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>If you do not have access to email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7DE2270D" w:rsidR="00003E0F" w:rsidRDefault="00592F69">
            <w:pPr>
              <w:pStyle w:val="BodyText"/>
            </w:pPr>
            <w:r>
              <w:t>Pan-022524</w:t>
            </w:r>
          </w:p>
        </w:tc>
      </w:tr>
      <w:tr w:rsidR="004F0F0B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21797D" w:rsidRDefault="00E60CD3" w:rsidP="00171EB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0CF3" w14:textId="7128AD57" w:rsidR="00003E0F" w:rsidRDefault="00592F69">
            <w:pPr>
              <w:pStyle w:val="BodyText"/>
            </w:pPr>
            <w:r>
              <w:t>Sean Hutchinson-</w:t>
            </w:r>
            <w:r>
              <w:rPr>
                <w:sz w:val="27"/>
                <w:szCs w:val="27"/>
              </w:rPr>
              <w:t>0197866186</w:t>
            </w:r>
          </w:p>
        </w:tc>
      </w:tr>
      <w:tr w:rsidR="000650A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E976D4" w14:textId="77777777" w:rsidR="00003E0F" w:rsidRDefault="00592F69">
            <w:pPr>
              <w:pStyle w:val="BodyText"/>
            </w:pPr>
            <w:proofErr w:type="spellStart"/>
            <w:r w:rsidRPr="002C3CBB">
              <w:t>Gwaenynog</w:t>
            </w:r>
            <w:proofErr w:type="spellEnd"/>
            <w:r w:rsidRPr="002C3CBB">
              <w:t xml:space="preserve"> Bac</w:t>
            </w:r>
            <w:r>
              <w:t>h</w:t>
            </w:r>
            <w:r w:rsidRPr="002C3CBB">
              <w:t>, Denbigh, LL16 5RW</w:t>
            </w:r>
          </w:p>
          <w:p w14:paraId="1E3BF8CA" w14:textId="37805811" w:rsidR="00592F69" w:rsidRDefault="00592F69">
            <w:pPr>
              <w:pStyle w:val="BodyText"/>
            </w:pPr>
            <w:r w:rsidRPr="002C3CBB">
              <w:t>SJ 02451 65690</w:t>
            </w:r>
          </w:p>
        </w:tc>
      </w:tr>
      <w:tr w:rsidR="004F0F0B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>Any site specific information or hazards</w:t>
            </w:r>
            <w:r>
              <w:t xml:space="preserve"> </w:t>
            </w:r>
          </w:p>
          <w:p w14:paraId="6882F6C3" w14:textId="2D2F94C2" w:rsidR="0021797D" w:rsidRDefault="004F0F0B" w:rsidP="00171EBF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39EF188E" w:rsidR="00003E0F" w:rsidRDefault="00592F69">
            <w:pPr>
              <w:pStyle w:val="BodyText"/>
            </w:pPr>
            <w:r>
              <w:t>Sensitive Receptors included in odour management plan</w:t>
            </w:r>
          </w:p>
        </w:tc>
      </w:tr>
      <w:tr w:rsidR="000650A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7AFC29D4" w:rsidR="00003E0F" w:rsidRDefault="00592F69">
            <w:pPr>
              <w:pStyle w:val="BodyText"/>
            </w:pPr>
            <w:r>
              <w:t>24/8/23</w:t>
            </w:r>
          </w:p>
        </w:tc>
      </w:tr>
      <w:tr w:rsidR="004F0F0B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356DD035" w14:textId="22634FB6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615FC4" w:rsidRDefault="00615FC4" w:rsidP="00D8408E">
            <w:pPr>
              <w:pStyle w:val="BodyText"/>
            </w:pPr>
          </w:p>
          <w:p w14:paraId="55D449C3" w14:textId="1567FA04" w:rsidR="0021797D" w:rsidRDefault="00615FC4" w:rsidP="00171EBF">
            <w:pPr>
              <w:pStyle w:val="BodyText"/>
            </w:pPr>
            <w:r w:rsidRPr="00131FA0">
              <w:t xml:space="preserve">It is </w:t>
            </w:r>
            <w:r w:rsidR="00A000D0" w:rsidRPr="00131FA0">
              <w:t xml:space="preserve">envisaged </w:t>
            </w:r>
            <w:r w:rsidRPr="00131FA0">
              <w:t>that this date will be no longer than 10 working days from the expected start date</w:t>
            </w:r>
            <w:r w:rsidR="00B132D1" w:rsidRPr="00131FA0">
              <w:t xml:space="preserve">; </w:t>
            </w:r>
            <w:r w:rsidR="00D2519E" w:rsidRPr="00131FA0">
              <w:t xml:space="preserve">and </w:t>
            </w:r>
            <w:r w:rsidR="00B132D1" w:rsidRPr="00131FA0">
              <w:t xml:space="preserve">will be in line with </w:t>
            </w:r>
            <w:r w:rsidR="00D2519E" w:rsidRPr="00131FA0">
              <w:t xml:space="preserve">the </w:t>
            </w:r>
            <w:r w:rsidR="00171EBF" w:rsidRPr="00131FA0">
              <w:t xml:space="preserve">spreading times in your </w:t>
            </w:r>
            <w:r w:rsidR="00D2519E" w:rsidRPr="00131FA0">
              <w:t>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2B99B109" w:rsidR="00440DF4" w:rsidRDefault="00592F69" w:rsidP="002E7BE9">
            <w:r>
              <w:t>8/9/23</w:t>
            </w:r>
          </w:p>
        </w:tc>
      </w:tr>
      <w:tr w:rsidR="00864293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21797D" w:rsidRPr="00003E0F" w:rsidRDefault="00864293" w:rsidP="00171EB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7F6B2970" w:rsidR="00003E0F" w:rsidRDefault="00592F69">
            <w:pPr>
              <w:pStyle w:val="BodyText"/>
            </w:pPr>
            <w:r>
              <w:t>Ryan Griffiths-Patel</w:t>
            </w:r>
          </w:p>
        </w:tc>
      </w:tr>
      <w:tr w:rsidR="00864293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31C29391" w14:textId="458A91AE" w:rsidR="0021797D" w:rsidRDefault="00864293" w:rsidP="00171EBF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11B068C4" w:rsidR="00864293" w:rsidRDefault="00592F69">
            <w:pPr>
              <w:pStyle w:val="BodyText"/>
            </w:pPr>
            <w:r>
              <w:t>22/8/23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56794" w14:textId="77777777" w:rsidR="002A7C9A" w:rsidRDefault="002A7C9A">
      <w:r>
        <w:separator/>
      </w:r>
    </w:p>
  </w:endnote>
  <w:endnote w:type="continuationSeparator" w:id="0">
    <w:p w14:paraId="4DFC1692" w14:textId="77777777" w:rsidR="002A7C9A" w:rsidRDefault="002A7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BCC59" w14:textId="77777777" w:rsidR="00000000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000000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70FDB78D" w:rsidR="00000000" w:rsidRDefault="00000000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592F69">
                            <w:rPr>
                              <w:noProof/>
                            </w:rPr>
                            <w:t>22/08/2023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DBACB1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" stroked="f">
              <v:textbox inset="0">
                <w:txbxContent>
                  <w:p w14:paraId="289C04EB" w14:textId="70FDB78D" w:rsidR="00000000" w:rsidRDefault="00000000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592F69">
                      <w:rPr>
                        <w:noProof/>
                      </w:rPr>
                      <w:t>22/08/2023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000000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349BB" w14:textId="77777777" w:rsidR="00000000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000000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000000" w:rsidRDefault="00000000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3219B7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000000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604F0" w14:textId="77777777" w:rsidR="002A7C9A" w:rsidRDefault="002A7C9A">
      <w:r>
        <w:separator/>
      </w:r>
    </w:p>
  </w:footnote>
  <w:footnote w:type="continuationSeparator" w:id="0">
    <w:p w14:paraId="29E4B547" w14:textId="77777777" w:rsidR="002A7C9A" w:rsidRDefault="002A7C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7557" w14:textId="77777777" w:rsidR="00000000" w:rsidRDefault="00000000">
    <w:pPr>
      <w:pStyle w:val="Header"/>
    </w:pPr>
  </w:p>
  <w:p w14:paraId="7F456F88" w14:textId="77777777"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000000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000000" w:rsidRDefault="00000000">
    <w:pPr>
      <w:pStyle w:val="Header"/>
    </w:pPr>
  </w:p>
  <w:p w14:paraId="257D1731" w14:textId="77777777" w:rsidR="00000000" w:rsidRDefault="00000000">
    <w:pPr>
      <w:pStyle w:val="Header"/>
    </w:pPr>
  </w:p>
  <w:p w14:paraId="4AEF7A82" w14:textId="77777777" w:rsidR="00000000" w:rsidRDefault="00000000">
    <w:pPr>
      <w:pStyle w:val="Header"/>
    </w:pPr>
  </w:p>
  <w:p w14:paraId="603BA08C" w14:textId="77777777" w:rsidR="00000000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 w16cid:durableId="1872913777">
    <w:abstractNumId w:val="1"/>
  </w:num>
  <w:num w:numId="2" w16cid:durableId="1607690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attachedTemplate r:id="rId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A61EF"/>
    <w:rsid w:val="000C2289"/>
    <w:rsid w:val="00131FA0"/>
    <w:rsid w:val="00171EBF"/>
    <w:rsid w:val="0017714C"/>
    <w:rsid w:val="001858A6"/>
    <w:rsid w:val="0021797D"/>
    <w:rsid w:val="00283BB3"/>
    <w:rsid w:val="002A7C9A"/>
    <w:rsid w:val="002E7BE9"/>
    <w:rsid w:val="003219B7"/>
    <w:rsid w:val="003D75E9"/>
    <w:rsid w:val="00440DF4"/>
    <w:rsid w:val="004F0F0B"/>
    <w:rsid w:val="00514508"/>
    <w:rsid w:val="00592F69"/>
    <w:rsid w:val="00615FC4"/>
    <w:rsid w:val="006A1C0E"/>
    <w:rsid w:val="006F6BE1"/>
    <w:rsid w:val="006F7776"/>
    <w:rsid w:val="007E0074"/>
    <w:rsid w:val="0081469E"/>
    <w:rsid w:val="00856B73"/>
    <w:rsid w:val="00864293"/>
    <w:rsid w:val="009A3638"/>
    <w:rsid w:val="00A000D0"/>
    <w:rsid w:val="00A63C73"/>
    <w:rsid w:val="00A87579"/>
    <w:rsid w:val="00B132D1"/>
    <w:rsid w:val="00B5375B"/>
    <w:rsid w:val="00BD2E7F"/>
    <w:rsid w:val="00D2519E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6" ma:contentTypeDescription="Permitting &amp; Compliance Word Document" ma:contentTypeScope="" ma:versionID="c2bdedb1230011b76c670d4708d48642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6bc611efdc5564a85f90ca40074a11d3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REGU-204-2748300</_dlc_DocId>
    <_dlc_DocIdUrl xmlns="9be56660-2c31-41ef-bc00-23e72f632f2a">
      <Url>https://cyfoethnaturiolcymru.sharepoint.com/teams/Regulatory/Permitting/_layouts/15/DocIdRedir.aspx?ID=REGU-204-2748300</Url>
      <Description>REGU-204-2748300</Description>
    </_dlc_DocIdUrl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2023-08-21T23:00:00+00:00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Trade Effluent Services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4D7513C-BFA4-4115-A3D8-50F1AA1BFC61}"/>
</file>

<file path=customXml/itemProps3.xml><?xml version="1.0" encoding="utf-8"?>
<ds:datastoreItem xmlns:ds="http://schemas.openxmlformats.org/officeDocument/2006/customXml" ds:itemID="{048D6D1D-775B-4E5F-83EF-9D98AD6A2BA9}"/>
</file>

<file path=customXml/itemProps4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0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Pre-Notification Form</dc:title>
  <dc:creator>Tate, Julie</dc:creator>
  <cp:keywords>Pre-Notification Form</cp:keywords>
  <dc:description>Pre-Notification Form</dc:description>
  <cp:lastModifiedBy>Ryan Griffiths-Patel</cp:lastModifiedBy>
  <cp:revision>3</cp:revision>
  <cp:lastPrinted>2013-10-01T08:30:00Z</cp:lastPrinted>
  <dcterms:created xsi:type="dcterms:W3CDTF">2023-06-30T11:43:00Z</dcterms:created>
  <dcterms:modified xsi:type="dcterms:W3CDTF">2023-08-22T08:37:00Z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bb43ac42-51f0-4b59-b715-d45709565b8e</vt:lpwstr>
  </property>
  <property fmtid="{D5CDD505-2E9C-101B-9397-08002B2CF9AE}" pid="4" name="MediaServiceImageTags">
    <vt:lpwstr/>
  </property>
</Properties>
</file>