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74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8B10F5" w:rsidRPr="004F4DA1" w14:paraId="62EA12BD" w14:textId="77777777" w:rsidTr="003E2FAA">
        <w:tc>
          <w:tcPr>
            <w:tcW w:w="10774" w:type="dxa"/>
          </w:tcPr>
          <w:p w14:paraId="422D678B" w14:textId="77777777" w:rsidR="008B10F5" w:rsidRPr="004F4DA1" w:rsidRDefault="008B10F5" w:rsidP="003E2FAA">
            <w:pPr>
              <w:tabs>
                <w:tab w:val="left" w:pos="3060"/>
              </w:tabs>
              <w:rPr>
                <w:rFonts w:ascii="Arial" w:hAnsi="Arial" w:cs="Arial"/>
                <w:b/>
                <w:color w:val="747678"/>
                <w:sz w:val="20"/>
                <w:szCs w:val="20"/>
                <w:lang w:val="en-US"/>
              </w:rPr>
            </w:pPr>
          </w:p>
        </w:tc>
      </w:tr>
    </w:tbl>
    <w:p w14:paraId="48DDD54B" w14:textId="77777777" w:rsidR="00A60631" w:rsidRPr="00A60631" w:rsidRDefault="00A60631" w:rsidP="00A60631">
      <w:pPr>
        <w:jc w:val="center"/>
        <w:rPr>
          <w:rFonts w:ascii="Arial" w:hAnsi="Arial" w:cs="Arial"/>
          <w:b/>
          <w:lang w:eastAsia="en-US"/>
        </w:rPr>
      </w:pPr>
      <w:r w:rsidRPr="00A60631">
        <w:rPr>
          <w:rFonts w:ascii="Arial" w:hAnsi="Arial" w:cs="Arial"/>
          <w:b/>
          <w:lang w:eastAsia="en-US"/>
        </w:rPr>
        <w:t>NOTIFICATION AS REQUIRED BY CONDITION 4.3.1 of  Permit BL4567IZ</w:t>
      </w:r>
    </w:p>
    <w:p w14:paraId="014C8906" w14:textId="77777777" w:rsidR="00A60631" w:rsidRPr="00A60631" w:rsidRDefault="00A60631" w:rsidP="00A60631">
      <w:pPr>
        <w:jc w:val="center"/>
        <w:rPr>
          <w:rFonts w:ascii="Arial" w:hAnsi="Arial" w:cs="Arial"/>
          <w:b/>
          <w:lang w:eastAsia="en-US"/>
        </w:rPr>
      </w:pPr>
    </w:p>
    <w:p w14:paraId="7031586F" w14:textId="77777777" w:rsidR="00A60631" w:rsidRDefault="00A60631" w:rsidP="00A60631">
      <w:pPr>
        <w:jc w:val="center"/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b/>
          <w:lang w:eastAsia="en-US"/>
        </w:rPr>
        <w:t>SCHEDULE 5</w:t>
      </w:r>
    </w:p>
    <w:p w14:paraId="301A8F71" w14:textId="77777777" w:rsidR="00A60631" w:rsidRPr="00A60631" w:rsidRDefault="00A60631" w:rsidP="00A60631">
      <w:pPr>
        <w:ind w:left="2160" w:firstLine="720"/>
        <w:rPr>
          <w:rFonts w:ascii="Arial" w:hAnsi="Arial" w:cs="Arial"/>
          <w:b/>
          <w:lang w:eastAsia="en-US"/>
        </w:rPr>
      </w:pPr>
    </w:p>
    <w:p w14:paraId="05FD9D79" w14:textId="77777777" w:rsidR="00A60631" w:rsidRDefault="00A60631" w:rsidP="00A60631">
      <w:pPr>
        <w:keepNext/>
        <w:outlineLvl w:val="2"/>
        <w:rPr>
          <w:rFonts w:ascii="Arial" w:hAnsi="Arial" w:cs="Arial"/>
          <w:b/>
          <w:lang w:eastAsia="en-US"/>
        </w:rPr>
      </w:pPr>
      <w:r w:rsidRPr="00A60631">
        <w:rPr>
          <w:rFonts w:ascii="Arial" w:hAnsi="Arial" w:cs="Arial"/>
          <w:b/>
          <w:lang w:eastAsia="en-US"/>
        </w:rPr>
        <w:t>Part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671"/>
      </w:tblGrid>
      <w:tr w:rsidR="00A60631" w14:paraId="00D0D4CF" w14:textId="77777777" w:rsidTr="00A60631">
        <w:tc>
          <w:tcPr>
            <w:tcW w:w="3539" w:type="dxa"/>
          </w:tcPr>
          <w:p w14:paraId="6D8EE001" w14:textId="77777777" w:rsidR="00A60631" w:rsidRPr="009E79EA" w:rsidRDefault="00A60631" w:rsidP="00A60631">
            <w:pPr>
              <w:keepNext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E79EA">
              <w:rPr>
                <w:rFonts w:ascii="Arial" w:hAnsi="Arial" w:cs="Arial"/>
                <w:sz w:val="22"/>
                <w:szCs w:val="22"/>
                <w:lang w:eastAsia="en-US"/>
              </w:rPr>
              <w:t>Permit Number</w:t>
            </w:r>
          </w:p>
        </w:tc>
        <w:tc>
          <w:tcPr>
            <w:tcW w:w="6671" w:type="dxa"/>
          </w:tcPr>
          <w:p w14:paraId="1D347748" w14:textId="77777777" w:rsidR="00A60631" w:rsidRPr="009E79EA" w:rsidRDefault="00A60631" w:rsidP="00A60631">
            <w:pPr>
              <w:keepNext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E79EA">
              <w:rPr>
                <w:rFonts w:ascii="Arial" w:hAnsi="Arial" w:cs="Arial"/>
                <w:sz w:val="22"/>
                <w:szCs w:val="22"/>
                <w:lang w:eastAsia="en-US"/>
              </w:rPr>
              <w:t>BL4567IZ</w:t>
            </w:r>
          </w:p>
        </w:tc>
      </w:tr>
      <w:tr w:rsidR="00A60631" w14:paraId="081B3E79" w14:textId="77777777" w:rsidTr="00A60631">
        <w:tc>
          <w:tcPr>
            <w:tcW w:w="3539" w:type="dxa"/>
          </w:tcPr>
          <w:p w14:paraId="6680BFE5" w14:textId="77777777" w:rsidR="00A60631" w:rsidRPr="009E79EA" w:rsidRDefault="00A60631" w:rsidP="00A60631">
            <w:pPr>
              <w:keepNext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E79EA">
              <w:rPr>
                <w:rFonts w:ascii="Arial" w:hAnsi="Arial" w:cs="Arial"/>
                <w:sz w:val="22"/>
                <w:szCs w:val="22"/>
                <w:lang w:eastAsia="en-US"/>
              </w:rPr>
              <w:t>Name of Operator:</w:t>
            </w:r>
          </w:p>
        </w:tc>
        <w:tc>
          <w:tcPr>
            <w:tcW w:w="6671" w:type="dxa"/>
          </w:tcPr>
          <w:p w14:paraId="744EA4F5" w14:textId="77777777" w:rsidR="00A60631" w:rsidRPr="009E79EA" w:rsidRDefault="00A60631" w:rsidP="00A60631">
            <w:pPr>
              <w:keepNext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E79EA">
              <w:rPr>
                <w:rFonts w:ascii="Arial" w:hAnsi="Arial" w:cs="Arial"/>
                <w:sz w:val="22"/>
                <w:szCs w:val="22"/>
                <w:lang w:eastAsia="en-US"/>
              </w:rPr>
              <w:t>Vale Europe Limited</w:t>
            </w:r>
          </w:p>
        </w:tc>
      </w:tr>
      <w:tr w:rsidR="00A60631" w14:paraId="07BF430F" w14:textId="77777777" w:rsidTr="00A60631">
        <w:tc>
          <w:tcPr>
            <w:tcW w:w="3539" w:type="dxa"/>
          </w:tcPr>
          <w:p w14:paraId="183857FD" w14:textId="77777777" w:rsidR="00A60631" w:rsidRPr="009E79EA" w:rsidRDefault="00A60631" w:rsidP="00A60631">
            <w:pPr>
              <w:keepNext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E79EA">
              <w:rPr>
                <w:rFonts w:ascii="Arial" w:hAnsi="Arial" w:cs="Arial"/>
                <w:sz w:val="22"/>
                <w:szCs w:val="22"/>
                <w:lang w:eastAsia="en-US"/>
              </w:rPr>
              <w:t>Location of Facility</w:t>
            </w:r>
          </w:p>
        </w:tc>
        <w:tc>
          <w:tcPr>
            <w:tcW w:w="6671" w:type="dxa"/>
          </w:tcPr>
          <w:p w14:paraId="449448F2" w14:textId="77777777" w:rsidR="00A60631" w:rsidRPr="009E79EA" w:rsidRDefault="009E79EA" w:rsidP="00A60631">
            <w:pPr>
              <w:keepNext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E79EA">
              <w:rPr>
                <w:rFonts w:ascii="Arial" w:hAnsi="Arial" w:cs="Arial"/>
                <w:sz w:val="22"/>
                <w:szCs w:val="22"/>
                <w:lang w:eastAsia="en-US"/>
              </w:rPr>
              <w:t>Clydach Refinery, Clydach, Swansea, SA6 5QR.</w:t>
            </w:r>
          </w:p>
        </w:tc>
      </w:tr>
      <w:tr w:rsidR="00A60631" w14:paraId="7EC01911" w14:textId="77777777" w:rsidTr="00A60631">
        <w:tc>
          <w:tcPr>
            <w:tcW w:w="3539" w:type="dxa"/>
          </w:tcPr>
          <w:p w14:paraId="4F7C5371" w14:textId="77777777" w:rsidR="00A60631" w:rsidRPr="009E79EA" w:rsidRDefault="00A60631" w:rsidP="00A60631">
            <w:pPr>
              <w:keepNext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E79EA">
              <w:rPr>
                <w:rFonts w:ascii="Arial" w:hAnsi="Arial" w:cs="Arial"/>
                <w:sz w:val="22"/>
                <w:szCs w:val="22"/>
                <w:lang w:eastAsia="en-US"/>
              </w:rPr>
              <w:t>Time and date of the detection</w:t>
            </w:r>
          </w:p>
        </w:tc>
        <w:tc>
          <w:tcPr>
            <w:tcW w:w="6671" w:type="dxa"/>
          </w:tcPr>
          <w:p w14:paraId="6F99EA58" w14:textId="7ED45DEF" w:rsidR="00A60631" w:rsidRPr="009E79EA" w:rsidRDefault="00D12D6A" w:rsidP="00A60631">
            <w:pPr>
              <w:keepNext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13:45 – 07/05/2023</w:t>
            </w:r>
          </w:p>
        </w:tc>
      </w:tr>
    </w:tbl>
    <w:p w14:paraId="2A8E9EFB" w14:textId="77777777" w:rsidR="00A60631" w:rsidRDefault="00A60631" w:rsidP="00A60631">
      <w:pPr>
        <w:keepNext/>
        <w:outlineLvl w:val="2"/>
        <w:rPr>
          <w:rFonts w:ascii="Arial" w:hAnsi="Arial" w:cs="Arial"/>
          <w:b/>
          <w:lang w:eastAsia="en-U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114"/>
        <w:gridCol w:w="7096"/>
      </w:tblGrid>
      <w:tr w:rsidR="009E79EA" w14:paraId="108A8268" w14:textId="77777777" w:rsidTr="00E405CB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5DC20" w14:textId="77777777" w:rsidR="009E79EA" w:rsidRDefault="009E79EA" w:rsidP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9E79EA" w14:paraId="65857A48" w14:textId="77777777" w:rsidTr="00E405CB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98DE6" w14:textId="77777777" w:rsidR="009E79EA" w:rsidRDefault="009E79E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To be notified Immediately</w:t>
            </w:r>
          </w:p>
        </w:tc>
      </w:tr>
      <w:tr w:rsidR="009E79EA" w14:paraId="2E0F7BFB" w14:textId="77777777" w:rsidTr="00E405CB">
        <w:trPr>
          <w:trHeight w:val="288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1122B" w14:textId="77777777" w:rsidR="009E79EA" w:rsidRDefault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Date and time of the event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12D8AF" w14:textId="00CF3AD4" w:rsidR="009E79EA" w:rsidRDefault="00D12D6A" w:rsidP="00E405C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13:45 – 07/05/2023</w:t>
            </w:r>
          </w:p>
        </w:tc>
      </w:tr>
      <w:tr w:rsidR="009E79EA" w14:paraId="1A5B3AE7" w14:textId="77777777" w:rsidTr="00E405CB">
        <w:trPr>
          <w:trHeight w:val="576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40DD3" w14:textId="77777777" w:rsidR="009E79EA" w:rsidRDefault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Reference or description of the location of the event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30F9F" w14:textId="4893CD10" w:rsidR="009E79EA" w:rsidRDefault="00E405CB" w:rsidP="00BF4E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Kiln Plant</w:t>
            </w:r>
          </w:p>
        </w:tc>
      </w:tr>
      <w:tr w:rsidR="009E79EA" w14:paraId="27FD25C8" w14:textId="77777777" w:rsidTr="00E405CB">
        <w:trPr>
          <w:trHeight w:val="576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F7839" w14:textId="77777777" w:rsidR="009E79EA" w:rsidRDefault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Description of where any release into the environment took place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40769" w14:textId="5EB2BC3B" w:rsidR="009E79EA" w:rsidRDefault="00E405CB" w:rsidP="00E405CB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405CB">
              <w:rPr>
                <w:rFonts w:ascii="Calibri" w:hAnsi="Calibri"/>
                <w:color w:val="000000"/>
                <w:sz w:val="22"/>
                <w:szCs w:val="22"/>
              </w:rPr>
              <w:t>The Kiln Plant was preparing for a planned maintenance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E405CB">
              <w:rPr>
                <w:rFonts w:ascii="Calibri" w:hAnsi="Calibri"/>
                <w:color w:val="000000"/>
                <w:sz w:val="22"/>
                <w:szCs w:val="22"/>
              </w:rPr>
              <w:t>shut down and during one of the isolation procedures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there was a loss of containment from pipework within the Kiln Plant.</w:t>
            </w:r>
          </w:p>
        </w:tc>
      </w:tr>
      <w:tr w:rsidR="009E79EA" w14:paraId="32ABCD80" w14:textId="77777777" w:rsidTr="00E405CB">
        <w:trPr>
          <w:trHeight w:val="288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F2CF1" w14:textId="77777777" w:rsidR="009E79EA" w:rsidRDefault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Substances(s) potentially released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B5C01" w14:textId="4E35224C" w:rsidR="00E405CB" w:rsidRPr="00E405CB" w:rsidRDefault="00E405CB" w:rsidP="00E405CB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405CB">
              <w:rPr>
                <w:rFonts w:ascii="Calibri" w:hAnsi="Calibri"/>
                <w:color w:val="000000"/>
                <w:sz w:val="22"/>
                <w:szCs w:val="22"/>
              </w:rPr>
              <w:t>Carbon Monoxide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E405CB">
              <w:rPr>
                <w:rFonts w:ascii="Calibri" w:hAnsi="Calibri"/>
                <w:color w:val="000000"/>
                <w:sz w:val="22"/>
                <w:szCs w:val="22"/>
              </w:rPr>
              <w:t>and Nickel Carbonyl above the short-term exposure</w:t>
            </w:r>
          </w:p>
          <w:p w14:paraId="368BF7BD" w14:textId="7E257F15" w:rsidR="009E79EA" w:rsidRDefault="00E405CB" w:rsidP="00E405C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405CB">
              <w:rPr>
                <w:rFonts w:ascii="Calibri" w:hAnsi="Calibri"/>
                <w:color w:val="000000"/>
                <w:sz w:val="22"/>
                <w:szCs w:val="22"/>
              </w:rPr>
              <w:t>limit (STEL)</w:t>
            </w:r>
          </w:p>
        </w:tc>
      </w:tr>
      <w:tr w:rsidR="009E79EA" w14:paraId="76740ABD" w14:textId="77777777" w:rsidTr="00E405CB">
        <w:trPr>
          <w:trHeight w:val="576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F7780D" w14:textId="77777777" w:rsidR="009E79EA" w:rsidRDefault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Best estimate of the quantity or rate of release of substances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54850" w14:textId="28F5325D" w:rsidR="009E79EA" w:rsidRDefault="00E405CB" w:rsidP="00BF4E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Exact quantities are still to be confirmed however initial estimates are </w:t>
            </w:r>
            <w:r w:rsidR="003E472C">
              <w:rPr>
                <w:rFonts w:ascii="Calibri" w:hAnsi="Calibri"/>
                <w:color w:val="000000"/>
                <w:sz w:val="22"/>
                <w:szCs w:val="22"/>
              </w:rPr>
              <w:t>10m3 of gas – composition to be confirmed.</w:t>
            </w:r>
          </w:p>
        </w:tc>
      </w:tr>
      <w:tr w:rsidR="009E79EA" w14:paraId="3B142E26" w14:textId="77777777" w:rsidTr="00E405CB">
        <w:trPr>
          <w:trHeight w:val="576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CCE128" w14:textId="77777777" w:rsidR="009E79EA" w:rsidRDefault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Measures taken, or intended to be taken, to stop any emission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695F8" w14:textId="521B1149" w:rsidR="009E79EA" w:rsidRDefault="00E405CB" w:rsidP="00E405CB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405CB">
              <w:rPr>
                <w:rFonts w:ascii="Calibri" w:hAnsi="Calibri"/>
                <w:color w:val="000000"/>
                <w:sz w:val="22"/>
                <w:szCs w:val="22"/>
              </w:rPr>
              <w:t>In accordance with procedure, the Kiln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E405CB">
              <w:rPr>
                <w:rFonts w:ascii="Calibri" w:hAnsi="Calibri"/>
                <w:color w:val="000000"/>
                <w:sz w:val="22"/>
                <w:szCs w:val="22"/>
              </w:rPr>
              <w:t xml:space="preserve">Plant was summarily evacuated, and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Vale’s </w:t>
            </w:r>
            <w:r w:rsidRPr="00E405CB">
              <w:rPr>
                <w:rFonts w:ascii="Calibri" w:hAnsi="Calibri"/>
                <w:color w:val="000000"/>
                <w:sz w:val="22"/>
                <w:szCs w:val="22"/>
              </w:rPr>
              <w:t>emergency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E405CB">
              <w:rPr>
                <w:rFonts w:ascii="Calibri" w:hAnsi="Calibri"/>
                <w:color w:val="000000"/>
                <w:sz w:val="22"/>
                <w:szCs w:val="22"/>
              </w:rPr>
              <w:t>response personnel entered to contain the release and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E405CB">
              <w:rPr>
                <w:rFonts w:ascii="Calibri" w:hAnsi="Calibri"/>
                <w:color w:val="000000"/>
                <w:sz w:val="22"/>
                <w:szCs w:val="22"/>
              </w:rPr>
              <w:t>make safe the area.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(07/05/23)</w:t>
            </w:r>
          </w:p>
        </w:tc>
      </w:tr>
      <w:tr w:rsidR="009E79EA" w14:paraId="75143535" w14:textId="77777777" w:rsidTr="00E405CB">
        <w:trPr>
          <w:trHeight w:val="576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B4698" w14:textId="77777777" w:rsidR="009E79EA" w:rsidRDefault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Description of the failure or accident.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FE014" w14:textId="34D8BA24" w:rsidR="009E79EA" w:rsidRDefault="00E405CB" w:rsidP="00E405CB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405CB">
              <w:rPr>
                <w:rFonts w:ascii="Calibri" w:hAnsi="Calibri"/>
                <w:color w:val="000000"/>
                <w:sz w:val="22"/>
                <w:szCs w:val="22"/>
              </w:rPr>
              <w:t>Accidental release or escape of substances liable to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E405CB">
              <w:rPr>
                <w:rFonts w:ascii="Calibri" w:hAnsi="Calibri"/>
                <w:color w:val="000000"/>
                <w:sz w:val="22"/>
                <w:szCs w:val="22"/>
              </w:rPr>
              <w:t>cause harm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and potentially affect the environment.</w:t>
            </w:r>
          </w:p>
        </w:tc>
      </w:tr>
    </w:tbl>
    <w:p w14:paraId="234A1935" w14:textId="77777777" w:rsidR="00A60631" w:rsidRPr="00A60631" w:rsidRDefault="00A60631" w:rsidP="00A60631">
      <w:pPr>
        <w:keepNext/>
        <w:outlineLvl w:val="2"/>
        <w:rPr>
          <w:rFonts w:ascii="Arial" w:hAnsi="Arial" w:cs="Arial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14"/>
        <w:gridCol w:w="7096"/>
      </w:tblGrid>
      <w:tr w:rsidR="009E79EA" w14:paraId="15F5E654" w14:textId="77777777" w:rsidTr="009E79EA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5CFE8" w14:textId="77777777" w:rsidR="009E79EA" w:rsidRDefault="009E79EA" w:rsidP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bookmarkStart w:id="0" w:name="_Hlk120871531"/>
            <w:r>
              <w:rPr>
                <w:rFonts w:ascii="Calibri" w:hAnsi="Calibri"/>
                <w:color w:val="000000"/>
                <w:sz w:val="22"/>
                <w:szCs w:val="22"/>
              </w:rPr>
              <w:t>(b) Notification requirements for the breach of a permit condition</w:t>
            </w:r>
          </w:p>
        </w:tc>
      </w:tr>
      <w:tr w:rsidR="009E79EA" w14:paraId="18377004" w14:textId="77777777" w:rsidTr="009E79EA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DF7D" w14:textId="77777777" w:rsidR="009E79EA" w:rsidRDefault="009E79E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To be notified immediately</w:t>
            </w:r>
          </w:p>
        </w:tc>
      </w:tr>
      <w:tr w:rsidR="00907291" w:rsidRPr="00A4554B" w14:paraId="049595E0" w14:textId="77777777" w:rsidTr="00877327">
        <w:trPr>
          <w:trHeight w:val="288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1065F" w14:textId="77777777" w:rsidR="00907291" w:rsidRDefault="00907291" w:rsidP="0090729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Emission point reference/ source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5B5B5" w:themeFill="text1" w:themeFillTint="66"/>
            <w:noWrap/>
          </w:tcPr>
          <w:p w14:paraId="4FE0F7F7" w14:textId="1D44CEA6" w:rsidR="001040E8" w:rsidRPr="00A4554B" w:rsidRDefault="001040E8" w:rsidP="009072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07291" w14:paraId="6DE5FF39" w14:textId="77777777" w:rsidTr="00877327">
        <w:trPr>
          <w:trHeight w:val="288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36F5D" w14:textId="77777777" w:rsidR="00907291" w:rsidRDefault="00907291" w:rsidP="0090729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Parameter(s)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5B5B5" w:themeFill="text1" w:themeFillTint="66"/>
            <w:noWrap/>
          </w:tcPr>
          <w:p w14:paraId="0DF43D72" w14:textId="6F672B5E" w:rsidR="00907291" w:rsidRPr="00FA7350" w:rsidRDefault="00907291" w:rsidP="009072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A6A84" w14:paraId="07B745AC" w14:textId="77777777" w:rsidTr="00877327">
        <w:trPr>
          <w:trHeight w:val="288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D327B" w14:textId="77777777" w:rsidR="009E79EA" w:rsidRDefault="009E79EA" w:rsidP="002E07D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Limit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5B5B5" w:themeFill="text1" w:themeFillTint="66"/>
            <w:noWrap/>
          </w:tcPr>
          <w:p w14:paraId="7AA0D924" w14:textId="63F7B712" w:rsidR="00A4554B" w:rsidRPr="00A4554B" w:rsidRDefault="00A4554B" w:rsidP="002E07DC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</w:pPr>
          </w:p>
        </w:tc>
      </w:tr>
      <w:bookmarkEnd w:id="0"/>
      <w:tr w:rsidR="001A6A84" w14:paraId="452A0BC5" w14:textId="77777777" w:rsidTr="00877327">
        <w:trPr>
          <w:trHeight w:val="288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89A3F" w14:textId="77777777" w:rsidR="00BF4E79" w:rsidRDefault="00BF4E79" w:rsidP="002E07D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Measured value and uncertainty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5B5B5" w:themeFill="text1" w:themeFillTint="66"/>
            <w:noWrap/>
          </w:tcPr>
          <w:p w14:paraId="6F37A7B7" w14:textId="4ED28D11" w:rsidR="00E93A57" w:rsidRPr="00A4554B" w:rsidRDefault="00E93A57" w:rsidP="007247E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A6A84" w:rsidRPr="00ED670D" w14:paraId="3F5799EE" w14:textId="77777777" w:rsidTr="00877327">
        <w:trPr>
          <w:trHeight w:val="288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25ACE" w14:textId="77777777" w:rsidR="00BF4E79" w:rsidRDefault="00BF4E79" w:rsidP="002E07D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Date and time of monitoring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5B5B5" w:themeFill="text1" w:themeFillTint="66"/>
            <w:noWrap/>
          </w:tcPr>
          <w:p w14:paraId="503293A9" w14:textId="7E7AA2E8" w:rsidR="00BF4E79" w:rsidRPr="007E52A7" w:rsidRDefault="00BF4E79" w:rsidP="00ED670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1A6A84" w14:paraId="76CDD02E" w14:textId="77777777" w:rsidTr="00877327">
        <w:trPr>
          <w:trHeight w:val="576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909A4" w14:textId="77777777" w:rsidR="00BF4E79" w:rsidRDefault="00BF4E79" w:rsidP="002E07D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Measures taken, or intended to be taken, to stop the emission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5B5B5" w:themeFill="text1" w:themeFillTint="66"/>
          </w:tcPr>
          <w:p w14:paraId="3BB3ABAD" w14:textId="41C8A766" w:rsidR="00BF4E79" w:rsidRPr="00A911FF" w:rsidRDefault="00BF4E79" w:rsidP="000A06B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</w:tbl>
    <w:p w14:paraId="50B867BA" w14:textId="31522CC6" w:rsidR="00A60631" w:rsidRDefault="00A60631" w:rsidP="00A60631">
      <w:pPr>
        <w:rPr>
          <w:rFonts w:ascii="Arial" w:hAnsi="Arial" w:cs="Arial"/>
          <w:i/>
          <w:iCs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649"/>
        <w:gridCol w:w="2561"/>
      </w:tblGrid>
      <w:tr w:rsidR="00161296" w14:paraId="3E8993A9" w14:textId="77777777" w:rsidTr="00405D9E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92127" w14:textId="4173C9D7" w:rsidR="00161296" w:rsidRDefault="00161296" w:rsidP="00405D9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61296">
              <w:rPr>
                <w:rFonts w:ascii="Calibri" w:hAnsi="Calibri"/>
                <w:color w:val="000000"/>
                <w:sz w:val="22"/>
                <w:szCs w:val="22"/>
              </w:rPr>
              <w:t>Time periods for notification following detection of a breach of a limit</w:t>
            </w:r>
          </w:p>
        </w:tc>
      </w:tr>
      <w:tr w:rsidR="00161296" w:rsidRPr="00A4554B" w14:paraId="57DBB208" w14:textId="77777777" w:rsidTr="00161296">
        <w:trPr>
          <w:trHeight w:val="288"/>
        </w:trPr>
        <w:tc>
          <w:tcPr>
            <w:tcW w:w="3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EDCA1" w14:textId="78A5FCC4" w:rsidR="00161296" w:rsidRPr="00161296" w:rsidRDefault="00161296" w:rsidP="00405D9E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6129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Parameter</w:t>
            </w:r>
          </w:p>
        </w:tc>
        <w:tc>
          <w:tcPr>
            <w:tcW w:w="1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AB7D8" w14:textId="5A77C5AC" w:rsidR="00161296" w:rsidRPr="00161296" w:rsidRDefault="00161296" w:rsidP="0016129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6129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Notification Period</w:t>
            </w:r>
          </w:p>
        </w:tc>
      </w:tr>
      <w:tr w:rsidR="00161296" w:rsidRPr="00FA7350" w14:paraId="779920B1" w14:textId="77777777" w:rsidTr="00161296">
        <w:trPr>
          <w:trHeight w:val="288"/>
        </w:trPr>
        <w:tc>
          <w:tcPr>
            <w:tcW w:w="3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9D192" w14:textId="64A670A7" w:rsidR="00161296" w:rsidRDefault="00161296" w:rsidP="00405D9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F9A0C4" w14:textId="5119C4F9" w:rsidR="00161296" w:rsidRPr="00FA7350" w:rsidRDefault="00161296" w:rsidP="00405D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61296" w:rsidRPr="00A4554B" w14:paraId="5E658EF3" w14:textId="77777777" w:rsidTr="00161296">
        <w:trPr>
          <w:trHeight w:val="288"/>
        </w:trPr>
        <w:tc>
          <w:tcPr>
            <w:tcW w:w="3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82DEC" w14:textId="102A09C3" w:rsidR="00161296" w:rsidRDefault="00161296" w:rsidP="00405D9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4D9BFA" w14:textId="603C9B98" w:rsidR="00161296" w:rsidRPr="00A4554B" w:rsidRDefault="00161296" w:rsidP="00405D9E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</w:pPr>
          </w:p>
        </w:tc>
      </w:tr>
    </w:tbl>
    <w:p w14:paraId="388C6E70" w14:textId="7E75959A" w:rsidR="00161296" w:rsidRPr="00161296" w:rsidRDefault="00161296" w:rsidP="00A60631">
      <w:pPr>
        <w:rPr>
          <w:rFonts w:ascii="Arial" w:hAnsi="Arial" w:cs="Arial"/>
          <w:lang w:eastAsia="en-US"/>
        </w:rPr>
      </w:pPr>
    </w:p>
    <w:p w14:paraId="45CB1BC1" w14:textId="77777777" w:rsidR="00161296" w:rsidRDefault="00161296" w:rsidP="00A60631">
      <w:pPr>
        <w:rPr>
          <w:rFonts w:ascii="Arial" w:hAnsi="Arial" w:cs="Arial"/>
          <w:i/>
          <w:iCs/>
          <w:lang w:eastAsia="en-US"/>
        </w:rPr>
      </w:pPr>
    </w:p>
    <w:p w14:paraId="0ECE45CB" w14:textId="77777777" w:rsidR="00E405CB" w:rsidRDefault="00E405CB" w:rsidP="00A60631">
      <w:pPr>
        <w:rPr>
          <w:rFonts w:ascii="Arial" w:hAnsi="Arial" w:cs="Arial"/>
          <w:i/>
          <w:iCs/>
          <w:lang w:eastAsia="en-US"/>
        </w:rPr>
      </w:pPr>
    </w:p>
    <w:p w14:paraId="4563FF30" w14:textId="77777777" w:rsidR="00E405CB" w:rsidRDefault="00E405CB" w:rsidP="00A60631">
      <w:pPr>
        <w:rPr>
          <w:rFonts w:ascii="Arial" w:hAnsi="Arial" w:cs="Arial"/>
          <w:i/>
          <w:iCs/>
          <w:lang w:eastAsia="en-US"/>
        </w:rPr>
      </w:pPr>
    </w:p>
    <w:p w14:paraId="7AF5A964" w14:textId="77777777" w:rsidR="00E405CB" w:rsidRDefault="00E405CB" w:rsidP="00A60631">
      <w:pPr>
        <w:rPr>
          <w:rFonts w:ascii="Arial" w:hAnsi="Arial" w:cs="Arial"/>
          <w:i/>
          <w:iCs/>
          <w:lang w:eastAsia="en-US"/>
        </w:rPr>
      </w:pPr>
    </w:p>
    <w:p w14:paraId="1CE71E4F" w14:textId="77777777" w:rsidR="00E405CB" w:rsidRDefault="00E405CB" w:rsidP="00A60631">
      <w:pPr>
        <w:rPr>
          <w:rFonts w:ascii="Arial" w:hAnsi="Arial" w:cs="Arial"/>
          <w:i/>
          <w:iCs/>
          <w:lang w:eastAsia="en-US"/>
        </w:rPr>
      </w:pPr>
    </w:p>
    <w:p w14:paraId="4E130921" w14:textId="77777777" w:rsidR="00E405CB" w:rsidRDefault="00E405CB" w:rsidP="00A60631">
      <w:pPr>
        <w:rPr>
          <w:rFonts w:ascii="Arial" w:hAnsi="Arial" w:cs="Arial"/>
          <w:i/>
          <w:iCs/>
          <w:lang w:eastAsia="en-US"/>
        </w:rPr>
      </w:pPr>
    </w:p>
    <w:p w14:paraId="2637085F" w14:textId="77777777" w:rsidR="00E405CB" w:rsidRDefault="00E405CB" w:rsidP="00A60631">
      <w:pPr>
        <w:rPr>
          <w:rFonts w:ascii="Arial" w:hAnsi="Arial" w:cs="Arial"/>
          <w:i/>
          <w:iCs/>
          <w:lang w:eastAsia="en-US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114"/>
        <w:gridCol w:w="7096"/>
      </w:tblGrid>
      <w:tr w:rsidR="009E79EA" w14:paraId="61292DB6" w14:textId="77777777" w:rsidTr="001509C0">
        <w:trPr>
          <w:trHeight w:val="6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01D84" w14:textId="77777777" w:rsidR="009E79EA" w:rsidRDefault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(c) In the event of a breach of permit condition which poses an immediate danger to human health or threatens to cause an immediate significant adverse effect on the environment:</w:t>
            </w:r>
          </w:p>
        </w:tc>
      </w:tr>
      <w:tr w:rsidR="009E79EA" w14:paraId="34EE26FF" w14:textId="77777777" w:rsidTr="001509C0">
        <w:trPr>
          <w:trHeight w:val="288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B9A61" w14:textId="77777777" w:rsidR="009E79EA" w:rsidRDefault="009E79E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To be notified immediately</w:t>
            </w:r>
          </w:p>
        </w:tc>
      </w:tr>
      <w:tr w:rsidR="009E79EA" w14:paraId="3473D84A" w14:textId="77777777" w:rsidTr="004E43D7">
        <w:trPr>
          <w:trHeight w:val="576"/>
          <w:jc w:val="center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AE179" w14:textId="77777777" w:rsidR="009E79EA" w:rsidRDefault="009E79EA" w:rsidP="00432EE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Description of where the effect on the environment was detected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88BAD2" w14:textId="77777777" w:rsidR="009E79EA" w:rsidRDefault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9E79EA" w14:paraId="70C3F834" w14:textId="77777777" w:rsidTr="004E43D7">
        <w:trPr>
          <w:trHeight w:val="288"/>
          <w:jc w:val="center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3D6C18" w14:textId="77777777" w:rsidR="009E79EA" w:rsidRDefault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Substances(s) detected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68AD0F" w14:textId="77777777" w:rsidR="009E79EA" w:rsidRDefault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E79EA" w14:paraId="4ED866EF" w14:textId="77777777" w:rsidTr="004E43D7">
        <w:trPr>
          <w:trHeight w:val="576"/>
          <w:jc w:val="center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5E857" w14:textId="77777777" w:rsidR="009E79EA" w:rsidRDefault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Concentrations of substances detected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87F186A" w14:textId="77777777" w:rsidR="009E79EA" w:rsidRDefault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E79EA" w14:paraId="3E4BF50B" w14:textId="77777777" w:rsidTr="004E43D7">
        <w:trPr>
          <w:trHeight w:val="288"/>
          <w:jc w:val="center"/>
        </w:trPr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1C327" w14:textId="77777777" w:rsidR="009E79EA" w:rsidRDefault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Date of monitoring/sampling</w:t>
            </w:r>
          </w:p>
        </w:tc>
        <w:tc>
          <w:tcPr>
            <w:tcW w:w="3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D89152" w14:textId="77777777" w:rsidR="009E79EA" w:rsidRDefault="009E7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14:paraId="03048363" w14:textId="77777777" w:rsidR="009E79EA" w:rsidRPr="00A60631" w:rsidRDefault="009E79EA" w:rsidP="00A60631">
      <w:pPr>
        <w:rPr>
          <w:rFonts w:ascii="Arial" w:hAnsi="Arial" w:cs="Arial"/>
          <w:i/>
          <w:iCs/>
          <w:lang w:eastAsia="en-US"/>
        </w:rPr>
      </w:pPr>
    </w:p>
    <w:p w14:paraId="7A7FC32E" w14:textId="49716650" w:rsidR="00A60631" w:rsidRPr="00A60631" w:rsidRDefault="00A60631" w:rsidP="00A60631">
      <w:pPr>
        <w:rPr>
          <w:rFonts w:ascii="Arial" w:hAnsi="Arial" w:cs="Arial"/>
          <w:b/>
          <w:lang w:eastAsia="en-US"/>
        </w:rPr>
      </w:pPr>
      <w:r w:rsidRPr="00A60631">
        <w:rPr>
          <w:rFonts w:ascii="Arial" w:hAnsi="Arial" w:cs="Arial"/>
          <w:b/>
          <w:lang w:eastAsia="en-US"/>
        </w:rPr>
        <w:t>Part B</w:t>
      </w:r>
      <w:r w:rsidR="009E79EA" w:rsidRPr="009E79EA">
        <w:rPr>
          <w:rFonts w:ascii="Arial" w:hAnsi="Arial" w:cs="Arial"/>
          <w:b/>
          <w:lang w:eastAsia="en-US"/>
        </w:rPr>
        <w:t xml:space="preserve"> – to be submitted as soon as practicable</w:t>
      </w:r>
    </w:p>
    <w:p w14:paraId="126FADAE" w14:textId="77777777" w:rsidR="00A60631" w:rsidRPr="00A60631" w:rsidRDefault="00A60631" w:rsidP="00A60631">
      <w:pPr>
        <w:rPr>
          <w:rFonts w:ascii="Arial" w:hAnsi="Arial" w:cs="Arial"/>
          <w:lang w:eastAsia="en-U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257"/>
        <w:gridCol w:w="6953"/>
      </w:tblGrid>
      <w:tr w:rsidR="002E07DC" w14:paraId="1C5456D5" w14:textId="77777777" w:rsidTr="00E74C54">
        <w:trPr>
          <w:trHeight w:val="864"/>
        </w:trPr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6AA53" w14:textId="77777777" w:rsidR="009E79EA" w:rsidRDefault="009E79EA" w:rsidP="00432EE8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Any more accurate information on the matters for notification under Part A.</w:t>
            </w:r>
          </w:p>
        </w:tc>
        <w:tc>
          <w:tcPr>
            <w:tcW w:w="3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AB9A89" w14:textId="5F7B4751" w:rsidR="0053608E" w:rsidRPr="00773F59" w:rsidRDefault="00877327" w:rsidP="00AB2D86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Detailed investigation is on-going</w:t>
            </w:r>
            <w:r w:rsidR="00E405CB">
              <w:rPr>
                <w:rFonts w:ascii="Calibri" w:hAnsi="Calibri"/>
                <w:sz w:val="22"/>
                <w:szCs w:val="22"/>
              </w:rPr>
              <w:t xml:space="preserve"> and information will be supplied as soon as practicable.</w:t>
            </w:r>
          </w:p>
        </w:tc>
      </w:tr>
      <w:tr w:rsidR="002E07DC" w14:paraId="44D69D29" w14:textId="77777777" w:rsidTr="00E74C54">
        <w:trPr>
          <w:trHeight w:val="864"/>
        </w:trPr>
        <w:tc>
          <w:tcPr>
            <w:tcW w:w="1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3F3C8" w14:textId="77777777" w:rsidR="009E79EA" w:rsidRDefault="009E79EA" w:rsidP="00432EE8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Measures taken, or intended to be taken, to prevent a recurrence of the incident</w:t>
            </w:r>
          </w:p>
        </w:tc>
        <w:tc>
          <w:tcPr>
            <w:tcW w:w="3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8F204B" w14:textId="30E4E17B" w:rsidR="00046893" w:rsidRPr="00773F59" w:rsidRDefault="00E405CB" w:rsidP="00780BD3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E405CB">
              <w:rPr>
                <w:rFonts w:ascii="Calibri" w:hAnsi="Calibri"/>
                <w:sz w:val="22"/>
                <w:szCs w:val="22"/>
              </w:rPr>
              <w:t>Detailed investigation is on-going and information will be supplied as soon as practicable.</w:t>
            </w:r>
          </w:p>
        </w:tc>
      </w:tr>
      <w:tr w:rsidR="00B64B51" w14:paraId="676598F2" w14:textId="77777777" w:rsidTr="00E74C54">
        <w:trPr>
          <w:trHeight w:val="1440"/>
        </w:trPr>
        <w:tc>
          <w:tcPr>
            <w:tcW w:w="1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80568" w14:textId="77777777" w:rsidR="00B64B51" w:rsidRDefault="00B64B51" w:rsidP="00432EE8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3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D46CFA" w14:textId="33BBC18E" w:rsidR="00B64B51" w:rsidRPr="00773F59" w:rsidRDefault="00E405CB" w:rsidP="00FC302D">
            <w:pPr>
              <w:rPr>
                <w:rFonts w:ascii="Calibri" w:hAnsi="Calibri"/>
                <w:sz w:val="22"/>
                <w:szCs w:val="22"/>
              </w:rPr>
            </w:pPr>
            <w:r w:rsidRPr="00E405CB">
              <w:rPr>
                <w:rFonts w:ascii="Calibri" w:hAnsi="Calibri"/>
                <w:sz w:val="22"/>
                <w:szCs w:val="22"/>
              </w:rPr>
              <w:t>Detailed investigation is on-going and information will be supplied as soon as practicable.</w:t>
            </w:r>
          </w:p>
        </w:tc>
      </w:tr>
      <w:tr w:rsidR="00F004FC" w14:paraId="293B6428" w14:textId="77777777" w:rsidTr="00600A39">
        <w:trPr>
          <w:trHeight w:val="864"/>
        </w:trPr>
        <w:tc>
          <w:tcPr>
            <w:tcW w:w="159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FA96BDB" w14:textId="77777777" w:rsidR="00F004FC" w:rsidRDefault="00F004FC" w:rsidP="00432EE8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The dates of any unauthorised emissions from the facility in the preceding 24 months.</w:t>
            </w:r>
          </w:p>
        </w:tc>
        <w:tc>
          <w:tcPr>
            <w:tcW w:w="340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543F4" w14:textId="77777777" w:rsidR="00600A39" w:rsidRDefault="00600A39" w:rsidP="00600A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4FE16A33" w14:textId="687CB6AB" w:rsidR="00600A39" w:rsidRDefault="00600A39" w:rsidP="00600A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July 2021 relating to              </w:t>
            </w:r>
            <w:r w:rsidRPr="00983637">
              <w:rPr>
                <w:rFonts w:ascii="Calibri" w:hAnsi="Calibri"/>
                <w:color w:val="000000"/>
                <w:sz w:val="22"/>
                <w:szCs w:val="22"/>
              </w:rPr>
              <w:t xml:space="preserve">A18, A78 </w:t>
            </w:r>
            <w:r w:rsidR="00CE6B19">
              <w:rPr>
                <w:rFonts w:ascii="Calibri" w:hAnsi="Calibri"/>
                <w:color w:val="000000"/>
                <w:sz w:val="22"/>
                <w:szCs w:val="22"/>
              </w:rPr>
              <w:t xml:space="preserve">- </w:t>
            </w:r>
            <w:r w:rsidRPr="00983637">
              <w:rPr>
                <w:rFonts w:ascii="Calibri" w:hAnsi="Calibri"/>
                <w:color w:val="000000"/>
                <w:sz w:val="22"/>
                <w:szCs w:val="22"/>
              </w:rPr>
              <w:t>CO &amp; Dust</w:t>
            </w:r>
          </w:p>
          <w:p w14:paraId="15B3FCB3" w14:textId="77777777" w:rsidR="00600A39" w:rsidRDefault="00600A39" w:rsidP="00600A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March monitoring                         </w:t>
            </w:r>
          </w:p>
          <w:p w14:paraId="619B98A2" w14:textId="41D54FBA" w:rsidR="00F004FC" w:rsidRDefault="00CE6B19" w:rsidP="00B04D1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December 2021 relating       A1,A28,A30,A46</w:t>
            </w:r>
            <w:r w:rsidR="00127F98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- NOx &amp; Dust</w:t>
            </w:r>
          </w:p>
        </w:tc>
      </w:tr>
      <w:tr w:rsidR="00F004FC" w14:paraId="38F2E060" w14:textId="77777777" w:rsidTr="00E74C54">
        <w:trPr>
          <w:trHeight w:val="179"/>
        </w:trPr>
        <w:tc>
          <w:tcPr>
            <w:tcW w:w="159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7E1C2F" w14:textId="77777777" w:rsidR="00F004FC" w:rsidRDefault="00F004FC" w:rsidP="00B64B5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C0850E" w14:textId="5C95AE7E" w:rsidR="006B258A" w:rsidRDefault="00CE6B19" w:rsidP="006B25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to October monitoring</w:t>
            </w:r>
          </w:p>
          <w:p w14:paraId="3BA47FC5" w14:textId="77777777" w:rsidR="006B7B79" w:rsidRDefault="006B7B79" w:rsidP="0011735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78F9FC40" w14:textId="14AFE9AE" w:rsidR="0011735A" w:rsidRDefault="0011735A" w:rsidP="0011735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April 202</w:t>
            </w:r>
            <w:r w:rsidR="005B509E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                             W1 Temp</w:t>
            </w:r>
          </w:p>
          <w:p w14:paraId="25DAE0AC" w14:textId="2A85CEAE" w:rsidR="00BA5BCC" w:rsidRDefault="00BA5BCC" w:rsidP="0011735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September </w:t>
            </w:r>
            <w:r w:rsidR="005B509E">
              <w:rPr>
                <w:rFonts w:ascii="Calibri" w:hAnsi="Calibri"/>
                <w:color w:val="000000"/>
                <w:sz w:val="22"/>
                <w:szCs w:val="22"/>
              </w:rPr>
              <w:t xml:space="preserve">2022                     </w:t>
            </w:r>
            <w:r w:rsidR="007706CA">
              <w:rPr>
                <w:rFonts w:ascii="Calibri" w:hAnsi="Calibri"/>
                <w:color w:val="000000"/>
                <w:sz w:val="22"/>
                <w:szCs w:val="22"/>
              </w:rPr>
              <w:t xml:space="preserve">W1 </w:t>
            </w:r>
            <w:r w:rsidR="007706CA" w:rsidRPr="007706CA">
              <w:rPr>
                <w:rFonts w:ascii="Calibri" w:hAnsi="Calibri"/>
                <w:color w:val="000000"/>
                <w:sz w:val="22"/>
                <w:szCs w:val="22"/>
              </w:rPr>
              <w:t>Total Nickel and Soluble Nickel</w:t>
            </w:r>
          </w:p>
          <w:p w14:paraId="5E524F1A" w14:textId="16B182FF" w:rsidR="006E0D39" w:rsidRDefault="006B7B79" w:rsidP="0011735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December 2022 relating       A1,A26,A28,A78 – NOx, CO &amp; Dust</w:t>
            </w:r>
          </w:p>
          <w:p w14:paraId="4884FB7F" w14:textId="77777777" w:rsidR="006B7B79" w:rsidRDefault="006B7B79" w:rsidP="006B7B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to October monitoring</w:t>
            </w:r>
          </w:p>
          <w:p w14:paraId="591FE175" w14:textId="53D86C76" w:rsidR="00CE6B19" w:rsidRDefault="006E0D39" w:rsidP="006B25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March 2023                             A36 - Dust</w:t>
            </w:r>
          </w:p>
          <w:p w14:paraId="5BE24CF9" w14:textId="77777777" w:rsidR="006E0D39" w:rsidRDefault="006E0D39" w:rsidP="006B258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3879EFD7" w14:textId="37192D0E" w:rsidR="006E0D39" w:rsidRDefault="006E0D39" w:rsidP="006B258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51090" w14:paraId="780FA7F4" w14:textId="77777777" w:rsidTr="00E74C54">
        <w:trPr>
          <w:trHeight w:val="288"/>
        </w:trPr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69179" w14:textId="77777777" w:rsidR="00751090" w:rsidRDefault="007510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Name*</w:t>
            </w:r>
          </w:p>
        </w:tc>
        <w:tc>
          <w:tcPr>
            <w:tcW w:w="3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57BD8E" w14:textId="77777777" w:rsidR="00751090" w:rsidRDefault="00A92B1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Richard De Filippo</w:t>
            </w:r>
          </w:p>
        </w:tc>
      </w:tr>
      <w:tr w:rsidR="00751090" w14:paraId="0B5DFA34" w14:textId="77777777" w:rsidTr="00E74C54">
        <w:trPr>
          <w:trHeight w:val="288"/>
        </w:trPr>
        <w:tc>
          <w:tcPr>
            <w:tcW w:w="1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B44C3" w14:textId="77777777" w:rsidR="00751090" w:rsidRDefault="007510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Post</w:t>
            </w:r>
          </w:p>
        </w:tc>
        <w:tc>
          <w:tcPr>
            <w:tcW w:w="3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9AFE7" w14:textId="77777777" w:rsidR="00751090" w:rsidRDefault="00BB304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Sustainability </w:t>
            </w:r>
            <w:r w:rsidR="00907291">
              <w:rPr>
                <w:rFonts w:ascii="Calibri" w:hAnsi="Calibri"/>
                <w:color w:val="000000"/>
                <w:sz w:val="22"/>
                <w:szCs w:val="22"/>
              </w:rPr>
              <w:t>Supervisor</w:t>
            </w:r>
          </w:p>
        </w:tc>
      </w:tr>
      <w:tr w:rsidR="00751090" w14:paraId="246FC494" w14:textId="77777777" w:rsidTr="00E74C54">
        <w:trPr>
          <w:trHeight w:val="288"/>
        </w:trPr>
        <w:tc>
          <w:tcPr>
            <w:tcW w:w="1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442BB" w14:textId="77777777" w:rsidR="00751090" w:rsidRDefault="007510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Signature</w:t>
            </w:r>
          </w:p>
        </w:tc>
        <w:tc>
          <w:tcPr>
            <w:tcW w:w="3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0CF5B" w14:textId="77777777" w:rsidR="00751090" w:rsidRPr="00B64B51" w:rsidRDefault="00A92B17">
            <w:pPr>
              <w:rPr>
                <w:rFonts w:ascii="Bradley Hand ITC" w:hAnsi="Bradley Hand ITC"/>
                <w:color w:val="000000"/>
                <w:sz w:val="22"/>
                <w:szCs w:val="22"/>
              </w:rPr>
            </w:pPr>
            <w:r>
              <w:rPr>
                <w:rFonts w:ascii="Bradley Hand ITC" w:hAnsi="Bradley Hand ITC"/>
                <w:color w:val="000000"/>
                <w:sz w:val="22"/>
                <w:szCs w:val="22"/>
              </w:rPr>
              <w:t>Richard De Filippo</w:t>
            </w:r>
          </w:p>
        </w:tc>
      </w:tr>
      <w:tr w:rsidR="00751090" w14:paraId="1E9FD322" w14:textId="77777777" w:rsidTr="00E74C54">
        <w:trPr>
          <w:trHeight w:val="288"/>
        </w:trPr>
        <w:tc>
          <w:tcPr>
            <w:tcW w:w="1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53888" w14:textId="77777777" w:rsidR="00751090" w:rsidRDefault="007510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3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E6A049" w14:textId="7C7D742A" w:rsidR="00751090" w:rsidRDefault="00E405C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19/05/2023</w:t>
            </w:r>
          </w:p>
        </w:tc>
      </w:tr>
      <w:tr w:rsidR="00751090" w14:paraId="0EC94102" w14:textId="77777777" w:rsidTr="00751090">
        <w:trPr>
          <w:trHeight w:val="288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73852F" w14:textId="77777777" w:rsidR="00751090" w:rsidRDefault="007510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* authorised to sign on behalf of the operator</w:t>
            </w:r>
          </w:p>
        </w:tc>
      </w:tr>
    </w:tbl>
    <w:p w14:paraId="59CF909D" w14:textId="77777777" w:rsidR="003E2FAA" w:rsidRPr="00B63D03" w:rsidRDefault="003E2FAA" w:rsidP="00A60631">
      <w:pPr>
        <w:tabs>
          <w:tab w:val="left" w:pos="181"/>
        </w:tabs>
        <w:spacing w:before="120" w:after="80"/>
        <w:jc w:val="both"/>
        <w:rPr>
          <w:rFonts w:ascii="Arial" w:hAnsi="Arial" w:cs="Arial"/>
          <w:sz w:val="20"/>
          <w:szCs w:val="20"/>
        </w:rPr>
      </w:pPr>
    </w:p>
    <w:p w14:paraId="0AEBBB4B" w14:textId="77777777" w:rsidR="00B57353" w:rsidRPr="00B63D03" w:rsidRDefault="00B57353" w:rsidP="00AB7234">
      <w:pPr>
        <w:jc w:val="both"/>
        <w:rPr>
          <w:rFonts w:cs="Arial"/>
          <w:sz w:val="22"/>
        </w:rPr>
      </w:pPr>
    </w:p>
    <w:sectPr w:rsidR="00B57353" w:rsidRPr="00B63D03" w:rsidSect="008B10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numRestart w:val="eachPage"/>
      </w:footnotePr>
      <w:pgSz w:w="11907" w:h="16840" w:code="9"/>
      <w:pgMar w:top="187" w:right="851" w:bottom="709" w:left="836" w:header="709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DB418" w14:textId="77777777" w:rsidR="007965E8" w:rsidRDefault="007965E8">
      <w:r>
        <w:separator/>
      </w:r>
    </w:p>
  </w:endnote>
  <w:endnote w:type="continuationSeparator" w:id="0">
    <w:p w14:paraId="0E339802" w14:textId="77777777" w:rsidR="007965E8" w:rsidRDefault="007965E8">
      <w:r>
        <w:continuationSeparator/>
      </w:r>
    </w:p>
  </w:endnote>
  <w:endnote w:type="continuationNotice" w:id="1">
    <w:p w14:paraId="01F85209" w14:textId="77777777" w:rsidR="007965E8" w:rsidRDefault="007965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DADE" w14:textId="77777777" w:rsidR="00780BD3" w:rsidRDefault="00780B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015C3" w14:textId="4C84ED4E" w:rsidR="00A50804" w:rsidRPr="00A2747F" w:rsidRDefault="00A50804" w:rsidP="00D07385">
    <w:pPr>
      <w:pStyle w:val="Footer"/>
      <w:jc w:val="right"/>
      <w:rPr>
        <w:b/>
        <w:color w:val="FF0000"/>
      </w:rPr>
    </w:pPr>
    <w:r>
      <w:rPr>
        <w:b/>
        <w:noProof/>
        <w:color w:val="FF0000"/>
        <w:lang w:eastAsia="en-GB"/>
      </w:rPr>
      <mc:AlternateContent>
        <mc:Choice Requires="wps">
          <w:drawing>
            <wp:anchor distT="0" distB="0" distL="114300" distR="114300" simplePos="0" relativeHeight="251659268" behindDoc="0" locked="0" layoutInCell="1" allowOverlap="1" wp14:anchorId="0A40EE1A" wp14:editId="77FB0447">
              <wp:simplePos x="0" y="0"/>
              <wp:positionH relativeFrom="column">
                <wp:posOffset>-311785</wp:posOffset>
              </wp:positionH>
              <wp:positionV relativeFrom="paragraph">
                <wp:posOffset>-183515</wp:posOffset>
              </wp:positionV>
              <wp:extent cx="1000125" cy="342900"/>
              <wp:effectExtent l="0" t="0" r="28575" b="1905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125" cy="342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445577" w14:textId="35B946B7" w:rsidR="00A50804" w:rsidRDefault="00A5080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0EE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style="position:absolute;left:0;text-align:left;margin-left:-24.55pt;margin-top:-14.45pt;width:78.75pt;height:27pt;z-index:2516592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" fillcolor="white [3201]" strokecolor="white [3212]" strokeweight=".5pt">
              <v:textbox>
                <w:txbxContent>
                  <w:p w14:paraId="15445577" w14:textId="35B946B7" w:rsidR="00A50804" w:rsidRDefault="00A50804"/>
                </w:txbxContent>
              </v:textbox>
            </v:shape>
          </w:pict>
        </mc:Fallback>
      </mc:AlternateContent>
    </w:r>
    <w:r>
      <w:rPr>
        <w:b/>
        <w:color w:val="FF0000"/>
      </w:rPr>
      <w:tab/>
    </w:r>
    <w:r>
      <w:rPr>
        <w:b/>
        <w:color w:val="FF0000"/>
      </w:rPr>
      <w:tab/>
      <w:t xml:space="preserve">             Hardcopy only valid on day of printing </w:t>
    </w:r>
    <w:r>
      <w:rPr>
        <w:b/>
        <w:color w:val="FF0000"/>
      </w:rPr>
      <w:fldChar w:fldCharType="begin"/>
    </w:r>
    <w:r>
      <w:rPr>
        <w:b/>
        <w:color w:val="FF0000"/>
      </w:rPr>
      <w:instrText xml:space="preserve"> DATE \@ "d-MMM-yy" </w:instrText>
    </w:r>
    <w:r>
      <w:rPr>
        <w:b/>
        <w:color w:val="FF0000"/>
      </w:rPr>
      <w:fldChar w:fldCharType="separate"/>
    </w:r>
    <w:r w:rsidR="007E52A7">
      <w:rPr>
        <w:b/>
        <w:noProof/>
        <w:color w:val="FF0000"/>
      </w:rPr>
      <w:t>19-May-23</w:t>
    </w:r>
    <w:r>
      <w:rPr>
        <w:b/>
        <w:color w:val="FF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FE38C" w14:textId="77777777" w:rsidR="00780BD3" w:rsidRDefault="00780B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CE113" w14:textId="77777777" w:rsidR="007965E8" w:rsidRDefault="007965E8">
      <w:r>
        <w:separator/>
      </w:r>
    </w:p>
  </w:footnote>
  <w:footnote w:type="continuationSeparator" w:id="0">
    <w:p w14:paraId="42063C29" w14:textId="77777777" w:rsidR="007965E8" w:rsidRDefault="007965E8">
      <w:r>
        <w:continuationSeparator/>
      </w:r>
    </w:p>
  </w:footnote>
  <w:footnote w:type="continuationNotice" w:id="1">
    <w:p w14:paraId="7739885F" w14:textId="77777777" w:rsidR="007965E8" w:rsidRDefault="007965E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60A8D" w14:textId="77777777" w:rsidR="00780BD3" w:rsidRDefault="00780B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52A9A" w14:textId="77777777" w:rsidR="00A50804" w:rsidRDefault="00A50804" w:rsidP="00954889">
    <w:pPr>
      <w:ind w:left="-851"/>
    </w:pPr>
    <w:r>
      <w:rPr>
        <w:rFonts w:ascii="Arial" w:hAnsi="Arial" w:cs="Arial"/>
        <w:b/>
        <w:noProof/>
        <w:sz w:val="28"/>
        <w:lang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6970904" wp14:editId="7B41B31E">
              <wp:simplePos x="0" y="0"/>
              <wp:positionH relativeFrom="column">
                <wp:posOffset>-111760</wp:posOffset>
              </wp:positionH>
              <wp:positionV relativeFrom="paragraph">
                <wp:posOffset>2714</wp:posOffset>
              </wp:positionV>
              <wp:extent cx="6843395" cy="265430"/>
              <wp:effectExtent l="0" t="0" r="0" b="0"/>
              <wp:wrapNone/>
              <wp:docPr id="48" name="Retângulo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43395" cy="265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B6428A" w14:textId="02623A23" w:rsidR="00A50804" w:rsidRPr="001D5837" w:rsidRDefault="00161296" w:rsidP="00954889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b/>
                              <w:color w:val="006666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>Appendix 1</w:t>
                          </w:r>
                          <w:r w:rsidR="00A50804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 xml:space="preserve">  </w:t>
                          </w:r>
                          <w:r w:rsidR="00A50804" w:rsidRPr="00866745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r w:rsidR="00A50804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>(</w:t>
                          </w:r>
                          <w:r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>Sep-22</w:t>
                          </w:r>
                          <w:r w:rsidR="00A50804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 xml:space="preserve">)  Review Due: </w:t>
                          </w:r>
                          <w:r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>Sep-24</w:t>
                          </w:r>
                          <w:r w:rsidR="00A50804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 xml:space="preserve">    </w:t>
                          </w:r>
                          <w:r w:rsidR="00A50804" w:rsidRPr="001D5837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ab/>
                          </w:r>
                          <w:r w:rsidR="00A50804" w:rsidRPr="001D5837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ab/>
                          </w:r>
                          <w:r w:rsidR="00A50804" w:rsidRPr="001D5837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ab/>
                          </w:r>
                          <w:r w:rsidR="00A50804" w:rsidRPr="001D5837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ab/>
                          </w:r>
                          <w:r w:rsidR="00A50804" w:rsidRPr="001D5837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ab/>
                            <w:t xml:space="preserve">                          </w:t>
                          </w:r>
                        </w:p>
                      </w:txbxContent>
                    </wps:txbx>
                    <wps:bodyPr wrap="square" lIns="0" rIns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56970904" id="Retângulo 48" o:spid="_x0000_s1026" style="position:absolute;left:0;text-align:left;margin-left:-8.8pt;margin-top:.2pt;width:538.85pt;height:20.9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" filled="f" stroked="f">
              <v:textbox inset="0,,0">
                <w:txbxContent>
                  <w:p w14:paraId="25B6428A" w14:textId="02623A23" w:rsidR="00A50804" w:rsidRPr="001D5837" w:rsidRDefault="00161296" w:rsidP="00954889">
                    <w:pPr>
                      <w:pStyle w:val="NormalWeb"/>
                      <w:spacing w:before="0" w:beforeAutospacing="0" w:after="0" w:afterAutospacing="0"/>
                      <w:textAlignment w:val="baseline"/>
                      <w:rPr>
                        <w:rFonts w:ascii="Arial" w:hAnsi="Arial" w:cs="Arial"/>
                        <w:b/>
                        <w:color w:val="006666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>Appendix 1</w:t>
                    </w:r>
                    <w:proofErr w:type="gramStart"/>
                    <w:r w:rsidR="00A50804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 xml:space="preserve">  </w:t>
                    </w:r>
                    <w:r w:rsidR="00A50804" w:rsidRPr="00866745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 xml:space="preserve"> </w:t>
                    </w:r>
                    <w:r w:rsidR="00A50804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>(</w:t>
                    </w:r>
                    <w:proofErr w:type="gramEnd"/>
                    <w:r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>Sep-22</w:t>
                    </w:r>
                    <w:r w:rsidR="00A50804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 xml:space="preserve">)  Review Due: </w:t>
                    </w:r>
                    <w:r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>Sep-24</w:t>
                    </w:r>
                    <w:r w:rsidR="00A50804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 xml:space="preserve">    </w:t>
                    </w:r>
                    <w:r w:rsidR="00A50804" w:rsidRPr="001D5837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ab/>
                    </w:r>
                    <w:r w:rsidR="00A50804" w:rsidRPr="001D5837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ab/>
                    </w:r>
                    <w:r w:rsidR="00A50804" w:rsidRPr="001D5837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ab/>
                    </w:r>
                    <w:r w:rsidR="00A50804" w:rsidRPr="001D5837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ab/>
                    </w:r>
                    <w:r w:rsidR="00A50804" w:rsidRPr="001D5837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ab/>
                      <w:t xml:space="preserve">                         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22818FD8" wp14:editId="5F781461">
              <wp:simplePos x="0" y="0"/>
              <wp:positionH relativeFrom="column">
                <wp:posOffset>-102235</wp:posOffset>
              </wp:positionH>
              <wp:positionV relativeFrom="paragraph">
                <wp:posOffset>-402590</wp:posOffset>
              </wp:positionV>
              <wp:extent cx="6886575" cy="512013"/>
              <wp:effectExtent l="0" t="0" r="9525" b="2540"/>
              <wp:wrapNone/>
              <wp:docPr id="42" name="Grupo 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6575" cy="512013"/>
                        <a:chOff x="0" y="-123825"/>
                        <a:chExt cx="6886575" cy="512013"/>
                      </a:xfrm>
                    </wpg:grpSpPr>
                    <wps:wsp>
                      <wps:cNvPr id="15" name="Rectangle 48"/>
                      <wps:cNvSpPr>
                        <a:spLocks noChangeArrowheads="1"/>
                      </wps:cNvSpPr>
                      <wps:spPr bwMode="auto">
                        <a:xfrm>
                          <a:off x="9525" y="-123825"/>
                          <a:ext cx="6150634" cy="5120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E7741" w14:textId="77777777" w:rsidR="00A50804" w:rsidRPr="002570D2" w:rsidRDefault="00A50804" w:rsidP="00954889">
                            <w:pPr>
                              <w:pStyle w:val="NormalWeb"/>
                              <w:spacing w:before="0" w:after="0"/>
                              <w:textAlignment w:val="baseline"/>
                              <w:rPr>
                                <w:rFonts w:ascii="Arial" w:hAnsi="Arial" w:cs="Arial"/>
                                <w:color w:val="006666"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6666"/>
                                <w:kern w:val="24"/>
                                <w:sz w:val="28"/>
                                <w:szCs w:val="30"/>
                              </w:rPr>
                              <w:t xml:space="preserve">Natural Resources </w:t>
                            </w:r>
                            <w:r w:rsidRPr="00EA7811"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6666"/>
                                <w:kern w:val="24"/>
                                <w:sz w:val="28"/>
                                <w:szCs w:val="30"/>
                              </w:rPr>
                              <w:t>Wales</w:t>
                            </w:r>
                            <w:r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6666"/>
                                <w:kern w:val="24"/>
                                <w:sz w:val="28"/>
                                <w:szCs w:val="30"/>
                              </w:rPr>
                              <w:t xml:space="preserve"> Notification</w:t>
                            </w:r>
                          </w:p>
                        </w:txbxContent>
                      </wps:txbx>
                      <wps:bodyPr wrap="square" lIns="0" anchor="ctr" anchorCtr="0">
                        <a:noAutofit/>
                      </wps:bodyPr>
                    </wps:wsp>
                    <wpg:grpSp>
                      <wpg:cNvPr id="37" name="Grupo 45"/>
                      <wpg:cNvGrpSpPr/>
                      <wpg:grpSpPr>
                        <a:xfrm>
                          <a:off x="0" y="-123763"/>
                          <a:ext cx="6886575" cy="430136"/>
                          <a:chOff x="0" y="-123763"/>
                          <a:chExt cx="6886575" cy="430136"/>
                        </a:xfrm>
                      </wpg:grpSpPr>
                      <pic:pic xmlns:pic="http://schemas.openxmlformats.org/drawingml/2006/picture">
                        <pic:nvPicPr>
                          <pic:cNvPr id="40" name="Imagem 42" descr="Descrição: vale_c_sm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7117" y="-123763"/>
                            <a:ext cx="839458" cy="430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243098"/>
                            <a:ext cx="6885305" cy="36000"/>
                          </a:xfrm>
                          <a:prstGeom prst="rect">
                            <a:avLst/>
                          </a:prstGeom>
                          <a:solidFill>
                            <a:srgbClr val="006666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2818FD8" id="Grupo 42" o:spid="_x0000_s1027" style="position:absolute;left:0;text-align:left;margin-left:-8.05pt;margin-top:-31.7pt;width:542.25pt;height:40.3pt;z-index:251658241;mso-height-relative:margin" coordorigin=",-1238" coordsize="68865,51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">
              <v:rect id="Rectangle 48" o:spid="_x0000_s1028" style="position:absolute;left:95;top:-1238;width:61506;height:51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" filled="f" stroked="f">
                <v:textbox inset="0">
                  <w:txbxContent>
                    <w:p w14:paraId="545E7741" w14:textId="77777777" w:rsidR="00A50804" w:rsidRPr="002570D2" w:rsidRDefault="00A50804" w:rsidP="00954889">
                      <w:pPr>
                        <w:pStyle w:val="NormalWeb"/>
                        <w:spacing w:before="0" w:after="0"/>
                        <w:textAlignment w:val="baseline"/>
                        <w:rPr>
                          <w:rFonts w:ascii="Arial" w:hAnsi="Arial" w:cs="Arial"/>
                          <w:color w:val="006666"/>
                          <w:sz w:val="28"/>
                          <w:szCs w:val="30"/>
                        </w:rPr>
                      </w:pPr>
                      <w:r>
                        <w:rPr>
                          <w:rFonts w:ascii="Arial" w:eastAsia="MS PGothic" w:hAnsi="Arial" w:cs="Arial"/>
                          <w:b/>
                          <w:bCs/>
                          <w:color w:val="006666"/>
                          <w:kern w:val="24"/>
                          <w:sz w:val="28"/>
                          <w:szCs w:val="30"/>
                        </w:rPr>
                        <w:t xml:space="preserve">Natural Resources </w:t>
                      </w:r>
                      <w:r w:rsidRPr="00EA7811">
                        <w:rPr>
                          <w:rFonts w:ascii="Arial" w:eastAsia="MS PGothic" w:hAnsi="Arial" w:cs="Arial"/>
                          <w:b/>
                          <w:bCs/>
                          <w:color w:val="006666"/>
                          <w:kern w:val="24"/>
                          <w:sz w:val="28"/>
                          <w:szCs w:val="30"/>
                        </w:rPr>
                        <w:t>Wales</w:t>
                      </w:r>
                      <w:r>
                        <w:rPr>
                          <w:rFonts w:ascii="Arial" w:eastAsia="MS PGothic" w:hAnsi="Arial" w:cs="Arial"/>
                          <w:b/>
                          <w:bCs/>
                          <w:color w:val="006666"/>
                          <w:kern w:val="24"/>
                          <w:sz w:val="28"/>
                          <w:szCs w:val="30"/>
                        </w:rPr>
                        <w:t xml:space="preserve"> Notification</w:t>
                      </w:r>
                    </w:p>
                  </w:txbxContent>
                </v:textbox>
              </v:rect>
              <v:group id="Grupo 45" o:spid="_x0000_s1029" style="position:absolute;top:-1237;width:68865;height:4300" coordorigin=",-1237" coordsize="68865,4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42" o:spid="_x0000_s1030" type="#_x0000_t75" alt="Descrição: vale_c_sm" style="position:absolute;left:60471;top:-1237;width:8394;height:4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">
                  <v:imagedata r:id="rId2" o:title=" vale_c_sm"/>
                </v:shape>
                <v:rect id="Rectangle 14" o:spid="_x0000_s1031" style="position:absolute;top:2430;width:68853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" fillcolor="#066" stroked="f"/>
              </v:group>
            </v:group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CB2AEF2" wp14:editId="0DEE4E5D">
          <wp:simplePos x="0" y="0"/>
          <wp:positionH relativeFrom="column">
            <wp:posOffset>9138452</wp:posOffset>
          </wp:positionH>
          <wp:positionV relativeFrom="paragraph">
            <wp:posOffset>-407083</wp:posOffset>
          </wp:positionV>
          <wp:extent cx="931653" cy="484097"/>
          <wp:effectExtent l="19050" t="0" r="1797" b="0"/>
          <wp:wrapNone/>
          <wp:docPr id="1" name="Imagem 42" descr="Descrição: vale_c_s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4" descr="Descrição: vale_c_s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1653" cy="4840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F104DAF" w14:textId="77777777" w:rsidR="00A50804" w:rsidRDefault="00A50804">
    <w:pPr>
      <w:rPr>
        <w:sz w:val="2"/>
      </w:rPr>
    </w:pPr>
  </w:p>
  <w:p w14:paraId="7F80F016" w14:textId="77777777" w:rsidR="00A50804" w:rsidRDefault="00A50804">
    <w:pPr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48416" w14:textId="77777777" w:rsidR="00A50804" w:rsidRDefault="00A50804" w:rsidP="00D21A55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8243" behindDoc="0" locked="0" layoutInCell="1" allowOverlap="1" wp14:anchorId="73E017C5" wp14:editId="76FCC3B2">
              <wp:simplePos x="0" y="0"/>
              <wp:positionH relativeFrom="column">
                <wp:posOffset>-99263</wp:posOffset>
              </wp:positionH>
              <wp:positionV relativeFrom="paragraph">
                <wp:posOffset>-84455</wp:posOffset>
              </wp:positionV>
              <wp:extent cx="6835296" cy="585062"/>
              <wp:effectExtent l="0" t="0" r="3810" b="5715"/>
              <wp:wrapNone/>
              <wp:docPr id="41" name="Grupo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35296" cy="585062"/>
                        <a:chOff x="0" y="0"/>
                        <a:chExt cx="6886575" cy="590550"/>
                      </a:xfrm>
                    </wpg:grpSpPr>
                    <wps:wsp>
                      <wps:cNvPr id="314" name="Rectangle 48"/>
                      <wps:cNvSpPr>
                        <a:spLocks noChangeArrowheads="1"/>
                      </wps:cNvSpPr>
                      <wps:spPr bwMode="auto">
                        <a:xfrm>
                          <a:off x="0" y="169828"/>
                          <a:ext cx="5854700" cy="420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8EB722" w14:textId="77777777" w:rsidR="00A50804" w:rsidRPr="00D21A55" w:rsidRDefault="00A50804" w:rsidP="00D21A55">
                            <w:pPr>
                              <w:pStyle w:val="NormalWeb"/>
                              <w:spacing w:before="0" w:after="0"/>
                              <w:textAlignment w:val="baseline"/>
                              <w:rPr>
                                <w:rFonts w:ascii="Arial" w:hAnsi="Arial" w:cs="Arial"/>
                                <w:color w:val="006666"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6666"/>
                                <w:kern w:val="24"/>
                                <w:sz w:val="28"/>
                                <w:szCs w:val="30"/>
                              </w:rPr>
                              <w:t xml:space="preserve">Document Title </w:t>
                            </w:r>
                          </w:p>
                        </w:txbxContent>
                      </wps:txbx>
                      <wps:bodyPr wrap="square" lIns="0" anchor="ctr" anchorCtr="0">
                        <a:noAutofit/>
                      </wps:bodyPr>
                    </wps:wsp>
                    <wpg:grpSp>
                      <wpg:cNvPr id="315" name="Grupo 315"/>
                      <wpg:cNvGrpSpPr/>
                      <wpg:grpSpPr>
                        <a:xfrm>
                          <a:off x="0" y="0"/>
                          <a:ext cx="6886575" cy="590550"/>
                          <a:chOff x="0" y="0"/>
                          <a:chExt cx="6886575" cy="590550"/>
                        </a:xfrm>
                      </wpg:grpSpPr>
                      <pic:pic xmlns:pic="http://schemas.openxmlformats.org/drawingml/2006/picture">
                        <pic:nvPicPr>
                          <pic:cNvPr id="316" name="Imagem 42" descr="Descrição: vale_c_sm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34050" y="0"/>
                            <a:ext cx="11525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534854"/>
                            <a:ext cx="6885305" cy="36000"/>
                          </a:xfrm>
                          <a:prstGeom prst="rect">
                            <a:avLst/>
                          </a:prstGeom>
                          <a:solidFill>
                            <a:srgbClr val="006666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3E017C5" id="Grupo 41" o:spid="_x0000_s1033" style="position:absolute;margin-left:-7.8pt;margin-top:-6.65pt;width:538.2pt;height:46.05pt;z-index:251658243;mso-width-relative:margin;mso-height-relative:margin" coordsize="68865,59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">
              <v:rect id="Rectangle 48" o:spid="_x0000_s1034" style="position:absolute;top:1698;width:58547;height:4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" filled="f" stroked="f">
                <v:textbox inset="0">
                  <w:txbxContent>
                    <w:p w14:paraId="108EB722" w14:textId="77777777" w:rsidR="00A50804" w:rsidRPr="00D21A55" w:rsidRDefault="00A50804" w:rsidP="00D21A55">
                      <w:pPr>
                        <w:pStyle w:val="NormalWeb"/>
                        <w:spacing w:before="0" w:after="0"/>
                        <w:textAlignment w:val="baseline"/>
                        <w:rPr>
                          <w:rFonts w:ascii="Arial" w:hAnsi="Arial" w:cs="Arial"/>
                          <w:color w:val="006666"/>
                          <w:sz w:val="28"/>
                          <w:szCs w:val="30"/>
                        </w:rPr>
                      </w:pPr>
                      <w:r>
                        <w:rPr>
                          <w:rFonts w:ascii="Arial" w:eastAsia="MS PGothic" w:hAnsi="Arial" w:cs="Arial"/>
                          <w:b/>
                          <w:bCs/>
                          <w:color w:val="006666"/>
                          <w:kern w:val="24"/>
                          <w:sz w:val="28"/>
                          <w:szCs w:val="30"/>
                        </w:rPr>
                        <w:t xml:space="preserve">Document Title </w:t>
                      </w:r>
                    </w:p>
                  </w:txbxContent>
                </v:textbox>
              </v:rect>
              <v:group id="Grupo 315" o:spid="_x0000_s1035" style="position:absolute;width:68865;height:5905" coordsize="68865,5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sH4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zjFfyeCUdAZg8AAAD//wMAUEsBAi0AFAAGAAgAAAAhANvh9svuAAAAhQEAABMAAAAAAAAA&#10;AAAAAAAAAAAAAFtDb250ZW50X1R5cGVzXS54bWxQSwECLQAUAAYACAAAACEAWvQsW78AAAAVAQAA&#10;CwAAAAAAAAAAAAAAAAAfAQAAX3JlbHMvLnJlbHNQSwECLQAUAAYACAAAACEAc67B+MYAAADcAAAA&#10;DwAAAAAAAAAAAAAAAAAHAgAAZHJzL2Rvd25yZXYueG1sUEsFBgAAAAADAAMAtwAAAPo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42" o:spid="_x0000_s1036" type="#_x0000_t75" alt="Descrição: vale_c_sm" style="position:absolute;left:57340;width:11525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">
                  <v:imagedata r:id="rId2" o:title=" vale_c_sm"/>
                </v:shape>
                <v:rect id="Rectangle 14" o:spid="_x0000_s1037" style="position:absolute;top:5348;width:68853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" fillcolor="#066" stroked="f"/>
              </v:group>
            </v:group>
          </w:pict>
        </mc:Fallback>
      </mc:AlternateContent>
    </w:r>
  </w:p>
  <w:p w14:paraId="6A7BFD0E" w14:textId="77777777" w:rsidR="00A50804" w:rsidRDefault="00A50804" w:rsidP="00D21A55">
    <w:pPr>
      <w:pStyle w:val="Header"/>
    </w:pPr>
  </w:p>
  <w:p w14:paraId="31A803B7" w14:textId="77777777" w:rsidR="00A50804" w:rsidRDefault="00A50804" w:rsidP="00D21A55">
    <w:pPr>
      <w:pStyle w:val="Header"/>
    </w:pPr>
    <w:r>
      <w:rPr>
        <w:rFonts w:ascii="Arial" w:hAnsi="Arial" w:cs="Arial"/>
        <w:b/>
        <w:noProof/>
        <w:sz w:val="28"/>
        <w:lang w:eastAsia="en-GB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59EC697E" wp14:editId="5D97DAEB">
              <wp:simplePos x="0" y="0"/>
              <wp:positionH relativeFrom="column">
                <wp:posOffset>-102235</wp:posOffset>
              </wp:positionH>
              <wp:positionV relativeFrom="paragraph">
                <wp:posOffset>104301</wp:posOffset>
              </wp:positionV>
              <wp:extent cx="6843395" cy="265430"/>
              <wp:effectExtent l="0" t="0" r="0" b="0"/>
              <wp:wrapNone/>
              <wp:docPr id="318" name="Retângulo 3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43395" cy="265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E28534" w14:textId="77777777" w:rsidR="00A50804" w:rsidRPr="001D5837" w:rsidRDefault="00A50804" w:rsidP="00D21A55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b/>
                              <w:color w:val="006666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>Doc Ref.</w:t>
                          </w:r>
                          <w:r w:rsidRPr="00866745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 xml:space="preserve">  vNo.   </w:t>
                          </w:r>
                          <w:r w:rsidRPr="00866745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 xml:space="preserve">: </w:t>
                          </w:r>
                          <w:r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 xml:space="preserve">Date:           Revue Due     </w:t>
                          </w:r>
                          <w:r w:rsidRPr="001D5837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ab/>
                          </w:r>
                          <w:r w:rsidRPr="001D5837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ab/>
                          </w:r>
                          <w:r w:rsidRPr="001D5837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ab/>
                          </w:r>
                          <w:r w:rsidRPr="001D5837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ab/>
                          </w:r>
                          <w:r w:rsidRPr="001D5837">
                            <w:rPr>
                              <w:rFonts w:ascii="Arial" w:eastAsia="MS PGothic" w:hAnsi="Arial" w:cs="Arial"/>
                              <w:b/>
                              <w:bCs/>
                              <w:color w:val="006666"/>
                              <w:kern w:val="24"/>
                              <w:sz w:val="20"/>
                              <w:szCs w:val="20"/>
                              <w:lang w:val="en-US"/>
                            </w:rPr>
                            <w:tab/>
                            <w:t xml:space="preserve">                          </w:t>
                          </w:r>
                        </w:p>
                      </w:txbxContent>
                    </wps:txbx>
                    <wps:bodyPr wrap="square" lIns="0" rIns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59EC697E" id="Retângulo 318" o:spid="_x0000_s1038" style="position:absolute;margin-left:-8.05pt;margin-top:8.2pt;width:538.85pt;height:20.9pt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" filled="f" stroked="f">
              <v:textbox inset="0,,0">
                <w:txbxContent>
                  <w:p w14:paraId="7AE28534" w14:textId="77777777" w:rsidR="00A50804" w:rsidRPr="001D5837" w:rsidRDefault="00A50804" w:rsidP="00D21A55">
                    <w:pPr>
                      <w:pStyle w:val="NormalWeb"/>
                      <w:spacing w:before="0" w:beforeAutospacing="0" w:after="0" w:afterAutospacing="0"/>
                      <w:textAlignment w:val="baseline"/>
                      <w:rPr>
                        <w:rFonts w:ascii="Arial" w:hAnsi="Arial" w:cs="Arial"/>
                        <w:b/>
                        <w:color w:val="006666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>Doc Ref.</w:t>
                    </w:r>
                    <w:r w:rsidRPr="00866745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 xml:space="preserve"> </w:t>
                    </w:r>
                    <w:r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 xml:space="preserve">  </w:t>
                    </w:r>
                    <w:proofErr w:type="spellStart"/>
                    <w:proofErr w:type="gramStart"/>
                    <w:r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>vNo</w:t>
                    </w:r>
                    <w:proofErr w:type="spellEnd"/>
                    <w:r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 xml:space="preserve">.   </w:t>
                    </w:r>
                    <w:proofErr w:type="gramEnd"/>
                    <w:r w:rsidRPr="00866745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 xml:space="preserve">: </w:t>
                    </w:r>
                    <w:r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 xml:space="preserve">Date:           Revue Due     </w:t>
                    </w:r>
                    <w:r w:rsidRPr="001D5837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ab/>
                    </w:r>
                    <w:r w:rsidRPr="001D5837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ab/>
                    </w:r>
                    <w:r w:rsidRPr="001D5837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ab/>
                    </w:r>
                    <w:r w:rsidRPr="001D5837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ab/>
                    </w:r>
                    <w:r w:rsidRPr="001D5837">
                      <w:rPr>
                        <w:rFonts w:ascii="Arial" w:eastAsia="MS PGothic" w:hAnsi="Arial" w:cs="Arial"/>
                        <w:b/>
                        <w:bCs/>
                        <w:color w:val="006666"/>
                        <w:kern w:val="24"/>
                        <w:sz w:val="20"/>
                        <w:szCs w:val="20"/>
                        <w:lang w:val="en-US"/>
                      </w:rPr>
                      <w:tab/>
                      <w:t xml:space="preserve">                          </w:t>
                    </w:r>
                  </w:p>
                </w:txbxContent>
              </v:textbox>
            </v:rect>
          </w:pict>
        </mc:Fallback>
      </mc:AlternateContent>
    </w:r>
  </w:p>
  <w:p w14:paraId="15A3401A" w14:textId="77777777" w:rsidR="00A50804" w:rsidRDefault="00A50804" w:rsidP="00D21A55">
    <w:pPr>
      <w:tabs>
        <w:tab w:val="left" w:pos="3060"/>
      </w:tabs>
    </w:pPr>
  </w:p>
  <w:p w14:paraId="32DED6E6" w14:textId="77777777" w:rsidR="00A50804" w:rsidRPr="004F4DA1" w:rsidRDefault="00A50804" w:rsidP="00D21A55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47A0C"/>
    <w:multiLevelType w:val="hybridMultilevel"/>
    <w:tmpl w:val="3F04E004"/>
    <w:lvl w:ilvl="0" w:tplc="CF78D12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C162A"/>
    <w:multiLevelType w:val="hybridMultilevel"/>
    <w:tmpl w:val="F738E1E4"/>
    <w:lvl w:ilvl="0" w:tplc="24A6635A">
      <w:start w:val="1"/>
      <w:numFmt w:val="bullet"/>
      <w:lvlRestart w:val="0"/>
      <w:lvlText w:val="–"/>
      <w:lvlJc w:val="left"/>
      <w:pPr>
        <w:tabs>
          <w:tab w:val="num" w:pos="568"/>
        </w:tabs>
        <w:ind w:left="568" w:firstLine="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000000"/>
        <w:sz w:val="16"/>
        <w:u w:val="none"/>
        <w:effect w:val="none"/>
        <w:vertAlign w:val="baseli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774F5"/>
    <w:multiLevelType w:val="hybridMultilevel"/>
    <w:tmpl w:val="3C96BF0C"/>
    <w:lvl w:ilvl="0" w:tplc="B4C22392">
      <w:start w:val="1"/>
      <w:numFmt w:val="bullet"/>
      <w:lvlRestart w:val="0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16"/>
        <w:u w:val="none"/>
        <w:effect w:val="none"/>
        <w:vertAlign w:val="baseline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B56A0"/>
    <w:multiLevelType w:val="hybridMultilevel"/>
    <w:tmpl w:val="F3B2A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15DE2"/>
    <w:multiLevelType w:val="multilevel"/>
    <w:tmpl w:val="54408F5A"/>
    <w:lvl w:ilvl="0">
      <w:start w:val="1"/>
      <w:numFmt w:val="decimal"/>
      <w:pStyle w:val="EstiloNormativo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11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567"/>
      </w:pPr>
      <w:rPr>
        <w:rFonts w:ascii="Arial" w:hAnsi="Arial" w:hint="default"/>
        <w:b/>
        <w:i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2384"/>
        </w:tabs>
        <w:ind w:left="1644" w:hanging="340"/>
      </w:pPr>
      <w:rPr>
        <w:rFonts w:ascii="Arial" w:hAnsi="Arial" w:hint="default"/>
        <w:b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5" w15:restartNumberingAfterBreak="0">
    <w:nsid w:val="11EA6D28"/>
    <w:multiLevelType w:val="hybridMultilevel"/>
    <w:tmpl w:val="AEE076F8"/>
    <w:lvl w:ilvl="0" w:tplc="0416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6" w15:restartNumberingAfterBreak="0">
    <w:nsid w:val="17030C45"/>
    <w:multiLevelType w:val="multilevel"/>
    <w:tmpl w:val="3FE006DE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  <w:b w:val="0"/>
      </w:rPr>
    </w:lvl>
    <w:lvl w:ilvl="1">
      <w:start w:val="8"/>
      <w:numFmt w:val="decimal"/>
      <w:lvlText w:val="%1.%2"/>
      <w:lvlJc w:val="left"/>
      <w:pPr>
        <w:ind w:left="525" w:hanging="525"/>
      </w:pPr>
      <w:rPr>
        <w:rFonts w:hint="default"/>
        <w:b w:val="0"/>
      </w:rPr>
    </w:lvl>
    <w:lvl w:ilvl="2">
      <w:start w:val="5"/>
      <w:numFmt w:val="decimal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 w:val="0"/>
      </w:rPr>
    </w:lvl>
  </w:abstractNum>
  <w:abstractNum w:abstractNumId="7" w15:restartNumberingAfterBreak="0">
    <w:nsid w:val="1D8D5A49"/>
    <w:multiLevelType w:val="multilevel"/>
    <w:tmpl w:val="3BC2EB38"/>
    <w:lvl w:ilvl="0">
      <w:start w:val="1"/>
      <w:numFmt w:val="bullet"/>
      <w:lvlText w:val=""/>
      <w:lvlJc w:val="left"/>
      <w:pPr>
        <w:tabs>
          <w:tab w:val="num" w:pos="360"/>
        </w:tabs>
        <w:ind w:left="181" w:hanging="181"/>
      </w:pPr>
      <w:rPr>
        <w:rFonts w:ascii="Symbol" w:hAnsi="Symbol" w:hint="default"/>
        <w:b w:val="0"/>
        <w:i w:val="0"/>
        <w:caps w:val="0"/>
        <w:color w:val="auto"/>
        <w:sz w:val="16"/>
      </w:rPr>
    </w:lvl>
    <w:lvl w:ilvl="1">
      <w:start w:val="1"/>
      <w:numFmt w:val="bullet"/>
      <w:lvlText w:val="–"/>
      <w:lvlJc w:val="left"/>
      <w:pPr>
        <w:tabs>
          <w:tab w:val="num" w:pos="1920"/>
        </w:tabs>
        <w:ind w:left="1378" w:firstLine="182"/>
      </w:pPr>
      <w:rPr>
        <w:rFonts w:hint="default"/>
        <w:b w:val="0"/>
        <w:i w:val="0"/>
        <w:sz w:val="20"/>
      </w:rPr>
    </w:lvl>
    <w:lvl w:ilvl="2">
      <w:start w:val="1"/>
      <w:numFmt w:val="bullet"/>
      <w:lvlText w:val="-"/>
      <w:lvlJc w:val="left"/>
      <w:pPr>
        <w:tabs>
          <w:tab w:val="num" w:pos="1154"/>
        </w:tabs>
        <w:ind w:left="181" w:firstLine="613"/>
      </w:pPr>
      <w:rPr>
        <w:rFonts w:hint="default"/>
        <w:b w:val="0"/>
        <w:i w:val="0"/>
        <w:sz w:val="20"/>
      </w:rPr>
    </w:lvl>
    <w:lvl w:ilvl="3">
      <w:start w:val="1"/>
      <w:numFmt w:val="lowerLetter"/>
      <w:pStyle w:val="Normativo4"/>
      <w:lvlText w:val="%4)"/>
      <w:lvlJc w:val="left"/>
      <w:pPr>
        <w:tabs>
          <w:tab w:val="num" w:pos="1664"/>
        </w:tabs>
        <w:ind w:left="181" w:firstLine="1123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3345"/>
        </w:tabs>
        <w:ind w:left="3345" w:hanging="15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220142F9"/>
    <w:multiLevelType w:val="hybridMultilevel"/>
    <w:tmpl w:val="35927004"/>
    <w:lvl w:ilvl="0" w:tplc="D46820D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346253"/>
    <w:multiLevelType w:val="hybridMultilevel"/>
    <w:tmpl w:val="A522710C"/>
    <w:lvl w:ilvl="0" w:tplc="D46820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F935D0"/>
    <w:multiLevelType w:val="hybridMultilevel"/>
    <w:tmpl w:val="D88C18CC"/>
    <w:lvl w:ilvl="0" w:tplc="04090001">
      <w:start w:val="1"/>
      <w:numFmt w:val="bullet"/>
      <w:lvlText w:val=""/>
      <w:lvlJc w:val="left"/>
      <w:pPr>
        <w:tabs>
          <w:tab w:val="num" w:pos="1171"/>
        </w:tabs>
        <w:ind w:left="11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91"/>
        </w:tabs>
        <w:ind w:left="18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11"/>
        </w:tabs>
        <w:ind w:left="26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31"/>
        </w:tabs>
        <w:ind w:left="33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51"/>
        </w:tabs>
        <w:ind w:left="40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71"/>
        </w:tabs>
        <w:ind w:left="47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91"/>
        </w:tabs>
        <w:ind w:left="54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11"/>
        </w:tabs>
        <w:ind w:left="62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31"/>
        </w:tabs>
        <w:ind w:left="6931" w:hanging="360"/>
      </w:pPr>
      <w:rPr>
        <w:rFonts w:ascii="Wingdings" w:hAnsi="Wingdings" w:hint="default"/>
      </w:rPr>
    </w:lvl>
  </w:abstractNum>
  <w:abstractNum w:abstractNumId="11" w15:restartNumberingAfterBreak="0">
    <w:nsid w:val="29EE5501"/>
    <w:multiLevelType w:val="hybridMultilevel"/>
    <w:tmpl w:val="B1886444"/>
    <w:lvl w:ilvl="0" w:tplc="04160003">
      <w:start w:val="1"/>
      <w:numFmt w:val="bullet"/>
      <w:lvlText w:val="o"/>
      <w:lvlJc w:val="left"/>
      <w:pPr>
        <w:ind w:left="1171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8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1" w:hanging="360"/>
      </w:pPr>
      <w:rPr>
        <w:rFonts w:ascii="Wingdings" w:hAnsi="Wingdings" w:hint="default"/>
      </w:rPr>
    </w:lvl>
  </w:abstractNum>
  <w:abstractNum w:abstractNumId="12" w15:restartNumberingAfterBreak="0">
    <w:nsid w:val="2A0245EA"/>
    <w:multiLevelType w:val="hybridMultilevel"/>
    <w:tmpl w:val="F06AD7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6C78CC"/>
    <w:multiLevelType w:val="hybridMultilevel"/>
    <w:tmpl w:val="F72ACA9C"/>
    <w:lvl w:ilvl="0" w:tplc="D46820D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B28A4"/>
    <w:multiLevelType w:val="hybridMultilevel"/>
    <w:tmpl w:val="A2B469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FFB74A6"/>
    <w:multiLevelType w:val="hybridMultilevel"/>
    <w:tmpl w:val="A93029C4"/>
    <w:lvl w:ilvl="0" w:tplc="A48880B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BEE1B4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F6F2A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A61A9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1E02F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96A45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5E91F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562A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ECEC8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5755AA"/>
    <w:multiLevelType w:val="hybridMultilevel"/>
    <w:tmpl w:val="1B90DA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78621A"/>
    <w:multiLevelType w:val="multilevel"/>
    <w:tmpl w:val="CC989146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 w:val="0"/>
        <w:i w:val="0"/>
        <w:caps w:val="0"/>
        <w:color w:val="auto"/>
        <w:sz w:val="16"/>
      </w:rPr>
    </w:lvl>
    <w:lvl w:ilvl="1">
      <w:start w:val="1"/>
      <w:numFmt w:val="bullet"/>
      <w:lvlText w:val="–"/>
      <w:lvlJc w:val="left"/>
      <w:pPr>
        <w:tabs>
          <w:tab w:val="num" w:pos="794"/>
        </w:tabs>
        <w:ind w:left="794" w:hanging="397"/>
      </w:pPr>
      <w:rPr>
        <w:rFonts w:hint="default"/>
        <w:b w:val="0"/>
        <w:i w:val="0"/>
        <w:sz w:val="20"/>
      </w:rPr>
    </w:lvl>
    <w:lvl w:ilvl="2">
      <w:start w:val="1"/>
      <w:numFmt w:val="bullet"/>
      <w:lvlText w:val="-"/>
      <w:lvlJc w:val="left"/>
      <w:pPr>
        <w:tabs>
          <w:tab w:val="num" w:pos="1304"/>
        </w:tabs>
        <w:ind w:left="1304" w:hanging="510"/>
      </w:pPr>
      <w:rPr>
        <w:rFonts w:hint="default"/>
        <w:b w:val="0"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2041"/>
        </w:tabs>
        <w:ind w:left="2041" w:hanging="737"/>
      </w:pPr>
      <w:rPr>
        <w:rFonts w:hint="default"/>
        <w:sz w:val="2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3345"/>
        </w:tabs>
        <w:ind w:left="3345" w:hanging="1531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3C5F419A"/>
    <w:multiLevelType w:val="hybridMultilevel"/>
    <w:tmpl w:val="D93EB4D2"/>
    <w:lvl w:ilvl="0" w:tplc="18F4AEE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B409D9"/>
    <w:multiLevelType w:val="hybridMultilevel"/>
    <w:tmpl w:val="098800D0"/>
    <w:lvl w:ilvl="0" w:tplc="EB4686A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6335D8"/>
    <w:multiLevelType w:val="hybridMultilevel"/>
    <w:tmpl w:val="CC124A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330925"/>
    <w:multiLevelType w:val="hybridMultilevel"/>
    <w:tmpl w:val="99A0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651333"/>
    <w:multiLevelType w:val="hybridMultilevel"/>
    <w:tmpl w:val="82AC8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EA6305"/>
    <w:multiLevelType w:val="hybridMultilevel"/>
    <w:tmpl w:val="91D89EE8"/>
    <w:lvl w:ilvl="0" w:tplc="0416000D">
      <w:start w:val="1"/>
      <w:numFmt w:val="bullet"/>
      <w:pStyle w:val="Normativoquaternrio"/>
      <w:lvlText w:val=""/>
      <w:lvlJc w:val="left"/>
      <w:pPr>
        <w:ind w:left="1386" w:hanging="360"/>
      </w:pPr>
      <w:rPr>
        <w:rFonts w:ascii="Wingdings" w:hAnsi="Wingdings" w:hint="default"/>
        <w:b w:val="0"/>
      </w:rPr>
    </w:lvl>
    <w:lvl w:ilvl="1" w:tplc="04160003">
      <w:start w:val="1"/>
      <w:numFmt w:val="lowerLetter"/>
      <w:lvlText w:val="%2."/>
      <w:lvlJc w:val="left"/>
      <w:pPr>
        <w:ind w:left="2106" w:hanging="360"/>
      </w:pPr>
    </w:lvl>
    <w:lvl w:ilvl="2" w:tplc="04160005" w:tentative="1">
      <w:start w:val="1"/>
      <w:numFmt w:val="lowerRoman"/>
      <w:lvlText w:val="%3."/>
      <w:lvlJc w:val="right"/>
      <w:pPr>
        <w:ind w:left="2826" w:hanging="180"/>
      </w:pPr>
    </w:lvl>
    <w:lvl w:ilvl="3" w:tplc="04160001" w:tentative="1">
      <w:start w:val="1"/>
      <w:numFmt w:val="decimal"/>
      <w:lvlText w:val="%4."/>
      <w:lvlJc w:val="left"/>
      <w:pPr>
        <w:ind w:left="3546" w:hanging="360"/>
      </w:pPr>
    </w:lvl>
    <w:lvl w:ilvl="4" w:tplc="04160003" w:tentative="1">
      <w:start w:val="1"/>
      <w:numFmt w:val="lowerLetter"/>
      <w:lvlText w:val="%5."/>
      <w:lvlJc w:val="left"/>
      <w:pPr>
        <w:ind w:left="4266" w:hanging="360"/>
      </w:pPr>
    </w:lvl>
    <w:lvl w:ilvl="5" w:tplc="04160005" w:tentative="1">
      <w:start w:val="1"/>
      <w:numFmt w:val="lowerRoman"/>
      <w:lvlText w:val="%6."/>
      <w:lvlJc w:val="right"/>
      <w:pPr>
        <w:ind w:left="4986" w:hanging="180"/>
      </w:pPr>
    </w:lvl>
    <w:lvl w:ilvl="6" w:tplc="04160001" w:tentative="1">
      <w:start w:val="1"/>
      <w:numFmt w:val="decimal"/>
      <w:lvlText w:val="%7."/>
      <w:lvlJc w:val="left"/>
      <w:pPr>
        <w:ind w:left="5706" w:hanging="360"/>
      </w:pPr>
    </w:lvl>
    <w:lvl w:ilvl="7" w:tplc="04160003" w:tentative="1">
      <w:start w:val="1"/>
      <w:numFmt w:val="lowerLetter"/>
      <w:lvlText w:val="%8."/>
      <w:lvlJc w:val="left"/>
      <w:pPr>
        <w:ind w:left="6426" w:hanging="360"/>
      </w:pPr>
    </w:lvl>
    <w:lvl w:ilvl="8" w:tplc="04160005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24" w15:restartNumberingAfterBreak="0">
    <w:nsid w:val="4CBD467F"/>
    <w:multiLevelType w:val="multilevel"/>
    <w:tmpl w:val="394C9322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5" w15:restartNumberingAfterBreak="0">
    <w:nsid w:val="502C7011"/>
    <w:multiLevelType w:val="hybridMultilevel"/>
    <w:tmpl w:val="271CA66C"/>
    <w:lvl w:ilvl="0" w:tplc="EC3C72E8">
      <w:start w:val="1"/>
      <w:numFmt w:val="bullet"/>
      <w:lvlText w:val=""/>
      <w:lvlJc w:val="left"/>
      <w:pPr>
        <w:tabs>
          <w:tab w:val="num" w:pos="54"/>
        </w:tabs>
        <w:ind w:left="54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webHidden w:val="0"/>
        <w:color w:val="000000"/>
        <w:sz w:val="16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6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6" w15:restartNumberingAfterBreak="0">
    <w:nsid w:val="53332210"/>
    <w:multiLevelType w:val="hybridMultilevel"/>
    <w:tmpl w:val="CAAE22F8"/>
    <w:lvl w:ilvl="0" w:tplc="04160001">
      <w:start w:val="1"/>
      <w:numFmt w:val="bullet"/>
      <w:lvlText w:val=""/>
      <w:lvlJc w:val="left"/>
      <w:pPr>
        <w:tabs>
          <w:tab w:val="num" w:pos="811"/>
        </w:tabs>
        <w:ind w:left="81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16"/>
        <w:u w:val="none"/>
        <w:effect w:val="none"/>
        <w:vertAlign w:val="baseline"/>
      </w:rPr>
    </w:lvl>
    <w:lvl w:ilvl="1" w:tplc="0416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27" w15:restartNumberingAfterBreak="0">
    <w:nsid w:val="5B464FF2"/>
    <w:multiLevelType w:val="hybridMultilevel"/>
    <w:tmpl w:val="485EAAA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515F79"/>
    <w:multiLevelType w:val="multilevel"/>
    <w:tmpl w:val="F000D7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9" w15:restartNumberingAfterBreak="0">
    <w:nsid w:val="66D01859"/>
    <w:multiLevelType w:val="multilevel"/>
    <w:tmpl w:val="0F6E3FB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D9B194B"/>
    <w:multiLevelType w:val="hybridMultilevel"/>
    <w:tmpl w:val="056675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DC3660"/>
    <w:multiLevelType w:val="hybridMultilevel"/>
    <w:tmpl w:val="70FE498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8040EAC"/>
    <w:multiLevelType w:val="hybridMultilevel"/>
    <w:tmpl w:val="2CDA1DA2"/>
    <w:lvl w:ilvl="0" w:tplc="0409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3" w15:restartNumberingAfterBreak="0">
    <w:nsid w:val="7E901FB3"/>
    <w:multiLevelType w:val="hybridMultilevel"/>
    <w:tmpl w:val="0C3EE462"/>
    <w:lvl w:ilvl="0" w:tplc="E242789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799A8BA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FC40568">
      <w:numFmt w:val="bullet"/>
      <w:lvlText w:val="•"/>
      <w:lvlJc w:val="left"/>
      <w:pPr>
        <w:ind w:left="2250" w:hanging="450"/>
      </w:pPr>
      <w:rPr>
        <w:rFonts w:ascii="Arial" w:eastAsia="Times New Roman" w:hAnsi="Arial" w:cs="Arial" w:hint="default"/>
      </w:rPr>
    </w:lvl>
    <w:lvl w:ilvl="3" w:tplc="C0FAEB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AE7F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2CC41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E37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B34C5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3D4C8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42828479">
    <w:abstractNumId w:val="17"/>
  </w:num>
  <w:num w:numId="2" w16cid:durableId="1297761149">
    <w:abstractNumId w:val="7"/>
  </w:num>
  <w:num w:numId="3" w16cid:durableId="1918712371">
    <w:abstractNumId w:val="2"/>
  </w:num>
  <w:num w:numId="4" w16cid:durableId="1678119569">
    <w:abstractNumId w:val="1"/>
  </w:num>
  <w:num w:numId="5" w16cid:durableId="890191697">
    <w:abstractNumId w:val="19"/>
  </w:num>
  <w:num w:numId="6" w16cid:durableId="576017645">
    <w:abstractNumId w:val="26"/>
  </w:num>
  <w:num w:numId="7" w16cid:durableId="1438450637">
    <w:abstractNumId w:val="15"/>
  </w:num>
  <w:num w:numId="8" w16cid:durableId="2139374326">
    <w:abstractNumId w:val="23"/>
  </w:num>
  <w:num w:numId="9" w16cid:durableId="343216542">
    <w:abstractNumId w:val="23"/>
  </w:num>
  <w:num w:numId="10" w16cid:durableId="622199790">
    <w:abstractNumId w:val="12"/>
  </w:num>
  <w:num w:numId="11" w16cid:durableId="2066291991">
    <w:abstractNumId w:val="25"/>
  </w:num>
  <w:num w:numId="12" w16cid:durableId="1959531045">
    <w:abstractNumId w:val="7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69790430">
    <w:abstractNumId w:val="30"/>
  </w:num>
  <w:num w:numId="14" w16cid:durableId="590284315">
    <w:abstractNumId w:val="16"/>
  </w:num>
  <w:num w:numId="15" w16cid:durableId="990871214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22316910">
    <w:abstractNumId w:val="18"/>
  </w:num>
  <w:num w:numId="17" w16cid:durableId="934438491">
    <w:abstractNumId w:val="32"/>
  </w:num>
  <w:num w:numId="18" w16cid:durableId="1269777309">
    <w:abstractNumId w:val="27"/>
  </w:num>
  <w:num w:numId="19" w16cid:durableId="1044519535">
    <w:abstractNumId w:val="4"/>
  </w:num>
  <w:num w:numId="20" w16cid:durableId="707879693">
    <w:abstractNumId w:val="20"/>
  </w:num>
  <w:num w:numId="21" w16cid:durableId="918708878">
    <w:abstractNumId w:val="33"/>
  </w:num>
  <w:num w:numId="22" w16cid:durableId="359286763">
    <w:abstractNumId w:val="28"/>
  </w:num>
  <w:num w:numId="23" w16cid:durableId="2097826405">
    <w:abstractNumId w:val="5"/>
  </w:num>
  <w:num w:numId="24" w16cid:durableId="1935821213">
    <w:abstractNumId w:val="11"/>
  </w:num>
  <w:num w:numId="25" w16cid:durableId="519784070">
    <w:abstractNumId w:val="3"/>
  </w:num>
  <w:num w:numId="26" w16cid:durableId="1323965889">
    <w:abstractNumId w:val="9"/>
  </w:num>
  <w:num w:numId="27" w16cid:durableId="1775398959">
    <w:abstractNumId w:val="8"/>
  </w:num>
  <w:num w:numId="28" w16cid:durableId="1738355681">
    <w:abstractNumId w:val="13"/>
  </w:num>
  <w:num w:numId="29" w16cid:durableId="366561749">
    <w:abstractNumId w:val="0"/>
  </w:num>
  <w:num w:numId="30" w16cid:durableId="1832523838">
    <w:abstractNumId w:val="10"/>
  </w:num>
  <w:num w:numId="31" w16cid:durableId="342361863">
    <w:abstractNumId w:val="24"/>
  </w:num>
  <w:num w:numId="32" w16cid:durableId="1645043864">
    <w:abstractNumId w:val="29"/>
  </w:num>
  <w:num w:numId="33" w16cid:durableId="437406010">
    <w:abstractNumId w:val="21"/>
  </w:num>
  <w:num w:numId="34" w16cid:durableId="313727031">
    <w:abstractNumId w:val="6"/>
  </w:num>
  <w:num w:numId="35" w16cid:durableId="1921676600">
    <w:abstractNumId w:val="22"/>
  </w:num>
  <w:num w:numId="36" w16cid:durableId="313995621">
    <w:abstractNumId w:val="14"/>
  </w:num>
  <w:num w:numId="37" w16cid:durableId="120416072">
    <w:abstractNumId w:val="3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811"/>
  <w:hyphenationZone w:val="567"/>
  <w:drawingGridHorizontalSpacing w:val="120"/>
  <w:displayHorizontalDrawingGridEvery w:val="2"/>
  <w:noPunctuationKerning/>
  <w:characterSpacingControl w:val="doNotCompress"/>
  <w:hdrShapeDefaults>
    <o:shapedefaults v:ext="edit" spidmax="49153" fillcolor="white">
      <v:fill color="white"/>
      <o:colormru v:ext="edit" colors="#ddd,#f8f8f8,#eaeaea"/>
    </o:shapedefaults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PROVER" w:val="Jorge Mascarenhas"/>
    <w:docVar w:name="CONSENT" w:val="-"/>
    <w:docVar w:name="DATEREV" w:val="04/09/2015"/>
    <w:docVar w:name="DOC" w:val="PGS-003123"/>
    <w:docVar w:name="ELABFUNCTION" w:val="EMPREGADO VALE"/>
    <w:docVar w:name="ELABORATOR" w:val="Fernando Fonseca"/>
    <w:docVar w:name="ELABUSERFUNCTION" w:val="Fernando Fonseca - EMPREGADO VALE"/>
    <w:docVar w:name="IDLOGINCURRENT" w:val="01508601"/>
    <w:docVar w:name="NMUSERCURRENT" w:val="Julia Costa"/>
    <w:docVar w:name="REV" w:val="00"/>
    <w:docVar w:name="TITLE" w:val="Diretrizes para o Gerenciamento de Riscos em Saúde, Segurança e Meio Ambiente"/>
  </w:docVars>
  <w:rsids>
    <w:rsidRoot w:val="00272880"/>
    <w:rsid w:val="0000232D"/>
    <w:rsid w:val="00002449"/>
    <w:rsid w:val="00004119"/>
    <w:rsid w:val="0000497A"/>
    <w:rsid w:val="000114A2"/>
    <w:rsid w:val="00012F55"/>
    <w:rsid w:val="00012FCA"/>
    <w:rsid w:val="0001302D"/>
    <w:rsid w:val="00013BF3"/>
    <w:rsid w:val="0001703A"/>
    <w:rsid w:val="000177BB"/>
    <w:rsid w:val="0002446B"/>
    <w:rsid w:val="00030560"/>
    <w:rsid w:val="00030608"/>
    <w:rsid w:val="000312AC"/>
    <w:rsid w:val="000345E0"/>
    <w:rsid w:val="00042BEB"/>
    <w:rsid w:val="00042FA1"/>
    <w:rsid w:val="00043676"/>
    <w:rsid w:val="00045F12"/>
    <w:rsid w:val="00046691"/>
    <w:rsid w:val="00046893"/>
    <w:rsid w:val="00047184"/>
    <w:rsid w:val="00051AE7"/>
    <w:rsid w:val="00052B82"/>
    <w:rsid w:val="0005417E"/>
    <w:rsid w:val="00061871"/>
    <w:rsid w:val="00065B9E"/>
    <w:rsid w:val="00072898"/>
    <w:rsid w:val="0007315B"/>
    <w:rsid w:val="000768E4"/>
    <w:rsid w:val="000818AF"/>
    <w:rsid w:val="00082184"/>
    <w:rsid w:val="0008674F"/>
    <w:rsid w:val="000867B1"/>
    <w:rsid w:val="00091827"/>
    <w:rsid w:val="00093005"/>
    <w:rsid w:val="00097986"/>
    <w:rsid w:val="000A06BF"/>
    <w:rsid w:val="000A1C5E"/>
    <w:rsid w:val="000A3A13"/>
    <w:rsid w:val="000A4A6C"/>
    <w:rsid w:val="000A4FCE"/>
    <w:rsid w:val="000A5AFF"/>
    <w:rsid w:val="000A66DD"/>
    <w:rsid w:val="000A6CEA"/>
    <w:rsid w:val="000B04B6"/>
    <w:rsid w:val="000B08CF"/>
    <w:rsid w:val="000B4821"/>
    <w:rsid w:val="000B5EBD"/>
    <w:rsid w:val="000C09C0"/>
    <w:rsid w:val="000C1EB4"/>
    <w:rsid w:val="000C224A"/>
    <w:rsid w:val="000D17D0"/>
    <w:rsid w:val="000D215A"/>
    <w:rsid w:val="000D2C1D"/>
    <w:rsid w:val="000D3005"/>
    <w:rsid w:val="000E19B2"/>
    <w:rsid w:val="000E20D4"/>
    <w:rsid w:val="000E7284"/>
    <w:rsid w:val="000E7891"/>
    <w:rsid w:val="000F07AC"/>
    <w:rsid w:val="000F11BB"/>
    <w:rsid w:val="000F2D94"/>
    <w:rsid w:val="001029A6"/>
    <w:rsid w:val="001040E8"/>
    <w:rsid w:val="001062C1"/>
    <w:rsid w:val="0011077E"/>
    <w:rsid w:val="00111AC5"/>
    <w:rsid w:val="00112FC5"/>
    <w:rsid w:val="001131D2"/>
    <w:rsid w:val="00115E34"/>
    <w:rsid w:val="0011735A"/>
    <w:rsid w:val="00121CAD"/>
    <w:rsid w:val="00122143"/>
    <w:rsid w:val="001240A0"/>
    <w:rsid w:val="00124EFE"/>
    <w:rsid w:val="00127F98"/>
    <w:rsid w:val="0013259E"/>
    <w:rsid w:val="00132928"/>
    <w:rsid w:val="00133FA4"/>
    <w:rsid w:val="001347E2"/>
    <w:rsid w:val="0013717D"/>
    <w:rsid w:val="001373FF"/>
    <w:rsid w:val="00137A0A"/>
    <w:rsid w:val="00137A78"/>
    <w:rsid w:val="00137D1F"/>
    <w:rsid w:val="0014175D"/>
    <w:rsid w:val="00142AD8"/>
    <w:rsid w:val="00143D3C"/>
    <w:rsid w:val="001440CC"/>
    <w:rsid w:val="00144F30"/>
    <w:rsid w:val="001450C9"/>
    <w:rsid w:val="00146F27"/>
    <w:rsid w:val="001509C0"/>
    <w:rsid w:val="00151F57"/>
    <w:rsid w:val="001540BD"/>
    <w:rsid w:val="00154E2A"/>
    <w:rsid w:val="001565E3"/>
    <w:rsid w:val="001605C2"/>
    <w:rsid w:val="00161296"/>
    <w:rsid w:val="001635AF"/>
    <w:rsid w:val="0016423B"/>
    <w:rsid w:val="0016630B"/>
    <w:rsid w:val="00167348"/>
    <w:rsid w:val="0016774E"/>
    <w:rsid w:val="0017173B"/>
    <w:rsid w:val="00175612"/>
    <w:rsid w:val="00176B0F"/>
    <w:rsid w:val="00177FE5"/>
    <w:rsid w:val="00180774"/>
    <w:rsid w:val="00181A3D"/>
    <w:rsid w:val="00181FD3"/>
    <w:rsid w:val="00182A84"/>
    <w:rsid w:val="001835F4"/>
    <w:rsid w:val="00184CEB"/>
    <w:rsid w:val="00187607"/>
    <w:rsid w:val="00187F17"/>
    <w:rsid w:val="00190B9E"/>
    <w:rsid w:val="00193D48"/>
    <w:rsid w:val="00195D0B"/>
    <w:rsid w:val="0019635C"/>
    <w:rsid w:val="00196CF1"/>
    <w:rsid w:val="001A0334"/>
    <w:rsid w:val="001A0581"/>
    <w:rsid w:val="001A0CE7"/>
    <w:rsid w:val="001A109A"/>
    <w:rsid w:val="001A1F42"/>
    <w:rsid w:val="001A33B1"/>
    <w:rsid w:val="001A43C2"/>
    <w:rsid w:val="001A4F4C"/>
    <w:rsid w:val="001A5CC1"/>
    <w:rsid w:val="001A6A84"/>
    <w:rsid w:val="001B0517"/>
    <w:rsid w:val="001B1899"/>
    <w:rsid w:val="001B7311"/>
    <w:rsid w:val="001B7CAF"/>
    <w:rsid w:val="001B7DE5"/>
    <w:rsid w:val="001C06EC"/>
    <w:rsid w:val="001C63AF"/>
    <w:rsid w:val="001C7C82"/>
    <w:rsid w:val="001D00CD"/>
    <w:rsid w:val="001D0891"/>
    <w:rsid w:val="001D0C04"/>
    <w:rsid w:val="001D5837"/>
    <w:rsid w:val="001E21D0"/>
    <w:rsid w:val="001E75A0"/>
    <w:rsid w:val="001F3A17"/>
    <w:rsid w:val="001F3EA0"/>
    <w:rsid w:val="001F4B7E"/>
    <w:rsid w:val="00200ADE"/>
    <w:rsid w:val="00201BAB"/>
    <w:rsid w:val="00203117"/>
    <w:rsid w:val="00212409"/>
    <w:rsid w:val="0021243D"/>
    <w:rsid w:val="0021585A"/>
    <w:rsid w:val="0022020D"/>
    <w:rsid w:val="0022076E"/>
    <w:rsid w:val="00232636"/>
    <w:rsid w:val="00232EC2"/>
    <w:rsid w:val="002338F0"/>
    <w:rsid w:val="00234A65"/>
    <w:rsid w:val="00235A16"/>
    <w:rsid w:val="00236B74"/>
    <w:rsid w:val="0024227A"/>
    <w:rsid w:val="0024305A"/>
    <w:rsid w:val="00243AA4"/>
    <w:rsid w:val="00245F19"/>
    <w:rsid w:val="00252B5C"/>
    <w:rsid w:val="002543B8"/>
    <w:rsid w:val="00256C06"/>
    <w:rsid w:val="00256C85"/>
    <w:rsid w:val="00256FE5"/>
    <w:rsid w:val="002570D2"/>
    <w:rsid w:val="002629BB"/>
    <w:rsid w:val="00272880"/>
    <w:rsid w:val="00272E02"/>
    <w:rsid w:val="002763C3"/>
    <w:rsid w:val="00277453"/>
    <w:rsid w:val="002777BC"/>
    <w:rsid w:val="0028049C"/>
    <w:rsid w:val="00284554"/>
    <w:rsid w:val="00286273"/>
    <w:rsid w:val="00287AE8"/>
    <w:rsid w:val="0029118D"/>
    <w:rsid w:val="00293542"/>
    <w:rsid w:val="00294383"/>
    <w:rsid w:val="00295581"/>
    <w:rsid w:val="00295D59"/>
    <w:rsid w:val="00296DA8"/>
    <w:rsid w:val="002973FB"/>
    <w:rsid w:val="00297C84"/>
    <w:rsid w:val="002A1293"/>
    <w:rsid w:val="002A3D4F"/>
    <w:rsid w:val="002A74C9"/>
    <w:rsid w:val="002A7D43"/>
    <w:rsid w:val="002B03FB"/>
    <w:rsid w:val="002B13C9"/>
    <w:rsid w:val="002B2277"/>
    <w:rsid w:val="002B324E"/>
    <w:rsid w:val="002B7101"/>
    <w:rsid w:val="002B7DB0"/>
    <w:rsid w:val="002C029C"/>
    <w:rsid w:val="002C0971"/>
    <w:rsid w:val="002C27E7"/>
    <w:rsid w:val="002C30C5"/>
    <w:rsid w:val="002C40C8"/>
    <w:rsid w:val="002D0AA8"/>
    <w:rsid w:val="002D2493"/>
    <w:rsid w:val="002D7298"/>
    <w:rsid w:val="002E07DC"/>
    <w:rsid w:val="002E0F97"/>
    <w:rsid w:val="002E2D51"/>
    <w:rsid w:val="002E3718"/>
    <w:rsid w:val="002E38CC"/>
    <w:rsid w:val="002E49AF"/>
    <w:rsid w:val="002E56AB"/>
    <w:rsid w:val="002E5823"/>
    <w:rsid w:val="002E5FDB"/>
    <w:rsid w:val="002E655B"/>
    <w:rsid w:val="002E6E57"/>
    <w:rsid w:val="002F2101"/>
    <w:rsid w:val="002F3120"/>
    <w:rsid w:val="002F614A"/>
    <w:rsid w:val="002F6A7D"/>
    <w:rsid w:val="002F7DF4"/>
    <w:rsid w:val="003011B4"/>
    <w:rsid w:val="00304FAB"/>
    <w:rsid w:val="00306D5C"/>
    <w:rsid w:val="00310C11"/>
    <w:rsid w:val="0031288B"/>
    <w:rsid w:val="00313501"/>
    <w:rsid w:val="003141B7"/>
    <w:rsid w:val="003211DD"/>
    <w:rsid w:val="0032306E"/>
    <w:rsid w:val="00323FC4"/>
    <w:rsid w:val="0032527F"/>
    <w:rsid w:val="00326530"/>
    <w:rsid w:val="003265E4"/>
    <w:rsid w:val="00331330"/>
    <w:rsid w:val="00332088"/>
    <w:rsid w:val="00332BC3"/>
    <w:rsid w:val="003331F5"/>
    <w:rsid w:val="00336CA3"/>
    <w:rsid w:val="00340239"/>
    <w:rsid w:val="00341FC9"/>
    <w:rsid w:val="0034409A"/>
    <w:rsid w:val="00352F2C"/>
    <w:rsid w:val="003552A5"/>
    <w:rsid w:val="003575DA"/>
    <w:rsid w:val="0035794F"/>
    <w:rsid w:val="00367273"/>
    <w:rsid w:val="00367A01"/>
    <w:rsid w:val="003700FD"/>
    <w:rsid w:val="003701D3"/>
    <w:rsid w:val="00370E6B"/>
    <w:rsid w:val="003713D1"/>
    <w:rsid w:val="00373A6C"/>
    <w:rsid w:val="00374B56"/>
    <w:rsid w:val="00374C50"/>
    <w:rsid w:val="003828C3"/>
    <w:rsid w:val="00382BF5"/>
    <w:rsid w:val="0038350C"/>
    <w:rsid w:val="00385E29"/>
    <w:rsid w:val="00390A85"/>
    <w:rsid w:val="0039183F"/>
    <w:rsid w:val="00392163"/>
    <w:rsid w:val="00393C6B"/>
    <w:rsid w:val="00397E7A"/>
    <w:rsid w:val="003A008F"/>
    <w:rsid w:val="003A222F"/>
    <w:rsid w:val="003A461A"/>
    <w:rsid w:val="003A7873"/>
    <w:rsid w:val="003B3860"/>
    <w:rsid w:val="003B3928"/>
    <w:rsid w:val="003B43A3"/>
    <w:rsid w:val="003B73E2"/>
    <w:rsid w:val="003C05C0"/>
    <w:rsid w:val="003C1028"/>
    <w:rsid w:val="003C2D2F"/>
    <w:rsid w:val="003C6592"/>
    <w:rsid w:val="003D072B"/>
    <w:rsid w:val="003D545B"/>
    <w:rsid w:val="003E0498"/>
    <w:rsid w:val="003E1A86"/>
    <w:rsid w:val="003E2D93"/>
    <w:rsid w:val="003E2FAA"/>
    <w:rsid w:val="003E472C"/>
    <w:rsid w:val="003E47C7"/>
    <w:rsid w:val="003E557E"/>
    <w:rsid w:val="003E6823"/>
    <w:rsid w:val="003E71CA"/>
    <w:rsid w:val="003F1522"/>
    <w:rsid w:val="003F178F"/>
    <w:rsid w:val="003F2595"/>
    <w:rsid w:val="003F3B47"/>
    <w:rsid w:val="003F60B8"/>
    <w:rsid w:val="00400209"/>
    <w:rsid w:val="00400285"/>
    <w:rsid w:val="00402C49"/>
    <w:rsid w:val="00416092"/>
    <w:rsid w:val="004212EE"/>
    <w:rsid w:val="00423AD6"/>
    <w:rsid w:val="0042501E"/>
    <w:rsid w:val="00425087"/>
    <w:rsid w:val="00425A8A"/>
    <w:rsid w:val="00432EE8"/>
    <w:rsid w:val="004339B5"/>
    <w:rsid w:val="004345F9"/>
    <w:rsid w:val="00434642"/>
    <w:rsid w:val="00434E27"/>
    <w:rsid w:val="004372F9"/>
    <w:rsid w:val="0044113F"/>
    <w:rsid w:val="00441770"/>
    <w:rsid w:val="0044621B"/>
    <w:rsid w:val="00446703"/>
    <w:rsid w:val="004475DD"/>
    <w:rsid w:val="004605C8"/>
    <w:rsid w:val="0046228E"/>
    <w:rsid w:val="00464840"/>
    <w:rsid w:val="00466C1C"/>
    <w:rsid w:val="004728AD"/>
    <w:rsid w:val="00476F56"/>
    <w:rsid w:val="004813FF"/>
    <w:rsid w:val="00482D5E"/>
    <w:rsid w:val="00485AF4"/>
    <w:rsid w:val="0048695A"/>
    <w:rsid w:val="0049070C"/>
    <w:rsid w:val="00492AF1"/>
    <w:rsid w:val="00496DDC"/>
    <w:rsid w:val="00497042"/>
    <w:rsid w:val="004977E8"/>
    <w:rsid w:val="004A194E"/>
    <w:rsid w:val="004A2100"/>
    <w:rsid w:val="004A50AF"/>
    <w:rsid w:val="004A62F0"/>
    <w:rsid w:val="004A635B"/>
    <w:rsid w:val="004A6C27"/>
    <w:rsid w:val="004B14CD"/>
    <w:rsid w:val="004B3639"/>
    <w:rsid w:val="004B4B99"/>
    <w:rsid w:val="004B50C6"/>
    <w:rsid w:val="004B5A42"/>
    <w:rsid w:val="004B5AB9"/>
    <w:rsid w:val="004C027E"/>
    <w:rsid w:val="004C0BB2"/>
    <w:rsid w:val="004C26EE"/>
    <w:rsid w:val="004C64B8"/>
    <w:rsid w:val="004C658E"/>
    <w:rsid w:val="004D5B5A"/>
    <w:rsid w:val="004E3D3E"/>
    <w:rsid w:val="004E43D7"/>
    <w:rsid w:val="004E5461"/>
    <w:rsid w:val="004E6FAF"/>
    <w:rsid w:val="004F1078"/>
    <w:rsid w:val="004F11D3"/>
    <w:rsid w:val="004F3438"/>
    <w:rsid w:val="004F4DA1"/>
    <w:rsid w:val="005033EA"/>
    <w:rsid w:val="005034BE"/>
    <w:rsid w:val="00505268"/>
    <w:rsid w:val="005107CC"/>
    <w:rsid w:val="00511005"/>
    <w:rsid w:val="0051496D"/>
    <w:rsid w:val="00514E41"/>
    <w:rsid w:val="005156FC"/>
    <w:rsid w:val="005178C2"/>
    <w:rsid w:val="00520F85"/>
    <w:rsid w:val="00530D71"/>
    <w:rsid w:val="005327BC"/>
    <w:rsid w:val="00534C20"/>
    <w:rsid w:val="0053608E"/>
    <w:rsid w:val="0053672C"/>
    <w:rsid w:val="0053789C"/>
    <w:rsid w:val="005406FC"/>
    <w:rsid w:val="0054134E"/>
    <w:rsid w:val="0054292B"/>
    <w:rsid w:val="0055111E"/>
    <w:rsid w:val="005512B2"/>
    <w:rsid w:val="0055753B"/>
    <w:rsid w:val="005621E7"/>
    <w:rsid w:val="00562B73"/>
    <w:rsid w:val="00565924"/>
    <w:rsid w:val="00565FBF"/>
    <w:rsid w:val="00567973"/>
    <w:rsid w:val="00573C53"/>
    <w:rsid w:val="00574F4C"/>
    <w:rsid w:val="00577464"/>
    <w:rsid w:val="0057757D"/>
    <w:rsid w:val="00580123"/>
    <w:rsid w:val="00581FEC"/>
    <w:rsid w:val="0058217B"/>
    <w:rsid w:val="0058683D"/>
    <w:rsid w:val="00587412"/>
    <w:rsid w:val="005914D1"/>
    <w:rsid w:val="00591CE3"/>
    <w:rsid w:val="005944A0"/>
    <w:rsid w:val="005944C0"/>
    <w:rsid w:val="00596A03"/>
    <w:rsid w:val="00596FD5"/>
    <w:rsid w:val="00597087"/>
    <w:rsid w:val="005A0169"/>
    <w:rsid w:val="005A0A15"/>
    <w:rsid w:val="005A1BFE"/>
    <w:rsid w:val="005A289C"/>
    <w:rsid w:val="005A3E73"/>
    <w:rsid w:val="005A57F3"/>
    <w:rsid w:val="005A5946"/>
    <w:rsid w:val="005A7567"/>
    <w:rsid w:val="005B21DF"/>
    <w:rsid w:val="005B3810"/>
    <w:rsid w:val="005B3B67"/>
    <w:rsid w:val="005B509E"/>
    <w:rsid w:val="005B550C"/>
    <w:rsid w:val="005B6B72"/>
    <w:rsid w:val="005B6CB2"/>
    <w:rsid w:val="005C2B35"/>
    <w:rsid w:val="005C2EB9"/>
    <w:rsid w:val="005C35FB"/>
    <w:rsid w:val="005C7633"/>
    <w:rsid w:val="005D04E3"/>
    <w:rsid w:val="005D228E"/>
    <w:rsid w:val="005D2757"/>
    <w:rsid w:val="005E17DE"/>
    <w:rsid w:val="005E4132"/>
    <w:rsid w:val="005E6E81"/>
    <w:rsid w:val="005E746E"/>
    <w:rsid w:val="005F5B44"/>
    <w:rsid w:val="00600A39"/>
    <w:rsid w:val="00603DBA"/>
    <w:rsid w:val="0060623C"/>
    <w:rsid w:val="00607FBD"/>
    <w:rsid w:val="006118A1"/>
    <w:rsid w:val="00611AD7"/>
    <w:rsid w:val="00612B6C"/>
    <w:rsid w:val="006130E2"/>
    <w:rsid w:val="0061610C"/>
    <w:rsid w:val="0061638A"/>
    <w:rsid w:val="00616F26"/>
    <w:rsid w:val="006226F0"/>
    <w:rsid w:val="0062347F"/>
    <w:rsid w:val="006238C2"/>
    <w:rsid w:val="00626FDF"/>
    <w:rsid w:val="00633176"/>
    <w:rsid w:val="00635CD5"/>
    <w:rsid w:val="00635DC8"/>
    <w:rsid w:val="00640E03"/>
    <w:rsid w:val="00641F53"/>
    <w:rsid w:val="006425AE"/>
    <w:rsid w:val="00642921"/>
    <w:rsid w:val="00645895"/>
    <w:rsid w:val="006478D1"/>
    <w:rsid w:val="00647C11"/>
    <w:rsid w:val="006540BC"/>
    <w:rsid w:val="00655B96"/>
    <w:rsid w:val="006627B0"/>
    <w:rsid w:val="006636E8"/>
    <w:rsid w:val="00667B72"/>
    <w:rsid w:val="00667C8D"/>
    <w:rsid w:val="00670D28"/>
    <w:rsid w:val="006725D2"/>
    <w:rsid w:val="00673BB4"/>
    <w:rsid w:val="00674F53"/>
    <w:rsid w:val="00675B49"/>
    <w:rsid w:val="006822F2"/>
    <w:rsid w:val="00682DE6"/>
    <w:rsid w:val="00682FC7"/>
    <w:rsid w:val="00683627"/>
    <w:rsid w:val="006838A8"/>
    <w:rsid w:val="00686DB8"/>
    <w:rsid w:val="00692606"/>
    <w:rsid w:val="00695987"/>
    <w:rsid w:val="006970DD"/>
    <w:rsid w:val="006A6C2C"/>
    <w:rsid w:val="006B1083"/>
    <w:rsid w:val="006B258A"/>
    <w:rsid w:val="006B2701"/>
    <w:rsid w:val="006B2BB0"/>
    <w:rsid w:val="006B327C"/>
    <w:rsid w:val="006B578D"/>
    <w:rsid w:val="006B6620"/>
    <w:rsid w:val="006B7B32"/>
    <w:rsid w:val="006B7B79"/>
    <w:rsid w:val="006C0D92"/>
    <w:rsid w:val="006C29D2"/>
    <w:rsid w:val="006C4837"/>
    <w:rsid w:val="006D08F3"/>
    <w:rsid w:val="006D12C4"/>
    <w:rsid w:val="006D2091"/>
    <w:rsid w:val="006D2565"/>
    <w:rsid w:val="006D3883"/>
    <w:rsid w:val="006D4454"/>
    <w:rsid w:val="006E0D39"/>
    <w:rsid w:val="006E264C"/>
    <w:rsid w:val="006E38D3"/>
    <w:rsid w:val="006E4F48"/>
    <w:rsid w:val="006E74F5"/>
    <w:rsid w:val="006F3E26"/>
    <w:rsid w:val="006F649A"/>
    <w:rsid w:val="006F6E6D"/>
    <w:rsid w:val="006F76C2"/>
    <w:rsid w:val="00702ACA"/>
    <w:rsid w:val="00702DF3"/>
    <w:rsid w:val="00704470"/>
    <w:rsid w:val="007044A1"/>
    <w:rsid w:val="00706C0D"/>
    <w:rsid w:val="00707514"/>
    <w:rsid w:val="00710338"/>
    <w:rsid w:val="007120E9"/>
    <w:rsid w:val="007145D5"/>
    <w:rsid w:val="00714749"/>
    <w:rsid w:val="007149C1"/>
    <w:rsid w:val="00714DE1"/>
    <w:rsid w:val="007179FD"/>
    <w:rsid w:val="00721F0D"/>
    <w:rsid w:val="0072457A"/>
    <w:rsid w:val="007247EB"/>
    <w:rsid w:val="00734961"/>
    <w:rsid w:val="007351CF"/>
    <w:rsid w:val="00735D9E"/>
    <w:rsid w:val="007376D7"/>
    <w:rsid w:val="00740FBC"/>
    <w:rsid w:val="00742036"/>
    <w:rsid w:val="00742577"/>
    <w:rsid w:val="00743128"/>
    <w:rsid w:val="007475DB"/>
    <w:rsid w:val="00747DA0"/>
    <w:rsid w:val="00750522"/>
    <w:rsid w:val="00751090"/>
    <w:rsid w:val="00753718"/>
    <w:rsid w:val="00755929"/>
    <w:rsid w:val="0075683E"/>
    <w:rsid w:val="007601C8"/>
    <w:rsid w:val="0076026F"/>
    <w:rsid w:val="00760FC6"/>
    <w:rsid w:val="00761140"/>
    <w:rsid w:val="00761DDA"/>
    <w:rsid w:val="00762E0E"/>
    <w:rsid w:val="00764ED1"/>
    <w:rsid w:val="00767B20"/>
    <w:rsid w:val="007706CA"/>
    <w:rsid w:val="00771254"/>
    <w:rsid w:val="0077244D"/>
    <w:rsid w:val="00773F59"/>
    <w:rsid w:val="00774B0C"/>
    <w:rsid w:val="00775501"/>
    <w:rsid w:val="0077582D"/>
    <w:rsid w:val="00776C92"/>
    <w:rsid w:val="00776F7F"/>
    <w:rsid w:val="00780BD3"/>
    <w:rsid w:val="00780CF5"/>
    <w:rsid w:val="00783207"/>
    <w:rsid w:val="007837CB"/>
    <w:rsid w:val="007845C4"/>
    <w:rsid w:val="00785E7D"/>
    <w:rsid w:val="00785EAC"/>
    <w:rsid w:val="0078728B"/>
    <w:rsid w:val="007876F1"/>
    <w:rsid w:val="0079000D"/>
    <w:rsid w:val="00791205"/>
    <w:rsid w:val="007961CC"/>
    <w:rsid w:val="007965E8"/>
    <w:rsid w:val="00796A0F"/>
    <w:rsid w:val="007A01D9"/>
    <w:rsid w:val="007A244A"/>
    <w:rsid w:val="007A452E"/>
    <w:rsid w:val="007A46D5"/>
    <w:rsid w:val="007A66CE"/>
    <w:rsid w:val="007A6A80"/>
    <w:rsid w:val="007B1850"/>
    <w:rsid w:val="007B200E"/>
    <w:rsid w:val="007B2F0D"/>
    <w:rsid w:val="007B5383"/>
    <w:rsid w:val="007B62D8"/>
    <w:rsid w:val="007B71F0"/>
    <w:rsid w:val="007C0F04"/>
    <w:rsid w:val="007C1BFB"/>
    <w:rsid w:val="007C2F39"/>
    <w:rsid w:val="007C424D"/>
    <w:rsid w:val="007C4D6C"/>
    <w:rsid w:val="007C5215"/>
    <w:rsid w:val="007C5EBC"/>
    <w:rsid w:val="007C6226"/>
    <w:rsid w:val="007D1A82"/>
    <w:rsid w:val="007D2B87"/>
    <w:rsid w:val="007D2BF7"/>
    <w:rsid w:val="007E1E7E"/>
    <w:rsid w:val="007E2065"/>
    <w:rsid w:val="007E2EED"/>
    <w:rsid w:val="007E38D4"/>
    <w:rsid w:val="007E3E14"/>
    <w:rsid w:val="007E4C71"/>
    <w:rsid w:val="007E4CA9"/>
    <w:rsid w:val="007E52A7"/>
    <w:rsid w:val="007F02EA"/>
    <w:rsid w:val="007F22EA"/>
    <w:rsid w:val="007F7446"/>
    <w:rsid w:val="0080116D"/>
    <w:rsid w:val="008019E2"/>
    <w:rsid w:val="008020F4"/>
    <w:rsid w:val="00803C7E"/>
    <w:rsid w:val="00807AF1"/>
    <w:rsid w:val="008109BA"/>
    <w:rsid w:val="00814584"/>
    <w:rsid w:val="00814E36"/>
    <w:rsid w:val="00816290"/>
    <w:rsid w:val="0081754B"/>
    <w:rsid w:val="00817D23"/>
    <w:rsid w:val="00820248"/>
    <w:rsid w:val="008222AC"/>
    <w:rsid w:val="008241DB"/>
    <w:rsid w:val="008256DA"/>
    <w:rsid w:val="00826525"/>
    <w:rsid w:val="00826D0B"/>
    <w:rsid w:val="00827292"/>
    <w:rsid w:val="00827849"/>
    <w:rsid w:val="00832F30"/>
    <w:rsid w:val="008330E7"/>
    <w:rsid w:val="0083467B"/>
    <w:rsid w:val="00834DC9"/>
    <w:rsid w:val="008364FB"/>
    <w:rsid w:val="00836727"/>
    <w:rsid w:val="00842D2F"/>
    <w:rsid w:val="00843B72"/>
    <w:rsid w:val="0084613C"/>
    <w:rsid w:val="00847FCE"/>
    <w:rsid w:val="00851956"/>
    <w:rsid w:val="00851CD8"/>
    <w:rsid w:val="0085402C"/>
    <w:rsid w:val="00860A79"/>
    <w:rsid w:val="008613FE"/>
    <w:rsid w:val="00862000"/>
    <w:rsid w:val="00862D9B"/>
    <w:rsid w:val="00865CBF"/>
    <w:rsid w:val="00866745"/>
    <w:rsid w:val="00866F92"/>
    <w:rsid w:val="0086792C"/>
    <w:rsid w:val="00867C6A"/>
    <w:rsid w:val="00870B6C"/>
    <w:rsid w:val="00870EBC"/>
    <w:rsid w:val="00873320"/>
    <w:rsid w:val="00877327"/>
    <w:rsid w:val="00880F76"/>
    <w:rsid w:val="00884CE8"/>
    <w:rsid w:val="00884F5E"/>
    <w:rsid w:val="008857F5"/>
    <w:rsid w:val="00885938"/>
    <w:rsid w:val="00887F8F"/>
    <w:rsid w:val="0089100F"/>
    <w:rsid w:val="008923CC"/>
    <w:rsid w:val="00892AC3"/>
    <w:rsid w:val="00893276"/>
    <w:rsid w:val="008B10F5"/>
    <w:rsid w:val="008B26DD"/>
    <w:rsid w:val="008B5114"/>
    <w:rsid w:val="008B683F"/>
    <w:rsid w:val="008B689A"/>
    <w:rsid w:val="008B78CB"/>
    <w:rsid w:val="008C2A78"/>
    <w:rsid w:val="008C5887"/>
    <w:rsid w:val="008C719F"/>
    <w:rsid w:val="008D0759"/>
    <w:rsid w:val="008D2FDB"/>
    <w:rsid w:val="008E03D0"/>
    <w:rsid w:val="008E057C"/>
    <w:rsid w:val="008E0753"/>
    <w:rsid w:val="008E08C6"/>
    <w:rsid w:val="008E0B18"/>
    <w:rsid w:val="008E11A3"/>
    <w:rsid w:val="008E25FE"/>
    <w:rsid w:val="008F14F2"/>
    <w:rsid w:val="008F38E7"/>
    <w:rsid w:val="008F40DA"/>
    <w:rsid w:val="008F6C0C"/>
    <w:rsid w:val="008F7478"/>
    <w:rsid w:val="00905295"/>
    <w:rsid w:val="00905F35"/>
    <w:rsid w:val="00907291"/>
    <w:rsid w:val="00912ABE"/>
    <w:rsid w:val="00916156"/>
    <w:rsid w:val="009161C1"/>
    <w:rsid w:val="0091779C"/>
    <w:rsid w:val="009246AC"/>
    <w:rsid w:val="00924923"/>
    <w:rsid w:val="0092554A"/>
    <w:rsid w:val="00925BA5"/>
    <w:rsid w:val="00927815"/>
    <w:rsid w:val="00935335"/>
    <w:rsid w:val="00936CF6"/>
    <w:rsid w:val="00936E57"/>
    <w:rsid w:val="00937C32"/>
    <w:rsid w:val="00943D56"/>
    <w:rsid w:val="00945EB7"/>
    <w:rsid w:val="0094686F"/>
    <w:rsid w:val="00952113"/>
    <w:rsid w:val="00952D83"/>
    <w:rsid w:val="00954889"/>
    <w:rsid w:val="00960D19"/>
    <w:rsid w:val="009614AE"/>
    <w:rsid w:val="009615C0"/>
    <w:rsid w:val="00961DD8"/>
    <w:rsid w:val="00962473"/>
    <w:rsid w:val="00971165"/>
    <w:rsid w:val="00971AE7"/>
    <w:rsid w:val="00972D94"/>
    <w:rsid w:val="00973258"/>
    <w:rsid w:val="0097395E"/>
    <w:rsid w:val="00973A8B"/>
    <w:rsid w:val="00973C68"/>
    <w:rsid w:val="00974479"/>
    <w:rsid w:val="00975933"/>
    <w:rsid w:val="00977342"/>
    <w:rsid w:val="00982331"/>
    <w:rsid w:val="009840EE"/>
    <w:rsid w:val="00984F72"/>
    <w:rsid w:val="009865B4"/>
    <w:rsid w:val="009869AB"/>
    <w:rsid w:val="00987E77"/>
    <w:rsid w:val="00991E25"/>
    <w:rsid w:val="00993501"/>
    <w:rsid w:val="00994D0A"/>
    <w:rsid w:val="00994F47"/>
    <w:rsid w:val="009950BE"/>
    <w:rsid w:val="009952AB"/>
    <w:rsid w:val="009A1508"/>
    <w:rsid w:val="009A1566"/>
    <w:rsid w:val="009A171D"/>
    <w:rsid w:val="009A7A2B"/>
    <w:rsid w:val="009B1246"/>
    <w:rsid w:val="009B4C97"/>
    <w:rsid w:val="009B7F5F"/>
    <w:rsid w:val="009C12D4"/>
    <w:rsid w:val="009C1C13"/>
    <w:rsid w:val="009C22C9"/>
    <w:rsid w:val="009C3A4C"/>
    <w:rsid w:val="009C5354"/>
    <w:rsid w:val="009C7DCF"/>
    <w:rsid w:val="009D1BC3"/>
    <w:rsid w:val="009D537F"/>
    <w:rsid w:val="009D5BA6"/>
    <w:rsid w:val="009E5A52"/>
    <w:rsid w:val="009E605F"/>
    <w:rsid w:val="009E64F6"/>
    <w:rsid w:val="009E68A1"/>
    <w:rsid w:val="009E79EA"/>
    <w:rsid w:val="009F0789"/>
    <w:rsid w:val="009F168F"/>
    <w:rsid w:val="009F1F85"/>
    <w:rsid w:val="009F265F"/>
    <w:rsid w:val="009F347A"/>
    <w:rsid w:val="009F4396"/>
    <w:rsid w:val="009F45D5"/>
    <w:rsid w:val="009F46E4"/>
    <w:rsid w:val="009F574E"/>
    <w:rsid w:val="009F60FF"/>
    <w:rsid w:val="009F64C1"/>
    <w:rsid w:val="009F65F3"/>
    <w:rsid w:val="009F7F17"/>
    <w:rsid w:val="00A04473"/>
    <w:rsid w:val="00A062D3"/>
    <w:rsid w:val="00A1020A"/>
    <w:rsid w:val="00A1136C"/>
    <w:rsid w:val="00A14484"/>
    <w:rsid w:val="00A14D72"/>
    <w:rsid w:val="00A16395"/>
    <w:rsid w:val="00A17F76"/>
    <w:rsid w:val="00A21D49"/>
    <w:rsid w:val="00A22C47"/>
    <w:rsid w:val="00A2747F"/>
    <w:rsid w:val="00A27EDA"/>
    <w:rsid w:val="00A34BFC"/>
    <w:rsid w:val="00A357B2"/>
    <w:rsid w:val="00A3728B"/>
    <w:rsid w:val="00A40A3A"/>
    <w:rsid w:val="00A40E16"/>
    <w:rsid w:val="00A41AF9"/>
    <w:rsid w:val="00A445EE"/>
    <w:rsid w:val="00A44ED3"/>
    <w:rsid w:val="00A4525A"/>
    <w:rsid w:val="00A4554B"/>
    <w:rsid w:val="00A45FC6"/>
    <w:rsid w:val="00A504DB"/>
    <w:rsid w:val="00A50804"/>
    <w:rsid w:val="00A54E40"/>
    <w:rsid w:val="00A55D61"/>
    <w:rsid w:val="00A566EC"/>
    <w:rsid w:val="00A56EB8"/>
    <w:rsid w:val="00A60631"/>
    <w:rsid w:val="00A60F6A"/>
    <w:rsid w:val="00A638E3"/>
    <w:rsid w:val="00A64CE4"/>
    <w:rsid w:val="00A657F8"/>
    <w:rsid w:val="00A65B15"/>
    <w:rsid w:val="00A664BE"/>
    <w:rsid w:val="00A67CF1"/>
    <w:rsid w:val="00A71E5F"/>
    <w:rsid w:val="00A75E50"/>
    <w:rsid w:val="00A76F37"/>
    <w:rsid w:val="00A772E9"/>
    <w:rsid w:val="00A778BC"/>
    <w:rsid w:val="00A83605"/>
    <w:rsid w:val="00A83AF0"/>
    <w:rsid w:val="00A83DB5"/>
    <w:rsid w:val="00A84D89"/>
    <w:rsid w:val="00A867C2"/>
    <w:rsid w:val="00A8710B"/>
    <w:rsid w:val="00A9050B"/>
    <w:rsid w:val="00A911ED"/>
    <w:rsid w:val="00A911FF"/>
    <w:rsid w:val="00A91632"/>
    <w:rsid w:val="00A91E6E"/>
    <w:rsid w:val="00A92B17"/>
    <w:rsid w:val="00A93210"/>
    <w:rsid w:val="00A943B1"/>
    <w:rsid w:val="00A96B62"/>
    <w:rsid w:val="00AA122A"/>
    <w:rsid w:val="00AA12B8"/>
    <w:rsid w:val="00AA15E4"/>
    <w:rsid w:val="00AA24B4"/>
    <w:rsid w:val="00AA3364"/>
    <w:rsid w:val="00AA5D4F"/>
    <w:rsid w:val="00AA6648"/>
    <w:rsid w:val="00AB0393"/>
    <w:rsid w:val="00AB2D86"/>
    <w:rsid w:val="00AB300E"/>
    <w:rsid w:val="00AB3EA4"/>
    <w:rsid w:val="00AB474D"/>
    <w:rsid w:val="00AB5D4B"/>
    <w:rsid w:val="00AB7234"/>
    <w:rsid w:val="00AB7BAA"/>
    <w:rsid w:val="00AC1A47"/>
    <w:rsid w:val="00AC1EEB"/>
    <w:rsid w:val="00AC2644"/>
    <w:rsid w:val="00AC47FF"/>
    <w:rsid w:val="00AD292F"/>
    <w:rsid w:val="00AD2D21"/>
    <w:rsid w:val="00AD3DEB"/>
    <w:rsid w:val="00AD421F"/>
    <w:rsid w:val="00AD5BDA"/>
    <w:rsid w:val="00AE4128"/>
    <w:rsid w:val="00AE504D"/>
    <w:rsid w:val="00AE578A"/>
    <w:rsid w:val="00AE6181"/>
    <w:rsid w:val="00AF04C5"/>
    <w:rsid w:val="00AF14AA"/>
    <w:rsid w:val="00AF65F6"/>
    <w:rsid w:val="00AF7A17"/>
    <w:rsid w:val="00B021B3"/>
    <w:rsid w:val="00B02D67"/>
    <w:rsid w:val="00B04D11"/>
    <w:rsid w:val="00B052EF"/>
    <w:rsid w:val="00B05450"/>
    <w:rsid w:val="00B11C94"/>
    <w:rsid w:val="00B12392"/>
    <w:rsid w:val="00B16B20"/>
    <w:rsid w:val="00B25D98"/>
    <w:rsid w:val="00B26F82"/>
    <w:rsid w:val="00B305A5"/>
    <w:rsid w:val="00B32322"/>
    <w:rsid w:val="00B360B9"/>
    <w:rsid w:val="00B37972"/>
    <w:rsid w:val="00B37D24"/>
    <w:rsid w:val="00B40BCD"/>
    <w:rsid w:val="00B41A74"/>
    <w:rsid w:val="00B41C57"/>
    <w:rsid w:val="00B517F6"/>
    <w:rsid w:val="00B5364E"/>
    <w:rsid w:val="00B53EC7"/>
    <w:rsid w:val="00B57353"/>
    <w:rsid w:val="00B63D03"/>
    <w:rsid w:val="00B64B51"/>
    <w:rsid w:val="00B67D04"/>
    <w:rsid w:val="00B728AB"/>
    <w:rsid w:val="00B72E6F"/>
    <w:rsid w:val="00B73706"/>
    <w:rsid w:val="00B76EF1"/>
    <w:rsid w:val="00B777DD"/>
    <w:rsid w:val="00B81071"/>
    <w:rsid w:val="00B811F7"/>
    <w:rsid w:val="00B83FE5"/>
    <w:rsid w:val="00B844A2"/>
    <w:rsid w:val="00B8623D"/>
    <w:rsid w:val="00B94C5B"/>
    <w:rsid w:val="00B963F1"/>
    <w:rsid w:val="00BA0821"/>
    <w:rsid w:val="00BA40D4"/>
    <w:rsid w:val="00BA5BCC"/>
    <w:rsid w:val="00BA7E69"/>
    <w:rsid w:val="00BB281D"/>
    <w:rsid w:val="00BB304C"/>
    <w:rsid w:val="00BB4265"/>
    <w:rsid w:val="00BB62C0"/>
    <w:rsid w:val="00BC27D0"/>
    <w:rsid w:val="00BD15E0"/>
    <w:rsid w:val="00BD2ED3"/>
    <w:rsid w:val="00BD3E05"/>
    <w:rsid w:val="00BD64F3"/>
    <w:rsid w:val="00BD681F"/>
    <w:rsid w:val="00BD6CAC"/>
    <w:rsid w:val="00BD6CDC"/>
    <w:rsid w:val="00BD70E2"/>
    <w:rsid w:val="00BE10EF"/>
    <w:rsid w:val="00BE14D6"/>
    <w:rsid w:val="00BE2FDD"/>
    <w:rsid w:val="00BE50E3"/>
    <w:rsid w:val="00BF206B"/>
    <w:rsid w:val="00BF26C7"/>
    <w:rsid w:val="00BF3DD4"/>
    <w:rsid w:val="00BF4E79"/>
    <w:rsid w:val="00BF6808"/>
    <w:rsid w:val="00BF7FDD"/>
    <w:rsid w:val="00C00F26"/>
    <w:rsid w:val="00C0198E"/>
    <w:rsid w:val="00C03E06"/>
    <w:rsid w:val="00C042DA"/>
    <w:rsid w:val="00C11CF9"/>
    <w:rsid w:val="00C16C4C"/>
    <w:rsid w:val="00C170FF"/>
    <w:rsid w:val="00C17DA6"/>
    <w:rsid w:val="00C21F6C"/>
    <w:rsid w:val="00C24813"/>
    <w:rsid w:val="00C2690F"/>
    <w:rsid w:val="00C35F84"/>
    <w:rsid w:val="00C40125"/>
    <w:rsid w:val="00C40EE8"/>
    <w:rsid w:val="00C415D6"/>
    <w:rsid w:val="00C416CC"/>
    <w:rsid w:val="00C44C38"/>
    <w:rsid w:val="00C4540E"/>
    <w:rsid w:val="00C45D90"/>
    <w:rsid w:val="00C465C7"/>
    <w:rsid w:val="00C46683"/>
    <w:rsid w:val="00C4670B"/>
    <w:rsid w:val="00C46BA1"/>
    <w:rsid w:val="00C4715F"/>
    <w:rsid w:val="00C525F7"/>
    <w:rsid w:val="00C54EBB"/>
    <w:rsid w:val="00C55139"/>
    <w:rsid w:val="00C61EF4"/>
    <w:rsid w:val="00C62A05"/>
    <w:rsid w:val="00C63B6E"/>
    <w:rsid w:val="00C71CCA"/>
    <w:rsid w:val="00C7219B"/>
    <w:rsid w:val="00C739EF"/>
    <w:rsid w:val="00C80F15"/>
    <w:rsid w:val="00C838D4"/>
    <w:rsid w:val="00C862CE"/>
    <w:rsid w:val="00C94DEF"/>
    <w:rsid w:val="00C96CD8"/>
    <w:rsid w:val="00CA1CD3"/>
    <w:rsid w:val="00CA28E1"/>
    <w:rsid w:val="00CA2AC0"/>
    <w:rsid w:val="00CA5B5A"/>
    <w:rsid w:val="00CA7FA3"/>
    <w:rsid w:val="00CB00A9"/>
    <w:rsid w:val="00CB22A4"/>
    <w:rsid w:val="00CB3FDB"/>
    <w:rsid w:val="00CC0BB9"/>
    <w:rsid w:val="00CC3F91"/>
    <w:rsid w:val="00CC6902"/>
    <w:rsid w:val="00CC705C"/>
    <w:rsid w:val="00CC7AAF"/>
    <w:rsid w:val="00CD01FC"/>
    <w:rsid w:val="00CD08CE"/>
    <w:rsid w:val="00CD0B14"/>
    <w:rsid w:val="00CD2E16"/>
    <w:rsid w:val="00CD2E58"/>
    <w:rsid w:val="00CD4EB1"/>
    <w:rsid w:val="00CD64DF"/>
    <w:rsid w:val="00CD7B80"/>
    <w:rsid w:val="00CE2DFF"/>
    <w:rsid w:val="00CE3CCA"/>
    <w:rsid w:val="00CE5137"/>
    <w:rsid w:val="00CE5A7D"/>
    <w:rsid w:val="00CE5BB9"/>
    <w:rsid w:val="00CE6B19"/>
    <w:rsid w:val="00CF152F"/>
    <w:rsid w:val="00CF39E9"/>
    <w:rsid w:val="00CF4312"/>
    <w:rsid w:val="00D00054"/>
    <w:rsid w:val="00D00326"/>
    <w:rsid w:val="00D00598"/>
    <w:rsid w:val="00D00EFF"/>
    <w:rsid w:val="00D020CE"/>
    <w:rsid w:val="00D0345A"/>
    <w:rsid w:val="00D06CEE"/>
    <w:rsid w:val="00D07385"/>
    <w:rsid w:val="00D07E71"/>
    <w:rsid w:val="00D117E2"/>
    <w:rsid w:val="00D12D6A"/>
    <w:rsid w:val="00D135E2"/>
    <w:rsid w:val="00D17969"/>
    <w:rsid w:val="00D17F87"/>
    <w:rsid w:val="00D21A55"/>
    <w:rsid w:val="00D237F0"/>
    <w:rsid w:val="00D251B9"/>
    <w:rsid w:val="00D2559E"/>
    <w:rsid w:val="00D263B9"/>
    <w:rsid w:val="00D26C7C"/>
    <w:rsid w:val="00D32715"/>
    <w:rsid w:val="00D327F3"/>
    <w:rsid w:val="00D32BA5"/>
    <w:rsid w:val="00D35E81"/>
    <w:rsid w:val="00D37B56"/>
    <w:rsid w:val="00D44F85"/>
    <w:rsid w:val="00D46155"/>
    <w:rsid w:val="00D4663D"/>
    <w:rsid w:val="00D468F8"/>
    <w:rsid w:val="00D4723C"/>
    <w:rsid w:val="00D546B9"/>
    <w:rsid w:val="00D5551E"/>
    <w:rsid w:val="00D55F1E"/>
    <w:rsid w:val="00D619F8"/>
    <w:rsid w:val="00D6293D"/>
    <w:rsid w:val="00D6340F"/>
    <w:rsid w:val="00D6512F"/>
    <w:rsid w:val="00D6769C"/>
    <w:rsid w:val="00D70ED2"/>
    <w:rsid w:val="00D7120F"/>
    <w:rsid w:val="00D74514"/>
    <w:rsid w:val="00D767BC"/>
    <w:rsid w:val="00D819D0"/>
    <w:rsid w:val="00D86D80"/>
    <w:rsid w:val="00D86EA7"/>
    <w:rsid w:val="00D87460"/>
    <w:rsid w:val="00D9063F"/>
    <w:rsid w:val="00D906F8"/>
    <w:rsid w:val="00D909C3"/>
    <w:rsid w:val="00D9305B"/>
    <w:rsid w:val="00D95E24"/>
    <w:rsid w:val="00DA3DD6"/>
    <w:rsid w:val="00DA46EB"/>
    <w:rsid w:val="00DA58A6"/>
    <w:rsid w:val="00DA7D27"/>
    <w:rsid w:val="00DB0591"/>
    <w:rsid w:val="00DB0DAD"/>
    <w:rsid w:val="00DB1DB5"/>
    <w:rsid w:val="00DB63DE"/>
    <w:rsid w:val="00DB711C"/>
    <w:rsid w:val="00DB72B6"/>
    <w:rsid w:val="00DC15FE"/>
    <w:rsid w:val="00DC18A6"/>
    <w:rsid w:val="00DC2458"/>
    <w:rsid w:val="00DC450A"/>
    <w:rsid w:val="00DC6BA8"/>
    <w:rsid w:val="00DC7B0E"/>
    <w:rsid w:val="00DD36CF"/>
    <w:rsid w:val="00DD3ADB"/>
    <w:rsid w:val="00DD72C6"/>
    <w:rsid w:val="00DE04A2"/>
    <w:rsid w:val="00DE1315"/>
    <w:rsid w:val="00DE2EBB"/>
    <w:rsid w:val="00DE36DB"/>
    <w:rsid w:val="00DE75A7"/>
    <w:rsid w:val="00DE7C9A"/>
    <w:rsid w:val="00DF4F5E"/>
    <w:rsid w:val="00DF516C"/>
    <w:rsid w:val="00DF51D6"/>
    <w:rsid w:val="00DF51F1"/>
    <w:rsid w:val="00E01055"/>
    <w:rsid w:val="00E0216D"/>
    <w:rsid w:val="00E0423A"/>
    <w:rsid w:val="00E05FFF"/>
    <w:rsid w:val="00E0699C"/>
    <w:rsid w:val="00E06C12"/>
    <w:rsid w:val="00E073CA"/>
    <w:rsid w:val="00E11232"/>
    <w:rsid w:val="00E11E69"/>
    <w:rsid w:val="00E12FF7"/>
    <w:rsid w:val="00E14C19"/>
    <w:rsid w:val="00E15D66"/>
    <w:rsid w:val="00E15FB4"/>
    <w:rsid w:val="00E21241"/>
    <w:rsid w:val="00E24B6E"/>
    <w:rsid w:val="00E27D7C"/>
    <w:rsid w:val="00E3170E"/>
    <w:rsid w:val="00E33A0A"/>
    <w:rsid w:val="00E3463E"/>
    <w:rsid w:val="00E35096"/>
    <w:rsid w:val="00E36373"/>
    <w:rsid w:val="00E37021"/>
    <w:rsid w:val="00E405CB"/>
    <w:rsid w:val="00E41267"/>
    <w:rsid w:val="00E413A0"/>
    <w:rsid w:val="00E427EC"/>
    <w:rsid w:val="00E428C7"/>
    <w:rsid w:val="00E46931"/>
    <w:rsid w:val="00E504DD"/>
    <w:rsid w:val="00E54B18"/>
    <w:rsid w:val="00E54B89"/>
    <w:rsid w:val="00E564A0"/>
    <w:rsid w:val="00E6229D"/>
    <w:rsid w:val="00E66AC6"/>
    <w:rsid w:val="00E74C54"/>
    <w:rsid w:val="00E7588E"/>
    <w:rsid w:val="00E80E3E"/>
    <w:rsid w:val="00E82E3D"/>
    <w:rsid w:val="00E85E64"/>
    <w:rsid w:val="00E87A0F"/>
    <w:rsid w:val="00E87D5F"/>
    <w:rsid w:val="00E902ED"/>
    <w:rsid w:val="00E90554"/>
    <w:rsid w:val="00E922D5"/>
    <w:rsid w:val="00E92B1F"/>
    <w:rsid w:val="00E93A57"/>
    <w:rsid w:val="00E942F9"/>
    <w:rsid w:val="00EA08E8"/>
    <w:rsid w:val="00EA6445"/>
    <w:rsid w:val="00EA7811"/>
    <w:rsid w:val="00EA7DF8"/>
    <w:rsid w:val="00EB32BC"/>
    <w:rsid w:val="00EB7417"/>
    <w:rsid w:val="00EC005C"/>
    <w:rsid w:val="00EC5473"/>
    <w:rsid w:val="00EC750E"/>
    <w:rsid w:val="00EC7898"/>
    <w:rsid w:val="00ED670D"/>
    <w:rsid w:val="00ED6D5B"/>
    <w:rsid w:val="00EE2EFD"/>
    <w:rsid w:val="00EE7D97"/>
    <w:rsid w:val="00EF0E9E"/>
    <w:rsid w:val="00EF15B3"/>
    <w:rsid w:val="00EF1E80"/>
    <w:rsid w:val="00EF3B3F"/>
    <w:rsid w:val="00EF3BA8"/>
    <w:rsid w:val="00F004FC"/>
    <w:rsid w:val="00F00BA0"/>
    <w:rsid w:val="00F016E6"/>
    <w:rsid w:val="00F01BF8"/>
    <w:rsid w:val="00F04D53"/>
    <w:rsid w:val="00F07DA0"/>
    <w:rsid w:val="00F172BB"/>
    <w:rsid w:val="00F20BC8"/>
    <w:rsid w:val="00F2440E"/>
    <w:rsid w:val="00F25B04"/>
    <w:rsid w:val="00F31122"/>
    <w:rsid w:val="00F349B2"/>
    <w:rsid w:val="00F35F76"/>
    <w:rsid w:val="00F37C50"/>
    <w:rsid w:val="00F47326"/>
    <w:rsid w:val="00F47928"/>
    <w:rsid w:val="00F5121F"/>
    <w:rsid w:val="00F51ACF"/>
    <w:rsid w:val="00F53C2E"/>
    <w:rsid w:val="00F54801"/>
    <w:rsid w:val="00F550E8"/>
    <w:rsid w:val="00F561B5"/>
    <w:rsid w:val="00F56CE1"/>
    <w:rsid w:val="00F604C7"/>
    <w:rsid w:val="00F6294A"/>
    <w:rsid w:val="00F634D5"/>
    <w:rsid w:val="00F64A07"/>
    <w:rsid w:val="00F656F7"/>
    <w:rsid w:val="00F67B08"/>
    <w:rsid w:val="00F72897"/>
    <w:rsid w:val="00F7374F"/>
    <w:rsid w:val="00F7704E"/>
    <w:rsid w:val="00F80162"/>
    <w:rsid w:val="00F814D3"/>
    <w:rsid w:val="00F8246A"/>
    <w:rsid w:val="00F85F49"/>
    <w:rsid w:val="00F91E21"/>
    <w:rsid w:val="00FA043C"/>
    <w:rsid w:val="00FA0CD0"/>
    <w:rsid w:val="00FA0CFA"/>
    <w:rsid w:val="00FA1237"/>
    <w:rsid w:val="00FA41CD"/>
    <w:rsid w:val="00FA46C0"/>
    <w:rsid w:val="00FA4C49"/>
    <w:rsid w:val="00FA58BF"/>
    <w:rsid w:val="00FA7350"/>
    <w:rsid w:val="00FB161A"/>
    <w:rsid w:val="00FC0B84"/>
    <w:rsid w:val="00FC0F15"/>
    <w:rsid w:val="00FC167D"/>
    <w:rsid w:val="00FC302D"/>
    <w:rsid w:val="00FC3CFE"/>
    <w:rsid w:val="00FD0687"/>
    <w:rsid w:val="00FD477E"/>
    <w:rsid w:val="00FD57DA"/>
    <w:rsid w:val="00FD6B8B"/>
    <w:rsid w:val="00FD74FA"/>
    <w:rsid w:val="00FE43BD"/>
    <w:rsid w:val="00FE6C87"/>
    <w:rsid w:val="00FF1151"/>
    <w:rsid w:val="00FF4972"/>
    <w:rsid w:val="00FF5165"/>
    <w:rsid w:val="00FF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 fillcolor="white">
      <v:fill color="white"/>
      <o:colormru v:ext="edit" colors="#ddd,#f8f8f8,#eaeaea"/>
    </o:shapedefaults>
    <o:shapelayout v:ext="edit">
      <o:idmap v:ext="edit" data="1"/>
    </o:shapelayout>
  </w:shapeDefaults>
  <w:decimalSymbol w:val="."/>
  <w:listSeparator w:val=","/>
  <w14:docId w14:val="3BD78C79"/>
  <w15:docId w15:val="{BC670660-EDEF-45D9-845C-8C550B45B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00FD"/>
    <w:rPr>
      <w:sz w:val="24"/>
      <w:szCs w:val="24"/>
      <w:lang w:val="en-GB"/>
    </w:rPr>
  </w:style>
  <w:style w:type="paragraph" w:styleId="Heading1">
    <w:name w:val="heading 1"/>
    <w:aliases w:val="Title 1 + Justificado,Title 1"/>
    <w:basedOn w:val="Normal"/>
    <w:next w:val="Normativo"/>
    <w:link w:val="Heading1Char"/>
    <w:qFormat/>
    <w:rsid w:val="003700FD"/>
    <w:pPr>
      <w:keepNext/>
      <w:spacing w:before="120" w:after="80"/>
      <w:outlineLvl w:val="0"/>
    </w:pPr>
    <w:rPr>
      <w:rFonts w:ascii="Arial" w:hAnsi="Arial" w:cs="Arial"/>
      <w:b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rsid w:val="003700FD"/>
    <w:pPr>
      <w:keepNext/>
      <w:outlineLvl w:val="1"/>
    </w:pPr>
    <w:rPr>
      <w:rFonts w:ascii="Arial" w:hAnsi="Arial"/>
      <w:color w:val="DDDDDD"/>
      <w:sz w:val="96"/>
    </w:rPr>
  </w:style>
  <w:style w:type="paragraph" w:styleId="Heading3">
    <w:name w:val="heading 3"/>
    <w:basedOn w:val="Normal"/>
    <w:next w:val="Normal"/>
    <w:qFormat/>
    <w:rsid w:val="003700FD"/>
    <w:pPr>
      <w:keepNext/>
      <w:framePr w:w="7740" w:h="1260" w:hSpace="180" w:wrap="around" w:vAnchor="text" w:hAnchor="page" w:x="2484" w:y="-8052" w:anchorLock="1"/>
      <w:shd w:val="solid" w:color="FFFFFF" w:fill="FFFFFF"/>
      <w:outlineLvl w:val="2"/>
    </w:pPr>
    <w:rPr>
      <w:rFonts w:ascii="Arial" w:hAnsi="Arial"/>
      <w:color w:val="DDDDDD"/>
      <w:sz w:val="96"/>
    </w:rPr>
  </w:style>
  <w:style w:type="paragraph" w:styleId="Heading4">
    <w:name w:val="heading 4"/>
    <w:basedOn w:val="Normal"/>
    <w:next w:val="Normal"/>
    <w:qFormat/>
    <w:rsid w:val="003700FD"/>
    <w:pPr>
      <w:keepNext/>
      <w:jc w:val="center"/>
      <w:outlineLvl w:val="3"/>
    </w:pPr>
    <w:rPr>
      <w:rFonts w:ascii="Arial" w:hAnsi="Arial" w:cs="Arial"/>
      <w:b/>
      <w:bCs/>
      <w:sz w:val="36"/>
    </w:rPr>
  </w:style>
  <w:style w:type="paragraph" w:styleId="Heading5">
    <w:name w:val="heading 5"/>
    <w:basedOn w:val="Normal"/>
    <w:next w:val="Normal"/>
    <w:qFormat/>
    <w:rsid w:val="003700FD"/>
    <w:pPr>
      <w:keepNext/>
      <w:numPr>
        <w:ilvl w:val="4"/>
        <w:numId w:val="1"/>
      </w:numPr>
      <w:jc w:val="center"/>
      <w:outlineLvl w:val="4"/>
    </w:pPr>
    <w:rPr>
      <w:rFonts w:ascii="Arial" w:hAnsi="Arial" w:cs="Arial"/>
      <w:b/>
      <w:bCs/>
    </w:rPr>
  </w:style>
  <w:style w:type="paragraph" w:styleId="Heading6">
    <w:name w:val="heading 6"/>
    <w:basedOn w:val="Normal"/>
    <w:next w:val="Normal"/>
    <w:qFormat/>
    <w:rsid w:val="003700F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3700FD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3700F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3700F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ela">
    <w:name w:val="Tabela"/>
    <w:basedOn w:val="Normal"/>
    <w:rsid w:val="003700FD"/>
    <w:pPr>
      <w:jc w:val="center"/>
    </w:pPr>
    <w:rPr>
      <w:rFonts w:ascii="Arial" w:hAnsi="Arial" w:cs="Arial"/>
      <w:sz w:val="20"/>
    </w:rPr>
  </w:style>
  <w:style w:type="paragraph" w:styleId="Footer">
    <w:name w:val="footer"/>
    <w:basedOn w:val="Normal"/>
    <w:link w:val="FooterChar"/>
    <w:uiPriority w:val="99"/>
    <w:rsid w:val="003700FD"/>
    <w:pPr>
      <w:tabs>
        <w:tab w:val="center" w:pos="4419"/>
        <w:tab w:val="right" w:pos="8838"/>
      </w:tabs>
    </w:pPr>
    <w:rPr>
      <w:rFonts w:ascii="Arial" w:hAnsi="Arial"/>
      <w:sz w:val="16"/>
    </w:rPr>
  </w:style>
  <w:style w:type="character" w:styleId="PageNumber">
    <w:name w:val="page number"/>
    <w:basedOn w:val="DefaultParagraphFont"/>
    <w:rsid w:val="003700FD"/>
    <w:rPr>
      <w:rFonts w:ascii="Arial" w:hAnsi="Arial"/>
      <w:sz w:val="20"/>
    </w:rPr>
  </w:style>
  <w:style w:type="character" w:styleId="Hyperlink">
    <w:name w:val="Hyperlink"/>
    <w:basedOn w:val="DefaultParagraphFont"/>
    <w:rsid w:val="003700FD"/>
    <w:rPr>
      <w:rFonts w:ascii="Arial" w:hAnsi="Arial"/>
      <w:color w:val="0000FF"/>
      <w:sz w:val="20"/>
      <w:u w:val="single"/>
    </w:rPr>
  </w:style>
  <w:style w:type="character" w:styleId="CommentReference">
    <w:name w:val="annotation reference"/>
    <w:basedOn w:val="DefaultParagraphFont"/>
    <w:semiHidden/>
    <w:rsid w:val="003700F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700FD"/>
    <w:rPr>
      <w:rFonts w:ascii="Arial" w:hAnsi="Arial"/>
      <w:sz w:val="18"/>
      <w:szCs w:val="20"/>
    </w:rPr>
  </w:style>
  <w:style w:type="paragraph" w:styleId="FootnoteText">
    <w:name w:val="footnote text"/>
    <w:basedOn w:val="Normal"/>
    <w:link w:val="FootnoteTextChar"/>
    <w:semiHidden/>
    <w:rsid w:val="003700FD"/>
    <w:rPr>
      <w:rFonts w:ascii="Arial" w:hAnsi="Arial"/>
      <w:sz w:val="16"/>
      <w:szCs w:val="20"/>
    </w:rPr>
  </w:style>
  <w:style w:type="character" w:styleId="FootnoteReference">
    <w:name w:val="footnote reference"/>
    <w:basedOn w:val="DefaultParagraphFont"/>
    <w:semiHidden/>
    <w:rsid w:val="003700FD"/>
    <w:rPr>
      <w:rFonts w:ascii="Arial" w:hAnsi="Arial"/>
      <w:sz w:val="20"/>
      <w:vertAlign w:val="superscript"/>
    </w:rPr>
  </w:style>
  <w:style w:type="paragraph" w:customStyle="1" w:styleId="Normativo2">
    <w:name w:val="Normativo 2"/>
    <w:basedOn w:val="Normativo"/>
    <w:rsid w:val="003700FD"/>
    <w:pPr>
      <w:tabs>
        <w:tab w:val="clear" w:pos="181"/>
        <w:tab w:val="num" w:pos="1920"/>
      </w:tabs>
    </w:pPr>
  </w:style>
  <w:style w:type="paragraph" w:customStyle="1" w:styleId="Normativo">
    <w:name w:val="Normativo"/>
    <w:link w:val="NormativoChar"/>
    <w:uiPriority w:val="99"/>
    <w:rsid w:val="003700FD"/>
    <w:pPr>
      <w:tabs>
        <w:tab w:val="left" w:pos="181"/>
      </w:tabs>
    </w:pPr>
    <w:rPr>
      <w:rFonts w:ascii="Arial" w:hAnsi="Arial"/>
    </w:rPr>
  </w:style>
  <w:style w:type="paragraph" w:customStyle="1" w:styleId="Normativo3">
    <w:name w:val="Normativo 3"/>
    <w:basedOn w:val="Normativo"/>
    <w:rsid w:val="003700FD"/>
    <w:pPr>
      <w:tabs>
        <w:tab w:val="clear" w:pos="181"/>
      </w:tabs>
    </w:pPr>
  </w:style>
  <w:style w:type="paragraph" w:customStyle="1" w:styleId="Normativo4">
    <w:name w:val="Normativo 4"/>
    <w:basedOn w:val="Normativo3"/>
    <w:rsid w:val="003700FD"/>
    <w:pPr>
      <w:numPr>
        <w:ilvl w:val="3"/>
        <w:numId w:val="2"/>
      </w:numPr>
      <w:tabs>
        <w:tab w:val="left" w:pos="900"/>
      </w:tabs>
    </w:pPr>
  </w:style>
  <w:style w:type="paragraph" w:customStyle="1" w:styleId="Figura">
    <w:name w:val="Figura"/>
    <w:basedOn w:val="Normal"/>
    <w:rsid w:val="003700FD"/>
    <w:pPr>
      <w:spacing w:before="120"/>
      <w:jc w:val="center"/>
    </w:pPr>
    <w:rPr>
      <w:rFonts w:ascii="Arial" w:hAnsi="Arial" w:cs="Arial"/>
      <w:sz w:val="20"/>
    </w:rPr>
  </w:style>
  <w:style w:type="paragraph" w:styleId="Header">
    <w:name w:val="header"/>
    <w:basedOn w:val="Normal"/>
    <w:link w:val="HeaderChar"/>
    <w:rsid w:val="003700FD"/>
    <w:pPr>
      <w:tabs>
        <w:tab w:val="center" w:pos="4419"/>
        <w:tab w:val="right" w:pos="8838"/>
      </w:tabs>
    </w:pPr>
  </w:style>
  <w:style w:type="character" w:styleId="FollowedHyperlink">
    <w:name w:val="FollowedHyperlink"/>
    <w:basedOn w:val="DefaultParagraphFont"/>
    <w:rsid w:val="003700FD"/>
    <w:rPr>
      <w:color w:val="800080"/>
      <w:u w:val="single"/>
    </w:rPr>
  </w:style>
  <w:style w:type="paragraph" w:customStyle="1" w:styleId="TabelaInicial">
    <w:name w:val="Tabela Inicial"/>
    <w:basedOn w:val="Tabela"/>
    <w:rsid w:val="003700FD"/>
    <w:pPr>
      <w:jc w:val="left"/>
    </w:pPr>
    <w:rPr>
      <w:b/>
      <w:bCs/>
    </w:rPr>
  </w:style>
  <w:style w:type="paragraph" w:styleId="BalloonText">
    <w:name w:val="Balloon Text"/>
    <w:basedOn w:val="Normal"/>
    <w:link w:val="BalloonTextChar"/>
    <w:rsid w:val="00A836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836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836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B41A7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3C05C0"/>
  </w:style>
  <w:style w:type="paragraph" w:styleId="NormalWeb">
    <w:name w:val="Normal (Web)"/>
    <w:basedOn w:val="Normal"/>
    <w:uiPriority w:val="99"/>
    <w:unhideWhenUsed/>
    <w:rsid w:val="002F6A7D"/>
    <w:pPr>
      <w:spacing w:before="100" w:beforeAutospacing="1" w:after="100" w:afterAutospacing="1"/>
    </w:pPr>
  </w:style>
  <w:style w:type="table" w:styleId="TableGrid">
    <w:name w:val="Table Grid"/>
    <w:basedOn w:val="TableNormal"/>
    <w:rsid w:val="00D034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aliases w:val="Title 1 + Justificado Char,Title 1 Char"/>
    <w:basedOn w:val="DefaultParagraphFont"/>
    <w:link w:val="Heading1"/>
    <w:locked/>
    <w:rsid w:val="001A43C2"/>
    <w:rPr>
      <w:rFonts w:ascii="Arial" w:hAnsi="Arial" w:cs="Arial"/>
      <w:b/>
      <w:bCs/>
      <w:kern w:val="32"/>
      <w:sz w:val="22"/>
      <w:szCs w:val="32"/>
      <w:u w:val="single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A43C2"/>
    <w:rPr>
      <w:rFonts w:ascii="Arial" w:hAnsi="Arial"/>
      <w:sz w:val="16"/>
      <w:szCs w:val="24"/>
    </w:rPr>
  </w:style>
  <w:style w:type="paragraph" w:styleId="NoSpacing">
    <w:name w:val="No Spacing"/>
    <w:uiPriority w:val="1"/>
    <w:qFormat/>
    <w:rsid w:val="005D2757"/>
    <w:rPr>
      <w:rFonts w:ascii="Calibri" w:eastAsia="Calibri" w:hAnsi="Calibri"/>
      <w:sz w:val="22"/>
      <w:szCs w:val="22"/>
      <w:lang w:eastAsia="en-US"/>
    </w:rPr>
  </w:style>
  <w:style w:type="character" w:customStyle="1" w:styleId="NormativoChar">
    <w:name w:val="Normativo Char"/>
    <w:link w:val="Normativo"/>
    <w:uiPriority w:val="99"/>
    <w:locked/>
    <w:rsid w:val="00AF7A17"/>
    <w:rPr>
      <w:rFonts w:ascii="Arial" w:hAnsi="Arial"/>
    </w:rPr>
  </w:style>
  <w:style w:type="paragraph" w:customStyle="1" w:styleId="Bullet">
    <w:name w:val="Bullet"/>
    <w:basedOn w:val="Normal"/>
    <w:rsid w:val="009B7F5F"/>
    <w:pPr>
      <w:tabs>
        <w:tab w:val="num" w:pos="360"/>
      </w:tabs>
      <w:ind w:left="357" w:hanging="357"/>
    </w:pPr>
    <w:rPr>
      <w:rFonts w:ascii="Arial" w:hAnsi="Arial" w:cs="Arial"/>
      <w:sz w:val="20"/>
    </w:rPr>
  </w:style>
  <w:style w:type="paragraph" w:customStyle="1" w:styleId="Normativo-texto">
    <w:name w:val="Normativo - texto"/>
    <w:basedOn w:val="Normal"/>
    <w:qFormat/>
    <w:rsid w:val="00916156"/>
    <w:pPr>
      <w:spacing w:before="80" w:after="120" w:line="360" w:lineRule="auto"/>
      <w:ind w:firstLine="397"/>
      <w:jc w:val="both"/>
    </w:pPr>
    <w:rPr>
      <w:rFonts w:ascii="Arial" w:hAnsi="Arial"/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17F76"/>
    <w:rPr>
      <w:rFonts w:ascii="Arial" w:hAnsi="Arial"/>
      <w:sz w:val="16"/>
    </w:rPr>
  </w:style>
  <w:style w:type="paragraph" w:styleId="Revision">
    <w:name w:val="Revision"/>
    <w:hidden/>
    <w:uiPriority w:val="99"/>
    <w:semiHidden/>
    <w:rsid w:val="001A109A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00232D"/>
    <w:rPr>
      <w:rFonts w:ascii="Times New Roman" w:hAnsi="Times New Roman"/>
      <w:b/>
      <w:bCs/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00232D"/>
    <w:rPr>
      <w:rFonts w:ascii="Arial" w:hAnsi="Arial"/>
      <w:sz w:val="18"/>
    </w:rPr>
  </w:style>
  <w:style w:type="character" w:customStyle="1" w:styleId="CommentSubjectChar">
    <w:name w:val="Comment Subject Char"/>
    <w:basedOn w:val="CommentTextChar"/>
    <w:link w:val="CommentSubject"/>
    <w:rsid w:val="0000232D"/>
    <w:rPr>
      <w:rFonts w:ascii="Arial" w:hAnsi="Arial"/>
      <w:b/>
      <w:bCs/>
      <w:sz w:val="18"/>
    </w:rPr>
  </w:style>
  <w:style w:type="paragraph" w:customStyle="1" w:styleId="Normativoquaternrio">
    <w:name w:val="Normativo quaternário"/>
    <w:basedOn w:val="Normal"/>
    <w:qFormat/>
    <w:rsid w:val="00776C92"/>
    <w:pPr>
      <w:numPr>
        <w:numId w:val="8"/>
      </w:numPr>
      <w:spacing w:after="200" w:line="276" w:lineRule="auto"/>
      <w:jc w:val="both"/>
    </w:pPr>
    <w:rPr>
      <w:rFonts w:ascii="Arial" w:hAnsi="Arial" w:cs="Arial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D21A55"/>
    <w:rPr>
      <w:sz w:val="24"/>
      <w:szCs w:val="24"/>
    </w:rPr>
  </w:style>
  <w:style w:type="paragraph" w:customStyle="1" w:styleId="EstiloNormativo">
    <w:name w:val="Estilo Normativo"/>
    <w:basedOn w:val="Normal"/>
    <w:next w:val="Normal"/>
    <w:rsid w:val="00137D1F"/>
    <w:pPr>
      <w:numPr>
        <w:numId w:val="19"/>
      </w:numPr>
      <w:spacing w:before="120" w:after="80"/>
      <w:jc w:val="both"/>
    </w:pPr>
    <w:rPr>
      <w:rFonts w:ascii="Arial" w:hAnsi="Arial"/>
      <w:b/>
      <w:caps/>
      <w:sz w:val="22"/>
    </w:rPr>
  </w:style>
  <w:style w:type="paragraph" w:styleId="BodyText">
    <w:name w:val="Body Text"/>
    <w:basedOn w:val="Normal"/>
    <w:link w:val="BodyTextChar"/>
    <w:semiHidden/>
    <w:rsid w:val="00D7120F"/>
    <w:pPr>
      <w:spacing w:before="120" w:after="120" w:line="360" w:lineRule="auto"/>
      <w:jc w:val="both"/>
    </w:pPr>
    <w:rPr>
      <w:rFonts w:ascii="Arial" w:hAnsi="Arial"/>
      <w:sz w:val="22"/>
    </w:rPr>
  </w:style>
  <w:style w:type="character" w:customStyle="1" w:styleId="BodyTextChar">
    <w:name w:val="Body Text Char"/>
    <w:basedOn w:val="DefaultParagraphFont"/>
    <w:link w:val="BodyText"/>
    <w:semiHidden/>
    <w:rsid w:val="00D7120F"/>
    <w:rPr>
      <w:rFonts w:ascii="Arial" w:hAnsi="Arial"/>
      <w:sz w:val="22"/>
      <w:szCs w:val="24"/>
    </w:rPr>
  </w:style>
  <w:style w:type="paragraph" w:customStyle="1" w:styleId="EstiloCorpodetextoesquerda063cm">
    <w:name w:val="Estilo Corpo de texto + À esquerda:  063 cm"/>
    <w:basedOn w:val="BodyText"/>
    <w:rsid w:val="00D7120F"/>
    <w:pPr>
      <w:ind w:left="36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698828">
          <w:marLeft w:val="1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42745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4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65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90035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53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31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92926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3214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1244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18169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664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0980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18615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567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47769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3012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8563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0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03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26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31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7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5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35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603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49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8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18144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1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830755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2013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0668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595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6400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46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9915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504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301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819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564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48574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651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070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769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1389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78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6603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2468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7789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4484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3838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4796">
          <w:marLeft w:val="13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1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4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0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332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0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645244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7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3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071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31645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36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58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01525746.CVRD\Configura&#231;&#245;es%20locais\Temporary%20Internet%20Files\Content.Outlook\4GYI8BKQ\2009_03_09%20-%20AutoNorm.dot" TargetMode="External"/></Relationships>
</file>

<file path=word/theme/theme1.xml><?xml version="1.0" encoding="utf-8"?>
<a:theme xmlns:a="http://schemas.openxmlformats.org/drawingml/2006/main" name="Tema do Office">
  <a:themeElements>
    <a:clrScheme name="Vale">
      <a:dk1>
        <a:srgbClr val="474747"/>
      </a:dk1>
      <a:lt1>
        <a:srgbClr val="FFFFFF"/>
      </a:lt1>
      <a:dk2>
        <a:srgbClr val="007E7A"/>
      </a:dk2>
      <a:lt2>
        <a:srgbClr val="808080"/>
      </a:lt2>
      <a:accent1>
        <a:srgbClr val="007E7A"/>
      </a:accent1>
      <a:accent2>
        <a:srgbClr val="EDB111"/>
      </a:accent2>
      <a:accent3>
        <a:srgbClr val="69BE28"/>
      </a:accent3>
      <a:accent4>
        <a:srgbClr val="F4D070"/>
      </a:accent4>
      <a:accent5>
        <a:srgbClr val="A5D87E"/>
      </a:accent5>
      <a:accent6>
        <a:srgbClr val="808080"/>
      </a:accent6>
      <a:hlink>
        <a:srgbClr val="000000"/>
      </a:hlink>
      <a:folHlink>
        <a:srgbClr val="00000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97bcb706c4798632270a99f4b12e1377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6a3bad9e2b2f5a99f61daf04843d5f6b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Site_x0020_Name xmlns="859f7ad6-93f6-4205-b62b-a17f28acbbac">Clydach Nickel Refinery</Site_x0020_Name>
    <lcf76f155ced4ddcb4097134ff3c332f xmlns="83f546a9-c1c9-4c40-bfe0-8714c2c0a127" xsi:nil="true"/>
    <Internal_x002f_External xmlns="859f7ad6-93f6-4205-b62b-a17f28acbbac">Incoming document</Internal_x002f_External>
    <Post_x0020_code xmlns="859f7ad6-93f6-4205-b62b-a17f28acbbac">SA6 5QR</Post_x0020_code>
    <TaxCatchAll xmlns="859f7ad6-93f6-4205-b62b-a17f28acbbac" xsi:nil="true"/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2023-05-18T23:00:00+00:00</Document_x0020_Date>
    <Facility_x0020_Address xmlns="859f7ad6-93f6-4205-b62b-a17f28acbbac">Clydach, Swansea, SA6 5QR</Facility_x0020_Address>
    <Environment_x0020_Sub_x0020_Folder xmlns="859f7ad6-93f6-4205-b62b-a17f28acbbac">Notifications</Environment_x0020_Sub_x0020_Folder>
    <Customer_x0020_Name xmlns="859f7ad6-93f6-4205-b62b-a17f28acbbac">Vale INCO Europe Ltd</Customer_x0020_Name>
    <Surrendered_x002f_Expired_x0020_Date xmlns="859f7ad6-93f6-4205-b62b-a17f28acbbac" xsi:nil="true"/>
    <_dlc_DocId xmlns="9be56660-2c31-41ef-bc00-23e72f632f2a">REGU-409-3555353</_dlc_DocId>
    <_dlc_DocIdUrl xmlns="9be56660-2c31-41ef-bc00-23e72f632f2a">
      <Url>https://cyfoethnaturiolcymru.sharepoint.com/teams/Regulatory/Permitting/_layouts/15/DocIdRedir.aspx?ID=REGU-409-3555353</Url>
      <Description>REGU-409-3555353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46CA429-671D-4B56-ABC4-61E762693899}"/>
</file>

<file path=customXml/itemProps2.xml><?xml version="1.0" encoding="utf-8"?>
<ds:datastoreItem xmlns:ds="http://schemas.openxmlformats.org/officeDocument/2006/customXml" ds:itemID="{2FA6C580-BBA1-4161-AEAD-2E5B8F8CE61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43b2ab1-de10-4d07-b7cb-357aa3938096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3873369-F10D-4620-BD45-AFA2D24245E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52A2F2-A9FF-4212-BA50-18D276C969E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F61E76D-D49D-497B-BB3A-2EF216DC1EA6}"/>
</file>

<file path=customXml/itemProps6.xml><?xml version="1.0" encoding="utf-8"?>
<ds:datastoreItem xmlns:ds="http://schemas.openxmlformats.org/officeDocument/2006/customXml" ds:itemID="{D0B90EA6-FE00-449C-A7DA-C68F2A6AB718}"/>
</file>

<file path=docProps/app.xml><?xml version="1.0" encoding="utf-8"?>
<Properties xmlns="http://schemas.openxmlformats.org/officeDocument/2006/extended-properties" xmlns:vt="http://schemas.openxmlformats.org/officeDocument/2006/docPropsVTypes">
  <Template>2009_03_09 - AutoNorm.dot</Template>
  <TotalTime>41</TotalTime>
  <Pages>2</Pages>
  <Words>522</Words>
  <Characters>3061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Cia. Vale do Rio Doce</Company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CVRD</dc:creator>
  <cp:lastModifiedBy>Richard De Filippo</cp:lastModifiedBy>
  <cp:revision>5</cp:revision>
  <cp:lastPrinted>2015-11-25T16:04:00Z</cp:lastPrinted>
  <dcterms:created xsi:type="dcterms:W3CDTF">2023-05-19T13:20:00Z</dcterms:created>
  <dcterms:modified xsi:type="dcterms:W3CDTF">2023-05-19T14:08:00Z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_dlc_DocIdItemGuid">
    <vt:lpwstr>8037c810-4152-4cbb-ba5c-7a8b39b4ef30</vt:lpwstr>
  </property>
  <property fmtid="{D5CDD505-2E9C-101B-9397-08002B2CF9AE}" pid="4" name="Order">
    <vt:r8>355535300</vt:r8>
  </property>
  <property fmtid="{D5CDD505-2E9C-101B-9397-08002B2CF9AE}" pid="5" name="MediaServiceImageTags">
    <vt:lpwstr/>
  </property>
</Properties>
</file>