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62156D65" w14:textId="77777777" w:rsidR="003763EE" w:rsidRPr="00B44F4F" w:rsidRDefault="003763EE" w:rsidP="003763EE">
      <w:pPr>
        <w:pStyle w:val="Bullets"/>
        <w:numPr>
          <w:ilvl w:val="0"/>
          <w:numId w:val="1"/>
        </w:numPr>
        <w:ind w:hanging="436"/>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B12942E" w14:textId="77777777" w:rsidR="003763EE" w:rsidRPr="00884834" w:rsidRDefault="003763EE" w:rsidP="003763EE">
      <w:pPr>
        <w:ind w:left="720"/>
        <w:contextualSpacing/>
        <w:rPr>
          <w:sz w:val="22"/>
        </w:rPr>
      </w:pPr>
    </w:p>
    <w:p w14:paraId="42CB9668"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 and supporting documents less than 10MB we can accept an additional copy via email.  </w:t>
      </w:r>
    </w:p>
    <w:p w14:paraId="1755EAA0"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applications larger than 10MB </w:t>
      </w:r>
      <w:r w:rsidRPr="00884834">
        <w:rPr>
          <w:b/>
          <w:color w:val="000000"/>
          <w:sz w:val="22"/>
        </w:rPr>
        <w:t>16</w:t>
      </w:r>
      <w:r w:rsidRPr="00884834">
        <w:rPr>
          <w:color w:val="000000"/>
          <w:sz w:val="22"/>
        </w:rPr>
        <w:t xml:space="preserve"> additional copies in CD/DVD format will be required </w:t>
      </w:r>
    </w:p>
    <w:p w14:paraId="5616C39B" w14:textId="77777777" w:rsidR="003763EE" w:rsidRDefault="003763EE" w:rsidP="003763EE">
      <w:pPr>
        <w:numPr>
          <w:ilvl w:val="1"/>
          <w:numId w:val="18"/>
        </w:numPr>
        <w:spacing w:after="0" w:line="240" w:lineRule="auto"/>
        <w:rPr>
          <w:color w:val="000000"/>
          <w:sz w:val="22"/>
        </w:rPr>
      </w:pPr>
      <w:r w:rsidRPr="00884834">
        <w:rPr>
          <w:color w:val="000000"/>
          <w:sz w:val="22"/>
        </w:rPr>
        <w:t xml:space="preserve">When applications and supporting documents are hard copy only </w:t>
      </w:r>
      <w:r w:rsidRPr="00884834">
        <w:rPr>
          <w:b/>
          <w:color w:val="000000"/>
          <w:sz w:val="22"/>
        </w:rPr>
        <w:t xml:space="preserve">16 </w:t>
      </w:r>
      <w:r w:rsidRPr="00884834">
        <w:rPr>
          <w:color w:val="000000"/>
          <w:sz w:val="22"/>
        </w:rPr>
        <w:t>copies will be required.</w:t>
      </w:r>
    </w:p>
    <w:p w14:paraId="425AF616" w14:textId="77777777" w:rsidR="003763EE" w:rsidRDefault="003763EE" w:rsidP="003763EE">
      <w:pPr>
        <w:spacing w:after="0" w:line="240" w:lineRule="auto"/>
        <w:ind w:left="1440"/>
        <w:rPr>
          <w:color w:val="000000"/>
          <w:sz w:val="22"/>
        </w:rPr>
      </w:pPr>
    </w:p>
    <w:p w14:paraId="369F8F99" w14:textId="77777777" w:rsidR="003763EE" w:rsidRPr="00B44F4F" w:rsidRDefault="003763EE" w:rsidP="003763EE">
      <w:pPr>
        <w:pStyle w:val="Bullets"/>
        <w:numPr>
          <w:ilvl w:val="0"/>
          <w:numId w:val="1"/>
        </w:numPr>
        <w:ind w:hanging="436"/>
        <w:rPr>
          <w:sz w:val="22"/>
          <w:szCs w:val="22"/>
        </w:rPr>
      </w:pPr>
      <w:r w:rsidRPr="00B44F4F">
        <w:rPr>
          <w:sz w:val="22"/>
          <w:szCs w:val="22"/>
        </w:rPr>
        <w:t>Please submit applications to the</w:t>
      </w:r>
      <w:r w:rsidRPr="003763EE">
        <w:rPr>
          <w:sz w:val="22"/>
          <w:szCs w:val="22"/>
        </w:rPr>
        <w:t xml:space="preserve"> </w:t>
      </w:r>
      <w:r w:rsidRPr="003763EE">
        <w:rPr>
          <w:b/>
          <w:sz w:val="22"/>
          <w:szCs w:val="22"/>
        </w:rPr>
        <w:t>Permit Receipt Centre</w:t>
      </w:r>
      <w:r w:rsidRPr="003763EE">
        <w:rPr>
          <w:sz w:val="22"/>
          <w:szCs w:val="22"/>
        </w:rPr>
        <w:t xml:space="preserve"> </w:t>
      </w:r>
      <w:r w:rsidRPr="00B44F4F">
        <w:rPr>
          <w:sz w:val="22"/>
          <w:szCs w:val="22"/>
        </w:rPr>
        <w:t>via the details at the top of this form</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be considered to be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BACS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lastRenderedPageBreak/>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on our web pages</w:t>
      </w:r>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application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6DB63B82" w14:textId="77777777" w:rsidR="004575BF" w:rsidRPr="00B44F4F" w:rsidRDefault="004575BF" w:rsidP="004575BF">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0315E3FD" w14:textId="77777777" w:rsidR="004575BF" w:rsidRPr="00884834" w:rsidRDefault="004575BF" w:rsidP="004575BF">
      <w:pPr>
        <w:ind w:left="426"/>
        <w:rPr>
          <w:color w:val="000000"/>
          <w:sz w:val="22"/>
        </w:rPr>
      </w:pPr>
    </w:p>
    <w:p w14:paraId="79D81AD4" w14:textId="77777777" w:rsidR="004575BF" w:rsidRPr="00B44F4F" w:rsidRDefault="004575BF" w:rsidP="004575BF">
      <w:pPr>
        <w:pStyle w:val="Bullets"/>
        <w:ind w:left="709" w:hanging="283"/>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77777777"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 xml:space="preserve">Please ensure that you have included all the necessary information before you submit you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0F647E4B" w:rsidR="004575BF" w:rsidRPr="003D4656" w:rsidRDefault="00E857C1" w:rsidP="004575BF">
            <w:pPr>
              <w:rPr>
                <w:color w:val="000000"/>
              </w:rPr>
            </w:pPr>
            <w:r>
              <w:rPr>
                <w:color w:val="000000"/>
              </w:rPr>
              <w:t>Yes</w:t>
            </w: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The declaration is signed by the applicant?</w:t>
            </w:r>
          </w:p>
        </w:tc>
        <w:tc>
          <w:tcPr>
            <w:tcW w:w="1000" w:type="dxa"/>
          </w:tcPr>
          <w:p w14:paraId="76F2A4FD" w14:textId="77777777" w:rsidR="004575BF" w:rsidRPr="003D4656" w:rsidRDefault="004575BF" w:rsidP="004575BF">
            <w:pPr>
              <w:rPr>
                <w:color w:val="000000"/>
              </w:rPr>
            </w:pP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77777777" w:rsidR="004575BF" w:rsidRPr="003D4656" w:rsidRDefault="004575BF" w:rsidP="004575BF">
            <w:pPr>
              <w:rPr>
                <w:color w:val="000000"/>
              </w:rPr>
            </w:pP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references/coordinates correct?</w:t>
            </w:r>
          </w:p>
        </w:tc>
        <w:tc>
          <w:tcPr>
            <w:tcW w:w="1000" w:type="dxa"/>
          </w:tcPr>
          <w:p w14:paraId="666E0CEA" w14:textId="77777777" w:rsidR="004575BF" w:rsidRPr="003D4656" w:rsidRDefault="004575BF" w:rsidP="004575BF">
            <w:pPr>
              <w:rPr>
                <w:color w:val="000000"/>
              </w:rPr>
            </w:pP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77777777" w:rsidR="004575BF" w:rsidRPr="003D4656" w:rsidRDefault="004575BF" w:rsidP="004575BF">
            <w:pPr>
              <w:rPr>
                <w:color w:val="000000"/>
              </w:rPr>
            </w:pP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r w:rsidRPr="004575BF">
              <w:rPr>
                <w:color w:val="000000"/>
                <w:sz w:val="22"/>
              </w:rPr>
              <w:t>Have all the relevant supporting documents been submitted?</w:t>
            </w:r>
          </w:p>
        </w:tc>
        <w:tc>
          <w:tcPr>
            <w:tcW w:w="1000" w:type="dxa"/>
          </w:tcPr>
          <w:p w14:paraId="4BC27C30" w14:textId="77777777" w:rsidR="004575BF" w:rsidRPr="003D4656" w:rsidRDefault="004575BF" w:rsidP="004575BF">
            <w:pPr>
              <w:rPr>
                <w:color w:val="000000"/>
              </w:rPr>
            </w:pP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77777777" w:rsidR="004575BF" w:rsidRPr="003D4656" w:rsidRDefault="004575BF" w:rsidP="004575BF">
            <w:pPr>
              <w:rPr>
                <w:color w:val="000000"/>
              </w:rPr>
            </w:pP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77777777" w:rsidR="004575BF" w:rsidRPr="003D4656" w:rsidRDefault="004575BF" w:rsidP="004575BF">
            <w:pPr>
              <w:rPr>
                <w:color w:val="000000"/>
              </w:rPr>
            </w:pPr>
          </w:p>
        </w:tc>
      </w:tr>
      <w:tr w:rsidR="004575BF" w:rsidRPr="003D4656" w14:paraId="5E63D03E" w14:textId="77777777" w:rsidTr="00B9543A">
        <w:trPr>
          <w:trHeight w:hRule="exact" w:val="284"/>
        </w:trPr>
        <w:tc>
          <w:tcPr>
            <w:tcW w:w="8529" w:type="dxa"/>
          </w:tcPr>
          <w:p w14:paraId="106A9CB5" w14:textId="77777777"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77777777" w:rsidR="004575BF" w:rsidRPr="003D4656" w:rsidRDefault="004575BF" w:rsidP="004575BF">
            <w:pPr>
              <w:rPr>
                <w:color w:val="000000"/>
              </w:rPr>
            </w:pP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Pr="00D6760D" w:rsidRDefault="004575BF"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6C371580" w:rsidR="00E600FE" w:rsidRPr="00097CD3" w:rsidRDefault="00E600FE" w:rsidP="00215B5C">
                            <w:pPr>
                              <w:tabs>
                                <w:tab w:val="left" w:pos="-142"/>
                                <w:tab w:val="left" w:pos="426"/>
                              </w:tabs>
                              <w:rPr>
                                <w:sz w:val="22"/>
                              </w:rPr>
                            </w:pPr>
                            <w:r>
                              <w:rPr>
                                <w:sz w:val="22"/>
                              </w:rPr>
                              <w:t>Maintenance dredge at Tenby Harbour – 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">
                <v:textbox>
                  <w:txbxContent>
                    <w:p w14:paraId="4EA2B029" w14:textId="6C371580" w:rsidR="00E600FE" w:rsidRPr="00097CD3" w:rsidRDefault="00E600FE" w:rsidP="00215B5C">
                      <w:pPr>
                        <w:tabs>
                          <w:tab w:val="left" w:pos="-142"/>
                          <w:tab w:val="left" w:pos="426"/>
                        </w:tabs>
                        <w:rPr>
                          <w:sz w:val="22"/>
                        </w:rPr>
                      </w:pPr>
                      <w:r>
                        <w:rPr>
                          <w:sz w:val="22"/>
                        </w:rPr>
                        <w:t>Maintenance dredge at Tenby Harbour – Pembrokeshire County Council</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w:lastRenderedPageBreak/>
        <mc:AlternateContent>
          <mc:Choice Requires="wps">
            <w:drawing>
              <wp:anchor distT="0" distB="0" distL="114300" distR="114300" simplePos="0" relativeHeight="251694592" behindDoc="0" locked="0" layoutInCell="1" allowOverlap="1" wp14:anchorId="5D11E4F1" wp14:editId="09EAC252">
                <wp:simplePos x="0" y="0"/>
                <wp:positionH relativeFrom="column">
                  <wp:posOffset>297815</wp:posOffset>
                </wp:positionH>
                <wp:positionV relativeFrom="paragraph">
                  <wp:posOffset>52070</wp:posOffset>
                </wp:positionV>
                <wp:extent cx="6192520" cy="1455420"/>
                <wp:effectExtent l="0" t="0" r="17780" b="1143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455420"/>
                        </a:xfrm>
                        <a:prstGeom prst="rect">
                          <a:avLst/>
                        </a:prstGeom>
                        <a:solidFill>
                          <a:srgbClr val="FFFFFF"/>
                        </a:solidFill>
                        <a:ln w="9525">
                          <a:solidFill>
                            <a:srgbClr val="000000"/>
                          </a:solidFill>
                          <a:miter lim="800000"/>
                          <a:headEnd/>
                          <a:tailEnd/>
                        </a:ln>
                      </wps:spPr>
                      <wps:txbx>
                        <w:txbxContent>
                          <w:p w14:paraId="660FBA84" w14:textId="6BC0C4AE" w:rsidR="00E600FE" w:rsidRDefault="00E600FE" w:rsidP="00215B5C">
                            <w:pPr>
                              <w:textboxTightWrap w:val="allLines"/>
                              <w:rPr>
                                <w:sz w:val="22"/>
                              </w:rPr>
                            </w:pPr>
                            <w:r>
                              <w:rPr>
                                <w:sz w:val="22"/>
                              </w:rPr>
                              <w:t xml:space="preserve">Tenby Harbour, Pembrokeshire. Intend to carry out an annual land-based dredge at the mouth of the harbour in order to maintain safe navigation and chart datum. </w:t>
                            </w:r>
                          </w:p>
                          <w:p w14:paraId="5B3D6E97" w14:textId="77777777" w:rsidR="00F92B9D" w:rsidRDefault="00E600FE" w:rsidP="00215B5C">
                            <w:pPr>
                              <w:textboxTightWrap w:val="allLines"/>
                              <w:rPr>
                                <w:sz w:val="22"/>
                              </w:rPr>
                            </w:pPr>
                            <w:r>
                              <w:rPr>
                                <w:sz w:val="22"/>
                              </w:rPr>
                              <w:t xml:space="preserve">Remove sand deposits built up over the winter months and replenish the beach known as Tenby North Beach. </w:t>
                            </w:r>
                          </w:p>
                          <w:p w14:paraId="6E32BFA9" w14:textId="6FE489B1" w:rsidR="00E600FE" w:rsidRDefault="00E600FE" w:rsidP="00215B5C">
                            <w:pPr>
                              <w:textboxTightWrap w:val="allLines"/>
                              <w:rPr>
                                <w:sz w:val="22"/>
                              </w:rPr>
                            </w:pPr>
                            <w:r>
                              <w:rPr>
                                <w:sz w:val="22"/>
                              </w:rPr>
                              <w:t>These works have been completed in previous years under the</w:t>
                            </w:r>
                            <w:r w:rsidR="00F86C25">
                              <w:rPr>
                                <w:sz w:val="22"/>
                              </w:rPr>
                              <w:t xml:space="preserve"> Marine</w:t>
                            </w:r>
                            <w:r>
                              <w:rPr>
                                <w:sz w:val="22"/>
                              </w:rPr>
                              <w:t xml:space="preserve"> licence DML1848 (Expires 17</w:t>
                            </w:r>
                            <w:r w:rsidR="008A2EDB" w:rsidRPr="008A2EDB">
                              <w:rPr>
                                <w:sz w:val="22"/>
                                <w:vertAlign w:val="superscript"/>
                              </w:rPr>
                              <w:t>th</w:t>
                            </w:r>
                            <w:r w:rsidR="008A2EDB">
                              <w:rPr>
                                <w:sz w:val="22"/>
                              </w:rPr>
                              <w:t xml:space="preserve"> Dec 2023)</w:t>
                            </w:r>
                          </w:p>
                          <w:p w14:paraId="2721A374" w14:textId="77777777" w:rsidR="00E600FE" w:rsidRDefault="00E600FE" w:rsidP="00215B5C">
                            <w:pPr>
                              <w:textboxTightWrap w:val="allLines"/>
                              <w:rPr>
                                <w:sz w:val="22"/>
                              </w:rPr>
                            </w:pPr>
                          </w:p>
                          <w:p w14:paraId="3C72F54D" w14:textId="77777777" w:rsidR="00E600FE" w:rsidRPr="00097CD3" w:rsidRDefault="00E600FE" w:rsidP="00215B5C">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5pt;margin-top:4.1pt;width:487.6pt;height:114.6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">
                <v:textbox>
                  <w:txbxContent>
                    <w:p w14:paraId="660FBA84" w14:textId="6BC0C4AE" w:rsidR="00E600FE" w:rsidRDefault="00E600FE" w:rsidP="00215B5C">
                      <w:pPr>
                        <w:textboxTightWrap w:val="allLines"/>
                        <w:rPr>
                          <w:sz w:val="22"/>
                        </w:rPr>
                      </w:pPr>
                      <w:r>
                        <w:rPr>
                          <w:sz w:val="22"/>
                        </w:rPr>
                        <w:t xml:space="preserve">Tenby Harbour, Pembrokeshire. Intend to carry out an annual land-based dredge at the mouth of the harbour in order to maintain safe navigation and chart datum. </w:t>
                      </w:r>
                    </w:p>
                    <w:p w14:paraId="5B3D6E97" w14:textId="77777777" w:rsidR="00F92B9D" w:rsidRDefault="00E600FE" w:rsidP="00215B5C">
                      <w:pPr>
                        <w:textboxTightWrap w:val="allLines"/>
                        <w:rPr>
                          <w:sz w:val="22"/>
                        </w:rPr>
                      </w:pPr>
                      <w:r>
                        <w:rPr>
                          <w:sz w:val="22"/>
                        </w:rPr>
                        <w:t xml:space="preserve">Remove sand deposits built up over the winter months and replenish the beach known as Tenby North Beach. </w:t>
                      </w:r>
                    </w:p>
                    <w:p w14:paraId="6E32BFA9" w14:textId="6FE489B1" w:rsidR="00E600FE" w:rsidRDefault="00E600FE" w:rsidP="00215B5C">
                      <w:pPr>
                        <w:textboxTightWrap w:val="allLines"/>
                        <w:rPr>
                          <w:sz w:val="22"/>
                        </w:rPr>
                      </w:pPr>
                      <w:r>
                        <w:rPr>
                          <w:sz w:val="22"/>
                        </w:rPr>
                        <w:t>These works have been completed in previous years under the</w:t>
                      </w:r>
                      <w:r w:rsidR="00F86C25">
                        <w:rPr>
                          <w:sz w:val="22"/>
                        </w:rPr>
                        <w:t xml:space="preserve"> Marine</w:t>
                      </w:r>
                      <w:r>
                        <w:rPr>
                          <w:sz w:val="22"/>
                        </w:rPr>
                        <w:t xml:space="preserve"> licence DML1848 (Expires 17</w:t>
                      </w:r>
                      <w:r w:rsidR="008A2EDB" w:rsidRPr="008A2EDB">
                        <w:rPr>
                          <w:sz w:val="22"/>
                          <w:vertAlign w:val="superscript"/>
                        </w:rPr>
                        <w:t>th</w:t>
                      </w:r>
                      <w:r w:rsidR="008A2EDB">
                        <w:rPr>
                          <w:sz w:val="22"/>
                        </w:rPr>
                        <w:t xml:space="preserve"> Dec 2023)</w:t>
                      </w:r>
                    </w:p>
                    <w:p w14:paraId="2721A374" w14:textId="77777777" w:rsidR="00E600FE" w:rsidRDefault="00E600FE" w:rsidP="00215B5C">
                      <w:pPr>
                        <w:textboxTightWrap w:val="allLines"/>
                        <w:rPr>
                          <w:sz w:val="22"/>
                        </w:rPr>
                      </w:pPr>
                    </w:p>
                    <w:p w14:paraId="3C72F54D" w14:textId="77777777" w:rsidR="00E600FE" w:rsidRPr="00097CD3" w:rsidRDefault="00E600FE" w:rsidP="00215B5C">
                      <w:pPr>
                        <w:textboxTightWrap w:val="allLines"/>
                        <w:rPr>
                          <w:sz w:val="22"/>
                        </w:rPr>
                      </w:pP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7C042DEF" w14:textId="77777777" w:rsidR="00F92B9D" w:rsidRDefault="00F92B9D" w:rsidP="00215B5C">
      <w:pPr>
        <w:pStyle w:val="ListParagraph"/>
        <w:tabs>
          <w:tab w:val="left" w:pos="993"/>
        </w:tabs>
        <w:spacing w:line="200" w:lineRule="atLeast"/>
        <w:ind w:left="993" w:hanging="567"/>
        <w:rPr>
          <w:sz w:val="22"/>
        </w:rPr>
      </w:pPr>
    </w:p>
    <w:p w14:paraId="280E1E80" w14:textId="0D511E4D"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75236A7D" w:rsidR="00E600FE" w:rsidRDefault="00E600FE" w:rsidP="00215B5C">
                            <w:r>
                              <w:t>£10,000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">
                <v:textbox>
                  <w:txbxContent>
                    <w:p w14:paraId="26F1F542" w14:textId="75236A7D" w:rsidR="00E600FE" w:rsidRDefault="00E600FE" w:rsidP="00215B5C">
                      <w:r>
                        <w:t>£10,000</w:t>
                      </w:r>
                    </w:p>
                  </w:txbxContent>
                </v:textbox>
              </v:shape>
            </w:pict>
          </mc:Fallback>
        </mc:AlternateContent>
      </w:r>
      <w:r w:rsidR="00215B5C">
        <w:rPr>
          <w:sz w:val="22"/>
        </w:rPr>
        <w:t xml:space="preserve">1(c). </w:t>
      </w:r>
      <w:r w:rsidR="00215B5C">
        <w:rPr>
          <w:sz w:val="22"/>
        </w:rPr>
        <w:tab/>
        <w:t>Please provide an estimated gross cost of the project (Inc. materials and labour) for works that fall below/seaward of Mean High Water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57C21E7B" w:rsidR="00E600FE" w:rsidRDefault="00E600FE">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" fillcolor="white [3201]" strokeweight=".5pt">
                <v:textbox>
                  <w:txbxContent>
                    <w:p w14:paraId="50F2E525" w14:textId="57C21E7B" w:rsidR="00E600FE" w:rsidRDefault="00E600FE">
                      <w:r>
                        <w:t>/</w:t>
                      </w:r>
                    </w:p>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3AF48B3E" w:rsidR="00E600FE" w:rsidRDefault="00E600FE">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" fillcolor="white [3201]" strokeweight=".5pt">
                <v:textbox>
                  <w:txbxContent>
                    <w:p w14:paraId="67CA827E" w14:textId="3AF48B3E" w:rsidR="00E600FE" w:rsidRDefault="00E600FE">
                      <w:r>
                        <w:t>/</w:t>
                      </w:r>
                    </w:p>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in this marine licence 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24A78C21" w:rsidR="00E600FE" w:rsidRDefault="00E600FE" w:rsidP="00215B5C">
                            <w:r>
                              <w:t>6525.45 Tonnes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">
                <v:textbox>
                  <w:txbxContent>
                    <w:p w14:paraId="2A786D6C" w14:textId="24A78C21" w:rsidR="00E600FE" w:rsidRDefault="00E600FE" w:rsidP="00215B5C">
                      <w:r>
                        <w:t>6525.45 Tonnes</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77777777" w:rsidR="00E600FE" w:rsidRPr="00097CD3" w:rsidRDefault="00E600FE" w:rsidP="00215B5C">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">
                <v:textbox>
                  <w:txbxContent>
                    <w:p w14:paraId="56B972EE" w14:textId="77777777" w:rsidR="00E600FE" w:rsidRPr="00097CD3" w:rsidRDefault="00E600FE" w:rsidP="00215B5C">
                      <w:pPr>
                        <w:rPr>
                          <w:sz w:val="22"/>
                        </w:rPr>
                      </w:pP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77777777" w:rsidR="00E600FE" w:rsidRPr="00097CD3" w:rsidRDefault="00E600FE" w:rsidP="00215B5C">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">
                <v:textbox>
                  <w:txbxContent>
                    <w:p w14:paraId="3D937777" w14:textId="77777777" w:rsidR="00E600FE" w:rsidRPr="00097CD3" w:rsidRDefault="00E600FE" w:rsidP="00215B5C">
                      <w:pPr>
                        <w:rPr>
                          <w:sz w:val="22"/>
                        </w:rPr>
                      </w:pP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77777777" w:rsidR="00E600FE" w:rsidRPr="00097CD3" w:rsidRDefault="00E600FE" w:rsidP="00215B5C">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">
                <v:textbox>
                  <w:txbxContent>
                    <w:p w14:paraId="02CCF1FC" w14:textId="77777777" w:rsidR="00E600FE" w:rsidRPr="00097CD3" w:rsidRDefault="00E600FE" w:rsidP="00215B5C">
                      <w:pPr>
                        <w:rPr>
                          <w:sz w:val="22"/>
                        </w:rPr>
                      </w:pPr>
                    </w:p>
                  </w:txbxContent>
                </v:textbox>
              </v:shape>
            </w:pict>
          </mc:Fallback>
        </mc:AlternateContent>
      </w:r>
      <w:r>
        <w:rPr>
          <w:i/>
          <w:sz w:val="22"/>
        </w:rPr>
        <w:t>(this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22891847" w:rsidR="00E600FE" w:rsidRPr="00097CD3" w:rsidRDefault="00E600FE" w:rsidP="00215B5C">
                            <w:pPr>
                              <w:contextualSpacing/>
                              <w:rPr>
                                <w:sz w:val="22"/>
                              </w:rPr>
                            </w:pPr>
                            <w:r>
                              <w:rPr>
                                <w:sz w:val="22"/>
                              </w:rPr>
                              <w:t>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OcI6/8uAgAAWAQAAA4AAAAAAAAAAAAAAAAALgIA&#10;AGRycy9lMm9Eb2MueG1sUEsBAi0AFAAGAAgAAAAhAD2hnh3gAAAACgEAAA8AAAAAAAAAAAAAAAAA&#10;iAQAAGRycy9kb3ducmV2LnhtbFBLBQYAAAAABAAEAPMAAACVBQAAAAA=&#10;">
                <v:textbox>
                  <w:txbxContent>
                    <w:p w14:paraId="48875B81" w14:textId="22891847" w:rsidR="00E600FE" w:rsidRPr="00097CD3" w:rsidRDefault="00E600FE" w:rsidP="00215B5C">
                      <w:pPr>
                        <w:contextualSpacing/>
                        <w:rPr>
                          <w:sz w:val="22"/>
                        </w:rPr>
                      </w:pPr>
                      <w:r>
                        <w:rPr>
                          <w:sz w:val="22"/>
                        </w:rPr>
                        <w:t>Pembrokeshire County Council</w:t>
                      </w: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462381D8">
                <wp:simplePos x="0" y="0"/>
                <wp:positionH relativeFrom="column">
                  <wp:posOffset>1823085</wp:posOffset>
                </wp:positionH>
                <wp:positionV relativeFrom="paragraph">
                  <wp:posOffset>22225</wp:posOffset>
                </wp:positionV>
                <wp:extent cx="4639945" cy="948690"/>
                <wp:effectExtent l="5715" t="8890" r="12065" b="1397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7FC03377" w14:textId="3F8FA0AD" w:rsidR="00E600FE" w:rsidRDefault="00E600FE" w:rsidP="00215B5C">
                            <w:pPr>
                              <w:contextualSpacing/>
                              <w:rPr>
                                <w:sz w:val="22"/>
                              </w:rPr>
                            </w:pPr>
                            <w:r>
                              <w:rPr>
                                <w:sz w:val="22"/>
                              </w:rPr>
                              <w:t>County Hall</w:t>
                            </w:r>
                          </w:p>
                          <w:p w14:paraId="0413E471" w14:textId="13E85980" w:rsidR="00E600FE" w:rsidRDefault="00E600FE" w:rsidP="00215B5C">
                            <w:pPr>
                              <w:contextualSpacing/>
                              <w:rPr>
                                <w:sz w:val="22"/>
                              </w:rPr>
                            </w:pPr>
                            <w:r>
                              <w:rPr>
                                <w:sz w:val="22"/>
                              </w:rPr>
                              <w:t>Freeman’s Way</w:t>
                            </w:r>
                          </w:p>
                          <w:p w14:paraId="53BE4C8E" w14:textId="661D2B85" w:rsidR="00E600FE" w:rsidRDefault="00E600FE" w:rsidP="00215B5C">
                            <w:pPr>
                              <w:contextualSpacing/>
                              <w:rPr>
                                <w:sz w:val="22"/>
                              </w:rPr>
                            </w:pPr>
                            <w:r>
                              <w:rPr>
                                <w:sz w:val="22"/>
                              </w:rPr>
                              <w:t>Haverfordwest</w:t>
                            </w:r>
                          </w:p>
                          <w:p w14:paraId="081B747F" w14:textId="714AC392" w:rsidR="00E600FE" w:rsidRPr="00097CD3" w:rsidRDefault="00E600FE" w:rsidP="00215B5C">
                            <w:pPr>
                              <w:contextualSpacing/>
                              <w:rPr>
                                <w:sz w:val="22"/>
                              </w:rPr>
                            </w:pPr>
                            <w:r>
                              <w:rPr>
                                <w:sz w:val="22"/>
                              </w:rPr>
                              <w:t>SA611TP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55pt;margin-top:1.75pt;width:365.35pt;height:7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">
                <v:textbox>
                  <w:txbxContent>
                    <w:p w14:paraId="7FC03377" w14:textId="3F8FA0AD" w:rsidR="00E600FE" w:rsidRDefault="00E600FE" w:rsidP="00215B5C">
                      <w:pPr>
                        <w:contextualSpacing/>
                        <w:rPr>
                          <w:sz w:val="22"/>
                        </w:rPr>
                      </w:pPr>
                      <w:r>
                        <w:rPr>
                          <w:sz w:val="22"/>
                        </w:rPr>
                        <w:t>County Hall</w:t>
                      </w:r>
                    </w:p>
                    <w:p w14:paraId="0413E471" w14:textId="13E85980" w:rsidR="00E600FE" w:rsidRDefault="00E600FE" w:rsidP="00215B5C">
                      <w:pPr>
                        <w:contextualSpacing/>
                        <w:rPr>
                          <w:sz w:val="22"/>
                        </w:rPr>
                      </w:pPr>
                      <w:r>
                        <w:rPr>
                          <w:sz w:val="22"/>
                        </w:rPr>
                        <w:t>Freeman’s Way</w:t>
                      </w:r>
                    </w:p>
                    <w:p w14:paraId="53BE4C8E" w14:textId="661D2B85" w:rsidR="00E600FE" w:rsidRDefault="00E600FE" w:rsidP="00215B5C">
                      <w:pPr>
                        <w:contextualSpacing/>
                        <w:rPr>
                          <w:sz w:val="22"/>
                        </w:rPr>
                      </w:pPr>
                      <w:r>
                        <w:rPr>
                          <w:sz w:val="22"/>
                        </w:rPr>
                        <w:t>Haverfordwest</w:t>
                      </w:r>
                    </w:p>
                    <w:p w14:paraId="081B747F" w14:textId="714AC392" w:rsidR="00E600FE" w:rsidRPr="00097CD3" w:rsidRDefault="00E600FE" w:rsidP="00215B5C">
                      <w:pPr>
                        <w:contextualSpacing/>
                        <w:rPr>
                          <w:sz w:val="22"/>
                        </w:rPr>
                      </w:pPr>
                      <w:r>
                        <w:rPr>
                          <w:sz w:val="22"/>
                        </w:rPr>
                        <w:t>SA611TP</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ermStart w:id="1069418047" w:edGrp="everyone"/>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24A04404" w:rsidR="00E600FE" w:rsidRPr="00097CD3" w:rsidRDefault="00E600FE" w:rsidP="00215B5C">
                            <w:pPr>
                              <w:contextualSpacing/>
                              <w:rPr>
                                <w:sz w:val="22"/>
                              </w:rPr>
                            </w:pPr>
                            <w:r>
                              <w:rPr>
                                <w:sz w:val="22"/>
                              </w:rPr>
                              <w:t>Mr Chris Salisbury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eULwIAAFk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">
                <v:textbox>
                  <w:txbxContent>
                    <w:p w14:paraId="47CEB378" w14:textId="24A04404" w:rsidR="00E600FE" w:rsidRPr="00097CD3" w:rsidRDefault="00E600FE" w:rsidP="00215B5C">
                      <w:pPr>
                        <w:contextualSpacing/>
                        <w:rPr>
                          <w:sz w:val="22"/>
                        </w:rPr>
                      </w:pPr>
                      <w:r>
                        <w:rPr>
                          <w:sz w:val="22"/>
                        </w:rPr>
                        <w:t>Mr Chris Salisbury</w:t>
                      </w: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70DE7950" w:rsidR="00E600FE" w:rsidRPr="00097CD3" w:rsidRDefault="00E600FE" w:rsidP="00215B5C">
                            <w:pPr>
                              <w:contextualSpacing/>
                              <w:rPr>
                                <w:sz w:val="22"/>
                              </w:rPr>
                            </w:pPr>
                            <w:r>
                              <w:rPr>
                                <w:sz w:val="22"/>
                              </w:rPr>
                              <w:t>Harbourmaster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">
                <v:textbox>
                  <w:txbxContent>
                    <w:p w14:paraId="13012D3F" w14:textId="70DE7950" w:rsidR="00E600FE" w:rsidRPr="00097CD3" w:rsidRDefault="00E600FE" w:rsidP="00215B5C">
                      <w:pPr>
                        <w:contextualSpacing/>
                        <w:rPr>
                          <w:sz w:val="22"/>
                        </w:rPr>
                      </w:pPr>
                      <w:r>
                        <w:rPr>
                          <w:sz w:val="22"/>
                        </w:rPr>
                        <w:t>Harbourmaster</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676F7758" w:rsidR="00E600FE" w:rsidRPr="00097CD3" w:rsidRDefault="00E600FE" w:rsidP="00215B5C">
                            <w:pPr>
                              <w:contextualSpacing/>
                              <w:rPr>
                                <w:sz w:val="22"/>
                              </w:rPr>
                            </w:pPr>
                            <w:r>
                              <w:rPr>
                                <w:sz w:val="22"/>
                              </w:rPr>
                              <w:t>01834 842717  /  07812 559482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HbzfokxAgAAWgQAAA4AAAAAAAAAAAAAAAAA&#10;LgIAAGRycy9lMm9Eb2MueG1sUEsBAi0AFAAGAAgAAAAhANXKk1XgAAAACQEAAA8AAAAAAAAAAAAA&#10;AAAAiwQAAGRycy9kb3ducmV2LnhtbFBLBQYAAAAABAAEAPMAAACYBQAAAAA=&#10;">
                <v:textbox>
                  <w:txbxContent>
                    <w:p w14:paraId="1B01AF2C" w14:textId="676F7758" w:rsidR="00E600FE" w:rsidRPr="00097CD3" w:rsidRDefault="00E600FE" w:rsidP="00215B5C">
                      <w:pPr>
                        <w:contextualSpacing/>
                        <w:rPr>
                          <w:sz w:val="22"/>
                        </w:rPr>
                      </w:pPr>
                      <w:r>
                        <w:rPr>
                          <w:sz w:val="22"/>
                        </w:rPr>
                        <w:t>01834 842717  /  07812 559482</w:t>
                      </w: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44A50AEA" w:rsidR="00E600FE" w:rsidRPr="00097CD3" w:rsidRDefault="00E600FE" w:rsidP="00215B5C">
                            <w:pPr>
                              <w:contextualSpacing/>
                              <w:rPr>
                                <w:sz w:val="22"/>
                              </w:rPr>
                            </w:pPr>
                            <w:r>
                              <w:rPr>
                                <w:sz w:val="22"/>
                              </w:rPr>
                              <w:t>Chris.salisbury@pembrokeshire.gov.uk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UDMA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">
                <v:textbox>
                  <w:txbxContent>
                    <w:p w14:paraId="53A27133" w14:textId="44A50AEA" w:rsidR="00E600FE" w:rsidRPr="00097CD3" w:rsidRDefault="00E600FE" w:rsidP="00215B5C">
                      <w:pPr>
                        <w:contextualSpacing/>
                        <w:rPr>
                          <w:sz w:val="22"/>
                        </w:rPr>
                      </w:pPr>
                      <w:r>
                        <w:rPr>
                          <w:sz w:val="22"/>
                        </w:rPr>
                        <w:t>Chris.salisbury@pembrokeshire.gov.uk</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77777777" w:rsidR="00E600FE" w:rsidRPr="00097CD3" w:rsidRDefault="00E600FE"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">
                <v:textbox>
                  <w:txbxContent>
                    <w:p w14:paraId="64BC755C" w14:textId="77777777" w:rsidR="00E600FE" w:rsidRPr="00097CD3" w:rsidRDefault="00E600FE" w:rsidP="00215B5C">
                      <w:pPr>
                        <w:contextualSpacing/>
                        <w:rPr>
                          <w:sz w:val="22"/>
                        </w:rPr>
                      </w:pP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1CFF3623">
                <wp:simplePos x="0" y="0"/>
                <wp:positionH relativeFrom="column">
                  <wp:posOffset>4953635</wp:posOffset>
                </wp:positionH>
                <wp:positionV relativeFrom="paragraph">
                  <wp:posOffset>257175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7A76361A" w:rsidR="00E600FE" w:rsidRPr="002C0AE7" w:rsidRDefault="00E600FE" w:rsidP="00215B5C">
                            <w:pPr>
                              <w:rPr>
                                <w:sz w:val="20"/>
                                <w:szCs w:val="20"/>
                              </w:rPr>
                            </w:pPr>
                            <w:permStart w:id="1824877234" w:edGrp="everyone"/>
                            <w:r>
                              <w:rPr>
                                <w:sz w:val="20"/>
                                <w:szCs w:val="20"/>
                              </w:rPr>
                              <w:t>/</w:t>
                            </w:r>
                            <w:permEnd w:id="18248772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CF3BC" id="_x0000_t202" coordsize="21600,21600" o:spt="202" path="m,l,21600r21600,l21600,xe">
                <v:stroke joinstyle="miter"/>
                <v:path gradientshapeok="t" o:connecttype="rect"/>
              </v:shapetype>
              <v:shape id="Text Box 59" o:spid="_x0000_s1042" type="#_x0000_t202" style="position:absolute;left:0;text-align:left;margin-left:390.05pt;margin-top:20.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">
                <v:textbox>
                  <w:txbxContent>
                    <w:p w14:paraId="701AAFCF" w14:textId="7A76361A" w:rsidR="00E600FE" w:rsidRPr="002C0AE7" w:rsidRDefault="00E600FE" w:rsidP="00215B5C">
                      <w:pPr>
                        <w:rPr>
                          <w:sz w:val="20"/>
                          <w:szCs w:val="20"/>
                        </w:rPr>
                      </w:pPr>
                      <w:permStart w:id="1824877234" w:edGrp="everyone"/>
                      <w:r>
                        <w:rPr>
                          <w:sz w:val="20"/>
                          <w:szCs w:val="20"/>
                        </w:rPr>
                        <w:t>/</w:t>
                      </w:r>
                      <w:permEnd w:id="1824877234"/>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E600FE" w:rsidRDefault="00E600FE"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">
                <v:textbox>
                  <w:txbxContent>
                    <w:p w14:paraId="47A04B8C" w14:textId="77777777" w:rsidR="00E600FE" w:rsidRDefault="00E600FE"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E600FE" w:rsidRDefault="00E600FE"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">
                <v:textbox>
                  <w:txbxContent>
                    <w:p w14:paraId="05EFA285" w14:textId="77777777" w:rsidR="00E600FE" w:rsidRDefault="00E600FE"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E600FE" w:rsidRDefault="00E600FE"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4l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">
                <v:textbox>
                  <w:txbxContent>
                    <w:p w14:paraId="41C2945D" w14:textId="77777777" w:rsidR="00E600FE" w:rsidRDefault="00E600FE"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77777777" w:rsidR="00E600FE" w:rsidRPr="00097CD3" w:rsidRDefault="00E600FE" w:rsidP="00215B5C">
                            <w:pPr>
                              <w:contextualSpacing/>
                              <w:rPr>
                                <w:sz w:val="22"/>
                              </w:rPr>
                            </w:pPr>
                            <w:permStart w:id="865364883" w:edGrp="everyone"/>
                            <w:permEnd w:id="86536488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C6RIO0uAgAAWQQAAA4AAAAAAAAAAAAAAAAALgIA&#10;AGRycy9lMm9Eb2MueG1sUEsBAi0AFAAGAAgAAAAhAD2hnh3gAAAACgEAAA8AAAAAAAAAAAAAAAAA&#10;iAQAAGRycy9kb3ducmV2LnhtbFBLBQYAAAAABAAEAPMAAACVBQAAAAA=&#10;">
                <v:textbox>
                  <w:txbxContent>
                    <w:p w14:paraId="22CB8448" w14:textId="77777777" w:rsidR="00E600FE" w:rsidRPr="00097CD3" w:rsidRDefault="00E600FE" w:rsidP="00215B5C">
                      <w:pPr>
                        <w:contextualSpacing/>
                        <w:rPr>
                          <w:sz w:val="22"/>
                        </w:rPr>
                      </w:pPr>
                      <w:permStart w:id="865364883" w:edGrp="everyone"/>
                      <w:permEnd w:id="865364883"/>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77777777" w:rsidR="00E600FE" w:rsidRPr="00097CD3" w:rsidRDefault="00E600FE" w:rsidP="00215B5C">
                            <w:pPr>
                              <w:contextualSpacing/>
                              <w:rPr>
                                <w:sz w:val="22"/>
                              </w:rPr>
                            </w:pPr>
                            <w:permStart w:id="1196059566" w:edGrp="everyone"/>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biLwIAAFk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">
                <v:textbox>
                  <w:txbxContent>
                    <w:p w14:paraId="00B0408A" w14:textId="77777777" w:rsidR="00E600FE" w:rsidRPr="00097CD3" w:rsidRDefault="00E600FE" w:rsidP="00215B5C">
                      <w:pPr>
                        <w:contextualSpacing/>
                        <w:rPr>
                          <w:sz w:val="22"/>
                        </w:rPr>
                      </w:pPr>
                      <w:permStart w:id="1196059566" w:edGrp="everyone"/>
                      <w:permEnd w:id="1196059566"/>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E600FE" w:rsidRPr="00097CD3" w:rsidRDefault="00E600FE"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GWMAIAAFk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4fFRljACAABZBAAADgAAAAAAAAAAAAAAAAAu&#10;AgAAZHJzL2Uyb0RvYy54bWxQSwECLQAUAAYACAAAACEAjcIrJOAAAAALAQAADwAAAAAAAAAAAAAA&#10;AACKBAAAZHJzL2Rvd25yZXYueG1sUEsFBgAAAAAEAAQA8wAAAJcFAAAAAA==&#10;">
                <v:textbox>
                  <w:txbxContent>
                    <w:p w14:paraId="55D39DC1" w14:textId="77777777" w:rsidR="00E600FE" w:rsidRPr="00097CD3" w:rsidRDefault="00E600FE"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77777777" w:rsidR="00E600FE" w:rsidRPr="00097CD3" w:rsidRDefault="00E600FE" w:rsidP="00215B5C">
                            <w:pPr>
                              <w:contextualSpacing/>
                              <w:rPr>
                                <w:sz w:val="22"/>
                              </w:rPr>
                            </w:pPr>
                            <w:permStart w:id="816845689" w:edGrp="everyone"/>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">
                <v:textbox>
                  <w:txbxContent>
                    <w:p w14:paraId="7191ED67" w14:textId="77777777" w:rsidR="00E600FE" w:rsidRPr="00097CD3" w:rsidRDefault="00E600FE" w:rsidP="00215B5C">
                      <w:pPr>
                        <w:contextualSpacing/>
                        <w:rPr>
                          <w:sz w:val="22"/>
                        </w:rPr>
                      </w:pPr>
                      <w:permStart w:id="816845689" w:edGrp="everyone"/>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77777777" w:rsidR="00E600FE" w:rsidRPr="00097CD3" w:rsidRDefault="00E600FE" w:rsidP="00215B5C">
                            <w:pPr>
                              <w:contextualSpacing/>
                              <w:rPr>
                                <w:sz w:val="22"/>
                              </w:rPr>
                            </w:pPr>
                            <w:permStart w:id="1844122630" w:edGrp="everyone"/>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2+MQ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">
                <v:textbox>
                  <w:txbxContent>
                    <w:p w14:paraId="630700FA" w14:textId="77777777" w:rsidR="00E600FE" w:rsidRPr="00097CD3" w:rsidRDefault="00E600FE" w:rsidP="00215B5C">
                      <w:pPr>
                        <w:contextualSpacing/>
                        <w:rPr>
                          <w:sz w:val="22"/>
                        </w:rPr>
                      </w:pPr>
                      <w:permStart w:id="1844122630" w:edGrp="everyone"/>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77777777" w:rsidR="00E600FE" w:rsidRPr="00097CD3" w:rsidRDefault="00E600FE" w:rsidP="00215B5C">
                            <w:pPr>
                              <w:contextualSpacing/>
                              <w:rPr>
                                <w:sz w:val="22"/>
                              </w:rPr>
                            </w:pPr>
                            <w:permStart w:id="852957569" w:edGrp="everyone"/>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F97PvMxAgAAWgQAAA4AAAAAAAAAAAAAAAAA&#10;LgIAAGRycy9lMm9Eb2MueG1sUEsBAi0AFAAGAAgAAAAhANXKk1XgAAAACQEAAA8AAAAAAAAAAAAA&#10;AAAAiwQAAGRycy9kb3ducmV2LnhtbFBLBQYAAAAABAAEAPMAAACYBQAAAAA=&#10;">
                <v:textbox>
                  <w:txbxContent>
                    <w:p w14:paraId="651BD7E5" w14:textId="77777777" w:rsidR="00E600FE" w:rsidRPr="00097CD3" w:rsidRDefault="00E600FE" w:rsidP="00215B5C">
                      <w:pPr>
                        <w:contextualSpacing/>
                        <w:rPr>
                          <w:sz w:val="22"/>
                        </w:rPr>
                      </w:pPr>
                      <w:permStart w:id="852957569" w:edGrp="everyone"/>
                      <w:permEnd w:id="852957569"/>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E600FE" w:rsidRPr="00097CD3" w:rsidRDefault="00E600FE"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JN9/0S8CAABaBAAADgAAAAAAAAAAAAAAAAAu&#10;AgAAZHJzL2Uyb0RvYy54bWxQSwECLQAUAAYACAAAACEA8751X+EAAAALAQAADwAAAAAAAAAAAAAA&#10;AACJBAAAZHJzL2Rvd25yZXYueG1sUEsFBgAAAAAEAAQA8wAAAJcFAAAAAA==&#10;">
                <v:textbox>
                  <w:txbxContent>
                    <w:p w14:paraId="562F06CF" w14:textId="77777777" w:rsidR="00E600FE" w:rsidRPr="00097CD3" w:rsidRDefault="00E600FE"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2E246BC8" w14:textId="0D5235D9"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1"/>
            <w14:checkedState w14:val="2612" w14:font="MS Gothic"/>
            <w14:uncheckedState w14:val="2610" w14:font="MS Gothic"/>
          </w14:checkbox>
        </w:sdtPr>
        <w:sdtEndPr/>
        <w:sdtContent>
          <w:r w:rsidR="0074349A">
            <w:rPr>
              <w:rFonts w:ascii="MS Gothic" w:eastAsia="MS Gothic" w:hAnsi="MS Gothic" w:cs="Arial" w:hint="eastAsia"/>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E600FE" w:rsidRDefault="00E600FE"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1NDLg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">
                <v:textbox>
                  <w:txbxContent>
                    <w:p w14:paraId="5AAE3C14" w14:textId="77777777" w:rsidR="00E600FE" w:rsidRDefault="00E600FE"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E600FE" w:rsidRDefault="00E600FE"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Qo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">
                <v:textbox>
                  <w:txbxContent>
                    <w:p w14:paraId="641EC319" w14:textId="77777777" w:rsidR="00E600FE" w:rsidRDefault="00E600FE"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E600FE" w:rsidRDefault="00E600FE"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">
                <v:textbox>
                  <w:txbxContent>
                    <w:p w14:paraId="38F91EF9" w14:textId="77777777" w:rsidR="00E600FE" w:rsidRDefault="00E600FE"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w:lastRenderedPageBreak/>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32B41B9E" w:rsidR="00E600FE" w:rsidRPr="00097CD3" w:rsidRDefault="000D794B" w:rsidP="00215B5C">
                            <w:pPr>
                              <w:contextualSpacing/>
                              <w:rPr>
                                <w:sz w:val="22"/>
                              </w:rPr>
                            </w:pPr>
                            <w:r>
                              <w:rPr>
                                <w:sz w:val="22"/>
                              </w:rPr>
                              <w:t>Pembrokeshire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6"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KHw1V4uAgAAWQQAAA4AAAAAAAAAAAAAAAAALgIA&#10;AGRycy9lMm9Eb2MueG1sUEsBAi0AFAAGAAgAAAAhAD2hnh3gAAAACgEAAA8AAAAAAAAAAAAAAAAA&#10;iAQAAGRycy9kb3ducmV2LnhtbFBLBQYAAAAABAAEAPMAAACVBQAAAAA=&#10;">
                <v:textbox>
                  <w:txbxContent>
                    <w:p w14:paraId="74BCA2C4" w14:textId="32B41B9E" w:rsidR="00E600FE" w:rsidRPr="00097CD3" w:rsidRDefault="000D794B" w:rsidP="00215B5C">
                      <w:pPr>
                        <w:contextualSpacing/>
                        <w:rPr>
                          <w:sz w:val="22"/>
                        </w:rPr>
                      </w:pPr>
                      <w:r>
                        <w:rPr>
                          <w:sz w:val="22"/>
                        </w:rPr>
                        <w:t>Pembrokeshire County Council</w:t>
                      </w:r>
                    </w:p>
                  </w:txbxContent>
                </v:textbox>
              </v:shape>
            </w:pict>
          </mc:Fallback>
        </mc:AlternateContent>
      </w:r>
    </w:p>
    <w:p w14:paraId="04A82CA7" w14:textId="10AAC764" w:rsidR="00215B5C" w:rsidRPr="00C953BC" w:rsidRDefault="000D794B"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4B18DFC9">
                <wp:simplePos x="0" y="0"/>
                <wp:positionH relativeFrom="column">
                  <wp:posOffset>1837055</wp:posOffset>
                </wp:positionH>
                <wp:positionV relativeFrom="paragraph">
                  <wp:posOffset>389255</wp:posOffset>
                </wp:positionV>
                <wp:extent cx="4617085" cy="800100"/>
                <wp:effectExtent l="0" t="0" r="12065" b="19050"/>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085" cy="800100"/>
                        </a:xfrm>
                        <a:prstGeom prst="rect">
                          <a:avLst/>
                        </a:prstGeom>
                        <a:solidFill>
                          <a:srgbClr val="FFFFFF"/>
                        </a:solidFill>
                        <a:ln w="9525">
                          <a:solidFill>
                            <a:srgbClr val="000000"/>
                          </a:solidFill>
                          <a:miter lim="800000"/>
                          <a:headEnd/>
                          <a:tailEnd/>
                        </a:ln>
                      </wps:spPr>
                      <wps:txbx>
                        <w:txbxContent>
                          <w:p w14:paraId="1D3A8608" w14:textId="77777777" w:rsidR="000D794B" w:rsidRDefault="000D794B" w:rsidP="000D794B">
                            <w:pPr>
                              <w:contextualSpacing/>
                              <w:rPr>
                                <w:sz w:val="22"/>
                              </w:rPr>
                            </w:pPr>
                            <w:r>
                              <w:rPr>
                                <w:sz w:val="22"/>
                              </w:rPr>
                              <w:t>County Hall</w:t>
                            </w:r>
                          </w:p>
                          <w:p w14:paraId="69349C8C" w14:textId="77777777" w:rsidR="000D794B" w:rsidRDefault="000D794B" w:rsidP="000D794B">
                            <w:pPr>
                              <w:contextualSpacing/>
                              <w:rPr>
                                <w:sz w:val="22"/>
                              </w:rPr>
                            </w:pPr>
                            <w:r>
                              <w:rPr>
                                <w:sz w:val="22"/>
                              </w:rPr>
                              <w:t>Freeman’s Way</w:t>
                            </w:r>
                          </w:p>
                          <w:p w14:paraId="2266972E" w14:textId="77777777" w:rsidR="000D794B" w:rsidRDefault="000D794B" w:rsidP="000D794B">
                            <w:pPr>
                              <w:contextualSpacing/>
                              <w:rPr>
                                <w:sz w:val="22"/>
                              </w:rPr>
                            </w:pPr>
                            <w:r>
                              <w:rPr>
                                <w:sz w:val="22"/>
                              </w:rPr>
                              <w:t>Haverfordwest</w:t>
                            </w:r>
                          </w:p>
                          <w:p w14:paraId="0A537EEF" w14:textId="54C27DE7" w:rsidR="00E600FE" w:rsidRPr="00097CD3" w:rsidRDefault="000D794B" w:rsidP="000D794B">
                            <w:pPr>
                              <w:contextualSpacing/>
                              <w:rPr>
                                <w:sz w:val="22"/>
                              </w:rPr>
                            </w:pPr>
                            <w:r>
                              <w:rPr>
                                <w:sz w:val="22"/>
                              </w:rPr>
                              <w:t>SA611TP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7" type="#_x0000_t202" style="position:absolute;left:0;text-align:left;margin-left:144.65pt;margin-top:30.65pt;width:363.55pt;height:63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">
                <v:textbox>
                  <w:txbxContent>
                    <w:p w14:paraId="1D3A8608" w14:textId="77777777" w:rsidR="000D794B" w:rsidRDefault="000D794B" w:rsidP="000D794B">
                      <w:pPr>
                        <w:contextualSpacing/>
                        <w:rPr>
                          <w:sz w:val="22"/>
                        </w:rPr>
                      </w:pPr>
                      <w:r>
                        <w:rPr>
                          <w:sz w:val="22"/>
                        </w:rPr>
                        <w:t>County Hall</w:t>
                      </w:r>
                    </w:p>
                    <w:p w14:paraId="69349C8C" w14:textId="77777777" w:rsidR="000D794B" w:rsidRDefault="000D794B" w:rsidP="000D794B">
                      <w:pPr>
                        <w:contextualSpacing/>
                        <w:rPr>
                          <w:sz w:val="22"/>
                        </w:rPr>
                      </w:pPr>
                      <w:r>
                        <w:rPr>
                          <w:sz w:val="22"/>
                        </w:rPr>
                        <w:t>Freeman’s Way</w:t>
                      </w:r>
                    </w:p>
                    <w:p w14:paraId="2266972E" w14:textId="77777777" w:rsidR="000D794B" w:rsidRDefault="000D794B" w:rsidP="000D794B">
                      <w:pPr>
                        <w:contextualSpacing/>
                        <w:rPr>
                          <w:sz w:val="22"/>
                        </w:rPr>
                      </w:pPr>
                      <w:r>
                        <w:rPr>
                          <w:sz w:val="22"/>
                        </w:rPr>
                        <w:t>Haverfordwest</w:t>
                      </w:r>
                    </w:p>
                    <w:p w14:paraId="0A537EEF" w14:textId="54C27DE7" w:rsidR="00E600FE" w:rsidRPr="00097CD3" w:rsidRDefault="000D794B" w:rsidP="000D794B">
                      <w:pPr>
                        <w:contextualSpacing/>
                        <w:rPr>
                          <w:sz w:val="22"/>
                        </w:rPr>
                      </w:pPr>
                      <w:r>
                        <w:rPr>
                          <w:sz w:val="22"/>
                        </w:rPr>
                        <w:t>SA611TP</w:t>
                      </w:r>
                    </w:p>
                  </w:txbxContent>
                </v:textbox>
              </v:shape>
            </w:pict>
          </mc:Fallback>
        </mc:AlternateContent>
      </w:r>
      <w:r w:rsidR="00215B5C" w:rsidRPr="00C953BC">
        <w:rPr>
          <w:sz w:val="22"/>
        </w:rPr>
        <w:t>Company or Trading</w:t>
      </w:r>
      <w:r w:rsidR="00215B5C" w:rsidRPr="00C953BC">
        <w:rPr>
          <w:sz w:val="22"/>
        </w:rPr>
        <w:br/>
        <w:t>Name</w:t>
      </w:r>
    </w:p>
    <w:p w14:paraId="42C5A8E2" w14:textId="01435F4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 xml:space="preserve">Address </w:t>
      </w:r>
      <w:r w:rsidRPr="00C953BC">
        <w:rPr>
          <w:sz w:val="22"/>
        </w:rPr>
        <w:br/>
        <w:t>(inc. postcode)</w:t>
      </w:r>
    </w:p>
    <w:p w14:paraId="33ECB201" w14:textId="44CA66FA" w:rsidR="0064147C" w:rsidRDefault="0064147C" w:rsidP="001D6501">
      <w:pPr>
        <w:tabs>
          <w:tab w:val="left" w:pos="2506"/>
          <w:tab w:val="left" w:pos="2880"/>
          <w:tab w:val="left" w:pos="4825"/>
        </w:tabs>
        <w:spacing w:line="200" w:lineRule="atLeast"/>
        <w:ind w:left="426"/>
        <w:rPr>
          <w:sz w:val="22"/>
        </w:rPr>
      </w:pPr>
    </w:p>
    <w:p w14:paraId="1A75AA48" w14:textId="690746F6" w:rsidR="00215B5C" w:rsidRPr="001D6501" w:rsidRDefault="000D794B"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8384" behindDoc="0" locked="0" layoutInCell="1" allowOverlap="1" wp14:anchorId="0A76B3AE" wp14:editId="4E3F6A0B">
                <wp:simplePos x="0" y="0"/>
                <wp:positionH relativeFrom="column">
                  <wp:posOffset>1821815</wp:posOffset>
                </wp:positionH>
                <wp:positionV relativeFrom="paragraph">
                  <wp:posOffset>5080</wp:posOffset>
                </wp:positionV>
                <wp:extent cx="4639945" cy="295910"/>
                <wp:effectExtent l="0" t="0" r="27305" b="27940"/>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295910"/>
                        </a:xfrm>
                        <a:prstGeom prst="rect">
                          <a:avLst/>
                        </a:prstGeom>
                        <a:solidFill>
                          <a:srgbClr val="FFFFFF"/>
                        </a:solidFill>
                        <a:ln w="9525">
                          <a:solidFill>
                            <a:srgbClr val="000000"/>
                          </a:solidFill>
                          <a:miter lim="800000"/>
                          <a:headEnd/>
                          <a:tailEnd/>
                        </a:ln>
                      </wps:spPr>
                      <wps:txbx>
                        <w:txbxContent>
                          <w:p w14:paraId="02C1CCB2" w14:textId="7E81B50E" w:rsidR="00E600FE" w:rsidRPr="00097CD3" w:rsidRDefault="000D794B" w:rsidP="00215B5C">
                            <w:pPr>
                              <w:contextualSpacing/>
                              <w:rPr>
                                <w:sz w:val="22"/>
                              </w:rPr>
                            </w:pPr>
                            <w:r>
                              <w:rPr>
                                <w:sz w:val="22"/>
                              </w:rPr>
                              <w:t>Mr Chris Salisbury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8" type="#_x0000_t202" style="position:absolute;left:0;text-align:left;margin-left:143.45pt;margin-top:.4pt;width:365.35pt;height:23.3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">
                <v:textbox>
                  <w:txbxContent>
                    <w:p w14:paraId="02C1CCB2" w14:textId="7E81B50E" w:rsidR="00E600FE" w:rsidRPr="00097CD3" w:rsidRDefault="000D794B" w:rsidP="00215B5C">
                      <w:pPr>
                        <w:contextualSpacing/>
                        <w:rPr>
                          <w:sz w:val="22"/>
                        </w:rPr>
                      </w:pPr>
                      <w:r>
                        <w:rPr>
                          <w:sz w:val="22"/>
                        </w:rPr>
                        <w:t>Mr Chris Salisbury</w:t>
                      </w:r>
                    </w:p>
                  </w:txbxContent>
                </v:textbox>
              </v:shape>
            </w:pict>
          </mc:Fallback>
        </mc:AlternateContent>
      </w:r>
      <w:r w:rsidR="001D6501">
        <w:rPr>
          <w:noProof/>
          <w:lang w:eastAsia="en-GB"/>
        </w:rPr>
        <mc:AlternateContent>
          <mc:Choice Requires="wps">
            <w:drawing>
              <wp:anchor distT="0" distB="0" distL="114300" distR="114300" simplePos="0" relativeHeight="251729408" behindDoc="0" locked="0" layoutInCell="1" allowOverlap="1" wp14:anchorId="6673BCCA" wp14:editId="26C5A344">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10EC1077" w:rsidR="00E600FE" w:rsidRPr="00097CD3" w:rsidRDefault="000D794B" w:rsidP="00215B5C">
                            <w:pPr>
                              <w:contextualSpacing/>
                              <w:rPr>
                                <w:sz w:val="22"/>
                              </w:rPr>
                            </w:pPr>
                            <w:r>
                              <w:rPr>
                                <w:sz w:val="22"/>
                              </w:rPr>
                              <w:t>Harbourmaster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9"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">
                <v:textbox>
                  <w:txbxContent>
                    <w:p w14:paraId="6F6BAE95" w14:textId="10EC1077" w:rsidR="00E600FE" w:rsidRPr="00097CD3" w:rsidRDefault="000D794B" w:rsidP="00215B5C">
                      <w:pPr>
                        <w:contextualSpacing/>
                        <w:rPr>
                          <w:sz w:val="22"/>
                        </w:rPr>
                      </w:pPr>
                      <w:r>
                        <w:rPr>
                          <w:sz w:val="22"/>
                        </w:rPr>
                        <w:t>Harbourmaster</w:t>
                      </w: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2CC0A7A3" w:rsidR="00E600FE" w:rsidRPr="00097CD3" w:rsidRDefault="000D794B" w:rsidP="00215B5C">
                            <w:pPr>
                              <w:contextualSpacing/>
                              <w:rPr>
                                <w:sz w:val="22"/>
                              </w:rPr>
                            </w:pPr>
                            <w:r>
                              <w:rPr>
                                <w:sz w:val="22"/>
                              </w:rPr>
                              <w:t>Chris.salisbury@pembrokeshire.gov.uk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60"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7GcLgIAAFo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">
                <v:textbox>
                  <w:txbxContent>
                    <w:p w14:paraId="4284E154" w14:textId="2CC0A7A3" w:rsidR="00E600FE" w:rsidRPr="00097CD3" w:rsidRDefault="000D794B" w:rsidP="00215B5C">
                      <w:pPr>
                        <w:contextualSpacing/>
                        <w:rPr>
                          <w:sz w:val="22"/>
                        </w:rPr>
                      </w:pPr>
                      <w:r>
                        <w:rPr>
                          <w:sz w:val="22"/>
                        </w:rPr>
                        <w:t>Chris.salisbury@pembrokeshire.gov.uk</w:t>
                      </w: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0E30D3A8" w:rsidR="00E600FE" w:rsidRPr="00097CD3" w:rsidRDefault="000D794B" w:rsidP="00215B5C">
                            <w:pPr>
                              <w:contextualSpacing/>
                              <w:rPr>
                                <w:sz w:val="22"/>
                              </w:rPr>
                            </w:pPr>
                            <w:r>
                              <w:rPr>
                                <w:sz w:val="22"/>
                              </w:rPr>
                              <w:t>01834 842717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1"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Bi+4tExAgAAWgQAAA4AAAAAAAAAAAAAAAAA&#10;LgIAAGRycy9lMm9Eb2MueG1sUEsBAi0AFAAGAAgAAAAhANXKk1XgAAAACQEAAA8AAAAAAAAAAAAA&#10;AAAAiwQAAGRycy9kb3ducmV2LnhtbFBLBQYAAAAABAAEAPMAAACYBQAAAAA=&#10;">
                <v:textbox>
                  <w:txbxContent>
                    <w:p w14:paraId="6FBFB2D4" w14:textId="0E30D3A8" w:rsidR="00E600FE" w:rsidRPr="00097CD3" w:rsidRDefault="000D794B" w:rsidP="00215B5C">
                      <w:pPr>
                        <w:contextualSpacing/>
                        <w:rPr>
                          <w:sz w:val="22"/>
                        </w:rPr>
                      </w:pPr>
                      <w:r>
                        <w:rPr>
                          <w:sz w:val="22"/>
                        </w:rPr>
                        <w:t>01834 842717</w:t>
                      </w: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E600FE" w:rsidRPr="00097CD3" w:rsidRDefault="00E600FE"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2"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ELwIAAFs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HvxQxC8CAABbBAAADgAAAAAAAAAAAAAAAAAu&#10;AgAAZHJzL2Uyb0RvYy54bWxQSwECLQAUAAYACAAAACEA8751X+EAAAALAQAADwAAAAAAAAAAAAAA&#10;AACJBAAAZHJzL2Rvd25yZXYueG1sUEsFBgAAAAAEAAQA8wAAAJcFAAAAAA==&#10;">
                <v:textbox>
                  <w:txbxContent>
                    <w:p w14:paraId="2F7E205F" w14:textId="77777777" w:rsidR="00E600FE" w:rsidRPr="00097CD3" w:rsidRDefault="00E600FE"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4 having responsibility for the control, management or deposit of the material anywhere below Mean High Water Springs</w:t>
      </w:r>
      <w:r w:rsidR="00D56D58">
        <w:rPr>
          <w:i/>
          <w:sz w:val="22"/>
        </w:rPr>
        <w:t>). This is who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77777777" w:rsidR="00E600FE" w:rsidRDefault="00E600FE" w:rsidP="00D676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3"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">
                <v:textbox>
                  <w:txbxContent>
                    <w:p w14:paraId="3E052D16" w14:textId="77777777" w:rsidR="00E600FE" w:rsidRDefault="00E600FE" w:rsidP="00D6760D"/>
                  </w:txbxContent>
                </v:textbox>
              </v:shape>
            </w:pict>
          </mc:Fallback>
        </mc:AlternateContent>
      </w:r>
      <w:r w:rsidR="00D6760D" w:rsidRPr="00D6760D">
        <w:rPr>
          <w:sz w:val="22"/>
        </w:rPr>
        <w:t>Function</w:t>
      </w:r>
      <w:r w:rsidR="00D6760D">
        <w:rPr>
          <w:sz w:val="22"/>
        </w:rPr>
        <w:t xml:space="preserve"> (eg.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77777777" w:rsidR="00E600FE" w:rsidRDefault="00E600FE"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4"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">
                <v:textbox>
                  <w:txbxContent>
                    <w:p w14:paraId="6DC5D80E" w14:textId="77777777" w:rsidR="00E600FE" w:rsidRDefault="00E600FE"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77777777" w:rsidR="00E600FE" w:rsidRDefault="00E600FE"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5"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">
                <v:textbox>
                  <w:txbxContent>
                    <w:p w14:paraId="1546BF26" w14:textId="77777777" w:rsidR="00E600FE" w:rsidRDefault="00E600FE"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77777777" w:rsidR="00E600FE" w:rsidRDefault="00E600FE"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6"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">
                <v:textbox>
                  <w:txbxContent>
                    <w:p w14:paraId="1D6FD707" w14:textId="77777777" w:rsidR="00E600FE" w:rsidRDefault="00E600FE" w:rsidP="00BA2B07"/>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77777777" w:rsidR="00E600FE" w:rsidRPr="00097CD3" w:rsidRDefault="00E600FE"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7"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">
                <v:textbox>
                  <w:txbxContent>
                    <w:p w14:paraId="131F6915" w14:textId="77777777" w:rsidR="00E600FE" w:rsidRPr="00097CD3" w:rsidRDefault="00E600FE" w:rsidP="00BA2B07">
                      <w:pPr>
                        <w:contextualSpacing/>
                        <w:rPr>
                          <w:sz w:val="22"/>
                        </w:rPr>
                      </w:pP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77777777" w:rsidR="00E600FE" w:rsidRPr="00097CD3" w:rsidRDefault="00E600FE"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8"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">
                <v:textbox>
                  <w:txbxContent>
                    <w:p w14:paraId="58591F66" w14:textId="77777777" w:rsidR="00E600FE" w:rsidRPr="00097CD3" w:rsidRDefault="00E600FE" w:rsidP="00BA2B07">
                      <w:pPr>
                        <w:contextualSpacing/>
                        <w:rPr>
                          <w:sz w:val="22"/>
                        </w:rPr>
                      </w:pP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E600FE" w:rsidRPr="00097CD3" w:rsidRDefault="00E600FE"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9"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CypPBzACAABaBAAADgAAAAAAAAAAAAAAAAAu&#10;AgAAZHJzL2Uyb0RvYy54bWxQSwECLQAUAAYACAAAACEAjcIrJOAAAAALAQAADwAAAAAAAAAAAAAA&#10;AACKBAAAZHJzL2Rvd25yZXYueG1sUEsFBgAAAAAEAAQA8wAAAJcFAAAAAA==&#10;">
                <v:textbox>
                  <w:txbxContent>
                    <w:p w14:paraId="6C69B2B2" w14:textId="77777777" w:rsidR="00E600FE" w:rsidRPr="00097CD3" w:rsidRDefault="00E600FE"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77777777" w:rsidR="00E600FE" w:rsidRPr="00097CD3" w:rsidRDefault="00E600FE"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70"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">
                <v:textbox>
                  <w:txbxContent>
                    <w:p w14:paraId="51A8D2D8" w14:textId="77777777" w:rsidR="00E600FE" w:rsidRPr="00097CD3" w:rsidRDefault="00E600FE" w:rsidP="00BA2B07">
                      <w:pPr>
                        <w:contextualSpacing/>
                        <w:rPr>
                          <w:sz w:val="22"/>
                        </w:rPr>
                      </w:pP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77777777" w:rsidR="00E600FE" w:rsidRPr="00097CD3" w:rsidRDefault="00E600FE"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1"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">
                <v:textbox>
                  <w:txbxContent>
                    <w:p w14:paraId="1EBD8A43" w14:textId="77777777" w:rsidR="00E600FE" w:rsidRPr="00097CD3" w:rsidRDefault="00E600FE" w:rsidP="00BA2B07">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77777777" w:rsidR="00E600FE" w:rsidRPr="00097CD3" w:rsidRDefault="00E600FE"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2"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">
                <v:textbox>
                  <w:txbxContent>
                    <w:p w14:paraId="5D4C62C6" w14:textId="77777777" w:rsidR="00E600FE" w:rsidRPr="00097CD3" w:rsidRDefault="00E600FE" w:rsidP="00BA2B07">
                      <w:pPr>
                        <w:contextualSpacing/>
                        <w:rPr>
                          <w:sz w:val="22"/>
                        </w:rPr>
                      </w:pP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E600FE" w:rsidRPr="00097CD3" w:rsidRDefault="00E600FE"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3"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sqS6sS8CAABbBAAADgAAAAAAAAAAAAAAAAAu&#10;AgAAZHJzL2Uyb0RvYy54bWxQSwECLQAUAAYACAAAACEA8751X+EAAAALAQAADwAAAAAAAAAAAAAA&#10;AACJBAAAZHJzL2Rvd25yZXYueG1sUEsFBgAAAAAEAAQA8wAAAJcFAAAAAA==&#10;">
                <v:textbox>
                  <w:txbxContent>
                    <w:p w14:paraId="0E03AADA" w14:textId="77777777" w:rsidR="00E600FE" w:rsidRPr="00097CD3" w:rsidRDefault="00E600FE"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please continue on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188E4BFC" w14:textId="77777777"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73FE3F31"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1"/>
            <w14:checkedState w14:val="2612" w14:font="MS Gothic"/>
            <w14:uncheckedState w14:val="2610" w14:font="MS Gothic"/>
          </w14:checkbox>
        </w:sdtPr>
        <w:sdtEndPr/>
        <w:sdtContent>
          <w:r w:rsidR="00620AF9">
            <w:rPr>
              <w:rFonts w:ascii="MS Gothic" w:eastAsia="MS Gothic" w:hAnsi="MS Gothic" w:cs="Arial" w:hint="eastAsia"/>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77777777"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r w:rsidR="006B30DB">
        <w:rPr>
          <w:rFonts w:cs="Arial"/>
          <w:b/>
          <w:sz w:val="22"/>
          <w:lang w:eastAsia="en-GB"/>
        </w:rPr>
        <w:t>Yes</w:t>
      </w:r>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3A7A33AF" w14:textId="1C2E28E8"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1"/>
            <w14:checkedState w14:val="2612" w14:font="MS Gothic"/>
            <w14:uncheckedState w14:val="2610" w14:font="MS Gothic"/>
          </w14:checkbox>
        </w:sdtPr>
        <w:sdtEndPr/>
        <w:sdtContent>
          <w:r w:rsidR="0018271C">
            <w:rPr>
              <w:rFonts w:ascii="MS Gothic" w:eastAsia="MS Gothic" w:hAnsi="MS Gothic" w:cs="Arial" w:hint="eastAsia"/>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5FD3183">
                <wp:simplePos x="0" y="0"/>
                <wp:positionH relativeFrom="column">
                  <wp:posOffset>3021965</wp:posOffset>
                </wp:positionH>
                <wp:positionV relativeFrom="paragraph">
                  <wp:posOffset>55880</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77777777" w:rsidR="00E600FE" w:rsidRDefault="00E600FE"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4" type="#_x0000_t202" style="position:absolute;left:0;text-align:left;margin-left:237.95pt;margin-top:4.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">
                <v:textbox>
                  <w:txbxContent>
                    <w:p w14:paraId="43260A94" w14:textId="77777777" w:rsidR="00E600FE" w:rsidRDefault="00E600FE" w:rsidP="006B30DB"/>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what is the reference?</w:t>
      </w:r>
      <w:r>
        <w:rPr>
          <w:rFonts w:cs="Arial"/>
          <w:sz w:val="22"/>
          <w:lang w:eastAsia="en-GB"/>
        </w:rPr>
        <w:br/>
      </w:r>
    </w:p>
    <w:p w14:paraId="45E2A249" w14:textId="440324C0"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0"/>
            <w14:checkedState w14:val="2612" w14:font="MS Gothic"/>
            <w14:uncheckedState w14:val="2610" w14:font="MS Gothic"/>
          </w14:checkbox>
        </w:sdtPr>
        <w:sdtEndPr/>
        <w:sdtContent>
          <w:r w:rsidR="0018271C">
            <w:rPr>
              <w:rFonts w:ascii="MS Gothic" w:eastAsia="MS Gothic" w:hAnsi="MS Gothic" w:cs="Arial" w:hint="eastAsia"/>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EndPr/>
        <w:sdtContent>
          <w:r w:rsidR="0018271C">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7777777"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r>
        <w:rPr>
          <w:rFonts w:cs="Arial"/>
          <w:b/>
          <w:sz w:val="22"/>
          <w:lang w:eastAsia="en-GB"/>
        </w:rPr>
        <w:t>Yes</w:t>
      </w:r>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1"/>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77777777" w:rsidR="00E600FE" w:rsidRDefault="00E600FE" w:rsidP="006B30DB"/>
                          <w:p w14:paraId="4B2A84DD" w14:textId="77777777" w:rsidR="00E600FE" w:rsidRDefault="00E600FE"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5"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">
                <v:textbox>
                  <w:txbxContent>
                    <w:p w14:paraId="6C7B243F" w14:textId="77777777" w:rsidR="00E600FE" w:rsidRDefault="00E600FE" w:rsidP="006B30DB"/>
                    <w:p w14:paraId="4B2A84DD" w14:textId="77777777" w:rsidR="00E600FE" w:rsidRDefault="00E600FE"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lastRenderedPageBreak/>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4DABD6A1" w:rsidR="00E600FE" w:rsidRDefault="00E600FE" w:rsidP="006C2777">
                            <w:r>
                              <w:t>DML1848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6"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">
                <v:textbox>
                  <w:txbxContent>
                    <w:p w14:paraId="32CEC943" w14:textId="4DABD6A1" w:rsidR="00E600FE" w:rsidRDefault="00E600FE" w:rsidP="006C2777">
                      <w:r>
                        <w:t>DML1848</w:t>
                      </w:r>
                    </w:p>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ermStart w:id="636038120" w:edGrp="everyone"/>
    <w:p w14:paraId="78E27B41" w14:textId="77777777" w:rsidR="00690F10" w:rsidRPr="00DF5148" w:rsidRDefault="00BA2B07" w:rsidP="00690F10">
      <w:pPr>
        <w:tabs>
          <w:tab w:val="left" w:pos="284"/>
        </w:tabs>
        <w:ind w:left="426"/>
        <w:rPr>
          <w:sz w:val="22"/>
        </w:rPr>
      </w:pPr>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614CB33C" w:rsidR="00E600FE" w:rsidRDefault="00E600FE" w:rsidP="006C2777">
                            <w:r>
                              <w:t>17</w:t>
                            </w:r>
                            <w:r w:rsidRPr="00E66256">
                              <w:rPr>
                                <w:vertAlign w:val="superscript"/>
                              </w:rPr>
                              <w:t>TH</w:t>
                            </w:r>
                            <w:r>
                              <w:t xml:space="preserve"> December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7"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">
                <v:textbox>
                  <w:txbxContent>
                    <w:p w14:paraId="5C14B15E" w14:textId="614CB33C" w:rsidR="00E600FE" w:rsidRDefault="00E600FE" w:rsidP="006C2777">
                      <w:r>
                        <w:t>17</w:t>
                      </w:r>
                      <w:r w:rsidRPr="00E66256">
                        <w:rPr>
                          <w:vertAlign w:val="superscript"/>
                        </w:rPr>
                        <w:t>TH</w:t>
                      </w:r>
                      <w:r>
                        <w:t xml:space="preserve"> December 2023</w:t>
                      </w:r>
                    </w:p>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16D17708" w14:textId="2CB5E8F1" w:rsidR="00E600FE" w:rsidRDefault="00E600FE" w:rsidP="006C2777">
                            <w:r>
                              <w:t>1500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8"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">
                <v:textbox>
                  <w:txbxContent>
                    <w:p w14:paraId="16D17708" w14:textId="2CB5E8F1" w:rsidR="00E600FE" w:rsidRDefault="00E600FE" w:rsidP="006C2777">
                      <w:r>
                        <w:t>1500</w:t>
                      </w:r>
                    </w:p>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77777777" w:rsidR="00E600FE" w:rsidRDefault="00E600FE"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9"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">
                <v:textbox>
                  <w:txbxContent>
                    <w:p w14:paraId="58FC2E7F" w14:textId="77777777" w:rsidR="00E600FE" w:rsidRDefault="00E600FE" w:rsidP="006C2777"/>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429F2A98" w:rsidR="00E600FE" w:rsidRPr="00097CD3" w:rsidRDefault="00E600FE" w:rsidP="0060763A">
                            <w:pPr>
                              <w:rPr>
                                <w:sz w:val="22"/>
                              </w:rPr>
                            </w:pPr>
                            <w:r>
                              <w:rPr>
                                <w:sz w:val="22"/>
                              </w:rPr>
                              <w:t>18/12/2023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80"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">
                <v:textbox>
                  <w:txbxContent>
                    <w:p w14:paraId="0E76AB41" w14:textId="429F2A98" w:rsidR="00E600FE" w:rsidRPr="00097CD3" w:rsidRDefault="00E600FE" w:rsidP="0060763A">
                      <w:pPr>
                        <w:rPr>
                          <w:sz w:val="22"/>
                        </w:rPr>
                      </w:pPr>
                      <w:r>
                        <w:rPr>
                          <w:sz w:val="22"/>
                        </w:rPr>
                        <w:t>18/12/2023</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1C0BD886" w:rsidR="00E600FE" w:rsidRPr="00097CD3" w:rsidRDefault="00E600FE" w:rsidP="0060763A">
                            <w:pPr>
                              <w:rPr>
                                <w:sz w:val="22"/>
                              </w:rPr>
                            </w:pPr>
                            <w:r>
                              <w:rPr>
                                <w:sz w:val="22"/>
                              </w:rPr>
                              <w:t>17/12/2028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1"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">
                <v:textbox>
                  <w:txbxContent>
                    <w:p w14:paraId="55E6B751" w14:textId="1C0BD886" w:rsidR="00E600FE" w:rsidRPr="00097CD3" w:rsidRDefault="00E600FE" w:rsidP="0060763A">
                      <w:pPr>
                        <w:rPr>
                          <w:sz w:val="22"/>
                        </w:rPr>
                      </w:pPr>
                      <w:r>
                        <w:rPr>
                          <w:sz w:val="22"/>
                        </w:rPr>
                        <w:t>17/12/2028</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If your operation will not take place year round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38BD7D71">
                <wp:simplePos x="0" y="0"/>
                <wp:positionH relativeFrom="column">
                  <wp:posOffset>3012440</wp:posOffset>
                </wp:positionH>
                <wp:positionV relativeFrom="paragraph">
                  <wp:posOffset>208280</wp:posOffset>
                </wp:positionV>
                <wp:extent cx="3500755" cy="571500"/>
                <wp:effectExtent l="0" t="0" r="23495" b="1905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79C8910F" w14:textId="49C3FB3F" w:rsidR="00E600FE" w:rsidRDefault="00E600FE" w:rsidP="0055209D">
                            <w:r>
                              <w:t xml:space="preserve">Annual dredge </w:t>
                            </w:r>
                          </w:p>
                          <w:p w14:paraId="7E8A7C45" w14:textId="79CF7600" w:rsidR="00E600FE" w:rsidRDefault="00E600FE" w:rsidP="0055209D">
                            <w:r>
                              <w:t xml:space="preserve">Duration: 5 days within March / April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2" type="#_x0000_t202" style="position:absolute;left:0;text-align:left;margin-left:237.2pt;margin-top:16.4pt;width:275.65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">
                <v:textbox>
                  <w:txbxContent>
                    <w:p w14:paraId="79C8910F" w14:textId="49C3FB3F" w:rsidR="00E600FE" w:rsidRDefault="00E600FE" w:rsidP="0055209D">
                      <w:r>
                        <w:t xml:space="preserve">Annual dredge </w:t>
                      </w:r>
                    </w:p>
                    <w:p w14:paraId="7E8A7C45" w14:textId="79CF7600" w:rsidR="00E600FE" w:rsidRDefault="00E600FE" w:rsidP="0055209D">
                      <w:r>
                        <w:t xml:space="preserve">Duration: 5 days within March / April </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mc:AlternateContent>
          <mc:Choice Requires="wps">
            <w:drawing>
              <wp:anchor distT="0" distB="0" distL="114300" distR="114300" simplePos="0" relativeHeight="251675136" behindDoc="0" locked="0" layoutInCell="1" allowOverlap="1" wp14:anchorId="58821C4F" wp14:editId="1284EEC0">
                <wp:simplePos x="0" y="0"/>
                <wp:positionH relativeFrom="column">
                  <wp:posOffset>3002915</wp:posOffset>
                </wp:positionH>
                <wp:positionV relativeFrom="paragraph">
                  <wp:posOffset>15240</wp:posOffset>
                </wp:positionV>
                <wp:extent cx="3500755" cy="57150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1506439B" w14:textId="10E954A5" w:rsidR="00E600FE" w:rsidRDefault="00E600FE" w:rsidP="00950F26">
                            <w: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3" type="#_x0000_t202" style="position:absolute;left:0;text-align:left;margin-left:236.45pt;margin-top:1.2pt;width:275.65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">
                <v:textbox>
                  <w:txbxContent>
                    <w:p w14:paraId="1506439B" w14:textId="10E954A5" w:rsidR="00E600FE" w:rsidRDefault="00E600FE" w:rsidP="00950F26">
                      <w:r>
                        <w:t>N/A</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1FE27ACC"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466" w:type="dxa"/>
            <w:shd w:val="clear" w:color="auto" w:fill="auto"/>
          </w:tcPr>
          <w:p w14:paraId="02642708" w14:textId="428DA3A2"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688" w:type="dxa"/>
            <w:shd w:val="clear" w:color="auto" w:fill="auto"/>
          </w:tcPr>
          <w:p w14:paraId="573A199F" w14:textId="1289FE87"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360" w:type="dxa"/>
            <w:shd w:val="clear" w:color="auto" w:fill="auto"/>
          </w:tcPr>
          <w:p w14:paraId="6AF5E00C" w14:textId="0B117F8C"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144" w:type="dxa"/>
          </w:tcPr>
          <w:p w14:paraId="75A123CB" w14:textId="67186BE1" w:rsidR="0064147C"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r>
      <w:tr w:rsidR="0064147C" w:rsidRPr="000007E2" w14:paraId="42D33E83" w14:textId="77777777" w:rsidTr="001D6501">
        <w:trPr>
          <w:trHeight w:val="714"/>
        </w:trPr>
        <w:tc>
          <w:tcPr>
            <w:tcW w:w="508"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4594EB5B"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466" w:type="dxa"/>
            <w:shd w:val="clear" w:color="auto" w:fill="auto"/>
          </w:tcPr>
          <w:p w14:paraId="49343C62" w14:textId="71002DE8"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688" w:type="dxa"/>
            <w:shd w:val="clear" w:color="auto" w:fill="auto"/>
          </w:tcPr>
          <w:p w14:paraId="73FD6134" w14:textId="47740DF4"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360" w:type="dxa"/>
            <w:shd w:val="clear" w:color="auto" w:fill="auto"/>
          </w:tcPr>
          <w:p w14:paraId="5A86ED6B" w14:textId="349CB7EE"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144" w:type="dxa"/>
          </w:tcPr>
          <w:p w14:paraId="054F0082" w14:textId="5C26D47C" w:rsidR="0064147C"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r>
      <w:tr w:rsidR="0064147C" w:rsidRPr="000007E2" w14:paraId="0FE4653A" w14:textId="77777777" w:rsidTr="001D6501">
        <w:trPr>
          <w:trHeight w:val="714"/>
        </w:trPr>
        <w:tc>
          <w:tcPr>
            <w:tcW w:w="508"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4E746B40"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466" w:type="dxa"/>
            <w:shd w:val="clear" w:color="auto" w:fill="auto"/>
          </w:tcPr>
          <w:p w14:paraId="470BDFE6" w14:textId="286AFF17"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688" w:type="dxa"/>
            <w:shd w:val="clear" w:color="auto" w:fill="auto"/>
          </w:tcPr>
          <w:p w14:paraId="2D995E96" w14:textId="30136456"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2360" w:type="dxa"/>
            <w:shd w:val="clear" w:color="auto" w:fill="auto"/>
          </w:tcPr>
          <w:p w14:paraId="6FCE66C6" w14:textId="4FBD70E2" w:rsidR="0064147C" w:rsidRPr="000007E2"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 xml:space="preserve">N/A </w:t>
            </w:r>
          </w:p>
        </w:tc>
        <w:tc>
          <w:tcPr>
            <w:tcW w:w="2144" w:type="dxa"/>
          </w:tcPr>
          <w:p w14:paraId="5C49A24E" w14:textId="57DE19C2" w:rsidR="0064147C" w:rsidRDefault="00E66256"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r>
    </w:tbl>
    <w:p w14:paraId="480C2235" w14:textId="77777777" w:rsidR="009E4B4F" w:rsidRDefault="009E4B4F" w:rsidP="009E4B4F">
      <w:pPr>
        <w:tabs>
          <w:tab w:val="left" w:pos="284"/>
        </w:tabs>
        <w:rPr>
          <w:sz w:val="22"/>
        </w:rPr>
      </w:pPr>
    </w:p>
    <w:p w14:paraId="148937AE" w14:textId="77777777"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6BF5771C" w14:textId="31A23101" w:rsidR="00E600FE" w:rsidRDefault="00E600FE" w:rsidP="001512EE">
                            <w:r>
                              <w:t>Using two 13 tonne tracked diggers and four tractor trailer units sand deposits will be removed from the mouth of Tenby harbour to maintain safe navigation and chart datum, the material will then be transported to the proposed deposit site on Tenby’s North Beach.</w:t>
                            </w:r>
                          </w:p>
                          <w:p w14:paraId="5C831EBD" w14:textId="2F5C676F" w:rsidR="00E600FE" w:rsidRDefault="00E600FE" w:rsidP="001F1399">
                            <w:r>
                              <w:t>Works shall take place during mean low water springs and deposited sand will be re-graded to match the existing beach profiles.</w:t>
                            </w:r>
                          </w:p>
                          <w:p w14:paraId="3198B926" w14:textId="29DAA09B" w:rsidR="00E600FE" w:rsidRDefault="00E600FE" w:rsidP="001512EE">
                            <w:r>
                              <w:t>The area of works will be marked and no public access will be authorised.</w:t>
                            </w:r>
                          </w:p>
                          <w:p w14:paraId="4267D9EB" w14:textId="77777777" w:rsidR="00E600FE" w:rsidRDefault="00E600FE" w:rsidP="001512EE">
                            <w:r>
                              <w:t>Plant will only move between MHWS and MLWS and will use the existing access to the beach.</w:t>
                            </w:r>
                          </w:p>
                          <w:p w14:paraId="6414BA0A" w14:textId="05B896F7" w:rsidR="00E600FE" w:rsidRDefault="00E600FE" w:rsidP="001512EE">
                            <w:r>
                              <w:t>Plant to be clean pre and post works, no fuelling of machinery to take place on the beach / foreshore.</w:t>
                            </w:r>
                          </w:p>
                          <w:p w14:paraId="17C397EF" w14:textId="3D1E2C8C" w:rsidR="00E600FE" w:rsidRDefault="00E600FE" w:rsidP="001512EE">
                            <w:r>
                              <w:t>Annual works to be completed inside 5days March / April (to suit spring tides).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4"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8g4MAIAAFsEAAAOAAAAZHJzL2Uyb0RvYy54bWysVNuO0zAQfUfiHyy/06Tdpt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">
                <v:textbox>
                  <w:txbxContent>
                    <w:p w14:paraId="6BF5771C" w14:textId="31A23101" w:rsidR="00E600FE" w:rsidRDefault="00E600FE" w:rsidP="001512EE">
                      <w:r>
                        <w:t>Using two 13 tonne tracked diggers and four tractor trailer units sand deposits will be removed from the mouth of Tenby harbour to maintain safe navigation and chart datum, the material will then be transported to the proposed deposit site on Tenby’s North Beach.</w:t>
                      </w:r>
                    </w:p>
                    <w:p w14:paraId="5C831EBD" w14:textId="2F5C676F" w:rsidR="00E600FE" w:rsidRDefault="00E600FE" w:rsidP="001F1399">
                      <w:r>
                        <w:t>Works shall take place during mean low water springs and deposited sand will be re-graded to match the existing beach profiles.</w:t>
                      </w:r>
                    </w:p>
                    <w:p w14:paraId="3198B926" w14:textId="29DAA09B" w:rsidR="00E600FE" w:rsidRDefault="00E600FE" w:rsidP="001512EE">
                      <w:r>
                        <w:t>The area of works will be marked and no public access will be authorised.</w:t>
                      </w:r>
                    </w:p>
                    <w:p w14:paraId="4267D9EB" w14:textId="77777777" w:rsidR="00E600FE" w:rsidRDefault="00E600FE" w:rsidP="001512EE">
                      <w:r>
                        <w:t>Plant will only move between MHWS and MLWS and will use the existing access to the beach.</w:t>
                      </w:r>
                    </w:p>
                    <w:p w14:paraId="6414BA0A" w14:textId="05B896F7" w:rsidR="00E600FE" w:rsidRDefault="00E600FE" w:rsidP="001512EE">
                      <w:r>
                        <w:t>Plant to be clean pre and post works, no fuelling of machinery to take place on the beach / foreshore.</w:t>
                      </w:r>
                    </w:p>
                    <w:p w14:paraId="17C397EF" w14:textId="3D1E2C8C" w:rsidR="00E600FE" w:rsidRDefault="00E600FE" w:rsidP="001512EE">
                      <w:r>
                        <w:t>Annual works to be completed inside 5days March / April (to suit spring tides).</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77777777"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6"/>
          <w:footerReference w:type="default" r:id="rId17"/>
          <w:headerReference w:type="first" r:id="rId18"/>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250646">
        <w:trPr>
          <w:trHeight w:val="1692"/>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4147C" w:rsidRPr="00016954" w14:paraId="1F5871B0" w14:textId="77777777" w:rsidTr="00C37931">
        <w:trPr>
          <w:trHeight w:val="1265"/>
        </w:trPr>
        <w:tc>
          <w:tcPr>
            <w:tcW w:w="533" w:type="dxa"/>
          </w:tcPr>
          <w:p w14:paraId="05DCB8C7" w14:textId="77777777" w:rsidR="0064147C" w:rsidRPr="00016954" w:rsidRDefault="0064147C" w:rsidP="0064147C">
            <w:pPr>
              <w:tabs>
                <w:tab w:val="left" w:pos="284"/>
              </w:tabs>
              <w:jc w:val="center"/>
              <w:rPr>
                <w:sz w:val="22"/>
              </w:rPr>
            </w:pPr>
            <w:r w:rsidRPr="00016954">
              <w:rPr>
                <w:sz w:val="22"/>
              </w:rPr>
              <w:t>(a)</w:t>
            </w:r>
          </w:p>
        </w:tc>
        <w:tc>
          <w:tcPr>
            <w:tcW w:w="4961" w:type="dxa"/>
          </w:tcPr>
          <w:p w14:paraId="7FA9658F" w14:textId="186210BB" w:rsidR="0064147C" w:rsidRPr="00016954" w:rsidRDefault="008E481C" w:rsidP="0064147C">
            <w:pPr>
              <w:tabs>
                <w:tab w:val="left" w:pos="284"/>
              </w:tabs>
              <w:jc w:val="center"/>
              <w:rPr>
                <w:b/>
                <w:sz w:val="22"/>
              </w:rPr>
            </w:pPr>
            <w:r>
              <w:rPr>
                <w:b/>
                <w:sz w:val="22"/>
              </w:rPr>
              <w:t>Tenby Harbour Entrance</w:t>
            </w:r>
          </w:p>
        </w:tc>
        <w:tc>
          <w:tcPr>
            <w:tcW w:w="3402" w:type="dxa"/>
          </w:tcPr>
          <w:p w14:paraId="2DDA1A5F" w14:textId="2800E4AC" w:rsidR="0064147C" w:rsidRPr="00250646" w:rsidRDefault="00ED2B36" w:rsidP="00250646">
            <w:pPr>
              <w:pStyle w:val="ListParagraph"/>
              <w:numPr>
                <w:ilvl w:val="0"/>
                <w:numId w:val="31"/>
              </w:numPr>
              <w:spacing w:after="0" w:line="240" w:lineRule="auto"/>
              <w:rPr>
                <w:rFonts w:ascii="Calibri" w:hAnsi="Calibri" w:cs="Calibri"/>
                <w:sz w:val="22"/>
              </w:rPr>
            </w:pPr>
            <w:r>
              <w:rPr>
                <w:rFonts w:ascii="Calibri" w:hAnsi="Calibri" w:cs="Calibri"/>
                <w:sz w:val="22"/>
              </w:rPr>
              <w:t>51</w:t>
            </w:r>
            <w:r w:rsidR="00250646" w:rsidRPr="00250646">
              <w:rPr>
                <w:rFonts w:ascii="Calibri" w:hAnsi="Calibri" w:cs="Calibri"/>
                <w:sz w:val="22"/>
              </w:rPr>
              <w:t>*40’20N / 4*41’53W</w:t>
            </w:r>
          </w:p>
          <w:p w14:paraId="69CB6FD1" w14:textId="77777777" w:rsidR="00250646" w:rsidRPr="00250646" w:rsidRDefault="00250646" w:rsidP="00250646">
            <w:pPr>
              <w:pStyle w:val="ListParagraph"/>
              <w:numPr>
                <w:ilvl w:val="0"/>
                <w:numId w:val="31"/>
              </w:numPr>
              <w:spacing w:after="0" w:line="240" w:lineRule="auto"/>
              <w:rPr>
                <w:rFonts w:ascii="Calibri" w:hAnsi="Calibri" w:cs="Calibri"/>
                <w:sz w:val="22"/>
              </w:rPr>
            </w:pPr>
            <w:r w:rsidRPr="00250646">
              <w:rPr>
                <w:rFonts w:ascii="Calibri" w:hAnsi="Calibri" w:cs="Calibri"/>
                <w:sz w:val="22"/>
              </w:rPr>
              <w:t>51*40’25N / 4*42’01W</w:t>
            </w:r>
          </w:p>
          <w:p w14:paraId="4296A09C" w14:textId="77777777" w:rsidR="00250646" w:rsidRPr="00250646" w:rsidRDefault="00250646" w:rsidP="00250646">
            <w:pPr>
              <w:pStyle w:val="ListParagraph"/>
              <w:numPr>
                <w:ilvl w:val="0"/>
                <w:numId w:val="31"/>
              </w:numPr>
              <w:spacing w:after="0" w:line="240" w:lineRule="auto"/>
              <w:rPr>
                <w:rFonts w:ascii="Calibri" w:hAnsi="Calibri" w:cs="Calibri"/>
                <w:sz w:val="22"/>
              </w:rPr>
            </w:pPr>
            <w:r w:rsidRPr="00250646">
              <w:rPr>
                <w:rFonts w:ascii="Calibri" w:hAnsi="Calibri" w:cs="Calibri"/>
                <w:sz w:val="22"/>
              </w:rPr>
              <w:t>51*40’28N / 4*41’54W</w:t>
            </w:r>
          </w:p>
          <w:p w14:paraId="20AA12CA" w14:textId="4ACFC6A4" w:rsidR="00250646" w:rsidRPr="00250646" w:rsidRDefault="002E6A77" w:rsidP="00250646">
            <w:pPr>
              <w:pStyle w:val="ListParagraph"/>
              <w:numPr>
                <w:ilvl w:val="0"/>
                <w:numId w:val="31"/>
              </w:numPr>
              <w:spacing w:after="0" w:line="240" w:lineRule="auto"/>
              <w:rPr>
                <w:rFonts w:ascii="Calibri" w:hAnsi="Calibri" w:cs="Calibri"/>
                <w:color w:val="1F497D"/>
                <w:sz w:val="22"/>
              </w:rPr>
            </w:pPr>
            <w:r>
              <w:rPr>
                <w:rFonts w:ascii="Calibri" w:hAnsi="Calibri" w:cs="Calibri"/>
                <w:sz w:val="22"/>
              </w:rPr>
              <w:t>51*40’25N / 4*41’4</w:t>
            </w:r>
            <w:r w:rsidR="00250646" w:rsidRPr="00250646">
              <w:rPr>
                <w:rFonts w:ascii="Calibri" w:hAnsi="Calibri" w:cs="Calibri"/>
                <w:sz w:val="22"/>
              </w:rPr>
              <w:t>9W</w:t>
            </w:r>
          </w:p>
        </w:tc>
        <w:tc>
          <w:tcPr>
            <w:tcW w:w="2835" w:type="dxa"/>
          </w:tcPr>
          <w:p w14:paraId="379FA254" w14:textId="6F99248D" w:rsidR="0064147C" w:rsidRPr="00016954" w:rsidRDefault="00250646" w:rsidP="0064147C">
            <w:pPr>
              <w:tabs>
                <w:tab w:val="left" w:pos="284"/>
              </w:tabs>
              <w:jc w:val="center"/>
              <w:rPr>
                <w:b/>
                <w:sz w:val="22"/>
              </w:rPr>
            </w:pPr>
            <w:r>
              <w:rPr>
                <w:b/>
                <w:sz w:val="22"/>
              </w:rPr>
              <w:t>Harbour</w:t>
            </w:r>
          </w:p>
        </w:tc>
        <w:tc>
          <w:tcPr>
            <w:tcW w:w="2941" w:type="dxa"/>
          </w:tcPr>
          <w:p w14:paraId="02234D48" w14:textId="3C21F794" w:rsidR="0064147C" w:rsidRPr="00016954" w:rsidRDefault="00250646" w:rsidP="0064147C">
            <w:pPr>
              <w:tabs>
                <w:tab w:val="left" w:pos="284"/>
              </w:tabs>
              <w:jc w:val="center"/>
              <w:rPr>
                <w:b/>
                <w:sz w:val="22"/>
              </w:rPr>
            </w:pPr>
            <w:r>
              <w:rPr>
                <w:b/>
                <w:sz w:val="22"/>
              </w:rPr>
              <w:t>20</w:t>
            </w:r>
            <w:r w:rsidRPr="00250646">
              <w:rPr>
                <w:b/>
                <w:sz w:val="22"/>
                <w:vertAlign w:val="superscript"/>
              </w:rPr>
              <w:t>th</w:t>
            </w:r>
            <w:r>
              <w:rPr>
                <w:b/>
                <w:sz w:val="22"/>
              </w:rPr>
              <w:t xml:space="preserve"> – 23</w:t>
            </w:r>
            <w:r w:rsidRPr="00250646">
              <w:rPr>
                <w:b/>
                <w:sz w:val="22"/>
                <w:vertAlign w:val="superscript"/>
              </w:rPr>
              <w:t>rd</w:t>
            </w:r>
            <w:r>
              <w:rPr>
                <w:b/>
                <w:sz w:val="22"/>
              </w:rPr>
              <w:t xml:space="preserve"> March 2023</w:t>
            </w:r>
          </w:p>
        </w:tc>
      </w:tr>
      <w:tr w:rsidR="0064147C" w:rsidRPr="00016954" w14:paraId="0F46364E" w14:textId="77777777" w:rsidTr="00C37931">
        <w:trPr>
          <w:trHeight w:val="1265"/>
        </w:trPr>
        <w:tc>
          <w:tcPr>
            <w:tcW w:w="533" w:type="dxa"/>
          </w:tcPr>
          <w:p w14:paraId="1F0E3F10" w14:textId="77777777" w:rsidR="0064147C" w:rsidRPr="00016954" w:rsidRDefault="0064147C" w:rsidP="0064147C">
            <w:pPr>
              <w:tabs>
                <w:tab w:val="left" w:pos="284"/>
              </w:tabs>
              <w:rPr>
                <w:sz w:val="22"/>
              </w:rPr>
            </w:pPr>
            <w:r w:rsidRPr="00016954">
              <w:rPr>
                <w:sz w:val="22"/>
              </w:rPr>
              <w:t>(b)</w:t>
            </w:r>
          </w:p>
        </w:tc>
        <w:tc>
          <w:tcPr>
            <w:tcW w:w="4961" w:type="dxa"/>
          </w:tcPr>
          <w:p w14:paraId="0096164B" w14:textId="77777777" w:rsidR="0064147C" w:rsidRPr="00016954" w:rsidRDefault="0064147C" w:rsidP="0064147C">
            <w:pPr>
              <w:tabs>
                <w:tab w:val="left" w:pos="284"/>
              </w:tabs>
              <w:jc w:val="center"/>
              <w:rPr>
                <w:b/>
                <w:sz w:val="22"/>
              </w:rPr>
            </w:pPr>
          </w:p>
        </w:tc>
        <w:tc>
          <w:tcPr>
            <w:tcW w:w="3402" w:type="dxa"/>
          </w:tcPr>
          <w:p w14:paraId="18E1E7AE" w14:textId="203B1597" w:rsidR="0064147C" w:rsidRPr="00016954" w:rsidRDefault="0064147C" w:rsidP="00250646">
            <w:pPr>
              <w:tabs>
                <w:tab w:val="left" w:pos="284"/>
              </w:tabs>
              <w:jc w:val="center"/>
              <w:rPr>
                <w:b/>
                <w:sz w:val="22"/>
              </w:rPr>
            </w:pPr>
          </w:p>
        </w:tc>
        <w:tc>
          <w:tcPr>
            <w:tcW w:w="2835" w:type="dxa"/>
          </w:tcPr>
          <w:p w14:paraId="2D81CD0A" w14:textId="77777777" w:rsidR="0064147C" w:rsidRPr="00016954" w:rsidRDefault="0064147C" w:rsidP="0064147C">
            <w:pPr>
              <w:tabs>
                <w:tab w:val="left" w:pos="284"/>
              </w:tabs>
              <w:jc w:val="center"/>
              <w:rPr>
                <w:b/>
                <w:sz w:val="22"/>
              </w:rPr>
            </w:pPr>
          </w:p>
        </w:tc>
        <w:tc>
          <w:tcPr>
            <w:tcW w:w="2941" w:type="dxa"/>
          </w:tcPr>
          <w:p w14:paraId="67A3BAE8" w14:textId="77777777" w:rsidR="0064147C" w:rsidRPr="00016954" w:rsidRDefault="0064147C" w:rsidP="0064147C">
            <w:pPr>
              <w:tabs>
                <w:tab w:val="left" w:pos="284"/>
              </w:tabs>
              <w:jc w:val="center"/>
              <w:rPr>
                <w:b/>
                <w:sz w:val="22"/>
              </w:rPr>
            </w:pPr>
          </w:p>
        </w:tc>
      </w:tr>
      <w:tr w:rsidR="0064147C" w:rsidRPr="00016954" w14:paraId="6ADEB68F" w14:textId="77777777" w:rsidTr="00C37931">
        <w:trPr>
          <w:trHeight w:val="1265"/>
        </w:trPr>
        <w:tc>
          <w:tcPr>
            <w:tcW w:w="533" w:type="dxa"/>
          </w:tcPr>
          <w:p w14:paraId="139E0C3B" w14:textId="77777777" w:rsidR="0064147C" w:rsidRPr="00016954" w:rsidRDefault="0064147C" w:rsidP="0064147C">
            <w:pPr>
              <w:tabs>
                <w:tab w:val="left" w:pos="284"/>
              </w:tabs>
              <w:rPr>
                <w:sz w:val="22"/>
              </w:rPr>
            </w:pPr>
            <w:r w:rsidRPr="00016954">
              <w:rPr>
                <w:sz w:val="22"/>
              </w:rPr>
              <w:t>(c)</w:t>
            </w:r>
          </w:p>
        </w:tc>
        <w:tc>
          <w:tcPr>
            <w:tcW w:w="4961" w:type="dxa"/>
          </w:tcPr>
          <w:p w14:paraId="3147E842" w14:textId="77777777" w:rsidR="0064147C" w:rsidRPr="00016954" w:rsidRDefault="0064147C" w:rsidP="0064147C">
            <w:pPr>
              <w:tabs>
                <w:tab w:val="left" w:pos="284"/>
              </w:tabs>
              <w:jc w:val="center"/>
              <w:rPr>
                <w:b/>
                <w:sz w:val="22"/>
              </w:rPr>
            </w:pPr>
          </w:p>
        </w:tc>
        <w:tc>
          <w:tcPr>
            <w:tcW w:w="3402" w:type="dxa"/>
          </w:tcPr>
          <w:p w14:paraId="2EA607FD" w14:textId="77777777" w:rsidR="0064147C" w:rsidRPr="00016954" w:rsidRDefault="0064147C" w:rsidP="0064147C">
            <w:pPr>
              <w:tabs>
                <w:tab w:val="left" w:pos="284"/>
              </w:tabs>
              <w:jc w:val="center"/>
              <w:rPr>
                <w:b/>
                <w:sz w:val="22"/>
              </w:rPr>
            </w:pPr>
          </w:p>
        </w:tc>
        <w:tc>
          <w:tcPr>
            <w:tcW w:w="2835" w:type="dxa"/>
          </w:tcPr>
          <w:p w14:paraId="328D50D9" w14:textId="77777777" w:rsidR="0064147C" w:rsidRPr="00016954" w:rsidRDefault="0064147C" w:rsidP="0064147C">
            <w:pPr>
              <w:tabs>
                <w:tab w:val="left" w:pos="284"/>
              </w:tabs>
              <w:jc w:val="center"/>
              <w:rPr>
                <w:b/>
                <w:sz w:val="22"/>
              </w:rPr>
            </w:pPr>
          </w:p>
        </w:tc>
        <w:tc>
          <w:tcPr>
            <w:tcW w:w="2941" w:type="dxa"/>
          </w:tcPr>
          <w:p w14:paraId="726369CC" w14:textId="77777777" w:rsidR="0064147C" w:rsidRPr="00016954" w:rsidRDefault="0064147C" w:rsidP="0064147C">
            <w:pPr>
              <w:tabs>
                <w:tab w:val="left" w:pos="284"/>
              </w:tabs>
              <w:jc w:val="center"/>
              <w:rPr>
                <w:b/>
                <w:sz w:val="22"/>
              </w:rPr>
            </w:pPr>
          </w:p>
        </w:tc>
      </w:tr>
      <w:tr w:rsidR="0064147C" w:rsidRPr="00016954" w14:paraId="1097D7FF" w14:textId="77777777" w:rsidTr="00C37931">
        <w:trPr>
          <w:trHeight w:val="1265"/>
        </w:trPr>
        <w:tc>
          <w:tcPr>
            <w:tcW w:w="533" w:type="dxa"/>
          </w:tcPr>
          <w:p w14:paraId="7D0E8B19" w14:textId="77777777" w:rsidR="0064147C" w:rsidRPr="00016954" w:rsidRDefault="0064147C" w:rsidP="0064147C">
            <w:pPr>
              <w:tabs>
                <w:tab w:val="left" w:pos="284"/>
              </w:tabs>
              <w:rPr>
                <w:sz w:val="22"/>
              </w:rPr>
            </w:pPr>
            <w:r w:rsidRPr="00016954">
              <w:rPr>
                <w:sz w:val="22"/>
              </w:rPr>
              <w:t>(d)</w:t>
            </w:r>
          </w:p>
        </w:tc>
        <w:tc>
          <w:tcPr>
            <w:tcW w:w="4961" w:type="dxa"/>
          </w:tcPr>
          <w:p w14:paraId="31FB47BA" w14:textId="77777777" w:rsidR="0064147C" w:rsidRPr="00016954" w:rsidRDefault="0064147C" w:rsidP="0064147C">
            <w:pPr>
              <w:tabs>
                <w:tab w:val="left" w:pos="284"/>
              </w:tabs>
              <w:jc w:val="center"/>
              <w:rPr>
                <w:b/>
                <w:sz w:val="22"/>
              </w:rPr>
            </w:pPr>
          </w:p>
        </w:tc>
        <w:tc>
          <w:tcPr>
            <w:tcW w:w="3402" w:type="dxa"/>
          </w:tcPr>
          <w:p w14:paraId="0FFB77F9" w14:textId="77777777" w:rsidR="0064147C" w:rsidRPr="00016954" w:rsidRDefault="0064147C" w:rsidP="0064147C">
            <w:pPr>
              <w:tabs>
                <w:tab w:val="left" w:pos="284"/>
              </w:tabs>
              <w:jc w:val="center"/>
              <w:rPr>
                <w:b/>
                <w:sz w:val="22"/>
              </w:rPr>
            </w:pPr>
          </w:p>
        </w:tc>
        <w:tc>
          <w:tcPr>
            <w:tcW w:w="2835" w:type="dxa"/>
          </w:tcPr>
          <w:p w14:paraId="3D365749" w14:textId="77777777" w:rsidR="0064147C" w:rsidRPr="00016954" w:rsidRDefault="0064147C" w:rsidP="0064147C">
            <w:pPr>
              <w:tabs>
                <w:tab w:val="left" w:pos="284"/>
              </w:tabs>
              <w:jc w:val="center"/>
              <w:rPr>
                <w:b/>
                <w:sz w:val="22"/>
              </w:rPr>
            </w:pPr>
          </w:p>
        </w:tc>
        <w:tc>
          <w:tcPr>
            <w:tcW w:w="2941" w:type="dxa"/>
          </w:tcPr>
          <w:p w14:paraId="68BF5E77" w14:textId="77777777" w:rsidR="0064147C" w:rsidRPr="00016954" w:rsidRDefault="0064147C" w:rsidP="0064147C">
            <w:pPr>
              <w:tabs>
                <w:tab w:val="left" w:pos="284"/>
              </w:tabs>
              <w:jc w:val="center"/>
              <w:rPr>
                <w:b/>
                <w:sz w:val="22"/>
              </w:rPr>
            </w:pPr>
          </w:p>
        </w:tc>
      </w:tr>
      <w:tr w:rsidR="0064147C" w:rsidRPr="00016954" w14:paraId="7248BD06" w14:textId="77777777" w:rsidTr="00C37931">
        <w:trPr>
          <w:trHeight w:val="1265"/>
        </w:trPr>
        <w:tc>
          <w:tcPr>
            <w:tcW w:w="533" w:type="dxa"/>
          </w:tcPr>
          <w:p w14:paraId="2C46002B" w14:textId="77777777" w:rsidR="0064147C" w:rsidRPr="00016954" w:rsidRDefault="0064147C" w:rsidP="0064147C">
            <w:pPr>
              <w:tabs>
                <w:tab w:val="left" w:pos="284"/>
              </w:tabs>
              <w:rPr>
                <w:sz w:val="22"/>
              </w:rPr>
            </w:pPr>
            <w:r w:rsidRPr="00016954">
              <w:rPr>
                <w:sz w:val="22"/>
              </w:rPr>
              <w:t>(e)</w:t>
            </w:r>
          </w:p>
        </w:tc>
        <w:tc>
          <w:tcPr>
            <w:tcW w:w="4961" w:type="dxa"/>
          </w:tcPr>
          <w:p w14:paraId="148143BF" w14:textId="77777777" w:rsidR="0064147C" w:rsidRPr="00016954" w:rsidRDefault="0064147C" w:rsidP="0064147C">
            <w:pPr>
              <w:tabs>
                <w:tab w:val="left" w:pos="284"/>
              </w:tabs>
              <w:jc w:val="center"/>
              <w:rPr>
                <w:b/>
                <w:sz w:val="22"/>
              </w:rPr>
            </w:pPr>
          </w:p>
        </w:tc>
        <w:tc>
          <w:tcPr>
            <w:tcW w:w="3402" w:type="dxa"/>
          </w:tcPr>
          <w:p w14:paraId="3E10ACDC" w14:textId="77777777" w:rsidR="0064147C" w:rsidRPr="00016954" w:rsidRDefault="0064147C" w:rsidP="0064147C">
            <w:pPr>
              <w:tabs>
                <w:tab w:val="left" w:pos="284"/>
              </w:tabs>
              <w:jc w:val="center"/>
              <w:rPr>
                <w:b/>
                <w:sz w:val="22"/>
              </w:rPr>
            </w:pPr>
          </w:p>
        </w:tc>
        <w:tc>
          <w:tcPr>
            <w:tcW w:w="2835" w:type="dxa"/>
          </w:tcPr>
          <w:p w14:paraId="20C44FC9" w14:textId="77777777" w:rsidR="0064147C" w:rsidRPr="00016954" w:rsidRDefault="0064147C" w:rsidP="0064147C">
            <w:pPr>
              <w:tabs>
                <w:tab w:val="left" w:pos="284"/>
              </w:tabs>
              <w:jc w:val="center"/>
              <w:rPr>
                <w:b/>
                <w:sz w:val="22"/>
              </w:rPr>
            </w:pPr>
          </w:p>
        </w:tc>
        <w:tc>
          <w:tcPr>
            <w:tcW w:w="2941" w:type="dxa"/>
          </w:tcPr>
          <w:p w14:paraId="2635A006" w14:textId="77777777" w:rsidR="0064147C" w:rsidRPr="00016954" w:rsidRDefault="0064147C" w:rsidP="0064147C">
            <w:pPr>
              <w:tabs>
                <w:tab w:val="left" w:pos="284"/>
              </w:tabs>
              <w:jc w:val="center"/>
              <w:rPr>
                <w:b/>
                <w:sz w:val="22"/>
              </w:rPr>
            </w:pPr>
          </w:p>
        </w:tc>
      </w:tr>
    </w:tbl>
    <w:p w14:paraId="6B888DE2" w14:textId="77777777"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Disposed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64147C" w:rsidRPr="00016954" w14:paraId="4A278676" w14:textId="77777777" w:rsidTr="0064147C">
        <w:trPr>
          <w:trHeight w:val="1509"/>
        </w:trPr>
        <w:tc>
          <w:tcPr>
            <w:tcW w:w="533" w:type="dxa"/>
          </w:tcPr>
          <w:p w14:paraId="0772B3A8" w14:textId="77777777" w:rsidR="0064147C" w:rsidRPr="00016954" w:rsidRDefault="0064147C" w:rsidP="0064147C">
            <w:pPr>
              <w:tabs>
                <w:tab w:val="left" w:pos="284"/>
              </w:tabs>
              <w:jc w:val="center"/>
              <w:rPr>
                <w:sz w:val="22"/>
              </w:rPr>
            </w:pPr>
            <w:r w:rsidRPr="00016954">
              <w:rPr>
                <w:sz w:val="22"/>
              </w:rPr>
              <w:t>(a)</w:t>
            </w:r>
          </w:p>
        </w:tc>
        <w:tc>
          <w:tcPr>
            <w:tcW w:w="3260" w:type="dxa"/>
          </w:tcPr>
          <w:p w14:paraId="5662DF6A" w14:textId="74211758" w:rsidR="0064147C" w:rsidRPr="00016954" w:rsidRDefault="00AE608B" w:rsidP="0064147C">
            <w:pPr>
              <w:tabs>
                <w:tab w:val="left" w:pos="284"/>
              </w:tabs>
              <w:jc w:val="center"/>
              <w:rPr>
                <w:b/>
                <w:sz w:val="22"/>
              </w:rPr>
            </w:pPr>
            <w:r>
              <w:rPr>
                <w:b/>
                <w:sz w:val="22"/>
              </w:rPr>
              <w:t xml:space="preserve">Maintenance </w:t>
            </w:r>
            <w:r w:rsidR="00A564F0">
              <w:rPr>
                <w:b/>
                <w:sz w:val="22"/>
              </w:rPr>
              <w:t>- sand</w:t>
            </w:r>
          </w:p>
        </w:tc>
        <w:tc>
          <w:tcPr>
            <w:tcW w:w="2126" w:type="dxa"/>
          </w:tcPr>
          <w:p w14:paraId="2A21C5DE" w14:textId="77777777" w:rsidR="0064147C" w:rsidRPr="00016954" w:rsidRDefault="0064147C" w:rsidP="0064147C">
            <w:pPr>
              <w:tabs>
                <w:tab w:val="left" w:pos="284"/>
              </w:tabs>
              <w:jc w:val="center"/>
              <w:rPr>
                <w:b/>
                <w:sz w:val="22"/>
              </w:rPr>
            </w:pPr>
          </w:p>
        </w:tc>
        <w:tc>
          <w:tcPr>
            <w:tcW w:w="2977" w:type="dxa"/>
          </w:tcPr>
          <w:p w14:paraId="527E8B80" w14:textId="77777777" w:rsidR="0064147C" w:rsidRDefault="00620AF9" w:rsidP="0064147C">
            <w:pPr>
              <w:tabs>
                <w:tab w:val="left" w:pos="284"/>
              </w:tabs>
              <w:jc w:val="center"/>
              <w:rPr>
                <w:b/>
                <w:sz w:val="22"/>
              </w:rPr>
            </w:pPr>
            <w:r>
              <w:rPr>
                <w:b/>
                <w:sz w:val="22"/>
              </w:rPr>
              <w:t>Brown s</w:t>
            </w:r>
            <w:r w:rsidR="00AE608B">
              <w:rPr>
                <w:b/>
                <w:sz w:val="22"/>
              </w:rPr>
              <w:t>and</w:t>
            </w:r>
            <w:r w:rsidR="00A564F0">
              <w:rPr>
                <w:b/>
                <w:sz w:val="22"/>
              </w:rPr>
              <w:t xml:space="preserve"> with shell fragments</w:t>
            </w:r>
            <w:r>
              <w:rPr>
                <w:b/>
                <w:sz w:val="22"/>
              </w:rPr>
              <w:t>.</w:t>
            </w:r>
          </w:p>
          <w:p w14:paraId="6CB09FC0" w14:textId="3EF3F625" w:rsidR="00620AF9" w:rsidRPr="00016954" w:rsidRDefault="00620AF9" w:rsidP="0064147C">
            <w:pPr>
              <w:tabs>
                <w:tab w:val="left" w:pos="284"/>
              </w:tabs>
              <w:jc w:val="center"/>
              <w:rPr>
                <w:b/>
                <w:sz w:val="22"/>
              </w:rPr>
            </w:pPr>
            <w:r>
              <w:rPr>
                <w:b/>
                <w:sz w:val="22"/>
              </w:rPr>
              <w:t>PSA undertaken by Ocean Ecology as per Cefas recommendation.</w:t>
            </w:r>
          </w:p>
        </w:tc>
        <w:tc>
          <w:tcPr>
            <w:tcW w:w="2835" w:type="dxa"/>
          </w:tcPr>
          <w:p w14:paraId="4EED7B3D" w14:textId="1ECDA65E" w:rsidR="0064147C" w:rsidRPr="00016954" w:rsidRDefault="00AE608B" w:rsidP="0064147C">
            <w:pPr>
              <w:tabs>
                <w:tab w:val="left" w:pos="284"/>
              </w:tabs>
              <w:jc w:val="center"/>
              <w:rPr>
                <w:b/>
                <w:sz w:val="22"/>
              </w:rPr>
            </w:pPr>
            <w:r>
              <w:rPr>
                <w:b/>
                <w:sz w:val="22"/>
              </w:rPr>
              <w:t>1meter</w:t>
            </w:r>
          </w:p>
        </w:tc>
        <w:tc>
          <w:tcPr>
            <w:tcW w:w="2941" w:type="dxa"/>
          </w:tcPr>
          <w:p w14:paraId="568F5835" w14:textId="77777777" w:rsidR="00AE608B" w:rsidRDefault="00AE608B" w:rsidP="00AE608B">
            <w:pPr>
              <w:tabs>
                <w:tab w:val="left" w:pos="284"/>
              </w:tabs>
              <w:jc w:val="center"/>
              <w:rPr>
                <w:b/>
                <w:sz w:val="22"/>
              </w:rPr>
            </w:pPr>
            <w:r>
              <w:rPr>
                <w:b/>
                <w:sz w:val="22"/>
              </w:rPr>
              <w:t>4265 m3</w:t>
            </w:r>
          </w:p>
          <w:p w14:paraId="5C04ADEB" w14:textId="1185D6D5" w:rsidR="00AE608B" w:rsidRPr="00AE608B" w:rsidRDefault="00AE608B" w:rsidP="00AE608B">
            <w:pPr>
              <w:tabs>
                <w:tab w:val="left" w:pos="284"/>
              </w:tabs>
              <w:jc w:val="center"/>
              <w:rPr>
                <w:b/>
                <w:sz w:val="22"/>
              </w:rPr>
            </w:pPr>
            <w:r w:rsidRPr="00AE608B">
              <w:rPr>
                <w:b/>
                <w:sz w:val="22"/>
              </w:rPr>
              <w:t>6525.45 Tonnes</w:t>
            </w:r>
          </w:p>
          <w:p w14:paraId="77E47486" w14:textId="00C34752" w:rsidR="0064147C" w:rsidRDefault="0064147C" w:rsidP="0064147C">
            <w:pPr>
              <w:tabs>
                <w:tab w:val="left" w:pos="284"/>
              </w:tabs>
              <w:jc w:val="center"/>
              <w:rPr>
                <w:b/>
                <w:sz w:val="22"/>
              </w:rPr>
            </w:pPr>
          </w:p>
          <w:p w14:paraId="5E93C497" w14:textId="77777777" w:rsidR="00AE608B" w:rsidRDefault="00AE608B" w:rsidP="0064147C">
            <w:pPr>
              <w:tabs>
                <w:tab w:val="left" w:pos="284"/>
              </w:tabs>
              <w:jc w:val="center"/>
              <w:rPr>
                <w:b/>
                <w:sz w:val="22"/>
              </w:rPr>
            </w:pPr>
          </w:p>
          <w:p w14:paraId="079DC1FC" w14:textId="2F916535" w:rsidR="00AE608B" w:rsidRPr="00016954" w:rsidRDefault="00AE608B" w:rsidP="0064147C">
            <w:pPr>
              <w:tabs>
                <w:tab w:val="left" w:pos="284"/>
              </w:tabs>
              <w:jc w:val="center"/>
              <w:rPr>
                <w:b/>
                <w:sz w:val="22"/>
              </w:rPr>
            </w:pPr>
          </w:p>
        </w:tc>
      </w:tr>
      <w:tr w:rsidR="0064147C" w:rsidRPr="00016954" w14:paraId="0CCAC8B1" w14:textId="77777777" w:rsidTr="0064147C">
        <w:trPr>
          <w:trHeight w:val="1509"/>
        </w:trPr>
        <w:tc>
          <w:tcPr>
            <w:tcW w:w="533" w:type="dxa"/>
          </w:tcPr>
          <w:p w14:paraId="695E3342" w14:textId="77777777" w:rsidR="0064147C" w:rsidRPr="00016954" w:rsidRDefault="0064147C" w:rsidP="0064147C">
            <w:pPr>
              <w:tabs>
                <w:tab w:val="left" w:pos="284"/>
              </w:tabs>
              <w:rPr>
                <w:sz w:val="22"/>
              </w:rPr>
            </w:pPr>
            <w:r w:rsidRPr="00016954">
              <w:rPr>
                <w:sz w:val="22"/>
              </w:rPr>
              <w:t>(b)</w:t>
            </w:r>
          </w:p>
        </w:tc>
        <w:tc>
          <w:tcPr>
            <w:tcW w:w="3260" w:type="dxa"/>
          </w:tcPr>
          <w:p w14:paraId="5DE15560" w14:textId="77777777" w:rsidR="0064147C" w:rsidRPr="00016954" w:rsidRDefault="0064147C" w:rsidP="0064147C">
            <w:pPr>
              <w:tabs>
                <w:tab w:val="left" w:pos="284"/>
              </w:tabs>
              <w:jc w:val="center"/>
              <w:rPr>
                <w:b/>
                <w:sz w:val="22"/>
              </w:rPr>
            </w:pPr>
          </w:p>
        </w:tc>
        <w:tc>
          <w:tcPr>
            <w:tcW w:w="2126" w:type="dxa"/>
          </w:tcPr>
          <w:p w14:paraId="28951B05" w14:textId="77777777" w:rsidR="0064147C" w:rsidRPr="00016954" w:rsidRDefault="0064147C" w:rsidP="0064147C">
            <w:pPr>
              <w:tabs>
                <w:tab w:val="left" w:pos="284"/>
              </w:tabs>
              <w:jc w:val="center"/>
              <w:rPr>
                <w:b/>
                <w:sz w:val="22"/>
              </w:rPr>
            </w:pPr>
          </w:p>
        </w:tc>
        <w:tc>
          <w:tcPr>
            <w:tcW w:w="2977" w:type="dxa"/>
          </w:tcPr>
          <w:p w14:paraId="7B3A4BCE" w14:textId="77777777" w:rsidR="0064147C" w:rsidRPr="00016954" w:rsidRDefault="0064147C" w:rsidP="0064147C">
            <w:pPr>
              <w:tabs>
                <w:tab w:val="left" w:pos="284"/>
              </w:tabs>
              <w:jc w:val="center"/>
              <w:rPr>
                <w:b/>
                <w:sz w:val="22"/>
              </w:rPr>
            </w:pPr>
          </w:p>
        </w:tc>
        <w:tc>
          <w:tcPr>
            <w:tcW w:w="2835" w:type="dxa"/>
          </w:tcPr>
          <w:p w14:paraId="067B187F" w14:textId="77777777" w:rsidR="0064147C" w:rsidRPr="00016954" w:rsidRDefault="0064147C" w:rsidP="0064147C">
            <w:pPr>
              <w:tabs>
                <w:tab w:val="left" w:pos="284"/>
              </w:tabs>
              <w:jc w:val="center"/>
              <w:rPr>
                <w:b/>
                <w:sz w:val="22"/>
              </w:rPr>
            </w:pPr>
          </w:p>
        </w:tc>
        <w:tc>
          <w:tcPr>
            <w:tcW w:w="2941" w:type="dxa"/>
          </w:tcPr>
          <w:p w14:paraId="3B6780F3" w14:textId="77777777" w:rsidR="0064147C" w:rsidRPr="00016954" w:rsidRDefault="0064147C" w:rsidP="0064147C">
            <w:pPr>
              <w:tabs>
                <w:tab w:val="left" w:pos="284"/>
              </w:tabs>
              <w:jc w:val="center"/>
              <w:rPr>
                <w:b/>
                <w:sz w:val="22"/>
              </w:rPr>
            </w:pPr>
          </w:p>
        </w:tc>
      </w:tr>
      <w:tr w:rsidR="0064147C" w:rsidRPr="00016954" w14:paraId="38D3BA2D" w14:textId="77777777" w:rsidTr="0064147C">
        <w:trPr>
          <w:trHeight w:val="1509"/>
        </w:trPr>
        <w:tc>
          <w:tcPr>
            <w:tcW w:w="533" w:type="dxa"/>
          </w:tcPr>
          <w:p w14:paraId="5A81DCAE" w14:textId="77777777" w:rsidR="0064147C" w:rsidRPr="00016954" w:rsidRDefault="0064147C" w:rsidP="0064147C">
            <w:pPr>
              <w:tabs>
                <w:tab w:val="left" w:pos="284"/>
              </w:tabs>
              <w:rPr>
                <w:sz w:val="22"/>
              </w:rPr>
            </w:pPr>
            <w:r w:rsidRPr="00016954">
              <w:rPr>
                <w:sz w:val="22"/>
              </w:rPr>
              <w:t>(c)</w:t>
            </w:r>
          </w:p>
        </w:tc>
        <w:tc>
          <w:tcPr>
            <w:tcW w:w="3260" w:type="dxa"/>
          </w:tcPr>
          <w:p w14:paraId="42FBE9C2" w14:textId="77777777" w:rsidR="0064147C" w:rsidRPr="00016954" w:rsidRDefault="0064147C" w:rsidP="0064147C">
            <w:pPr>
              <w:tabs>
                <w:tab w:val="left" w:pos="284"/>
              </w:tabs>
              <w:jc w:val="center"/>
              <w:rPr>
                <w:b/>
                <w:sz w:val="22"/>
              </w:rPr>
            </w:pPr>
          </w:p>
        </w:tc>
        <w:tc>
          <w:tcPr>
            <w:tcW w:w="2126" w:type="dxa"/>
          </w:tcPr>
          <w:p w14:paraId="55439C8E" w14:textId="77777777" w:rsidR="0064147C" w:rsidRPr="00016954" w:rsidRDefault="0064147C" w:rsidP="0064147C">
            <w:pPr>
              <w:tabs>
                <w:tab w:val="left" w:pos="284"/>
              </w:tabs>
              <w:jc w:val="center"/>
              <w:rPr>
                <w:b/>
                <w:sz w:val="22"/>
              </w:rPr>
            </w:pPr>
          </w:p>
        </w:tc>
        <w:tc>
          <w:tcPr>
            <w:tcW w:w="2977" w:type="dxa"/>
          </w:tcPr>
          <w:p w14:paraId="1DD9CEB3" w14:textId="77777777" w:rsidR="0064147C" w:rsidRPr="00016954" w:rsidRDefault="0064147C" w:rsidP="0064147C">
            <w:pPr>
              <w:tabs>
                <w:tab w:val="left" w:pos="284"/>
              </w:tabs>
              <w:jc w:val="center"/>
              <w:rPr>
                <w:b/>
                <w:sz w:val="22"/>
              </w:rPr>
            </w:pPr>
          </w:p>
        </w:tc>
        <w:tc>
          <w:tcPr>
            <w:tcW w:w="2835" w:type="dxa"/>
          </w:tcPr>
          <w:p w14:paraId="47DB7E12" w14:textId="77777777" w:rsidR="0064147C" w:rsidRPr="00016954" w:rsidRDefault="0064147C" w:rsidP="0064147C">
            <w:pPr>
              <w:tabs>
                <w:tab w:val="left" w:pos="284"/>
              </w:tabs>
              <w:jc w:val="center"/>
              <w:rPr>
                <w:b/>
                <w:sz w:val="22"/>
              </w:rPr>
            </w:pPr>
          </w:p>
        </w:tc>
        <w:tc>
          <w:tcPr>
            <w:tcW w:w="2941" w:type="dxa"/>
          </w:tcPr>
          <w:p w14:paraId="4A805899" w14:textId="77777777" w:rsidR="0064147C" w:rsidRPr="00016954" w:rsidRDefault="0064147C" w:rsidP="0064147C">
            <w:pPr>
              <w:tabs>
                <w:tab w:val="left" w:pos="284"/>
              </w:tabs>
              <w:jc w:val="center"/>
              <w:rPr>
                <w:b/>
                <w:sz w:val="22"/>
              </w:rPr>
            </w:pPr>
          </w:p>
        </w:tc>
      </w:tr>
      <w:tr w:rsidR="0064147C" w:rsidRPr="00016954" w14:paraId="5717ECA6" w14:textId="77777777" w:rsidTr="0064147C">
        <w:trPr>
          <w:trHeight w:val="1509"/>
        </w:trPr>
        <w:tc>
          <w:tcPr>
            <w:tcW w:w="533" w:type="dxa"/>
          </w:tcPr>
          <w:p w14:paraId="2D9A2CF6" w14:textId="77777777" w:rsidR="0064147C" w:rsidRPr="00016954" w:rsidRDefault="0064147C" w:rsidP="0064147C">
            <w:pPr>
              <w:tabs>
                <w:tab w:val="left" w:pos="284"/>
              </w:tabs>
              <w:rPr>
                <w:sz w:val="22"/>
              </w:rPr>
            </w:pPr>
            <w:r w:rsidRPr="00016954">
              <w:rPr>
                <w:sz w:val="22"/>
              </w:rPr>
              <w:t>(d)</w:t>
            </w:r>
          </w:p>
        </w:tc>
        <w:tc>
          <w:tcPr>
            <w:tcW w:w="3260" w:type="dxa"/>
          </w:tcPr>
          <w:p w14:paraId="0EBBA054" w14:textId="77777777" w:rsidR="0064147C" w:rsidRPr="00016954" w:rsidRDefault="0064147C" w:rsidP="0064147C">
            <w:pPr>
              <w:tabs>
                <w:tab w:val="left" w:pos="284"/>
              </w:tabs>
              <w:jc w:val="center"/>
              <w:rPr>
                <w:b/>
                <w:sz w:val="22"/>
              </w:rPr>
            </w:pPr>
          </w:p>
        </w:tc>
        <w:tc>
          <w:tcPr>
            <w:tcW w:w="2126" w:type="dxa"/>
          </w:tcPr>
          <w:p w14:paraId="4F026A84" w14:textId="77777777" w:rsidR="0064147C" w:rsidRPr="00016954" w:rsidRDefault="0064147C" w:rsidP="0064147C">
            <w:pPr>
              <w:tabs>
                <w:tab w:val="left" w:pos="284"/>
              </w:tabs>
              <w:jc w:val="center"/>
              <w:rPr>
                <w:b/>
                <w:sz w:val="22"/>
              </w:rPr>
            </w:pPr>
          </w:p>
        </w:tc>
        <w:tc>
          <w:tcPr>
            <w:tcW w:w="2977" w:type="dxa"/>
          </w:tcPr>
          <w:p w14:paraId="2ABD260B" w14:textId="77777777" w:rsidR="0064147C" w:rsidRPr="00016954" w:rsidRDefault="0064147C" w:rsidP="0064147C">
            <w:pPr>
              <w:tabs>
                <w:tab w:val="left" w:pos="284"/>
              </w:tabs>
              <w:jc w:val="center"/>
              <w:rPr>
                <w:b/>
                <w:sz w:val="22"/>
              </w:rPr>
            </w:pPr>
          </w:p>
        </w:tc>
        <w:tc>
          <w:tcPr>
            <w:tcW w:w="2835" w:type="dxa"/>
          </w:tcPr>
          <w:p w14:paraId="3569308A" w14:textId="77777777" w:rsidR="0064147C" w:rsidRPr="00016954" w:rsidRDefault="0064147C" w:rsidP="0064147C">
            <w:pPr>
              <w:tabs>
                <w:tab w:val="left" w:pos="284"/>
              </w:tabs>
              <w:jc w:val="center"/>
              <w:rPr>
                <w:b/>
                <w:sz w:val="22"/>
              </w:rPr>
            </w:pPr>
          </w:p>
        </w:tc>
        <w:tc>
          <w:tcPr>
            <w:tcW w:w="2941" w:type="dxa"/>
          </w:tcPr>
          <w:p w14:paraId="1F77EEFC" w14:textId="77777777" w:rsidR="0064147C" w:rsidRPr="00016954" w:rsidRDefault="0064147C" w:rsidP="0064147C">
            <w:pPr>
              <w:tabs>
                <w:tab w:val="left" w:pos="284"/>
              </w:tabs>
              <w:jc w:val="center"/>
              <w:rPr>
                <w:b/>
                <w:sz w:val="22"/>
              </w:rPr>
            </w:pPr>
          </w:p>
        </w:tc>
      </w:tr>
      <w:tr w:rsidR="0064147C" w:rsidRPr="00016954" w14:paraId="62BFF827" w14:textId="77777777" w:rsidTr="0064147C">
        <w:trPr>
          <w:trHeight w:val="1509"/>
        </w:trPr>
        <w:tc>
          <w:tcPr>
            <w:tcW w:w="533" w:type="dxa"/>
          </w:tcPr>
          <w:p w14:paraId="4BDE717F" w14:textId="77777777" w:rsidR="0064147C" w:rsidRPr="00016954" w:rsidRDefault="0064147C" w:rsidP="0064147C">
            <w:pPr>
              <w:tabs>
                <w:tab w:val="left" w:pos="284"/>
              </w:tabs>
              <w:rPr>
                <w:sz w:val="22"/>
              </w:rPr>
            </w:pPr>
            <w:r w:rsidRPr="00016954">
              <w:rPr>
                <w:sz w:val="22"/>
              </w:rPr>
              <w:lastRenderedPageBreak/>
              <w:t>(e)</w:t>
            </w:r>
          </w:p>
        </w:tc>
        <w:tc>
          <w:tcPr>
            <w:tcW w:w="3260" w:type="dxa"/>
          </w:tcPr>
          <w:p w14:paraId="2FB50322" w14:textId="77777777" w:rsidR="0064147C" w:rsidRPr="00016954" w:rsidRDefault="0064147C" w:rsidP="0064147C">
            <w:pPr>
              <w:tabs>
                <w:tab w:val="left" w:pos="284"/>
              </w:tabs>
              <w:jc w:val="center"/>
              <w:rPr>
                <w:b/>
                <w:sz w:val="22"/>
              </w:rPr>
            </w:pPr>
          </w:p>
        </w:tc>
        <w:tc>
          <w:tcPr>
            <w:tcW w:w="2126" w:type="dxa"/>
          </w:tcPr>
          <w:p w14:paraId="4E45FBB4" w14:textId="77777777" w:rsidR="0064147C" w:rsidRPr="00016954" w:rsidRDefault="0064147C" w:rsidP="0064147C">
            <w:pPr>
              <w:tabs>
                <w:tab w:val="left" w:pos="284"/>
              </w:tabs>
              <w:jc w:val="center"/>
              <w:rPr>
                <w:b/>
                <w:sz w:val="22"/>
              </w:rPr>
            </w:pPr>
          </w:p>
        </w:tc>
        <w:tc>
          <w:tcPr>
            <w:tcW w:w="2977" w:type="dxa"/>
          </w:tcPr>
          <w:p w14:paraId="6DD605C0" w14:textId="77777777" w:rsidR="0064147C" w:rsidRPr="00016954" w:rsidRDefault="0064147C" w:rsidP="0064147C">
            <w:pPr>
              <w:tabs>
                <w:tab w:val="left" w:pos="284"/>
              </w:tabs>
              <w:jc w:val="center"/>
              <w:rPr>
                <w:b/>
                <w:sz w:val="22"/>
              </w:rPr>
            </w:pPr>
          </w:p>
        </w:tc>
        <w:tc>
          <w:tcPr>
            <w:tcW w:w="2835" w:type="dxa"/>
          </w:tcPr>
          <w:p w14:paraId="46A77D07" w14:textId="77777777" w:rsidR="0064147C" w:rsidRPr="00016954" w:rsidRDefault="0064147C" w:rsidP="0064147C">
            <w:pPr>
              <w:tabs>
                <w:tab w:val="left" w:pos="284"/>
              </w:tabs>
              <w:jc w:val="center"/>
              <w:rPr>
                <w:b/>
                <w:sz w:val="22"/>
              </w:rPr>
            </w:pPr>
          </w:p>
        </w:tc>
        <w:tc>
          <w:tcPr>
            <w:tcW w:w="2941" w:type="dxa"/>
          </w:tcPr>
          <w:p w14:paraId="22744D23" w14:textId="77777777" w:rsidR="0064147C" w:rsidRPr="00016954" w:rsidRDefault="0064147C" w:rsidP="0064147C">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(e.g.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1F62D356" w14:textId="01AF1459" w:rsidR="00055A99" w:rsidRDefault="00685245" w:rsidP="00055A99">
            <w:pPr>
              <w:tabs>
                <w:tab w:val="left" w:pos="426"/>
              </w:tabs>
              <w:jc w:val="center"/>
              <w:rPr>
                <w:b/>
                <w:sz w:val="22"/>
              </w:rPr>
            </w:pPr>
            <w:r>
              <w:rPr>
                <w:b/>
                <w:sz w:val="22"/>
              </w:rPr>
              <w:t>No contamination present</w:t>
            </w:r>
          </w:p>
          <w:p w14:paraId="2D525240" w14:textId="77777777" w:rsidR="00055A99" w:rsidRPr="00016954" w:rsidRDefault="00055A99" w:rsidP="00055A99">
            <w:pPr>
              <w:tabs>
                <w:tab w:val="left" w:pos="426"/>
              </w:tabs>
              <w:jc w:val="center"/>
              <w:rPr>
                <w:b/>
                <w:sz w:val="22"/>
              </w:rPr>
            </w:pPr>
          </w:p>
        </w:tc>
        <w:tc>
          <w:tcPr>
            <w:tcW w:w="2479" w:type="dxa"/>
          </w:tcPr>
          <w:p w14:paraId="5C1E68A8" w14:textId="77777777" w:rsidR="00055A99" w:rsidRDefault="00685245" w:rsidP="00055A99">
            <w:pPr>
              <w:tabs>
                <w:tab w:val="left" w:pos="426"/>
              </w:tabs>
              <w:jc w:val="center"/>
              <w:rPr>
                <w:b/>
                <w:sz w:val="22"/>
              </w:rPr>
            </w:pPr>
            <w:r>
              <w:rPr>
                <w:b/>
                <w:sz w:val="22"/>
              </w:rPr>
              <w:t>Terrestrial plant</w:t>
            </w:r>
          </w:p>
          <w:p w14:paraId="48B2CF6B" w14:textId="45D09261" w:rsidR="00685245" w:rsidRDefault="00685245" w:rsidP="00055A99">
            <w:pPr>
              <w:tabs>
                <w:tab w:val="left" w:pos="426"/>
              </w:tabs>
              <w:jc w:val="center"/>
              <w:rPr>
                <w:b/>
                <w:sz w:val="22"/>
              </w:rPr>
            </w:pPr>
          </w:p>
          <w:p w14:paraId="4A2A2A14" w14:textId="50C50E9E" w:rsidR="00685245" w:rsidRPr="00016954" w:rsidRDefault="00685245" w:rsidP="00685245">
            <w:pPr>
              <w:tabs>
                <w:tab w:val="left" w:pos="426"/>
              </w:tabs>
              <w:rPr>
                <w:b/>
                <w:sz w:val="22"/>
              </w:rPr>
            </w:pPr>
          </w:p>
        </w:tc>
        <w:tc>
          <w:tcPr>
            <w:tcW w:w="2483" w:type="dxa"/>
          </w:tcPr>
          <w:p w14:paraId="4E9D3062" w14:textId="2B0E040C" w:rsidR="00055A99" w:rsidRPr="00016954" w:rsidRDefault="00685245" w:rsidP="00055A99">
            <w:pPr>
              <w:tabs>
                <w:tab w:val="left" w:pos="426"/>
              </w:tabs>
              <w:jc w:val="center"/>
              <w:rPr>
                <w:b/>
                <w:sz w:val="22"/>
              </w:rPr>
            </w:pPr>
            <w:r>
              <w:rPr>
                <w:b/>
                <w:sz w:val="22"/>
              </w:rPr>
              <w:t>Material used to replenish beach between MHWS - MLWS</w:t>
            </w: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6055D4C9" w14:textId="77777777" w:rsidR="00055A99" w:rsidRDefault="00055A99" w:rsidP="00055A99">
            <w:pPr>
              <w:tabs>
                <w:tab w:val="left" w:pos="426"/>
              </w:tabs>
              <w:jc w:val="center"/>
              <w:rPr>
                <w:b/>
                <w:sz w:val="22"/>
              </w:rPr>
            </w:pPr>
          </w:p>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1D413008" w14:textId="77777777" w:rsidR="00055A99" w:rsidRDefault="00055A99" w:rsidP="00055A99">
            <w:pPr>
              <w:tabs>
                <w:tab w:val="left" w:pos="426"/>
              </w:tabs>
              <w:jc w:val="center"/>
              <w:rPr>
                <w:b/>
                <w:sz w:val="22"/>
              </w:rPr>
            </w:pPr>
          </w:p>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090BE5D4" w14:textId="77777777" w:rsidR="00055A99" w:rsidRDefault="00055A99" w:rsidP="00055A99">
            <w:pPr>
              <w:tabs>
                <w:tab w:val="left" w:pos="426"/>
              </w:tabs>
              <w:jc w:val="center"/>
              <w:rPr>
                <w:b/>
                <w:sz w:val="22"/>
              </w:rPr>
            </w:pPr>
          </w:p>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7E80AF7C" w14:textId="77777777" w:rsidR="00055A99" w:rsidRDefault="00055A99" w:rsidP="00055A99">
            <w:pPr>
              <w:tabs>
                <w:tab w:val="left" w:pos="426"/>
              </w:tabs>
              <w:rPr>
                <w:b/>
                <w:sz w:val="22"/>
              </w:rPr>
            </w:pPr>
          </w:p>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Please continue on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18C8E310"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1"/>
            <w14:checkedState w14:val="2612" w14:font="MS Gothic"/>
            <w14:uncheckedState w14:val="2610" w14:font="MS Gothic"/>
          </w14:checkbox>
        </w:sdtPr>
        <w:sdtEndPr/>
        <w:sdtContent>
          <w:r w:rsidR="00AE608B">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3C6EC892"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0"/>
            <w14:checkedState w14:val="2612" w14:font="MS Gothic"/>
            <w14:uncheckedState w14:val="2610" w14:font="MS Gothic"/>
          </w14:checkbox>
        </w:sdtPr>
        <w:sdtEndPr/>
        <w:sdtContent>
          <w:r w:rsidR="00B50FFE">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1"/>
            <w14:checkedState w14:val="2612" w14:font="MS Gothic"/>
            <w14:uncheckedState w14:val="2610" w14:font="MS Gothic"/>
          </w14:checkbox>
        </w:sdtPr>
        <w:sdtEndPr/>
        <w:sdtContent>
          <w:r w:rsidR="00B50FFE">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44745007">
                <wp:simplePos x="0" y="0"/>
                <wp:positionH relativeFrom="column">
                  <wp:posOffset>275590</wp:posOffset>
                </wp:positionH>
                <wp:positionV relativeFrom="paragraph">
                  <wp:posOffset>208915</wp:posOffset>
                </wp:positionV>
                <wp:extent cx="6192520" cy="1175385"/>
                <wp:effectExtent l="6350" t="8255" r="11430" b="698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75385"/>
                        </a:xfrm>
                        <a:prstGeom prst="rect">
                          <a:avLst/>
                        </a:prstGeom>
                        <a:solidFill>
                          <a:srgbClr val="FFFFFF"/>
                        </a:solidFill>
                        <a:ln w="9525">
                          <a:solidFill>
                            <a:srgbClr val="000000"/>
                          </a:solidFill>
                          <a:miter lim="800000"/>
                          <a:headEnd/>
                          <a:tailEnd/>
                        </a:ln>
                      </wps:spPr>
                      <wps:txbx>
                        <w:txbxContent>
                          <w:p w14:paraId="41AF80F7" w14:textId="77777777" w:rsidR="00E600FE" w:rsidRDefault="00E600FE" w:rsidP="000356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5" type="#_x0000_t202" style="position:absolute;left:0;text-align:left;margin-left:21.7pt;margin-top:16.45pt;width:487.6pt;height:92.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">
                <v:textbox>
                  <w:txbxContent>
                    <w:p w14:paraId="41AF80F7" w14:textId="77777777" w:rsidR="00E600FE" w:rsidRDefault="00E600FE" w:rsidP="000356D1"/>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61ACB529"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EndPr/>
        <w:sdtContent>
          <w:r w:rsidR="00AE608B">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t xml:space="preserve">If </w:t>
      </w:r>
      <w:r>
        <w:rPr>
          <w:b/>
          <w:sz w:val="22"/>
        </w:rPr>
        <w:t>Yes</w:t>
      </w:r>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77777777" w:rsidR="00E600FE" w:rsidRDefault="00E600FE" w:rsidP="002A55D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6"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">
                <v:textbox>
                  <w:txbxContent>
                    <w:p w14:paraId="0967840C" w14:textId="77777777" w:rsidR="00E600FE" w:rsidRDefault="00E600FE" w:rsidP="002A55D2"/>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Please continue on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in order to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2FD60816">
                <wp:simplePos x="0" y="0"/>
                <wp:positionH relativeFrom="column">
                  <wp:posOffset>202565</wp:posOffset>
                </wp:positionH>
                <wp:positionV relativeFrom="paragraph">
                  <wp:posOffset>434975</wp:posOffset>
                </wp:positionV>
                <wp:extent cx="6192520" cy="2171700"/>
                <wp:effectExtent l="0" t="0" r="17780" b="1905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171700"/>
                        </a:xfrm>
                        <a:prstGeom prst="rect">
                          <a:avLst/>
                        </a:prstGeom>
                        <a:solidFill>
                          <a:srgbClr val="FFFFFF"/>
                        </a:solidFill>
                        <a:ln w="9525">
                          <a:solidFill>
                            <a:srgbClr val="000000"/>
                          </a:solidFill>
                          <a:miter lim="800000"/>
                          <a:headEnd/>
                          <a:tailEnd/>
                        </a:ln>
                      </wps:spPr>
                      <wps:txbx>
                        <w:txbxContent>
                          <w:p w14:paraId="62EB748E" w14:textId="0CB014A7" w:rsidR="00E600FE" w:rsidRDefault="00E600FE" w:rsidP="00605F2F">
                            <w:r>
                              <w:t>Dredged material to be used for beach replenishment at Tenby’s North Beach.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7" type="#_x0000_t202" style="position:absolute;left:0;text-align:left;margin-left:15.95pt;margin-top:34.25pt;width:487.6pt;height:17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">
                <v:textbox>
                  <w:txbxContent>
                    <w:p w14:paraId="62EB748E" w14:textId="0CB014A7" w:rsidR="00E600FE" w:rsidRDefault="00E600FE" w:rsidP="00605F2F">
                      <w:r>
                        <w:t>Dredged material to be used for beach replenishment at Tenby’s North Beach.</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77777777" w:rsidR="00605F2F" w:rsidRDefault="00605F2F" w:rsidP="001D6501">
      <w:pPr>
        <w:tabs>
          <w:tab w:val="left" w:pos="426"/>
        </w:tabs>
        <w:ind w:firstLine="426"/>
        <w:rPr>
          <w:rFonts w:cs="Arial"/>
          <w:sz w:val="44"/>
          <w:szCs w:val="44"/>
          <w:lang w:eastAsia="en-GB"/>
        </w:rPr>
      </w:pPr>
      <w:r>
        <w:rPr>
          <w:sz w:val="22"/>
        </w:rPr>
        <w:lastRenderedPageBreak/>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64E745FA"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1"/>
            <w14:checkedState w14:val="2612" w14:font="MS Gothic"/>
            <w14:uncheckedState w14:val="2610" w14:font="MS Gothic"/>
          </w14:checkbox>
        </w:sdtPr>
        <w:sdtEndPr/>
        <w:sdtContent>
          <w:r w:rsidR="00AE608B">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77777777" w:rsidR="00E600FE" w:rsidRPr="002D0D15" w:rsidRDefault="00E600FE"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8"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">
                <v:textbox>
                  <w:txbxContent>
                    <w:p w14:paraId="17B6A10D" w14:textId="77777777" w:rsidR="00E600FE" w:rsidRPr="002D0D15" w:rsidRDefault="00E600FE" w:rsidP="00B94808">
                      <w:pPr>
                        <w:rPr>
                          <w:sz w:val="22"/>
                        </w:rPr>
                      </w:pP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4372314">
                <wp:simplePos x="0" y="0"/>
                <wp:positionH relativeFrom="column">
                  <wp:posOffset>697865</wp:posOffset>
                </wp:positionH>
                <wp:positionV relativeFrom="paragraph">
                  <wp:posOffset>15240</wp:posOffset>
                </wp:positionV>
                <wp:extent cx="4762500" cy="771525"/>
                <wp:effectExtent l="0" t="0" r="19050" b="2857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71525"/>
                        </a:xfrm>
                        <a:prstGeom prst="rect">
                          <a:avLst/>
                        </a:prstGeom>
                        <a:solidFill>
                          <a:srgbClr val="FFFFFF"/>
                        </a:solidFill>
                        <a:ln w="9525">
                          <a:solidFill>
                            <a:srgbClr val="000000"/>
                          </a:solidFill>
                          <a:miter lim="800000"/>
                          <a:headEnd/>
                          <a:tailEnd/>
                        </a:ln>
                      </wps:spPr>
                      <wps:txbx>
                        <w:txbxContent>
                          <w:p w14:paraId="2ED71EA7" w14:textId="77777777" w:rsidR="00E600FE" w:rsidRPr="00E750B6" w:rsidRDefault="00E600FE" w:rsidP="00E750B6">
                            <w:pPr>
                              <w:numPr>
                                <w:ilvl w:val="0"/>
                                <w:numId w:val="29"/>
                              </w:numPr>
                              <w:spacing w:after="0" w:line="240" w:lineRule="auto"/>
                              <w:rPr>
                                <w:rFonts w:ascii="Calibri" w:eastAsia="Times New Roman" w:hAnsi="Calibri" w:cs="Calibri"/>
                                <w:color w:val="1F497D"/>
                                <w:sz w:val="22"/>
                              </w:rPr>
                            </w:pPr>
                            <w:r w:rsidRPr="00E750B6">
                              <w:rPr>
                                <w:rFonts w:ascii="Calibri" w:eastAsia="Times New Roman" w:hAnsi="Calibri" w:cs="Calibri"/>
                                <w:color w:val="1F497D"/>
                                <w:sz w:val="22"/>
                              </w:rPr>
                              <w:t xml:space="preserve">51*40’40N / 4*42’0W      </w:t>
                            </w:r>
                          </w:p>
                          <w:p w14:paraId="0DBFC1F1" w14:textId="77777777" w:rsidR="00E600FE" w:rsidRPr="00E750B6" w:rsidRDefault="00E600FE" w:rsidP="00E750B6">
                            <w:pPr>
                              <w:numPr>
                                <w:ilvl w:val="0"/>
                                <w:numId w:val="29"/>
                              </w:numPr>
                              <w:spacing w:after="0" w:line="240" w:lineRule="auto"/>
                              <w:rPr>
                                <w:rFonts w:ascii="Calibri" w:hAnsi="Calibri" w:cs="Calibri"/>
                                <w:color w:val="1F497D"/>
                                <w:sz w:val="22"/>
                              </w:rPr>
                            </w:pPr>
                            <w:r w:rsidRPr="00E750B6">
                              <w:rPr>
                                <w:rFonts w:ascii="Calibri" w:hAnsi="Calibri" w:cs="Calibri"/>
                                <w:color w:val="1F497D"/>
                                <w:sz w:val="22"/>
                              </w:rPr>
                              <w:t>51*40’45N / 4*42’0W    </w:t>
                            </w:r>
                          </w:p>
                          <w:p w14:paraId="107FE2CA" w14:textId="77777777" w:rsidR="00E600FE" w:rsidRPr="00E750B6" w:rsidRDefault="00E600FE" w:rsidP="00E750B6">
                            <w:pPr>
                              <w:numPr>
                                <w:ilvl w:val="0"/>
                                <w:numId w:val="29"/>
                              </w:numPr>
                              <w:spacing w:after="0" w:line="240" w:lineRule="auto"/>
                              <w:rPr>
                                <w:rFonts w:ascii="Calibri" w:hAnsi="Calibri" w:cs="Calibri"/>
                                <w:color w:val="1F497D"/>
                                <w:sz w:val="22"/>
                              </w:rPr>
                            </w:pPr>
                            <w:r w:rsidRPr="00E750B6">
                              <w:rPr>
                                <w:rFonts w:ascii="Calibri" w:hAnsi="Calibri" w:cs="Calibri"/>
                                <w:color w:val="1F497D"/>
                                <w:sz w:val="22"/>
                              </w:rPr>
                              <w:t>51*40’45N / 4*41’55W </w:t>
                            </w:r>
                          </w:p>
                          <w:p w14:paraId="2EFE652F" w14:textId="152C279E" w:rsidR="00E600FE" w:rsidRPr="00E750B6" w:rsidRDefault="00E600FE" w:rsidP="00E750B6">
                            <w:pPr>
                              <w:pStyle w:val="ListParagraph"/>
                              <w:numPr>
                                <w:ilvl w:val="0"/>
                                <w:numId w:val="29"/>
                              </w:numPr>
                              <w:rPr>
                                <w:sz w:val="22"/>
                              </w:rPr>
                            </w:pPr>
                            <w:r w:rsidRPr="00E750B6">
                              <w:rPr>
                                <w:rFonts w:ascii="Calibri" w:hAnsi="Calibri" w:cs="Calibri"/>
                                <w:color w:val="2F5496" w:themeColor="accent5" w:themeShade="BF"/>
                                <w:sz w:val="22"/>
                              </w:rPr>
                              <w:t>51*40’40N / 4*42’0W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9" type="#_x0000_t202" style="position:absolute;left:0;text-align:left;margin-left:54.95pt;margin-top:1.2pt;width:375pt;height:60.7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">
                <v:textbox>
                  <w:txbxContent>
                    <w:p w14:paraId="2ED71EA7" w14:textId="77777777" w:rsidR="00E600FE" w:rsidRPr="00E750B6" w:rsidRDefault="00E600FE" w:rsidP="00E750B6">
                      <w:pPr>
                        <w:numPr>
                          <w:ilvl w:val="0"/>
                          <w:numId w:val="29"/>
                        </w:numPr>
                        <w:spacing w:after="0" w:line="240" w:lineRule="auto"/>
                        <w:rPr>
                          <w:rFonts w:ascii="Calibri" w:eastAsia="Times New Roman" w:hAnsi="Calibri" w:cs="Calibri"/>
                          <w:color w:val="1F497D"/>
                          <w:sz w:val="22"/>
                        </w:rPr>
                      </w:pPr>
                      <w:r w:rsidRPr="00E750B6">
                        <w:rPr>
                          <w:rFonts w:ascii="Calibri" w:eastAsia="Times New Roman" w:hAnsi="Calibri" w:cs="Calibri"/>
                          <w:color w:val="1F497D"/>
                          <w:sz w:val="22"/>
                        </w:rPr>
                        <w:t xml:space="preserve">51*40’40N / 4*42’0W      </w:t>
                      </w:r>
                    </w:p>
                    <w:p w14:paraId="0DBFC1F1" w14:textId="77777777" w:rsidR="00E600FE" w:rsidRPr="00E750B6" w:rsidRDefault="00E600FE" w:rsidP="00E750B6">
                      <w:pPr>
                        <w:numPr>
                          <w:ilvl w:val="0"/>
                          <w:numId w:val="29"/>
                        </w:numPr>
                        <w:spacing w:after="0" w:line="240" w:lineRule="auto"/>
                        <w:rPr>
                          <w:rFonts w:ascii="Calibri" w:hAnsi="Calibri" w:cs="Calibri"/>
                          <w:color w:val="1F497D"/>
                          <w:sz w:val="22"/>
                        </w:rPr>
                      </w:pPr>
                      <w:r w:rsidRPr="00E750B6">
                        <w:rPr>
                          <w:rFonts w:ascii="Calibri" w:hAnsi="Calibri" w:cs="Calibri"/>
                          <w:color w:val="1F497D"/>
                          <w:sz w:val="22"/>
                        </w:rPr>
                        <w:t>51*40’45N / 4*42’0W    </w:t>
                      </w:r>
                    </w:p>
                    <w:p w14:paraId="107FE2CA" w14:textId="77777777" w:rsidR="00E600FE" w:rsidRPr="00E750B6" w:rsidRDefault="00E600FE" w:rsidP="00E750B6">
                      <w:pPr>
                        <w:numPr>
                          <w:ilvl w:val="0"/>
                          <w:numId w:val="29"/>
                        </w:numPr>
                        <w:spacing w:after="0" w:line="240" w:lineRule="auto"/>
                        <w:rPr>
                          <w:rFonts w:ascii="Calibri" w:hAnsi="Calibri" w:cs="Calibri"/>
                          <w:color w:val="1F497D"/>
                          <w:sz w:val="22"/>
                        </w:rPr>
                      </w:pPr>
                      <w:r w:rsidRPr="00E750B6">
                        <w:rPr>
                          <w:rFonts w:ascii="Calibri" w:hAnsi="Calibri" w:cs="Calibri"/>
                          <w:color w:val="1F497D"/>
                          <w:sz w:val="22"/>
                        </w:rPr>
                        <w:t>51*40’45N / 4*41’55W </w:t>
                      </w:r>
                    </w:p>
                    <w:p w14:paraId="2EFE652F" w14:textId="152C279E" w:rsidR="00E600FE" w:rsidRPr="00E750B6" w:rsidRDefault="00E600FE" w:rsidP="00E750B6">
                      <w:pPr>
                        <w:pStyle w:val="ListParagraph"/>
                        <w:numPr>
                          <w:ilvl w:val="0"/>
                          <w:numId w:val="29"/>
                        </w:numPr>
                        <w:rPr>
                          <w:sz w:val="22"/>
                        </w:rPr>
                      </w:pPr>
                      <w:r w:rsidRPr="00E750B6">
                        <w:rPr>
                          <w:rFonts w:ascii="Calibri" w:hAnsi="Calibri" w:cs="Calibri"/>
                          <w:color w:val="2F5496" w:themeColor="accent5" w:themeShade="BF"/>
                          <w:sz w:val="22"/>
                        </w:rPr>
                        <w:t>51*40’40N / 4*42’0W    </w:t>
                      </w: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77777777" w:rsidR="00E600FE" w:rsidRPr="002D0D15" w:rsidRDefault="00E600FE"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90"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">
                <v:textbox>
                  <w:txbxContent>
                    <w:p w14:paraId="72B3302A" w14:textId="77777777" w:rsidR="00E600FE" w:rsidRPr="002D0D15" w:rsidRDefault="00E600FE" w:rsidP="0010020F">
                      <w:pPr>
                        <w:contextualSpacing/>
                        <w:rPr>
                          <w:sz w:val="22"/>
                        </w:rPr>
                      </w:pP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Please continue on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58154D3A" w:rsidR="00FC4CB0" w:rsidRPr="00B94808" w:rsidRDefault="00691438" w:rsidP="00B94808">
      <w:pPr>
        <w:ind w:left="1134" w:hanging="708"/>
        <w:rPr>
          <w:rFonts w:cs="Arial"/>
          <w:b/>
          <w:sz w:val="22"/>
          <w:lang w:eastAsia="en-GB"/>
        </w:rPr>
      </w:pPr>
      <w:r>
        <w:rPr>
          <w:rFonts w:cs="Arial"/>
          <w:sz w:val="22"/>
          <w:lang w:eastAsia="en-GB"/>
        </w:rPr>
        <w:lastRenderedPageBreak/>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1"/>
            <w14:checkedState w14:val="2612" w14:font="MS Gothic"/>
            <w14:uncheckedState w14:val="2610" w14:font="MS Gothic"/>
          </w14:checkbox>
        </w:sdtPr>
        <w:sdtEndPr/>
        <w:sdtContent>
          <w:r w:rsidR="00685245">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r w:rsidR="0010020F">
        <w:rPr>
          <w:rFonts w:cs="Arial"/>
          <w:b/>
          <w:sz w:val="22"/>
          <w:lang w:eastAsia="en-GB"/>
        </w:rPr>
        <w:t>Yes</w:t>
      </w:r>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p w14:paraId="7712F33B" w14:textId="77777777" w:rsidR="00E600FE" w:rsidRPr="002D0D15" w:rsidRDefault="00E600FE"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1"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">
                <v:textbox>
                  <w:txbxContent>
                    <w:p w14:paraId="7712F33B" w14:textId="77777777" w:rsidR="00E600FE" w:rsidRPr="002D0D15" w:rsidRDefault="00E600FE" w:rsidP="0010020F">
                      <w:pPr>
                        <w:contextualSpacing/>
                        <w:rPr>
                          <w:sz w:val="22"/>
                        </w:rPr>
                      </w:pP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49C7042C">
                <wp:simplePos x="0" y="0"/>
                <wp:positionH relativeFrom="column">
                  <wp:posOffset>259715</wp:posOffset>
                </wp:positionH>
                <wp:positionV relativeFrom="paragraph">
                  <wp:posOffset>418466</wp:posOffset>
                </wp:positionV>
                <wp:extent cx="6194425" cy="1257300"/>
                <wp:effectExtent l="0" t="0" r="15875" b="19050"/>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257300"/>
                        </a:xfrm>
                        <a:prstGeom prst="rect">
                          <a:avLst/>
                        </a:prstGeom>
                        <a:solidFill>
                          <a:srgbClr val="FFFFFF"/>
                        </a:solidFill>
                        <a:ln w="9525">
                          <a:solidFill>
                            <a:srgbClr val="000000"/>
                          </a:solidFill>
                          <a:miter lim="800000"/>
                          <a:headEnd/>
                          <a:tailEnd/>
                        </a:ln>
                      </wps:spPr>
                      <wps:txbx>
                        <w:txbxContent>
                          <w:p w14:paraId="794BB944" w14:textId="77777777" w:rsidR="00E600FE" w:rsidRPr="002D0D15" w:rsidRDefault="00E600FE"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2" type="#_x0000_t202" style="position:absolute;left:0;text-align:left;margin-left:20.45pt;margin-top:32.95pt;width:487.75pt;height:99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">
                <v:textbox>
                  <w:txbxContent>
                    <w:p w14:paraId="794BB944" w14:textId="77777777" w:rsidR="00E600FE" w:rsidRPr="002D0D15" w:rsidRDefault="00E600FE" w:rsidP="0010020F">
                      <w:pPr>
                        <w:contextualSpacing/>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211D2F37" w14:textId="77777777" w:rsidR="0010020F" w:rsidRPr="00691438" w:rsidRDefault="0010020F" w:rsidP="00FC4CB0">
      <w:pPr>
        <w:tabs>
          <w:tab w:val="left" w:pos="709"/>
          <w:tab w:val="left" w:pos="7049"/>
        </w:tabs>
        <w:spacing w:line="240" w:lineRule="exact"/>
        <w:ind w:firstLine="425"/>
        <w:rPr>
          <w:sz w:val="22"/>
          <w:lang w:eastAsia="en-GB"/>
        </w:rPr>
      </w:pPr>
      <w:r>
        <w:rPr>
          <w:sz w:val="22"/>
          <w:lang w:eastAsia="en-GB"/>
        </w:rPr>
        <w:t>Please continue on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77777777" w:rsidR="00E600FE" w:rsidRPr="002D0D15" w:rsidRDefault="00E600FE" w:rsidP="0010020F">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3"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">
                <v:textbox>
                  <w:txbxContent>
                    <w:p w14:paraId="0C55832C" w14:textId="77777777" w:rsidR="00E600FE" w:rsidRPr="002D0D15" w:rsidRDefault="00E600FE" w:rsidP="0010020F">
                      <w:pPr>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5EE1E021"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1"/>
            <w14:checkedState w14:val="2612" w14:font="MS Gothic"/>
            <w14:uncheckedState w14:val="2610" w14:font="MS Gothic"/>
          </w14:checkbox>
        </w:sdtPr>
        <w:sdtEndPr/>
        <w:sdtContent>
          <w:r w:rsidR="007019AF">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356FF546" w:rsidR="00E600FE" w:rsidRDefault="00E600FE" w:rsidP="00F76929">
                            <w:r>
                              <w:t xml:space="preserve">The South Pembrokeshire District Council (Tenby) Harbour Revision Order 1975 gives Pembrokeshire County Council as the Harbour Authority statutory powers to undertake dredging operations to maintain safe navigation.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4"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">
                <v:textbox>
                  <w:txbxContent>
                    <w:p w14:paraId="5A2C50E9" w14:textId="356FF546" w:rsidR="00E600FE" w:rsidRDefault="00E600FE" w:rsidP="00F76929">
                      <w:r>
                        <w:t xml:space="preserve">The South Pembrokeshire District Council (Tenby) Harbour Revision Order 1975 gives Pembrokeshire County Council as the Harbour Authority statutory powers to undertake dredging operations to maintain safe navigation. </w:t>
                      </w:r>
                    </w:p>
                  </w:txbxContent>
                </v:textbox>
              </v:shape>
            </w:pict>
          </mc:Fallback>
        </mc:AlternateContent>
      </w:r>
      <w:r w:rsidR="00F76929">
        <w:rPr>
          <w:rFonts w:cs="Arial"/>
          <w:sz w:val="22"/>
          <w:lang w:eastAsia="en-GB"/>
        </w:rPr>
        <w:t xml:space="preserve">If </w:t>
      </w:r>
      <w:r w:rsidR="00F76929">
        <w:rPr>
          <w:rFonts w:cs="Arial"/>
          <w:b/>
          <w:sz w:val="22"/>
          <w:lang w:eastAsia="en-GB"/>
        </w:rPr>
        <w:t>Yes</w:t>
      </w:r>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1D6501">
      <w:pPr>
        <w:keepNext/>
        <w:keepLines/>
        <w:outlineLvl w:val="0"/>
        <w:rPr>
          <w:b/>
          <w:bCs/>
          <w:color w:val="0091A5"/>
          <w:szCs w:val="24"/>
          <w:lang w:eastAsia="en-GB"/>
        </w:rPr>
      </w:pPr>
    </w:p>
    <w:p w14:paraId="2708BAE8" w14:textId="77777777" w:rsidR="002260A4" w:rsidRDefault="002260A4" w:rsidP="001D6501">
      <w:pPr>
        <w:keepNext/>
        <w:keepLines/>
        <w:outlineLvl w:val="0"/>
        <w:rPr>
          <w:b/>
          <w:bCs/>
          <w:color w:val="0091A5"/>
          <w:szCs w:val="24"/>
          <w:lang w:eastAsia="en-GB"/>
        </w:rPr>
      </w:pPr>
    </w:p>
    <w:p w14:paraId="14F71C91"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Under The Marine Licensing (Register of Licensing Information)(Wales) Regulations 2011</w:t>
      </w:r>
      <w:r>
        <w:rPr>
          <w:b/>
          <w:bCs/>
          <w:color w:val="3C3C41"/>
        </w:rPr>
        <w:t xml:space="preserve"> and</w:t>
      </w:r>
      <w:r w:rsidRPr="00375AAB">
        <w:t xml:space="preserve"> </w:t>
      </w:r>
      <w:r w:rsidRPr="00375AAB">
        <w:rPr>
          <w:b/>
          <w:bCs/>
          <w:color w:val="3C3C41"/>
        </w:rPr>
        <w:t xml:space="preserve">the Environmental Impact Assessment Directive (Directive 85/337/EEC – as </w:t>
      </w:r>
      <w:r w:rsidRPr="00375AAB">
        <w:rPr>
          <w:b/>
          <w:bCs/>
          <w:color w:val="3C3C41"/>
        </w:rPr>
        <w:lastRenderedPageBreak/>
        <w:t>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72577819"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EndPr/>
        <w:sdtContent>
          <w:r w:rsidR="00F22D7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67A198D1"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EndPr/>
        <w:sdtContent>
          <w:r w:rsidR="00F22D7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77777777" w:rsidR="00E600FE" w:rsidRDefault="00E600FE"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5"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4ETMQIAAFo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">
                <v:textbox>
                  <w:txbxContent>
                    <w:p w14:paraId="49B6A4D3" w14:textId="77777777" w:rsidR="00E600FE" w:rsidRDefault="00E600FE"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br/>
      </w:r>
      <w:r w:rsidR="006B4A84">
        <w:rPr>
          <w:sz w:val="22"/>
          <w:lang w:eastAsia="en-GB"/>
        </w:rPr>
        <w:t>Please continue on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168B129E"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1"/>
            <w14:checkedState w14:val="2612" w14:font="MS Gothic"/>
            <w14:uncheckedState w14:val="2610" w14:font="MS Gothic"/>
          </w14:checkbox>
        </w:sdtPr>
        <w:sdtEndPr/>
        <w:sdtContent>
          <w:r w:rsidR="00F22D7A">
            <w:rPr>
              <w:rFonts w:ascii="MS Gothic" w:eastAsia="MS Gothic" w:hAnsi="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EndPr/>
        <w:sdtContent>
          <w:r w:rsidR="00CE50BB" w:rsidRPr="00375AAB">
            <w:rPr>
              <w:rFonts w:eastAsia="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77777777" w:rsidR="00CE50BB" w:rsidRPr="00417BD2" w:rsidRDefault="00CE50BB" w:rsidP="00CE50BB">
            <w:pPr>
              <w:spacing w:after="0" w:line="240" w:lineRule="auto"/>
            </w:pPr>
          </w:p>
          <w:p w14:paraId="3F92BDE3" w14:textId="77777777" w:rsidR="00CE50BB" w:rsidRPr="00417BD2" w:rsidRDefault="00CE50BB" w:rsidP="00CE50BB">
            <w:pPr>
              <w:spacing w:after="0" w:line="240" w:lineRule="auto"/>
            </w:pPr>
          </w:p>
        </w:tc>
        <w:tc>
          <w:tcPr>
            <w:tcW w:w="3887" w:type="dxa"/>
          </w:tcPr>
          <w:p w14:paraId="7B8B735F" w14:textId="77777777" w:rsidR="00CE50BB" w:rsidRPr="00417BD2" w:rsidRDefault="00CE50BB" w:rsidP="00CE50BB">
            <w:pPr>
              <w:spacing w:after="0" w:line="240" w:lineRule="auto"/>
            </w:pP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t>World Pay (phone or CC1)</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lastRenderedPageBreak/>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7777777" w:rsidR="00E600FE" w:rsidRPr="00097CD3" w:rsidRDefault="00E600FE"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6"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kfxFi0CAABZBAAADgAAAAAAAAAAAAAAAAAuAgAAZHJz&#10;L2Uyb0RvYy54bWxQSwECLQAUAAYACAAAACEAiC/cmN0AAAAIAQAADwAAAAAAAAAAAAAAAACHBAAA&#10;ZHJzL2Rvd25yZXYueG1sUEsFBgAAAAAEAAQA8wAAAJEFAAAAAA==&#10;">
                <v:textbox>
                  <w:txbxContent>
                    <w:p w14:paraId="2A88ED4E" w14:textId="77777777" w:rsidR="00E600FE" w:rsidRPr="00097CD3" w:rsidRDefault="00E600FE"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E600FE" w:rsidRPr="00097CD3" w:rsidRDefault="00E600FE"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7"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h0KZC4CAABZBAAADgAAAAAAAAAAAAAAAAAuAgAA&#10;ZHJzL2Uyb0RvYy54bWxQSwECLQAUAAYACAAAACEA4/ycSN8AAAAJAQAADwAAAAAAAAAAAAAAAACI&#10;BAAAZHJzL2Rvd25yZXYueG1sUEsFBgAAAAAEAAQA8wAAAJQFAAAAAA==&#10;">
                <v:textbox>
                  <w:txbxContent>
                    <w:p w14:paraId="64D85F55" w14:textId="77777777" w:rsidR="00E600FE" w:rsidRPr="00097CD3" w:rsidRDefault="00E600FE"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77777777" w:rsidR="00E600FE" w:rsidRPr="00097CD3" w:rsidRDefault="00E600FE"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8"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YoZDkvAgAAWQQAAA4AAAAAAAAAAAAAAAAALgIA&#10;AGRycy9lMm9Eb2MueG1sUEsBAi0AFAAGAAgAAAAhAKO2fpzfAAAACQEAAA8AAAAAAAAAAAAAAAAA&#10;iQQAAGRycy9kb3ducmV2LnhtbFBLBQYAAAAABAAEAPMAAACVBQAAAAA=&#10;">
                <v:textbox>
                  <w:txbxContent>
                    <w:p w14:paraId="0DCBAD5D" w14:textId="77777777" w:rsidR="00E600FE" w:rsidRPr="00097CD3" w:rsidRDefault="00E600FE"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E600FE" w:rsidRPr="00097CD3" w:rsidRDefault="00E600FE"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9"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kN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Z2vKDFM&#10;Y48exRDIGxjIMtLTW1+g14NFvzDgNbY5lertPfCvnhjYdsy04tY56DvBakxvFl9mF09HHB9Bqv4D&#10;1BiG7QMkoKFxOnKHbBBExzYdz62JqXC8zPPZ4nqFJo62Vb68QjmGYMXTa+t8eCdAkyiU1GHrEzo7&#10;3Pswuj65xGAelKx3UqmkuLbaKkcODMdkl74T+k9uypAeoy/mi5GAv0JM0/cnCC0DzruSuqTLsxMr&#10;Im1vTY1psiIwqUYZq1PmxGOkbiQxDNWQOnb9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Cp8AkNLQIAAFkEAAAOAAAAAAAAAAAAAAAAAC4CAABk&#10;cnMvZTJvRG9jLnhtbFBLAQItABQABgAIAAAAIQDrJprn3wAAAAoBAAAPAAAAAAAAAAAAAAAAAIcE&#10;AABkcnMvZG93bnJldi54bWxQSwUGAAAAAAQABADzAAAAkwUAAAAA&#10;">
                <v:textbox>
                  <w:txbxContent>
                    <w:p w14:paraId="2DF8EF41" w14:textId="77777777" w:rsidR="00E600FE" w:rsidRPr="00097CD3" w:rsidRDefault="00E600FE"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E600FE" w:rsidRPr="00097CD3" w:rsidRDefault="00E600FE"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100"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HHaLgIAAFk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Jmxx2i4CAABZBAAADgAAAAAAAAAAAAAAAAAuAgAA&#10;ZHJzL2Uyb0RvYy54bWxQSwECLQAUAAYACAAAACEAYxEUu98AAAAIAQAADwAAAAAAAAAAAAAAAACI&#10;BAAAZHJzL2Rvd25yZXYueG1sUEsFBgAAAAAEAAQA8wAAAJQFAAAAAA==&#10;">
                <v:textbox>
                  <w:txbxContent>
                    <w:p w14:paraId="7EA9758D" w14:textId="77777777" w:rsidR="00E600FE" w:rsidRPr="00097CD3" w:rsidRDefault="00E600FE"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E600FE" w:rsidRPr="00097CD3" w:rsidRDefault="00E600FE"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1"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OcLwIAAFk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AZ8HOcLwIAAFkEAAAOAAAAAAAAAAAAAAAAAC4C&#10;AABkcnMvZTJvRG9jLnhtbFBLAQItABQABgAIAAAAIQDzydrX4AAAAAkBAAAPAAAAAAAAAAAAAAAA&#10;AIkEAABkcnMvZG93bnJldi54bWxQSwUGAAAAAAQABADzAAAAlgUAAAAA&#10;">
                <v:textbox>
                  <w:txbxContent>
                    <w:p w14:paraId="5F899058" w14:textId="77777777" w:rsidR="00E600FE" w:rsidRPr="00097CD3" w:rsidRDefault="00E600FE"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055A99">
      <w:pPr>
        <w:keepNext/>
        <w:keepLines/>
        <w:ind w:firstLine="360"/>
        <w:outlineLvl w:val="2"/>
        <w:rPr>
          <w:b/>
          <w:bCs/>
          <w:color w:val="3C3C41"/>
          <w:lang w:eastAsia="en-GB"/>
        </w:rPr>
      </w:pPr>
    </w:p>
    <w:p w14:paraId="1EA14A1F" w14:textId="6F207538" w:rsidR="00055A99" w:rsidRPr="00417BD2" w:rsidRDefault="00055A99"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DC6B238"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41FCE90">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91EE3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3cHqdt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6A61C4">
        <w:rPr>
          <w:b/>
          <w:bCs/>
          <w:color w:val="3C3C41"/>
          <w:lang w:eastAsia="en-GB"/>
        </w:rPr>
        <w:t>C Salisbury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6A61C4">
        <w:rPr>
          <w:b/>
          <w:bCs/>
          <w:color w:val="3C3C41"/>
          <w:lang w:eastAsia="en-GB"/>
        </w:rPr>
        <w:t>21/09/2023</w:t>
      </w:r>
      <w:bookmarkStart w:id="0" w:name="_GoBack"/>
      <w:bookmarkEnd w:id="0"/>
      <w:r w:rsidRPr="00417BD2">
        <w:rPr>
          <w:b/>
          <w:bCs/>
          <w:color w:val="3C3C41"/>
          <w:lang w:eastAsia="en-GB"/>
        </w:rPr>
        <w:br/>
      </w:r>
    </w:p>
    <w:p w14:paraId="2CA54E98" w14:textId="1245F5C6"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22D7A">
        <w:rPr>
          <w:bCs/>
          <w:i/>
          <w:color w:val="3C3C41"/>
          <w:lang w:eastAsia="en-GB"/>
        </w:rPr>
        <w:t>Mr Chris Salisbury</w:t>
      </w:r>
    </w:p>
    <w:p w14:paraId="5CC4F40F" w14:textId="77777777" w:rsidR="00055A99" w:rsidRPr="00417BD2" w:rsidRDefault="00055A99" w:rsidP="00055A99">
      <w:pPr>
        <w:keepNext/>
        <w:keepLines/>
        <w:ind w:firstLine="360"/>
        <w:outlineLvl w:val="2"/>
        <w:rPr>
          <w:bCs/>
          <w:i/>
          <w:color w:val="3C3C41"/>
          <w:lang w:eastAsia="en-GB"/>
        </w:rPr>
      </w:pPr>
    </w:p>
    <w:p w14:paraId="0AD3D14C" w14:textId="04AB3E65"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F22D7A">
        <w:rPr>
          <w:b/>
          <w:bCs/>
          <w:color w:val="3C3C41"/>
          <w:lang w:eastAsia="en-GB"/>
        </w:rPr>
        <w:t>Pembrokeshire County Council Harbourmaster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3668B" w14:textId="77777777" w:rsidR="00E600FE" w:rsidRDefault="00E600FE" w:rsidP="00A07F18">
      <w:pPr>
        <w:spacing w:after="0" w:line="240" w:lineRule="auto"/>
      </w:pPr>
      <w:r>
        <w:separator/>
      </w:r>
    </w:p>
  </w:endnote>
  <w:endnote w:type="continuationSeparator" w:id="0">
    <w:p w14:paraId="0B031179" w14:textId="77777777" w:rsidR="00E600FE" w:rsidRDefault="00E600FE"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90499" w14:textId="59970CBE" w:rsidR="00E600FE" w:rsidRDefault="006A61C4" w:rsidP="00774500">
    <w:hyperlink r:id="rId1" w:history="1">
      <w:r w:rsidR="00E600FE" w:rsidRPr="00D56D58">
        <w:rPr>
          <w:rStyle w:val="Hyperlink"/>
          <w:color w:val="70AD47" w:themeColor="accent6"/>
          <w:sz w:val="20"/>
          <w:szCs w:val="20"/>
          <w:u w:val="none"/>
        </w:rPr>
        <w:t>www.naturalresourceswales.gov.uk</w:t>
      </w:r>
    </w:hyperlink>
    <w:r w:rsidR="00E600FE" w:rsidRPr="00155EE0">
      <w:rPr>
        <w:color w:val="70AD47" w:themeColor="accent6"/>
      </w:rPr>
      <w:t xml:space="preserve"> </w:t>
    </w:r>
    <w:r w:rsidR="00E600FE" w:rsidRPr="00155EE0">
      <w:rPr>
        <w:color w:val="70AD47" w:themeColor="accent6"/>
      </w:rPr>
      <w:tab/>
    </w:r>
    <w:r w:rsidR="00E600FE">
      <w:tab/>
    </w:r>
    <w:r w:rsidR="00E600FE">
      <w:tab/>
    </w:r>
    <w:r w:rsidR="00E600FE">
      <w:tab/>
    </w:r>
    <w:r w:rsidR="00E600FE">
      <w:tab/>
    </w:r>
    <w:r w:rsidR="00E600FE">
      <w:tab/>
    </w:r>
    <w:r w:rsidR="00E600FE">
      <w:tab/>
    </w:r>
    <w:r w:rsidR="00E600FE">
      <w:tab/>
      <w:t>Page</w:t>
    </w:r>
    <w:r w:rsidR="00E600FE" w:rsidRPr="007B70A0">
      <w:rPr>
        <w:color w:val="0091A5"/>
      </w:rPr>
      <w:t xml:space="preserve"> </w:t>
    </w:r>
    <w:r w:rsidR="00E600FE" w:rsidRPr="007B70A0">
      <w:rPr>
        <w:color w:val="0091A5"/>
      </w:rPr>
      <w:fldChar w:fldCharType="begin"/>
    </w:r>
    <w:r w:rsidR="00E600FE" w:rsidRPr="007B70A0">
      <w:rPr>
        <w:color w:val="0091A5"/>
      </w:rPr>
      <w:instrText xml:space="preserve"> PAGE </w:instrText>
    </w:r>
    <w:r w:rsidR="00E600FE" w:rsidRPr="007B70A0">
      <w:rPr>
        <w:color w:val="0091A5"/>
      </w:rPr>
      <w:fldChar w:fldCharType="separate"/>
    </w:r>
    <w:r>
      <w:rPr>
        <w:noProof/>
        <w:color w:val="0091A5"/>
      </w:rPr>
      <w:t>19</w:t>
    </w:r>
    <w:r w:rsidR="00E600FE" w:rsidRPr="007B70A0">
      <w:rPr>
        <w:color w:val="0091A5"/>
      </w:rPr>
      <w:fldChar w:fldCharType="end"/>
    </w:r>
    <w:r w:rsidR="00E600FE">
      <w:t xml:space="preserve"> of </w:t>
    </w:r>
    <w:r w:rsidR="00E600FE" w:rsidRPr="007B70A0">
      <w:rPr>
        <w:color w:val="0091A5"/>
      </w:rPr>
      <w:fldChar w:fldCharType="begin"/>
    </w:r>
    <w:r w:rsidR="00E600FE" w:rsidRPr="007B70A0">
      <w:rPr>
        <w:color w:val="0091A5"/>
      </w:rPr>
      <w:instrText xml:space="preserve"> NUMPAGES  </w:instrText>
    </w:r>
    <w:r w:rsidR="00E600FE" w:rsidRPr="007B70A0">
      <w:rPr>
        <w:color w:val="0091A5"/>
      </w:rPr>
      <w:fldChar w:fldCharType="separate"/>
    </w:r>
    <w:r>
      <w:rPr>
        <w:noProof/>
        <w:color w:val="0091A5"/>
      </w:rPr>
      <w:t>19</w:t>
    </w:r>
    <w:r w:rsidR="00E600FE"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D94A2" w14:textId="77777777" w:rsidR="00E600FE" w:rsidRDefault="00E600FE" w:rsidP="00A07F18">
      <w:pPr>
        <w:spacing w:after="0" w:line="240" w:lineRule="auto"/>
      </w:pPr>
      <w:r>
        <w:separator/>
      </w:r>
    </w:p>
  </w:footnote>
  <w:footnote w:type="continuationSeparator" w:id="0">
    <w:p w14:paraId="61FC714B" w14:textId="77777777" w:rsidR="00E600FE" w:rsidRDefault="00E600FE"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2FF54" w14:textId="77777777" w:rsidR="00E600FE" w:rsidRPr="00D56D58" w:rsidRDefault="00E600FE"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CB44D" w14:textId="77777777" w:rsidR="00E600FE" w:rsidRDefault="00E600FE" w:rsidP="00DC07C6">
    <w:pPr>
      <w:pStyle w:val="Header"/>
      <w:jc w:val="right"/>
      <w:rPr>
        <w:rStyle w:val="Hyperlink"/>
        <w:sz w:val="20"/>
        <w:szCs w:val="20"/>
      </w:rPr>
    </w:pPr>
    <w:r w:rsidRPr="00D05522">
      <w:rPr>
        <w:rFonts w:cs="Arial"/>
        <w:noProof/>
        <w:sz w:val="22"/>
      </w:rPr>
      <w:t xml:space="preserve">Permit Receipt Centre </w:t>
    </w:r>
    <w:r>
      <w:rPr>
        <w:rFonts w:cs="Arial"/>
        <w:sz w:val="22"/>
      </w:rPr>
      <w:br/>
    </w:r>
    <w:r w:rsidRPr="00B44F4F">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w:t>
    </w:r>
    <w:r w:rsidRPr="00D56D58">
      <w:rPr>
        <w:color w:val="70AD47" w:themeColor="accent6"/>
        <w:sz w:val="20"/>
        <w:szCs w:val="20"/>
      </w:rPr>
      <w:t xml:space="preserve"> </w:t>
    </w:r>
    <w:hyperlink r:id="rId2" w:history="1">
      <w:r w:rsidRPr="00D56D58">
        <w:rPr>
          <w:rStyle w:val="Hyperlink"/>
          <w:color w:val="70AD47" w:themeColor="accent6"/>
          <w:sz w:val="20"/>
          <w:szCs w:val="20"/>
        </w:rPr>
        <w:t>permitreceiptcentre@naturalresourceswales.gov.uk</w:t>
      </w:r>
    </w:hyperlink>
  </w:p>
  <w:p w14:paraId="228DE065" w14:textId="77777777" w:rsidR="00E600FE" w:rsidRPr="002629CE" w:rsidRDefault="00E600FE"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2074F"/>
    <w:multiLevelType w:val="hybridMultilevel"/>
    <w:tmpl w:val="16644746"/>
    <w:lvl w:ilvl="0" w:tplc="E01C3898">
      <w:start w:val="1"/>
      <w:numFmt w:val="decimal"/>
      <w:lvlText w:val="%1."/>
      <w:lvlJc w:val="left"/>
      <w:pPr>
        <w:ind w:left="644" w:hanging="360"/>
      </w:pPr>
      <w:rPr>
        <w:b w:val="0"/>
        <w:color w:val="2F5496" w:themeColor="accent5" w:themeShade="BF"/>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103BB"/>
    <w:multiLevelType w:val="hybridMultilevel"/>
    <w:tmpl w:val="A0902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85001F7"/>
    <w:multiLevelType w:val="hybridMultilevel"/>
    <w:tmpl w:val="8D707F5A"/>
    <w:lvl w:ilvl="0" w:tplc="09FEC0CE">
      <w:start w:val="1"/>
      <w:numFmt w:val="decimal"/>
      <w:lvlText w:val="%1."/>
      <w:lvlJc w:val="left"/>
      <w:pPr>
        <w:ind w:left="644" w:hanging="360"/>
      </w:pPr>
      <w:rPr>
        <w:b/>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59B23B00"/>
    <w:multiLevelType w:val="hybridMultilevel"/>
    <w:tmpl w:val="3C5C1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0B773A"/>
    <w:multiLevelType w:val="hybridMultilevel"/>
    <w:tmpl w:val="95344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619288A"/>
    <w:multiLevelType w:val="hybridMultilevel"/>
    <w:tmpl w:val="3D404A8E"/>
    <w:lvl w:ilvl="0" w:tplc="E01C3898">
      <w:start w:val="1"/>
      <w:numFmt w:val="decimal"/>
      <w:lvlText w:val="%1."/>
      <w:lvlJc w:val="left"/>
      <w:pPr>
        <w:ind w:left="644" w:hanging="360"/>
      </w:pPr>
      <w:rPr>
        <w:b w:val="0"/>
        <w:color w:val="2F5496" w:themeColor="accent5" w:themeShade="BF"/>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7"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9"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7"/>
  </w:num>
  <w:num w:numId="2">
    <w:abstractNumId w:val="10"/>
  </w:num>
  <w:num w:numId="3">
    <w:abstractNumId w:val="26"/>
  </w:num>
  <w:num w:numId="4">
    <w:abstractNumId w:val="19"/>
  </w:num>
  <w:num w:numId="5">
    <w:abstractNumId w:val="29"/>
  </w:num>
  <w:num w:numId="6">
    <w:abstractNumId w:val="15"/>
  </w:num>
  <w:num w:numId="7">
    <w:abstractNumId w:val="6"/>
  </w:num>
  <w:num w:numId="8">
    <w:abstractNumId w:val="7"/>
  </w:num>
  <w:num w:numId="9">
    <w:abstractNumId w:val="9"/>
  </w:num>
  <w:num w:numId="10">
    <w:abstractNumId w:val="24"/>
  </w:num>
  <w:num w:numId="11">
    <w:abstractNumId w:val="1"/>
  </w:num>
  <w:num w:numId="12">
    <w:abstractNumId w:val="21"/>
  </w:num>
  <w:num w:numId="13">
    <w:abstractNumId w:val="4"/>
  </w:num>
  <w:num w:numId="14">
    <w:abstractNumId w:val="8"/>
  </w:num>
  <w:num w:numId="15">
    <w:abstractNumId w:val="3"/>
  </w:num>
  <w:num w:numId="16">
    <w:abstractNumId w:val="2"/>
  </w:num>
  <w:num w:numId="17">
    <w:abstractNumId w:val="13"/>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abstractNumId w:val="25"/>
  </w:num>
  <w:num w:numId="19">
    <w:abstractNumId w:val="27"/>
  </w:num>
  <w:num w:numId="20">
    <w:abstractNumId w:val="13"/>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abstractNumId w:val="0"/>
  </w:num>
  <w:num w:numId="22">
    <w:abstractNumId w:val="11"/>
  </w:num>
  <w:num w:numId="23">
    <w:abstractNumId w:val="18"/>
  </w:num>
  <w:num w:numId="24">
    <w:abstractNumId w:val="14"/>
  </w:num>
  <w:num w:numId="25">
    <w:abstractNumId w:val="28"/>
  </w:num>
  <w:num w:numId="26">
    <w:abstractNumId w:val="12"/>
  </w:num>
  <w:num w:numId="27">
    <w:abstractNumId w:val="22"/>
  </w:num>
  <w:num w:numId="28">
    <w:abstractNumId w:val="20"/>
  </w:num>
  <w:num w:numId="29">
    <w:abstractNumId w:val="23"/>
  </w:num>
  <w:num w:numId="30">
    <w:abstractNumId w:val="5"/>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0"/>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47C"/>
    <w:rsid w:val="000021A5"/>
    <w:rsid w:val="00016954"/>
    <w:rsid w:val="00023583"/>
    <w:rsid w:val="000267C4"/>
    <w:rsid w:val="00027A22"/>
    <w:rsid w:val="000356D1"/>
    <w:rsid w:val="00050976"/>
    <w:rsid w:val="00055A99"/>
    <w:rsid w:val="00062D8B"/>
    <w:rsid w:val="00066657"/>
    <w:rsid w:val="00083ACE"/>
    <w:rsid w:val="00095F74"/>
    <w:rsid w:val="000B347A"/>
    <w:rsid w:val="000D3C4E"/>
    <w:rsid w:val="000D507A"/>
    <w:rsid w:val="000D794B"/>
    <w:rsid w:val="000D7E76"/>
    <w:rsid w:val="000F5B8A"/>
    <w:rsid w:val="0010020F"/>
    <w:rsid w:val="00104B40"/>
    <w:rsid w:val="001079F6"/>
    <w:rsid w:val="00133815"/>
    <w:rsid w:val="001512EE"/>
    <w:rsid w:val="00155EE0"/>
    <w:rsid w:val="0015762D"/>
    <w:rsid w:val="0018271C"/>
    <w:rsid w:val="001B25B4"/>
    <w:rsid w:val="001B2FCE"/>
    <w:rsid w:val="001D6501"/>
    <w:rsid w:val="001F1399"/>
    <w:rsid w:val="002059E4"/>
    <w:rsid w:val="00215B5C"/>
    <w:rsid w:val="002260A4"/>
    <w:rsid w:val="002337FE"/>
    <w:rsid w:val="0024050C"/>
    <w:rsid w:val="0024050D"/>
    <w:rsid w:val="00250646"/>
    <w:rsid w:val="00254CCB"/>
    <w:rsid w:val="002629CE"/>
    <w:rsid w:val="00274217"/>
    <w:rsid w:val="00280E21"/>
    <w:rsid w:val="00295E9B"/>
    <w:rsid w:val="002A3179"/>
    <w:rsid w:val="002A55D2"/>
    <w:rsid w:val="002C716E"/>
    <w:rsid w:val="002E06DB"/>
    <w:rsid w:val="002E1F07"/>
    <w:rsid w:val="002E6A77"/>
    <w:rsid w:val="002F273F"/>
    <w:rsid w:val="00321473"/>
    <w:rsid w:val="00335707"/>
    <w:rsid w:val="003436FF"/>
    <w:rsid w:val="00350C32"/>
    <w:rsid w:val="00362C03"/>
    <w:rsid w:val="003763EE"/>
    <w:rsid w:val="00382D0B"/>
    <w:rsid w:val="003A12C8"/>
    <w:rsid w:val="003C17C4"/>
    <w:rsid w:val="003C446F"/>
    <w:rsid w:val="003C5B6A"/>
    <w:rsid w:val="003E0937"/>
    <w:rsid w:val="003F18D1"/>
    <w:rsid w:val="003F37F4"/>
    <w:rsid w:val="00413B94"/>
    <w:rsid w:val="0043170C"/>
    <w:rsid w:val="004575BF"/>
    <w:rsid w:val="0046502C"/>
    <w:rsid w:val="0048174C"/>
    <w:rsid w:val="00493102"/>
    <w:rsid w:val="004E6165"/>
    <w:rsid w:val="004F1D51"/>
    <w:rsid w:val="00500564"/>
    <w:rsid w:val="00513C53"/>
    <w:rsid w:val="0052191C"/>
    <w:rsid w:val="00521E76"/>
    <w:rsid w:val="00525BB1"/>
    <w:rsid w:val="005449C9"/>
    <w:rsid w:val="0055017A"/>
    <w:rsid w:val="0055209D"/>
    <w:rsid w:val="005570E1"/>
    <w:rsid w:val="005576AA"/>
    <w:rsid w:val="005A157E"/>
    <w:rsid w:val="005B167F"/>
    <w:rsid w:val="005B2895"/>
    <w:rsid w:val="005C0C91"/>
    <w:rsid w:val="005E2E66"/>
    <w:rsid w:val="00601C17"/>
    <w:rsid w:val="00605F2F"/>
    <w:rsid w:val="0060763A"/>
    <w:rsid w:val="00620AF9"/>
    <w:rsid w:val="00626702"/>
    <w:rsid w:val="0064147C"/>
    <w:rsid w:val="006442C8"/>
    <w:rsid w:val="00654A00"/>
    <w:rsid w:val="00675D94"/>
    <w:rsid w:val="00685245"/>
    <w:rsid w:val="00690F10"/>
    <w:rsid w:val="00691438"/>
    <w:rsid w:val="00693D4D"/>
    <w:rsid w:val="006A51AB"/>
    <w:rsid w:val="006A61C4"/>
    <w:rsid w:val="006B30DB"/>
    <w:rsid w:val="006B4A84"/>
    <w:rsid w:val="006B7BAF"/>
    <w:rsid w:val="006C2777"/>
    <w:rsid w:val="007019AF"/>
    <w:rsid w:val="0071122D"/>
    <w:rsid w:val="00722377"/>
    <w:rsid w:val="00732FA9"/>
    <w:rsid w:val="0074349A"/>
    <w:rsid w:val="0076261D"/>
    <w:rsid w:val="007736AA"/>
    <w:rsid w:val="00774500"/>
    <w:rsid w:val="007C5867"/>
    <w:rsid w:val="007C6D34"/>
    <w:rsid w:val="007C7576"/>
    <w:rsid w:val="007D089F"/>
    <w:rsid w:val="007D5D4A"/>
    <w:rsid w:val="007F0A43"/>
    <w:rsid w:val="008115AB"/>
    <w:rsid w:val="008321DD"/>
    <w:rsid w:val="0085536A"/>
    <w:rsid w:val="00861418"/>
    <w:rsid w:val="00893432"/>
    <w:rsid w:val="008A2EDB"/>
    <w:rsid w:val="008C2D68"/>
    <w:rsid w:val="008C612B"/>
    <w:rsid w:val="008D6EF7"/>
    <w:rsid w:val="008E481C"/>
    <w:rsid w:val="008F55C0"/>
    <w:rsid w:val="0091639A"/>
    <w:rsid w:val="00936A50"/>
    <w:rsid w:val="00950F26"/>
    <w:rsid w:val="009528C3"/>
    <w:rsid w:val="00956B23"/>
    <w:rsid w:val="00964A8C"/>
    <w:rsid w:val="00975DEA"/>
    <w:rsid w:val="00981C7B"/>
    <w:rsid w:val="009837EB"/>
    <w:rsid w:val="009A19CE"/>
    <w:rsid w:val="009A26C4"/>
    <w:rsid w:val="009B59BC"/>
    <w:rsid w:val="009C4239"/>
    <w:rsid w:val="009E06B3"/>
    <w:rsid w:val="009E4B4F"/>
    <w:rsid w:val="00A07F18"/>
    <w:rsid w:val="00A35F12"/>
    <w:rsid w:val="00A506C9"/>
    <w:rsid w:val="00A50EB8"/>
    <w:rsid w:val="00A564F0"/>
    <w:rsid w:val="00A86C73"/>
    <w:rsid w:val="00A87F59"/>
    <w:rsid w:val="00AB296E"/>
    <w:rsid w:val="00AB3D2E"/>
    <w:rsid w:val="00AE3BED"/>
    <w:rsid w:val="00AE55A6"/>
    <w:rsid w:val="00AE608B"/>
    <w:rsid w:val="00B30BED"/>
    <w:rsid w:val="00B32EAB"/>
    <w:rsid w:val="00B50FFE"/>
    <w:rsid w:val="00B510CB"/>
    <w:rsid w:val="00B63D49"/>
    <w:rsid w:val="00B67D5E"/>
    <w:rsid w:val="00B764DD"/>
    <w:rsid w:val="00B805C3"/>
    <w:rsid w:val="00B8783B"/>
    <w:rsid w:val="00B94808"/>
    <w:rsid w:val="00B9543A"/>
    <w:rsid w:val="00BA0DF9"/>
    <w:rsid w:val="00BA2B07"/>
    <w:rsid w:val="00BD6527"/>
    <w:rsid w:val="00C242B2"/>
    <w:rsid w:val="00C37931"/>
    <w:rsid w:val="00C935AF"/>
    <w:rsid w:val="00C944B7"/>
    <w:rsid w:val="00CA26E4"/>
    <w:rsid w:val="00CB5A7D"/>
    <w:rsid w:val="00CD40A1"/>
    <w:rsid w:val="00CE50BB"/>
    <w:rsid w:val="00D02935"/>
    <w:rsid w:val="00D30F37"/>
    <w:rsid w:val="00D43073"/>
    <w:rsid w:val="00D479BA"/>
    <w:rsid w:val="00D50D1A"/>
    <w:rsid w:val="00D56D58"/>
    <w:rsid w:val="00D626F6"/>
    <w:rsid w:val="00D6760D"/>
    <w:rsid w:val="00D7113C"/>
    <w:rsid w:val="00DC07C6"/>
    <w:rsid w:val="00DC0885"/>
    <w:rsid w:val="00DD03F3"/>
    <w:rsid w:val="00DE3435"/>
    <w:rsid w:val="00DF5148"/>
    <w:rsid w:val="00E213C6"/>
    <w:rsid w:val="00E52236"/>
    <w:rsid w:val="00E53917"/>
    <w:rsid w:val="00E566C7"/>
    <w:rsid w:val="00E600FE"/>
    <w:rsid w:val="00E62B98"/>
    <w:rsid w:val="00E66256"/>
    <w:rsid w:val="00E750B6"/>
    <w:rsid w:val="00E80C45"/>
    <w:rsid w:val="00E857C1"/>
    <w:rsid w:val="00E865F0"/>
    <w:rsid w:val="00E87D3F"/>
    <w:rsid w:val="00EB207B"/>
    <w:rsid w:val="00EB74D0"/>
    <w:rsid w:val="00EC3C52"/>
    <w:rsid w:val="00ED2B36"/>
    <w:rsid w:val="00EE0422"/>
    <w:rsid w:val="00EE3ABC"/>
    <w:rsid w:val="00EE79D0"/>
    <w:rsid w:val="00F22D7A"/>
    <w:rsid w:val="00F250A0"/>
    <w:rsid w:val="00F470DF"/>
    <w:rsid w:val="00F53414"/>
    <w:rsid w:val="00F76929"/>
    <w:rsid w:val="00F86C25"/>
    <w:rsid w:val="00F92B9D"/>
    <w:rsid w:val="00F945A5"/>
    <w:rsid w:val="00FA2B24"/>
    <w:rsid w:val="00FB3944"/>
    <w:rsid w:val="00FB3DEA"/>
    <w:rsid w:val="00FC4CB0"/>
    <w:rsid w:val="00FE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94B"/>
    <w:pPr>
      <w:spacing w:after="200" w:line="276" w:lineRule="auto"/>
    </w:pPr>
    <w:rPr>
      <w:rFonts w:ascii="Arial" w:hAnsi="Arial"/>
      <w:sz w:val="24"/>
      <w:szCs w:val="22"/>
      <w:lang w:eastAsia="en-US"/>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79836">
      <w:bodyDiv w:val="1"/>
      <w:marLeft w:val="0"/>
      <w:marRight w:val="0"/>
      <w:marTop w:val="0"/>
      <w:marBottom w:val="0"/>
      <w:divBdr>
        <w:top w:val="none" w:sz="0" w:space="0" w:color="auto"/>
        <w:left w:val="none" w:sz="0" w:space="0" w:color="auto"/>
        <w:bottom w:val="none" w:sz="0" w:space="0" w:color="auto"/>
        <w:right w:val="none" w:sz="0" w:space="0" w:color="auto"/>
      </w:divBdr>
    </w:div>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78847121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1795058743">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REGU-872971037-2229</_dlc_DocId>
    <_dlc_DocIdUrl xmlns="9be56660-2c31-41ef-bc00-23e72f632f2a">
      <Url>https://cyfoethnaturiolcymru.sharepoint.com/teams/Regulatory/Permitting/ml/_layouts/15/DocIdRedir.aspx?ID=REGU-872971037-2229</Url>
      <Description>REGU-872971037-2229</Description>
    </_dlc_DocIdUrl>
    <Site_x0020_Name xmlns="859f7ad6-93f6-4205-b62b-a17f28acbbac">Maintenance dredge at Tenby Harbour – Pembrokeshire County Council</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County Hall, Freeman’s Way, Haverfordwest, SA61 1TP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2023-09-20T23:00:00+00:00</Document_x0020_Date>
    <Facility_x0020_Address xmlns="859f7ad6-93f6-4205-b62b-a17f28acbbac">Tenby</Facility_x0020_Address>
    <Date_x0020_Issued xmlns="f4767c23-a9a6-4c65-9833-d699c4dbffae" xsi:nil="true"/>
    <Environment_x0020_Sub_x0020_Folder xmlns="859f7ad6-93f6-4205-b62b-a17f28acbbac">Licences applications</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A3F776-F549-401F-ABA9-F06ABB4EE280}"/>
</file>

<file path=customXml/itemProps2.xml><?xml version="1.0" encoding="utf-8"?>
<ds:datastoreItem xmlns:ds="http://schemas.openxmlformats.org/officeDocument/2006/customXml" ds:itemID="{A3ABB578-D97D-43DD-B32E-5B23E4DEF822}"/>
</file>

<file path=customXml/itemProps3.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4.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5.xml><?xml version="1.0" encoding="utf-8"?>
<ds:datastoreItem xmlns:ds="http://schemas.openxmlformats.org/officeDocument/2006/customXml" ds:itemID="{46CBFF90-D8A6-4DA6-B023-2840C1224E93}">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6.xml><?xml version="1.0" encoding="utf-8"?>
<ds:datastoreItem xmlns:ds="http://schemas.openxmlformats.org/officeDocument/2006/customXml" ds:itemID="{15A127DF-25D8-4343-9DDB-EED7CB933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dredge-and-disposal updated.dotm</Template>
  <TotalTime>541</TotalTime>
  <Pages>19</Pages>
  <Words>3190</Words>
  <Characters>18186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21334</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DML2354 - engapplicationformdredgeanddisposal</dc:title>
  <dc:subject/>
  <dc:creator>Morrison, Peter</dc:creator>
  <cp:keywords/>
  <dc:description/>
  <cp:lastModifiedBy>Salisbury, Chris</cp:lastModifiedBy>
  <cp:revision>19</cp:revision>
  <cp:lastPrinted>2015-07-21T14:16:00Z</cp:lastPrinted>
  <dcterms:created xsi:type="dcterms:W3CDTF">2023-03-31T10:33:00Z</dcterms:created>
  <dcterms:modified xsi:type="dcterms:W3CDTF">2023-09-21T09:50:00Z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262cdfa3-81df-4e49-8188-0ca17fc96c77</vt:lpwstr>
  </property>
  <property fmtid="{D5CDD505-2E9C-101B-9397-08002B2CF9AE}" pid="4" name="MediaServiceImageTags">
    <vt:lpwstr/>
  </property>
</Properties>
</file>