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w:t>
      </w:r>
      <w:proofErr w:type="gramStart"/>
      <w:r w:rsidRPr="00884834">
        <w:rPr>
          <w:color w:val="000000"/>
          <w:sz w:val="22"/>
        </w:rPr>
        <w:t>10MB</w:t>
      </w:r>
      <w:proofErr w:type="gramEnd"/>
      <w:r w:rsidRPr="00884834">
        <w:rPr>
          <w:color w:val="000000"/>
          <w:sz w:val="22"/>
        </w:rPr>
        <w:t xml:space="preserve">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w:t>
      </w:r>
      <w:proofErr w:type="gramStart"/>
      <w:r w:rsidRPr="00884834">
        <w:rPr>
          <w:color w:val="000000"/>
          <w:sz w:val="22"/>
        </w:rPr>
        <w:t>copy</w:t>
      </w:r>
      <w:proofErr w:type="gramEnd"/>
      <w:r w:rsidRPr="00884834">
        <w:rPr>
          <w:color w:val="000000"/>
          <w:sz w:val="22"/>
        </w:rPr>
        <w:t xml:space="preserve">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w:t>
      </w:r>
      <w:proofErr w:type="gramStart"/>
      <w:r w:rsidR="00D626F6">
        <w:rPr>
          <w:sz w:val="22"/>
        </w:rPr>
        <w:t>to be complete</w:t>
      </w:r>
      <w:proofErr w:type="gramEnd"/>
      <w:r w:rsidR="00D626F6">
        <w:rPr>
          <w:sz w:val="22"/>
        </w:rPr>
        <w:t xml:space="preserv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 xml:space="preserve">sampling plan details and all relevant information to </w:t>
      </w:r>
      <w:proofErr w:type="gramStart"/>
      <w:r w:rsidR="007F0A43">
        <w:rPr>
          <w:sz w:val="22"/>
        </w:rPr>
        <w:t>be submitted</w:t>
      </w:r>
      <w:proofErr w:type="gramEnd"/>
      <w:r w:rsidR="007F0A43">
        <w:rPr>
          <w:sz w:val="22"/>
        </w:rPr>
        <w:t xml:space="preserve">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w:t>
      </w:r>
      <w:proofErr w:type="gramStart"/>
      <w:r w:rsidRPr="007F0A43">
        <w:rPr>
          <w:sz w:val="22"/>
        </w:rPr>
        <w:t>should be provided</w:t>
      </w:r>
      <w:proofErr w:type="gramEnd"/>
      <w:r w:rsidRPr="007F0A43">
        <w:rPr>
          <w:sz w:val="22"/>
        </w:rPr>
        <w:t xml:space="preserve">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w:t>
      </w:r>
      <w:proofErr w:type="gramStart"/>
      <w:r w:rsidRPr="007F0A43">
        <w:rPr>
          <w:sz w:val="22"/>
        </w:rPr>
        <w:t>is sought</w:t>
      </w:r>
      <w:proofErr w:type="gramEnd"/>
      <w:r w:rsidRPr="007F0A43">
        <w:rPr>
          <w:sz w:val="22"/>
        </w:rPr>
        <w:t xml:space="preserve"> must be detailed. For projects lasting more than one calendar year, planned phasing details must be given for each </w:t>
      </w:r>
      <w:proofErr w:type="gramStart"/>
      <w:r w:rsidRPr="007F0A43">
        <w:rPr>
          <w:sz w:val="22"/>
        </w:rPr>
        <w:t>12 month</w:t>
      </w:r>
      <w:proofErr w:type="gramEnd"/>
      <w:r w:rsidRPr="007F0A43">
        <w:rPr>
          <w:sz w:val="22"/>
        </w:rPr>
        <w:t xml:space="preserve"> period.</w:t>
      </w:r>
    </w:p>
    <w:p w14:paraId="4229223D" w14:textId="77777777" w:rsidR="00CE50BB" w:rsidRPr="00CE50BB" w:rsidRDefault="00CE50BB" w:rsidP="00CE50BB">
      <w:pPr>
        <w:ind w:left="360"/>
        <w:rPr>
          <w:color w:val="000000"/>
          <w:sz w:val="22"/>
        </w:rPr>
      </w:pPr>
      <w:r w:rsidRPr="00CE50BB">
        <w:rPr>
          <w:color w:val="000000"/>
          <w:sz w:val="22"/>
        </w:rPr>
        <w:t xml:space="preserve">A licence fee is payable in respect of an application. Details of fees </w:t>
      </w:r>
      <w:proofErr w:type="gramStart"/>
      <w:r w:rsidRPr="00CE50BB">
        <w:rPr>
          <w:color w:val="000000"/>
          <w:sz w:val="22"/>
        </w:rPr>
        <w:t>can be found</w:t>
      </w:r>
      <w:proofErr w:type="gramEnd"/>
      <w:r w:rsidRPr="00CE50BB">
        <w:rPr>
          <w:color w:val="000000"/>
          <w:sz w:val="22"/>
        </w:rPr>
        <w:t xml:space="preserve">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w:t>
      </w:r>
      <w:proofErr w:type="gramStart"/>
      <w:r w:rsidRPr="00B44F4F">
        <w:rPr>
          <w:sz w:val="22"/>
          <w:szCs w:val="22"/>
        </w:rPr>
        <w:t>can be made</w:t>
      </w:r>
      <w:proofErr w:type="gramEnd"/>
      <w:r w:rsidRPr="00B44F4F">
        <w:rPr>
          <w:sz w:val="22"/>
          <w:szCs w:val="22"/>
        </w:rPr>
        <w:t xml:space="preserv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w:t>
      </w:r>
      <w:proofErr w:type="gramStart"/>
      <w:r w:rsidRPr="00884834">
        <w:rPr>
          <w:color w:val="000000"/>
          <w:sz w:val="22"/>
        </w:rPr>
        <w:t>credit/debit</w:t>
      </w:r>
      <w:proofErr w:type="gramEnd"/>
      <w:r w:rsidRPr="00884834">
        <w:rPr>
          <w:color w:val="000000"/>
          <w:sz w:val="22"/>
        </w:rPr>
        <w:t xml:space="preserve">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w:t>
      </w:r>
      <w:proofErr w:type="gramStart"/>
      <w:r w:rsidRPr="00884834">
        <w:rPr>
          <w:color w:val="000000"/>
          <w:sz w:val="22"/>
        </w:rPr>
        <w:t>can be found</w:t>
      </w:r>
      <w:proofErr w:type="gramEnd"/>
      <w:r w:rsidRPr="00884834">
        <w:rPr>
          <w:color w:val="000000"/>
          <w:sz w:val="22"/>
        </w:rPr>
        <w:t xml:space="preserve">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w:t>
      </w:r>
      <w:proofErr w:type="gramStart"/>
      <w:r w:rsidRPr="00D6760D">
        <w:rPr>
          <w:rFonts w:ascii="Arial" w:hAnsi="Arial" w:cs="Arial"/>
          <w:b/>
          <w:sz w:val="22"/>
          <w:szCs w:val="22"/>
        </w:rPr>
        <w:t>can be found</w:t>
      </w:r>
      <w:proofErr w:type="gramEnd"/>
      <w:r w:rsidRPr="00D6760D">
        <w:rPr>
          <w:rFonts w:ascii="Arial" w:hAnsi="Arial" w:cs="Arial"/>
          <w:b/>
          <w:sz w:val="22"/>
          <w:szCs w:val="22"/>
        </w:rPr>
        <w:t xml:space="preserve">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w:t>
      </w:r>
      <w:proofErr w:type="gramStart"/>
      <w:r w:rsidRPr="00D6760D">
        <w:rPr>
          <w:rFonts w:ascii="Arial" w:hAnsi="Arial" w:cs="Arial"/>
          <w:b/>
          <w:sz w:val="22"/>
          <w:szCs w:val="22"/>
        </w:rPr>
        <w:t xml:space="preserve">must be </w:t>
      </w:r>
      <w:r w:rsidR="005449C9" w:rsidRPr="00D6760D">
        <w:rPr>
          <w:rFonts w:ascii="Arial" w:hAnsi="Arial" w:cs="Arial"/>
          <w:b/>
          <w:sz w:val="22"/>
          <w:szCs w:val="22"/>
        </w:rPr>
        <w:t>attached</w:t>
      </w:r>
      <w:proofErr w:type="gramEnd"/>
      <w:r w:rsidR="005449C9" w:rsidRPr="00D6760D">
        <w:rPr>
          <w:rFonts w:ascii="Arial" w:hAnsi="Arial" w:cs="Arial"/>
          <w:b/>
          <w:sz w:val="22"/>
          <w:szCs w:val="22"/>
        </w:rPr>
        <w:t xml:space="preserve">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 xml:space="preserve">Please answer all questions. If any information is not available at the time of </w:t>
      </w:r>
      <w:proofErr w:type="gramStart"/>
      <w:r w:rsidRPr="00B44F4F">
        <w:rPr>
          <w:sz w:val="22"/>
          <w:szCs w:val="22"/>
        </w:rPr>
        <w:t>application</w:t>
      </w:r>
      <w:proofErr w:type="gramEnd"/>
      <w:r w:rsidRPr="00B44F4F">
        <w:rPr>
          <w:sz w:val="22"/>
          <w:szCs w:val="22"/>
        </w:rPr>
        <w:t xml:space="preserve"> please indicate in the relevant section, giving reasoning in a covering letter. Outstanding details </w:t>
      </w:r>
      <w:proofErr w:type="gramStart"/>
      <w:r w:rsidRPr="00B44F4F">
        <w:rPr>
          <w:sz w:val="22"/>
          <w:szCs w:val="22"/>
        </w:rPr>
        <w:t>must be submitted</w:t>
      </w:r>
      <w:proofErr w:type="gramEnd"/>
      <w:r w:rsidRPr="00B44F4F">
        <w:rPr>
          <w:sz w:val="22"/>
          <w:szCs w:val="22"/>
        </w:rPr>
        <w:t xml:space="preserve">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 xml:space="preserve">Your application may not be considered complete and therefore not processed until key information </w:t>
      </w:r>
      <w:proofErr w:type="gramStart"/>
      <w:r w:rsidRPr="00B44F4F">
        <w:rPr>
          <w:b/>
          <w:sz w:val="22"/>
          <w:szCs w:val="22"/>
        </w:rPr>
        <w:t>has been submitted</w:t>
      </w:r>
      <w:proofErr w:type="gramEnd"/>
      <w:r w:rsidRPr="00B44F4F">
        <w:rPr>
          <w:b/>
          <w:sz w:val="22"/>
          <w:szCs w:val="22"/>
        </w:rPr>
        <w:t xml:space="preserve">. Your application </w:t>
      </w:r>
      <w:proofErr w:type="gramStart"/>
      <w:r w:rsidRPr="00B44F4F">
        <w:rPr>
          <w:b/>
          <w:sz w:val="22"/>
          <w:szCs w:val="22"/>
        </w:rPr>
        <w:t>may be returned</w:t>
      </w:r>
      <w:proofErr w:type="gramEnd"/>
      <w:r w:rsidRPr="00B44F4F">
        <w:rPr>
          <w:b/>
          <w:sz w:val="22"/>
          <w:szCs w:val="22"/>
        </w:rPr>
        <w:t xml:space="preserve">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w:t>
      </w:r>
      <w:proofErr w:type="gramStart"/>
      <w:r>
        <w:rPr>
          <w:sz w:val="22"/>
        </w:rPr>
        <w:t>must be discharged</w:t>
      </w:r>
      <w:proofErr w:type="gramEnd"/>
      <w:r>
        <w:rPr>
          <w:sz w:val="22"/>
        </w:rPr>
        <w:t xml:space="preserve">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t>
      </w:r>
      <w:proofErr w:type="gramStart"/>
      <w:r w:rsidRPr="00884834">
        <w:t>will be processed</w:t>
      </w:r>
      <w:proofErr w:type="gramEnd"/>
      <w:r w:rsidRPr="00884834">
        <w:t xml:space="preserve">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 xml:space="preserve">For the majority of projects, a public notice </w:t>
      </w:r>
      <w:proofErr w:type="gramStart"/>
      <w:r w:rsidRPr="00B44F4F">
        <w:rPr>
          <w:sz w:val="22"/>
          <w:szCs w:val="22"/>
        </w:rPr>
        <w:t>must be advertised</w:t>
      </w:r>
      <w:proofErr w:type="gramEnd"/>
      <w:r w:rsidRPr="00B44F4F">
        <w:rPr>
          <w:sz w:val="22"/>
          <w:szCs w:val="22"/>
        </w:rPr>
        <w:t>.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 xml:space="preserve">For EIA </w:t>
      </w:r>
      <w:proofErr w:type="gramStart"/>
      <w:r w:rsidRPr="00884834">
        <w:rPr>
          <w:sz w:val="22"/>
          <w:szCs w:val="22"/>
        </w:rPr>
        <w:t>projects</w:t>
      </w:r>
      <w:proofErr w:type="gramEnd"/>
      <w:r w:rsidRPr="00884834">
        <w:rPr>
          <w:sz w:val="22"/>
          <w:szCs w:val="22"/>
        </w:rPr>
        <w:t xml:space="preserve"> a second public notice will be required. The MLT will advise on how this </w:t>
      </w:r>
      <w:proofErr w:type="gramStart"/>
      <w:r w:rsidRPr="00884834">
        <w:rPr>
          <w:sz w:val="22"/>
          <w:szCs w:val="22"/>
        </w:rPr>
        <w:t>should be done</w:t>
      </w:r>
      <w:proofErr w:type="gramEnd"/>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proofErr w:type="gramStart"/>
      <w:r w:rsidRPr="00D05522">
        <w:rPr>
          <w:rFonts w:ascii="Arial" w:hAnsi="Arial" w:cs="Arial"/>
          <w:b/>
          <w:bCs/>
          <w:sz w:val="22"/>
          <w:szCs w:val="22"/>
        </w:rPr>
        <w:t>It is the responsibility of the applicant to obtain any other consents or authorisations that may be required.</w:t>
      </w:r>
      <w:proofErr w:type="gramEnd"/>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you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 xml:space="preserve">The applicant is a legal </w:t>
            </w:r>
            <w:proofErr w:type="gramStart"/>
            <w:r w:rsidRPr="004575BF">
              <w:rPr>
                <w:color w:val="000000"/>
                <w:sz w:val="22"/>
              </w:rPr>
              <w:t>entity?</w:t>
            </w:r>
            <w:proofErr w:type="gramEnd"/>
          </w:p>
        </w:tc>
        <w:tc>
          <w:tcPr>
            <w:tcW w:w="1000" w:type="dxa"/>
          </w:tcPr>
          <w:p w14:paraId="163FB8B1" w14:textId="0F647E4B" w:rsidR="004575BF" w:rsidRPr="003D4656" w:rsidRDefault="00E857C1" w:rsidP="004575BF">
            <w:pPr>
              <w:rPr>
                <w:color w:val="000000"/>
              </w:rPr>
            </w:pPr>
            <w:r>
              <w:rPr>
                <w:color w:val="000000"/>
              </w:rPr>
              <w:t>Yes</w:t>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 xml:space="preserve">The </w:t>
            </w:r>
            <w:proofErr w:type="gramStart"/>
            <w:r w:rsidRPr="004575BF">
              <w:rPr>
                <w:color w:val="000000"/>
                <w:sz w:val="22"/>
              </w:rPr>
              <w:t>declaration is signed by the applicant</w:t>
            </w:r>
            <w:proofErr w:type="gramEnd"/>
            <w:r w:rsidRPr="004575BF">
              <w:rPr>
                <w:color w:val="000000"/>
                <w:sz w:val="22"/>
              </w:rPr>
              <w:t>?</w:t>
            </w:r>
          </w:p>
        </w:tc>
        <w:tc>
          <w:tcPr>
            <w:tcW w:w="1000" w:type="dxa"/>
          </w:tcPr>
          <w:p w14:paraId="76F2A4FD" w14:textId="1B0C46CF" w:rsidR="004575BF" w:rsidRPr="003D4656" w:rsidRDefault="00405D44" w:rsidP="004575BF">
            <w:pPr>
              <w:rPr>
                <w:color w:val="000000"/>
              </w:rPr>
            </w:pPr>
            <w:r>
              <w:rPr>
                <w:color w:val="000000"/>
              </w:rPr>
              <w:t>/</w:t>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323566BA" w:rsidR="004575BF" w:rsidRPr="003D4656" w:rsidRDefault="00405D44" w:rsidP="004575BF">
            <w:pPr>
              <w:rPr>
                <w:color w:val="000000"/>
              </w:rPr>
            </w:pPr>
            <w:r>
              <w:rPr>
                <w:color w:val="000000"/>
              </w:rPr>
              <w:t>/</w:t>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3CC137BA" w:rsidR="004575BF" w:rsidRPr="003D4656" w:rsidRDefault="00405D44" w:rsidP="004575BF">
            <w:pPr>
              <w:rPr>
                <w:color w:val="000000"/>
              </w:rPr>
            </w:pPr>
            <w:r>
              <w:rPr>
                <w:color w:val="000000"/>
              </w:rPr>
              <w:t>/</w:t>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7845F65B" w:rsidR="004575BF" w:rsidRPr="003D4656" w:rsidRDefault="00405D44" w:rsidP="004575BF">
            <w:pPr>
              <w:rPr>
                <w:color w:val="000000"/>
              </w:rPr>
            </w:pPr>
            <w:r>
              <w:rPr>
                <w:color w:val="000000"/>
              </w:rPr>
              <w:t>/</w:t>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proofErr w:type="gramStart"/>
            <w:r w:rsidRPr="004575BF">
              <w:rPr>
                <w:color w:val="000000"/>
                <w:sz w:val="22"/>
              </w:rPr>
              <w:t>Have all the relevant supporting documents been submitted</w:t>
            </w:r>
            <w:proofErr w:type="gramEnd"/>
            <w:r w:rsidRPr="004575BF">
              <w:rPr>
                <w:color w:val="000000"/>
                <w:sz w:val="22"/>
              </w:rPr>
              <w:t>?</w:t>
            </w:r>
          </w:p>
        </w:tc>
        <w:tc>
          <w:tcPr>
            <w:tcW w:w="1000" w:type="dxa"/>
          </w:tcPr>
          <w:p w14:paraId="4BC27C30" w14:textId="730E6D16" w:rsidR="004575BF" w:rsidRPr="003D4656" w:rsidRDefault="00405D44" w:rsidP="004575BF">
            <w:pPr>
              <w:rPr>
                <w:color w:val="000000"/>
              </w:rPr>
            </w:pPr>
            <w:r>
              <w:rPr>
                <w:color w:val="000000"/>
              </w:rPr>
              <w:t>/</w:t>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138B1BC3" w:rsidR="004575BF" w:rsidRPr="003D4656" w:rsidRDefault="00405D44" w:rsidP="004575BF">
            <w:pPr>
              <w:rPr>
                <w:color w:val="000000"/>
              </w:rPr>
            </w:pPr>
            <w:r>
              <w:rPr>
                <w:color w:val="000000"/>
              </w:rPr>
              <w:t>/</w:t>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3240E726" w:rsidR="004575BF" w:rsidRPr="003D4656" w:rsidRDefault="00405D44" w:rsidP="004575BF">
            <w:pPr>
              <w:rPr>
                <w:color w:val="000000"/>
              </w:rPr>
            </w:pPr>
            <w:r>
              <w:rPr>
                <w:color w:val="000000"/>
              </w:rPr>
              <w:t>/</w:t>
            </w:r>
          </w:p>
        </w:tc>
      </w:tr>
      <w:tr w:rsidR="004575BF" w:rsidRPr="003D4656" w14:paraId="5E63D03E" w14:textId="77777777" w:rsidTr="00B9543A">
        <w:trPr>
          <w:trHeight w:hRule="exact" w:val="284"/>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0201746D" w:rsidR="004575BF" w:rsidRPr="003D4656" w:rsidRDefault="004575BF" w:rsidP="004575BF">
            <w:pPr>
              <w:rPr>
                <w:color w:val="000000"/>
              </w:rPr>
            </w:pP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r>
      <w:proofErr w:type="gramStart"/>
      <w:r>
        <w:rPr>
          <w:sz w:val="22"/>
        </w:rPr>
        <w:t>1</w:t>
      </w:r>
      <w:proofErr w:type="gramEnd"/>
      <w:r>
        <w:rPr>
          <w:sz w:val="22"/>
        </w:rPr>
        <w:t xml:space="preserve">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6C371580" w:rsidR="00405D44" w:rsidRPr="00097CD3" w:rsidRDefault="00405D44" w:rsidP="00215B5C">
                            <w:pPr>
                              <w:tabs>
                                <w:tab w:val="left" w:pos="-142"/>
                                <w:tab w:val="left" w:pos="426"/>
                              </w:tabs>
                              <w:rPr>
                                <w:sz w:val="22"/>
                              </w:rPr>
                            </w:pPr>
                            <w:r>
                              <w:rPr>
                                <w:sz w:val="22"/>
                              </w:rPr>
                              <w:t>Maintenance dredge at Tenby Harbour – 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">
                <v:textbox>
                  <w:txbxContent>
                    <w:p w14:paraId="4EA2B029" w14:textId="6C371580" w:rsidR="00405D44" w:rsidRPr="00097CD3" w:rsidRDefault="00405D44" w:rsidP="00215B5C">
                      <w:pPr>
                        <w:tabs>
                          <w:tab w:val="left" w:pos="-142"/>
                          <w:tab w:val="left" w:pos="426"/>
                        </w:tabs>
                        <w:rPr>
                          <w:sz w:val="22"/>
                        </w:rPr>
                      </w:pPr>
                      <w:r>
                        <w:rPr>
                          <w:sz w:val="22"/>
                        </w:rPr>
                        <w:t>Maintenance dredge at Tenby Harbour – Pembrokeshire County Council</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w:lastRenderedPageBreak/>
        <mc:AlternateContent>
          <mc:Choice Requires="wps">
            <w:drawing>
              <wp:anchor distT="0" distB="0" distL="114300" distR="114300" simplePos="0" relativeHeight="251694592" behindDoc="0" locked="0" layoutInCell="1" allowOverlap="1" wp14:anchorId="5D11E4F1" wp14:editId="09EAC252">
                <wp:simplePos x="0" y="0"/>
                <wp:positionH relativeFrom="column">
                  <wp:posOffset>297815</wp:posOffset>
                </wp:positionH>
                <wp:positionV relativeFrom="paragraph">
                  <wp:posOffset>52070</wp:posOffset>
                </wp:positionV>
                <wp:extent cx="6192520" cy="1455420"/>
                <wp:effectExtent l="0" t="0" r="17780" b="1143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455420"/>
                        </a:xfrm>
                        <a:prstGeom prst="rect">
                          <a:avLst/>
                        </a:prstGeom>
                        <a:solidFill>
                          <a:srgbClr val="FFFFFF"/>
                        </a:solidFill>
                        <a:ln w="9525">
                          <a:solidFill>
                            <a:srgbClr val="000000"/>
                          </a:solidFill>
                          <a:miter lim="800000"/>
                          <a:headEnd/>
                          <a:tailEnd/>
                        </a:ln>
                      </wps:spPr>
                      <wps:txbx>
                        <w:txbxContent>
                          <w:p w14:paraId="660FBA84" w14:textId="6BC0C4AE" w:rsidR="00405D44" w:rsidRDefault="00405D44" w:rsidP="00215B5C">
                            <w:pPr>
                              <w:textboxTightWrap w:val="allLines"/>
                              <w:rPr>
                                <w:sz w:val="22"/>
                              </w:rPr>
                            </w:pPr>
                            <w:r>
                              <w:rPr>
                                <w:sz w:val="22"/>
                              </w:rPr>
                              <w:t xml:space="preserve">Tenby Harbour, Pembrokeshire. Intend to carry out an annual land-based dredge at the mouth of the harbour in order to maintain safe navigation and chart datum. </w:t>
                            </w:r>
                          </w:p>
                          <w:p w14:paraId="5B3D6E97" w14:textId="77777777" w:rsidR="00405D44" w:rsidRDefault="00405D44" w:rsidP="00215B5C">
                            <w:pPr>
                              <w:textboxTightWrap w:val="allLines"/>
                              <w:rPr>
                                <w:sz w:val="22"/>
                              </w:rPr>
                            </w:pPr>
                            <w:r>
                              <w:rPr>
                                <w:sz w:val="22"/>
                              </w:rPr>
                              <w:t xml:space="preserve">Remove sand deposits built up over the winter months and replenish the beach known as Tenby North Beach. </w:t>
                            </w:r>
                          </w:p>
                          <w:p w14:paraId="6E32BFA9" w14:textId="6FE489B1" w:rsidR="00405D44" w:rsidRDefault="00405D44" w:rsidP="00215B5C">
                            <w:pPr>
                              <w:textboxTightWrap w:val="allLines"/>
                              <w:rPr>
                                <w:sz w:val="22"/>
                              </w:rPr>
                            </w:pPr>
                            <w:r>
                              <w:rPr>
                                <w:sz w:val="22"/>
                              </w:rPr>
                              <w:t>These works have been completed in previous years under the Marine licence DML1848 (Expires 17</w:t>
                            </w:r>
                            <w:r w:rsidRPr="008A2EDB">
                              <w:rPr>
                                <w:sz w:val="22"/>
                                <w:vertAlign w:val="superscript"/>
                              </w:rPr>
                              <w:t>th</w:t>
                            </w:r>
                            <w:r>
                              <w:rPr>
                                <w:sz w:val="22"/>
                              </w:rPr>
                              <w:t xml:space="preserve"> Dec 2023)</w:t>
                            </w:r>
                          </w:p>
                          <w:p w14:paraId="2721A374" w14:textId="77777777" w:rsidR="00405D44" w:rsidRDefault="00405D44" w:rsidP="00215B5C">
                            <w:pPr>
                              <w:textboxTightWrap w:val="allLines"/>
                              <w:rPr>
                                <w:sz w:val="22"/>
                              </w:rPr>
                            </w:pPr>
                          </w:p>
                          <w:p w14:paraId="3C72F54D" w14:textId="77777777" w:rsidR="00405D44" w:rsidRPr="00097CD3" w:rsidRDefault="00405D44" w:rsidP="00215B5C">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5pt;margin-top:4.1pt;width:487.6pt;height:114.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">
                <v:textbox>
                  <w:txbxContent>
                    <w:p w14:paraId="660FBA84" w14:textId="6BC0C4AE" w:rsidR="00405D44" w:rsidRDefault="00405D44" w:rsidP="00215B5C">
                      <w:pPr>
                        <w:textboxTightWrap w:val="allLines"/>
                        <w:rPr>
                          <w:sz w:val="22"/>
                        </w:rPr>
                      </w:pPr>
                      <w:r>
                        <w:rPr>
                          <w:sz w:val="22"/>
                        </w:rPr>
                        <w:t xml:space="preserve">Tenby Harbour, Pembrokeshire. Intend to carry out an annual land-based dredge at the mouth of the harbour in order to maintain safe navigation and chart datum. </w:t>
                      </w:r>
                    </w:p>
                    <w:p w14:paraId="5B3D6E97" w14:textId="77777777" w:rsidR="00405D44" w:rsidRDefault="00405D44" w:rsidP="00215B5C">
                      <w:pPr>
                        <w:textboxTightWrap w:val="allLines"/>
                        <w:rPr>
                          <w:sz w:val="22"/>
                        </w:rPr>
                      </w:pPr>
                      <w:r>
                        <w:rPr>
                          <w:sz w:val="22"/>
                        </w:rPr>
                        <w:t xml:space="preserve">Remove sand deposits built up over the winter months and replenish the beach known as Tenby North Beach. </w:t>
                      </w:r>
                    </w:p>
                    <w:p w14:paraId="6E32BFA9" w14:textId="6FE489B1" w:rsidR="00405D44" w:rsidRDefault="00405D44" w:rsidP="00215B5C">
                      <w:pPr>
                        <w:textboxTightWrap w:val="allLines"/>
                        <w:rPr>
                          <w:sz w:val="22"/>
                        </w:rPr>
                      </w:pPr>
                      <w:r>
                        <w:rPr>
                          <w:sz w:val="22"/>
                        </w:rPr>
                        <w:t>These works have been completed in previous years under the Marine licence DML1848 (Expires 17</w:t>
                      </w:r>
                      <w:r w:rsidRPr="008A2EDB">
                        <w:rPr>
                          <w:sz w:val="22"/>
                          <w:vertAlign w:val="superscript"/>
                        </w:rPr>
                        <w:t>th</w:t>
                      </w:r>
                      <w:r>
                        <w:rPr>
                          <w:sz w:val="22"/>
                        </w:rPr>
                        <w:t xml:space="preserve"> Dec 2023)</w:t>
                      </w:r>
                    </w:p>
                    <w:p w14:paraId="2721A374" w14:textId="77777777" w:rsidR="00405D44" w:rsidRDefault="00405D44" w:rsidP="00215B5C">
                      <w:pPr>
                        <w:textboxTightWrap w:val="allLines"/>
                        <w:rPr>
                          <w:sz w:val="22"/>
                        </w:rPr>
                      </w:pPr>
                    </w:p>
                    <w:p w14:paraId="3C72F54D" w14:textId="77777777" w:rsidR="00405D44" w:rsidRPr="00097CD3" w:rsidRDefault="00405D44" w:rsidP="00215B5C">
                      <w:pPr>
                        <w:textboxTightWrap w:val="allLines"/>
                        <w:rPr>
                          <w:sz w:val="22"/>
                        </w:rPr>
                      </w:pP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7C042DEF" w14:textId="77777777" w:rsidR="00F92B9D" w:rsidRDefault="00F92B9D" w:rsidP="00215B5C">
      <w:pPr>
        <w:pStyle w:val="ListParagraph"/>
        <w:tabs>
          <w:tab w:val="left" w:pos="993"/>
        </w:tabs>
        <w:spacing w:line="200" w:lineRule="atLeast"/>
        <w:ind w:left="993" w:hanging="567"/>
        <w:rPr>
          <w:sz w:val="22"/>
        </w:rPr>
      </w:pPr>
    </w:p>
    <w:p w14:paraId="280E1E80" w14:textId="0D511E4D"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5236A7D" w:rsidR="00405D44" w:rsidRDefault="00405D44" w:rsidP="00215B5C">
                            <w:r>
                              <w:t>£10,000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">
                <v:textbox>
                  <w:txbxContent>
                    <w:p w14:paraId="26F1F542" w14:textId="75236A7D" w:rsidR="00405D44" w:rsidRDefault="00405D44" w:rsidP="00215B5C">
                      <w:r>
                        <w:t>£10,000</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 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57C21E7B" w:rsidR="00405D44" w:rsidRDefault="00405D44">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" fillcolor="white [3201]" strokeweight=".5pt">
                <v:textbox>
                  <w:txbxContent>
                    <w:p w14:paraId="50F2E525" w14:textId="57C21E7B" w:rsidR="00405D44" w:rsidRDefault="00405D44">
                      <w:r>
                        <w:t>/</w:t>
                      </w:r>
                    </w:p>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3AF48B3E" w:rsidR="00405D44" w:rsidRDefault="00405D44">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" fillcolor="white [3201]" strokeweight=".5pt">
                <v:textbox>
                  <w:txbxContent>
                    <w:p w14:paraId="67CA827E" w14:textId="3AF48B3E" w:rsidR="00405D44" w:rsidRDefault="00405D44">
                      <w:r>
                        <w:t>/</w:t>
                      </w:r>
                    </w:p>
                  </w:txbxContent>
                </v:textbox>
              </v:shape>
            </w:pict>
          </mc:Fallback>
        </mc:AlternateContent>
      </w:r>
      <w:proofErr w:type="gramStart"/>
      <w:r>
        <w:rPr>
          <w:sz w:val="22"/>
        </w:rPr>
        <w:t>1</w:t>
      </w:r>
      <w:proofErr w:type="gramEnd"/>
      <w:r>
        <w:rPr>
          <w:sz w:val="22"/>
        </w:rPr>
        <w:t xml:space="preserve">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w:t>
      </w:r>
      <w:proofErr w:type="gramStart"/>
      <w:r>
        <w:rPr>
          <w:sz w:val="22"/>
        </w:rPr>
        <w:t>being applied</w:t>
      </w:r>
      <w:proofErr w:type="gramEnd"/>
      <w:r>
        <w:rPr>
          <w:sz w:val="22"/>
        </w:rPr>
        <w:t xml:space="preserve">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24A78C21" w:rsidR="00405D44" w:rsidRDefault="00405D44" w:rsidP="00215B5C">
                            <w:r>
                              <w:t>6525.45 Tonnes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">
                <v:textbox>
                  <w:txbxContent>
                    <w:p w14:paraId="2A786D6C" w14:textId="24A78C21" w:rsidR="00405D44" w:rsidRDefault="00405D44" w:rsidP="00215B5C">
                      <w:r>
                        <w:t>6525.45 Tonnes</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77777777" w:rsidR="00405D44" w:rsidRPr="00097CD3" w:rsidRDefault="00405D44"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">
                <v:textbox>
                  <w:txbxContent>
                    <w:p w14:paraId="56B972EE" w14:textId="77777777" w:rsidR="00405D44" w:rsidRPr="00097CD3" w:rsidRDefault="00405D44" w:rsidP="00215B5C">
                      <w:pPr>
                        <w:rPr>
                          <w:sz w:val="22"/>
                        </w:rPr>
                      </w:pP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77777777" w:rsidR="00405D44" w:rsidRPr="00097CD3" w:rsidRDefault="00405D44"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">
                <v:textbox>
                  <w:txbxContent>
                    <w:p w14:paraId="3D937777" w14:textId="77777777" w:rsidR="00405D44" w:rsidRPr="00097CD3" w:rsidRDefault="00405D44" w:rsidP="00215B5C">
                      <w:pPr>
                        <w:rPr>
                          <w:sz w:val="22"/>
                        </w:rPr>
                      </w:pP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77777777" w:rsidR="00405D44" w:rsidRPr="00097CD3" w:rsidRDefault="00405D44"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">
                <v:textbox>
                  <w:txbxContent>
                    <w:p w14:paraId="02CCF1FC" w14:textId="77777777" w:rsidR="00405D44" w:rsidRPr="00097CD3" w:rsidRDefault="00405D44" w:rsidP="00215B5C">
                      <w:pPr>
                        <w:rPr>
                          <w:sz w:val="22"/>
                        </w:rPr>
                      </w:pPr>
                    </w:p>
                  </w:txbxContent>
                </v:textbox>
              </v:shape>
            </w:pict>
          </mc:Fallback>
        </mc:AlternateContent>
      </w:r>
      <w:r>
        <w:rPr>
          <w:i/>
          <w:sz w:val="22"/>
        </w:rPr>
        <w:t>(</w:t>
      </w:r>
      <w:proofErr w:type="gramStart"/>
      <w:r>
        <w:rPr>
          <w:i/>
          <w:sz w:val="22"/>
        </w:rPr>
        <w:t>this</w:t>
      </w:r>
      <w:proofErr w:type="gramEnd"/>
      <w:r>
        <w:rPr>
          <w:i/>
          <w:sz w:val="22"/>
        </w:rPr>
        <w:t xml:space="preserve">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22891847" w:rsidR="00405D44" w:rsidRPr="00097CD3" w:rsidRDefault="00405D44" w:rsidP="00215B5C">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v/LgIAAFg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OcI6/8uAgAAWAQAAA4AAAAAAAAAAAAAAAAALgIA&#10;AGRycy9lMm9Eb2MueG1sUEsBAi0AFAAGAAgAAAAhAD2hnh3gAAAACgEAAA8AAAAAAAAAAAAAAAAA&#10;iAQAAGRycy9kb3ducmV2LnhtbFBLBQYAAAAABAAEAPMAAACVBQAAAAA=&#10;">
                <v:textbox>
                  <w:txbxContent>
                    <w:p w14:paraId="48875B81" w14:textId="22891847" w:rsidR="00405D44" w:rsidRPr="00097CD3" w:rsidRDefault="00405D44" w:rsidP="00215B5C">
                      <w:pPr>
                        <w:contextualSpacing/>
                        <w:rPr>
                          <w:sz w:val="22"/>
                        </w:rPr>
                      </w:pPr>
                      <w:r>
                        <w:rPr>
                          <w:sz w:val="22"/>
                        </w:rPr>
                        <w:t>Pembrokeshire County 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7FC03377" w14:textId="3F8FA0AD" w:rsidR="00405D44" w:rsidRDefault="00405D44" w:rsidP="00215B5C">
                            <w:pPr>
                              <w:contextualSpacing/>
                              <w:rPr>
                                <w:sz w:val="22"/>
                              </w:rPr>
                            </w:pPr>
                            <w:r>
                              <w:rPr>
                                <w:sz w:val="22"/>
                              </w:rPr>
                              <w:t>County Hall</w:t>
                            </w:r>
                          </w:p>
                          <w:p w14:paraId="0413E471" w14:textId="13E85980" w:rsidR="00405D44" w:rsidRDefault="00405D44" w:rsidP="00215B5C">
                            <w:pPr>
                              <w:contextualSpacing/>
                              <w:rPr>
                                <w:sz w:val="22"/>
                              </w:rPr>
                            </w:pPr>
                            <w:r>
                              <w:rPr>
                                <w:sz w:val="22"/>
                              </w:rPr>
                              <w:t>Freeman’s Way</w:t>
                            </w:r>
                          </w:p>
                          <w:p w14:paraId="53BE4C8E" w14:textId="661D2B85" w:rsidR="00405D44" w:rsidRDefault="00405D44" w:rsidP="00215B5C">
                            <w:pPr>
                              <w:contextualSpacing/>
                              <w:rPr>
                                <w:sz w:val="22"/>
                              </w:rPr>
                            </w:pPr>
                            <w:proofErr w:type="spellStart"/>
                            <w:r>
                              <w:rPr>
                                <w:sz w:val="22"/>
                              </w:rPr>
                              <w:t>Haverfordwest</w:t>
                            </w:r>
                            <w:proofErr w:type="spellEnd"/>
                          </w:p>
                          <w:p w14:paraId="081B747F" w14:textId="714AC392" w:rsidR="00405D44" w:rsidRPr="00097CD3" w:rsidRDefault="00405D44" w:rsidP="00215B5C">
                            <w:pPr>
                              <w:contextualSpacing/>
                              <w:rPr>
                                <w:sz w:val="22"/>
                              </w:rPr>
                            </w:pPr>
                            <w:r>
                              <w:rPr>
                                <w:sz w:val="22"/>
                              </w:rPr>
                              <w:t>SA611TP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">
                <v:textbox>
                  <w:txbxContent>
                    <w:p w14:paraId="7FC03377" w14:textId="3F8FA0AD" w:rsidR="00405D44" w:rsidRDefault="00405D44" w:rsidP="00215B5C">
                      <w:pPr>
                        <w:contextualSpacing/>
                        <w:rPr>
                          <w:sz w:val="22"/>
                        </w:rPr>
                      </w:pPr>
                      <w:r>
                        <w:rPr>
                          <w:sz w:val="22"/>
                        </w:rPr>
                        <w:t>County Hall</w:t>
                      </w:r>
                    </w:p>
                    <w:p w14:paraId="0413E471" w14:textId="13E85980" w:rsidR="00405D44" w:rsidRDefault="00405D44" w:rsidP="00215B5C">
                      <w:pPr>
                        <w:contextualSpacing/>
                        <w:rPr>
                          <w:sz w:val="22"/>
                        </w:rPr>
                      </w:pPr>
                      <w:r>
                        <w:rPr>
                          <w:sz w:val="22"/>
                        </w:rPr>
                        <w:t>Freeman’s Way</w:t>
                      </w:r>
                    </w:p>
                    <w:p w14:paraId="53BE4C8E" w14:textId="661D2B85" w:rsidR="00405D44" w:rsidRDefault="00405D44" w:rsidP="00215B5C">
                      <w:pPr>
                        <w:contextualSpacing/>
                        <w:rPr>
                          <w:sz w:val="22"/>
                        </w:rPr>
                      </w:pPr>
                      <w:proofErr w:type="spellStart"/>
                      <w:r>
                        <w:rPr>
                          <w:sz w:val="22"/>
                        </w:rPr>
                        <w:t>Haverfordwest</w:t>
                      </w:r>
                      <w:proofErr w:type="spellEnd"/>
                    </w:p>
                    <w:p w14:paraId="081B747F" w14:textId="714AC392" w:rsidR="00405D44" w:rsidRPr="00097CD3" w:rsidRDefault="00405D44" w:rsidP="00215B5C">
                      <w:pPr>
                        <w:contextualSpacing/>
                        <w:rPr>
                          <w:sz w:val="22"/>
                        </w:rPr>
                      </w:pPr>
                      <w:r>
                        <w:rPr>
                          <w:sz w:val="22"/>
                        </w:rPr>
                        <w:t>SA611TP</w:t>
                      </w:r>
                    </w:p>
                  </w:txbxContent>
                </v:textbox>
              </v:shape>
            </w:pict>
          </mc:Fallback>
        </mc:AlternateContent>
      </w:r>
      <w:r w:rsidR="00C37931">
        <w:rPr>
          <w:sz w:val="22"/>
        </w:rPr>
        <w:t xml:space="preserve">Registered </w:t>
      </w:r>
      <w:r w:rsidRPr="00C953BC">
        <w:rPr>
          <w:sz w:val="22"/>
        </w:rPr>
        <w:t xml:space="preserve">Address </w:t>
      </w:r>
      <w:r w:rsidRPr="00C953BC">
        <w:rPr>
          <w:sz w:val="22"/>
        </w:rPr>
        <w:br/>
        <w:t>(</w:t>
      </w:r>
      <w:proofErr w:type="spellStart"/>
      <w:r w:rsidRPr="00C953BC">
        <w:rPr>
          <w:sz w:val="22"/>
        </w:rPr>
        <w:t>inc.</w:t>
      </w:r>
      <w:proofErr w:type="spellEnd"/>
      <w:r w:rsidRPr="00C953BC">
        <w:rPr>
          <w:sz w:val="22"/>
        </w:rPr>
        <w:t xml:space="preserve">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24A04404" w:rsidR="00405D44" w:rsidRPr="00097CD3" w:rsidRDefault="00405D44" w:rsidP="00215B5C">
                            <w:pPr>
                              <w:contextualSpacing/>
                              <w:rPr>
                                <w:sz w:val="22"/>
                              </w:rPr>
                            </w:pPr>
                            <w:r>
                              <w:rPr>
                                <w:sz w:val="22"/>
                              </w:rPr>
                              <w:t>Mr Chris Salisbury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eULwIAAFk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">
                <v:textbox>
                  <w:txbxContent>
                    <w:p w14:paraId="47CEB378" w14:textId="24A04404" w:rsidR="00405D44" w:rsidRPr="00097CD3" w:rsidRDefault="00405D44" w:rsidP="00215B5C">
                      <w:pPr>
                        <w:contextualSpacing/>
                        <w:rPr>
                          <w:sz w:val="22"/>
                        </w:rPr>
                      </w:pPr>
                      <w:r>
                        <w:rPr>
                          <w:sz w:val="22"/>
                        </w:rPr>
                        <w:t>Mr Chris Salisbury</w:t>
                      </w: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0DE7950" w:rsidR="00405D44" w:rsidRPr="00097CD3" w:rsidRDefault="00405D44" w:rsidP="00215B5C">
                            <w:pPr>
                              <w:contextualSpacing/>
                              <w:rPr>
                                <w:sz w:val="22"/>
                              </w:rPr>
                            </w:pPr>
                            <w:r>
                              <w:rPr>
                                <w:sz w:val="22"/>
                              </w:rPr>
                              <w:t>Harbourmaster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">
                <v:textbox>
                  <w:txbxContent>
                    <w:p w14:paraId="13012D3F" w14:textId="70DE7950" w:rsidR="00405D44" w:rsidRPr="00097CD3" w:rsidRDefault="00405D44" w:rsidP="00215B5C">
                      <w:pPr>
                        <w:contextualSpacing/>
                        <w:rPr>
                          <w:sz w:val="22"/>
                        </w:rPr>
                      </w:pPr>
                      <w:r>
                        <w:rPr>
                          <w:sz w:val="22"/>
                        </w:rPr>
                        <w:t>Harbourmaster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676F7758" w:rsidR="00405D44" w:rsidRPr="00097CD3" w:rsidRDefault="00405D44" w:rsidP="00215B5C">
                            <w:pPr>
                              <w:contextualSpacing/>
                              <w:rPr>
                                <w:sz w:val="22"/>
                              </w:rPr>
                            </w:pPr>
                            <w:r>
                              <w:rPr>
                                <w:sz w:val="22"/>
                              </w:rPr>
                              <w:t xml:space="preserve">01834 </w:t>
                            </w:r>
                            <w:proofErr w:type="gramStart"/>
                            <w:r>
                              <w:rPr>
                                <w:sz w:val="22"/>
                              </w:rPr>
                              <w:t>842717  /</w:t>
                            </w:r>
                            <w:proofErr w:type="gramEnd"/>
                            <w:r>
                              <w:rPr>
                                <w:sz w:val="22"/>
                              </w:rPr>
                              <w:t xml:space="preserve">  07812 559482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HbzfokxAgAAWgQAAA4AAAAAAAAAAAAAAAAA&#10;LgIAAGRycy9lMm9Eb2MueG1sUEsBAi0AFAAGAAgAAAAhANXKk1XgAAAACQEAAA8AAAAAAAAAAAAA&#10;AAAAiwQAAGRycy9kb3ducmV2LnhtbFBLBQYAAAAABAAEAPMAAACYBQAAAAA=&#10;">
                <v:textbox>
                  <w:txbxContent>
                    <w:p w14:paraId="1B01AF2C" w14:textId="676F7758" w:rsidR="00405D44" w:rsidRPr="00097CD3" w:rsidRDefault="00405D44" w:rsidP="00215B5C">
                      <w:pPr>
                        <w:contextualSpacing/>
                        <w:rPr>
                          <w:sz w:val="22"/>
                        </w:rPr>
                      </w:pPr>
                      <w:r>
                        <w:rPr>
                          <w:sz w:val="22"/>
                        </w:rPr>
                        <w:t xml:space="preserve">01834 </w:t>
                      </w:r>
                      <w:proofErr w:type="gramStart"/>
                      <w:r>
                        <w:rPr>
                          <w:sz w:val="22"/>
                        </w:rPr>
                        <w:t>842717  /</w:t>
                      </w:r>
                      <w:proofErr w:type="gramEnd"/>
                      <w:r>
                        <w:rPr>
                          <w:sz w:val="22"/>
                        </w:rPr>
                        <w:t xml:space="preserve">  07812 559482</w:t>
                      </w:r>
                    </w:p>
                  </w:txbxContent>
                </v:textbox>
              </v:shape>
            </w:pict>
          </mc:Fallback>
        </mc:AlternateContent>
      </w:r>
      <w:r w:rsidRPr="00C953BC">
        <w:rPr>
          <w:sz w:val="22"/>
        </w:rPr>
        <w:t>Telephone no.</w:t>
      </w:r>
      <w:r w:rsidRPr="00C953BC">
        <w:rPr>
          <w:sz w:val="22"/>
        </w:rPr>
        <w:br/>
        <w:t>(</w:t>
      </w:r>
      <w:proofErr w:type="spellStart"/>
      <w:proofErr w:type="gramStart"/>
      <w:r w:rsidRPr="00C953BC">
        <w:rPr>
          <w:sz w:val="22"/>
        </w:rPr>
        <w:t>inc</w:t>
      </w:r>
      <w:proofErr w:type="gramEnd"/>
      <w:r w:rsidRPr="00C953BC">
        <w:rPr>
          <w:sz w:val="22"/>
        </w:rPr>
        <w:t>.</w:t>
      </w:r>
      <w:proofErr w:type="spellEnd"/>
      <w:r w:rsidRPr="00C953BC">
        <w:rPr>
          <w:sz w:val="22"/>
        </w:rPr>
        <w:t xml:space="preserve">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44A50AEA" w:rsidR="00405D44" w:rsidRPr="00097CD3" w:rsidRDefault="00405D44" w:rsidP="00215B5C">
                            <w:pPr>
                              <w:contextualSpacing/>
                              <w:rPr>
                                <w:sz w:val="22"/>
                              </w:rPr>
                            </w:pPr>
                            <w:r>
                              <w:rPr>
                                <w:sz w:val="22"/>
                              </w:rPr>
                              <w:t>Chris.salisbury@pembrokeshire.gov.uk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UDMA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">
                <v:textbox>
                  <w:txbxContent>
                    <w:p w14:paraId="53A27133" w14:textId="44A50AEA" w:rsidR="00405D44" w:rsidRPr="00097CD3" w:rsidRDefault="00405D44" w:rsidP="00215B5C">
                      <w:pPr>
                        <w:contextualSpacing/>
                        <w:rPr>
                          <w:sz w:val="22"/>
                        </w:rPr>
                      </w:pPr>
                      <w:r>
                        <w:rPr>
                          <w:sz w:val="22"/>
                        </w:rPr>
                        <w:t>Chris.salisbury@pembrokeshire.gov.uk</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405D44" w:rsidRPr="00097CD3" w:rsidRDefault="00405D44"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MA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">
                <v:textbox>
                  <w:txbxContent>
                    <w:p w14:paraId="64BC755C" w14:textId="77777777" w:rsidR="00405D44" w:rsidRPr="00097CD3" w:rsidRDefault="00405D44"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7A76361A" w:rsidR="00405D44" w:rsidRPr="002C0AE7" w:rsidRDefault="00405D44" w:rsidP="00215B5C">
                            <w:pPr>
                              <w:rPr>
                                <w:sz w:val="20"/>
                                <w:szCs w:val="20"/>
                              </w:rPr>
                            </w:pPr>
                            <w:permStart w:id="1824877234" w:edGrp="everyone"/>
                            <w:r>
                              <w:rPr>
                                <w:sz w:val="20"/>
                                <w:szCs w:val="20"/>
                              </w:rPr>
                              <w:t>/</w:t>
                            </w:r>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">
                <v:textbox>
                  <w:txbxContent>
                    <w:p w14:paraId="701AAFCF" w14:textId="7A76361A" w:rsidR="00405D44" w:rsidRPr="002C0AE7" w:rsidRDefault="00405D44" w:rsidP="00215B5C">
                      <w:pPr>
                        <w:rPr>
                          <w:sz w:val="20"/>
                          <w:szCs w:val="20"/>
                        </w:rPr>
                      </w:pPr>
                      <w:permStart w:id="1824877234" w:edGrp="everyone"/>
                      <w:r>
                        <w:rPr>
                          <w:sz w:val="20"/>
                          <w:szCs w:val="20"/>
                        </w:rPr>
                        <w:t>/</w:t>
                      </w:r>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405D44" w:rsidRDefault="00405D44"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NLAIAAFo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">
                <v:textbox>
                  <w:txbxContent>
                    <w:p w14:paraId="47A04B8C" w14:textId="77777777" w:rsidR="00405D44" w:rsidRDefault="00405D44"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405D44" w:rsidRDefault="00405D44"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">
                <v:textbox>
                  <w:txbxContent>
                    <w:p w14:paraId="05EFA285" w14:textId="77777777" w:rsidR="00405D44" w:rsidRDefault="00405D44"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405D44" w:rsidRDefault="00405D44"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4l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">
                <v:textbox>
                  <w:txbxContent>
                    <w:p w14:paraId="41C2945D" w14:textId="77777777" w:rsidR="00405D44" w:rsidRDefault="00405D44"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w:t>
      </w:r>
      <w:proofErr w:type="gramStart"/>
      <w:r w:rsidR="0091639A" w:rsidRPr="00D6760D">
        <w:rPr>
          <w:i/>
          <w:sz w:val="22"/>
        </w:rPr>
        <w:t>intended to be deposited</w:t>
      </w:r>
      <w:proofErr w:type="gramEnd"/>
      <w:r w:rsidR="0091639A" w:rsidRPr="00D6760D">
        <w:rPr>
          <w:i/>
          <w:sz w:val="22"/>
        </w:rPr>
        <w:t xml:space="preserve">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w:t>
      </w:r>
      <w:proofErr w:type="gramStart"/>
      <w:r w:rsidR="0091639A" w:rsidRPr="00D6760D">
        <w:rPr>
          <w:sz w:val="22"/>
        </w:rPr>
        <w:t>2</w:t>
      </w:r>
      <w:proofErr w:type="gramEnd"/>
      <w:r w:rsidR="0091639A" w:rsidRPr="00D6760D">
        <w:rPr>
          <w:sz w:val="22"/>
        </w:rPr>
        <w:t>,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77777777" w:rsidR="00405D44" w:rsidRPr="00097CD3" w:rsidRDefault="00405D44" w:rsidP="00215B5C">
                            <w:pPr>
                              <w:contextualSpacing/>
                              <w:rPr>
                                <w:sz w:val="22"/>
                              </w:rPr>
                            </w:pPr>
                            <w:permStart w:id="865364883" w:edGrp="everyone"/>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C6RIO0uAgAAWQQAAA4AAAAAAAAAAAAAAAAALgIA&#10;AGRycy9lMm9Eb2MueG1sUEsBAi0AFAAGAAgAAAAhAD2hnh3gAAAACgEAAA8AAAAAAAAAAAAAAAAA&#10;iAQAAGRycy9kb3ducmV2LnhtbFBLBQYAAAAABAAEAPMAAACVBQAAAAA=&#10;">
                <v:textbox>
                  <w:txbxContent>
                    <w:p w14:paraId="22CB8448" w14:textId="77777777" w:rsidR="00405D44" w:rsidRPr="00097CD3" w:rsidRDefault="00405D44" w:rsidP="00215B5C">
                      <w:pPr>
                        <w:contextualSpacing/>
                        <w:rPr>
                          <w:sz w:val="22"/>
                        </w:rPr>
                      </w:pPr>
                      <w:permStart w:id="865364883" w:edGrp="everyone"/>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405D44" w:rsidRPr="00097CD3" w:rsidRDefault="00405D44"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biLwIAAFk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">
                <v:textbox>
                  <w:txbxContent>
                    <w:p w14:paraId="00B0408A" w14:textId="77777777" w:rsidR="00405D44" w:rsidRPr="00097CD3" w:rsidRDefault="00405D44"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w:t>
      </w:r>
      <w:proofErr w:type="spellStart"/>
      <w:r w:rsidRPr="00C953BC">
        <w:rPr>
          <w:sz w:val="22"/>
        </w:rPr>
        <w:t>inc.</w:t>
      </w:r>
      <w:proofErr w:type="spellEnd"/>
      <w:r w:rsidRPr="00C953BC">
        <w:rPr>
          <w:sz w:val="22"/>
        </w:rPr>
        <w:t xml:space="preserve">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405D44" w:rsidRPr="00097CD3" w:rsidRDefault="00405D44"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GWMAIAAFk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4fFRljACAABZBAAADgAAAAAAAAAAAAAAAAAu&#10;AgAAZHJzL2Uyb0RvYy54bWxQSwECLQAUAAYACAAAACEAjcIrJOAAAAALAQAADwAAAAAAAAAAAAAA&#10;AACKBAAAZHJzL2Rvd25yZXYueG1sUEsFBgAAAAAEAAQA8wAAAJcFAAAAAA==&#10;">
                <v:textbox>
                  <w:txbxContent>
                    <w:p w14:paraId="55D39DC1" w14:textId="77777777" w:rsidR="00405D44" w:rsidRPr="00097CD3" w:rsidRDefault="00405D44"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405D44" w:rsidRPr="00097CD3" w:rsidRDefault="00405D44"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">
                <v:textbox>
                  <w:txbxContent>
                    <w:p w14:paraId="7191ED67" w14:textId="77777777" w:rsidR="00405D44" w:rsidRPr="00097CD3" w:rsidRDefault="00405D44"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405D44" w:rsidRPr="00097CD3" w:rsidRDefault="00405D44"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MQ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W/m2+MQIAAFoEAAAOAAAAAAAAAAAAAAAA&#10;AC4CAABkcnMvZTJvRG9jLnhtbFBLAQItABQABgAIAAAAIQDSqVl74QAAAAsBAAAPAAAAAAAAAAAA&#10;AAAAAIsEAABkcnMvZG93bnJldi54bWxQSwUGAAAAAAQABADzAAAAmQUAAAAA&#10;">
                <v:textbox>
                  <w:txbxContent>
                    <w:p w14:paraId="630700FA" w14:textId="77777777" w:rsidR="00405D44" w:rsidRPr="00097CD3" w:rsidRDefault="00405D44"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405D44" w:rsidRPr="00097CD3" w:rsidRDefault="00405D44"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F97PvMxAgAAWgQAAA4AAAAAAAAAAAAAAAAA&#10;LgIAAGRycy9lMm9Eb2MueG1sUEsBAi0AFAAGAAgAAAAhANXKk1XgAAAACQEAAA8AAAAAAAAAAAAA&#10;AAAAiwQAAGRycy9kb3ducmV2LnhtbFBLBQYAAAAABAAEAPMAAACYBQAAAAA=&#10;">
                <v:textbox>
                  <w:txbxContent>
                    <w:p w14:paraId="651BD7E5" w14:textId="77777777" w:rsidR="00405D44" w:rsidRPr="00097CD3" w:rsidRDefault="00405D44"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w:t>
      </w:r>
      <w:proofErr w:type="spellStart"/>
      <w:proofErr w:type="gramStart"/>
      <w:r w:rsidRPr="00C953BC">
        <w:rPr>
          <w:sz w:val="22"/>
        </w:rPr>
        <w:t>inc</w:t>
      </w:r>
      <w:proofErr w:type="gramEnd"/>
      <w:r w:rsidRPr="00C953BC">
        <w:rPr>
          <w:sz w:val="22"/>
        </w:rPr>
        <w:t>.</w:t>
      </w:r>
      <w:proofErr w:type="spellEnd"/>
      <w:r w:rsidRPr="00C953BC">
        <w:rPr>
          <w:sz w:val="22"/>
        </w:rPr>
        <w:t xml:space="preserve">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405D44" w:rsidRPr="00097CD3" w:rsidRDefault="00405D44"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RLwIAAFo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JN9/0S8CAABaBAAADgAAAAAAAAAAAAAAAAAu&#10;AgAAZHJzL2Uyb0RvYy54bWxQSwECLQAUAAYACAAAACEA8751X+EAAAALAQAADwAAAAAAAAAAAAAA&#10;AACJBAAAZHJzL2Rvd25yZXYueG1sUEsFBgAAAAAEAAQA8wAAAJcFAAAAAA==&#10;">
                <v:textbox>
                  <w:txbxContent>
                    <w:p w14:paraId="562F06CF" w14:textId="77777777" w:rsidR="00405D44" w:rsidRPr="00097CD3" w:rsidRDefault="00405D44"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w:t>
      </w:r>
      <w:proofErr w:type="gramStart"/>
      <w:r w:rsidRPr="00D6760D">
        <w:rPr>
          <w:sz w:val="22"/>
        </w:rPr>
        <w:t xml:space="preserve">box </w:t>
      </w:r>
      <w:r w:rsidR="0064147C" w:rsidRPr="00030A6E">
        <w:rPr>
          <w:rFonts w:cs="Arial"/>
          <w:lang w:eastAsia="en-GB"/>
        </w:rPr>
        <w:t xml:space="preserve"> </w:t>
      </w:r>
      <w:proofErr w:type="gramEnd"/>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0D5235D9"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w:t>
      </w:r>
      <w:proofErr w:type="gramStart"/>
      <w:r w:rsidRPr="00D6760D">
        <w:rPr>
          <w:sz w:val="22"/>
        </w:rPr>
        <w:t>5</w:t>
      </w:r>
      <w:r w:rsidR="0064147C">
        <w:rPr>
          <w:sz w:val="22"/>
        </w:rPr>
        <w:t xml:space="preserve"> </w:t>
      </w:r>
      <w:r w:rsidR="0064147C" w:rsidRPr="00030A6E">
        <w:rPr>
          <w:rFonts w:cs="Arial"/>
          <w:lang w:eastAsia="en-GB"/>
        </w:rPr>
        <w:t xml:space="preserve"> </w:t>
      </w:r>
      <w:proofErr w:type="gramEnd"/>
      <w:sdt>
        <w:sdtPr>
          <w:rPr>
            <w:rFonts w:cs="Arial"/>
            <w:lang w:eastAsia="en-GB"/>
          </w:rPr>
          <w:id w:val="-2045276076"/>
          <w14:checkbox>
            <w14:checked w14:val="1"/>
            <w14:checkedState w14:val="2612" w14:font="MS Gothic"/>
            <w14:uncheckedState w14:val="2610" w14:font="MS Gothic"/>
          </w14:checkbox>
        </w:sdtPr>
        <w:sdtContent>
          <w:r w:rsidR="0074349A">
            <w:rPr>
              <w:rFonts w:ascii="MS Gothic" w:eastAsia="MS Gothic" w:hAnsi="MS Gothic" w:cs="Arial" w:hint="eastAsia"/>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405D44" w:rsidRDefault="00405D44"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1ND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">
                <v:textbox>
                  <w:txbxContent>
                    <w:p w14:paraId="5AAE3C14" w14:textId="77777777" w:rsidR="00405D44" w:rsidRDefault="00405D44"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405D44" w:rsidRDefault="00405D44"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Qo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">
                <v:textbox>
                  <w:txbxContent>
                    <w:p w14:paraId="641EC319" w14:textId="77777777" w:rsidR="00405D44" w:rsidRDefault="00405D44"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405D44" w:rsidRDefault="00405D44"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">
                <v:textbox>
                  <w:txbxContent>
                    <w:p w14:paraId="38F91EF9" w14:textId="77777777" w:rsidR="00405D44" w:rsidRDefault="00405D44"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w:lastRenderedPageBreak/>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32B41B9E" w:rsidR="00405D44" w:rsidRPr="00097CD3" w:rsidRDefault="00405D44" w:rsidP="00215B5C">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NVeLgIAAFk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KHw1V4uAgAAWQQAAA4AAAAAAAAAAAAAAAAALgIA&#10;AGRycy9lMm9Eb2MueG1sUEsBAi0AFAAGAAgAAAAhAD2hnh3gAAAACgEAAA8AAAAAAAAAAAAAAAAA&#10;iAQAAGRycy9kb3ducmV2LnhtbFBLBQYAAAAABAAEAPMAAACVBQAAAAA=&#10;">
                <v:textbox>
                  <w:txbxContent>
                    <w:p w14:paraId="74BCA2C4" w14:textId="32B41B9E" w:rsidR="00405D44" w:rsidRPr="00097CD3" w:rsidRDefault="00405D44" w:rsidP="00215B5C">
                      <w:pPr>
                        <w:contextualSpacing/>
                        <w:rPr>
                          <w:sz w:val="22"/>
                        </w:rPr>
                      </w:pPr>
                      <w:r>
                        <w:rPr>
                          <w:sz w:val="22"/>
                        </w:rPr>
                        <w:t>Pembrokeshire County Council</w:t>
                      </w:r>
                    </w:p>
                  </w:txbxContent>
                </v:textbox>
              </v:shape>
            </w:pict>
          </mc:Fallback>
        </mc:AlternateContent>
      </w:r>
    </w:p>
    <w:p w14:paraId="04A82CA7" w14:textId="10AAC764" w:rsidR="00215B5C" w:rsidRPr="00C953BC" w:rsidRDefault="000D794B"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4B18DFC9">
                <wp:simplePos x="0" y="0"/>
                <wp:positionH relativeFrom="column">
                  <wp:posOffset>1837055</wp:posOffset>
                </wp:positionH>
                <wp:positionV relativeFrom="paragraph">
                  <wp:posOffset>389255</wp:posOffset>
                </wp:positionV>
                <wp:extent cx="4617085" cy="800100"/>
                <wp:effectExtent l="0" t="0" r="12065" b="19050"/>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085" cy="800100"/>
                        </a:xfrm>
                        <a:prstGeom prst="rect">
                          <a:avLst/>
                        </a:prstGeom>
                        <a:solidFill>
                          <a:srgbClr val="FFFFFF"/>
                        </a:solidFill>
                        <a:ln w="9525">
                          <a:solidFill>
                            <a:srgbClr val="000000"/>
                          </a:solidFill>
                          <a:miter lim="800000"/>
                          <a:headEnd/>
                          <a:tailEnd/>
                        </a:ln>
                      </wps:spPr>
                      <wps:txbx>
                        <w:txbxContent>
                          <w:p w14:paraId="1D3A8608" w14:textId="77777777" w:rsidR="00405D44" w:rsidRDefault="00405D44" w:rsidP="000D794B">
                            <w:pPr>
                              <w:contextualSpacing/>
                              <w:rPr>
                                <w:sz w:val="22"/>
                              </w:rPr>
                            </w:pPr>
                            <w:r>
                              <w:rPr>
                                <w:sz w:val="22"/>
                              </w:rPr>
                              <w:t>County Hall</w:t>
                            </w:r>
                          </w:p>
                          <w:p w14:paraId="69349C8C" w14:textId="77777777" w:rsidR="00405D44" w:rsidRDefault="00405D44" w:rsidP="000D794B">
                            <w:pPr>
                              <w:contextualSpacing/>
                              <w:rPr>
                                <w:sz w:val="22"/>
                              </w:rPr>
                            </w:pPr>
                            <w:r>
                              <w:rPr>
                                <w:sz w:val="22"/>
                              </w:rPr>
                              <w:t>Freeman’s Way</w:t>
                            </w:r>
                          </w:p>
                          <w:p w14:paraId="2266972E" w14:textId="77777777" w:rsidR="00405D44" w:rsidRDefault="00405D44" w:rsidP="000D794B">
                            <w:pPr>
                              <w:contextualSpacing/>
                              <w:rPr>
                                <w:sz w:val="22"/>
                              </w:rPr>
                            </w:pPr>
                            <w:proofErr w:type="spellStart"/>
                            <w:r>
                              <w:rPr>
                                <w:sz w:val="22"/>
                              </w:rPr>
                              <w:t>Haverfordwest</w:t>
                            </w:r>
                            <w:proofErr w:type="spellEnd"/>
                          </w:p>
                          <w:p w14:paraId="0A537EEF" w14:textId="54C27DE7" w:rsidR="00405D44" w:rsidRPr="00097CD3" w:rsidRDefault="00405D44" w:rsidP="000D794B">
                            <w:pPr>
                              <w:contextualSpacing/>
                              <w:rPr>
                                <w:sz w:val="22"/>
                              </w:rPr>
                            </w:pPr>
                            <w:r>
                              <w:rPr>
                                <w:sz w:val="22"/>
                              </w:rPr>
                              <w:t>SA611TP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4.65pt;margin-top:30.65pt;width:363.55pt;height:63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">
                <v:textbox>
                  <w:txbxContent>
                    <w:p w14:paraId="1D3A8608" w14:textId="77777777" w:rsidR="00405D44" w:rsidRDefault="00405D44" w:rsidP="000D794B">
                      <w:pPr>
                        <w:contextualSpacing/>
                        <w:rPr>
                          <w:sz w:val="22"/>
                        </w:rPr>
                      </w:pPr>
                      <w:r>
                        <w:rPr>
                          <w:sz w:val="22"/>
                        </w:rPr>
                        <w:t>County Hall</w:t>
                      </w:r>
                    </w:p>
                    <w:p w14:paraId="69349C8C" w14:textId="77777777" w:rsidR="00405D44" w:rsidRDefault="00405D44" w:rsidP="000D794B">
                      <w:pPr>
                        <w:contextualSpacing/>
                        <w:rPr>
                          <w:sz w:val="22"/>
                        </w:rPr>
                      </w:pPr>
                      <w:r>
                        <w:rPr>
                          <w:sz w:val="22"/>
                        </w:rPr>
                        <w:t>Freeman’s Way</w:t>
                      </w:r>
                    </w:p>
                    <w:p w14:paraId="2266972E" w14:textId="77777777" w:rsidR="00405D44" w:rsidRDefault="00405D44" w:rsidP="000D794B">
                      <w:pPr>
                        <w:contextualSpacing/>
                        <w:rPr>
                          <w:sz w:val="22"/>
                        </w:rPr>
                      </w:pPr>
                      <w:proofErr w:type="spellStart"/>
                      <w:r>
                        <w:rPr>
                          <w:sz w:val="22"/>
                        </w:rPr>
                        <w:t>Haverfordwest</w:t>
                      </w:r>
                      <w:proofErr w:type="spellEnd"/>
                    </w:p>
                    <w:p w14:paraId="0A537EEF" w14:textId="54C27DE7" w:rsidR="00405D44" w:rsidRPr="00097CD3" w:rsidRDefault="00405D44" w:rsidP="000D794B">
                      <w:pPr>
                        <w:contextualSpacing/>
                        <w:rPr>
                          <w:sz w:val="22"/>
                        </w:rPr>
                      </w:pPr>
                      <w:r>
                        <w:rPr>
                          <w:sz w:val="22"/>
                        </w:rPr>
                        <w:t>SA611TP</w:t>
                      </w:r>
                    </w:p>
                  </w:txbxContent>
                </v:textbox>
              </v:shape>
            </w:pict>
          </mc:Fallback>
        </mc:AlternateContent>
      </w:r>
      <w:r w:rsidR="00215B5C" w:rsidRPr="00C953BC">
        <w:rPr>
          <w:sz w:val="22"/>
        </w:rPr>
        <w:t>Company or Trading</w:t>
      </w:r>
      <w:r w:rsidR="00215B5C" w:rsidRPr="00C953BC">
        <w:rPr>
          <w:sz w:val="22"/>
        </w:rPr>
        <w:br/>
        <w:t>Name</w:t>
      </w:r>
    </w:p>
    <w:p w14:paraId="42C5A8E2" w14:textId="01435F4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w:t>
      </w:r>
      <w:proofErr w:type="spellStart"/>
      <w:r w:rsidRPr="00C953BC">
        <w:rPr>
          <w:sz w:val="22"/>
        </w:rPr>
        <w:t>inc.</w:t>
      </w:r>
      <w:proofErr w:type="spellEnd"/>
      <w:r w:rsidRPr="00C953BC">
        <w:rPr>
          <w:sz w:val="22"/>
        </w:rPr>
        <w:t xml:space="preserve"> postcode)</w:t>
      </w:r>
    </w:p>
    <w:p w14:paraId="33ECB201" w14:textId="44CA66FA" w:rsidR="0064147C" w:rsidRDefault="0064147C" w:rsidP="001D6501">
      <w:pPr>
        <w:tabs>
          <w:tab w:val="left" w:pos="2506"/>
          <w:tab w:val="left" w:pos="2880"/>
          <w:tab w:val="left" w:pos="4825"/>
        </w:tabs>
        <w:spacing w:line="200" w:lineRule="atLeast"/>
        <w:ind w:left="426"/>
        <w:rPr>
          <w:sz w:val="22"/>
        </w:rPr>
      </w:pPr>
    </w:p>
    <w:p w14:paraId="1A75AA48" w14:textId="690746F6" w:rsidR="00215B5C" w:rsidRPr="001D6501" w:rsidRDefault="000D794B"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8384" behindDoc="0" locked="0" layoutInCell="1" allowOverlap="1" wp14:anchorId="0A76B3AE" wp14:editId="4E3F6A0B">
                <wp:simplePos x="0" y="0"/>
                <wp:positionH relativeFrom="column">
                  <wp:posOffset>1821815</wp:posOffset>
                </wp:positionH>
                <wp:positionV relativeFrom="paragraph">
                  <wp:posOffset>5080</wp:posOffset>
                </wp:positionV>
                <wp:extent cx="4639945" cy="295910"/>
                <wp:effectExtent l="0" t="0" r="27305" b="27940"/>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295910"/>
                        </a:xfrm>
                        <a:prstGeom prst="rect">
                          <a:avLst/>
                        </a:prstGeom>
                        <a:solidFill>
                          <a:srgbClr val="FFFFFF"/>
                        </a:solidFill>
                        <a:ln w="9525">
                          <a:solidFill>
                            <a:srgbClr val="000000"/>
                          </a:solidFill>
                          <a:miter lim="800000"/>
                          <a:headEnd/>
                          <a:tailEnd/>
                        </a:ln>
                      </wps:spPr>
                      <wps:txbx>
                        <w:txbxContent>
                          <w:p w14:paraId="02C1CCB2" w14:textId="7E81B50E" w:rsidR="00405D44" w:rsidRPr="00097CD3" w:rsidRDefault="00405D44" w:rsidP="00215B5C">
                            <w:pPr>
                              <w:contextualSpacing/>
                              <w:rPr>
                                <w:sz w:val="22"/>
                              </w:rPr>
                            </w:pPr>
                            <w:r>
                              <w:rPr>
                                <w:sz w:val="22"/>
                              </w:rPr>
                              <w:t>Mr Chris Salisbury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8" type="#_x0000_t202" style="position:absolute;left:0;text-align:left;margin-left:143.45pt;margin-top:.4pt;width:365.35pt;height:23.3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">
                <v:textbox>
                  <w:txbxContent>
                    <w:p w14:paraId="02C1CCB2" w14:textId="7E81B50E" w:rsidR="00405D44" w:rsidRPr="00097CD3" w:rsidRDefault="00405D44" w:rsidP="00215B5C">
                      <w:pPr>
                        <w:contextualSpacing/>
                        <w:rPr>
                          <w:sz w:val="22"/>
                        </w:rPr>
                      </w:pPr>
                      <w:r>
                        <w:rPr>
                          <w:sz w:val="22"/>
                        </w:rPr>
                        <w:t>Mr Chris Salisbury</w:t>
                      </w:r>
                    </w:p>
                  </w:txbxContent>
                </v:textbox>
              </v:shape>
            </w:pict>
          </mc:Fallback>
        </mc:AlternateContent>
      </w:r>
      <w:r w:rsidR="001D6501">
        <w:rPr>
          <w:noProof/>
          <w:lang w:eastAsia="en-GB"/>
        </w:rPr>
        <mc:AlternateContent>
          <mc:Choice Requires="wps">
            <w:drawing>
              <wp:anchor distT="0" distB="0" distL="114300" distR="114300" simplePos="0" relativeHeight="251729408" behindDoc="0" locked="0" layoutInCell="1" allowOverlap="1" wp14:anchorId="6673BCCA" wp14:editId="26C5A344">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10EC1077" w:rsidR="00405D44" w:rsidRPr="00097CD3" w:rsidRDefault="00405D44" w:rsidP="00215B5C">
                            <w:pPr>
                              <w:contextualSpacing/>
                              <w:rPr>
                                <w:sz w:val="22"/>
                              </w:rPr>
                            </w:pPr>
                            <w:r>
                              <w:rPr>
                                <w:sz w:val="22"/>
                              </w:rPr>
                              <w:t>Harbourmaster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9"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">
                <v:textbox>
                  <w:txbxContent>
                    <w:p w14:paraId="6F6BAE95" w14:textId="10EC1077" w:rsidR="00405D44" w:rsidRPr="00097CD3" w:rsidRDefault="00405D44" w:rsidP="00215B5C">
                      <w:pPr>
                        <w:contextualSpacing/>
                        <w:rPr>
                          <w:sz w:val="22"/>
                        </w:rPr>
                      </w:pPr>
                      <w:r>
                        <w:rPr>
                          <w:sz w:val="22"/>
                        </w:rPr>
                        <w:t>Harbourmaster</w:t>
                      </w: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2CC0A7A3" w:rsidR="00405D44" w:rsidRPr="00097CD3" w:rsidRDefault="00405D44" w:rsidP="00215B5C">
                            <w:pPr>
                              <w:contextualSpacing/>
                              <w:rPr>
                                <w:sz w:val="22"/>
                              </w:rPr>
                            </w:pPr>
                            <w:r>
                              <w:rPr>
                                <w:sz w:val="22"/>
                              </w:rPr>
                              <w:t>Chris.salisbury@pembrokeshire.gov.uk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Gc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">
                <v:textbox>
                  <w:txbxContent>
                    <w:p w14:paraId="4284E154" w14:textId="2CC0A7A3" w:rsidR="00405D44" w:rsidRPr="00097CD3" w:rsidRDefault="00405D44" w:rsidP="00215B5C">
                      <w:pPr>
                        <w:contextualSpacing/>
                        <w:rPr>
                          <w:sz w:val="22"/>
                        </w:rPr>
                      </w:pPr>
                      <w:r>
                        <w:rPr>
                          <w:sz w:val="22"/>
                        </w:rPr>
                        <w:t>Chris.salisbury@pembrokeshire.gov.uk</w:t>
                      </w: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0E30D3A8" w:rsidR="00405D44" w:rsidRPr="00097CD3" w:rsidRDefault="00405D44" w:rsidP="00215B5C">
                            <w:pPr>
                              <w:contextualSpacing/>
                              <w:rPr>
                                <w:sz w:val="22"/>
                              </w:rPr>
                            </w:pPr>
                            <w:r>
                              <w:rPr>
                                <w:sz w:val="22"/>
                              </w:rPr>
                              <w:t>01834 842717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Bi+4tExAgAAWgQAAA4AAAAAAAAAAAAAAAAA&#10;LgIAAGRycy9lMm9Eb2MueG1sUEsBAi0AFAAGAAgAAAAhANXKk1XgAAAACQEAAA8AAAAAAAAAAAAA&#10;AAAAiwQAAGRycy9kb3ducmV2LnhtbFBLBQYAAAAABAAEAPMAAACYBQAAAAA=&#10;">
                <v:textbox>
                  <w:txbxContent>
                    <w:p w14:paraId="6FBFB2D4" w14:textId="0E30D3A8" w:rsidR="00405D44" w:rsidRPr="00097CD3" w:rsidRDefault="00405D44" w:rsidP="00215B5C">
                      <w:pPr>
                        <w:contextualSpacing/>
                        <w:rPr>
                          <w:sz w:val="22"/>
                        </w:rPr>
                      </w:pPr>
                      <w:r>
                        <w:rPr>
                          <w:sz w:val="22"/>
                        </w:rPr>
                        <w:t>01834 842717</w:t>
                      </w:r>
                    </w:p>
                  </w:txbxContent>
                </v:textbox>
              </v:shape>
            </w:pict>
          </mc:Fallback>
        </mc:AlternateContent>
      </w:r>
      <w:r w:rsidRPr="00C953BC">
        <w:rPr>
          <w:sz w:val="22"/>
        </w:rPr>
        <w:t>Telephone no.</w:t>
      </w:r>
      <w:r w:rsidRPr="00C953BC">
        <w:rPr>
          <w:sz w:val="22"/>
        </w:rPr>
        <w:br/>
        <w:t>(</w:t>
      </w:r>
      <w:proofErr w:type="spellStart"/>
      <w:proofErr w:type="gramStart"/>
      <w:r w:rsidRPr="00C953BC">
        <w:rPr>
          <w:sz w:val="22"/>
        </w:rPr>
        <w:t>inc</w:t>
      </w:r>
      <w:proofErr w:type="gramEnd"/>
      <w:r w:rsidRPr="00C953BC">
        <w:rPr>
          <w:sz w:val="22"/>
        </w:rPr>
        <w:t>.</w:t>
      </w:r>
      <w:proofErr w:type="spellEnd"/>
      <w:r w:rsidRPr="00C953BC">
        <w:rPr>
          <w:sz w:val="22"/>
        </w:rPr>
        <w:t xml:space="preserve">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405D44" w:rsidRPr="00097CD3" w:rsidRDefault="00405D44"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ELwIAAFs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HvxQxC8CAABbBAAADgAAAAAAAAAAAAAAAAAu&#10;AgAAZHJzL2Uyb0RvYy54bWxQSwECLQAUAAYACAAAACEA8751X+EAAAALAQAADwAAAAAAAAAAAAAA&#10;AACJBAAAZHJzL2Rvd25yZXYueG1sUEsFBgAAAAAEAAQA8wAAAJcFAAAAAA==&#10;">
                <v:textbox>
                  <w:txbxContent>
                    <w:p w14:paraId="2F7E205F" w14:textId="77777777" w:rsidR="00405D44" w:rsidRPr="00097CD3" w:rsidRDefault="00405D44"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w:t>
      </w:r>
      <w:proofErr w:type="gramStart"/>
      <w:r w:rsidRPr="00D6760D">
        <w:rPr>
          <w:sz w:val="22"/>
        </w:rPr>
        <w:t xml:space="preserve">box </w:t>
      </w:r>
      <w:r w:rsidR="0064147C" w:rsidRPr="00030A6E">
        <w:rPr>
          <w:rFonts w:cs="Arial"/>
          <w:lang w:eastAsia="en-GB"/>
        </w:rPr>
        <w:t xml:space="preserve"> </w:t>
      </w:r>
      <w:proofErr w:type="gramEnd"/>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4 having responsibility for the control, management or deposit of the material anywhere below Mean High Water Springs</w:t>
      </w:r>
      <w:r w:rsidR="00D56D58">
        <w:rPr>
          <w:i/>
          <w:sz w:val="22"/>
        </w:rPr>
        <w:t xml:space="preserve">). This is </w:t>
      </w:r>
      <w:proofErr w:type="gramStart"/>
      <w:r w:rsidR="00D56D58">
        <w:rPr>
          <w:i/>
          <w:sz w:val="22"/>
        </w:rPr>
        <w:t>who</w:t>
      </w:r>
      <w:proofErr w:type="gramEnd"/>
      <w:r w:rsidR="00D56D58">
        <w:rPr>
          <w:i/>
          <w:sz w:val="22"/>
        </w:rPr>
        <w:t xml:space="preserve">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77777777" w:rsidR="00405D44" w:rsidRDefault="00405D44" w:rsidP="00D676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">
                <v:textbox>
                  <w:txbxContent>
                    <w:p w14:paraId="3E052D16" w14:textId="77777777" w:rsidR="00405D44" w:rsidRDefault="00405D44" w:rsidP="00D6760D"/>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405D44" w:rsidRDefault="00405D44"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">
                <v:textbox>
                  <w:txbxContent>
                    <w:p w14:paraId="6DC5D80E" w14:textId="77777777" w:rsidR="00405D44" w:rsidRDefault="00405D44"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405D44" w:rsidRDefault="00405D44"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">
                <v:textbox>
                  <w:txbxContent>
                    <w:p w14:paraId="1546BF26" w14:textId="77777777" w:rsidR="00405D44" w:rsidRDefault="00405D44"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405D44" w:rsidRDefault="00405D44"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">
                <v:textbox>
                  <w:txbxContent>
                    <w:p w14:paraId="1D6FD707" w14:textId="77777777" w:rsidR="00405D44" w:rsidRDefault="00405D44"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58LwIAAFo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">
                <v:textbox>
                  <w:txbxContent>
                    <w:p w14:paraId="131F6915" w14:textId="77777777" w:rsidR="00405D44" w:rsidRPr="00097CD3" w:rsidRDefault="00405D44"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">
                <v:textbox>
                  <w:txbxContent>
                    <w:p w14:paraId="58591F66" w14:textId="77777777" w:rsidR="00405D44" w:rsidRPr="00097CD3" w:rsidRDefault="00405D44" w:rsidP="00BA2B07">
                      <w:pPr>
                        <w:contextualSpacing/>
                        <w:rPr>
                          <w:sz w:val="22"/>
                        </w:rPr>
                      </w:pPr>
                    </w:p>
                  </w:txbxContent>
                </v:textbox>
              </v:shape>
            </w:pict>
          </mc:Fallback>
        </mc:AlternateContent>
      </w:r>
      <w:r w:rsidRPr="00C953BC">
        <w:rPr>
          <w:sz w:val="22"/>
        </w:rPr>
        <w:t xml:space="preserve">Address </w:t>
      </w:r>
      <w:r w:rsidRPr="00C953BC">
        <w:rPr>
          <w:sz w:val="22"/>
        </w:rPr>
        <w:br/>
        <w:t>(</w:t>
      </w:r>
      <w:proofErr w:type="spellStart"/>
      <w:r w:rsidRPr="00C953BC">
        <w:rPr>
          <w:sz w:val="22"/>
        </w:rPr>
        <w:t>inc.</w:t>
      </w:r>
      <w:proofErr w:type="spellEnd"/>
      <w:r w:rsidRPr="00C953BC">
        <w:rPr>
          <w:sz w:val="22"/>
        </w:rPr>
        <w:t xml:space="preserve">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CypPBzACAABaBAAADgAAAAAAAAAAAAAAAAAu&#10;AgAAZHJzL2Uyb0RvYy54bWxQSwECLQAUAAYACAAAACEAjcIrJOAAAAALAQAADwAAAAAAAAAAAAAA&#10;AACKBAAAZHJzL2Rvd25yZXYueG1sUEsFBgAAAAAEAAQA8wAAAJcFAAAAAA==&#10;">
                <v:textbox>
                  <w:txbxContent>
                    <w:p w14:paraId="6C69B2B2" w14:textId="77777777" w:rsidR="00405D44" w:rsidRPr="00097CD3" w:rsidRDefault="00405D44"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">
                <v:textbox>
                  <w:txbxContent>
                    <w:p w14:paraId="51A8D2D8" w14:textId="77777777" w:rsidR="00405D44" w:rsidRPr="00097CD3" w:rsidRDefault="00405D44"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">
                <v:textbox>
                  <w:txbxContent>
                    <w:p w14:paraId="1EBD8A43" w14:textId="77777777" w:rsidR="00405D44" w:rsidRPr="00097CD3" w:rsidRDefault="00405D44"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">
                <v:textbox>
                  <w:txbxContent>
                    <w:p w14:paraId="5D4C62C6" w14:textId="77777777" w:rsidR="00405D44" w:rsidRPr="00097CD3" w:rsidRDefault="00405D44" w:rsidP="00BA2B07">
                      <w:pPr>
                        <w:contextualSpacing/>
                        <w:rPr>
                          <w:sz w:val="22"/>
                        </w:rPr>
                      </w:pPr>
                    </w:p>
                  </w:txbxContent>
                </v:textbox>
              </v:shape>
            </w:pict>
          </mc:Fallback>
        </mc:AlternateContent>
      </w:r>
      <w:r w:rsidRPr="00C953BC">
        <w:rPr>
          <w:sz w:val="22"/>
        </w:rPr>
        <w:t>Telephone no.</w:t>
      </w:r>
      <w:r w:rsidRPr="00C953BC">
        <w:rPr>
          <w:sz w:val="22"/>
        </w:rPr>
        <w:br/>
        <w:t>(</w:t>
      </w:r>
      <w:proofErr w:type="spellStart"/>
      <w:proofErr w:type="gramStart"/>
      <w:r w:rsidRPr="00C953BC">
        <w:rPr>
          <w:sz w:val="22"/>
        </w:rPr>
        <w:t>inc</w:t>
      </w:r>
      <w:proofErr w:type="gramEnd"/>
      <w:r w:rsidRPr="00C953BC">
        <w:rPr>
          <w:sz w:val="22"/>
        </w:rPr>
        <w:t>.</w:t>
      </w:r>
      <w:proofErr w:type="spellEnd"/>
      <w:r w:rsidRPr="00C953BC">
        <w:rPr>
          <w:sz w:val="22"/>
        </w:rPr>
        <w:t xml:space="preserve">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405D44" w:rsidRPr="00097CD3" w:rsidRDefault="00405D44"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sqS6sS8CAABbBAAADgAAAAAAAAAAAAAAAAAu&#10;AgAAZHJzL2Uyb0RvYy54bWxQSwECLQAUAAYACAAAACEA8751X+EAAAALAQAADwAAAAAAAAAAAAAA&#10;AACJBAAAZHJzL2Rvd25yZXYueG1sUEsFBgAAAAAEAAQA8wAAAJcFAAAAAA==&#10;">
                <v:textbox>
                  <w:txbxContent>
                    <w:p w14:paraId="0E03AADA" w14:textId="77777777" w:rsidR="00405D44" w:rsidRPr="00097CD3" w:rsidRDefault="00405D44"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xml:space="preserve">, please continue on a separate sheet and tick </w:t>
      </w:r>
      <w:proofErr w:type="gramStart"/>
      <w:r w:rsidRPr="00DF5148">
        <w:rPr>
          <w:sz w:val="22"/>
        </w:rPr>
        <w:t>box</w:t>
      </w:r>
      <w:r>
        <w:t xml:space="preserve"> </w:t>
      </w:r>
      <w:r w:rsidR="0064147C" w:rsidRPr="00030A6E">
        <w:rPr>
          <w:rFonts w:cs="Arial"/>
          <w:lang w:eastAsia="en-GB"/>
        </w:rPr>
        <w:t xml:space="preserve"> </w:t>
      </w:r>
      <w:proofErr w:type="gramEnd"/>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7777777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73FE3F31"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w:t>
      </w:r>
      <w:proofErr w:type="gramStart"/>
      <w:r>
        <w:rPr>
          <w:rFonts w:cs="Arial"/>
          <w:sz w:val="22"/>
          <w:lang w:eastAsia="en-GB"/>
        </w:rPr>
        <w:t xml:space="preserve">Yes </w:t>
      </w:r>
      <w:r w:rsidR="0064147C" w:rsidRPr="00030A6E">
        <w:rPr>
          <w:rFonts w:cs="Arial"/>
          <w:lang w:eastAsia="en-GB"/>
        </w:rPr>
        <w:t xml:space="preserve"> </w:t>
      </w:r>
      <w:proofErr w:type="gramEnd"/>
      <w:sdt>
        <w:sdtPr>
          <w:rPr>
            <w:rFonts w:cs="Arial"/>
            <w:lang w:eastAsia="en-GB"/>
          </w:rPr>
          <w:id w:val="44111183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Content>
          <w:r w:rsidR="00620AF9">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proofErr w:type="gramStart"/>
      <w:r w:rsidR="006B30DB">
        <w:rPr>
          <w:rFonts w:cs="Arial"/>
          <w:b/>
          <w:sz w:val="22"/>
          <w:lang w:eastAsia="en-GB"/>
        </w:rPr>
        <w:t>Yes</w:t>
      </w:r>
      <w:proofErr w:type="gramEnd"/>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w:t>
      </w:r>
      <w:proofErr w:type="gramStart"/>
      <w:r w:rsidR="006B30DB">
        <w:rPr>
          <w:rFonts w:cs="Arial"/>
          <w:sz w:val="22"/>
          <w:lang w:eastAsia="en-GB"/>
        </w:rPr>
        <w:t xml:space="preserve">I </w:t>
      </w:r>
      <w:r w:rsidR="0064147C" w:rsidRPr="00030A6E">
        <w:rPr>
          <w:rFonts w:cs="Arial"/>
          <w:lang w:eastAsia="en-GB"/>
        </w:rPr>
        <w:t xml:space="preserve"> </w:t>
      </w:r>
      <w:proofErr w:type="gramEnd"/>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A7A33AF" w14:textId="1C2E28E8"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r>
      <w:proofErr w:type="gramStart"/>
      <w:r>
        <w:rPr>
          <w:rFonts w:cs="Arial"/>
          <w:sz w:val="22"/>
          <w:lang w:eastAsia="en-GB"/>
        </w:rPr>
        <w:t xml:space="preserve">Yes </w:t>
      </w:r>
      <w:r w:rsidR="0064147C" w:rsidRPr="00030A6E">
        <w:rPr>
          <w:rFonts w:cs="Arial"/>
          <w:lang w:eastAsia="en-GB"/>
        </w:rPr>
        <w:t xml:space="preserve"> </w:t>
      </w:r>
      <w:proofErr w:type="gramEnd"/>
      <w:sdt>
        <w:sdtPr>
          <w:rPr>
            <w:rFonts w:cs="Arial"/>
            <w:lang w:eastAsia="en-GB"/>
          </w:rPr>
          <w:id w:val="-65344692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Content>
          <w:r w:rsidR="0018271C">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405D44" w:rsidRDefault="00405D44"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">
                <v:textbox>
                  <w:txbxContent>
                    <w:p w14:paraId="43260A94" w14:textId="77777777" w:rsidR="00405D44" w:rsidRDefault="00405D44"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what is the reference?</w:t>
      </w:r>
      <w:r>
        <w:rPr>
          <w:rFonts w:cs="Arial"/>
          <w:sz w:val="22"/>
          <w:lang w:eastAsia="en-GB"/>
        </w:rPr>
        <w:br/>
      </w:r>
    </w:p>
    <w:p w14:paraId="45E2A249" w14:textId="440324C0"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r>
      <w:proofErr w:type="gramStart"/>
      <w:r w:rsidR="006B30DB">
        <w:rPr>
          <w:rFonts w:cs="Arial"/>
          <w:sz w:val="22"/>
          <w:lang w:eastAsia="en-GB"/>
        </w:rPr>
        <w:t xml:space="preserve">Yes </w:t>
      </w:r>
      <w:r w:rsidR="0064147C" w:rsidRPr="00030A6E">
        <w:rPr>
          <w:rFonts w:cs="Arial"/>
          <w:lang w:eastAsia="en-GB"/>
        </w:rPr>
        <w:t xml:space="preserve"> </w:t>
      </w:r>
      <w:proofErr w:type="gramEnd"/>
      <w:sdt>
        <w:sdtPr>
          <w:rPr>
            <w:rFonts w:cs="Arial"/>
            <w:lang w:eastAsia="en-GB"/>
          </w:rPr>
          <w:id w:val="-1137871842"/>
          <w14:checkbox>
            <w14:checked w14:val="0"/>
            <w14:checkedState w14:val="2612" w14:font="MS Gothic"/>
            <w14:uncheckedState w14:val="2610" w14:font="MS Gothic"/>
          </w14:checkbox>
        </w:sdtPr>
        <w:sdtContent>
          <w:r w:rsidR="0018271C">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Content>
          <w:r w:rsidR="0018271C">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is a copy of the assessment included in this application?</w:t>
      </w:r>
      <w:r>
        <w:rPr>
          <w:rFonts w:cs="Arial"/>
          <w:sz w:val="22"/>
          <w:lang w:eastAsia="en-GB"/>
        </w:rPr>
        <w:tab/>
      </w:r>
      <w:proofErr w:type="gramStart"/>
      <w:r>
        <w:rPr>
          <w:rFonts w:cs="Arial"/>
          <w:sz w:val="22"/>
          <w:lang w:eastAsia="en-GB"/>
        </w:rPr>
        <w:t>Yes</w:t>
      </w:r>
      <w:r w:rsidR="0064147C" w:rsidRPr="0064147C">
        <w:rPr>
          <w:rFonts w:cs="Arial"/>
          <w:lang w:eastAsia="en-GB"/>
        </w:rPr>
        <w:t xml:space="preserve"> </w:t>
      </w:r>
      <w:r w:rsidR="0064147C" w:rsidRPr="00030A6E">
        <w:rPr>
          <w:rFonts w:cs="Arial"/>
          <w:lang w:eastAsia="en-GB"/>
        </w:rPr>
        <w:t xml:space="preserve"> </w:t>
      </w:r>
      <w:proofErr w:type="gramEnd"/>
      <w:sdt>
        <w:sdtPr>
          <w:rPr>
            <w:rFonts w:cs="Arial"/>
            <w:lang w:eastAsia="en-GB"/>
          </w:rPr>
          <w:id w:val="76974865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405D44" w:rsidRDefault="00405D44" w:rsidP="006B30DB"/>
                          <w:p w14:paraId="4B2A84DD" w14:textId="77777777" w:rsidR="00405D44" w:rsidRDefault="00405D44"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">
                <v:textbox>
                  <w:txbxContent>
                    <w:p w14:paraId="6C7B243F" w14:textId="77777777" w:rsidR="00405D44" w:rsidRDefault="00405D44" w:rsidP="006B30DB"/>
                    <w:p w14:paraId="4B2A84DD" w14:textId="77777777" w:rsidR="00405D44" w:rsidRDefault="00405D44"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lastRenderedPageBreak/>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4DABD6A1" w:rsidR="00405D44" w:rsidRDefault="00405D44" w:rsidP="006C2777">
                            <w:r>
                              <w:t>DML1848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">
                <v:textbox>
                  <w:txbxContent>
                    <w:p w14:paraId="32CEC943" w14:textId="4DABD6A1" w:rsidR="00405D44" w:rsidRDefault="00405D44" w:rsidP="006C2777">
                      <w:r>
                        <w:t>DML1848</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77777777" w:rsidR="00690F10" w:rsidRPr="00DF5148" w:rsidRDefault="00BA2B07" w:rsidP="00690F10">
      <w:pPr>
        <w:tabs>
          <w:tab w:val="left" w:pos="284"/>
        </w:tabs>
        <w:ind w:left="426"/>
        <w:rPr>
          <w:sz w:val="22"/>
        </w:rPr>
      </w:pPr>
      <w:permStart w:id="636038120" w:edGrp="everyone"/>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614CB33C" w:rsidR="00405D44" w:rsidRDefault="00405D44" w:rsidP="006C2777">
                            <w:r>
                              <w:t>17</w:t>
                            </w:r>
                            <w:r w:rsidRPr="00E66256">
                              <w:rPr>
                                <w:vertAlign w:val="superscript"/>
                              </w:rPr>
                              <w:t>TH</w:t>
                            </w:r>
                            <w:r>
                              <w:t xml:space="preserve"> December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">
                <v:textbox>
                  <w:txbxContent>
                    <w:p w14:paraId="5C14B15E" w14:textId="614CB33C" w:rsidR="00405D44" w:rsidRDefault="00405D44" w:rsidP="006C2777">
                      <w:r>
                        <w:t>17</w:t>
                      </w:r>
                      <w:r w:rsidRPr="00E66256">
                        <w:rPr>
                          <w:vertAlign w:val="superscript"/>
                        </w:rPr>
                        <w:t>TH</w:t>
                      </w:r>
                      <w:r>
                        <w:t xml:space="preserve"> December 2023</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2CB5E8F1" w:rsidR="00405D44" w:rsidRDefault="00405D44" w:rsidP="006C2777">
                            <w:r>
                              <w:t>1500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">
                <v:textbox>
                  <w:txbxContent>
                    <w:p w14:paraId="16D17708" w14:textId="2CB5E8F1" w:rsidR="00405D44" w:rsidRDefault="00405D44" w:rsidP="006C2777">
                      <w:r>
                        <w:t>1500</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405D44" w:rsidRDefault="00405D44"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">
                <v:textbox>
                  <w:txbxContent>
                    <w:p w14:paraId="58FC2E7F" w14:textId="77777777" w:rsidR="00405D44" w:rsidRDefault="00405D44"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t>
      </w:r>
      <w:proofErr w:type="gramStart"/>
      <w:r>
        <w:rPr>
          <w:sz w:val="22"/>
        </w:rPr>
        <w:t>works taking</w:t>
      </w:r>
      <w:proofErr w:type="gramEnd"/>
      <w:r>
        <w:rPr>
          <w:sz w:val="22"/>
        </w:rPr>
        <w:t xml:space="preserve"> place during these </w:t>
      </w:r>
      <w:r w:rsidRPr="00AF58FD">
        <w:rPr>
          <w:sz w:val="22"/>
        </w:rPr>
        <w:t xml:space="preserve">dates. Please ensure you have included an adequate contingency period. If </w:t>
      </w:r>
      <w:proofErr w:type="gramStart"/>
      <w:r w:rsidRPr="00AF58FD">
        <w:rPr>
          <w:sz w:val="22"/>
        </w:rPr>
        <w:t>works are not completed by the Requested Licence Expiry Date</w:t>
      </w:r>
      <w:proofErr w:type="gramEnd"/>
      <w:r w:rsidRPr="00AF58FD">
        <w:rPr>
          <w:sz w:val="22"/>
        </w:rPr>
        <w:t xml:space="preserve"> you may be required to submit a</w:t>
      </w:r>
      <w:r>
        <w:rPr>
          <w:sz w:val="22"/>
        </w:rPr>
        <w:t xml:space="preserve"> new</w:t>
      </w:r>
      <w:r w:rsidRPr="00AF58FD">
        <w:rPr>
          <w:sz w:val="22"/>
        </w:rPr>
        <w:t xml:space="preserve"> application. </w:t>
      </w:r>
      <w:r>
        <w:rPr>
          <w:i/>
          <w:sz w:val="22"/>
        </w:rPr>
        <w:t xml:space="preserve">Including a contingency period within your original application does not </w:t>
      </w:r>
      <w:proofErr w:type="gramStart"/>
      <w:r>
        <w:rPr>
          <w:i/>
          <w:sz w:val="22"/>
        </w:rPr>
        <w:t>impact on</w:t>
      </w:r>
      <w:proofErr w:type="gramEnd"/>
      <w:r>
        <w:rPr>
          <w:i/>
          <w:sz w:val="22"/>
        </w:rPr>
        <w:t xml:space="preserve">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429F2A98" w:rsidR="00405D44" w:rsidRPr="00097CD3" w:rsidRDefault="00405D44" w:rsidP="0060763A">
                            <w:pPr>
                              <w:rPr>
                                <w:sz w:val="22"/>
                              </w:rPr>
                            </w:pPr>
                            <w:r>
                              <w:rPr>
                                <w:sz w:val="22"/>
                              </w:rPr>
                              <w:t>18/12/2023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">
                <v:textbox>
                  <w:txbxContent>
                    <w:p w14:paraId="0E76AB41" w14:textId="429F2A98" w:rsidR="00405D44" w:rsidRPr="00097CD3" w:rsidRDefault="00405D44" w:rsidP="0060763A">
                      <w:pPr>
                        <w:rPr>
                          <w:sz w:val="22"/>
                        </w:rPr>
                      </w:pPr>
                      <w:r>
                        <w:rPr>
                          <w:sz w:val="22"/>
                        </w:rPr>
                        <w:t>18/12/2023</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1C0BD886" w:rsidR="00405D44" w:rsidRPr="00097CD3" w:rsidRDefault="00405D44" w:rsidP="0060763A">
                            <w:pPr>
                              <w:rPr>
                                <w:sz w:val="22"/>
                              </w:rPr>
                            </w:pPr>
                            <w:r>
                              <w:rPr>
                                <w:sz w:val="22"/>
                              </w:rPr>
                              <w:t>17/12/2028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">
                <v:textbox>
                  <w:txbxContent>
                    <w:p w14:paraId="55E6B751" w14:textId="1C0BD886" w:rsidR="00405D44" w:rsidRPr="00097CD3" w:rsidRDefault="00405D44" w:rsidP="0060763A">
                      <w:pPr>
                        <w:rPr>
                          <w:sz w:val="22"/>
                        </w:rPr>
                      </w:pPr>
                      <w:r>
                        <w:rPr>
                          <w:sz w:val="22"/>
                        </w:rPr>
                        <w:t>17/12/2028</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If your operation will not take place year round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49C3FB3F" w:rsidR="00405D44" w:rsidRDefault="00405D44" w:rsidP="0055209D">
                            <w:r>
                              <w:t xml:space="preserve">Annual dredge </w:t>
                            </w:r>
                          </w:p>
                          <w:p w14:paraId="7E8A7C45" w14:textId="79CF7600" w:rsidR="00405D44" w:rsidRDefault="00405D44" w:rsidP="0055209D">
                            <w:r>
                              <w:t xml:space="preserve">Duration: 5 days within March / April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">
                <v:textbox>
                  <w:txbxContent>
                    <w:p w14:paraId="79C8910F" w14:textId="49C3FB3F" w:rsidR="00405D44" w:rsidRDefault="00405D44" w:rsidP="0055209D">
                      <w:r>
                        <w:t xml:space="preserve">Annual dredge </w:t>
                      </w:r>
                    </w:p>
                    <w:p w14:paraId="7E8A7C45" w14:textId="79CF7600" w:rsidR="00405D44" w:rsidRDefault="00405D44" w:rsidP="0055209D">
                      <w:r>
                        <w:t xml:space="preserve">Duration: 5 days within March / April </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10E954A5" w:rsidR="00405D44" w:rsidRDefault="00405D44" w:rsidP="00950F26">
                            <w: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5kLQIAAFo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">
                <v:textbox>
                  <w:txbxContent>
                    <w:p w14:paraId="1506439B" w14:textId="10E954A5" w:rsidR="00405D44" w:rsidRDefault="00405D44" w:rsidP="00950F26">
                      <w:r>
                        <w:t>N/A</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1FE27ACC"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02642708" w14:textId="428DA3A2"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573A199F" w14:textId="1289FE87"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6AF5E00C" w14:textId="0B117F8C"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144" w:type="dxa"/>
          </w:tcPr>
          <w:p w14:paraId="75A123CB" w14:textId="67186BE1"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4594EB5B"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49343C62" w14:textId="71002DE8"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73FD6134" w14:textId="47740DF4"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5A86ED6B" w14:textId="349CB7EE"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144" w:type="dxa"/>
          </w:tcPr>
          <w:p w14:paraId="054F0082" w14:textId="5C26D47C"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4E746B40"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470BDFE6" w14:textId="286AFF17"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2D995E96" w14:textId="30136456"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6FCE66C6" w14:textId="4FBD70E2"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 xml:space="preserve">N/A </w:t>
            </w:r>
          </w:p>
        </w:tc>
        <w:tc>
          <w:tcPr>
            <w:tcW w:w="2144" w:type="dxa"/>
          </w:tcPr>
          <w:p w14:paraId="5C49A24E" w14:textId="57DE19C2"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proofErr w:type="gramStart"/>
      <w:r>
        <w:rPr>
          <w:sz w:val="22"/>
        </w:rPr>
        <w:t xml:space="preserve">this </w:t>
      </w:r>
      <w:r w:rsidR="0064147C" w:rsidRPr="00030A6E">
        <w:rPr>
          <w:rFonts w:cs="Arial"/>
          <w:lang w:eastAsia="en-GB"/>
        </w:rPr>
        <w:t xml:space="preserve"> </w:t>
      </w:r>
      <w:proofErr w:type="gramEnd"/>
      <w:sdt>
        <w:sdtPr>
          <w:rPr>
            <w:rFonts w:cs="Arial"/>
            <w:lang w:eastAsia="en-GB"/>
          </w:rPr>
          <w:id w:val="1188111348"/>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6BF5771C" w14:textId="31A23101" w:rsidR="00405D44" w:rsidRDefault="00405D44" w:rsidP="001512EE">
                            <w:r>
                              <w:t>Using two 13 tonne tracked diggers and four tractor trailer units sand deposits will be removed from the mouth of Tenby harbour to maintain safe navigation and chart datum, the material will then be transported to the proposed deposit site on Tenby’s North Beach.</w:t>
                            </w:r>
                          </w:p>
                          <w:p w14:paraId="5C831EBD" w14:textId="2F5C676F" w:rsidR="00405D44" w:rsidRDefault="00405D44" w:rsidP="001F1399">
                            <w:r>
                              <w:t>Works shall take place during mean low water springs and deposited sand will be re-graded to match the existing beach profiles.</w:t>
                            </w:r>
                          </w:p>
                          <w:p w14:paraId="3198B926" w14:textId="29DAA09B" w:rsidR="00405D44" w:rsidRDefault="00405D44" w:rsidP="001512EE">
                            <w:r>
                              <w:t>The area of works will be marked and no public access will be authorised.</w:t>
                            </w:r>
                          </w:p>
                          <w:p w14:paraId="4267D9EB" w14:textId="77777777" w:rsidR="00405D44" w:rsidRDefault="00405D44" w:rsidP="001512EE">
                            <w:r>
                              <w:t>Plant will only move between MHWS and MLWS and will use the existing access to the beach.</w:t>
                            </w:r>
                          </w:p>
                          <w:p w14:paraId="6414BA0A" w14:textId="05B896F7" w:rsidR="00405D44" w:rsidRDefault="00405D44" w:rsidP="001512EE">
                            <w:r>
                              <w:t>Plant to be clean pre and post works, no fuelling of machinery to take place on the beach / foreshore.</w:t>
                            </w:r>
                          </w:p>
                          <w:p w14:paraId="17C397EF" w14:textId="3D1E2C8C" w:rsidR="00405D44" w:rsidRDefault="00405D44" w:rsidP="001512EE">
                            <w:r>
                              <w:t xml:space="preserve">Annual works to </w:t>
                            </w:r>
                            <w:proofErr w:type="gramStart"/>
                            <w:r>
                              <w:t>be completed</w:t>
                            </w:r>
                            <w:proofErr w:type="gramEnd"/>
                            <w:r>
                              <w:t xml:space="preserve"> inside 5days March / April (to suit spring tides).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8g4MAIAAFs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">
                <v:textbox>
                  <w:txbxContent>
                    <w:p w14:paraId="6BF5771C" w14:textId="31A23101" w:rsidR="00405D44" w:rsidRDefault="00405D44" w:rsidP="001512EE">
                      <w:r>
                        <w:t>Using two 13 tonne tracked diggers and four tractor trailer units sand deposits will be removed from the mouth of Tenby harbour to maintain safe navigation and chart datum, the material will then be transported to the proposed deposit site on Tenby’s North Beach.</w:t>
                      </w:r>
                    </w:p>
                    <w:p w14:paraId="5C831EBD" w14:textId="2F5C676F" w:rsidR="00405D44" w:rsidRDefault="00405D44" w:rsidP="001F1399">
                      <w:r>
                        <w:t>Works shall take place during mean low water springs and deposited sand will be re-graded to match the existing beach profiles.</w:t>
                      </w:r>
                    </w:p>
                    <w:p w14:paraId="3198B926" w14:textId="29DAA09B" w:rsidR="00405D44" w:rsidRDefault="00405D44" w:rsidP="001512EE">
                      <w:r>
                        <w:t>The area of works will be marked and no public access will be authorised.</w:t>
                      </w:r>
                    </w:p>
                    <w:p w14:paraId="4267D9EB" w14:textId="77777777" w:rsidR="00405D44" w:rsidRDefault="00405D44" w:rsidP="001512EE">
                      <w:r>
                        <w:t>Plant will only move between MHWS and MLWS and will use the existing access to the beach.</w:t>
                      </w:r>
                    </w:p>
                    <w:p w14:paraId="6414BA0A" w14:textId="05B896F7" w:rsidR="00405D44" w:rsidRDefault="00405D44" w:rsidP="001512EE">
                      <w:r>
                        <w:t>Plant to be clean pre and post works, no fuelling of machinery to take place on the beach / foreshore.</w:t>
                      </w:r>
                    </w:p>
                    <w:p w14:paraId="17C397EF" w14:textId="3D1E2C8C" w:rsidR="00405D44" w:rsidRDefault="00405D44" w:rsidP="001512EE">
                      <w:r>
                        <w:t xml:space="preserve">Annual works to </w:t>
                      </w:r>
                      <w:proofErr w:type="gramStart"/>
                      <w:r>
                        <w:t>be completed</w:t>
                      </w:r>
                      <w:proofErr w:type="gramEnd"/>
                      <w:r>
                        <w:t xml:space="preserve"> inside 5days March / April (to suit spring tides).</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proofErr w:type="gramStart"/>
      <w:r>
        <w:rPr>
          <w:sz w:val="22"/>
        </w:rPr>
        <w:t>thi</w:t>
      </w:r>
      <w:r w:rsidR="00675D94">
        <w:rPr>
          <w:sz w:val="22"/>
        </w:rPr>
        <w:t>s</w:t>
      </w:r>
      <w:r w:rsidR="0064147C">
        <w:rPr>
          <w:rFonts w:cs="Arial"/>
          <w:sz w:val="22"/>
          <w:lang w:eastAsia="en-GB"/>
        </w:rPr>
        <w:t xml:space="preserve"> </w:t>
      </w:r>
      <w:r w:rsidR="0064147C" w:rsidRPr="00030A6E">
        <w:rPr>
          <w:rFonts w:cs="Arial"/>
          <w:lang w:eastAsia="en-GB"/>
        </w:rPr>
        <w:t xml:space="preserve"> </w:t>
      </w:r>
      <w:proofErr w:type="gramEnd"/>
      <w:sdt>
        <w:sdtPr>
          <w:rPr>
            <w:rFonts w:cs="Arial"/>
            <w:lang w:eastAsia="en-GB"/>
          </w:rPr>
          <w:id w:val="-1952769883"/>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250646">
        <w:trPr>
          <w:trHeight w:val="1692"/>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186210BB" w:rsidR="0064147C" w:rsidRPr="00016954" w:rsidRDefault="008E481C" w:rsidP="0064147C">
            <w:pPr>
              <w:tabs>
                <w:tab w:val="left" w:pos="284"/>
              </w:tabs>
              <w:jc w:val="center"/>
              <w:rPr>
                <w:b/>
                <w:sz w:val="22"/>
              </w:rPr>
            </w:pPr>
            <w:r>
              <w:rPr>
                <w:b/>
                <w:sz w:val="22"/>
              </w:rPr>
              <w:t>Tenby Harbour Entrance</w:t>
            </w:r>
          </w:p>
        </w:tc>
        <w:tc>
          <w:tcPr>
            <w:tcW w:w="3402" w:type="dxa"/>
          </w:tcPr>
          <w:p w14:paraId="2DDA1A5F" w14:textId="2800E4AC" w:rsidR="0064147C" w:rsidRPr="00250646" w:rsidRDefault="00ED2B36" w:rsidP="00250646">
            <w:pPr>
              <w:pStyle w:val="ListParagraph"/>
              <w:numPr>
                <w:ilvl w:val="0"/>
                <w:numId w:val="31"/>
              </w:numPr>
              <w:spacing w:after="0" w:line="240" w:lineRule="auto"/>
              <w:rPr>
                <w:rFonts w:ascii="Calibri" w:hAnsi="Calibri" w:cs="Calibri"/>
                <w:sz w:val="22"/>
              </w:rPr>
            </w:pPr>
            <w:r>
              <w:rPr>
                <w:rFonts w:ascii="Calibri" w:hAnsi="Calibri" w:cs="Calibri"/>
                <w:sz w:val="22"/>
              </w:rPr>
              <w:t>51</w:t>
            </w:r>
            <w:r w:rsidR="00250646" w:rsidRPr="00250646">
              <w:rPr>
                <w:rFonts w:ascii="Calibri" w:hAnsi="Calibri" w:cs="Calibri"/>
                <w:sz w:val="22"/>
              </w:rPr>
              <w:t>*40’20N / 4*41’53W</w:t>
            </w:r>
          </w:p>
          <w:p w14:paraId="69CB6FD1" w14:textId="77777777" w:rsidR="00250646" w:rsidRPr="00250646" w:rsidRDefault="00250646" w:rsidP="00250646">
            <w:pPr>
              <w:pStyle w:val="ListParagraph"/>
              <w:numPr>
                <w:ilvl w:val="0"/>
                <w:numId w:val="31"/>
              </w:numPr>
              <w:spacing w:after="0" w:line="240" w:lineRule="auto"/>
              <w:rPr>
                <w:rFonts w:ascii="Calibri" w:hAnsi="Calibri" w:cs="Calibri"/>
                <w:sz w:val="22"/>
              </w:rPr>
            </w:pPr>
            <w:r w:rsidRPr="00250646">
              <w:rPr>
                <w:rFonts w:ascii="Calibri" w:hAnsi="Calibri" w:cs="Calibri"/>
                <w:sz w:val="22"/>
              </w:rPr>
              <w:t>51*40’25N / 4*42’01W</w:t>
            </w:r>
          </w:p>
          <w:p w14:paraId="4296A09C" w14:textId="77777777" w:rsidR="00250646" w:rsidRPr="00250646" w:rsidRDefault="00250646" w:rsidP="00250646">
            <w:pPr>
              <w:pStyle w:val="ListParagraph"/>
              <w:numPr>
                <w:ilvl w:val="0"/>
                <w:numId w:val="31"/>
              </w:numPr>
              <w:spacing w:after="0" w:line="240" w:lineRule="auto"/>
              <w:rPr>
                <w:rFonts w:ascii="Calibri" w:hAnsi="Calibri" w:cs="Calibri"/>
                <w:sz w:val="22"/>
              </w:rPr>
            </w:pPr>
            <w:r w:rsidRPr="00250646">
              <w:rPr>
                <w:rFonts w:ascii="Calibri" w:hAnsi="Calibri" w:cs="Calibri"/>
                <w:sz w:val="22"/>
              </w:rPr>
              <w:t>51*40’28N / 4*41’54W</w:t>
            </w:r>
          </w:p>
          <w:p w14:paraId="20AA12CA" w14:textId="4ACFC6A4" w:rsidR="00250646" w:rsidRPr="00250646" w:rsidRDefault="002E6A77" w:rsidP="00250646">
            <w:pPr>
              <w:pStyle w:val="ListParagraph"/>
              <w:numPr>
                <w:ilvl w:val="0"/>
                <w:numId w:val="31"/>
              </w:numPr>
              <w:spacing w:after="0" w:line="240" w:lineRule="auto"/>
              <w:rPr>
                <w:rFonts w:ascii="Calibri" w:hAnsi="Calibri" w:cs="Calibri"/>
                <w:color w:val="1F497D"/>
                <w:sz w:val="22"/>
              </w:rPr>
            </w:pPr>
            <w:r>
              <w:rPr>
                <w:rFonts w:ascii="Calibri" w:hAnsi="Calibri" w:cs="Calibri"/>
                <w:sz w:val="22"/>
              </w:rPr>
              <w:t>51*40’25N / 4*41’4</w:t>
            </w:r>
            <w:r w:rsidR="00250646" w:rsidRPr="00250646">
              <w:rPr>
                <w:rFonts w:ascii="Calibri" w:hAnsi="Calibri" w:cs="Calibri"/>
                <w:sz w:val="22"/>
              </w:rPr>
              <w:t>9W</w:t>
            </w:r>
          </w:p>
        </w:tc>
        <w:tc>
          <w:tcPr>
            <w:tcW w:w="2835" w:type="dxa"/>
          </w:tcPr>
          <w:p w14:paraId="379FA254" w14:textId="6F99248D" w:rsidR="0064147C" w:rsidRPr="00016954" w:rsidRDefault="00250646" w:rsidP="0064147C">
            <w:pPr>
              <w:tabs>
                <w:tab w:val="left" w:pos="284"/>
              </w:tabs>
              <w:jc w:val="center"/>
              <w:rPr>
                <w:b/>
                <w:sz w:val="22"/>
              </w:rPr>
            </w:pPr>
            <w:r>
              <w:rPr>
                <w:b/>
                <w:sz w:val="22"/>
              </w:rPr>
              <w:t>Harbour</w:t>
            </w:r>
          </w:p>
        </w:tc>
        <w:tc>
          <w:tcPr>
            <w:tcW w:w="2941" w:type="dxa"/>
          </w:tcPr>
          <w:p w14:paraId="02234D48" w14:textId="3C21F794" w:rsidR="0064147C" w:rsidRPr="00016954" w:rsidRDefault="00250646" w:rsidP="0064147C">
            <w:pPr>
              <w:tabs>
                <w:tab w:val="left" w:pos="284"/>
              </w:tabs>
              <w:jc w:val="center"/>
              <w:rPr>
                <w:b/>
                <w:sz w:val="22"/>
              </w:rPr>
            </w:pPr>
            <w:r>
              <w:rPr>
                <w:b/>
                <w:sz w:val="22"/>
              </w:rPr>
              <w:t>20</w:t>
            </w:r>
            <w:r w:rsidRPr="00250646">
              <w:rPr>
                <w:b/>
                <w:sz w:val="22"/>
                <w:vertAlign w:val="superscript"/>
              </w:rPr>
              <w:t>th</w:t>
            </w:r>
            <w:r>
              <w:rPr>
                <w:b/>
                <w:sz w:val="22"/>
              </w:rPr>
              <w:t xml:space="preserve"> – 23</w:t>
            </w:r>
            <w:r w:rsidRPr="00250646">
              <w:rPr>
                <w:b/>
                <w:sz w:val="22"/>
                <w:vertAlign w:val="superscript"/>
              </w:rPr>
              <w:t>rd</w:t>
            </w:r>
            <w:r>
              <w:rPr>
                <w:b/>
                <w:sz w:val="22"/>
              </w:rPr>
              <w:t xml:space="preserve"> March 2023</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77777777" w:rsidR="0064147C" w:rsidRPr="00016954" w:rsidRDefault="0064147C" w:rsidP="0064147C">
            <w:pPr>
              <w:tabs>
                <w:tab w:val="left" w:pos="284"/>
              </w:tabs>
              <w:jc w:val="center"/>
              <w:rPr>
                <w:b/>
                <w:sz w:val="22"/>
              </w:rPr>
            </w:pPr>
          </w:p>
        </w:tc>
        <w:tc>
          <w:tcPr>
            <w:tcW w:w="3402" w:type="dxa"/>
          </w:tcPr>
          <w:p w14:paraId="18E1E7AE" w14:textId="203B1597" w:rsidR="0064147C" w:rsidRPr="00016954" w:rsidRDefault="0064147C" w:rsidP="00250646">
            <w:pPr>
              <w:tabs>
                <w:tab w:val="left" w:pos="284"/>
              </w:tabs>
              <w:jc w:val="center"/>
              <w:rPr>
                <w:b/>
                <w:sz w:val="22"/>
              </w:rPr>
            </w:pPr>
          </w:p>
        </w:tc>
        <w:tc>
          <w:tcPr>
            <w:tcW w:w="2835" w:type="dxa"/>
          </w:tcPr>
          <w:p w14:paraId="2D81CD0A" w14:textId="77777777" w:rsidR="0064147C" w:rsidRPr="00016954" w:rsidRDefault="0064147C" w:rsidP="0064147C">
            <w:pPr>
              <w:tabs>
                <w:tab w:val="left" w:pos="284"/>
              </w:tabs>
              <w:jc w:val="center"/>
              <w:rPr>
                <w:b/>
                <w:sz w:val="22"/>
              </w:rPr>
            </w:pPr>
          </w:p>
        </w:tc>
        <w:tc>
          <w:tcPr>
            <w:tcW w:w="2941" w:type="dxa"/>
          </w:tcPr>
          <w:p w14:paraId="67A3BAE8" w14:textId="77777777" w:rsidR="0064147C" w:rsidRPr="00016954" w:rsidRDefault="0064147C" w:rsidP="0064147C">
            <w:pPr>
              <w:tabs>
                <w:tab w:val="left" w:pos="284"/>
              </w:tabs>
              <w:jc w:val="center"/>
              <w:rPr>
                <w:b/>
                <w:sz w:val="22"/>
              </w:rPr>
            </w:pP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t>(c)</w:t>
            </w:r>
          </w:p>
        </w:tc>
        <w:tc>
          <w:tcPr>
            <w:tcW w:w="4961" w:type="dxa"/>
          </w:tcPr>
          <w:p w14:paraId="3147E842" w14:textId="77777777" w:rsidR="0064147C" w:rsidRPr="00016954" w:rsidRDefault="0064147C" w:rsidP="0064147C">
            <w:pPr>
              <w:tabs>
                <w:tab w:val="left" w:pos="284"/>
              </w:tabs>
              <w:jc w:val="center"/>
              <w:rPr>
                <w:b/>
                <w:sz w:val="22"/>
              </w:rPr>
            </w:pPr>
          </w:p>
        </w:tc>
        <w:tc>
          <w:tcPr>
            <w:tcW w:w="3402" w:type="dxa"/>
          </w:tcPr>
          <w:p w14:paraId="2EA607FD" w14:textId="77777777" w:rsidR="0064147C" w:rsidRPr="00016954" w:rsidRDefault="0064147C" w:rsidP="0064147C">
            <w:pPr>
              <w:tabs>
                <w:tab w:val="left" w:pos="284"/>
              </w:tabs>
              <w:jc w:val="center"/>
              <w:rPr>
                <w:b/>
                <w:sz w:val="22"/>
              </w:rPr>
            </w:pPr>
          </w:p>
        </w:tc>
        <w:tc>
          <w:tcPr>
            <w:tcW w:w="2835" w:type="dxa"/>
          </w:tcPr>
          <w:p w14:paraId="328D50D9" w14:textId="77777777" w:rsidR="0064147C" w:rsidRPr="00016954" w:rsidRDefault="0064147C" w:rsidP="0064147C">
            <w:pPr>
              <w:tabs>
                <w:tab w:val="left" w:pos="284"/>
              </w:tabs>
              <w:jc w:val="center"/>
              <w:rPr>
                <w:b/>
                <w:sz w:val="22"/>
              </w:rPr>
            </w:pP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t>(d)</w:t>
            </w:r>
          </w:p>
        </w:tc>
        <w:tc>
          <w:tcPr>
            <w:tcW w:w="4961" w:type="dxa"/>
          </w:tcPr>
          <w:p w14:paraId="31FB47BA" w14:textId="77777777" w:rsidR="0064147C" w:rsidRPr="00016954" w:rsidRDefault="0064147C" w:rsidP="0064147C">
            <w:pPr>
              <w:tabs>
                <w:tab w:val="left" w:pos="284"/>
              </w:tabs>
              <w:jc w:val="center"/>
              <w:rPr>
                <w:b/>
                <w:sz w:val="22"/>
              </w:rPr>
            </w:pPr>
          </w:p>
        </w:tc>
        <w:tc>
          <w:tcPr>
            <w:tcW w:w="3402" w:type="dxa"/>
          </w:tcPr>
          <w:p w14:paraId="0FFB77F9" w14:textId="77777777" w:rsidR="0064147C" w:rsidRPr="00016954" w:rsidRDefault="0064147C" w:rsidP="0064147C">
            <w:pPr>
              <w:tabs>
                <w:tab w:val="left" w:pos="284"/>
              </w:tabs>
              <w:jc w:val="center"/>
              <w:rPr>
                <w:b/>
                <w:sz w:val="22"/>
              </w:rPr>
            </w:pPr>
          </w:p>
        </w:tc>
        <w:tc>
          <w:tcPr>
            <w:tcW w:w="2835" w:type="dxa"/>
          </w:tcPr>
          <w:p w14:paraId="3D365749" w14:textId="77777777" w:rsidR="0064147C" w:rsidRPr="00016954" w:rsidRDefault="0064147C" w:rsidP="0064147C">
            <w:pPr>
              <w:tabs>
                <w:tab w:val="left" w:pos="284"/>
              </w:tabs>
              <w:jc w:val="center"/>
              <w:rPr>
                <w:b/>
                <w:sz w:val="22"/>
              </w:rPr>
            </w:pPr>
          </w:p>
        </w:tc>
        <w:tc>
          <w:tcPr>
            <w:tcW w:w="2941" w:type="dxa"/>
          </w:tcPr>
          <w:p w14:paraId="68BF5E77" w14:textId="77777777" w:rsidR="0064147C" w:rsidRPr="00016954" w:rsidRDefault="0064147C" w:rsidP="0064147C">
            <w:pPr>
              <w:tabs>
                <w:tab w:val="left" w:pos="284"/>
              </w:tabs>
              <w:jc w:val="center"/>
              <w:rPr>
                <w:b/>
                <w:sz w:val="22"/>
              </w:rPr>
            </w:pPr>
          </w:p>
        </w:tc>
      </w:tr>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w:t>
      </w:r>
      <w:proofErr w:type="gramStart"/>
      <w:r>
        <w:t>a to</w:t>
      </w:r>
      <w:proofErr w:type="gramEnd"/>
      <w:r>
        <w:t xml:space="preserve">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5662DF6A" w14:textId="74211758" w:rsidR="0064147C" w:rsidRPr="00016954" w:rsidRDefault="00AE608B" w:rsidP="0064147C">
            <w:pPr>
              <w:tabs>
                <w:tab w:val="left" w:pos="284"/>
              </w:tabs>
              <w:jc w:val="center"/>
              <w:rPr>
                <w:b/>
                <w:sz w:val="22"/>
              </w:rPr>
            </w:pPr>
            <w:r>
              <w:rPr>
                <w:b/>
                <w:sz w:val="22"/>
              </w:rPr>
              <w:t xml:space="preserve">Maintenance </w:t>
            </w:r>
            <w:r w:rsidR="00A564F0">
              <w:rPr>
                <w:b/>
                <w:sz w:val="22"/>
              </w:rPr>
              <w:t>- sand</w:t>
            </w:r>
          </w:p>
        </w:tc>
        <w:tc>
          <w:tcPr>
            <w:tcW w:w="2126" w:type="dxa"/>
          </w:tcPr>
          <w:p w14:paraId="2A21C5DE" w14:textId="77777777" w:rsidR="0064147C" w:rsidRPr="00016954" w:rsidRDefault="0064147C" w:rsidP="0064147C">
            <w:pPr>
              <w:tabs>
                <w:tab w:val="left" w:pos="284"/>
              </w:tabs>
              <w:jc w:val="center"/>
              <w:rPr>
                <w:b/>
                <w:sz w:val="22"/>
              </w:rPr>
            </w:pPr>
          </w:p>
        </w:tc>
        <w:tc>
          <w:tcPr>
            <w:tcW w:w="2977" w:type="dxa"/>
          </w:tcPr>
          <w:p w14:paraId="527E8B80" w14:textId="77777777" w:rsidR="0064147C" w:rsidRDefault="00620AF9" w:rsidP="0064147C">
            <w:pPr>
              <w:tabs>
                <w:tab w:val="left" w:pos="284"/>
              </w:tabs>
              <w:jc w:val="center"/>
              <w:rPr>
                <w:b/>
                <w:sz w:val="22"/>
              </w:rPr>
            </w:pPr>
            <w:r>
              <w:rPr>
                <w:b/>
                <w:sz w:val="22"/>
              </w:rPr>
              <w:t>Brown s</w:t>
            </w:r>
            <w:r w:rsidR="00AE608B">
              <w:rPr>
                <w:b/>
                <w:sz w:val="22"/>
              </w:rPr>
              <w:t>and</w:t>
            </w:r>
            <w:r w:rsidR="00A564F0">
              <w:rPr>
                <w:b/>
                <w:sz w:val="22"/>
              </w:rPr>
              <w:t xml:space="preserve"> with shell fragments</w:t>
            </w:r>
            <w:r>
              <w:rPr>
                <w:b/>
                <w:sz w:val="22"/>
              </w:rPr>
              <w:t>.</w:t>
            </w:r>
          </w:p>
          <w:p w14:paraId="6CB09FC0" w14:textId="3EF3F625" w:rsidR="00620AF9" w:rsidRPr="00016954" w:rsidRDefault="00620AF9" w:rsidP="0064147C">
            <w:pPr>
              <w:tabs>
                <w:tab w:val="left" w:pos="284"/>
              </w:tabs>
              <w:jc w:val="center"/>
              <w:rPr>
                <w:b/>
                <w:sz w:val="22"/>
              </w:rPr>
            </w:pPr>
            <w:r>
              <w:rPr>
                <w:b/>
                <w:sz w:val="22"/>
              </w:rPr>
              <w:t xml:space="preserve">PSA undertaken by Ocean Ecology as per </w:t>
            </w:r>
            <w:proofErr w:type="spellStart"/>
            <w:r>
              <w:rPr>
                <w:b/>
                <w:sz w:val="22"/>
              </w:rPr>
              <w:t>Cefas</w:t>
            </w:r>
            <w:proofErr w:type="spellEnd"/>
            <w:r>
              <w:rPr>
                <w:b/>
                <w:sz w:val="22"/>
              </w:rPr>
              <w:t xml:space="preserve"> recommendation.</w:t>
            </w:r>
          </w:p>
        </w:tc>
        <w:tc>
          <w:tcPr>
            <w:tcW w:w="2835" w:type="dxa"/>
          </w:tcPr>
          <w:p w14:paraId="4EED7B3D" w14:textId="1ECDA65E" w:rsidR="0064147C" w:rsidRPr="00016954" w:rsidRDefault="00AE608B" w:rsidP="0064147C">
            <w:pPr>
              <w:tabs>
                <w:tab w:val="left" w:pos="284"/>
              </w:tabs>
              <w:jc w:val="center"/>
              <w:rPr>
                <w:b/>
                <w:sz w:val="22"/>
              </w:rPr>
            </w:pPr>
            <w:r>
              <w:rPr>
                <w:b/>
                <w:sz w:val="22"/>
              </w:rPr>
              <w:t>1meter</w:t>
            </w:r>
          </w:p>
        </w:tc>
        <w:tc>
          <w:tcPr>
            <w:tcW w:w="2941" w:type="dxa"/>
          </w:tcPr>
          <w:p w14:paraId="568F5835" w14:textId="77777777" w:rsidR="00AE608B" w:rsidRDefault="00AE608B" w:rsidP="00AE608B">
            <w:pPr>
              <w:tabs>
                <w:tab w:val="left" w:pos="284"/>
              </w:tabs>
              <w:jc w:val="center"/>
              <w:rPr>
                <w:b/>
                <w:sz w:val="22"/>
              </w:rPr>
            </w:pPr>
            <w:r>
              <w:rPr>
                <w:b/>
                <w:sz w:val="22"/>
              </w:rPr>
              <w:t>4265 m3</w:t>
            </w:r>
          </w:p>
          <w:p w14:paraId="5C04ADEB" w14:textId="1185D6D5" w:rsidR="00AE608B" w:rsidRPr="00AE608B" w:rsidRDefault="00AE608B" w:rsidP="00AE608B">
            <w:pPr>
              <w:tabs>
                <w:tab w:val="left" w:pos="284"/>
              </w:tabs>
              <w:jc w:val="center"/>
              <w:rPr>
                <w:b/>
                <w:sz w:val="22"/>
              </w:rPr>
            </w:pPr>
            <w:r w:rsidRPr="00AE608B">
              <w:rPr>
                <w:b/>
                <w:sz w:val="22"/>
              </w:rPr>
              <w:t>6525.45 Tonnes</w:t>
            </w:r>
          </w:p>
          <w:p w14:paraId="77E47486" w14:textId="00C34752" w:rsidR="0064147C" w:rsidRDefault="0064147C" w:rsidP="0064147C">
            <w:pPr>
              <w:tabs>
                <w:tab w:val="left" w:pos="284"/>
              </w:tabs>
              <w:jc w:val="center"/>
              <w:rPr>
                <w:b/>
                <w:sz w:val="22"/>
              </w:rPr>
            </w:pPr>
          </w:p>
          <w:p w14:paraId="5E93C497" w14:textId="77777777" w:rsidR="00AE608B" w:rsidRDefault="00AE608B" w:rsidP="0064147C">
            <w:pPr>
              <w:tabs>
                <w:tab w:val="left" w:pos="284"/>
              </w:tabs>
              <w:jc w:val="center"/>
              <w:rPr>
                <w:b/>
                <w:sz w:val="22"/>
              </w:rPr>
            </w:pPr>
          </w:p>
          <w:p w14:paraId="079DC1FC" w14:textId="2F916535" w:rsidR="00AE608B" w:rsidRPr="00016954" w:rsidRDefault="00AE608B" w:rsidP="0064147C">
            <w:pPr>
              <w:tabs>
                <w:tab w:val="left" w:pos="284"/>
              </w:tabs>
              <w:jc w:val="center"/>
              <w:rPr>
                <w:b/>
                <w:sz w:val="22"/>
              </w:rPr>
            </w:pP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r w:rsidR="0064147C" w:rsidRPr="00016954" w14:paraId="5717ECA6" w14:textId="77777777" w:rsidTr="0064147C">
        <w:trPr>
          <w:trHeight w:val="1509"/>
        </w:trPr>
        <w:tc>
          <w:tcPr>
            <w:tcW w:w="533" w:type="dxa"/>
          </w:tcPr>
          <w:p w14:paraId="2D9A2CF6" w14:textId="77777777" w:rsidR="0064147C" w:rsidRPr="00016954" w:rsidRDefault="0064147C" w:rsidP="0064147C">
            <w:pPr>
              <w:tabs>
                <w:tab w:val="left" w:pos="284"/>
              </w:tabs>
              <w:rPr>
                <w:sz w:val="22"/>
              </w:rPr>
            </w:pPr>
            <w:r w:rsidRPr="00016954">
              <w:rPr>
                <w:sz w:val="22"/>
              </w:rPr>
              <w:t>(d)</w:t>
            </w:r>
          </w:p>
        </w:tc>
        <w:tc>
          <w:tcPr>
            <w:tcW w:w="3260" w:type="dxa"/>
          </w:tcPr>
          <w:p w14:paraId="0EBBA054" w14:textId="77777777" w:rsidR="0064147C" w:rsidRPr="00016954" w:rsidRDefault="0064147C" w:rsidP="0064147C">
            <w:pPr>
              <w:tabs>
                <w:tab w:val="left" w:pos="284"/>
              </w:tabs>
              <w:jc w:val="center"/>
              <w:rPr>
                <w:b/>
                <w:sz w:val="22"/>
              </w:rPr>
            </w:pPr>
          </w:p>
        </w:tc>
        <w:tc>
          <w:tcPr>
            <w:tcW w:w="2126" w:type="dxa"/>
          </w:tcPr>
          <w:p w14:paraId="4F026A84" w14:textId="77777777" w:rsidR="0064147C" w:rsidRPr="00016954" w:rsidRDefault="0064147C" w:rsidP="0064147C">
            <w:pPr>
              <w:tabs>
                <w:tab w:val="left" w:pos="284"/>
              </w:tabs>
              <w:jc w:val="center"/>
              <w:rPr>
                <w:b/>
                <w:sz w:val="22"/>
              </w:rPr>
            </w:pPr>
          </w:p>
        </w:tc>
        <w:tc>
          <w:tcPr>
            <w:tcW w:w="2977" w:type="dxa"/>
          </w:tcPr>
          <w:p w14:paraId="2ABD260B" w14:textId="77777777" w:rsidR="0064147C" w:rsidRPr="00016954" w:rsidRDefault="0064147C" w:rsidP="0064147C">
            <w:pPr>
              <w:tabs>
                <w:tab w:val="left" w:pos="284"/>
              </w:tabs>
              <w:jc w:val="center"/>
              <w:rPr>
                <w:b/>
                <w:sz w:val="22"/>
              </w:rPr>
            </w:pPr>
          </w:p>
        </w:tc>
        <w:tc>
          <w:tcPr>
            <w:tcW w:w="2835" w:type="dxa"/>
          </w:tcPr>
          <w:p w14:paraId="3569308A" w14:textId="77777777" w:rsidR="0064147C" w:rsidRPr="00016954" w:rsidRDefault="0064147C" w:rsidP="0064147C">
            <w:pPr>
              <w:tabs>
                <w:tab w:val="left" w:pos="284"/>
              </w:tabs>
              <w:jc w:val="center"/>
              <w:rPr>
                <w:b/>
                <w:sz w:val="22"/>
              </w:rPr>
            </w:pPr>
          </w:p>
        </w:tc>
        <w:tc>
          <w:tcPr>
            <w:tcW w:w="2941" w:type="dxa"/>
          </w:tcPr>
          <w:p w14:paraId="1F77EEFC" w14:textId="77777777" w:rsidR="0064147C" w:rsidRPr="00016954" w:rsidRDefault="0064147C" w:rsidP="0064147C">
            <w:pPr>
              <w:tabs>
                <w:tab w:val="left" w:pos="284"/>
              </w:tabs>
              <w:jc w:val="center"/>
              <w:rPr>
                <w:b/>
                <w:sz w:val="22"/>
              </w:rPr>
            </w:pPr>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lastRenderedPageBreak/>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w:t>
      </w:r>
      <w:proofErr w:type="gramStart"/>
      <w:r w:rsidRPr="00EB74D0">
        <w:rPr>
          <w:sz w:val="22"/>
        </w:rPr>
        <w:t>a to</w:t>
      </w:r>
      <w:proofErr w:type="gramEnd"/>
      <w:r w:rsidRPr="00EB74D0">
        <w:rPr>
          <w:sz w:val="22"/>
        </w:rPr>
        <w:t xml:space="preserve">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w:t>
            </w:r>
            <w:proofErr w:type="spellStart"/>
            <w:r w:rsidRPr="00016954">
              <w:rPr>
                <w:b/>
                <w:sz w:val="22"/>
              </w:rPr>
              <w:t>inc.</w:t>
            </w:r>
            <w:proofErr w:type="spellEnd"/>
            <w:r w:rsidRPr="00016954">
              <w:rPr>
                <w:b/>
                <w:sz w:val="22"/>
              </w:rPr>
              <w:t xml:space="preserve">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1F62D356" w14:textId="01AF1459" w:rsidR="00055A99" w:rsidRDefault="00685245" w:rsidP="00055A99">
            <w:pPr>
              <w:tabs>
                <w:tab w:val="left" w:pos="426"/>
              </w:tabs>
              <w:jc w:val="center"/>
              <w:rPr>
                <w:b/>
                <w:sz w:val="22"/>
              </w:rPr>
            </w:pPr>
            <w:r>
              <w:rPr>
                <w:b/>
                <w:sz w:val="22"/>
              </w:rPr>
              <w:t>No contamination present</w:t>
            </w:r>
          </w:p>
          <w:p w14:paraId="2D525240" w14:textId="77777777" w:rsidR="00055A99" w:rsidRPr="00016954" w:rsidRDefault="00055A99" w:rsidP="00055A99">
            <w:pPr>
              <w:tabs>
                <w:tab w:val="left" w:pos="426"/>
              </w:tabs>
              <w:jc w:val="center"/>
              <w:rPr>
                <w:b/>
                <w:sz w:val="22"/>
              </w:rPr>
            </w:pPr>
          </w:p>
        </w:tc>
        <w:tc>
          <w:tcPr>
            <w:tcW w:w="2479" w:type="dxa"/>
          </w:tcPr>
          <w:p w14:paraId="5C1E68A8" w14:textId="77777777" w:rsidR="00055A99" w:rsidRDefault="00685245" w:rsidP="00055A99">
            <w:pPr>
              <w:tabs>
                <w:tab w:val="left" w:pos="426"/>
              </w:tabs>
              <w:jc w:val="center"/>
              <w:rPr>
                <w:b/>
                <w:sz w:val="22"/>
              </w:rPr>
            </w:pPr>
            <w:r>
              <w:rPr>
                <w:b/>
                <w:sz w:val="22"/>
              </w:rPr>
              <w:t>Terrestrial plant</w:t>
            </w:r>
          </w:p>
          <w:p w14:paraId="48B2CF6B" w14:textId="45D09261" w:rsidR="00685245" w:rsidRDefault="00685245" w:rsidP="00055A99">
            <w:pPr>
              <w:tabs>
                <w:tab w:val="left" w:pos="426"/>
              </w:tabs>
              <w:jc w:val="center"/>
              <w:rPr>
                <w:b/>
                <w:sz w:val="22"/>
              </w:rPr>
            </w:pPr>
          </w:p>
          <w:p w14:paraId="4A2A2A14" w14:textId="50C50E9E" w:rsidR="00685245" w:rsidRPr="00016954" w:rsidRDefault="00685245" w:rsidP="00685245">
            <w:pPr>
              <w:tabs>
                <w:tab w:val="left" w:pos="426"/>
              </w:tabs>
              <w:rPr>
                <w:b/>
                <w:sz w:val="22"/>
              </w:rPr>
            </w:pPr>
          </w:p>
        </w:tc>
        <w:tc>
          <w:tcPr>
            <w:tcW w:w="2483" w:type="dxa"/>
          </w:tcPr>
          <w:p w14:paraId="4E9D3062" w14:textId="2B0E040C" w:rsidR="00055A99" w:rsidRPr="00016954" w:rsidRDefault="00685245" w:rsidP="00055A99">
            <w:pPr>
              <w:tabs>
                <w:tab w:val="left" w:pos="426"/>
              </w:tabs>
              <w:jc w:val="center"/>
              <w:rPr>
                <w:b/>
                <w:sz w:val="22"/>
              </w:rPr>
            </w:pPr>
            <w:r>
              <w:rPr>
                <w:b/>
                <w:sz w:val="22"/>
              </w:rPr>
              <w:t>Material used to replenish beach between MHWS - MLWS</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xml:space="preserve">. There will usually be a requirement to submit samples </w:t>
      </w:r>
      <w:proofErr w:type="gramStart"/>
      <w:r>
        <w:rPr>
          <w:sz w:val="22"/>
        </w:rPr>
        <w:t>for the purpose of</w:t>
      </w:r>
      <w:proofErr w:type="gramEnd"/>
      <w:r>
        <w:rPr>
          <w:sz w:val="22"/>
        </w:rPr>
        <w:t xml:space="preserve"> assessing the effects of the materials on the marine environment to enable the UK to fulfil its obligations under International Conventions</w:t>
      </w:r>
    </w:p>
    <w:p w14:paraId="70DE0CA7" w14:textId="18C8E310"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proofErr w:type="gramStart"/>
      <w:r w:rsidR="000356D1">
        <w:rPr>
          <w:rFonts w:cs="Arial"/>
          <w:sz w:val="22"/>
          <w:lang w:eastAsia="en-GB"/>
        </w:rPr>
        <w:t xml:space="preserve">Yes </w:t>
      </w:r>
      <w:r w:rsidR="000356D1">
        <w:rPr>
          <w:rFonts w:cs="Arial"/>
          <w:sz w:val="44"/>
          <w:szCs w:val="44"/>
          <w:lang w:eastAsia="en-GB"/>
        </w:rPr>
        <w:t xml:space="preserve"> </w:t>
      </w:r>
      <w:proofErr w:type="gramEnd"/>
      <w:sdt>
        <w:sdtPr>
          <w:rPr>
            <w:rFonts w:cs="Arial"/>
            <w:lang w:eastAsia="en-GB"/>
          </w:rPr>
          <w:id w:val="20824114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1"/>
            <w14:checkedState w14:val="2612" w14:font="MS Gothic"/>
            <w14:uncheckedState w14:val="2610" w14:font="MS Gothic"/>
          </w14:checkbox>
        </w:sdtPr>
        <w:sdtContent>
          <w:r w:rsidR="00AE608B">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3C6EC892" w:rsidR="00055A99" w:rsidRDefault="001D6501" w:rsidP="00055A99">
      <w:pPr>
        <w:tabs>
          <w:tab w:val="left" w:pos="426"/>
        </w:tabs>
        <w:ind w:left="426"/>
        <w:rPr>
          <w:sz w:val="22"/>
        </w:rPr>
      </w:pPr>
      <w:r>
        <w:rPr>
          <w:sz w:val="22"/>
        </w:rPr>
        <w:t>1</w:t>
      </w:r>
      <w:r w:rsidR="00DE3435">
        <w:rPr>
          <w:sz w:val="22"/>
        </w:rPr>
        <w:t>4</w:t>
      </w:r>
      <w:r w:rsidR="000356D1">
        <w:rPr>
          <w:sz w:val="22"/>
        </w:rPr>
        <w:t xml:space="preserve">(b). </w:t>
      </w:r>
      <w:proofErr w:type="gramStart"/>
      <w:r w:rsidR="000356D1">
        <w:rPr>
          <w:sz w:val="22"/>
        </w:rPr>
        <w:t>Can the sample be made</w:t>
      </w:r>
      <w:proofErr w:type="gramEnd"/>
      <w:r w:rsidR="000356D1">
        <w:rPr>
          <w:sz w:val="22"/>
        </w:rPr>
        <w:t xml:space="preserve"> available now if required? </w:t>
      </w:r>
      <w:r w:rsidR="000356D1">
        <w:rPr>
          <w:sz w:val="22"/>
        </w:rPr>
        <w:tab/>
      </w:r>
      <w:r w:rsidR="000356D1">
        <w:rPr>
          <w:sz w:val="22"/>
        </w:rPr>
        <w:tab/>
      </w:r>
      <w:r w:rsidR="000356D1">
        <w:rPr>
          <w:sz w:val="22"/>
        </w:rPr>
        <w:tab/>
      </w:r>
      <w:proofErr w:type="gramStart"/>
      <w:r w:rsidR="00055A99">
        <w:rPr>
          <w:rFonts w:cs="Arial"/>
          <w:sz w:val="22"/>
          <w:lang w:eastAsia="en-GB"/>
        </w:rPr>
        <w:t xml:space="preserve">Yes </w:t>
      </w:r>
      <w:r w:rsidR="00055A99">
        <w:rPr>
          <w:rFonts w:cs="Arial"/>
          <w:sz w:val="44"/>
          <w:szCs w:val="44"/>
          <w:lang w:eastAsia="en-GB"/>
        </w:rPr>
        <w:t xml:space="preserve"> </w:t>
      </w:r>
      <w:proofErr w:type="gramEnd"/>
      <w:sdt>
        <w:sdtPr>
          <w:rPr>
            <w:rFonts w:cs="Arial"/>
            <w:lang w:eastAsia="en-GB"/>
          </w:rPr>
          <w:id w:val="-1447692569"/>
          <w14:checkbox>
            <w14:checked w14:val="0"/>
            <w14:checkedState w14:val="2612" w14:font="MS Gothic"/>
            <w14:uncheckedState w14:val="2610" w14:font="MS Gothic"/>
          </w14:checkbox>
        </w:sdtPr>
        <w:sdtContent>
          <w:r w:rsidR="00B50FFE">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Content>
          <w:r w:rsidR="00B50FFE">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77777777" w:rsidR="00405D44" w:rsidRDefault="00405D44"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">
                <v:textbox>
                  <w:txbxContent>
                    <w:p w14:paraId="41AF80F7" w14:textId="77777777" w:rsidR="00405D44" w:rsidRDefault="00405D44"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xml:space="preserve">. </w:t>
      </w:r>
      <w:proofErr w:type="gramStart"/>
      <w:r w:rsidR="00E52236">
        <w:rPr>
          <w:sz w:val="22"/>
        </w:rPr>
        <w:t>Is the dredging op</w:t>
      </w:r>
      <w:r w:rsidR="00055A99">
        <w:rPr>
          <w:sz w:val="22"/>
        </w:rPr>
        <w:t>eration related</w:t>
      </w:r>
      <w:proofErr w:type="gramEnd"/>
      <w:r w:rsidR="00055A99">
        <w:rPr>
          <w:sz w:val="22"/>
        </w:rPr>
        <w:t xml:space="preserve">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61ACB529" w:rsidR="00321473" w:rsidRDefault="00055A99" w:rsidP="00E52236">
      <w:pPr>
        <w:ind w:left="426"/>
        <w:rPr>
          <w:rFonts w:cs="Arial"/>
          <w:sz w:val="22"/>
          <w:lang w:eastAsia="en-GB"/>
        </w:rPr>
      </w:pPr>
      <w:proofErr w:type="gramStart"/>
      <w:r>
        <w:rPr>
          <w:rFonts w:cs="Arial"/>
          <w:sz w:val="22"/>
          <w:lang w:eastAsia="en-GB"/>
        </w:rPr>
        <w:t xml:space="preserve">Yes </w:t>
      </w:r>
      <w:r>
        <w:rPr>
          <w:rFonts w:cs="Arial"/>
          <w:sz w:val="44"/>
          <w:szCs w:val="44"/>
          <w:lang w:eastAsia="en-GB"/>
        </w:rPr>
        <w:t xml:space="preserve"> </w:t>
      </w:r>
      <w:proofErr w:type="gramEnd"/>
      <w:sdt>
        <w:sdtPr>
          <w:rPr>
            <w:rFonts w:cs="Arial"/>
            <w:lang w:eastAsia="en-GB"/>
          </w:rPr>
          <w:id w:val="211802028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Content>
          <w:r w:rsidR="00AE608B">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proofErr w:type="gramStart"/>
      <w:r>
        <w:rPr>
          <w:b/>
          <w:sz w:val="22"/>
        </w:rPr>
        <w:t>Yes</w:t>
      </w:r>
      <w:proofErr w:type="gramEnd"/>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proofErr w:type="gramStart"/>
      <w:r w:rsidR="00055A99">
        <w:rPr>
          <w:rFonts w:cs="Arial"/>
          <w:sz w:val="22"/>
          <w:lang w:eastAsia="en-GB"/>
        </w:rPr>
        <w:t xml:space="preserve">Yes </w:t>
      </w:r>
      <w:r w:rsidR="00055A99">
        <w:rPr>
          <w:rFonts w:cs="Arial"/>
          <w:sz w:val="44"/>
          <w:szCs w:val="44"/>
          <w:lang w:eastAsia="en-GB"/>
        </w:rPr>
        <w:t xml:space="preserve"> </w:t>
      </w:r>
      <w:proofErr w:type="gramEnd"/>
      <w:sdt>
        <w:sdtPr>
          <w:rPr>
            <w:rFonts w:cs="Arial"/>
            <w:lang w:eastAsia="en-GB"/>
          </w:rPr>
          <w:id w:val="88992888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405D44" w:rsidRDefault="00405D44"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">
                <v:textbox>
                  <w:txbxContent>
                    <w:p w14:paraId="0967840C" w14:textId="77777777" w:rsidR="00405D44" w:rsidRDefault="00405D44" w:rsidP="002A55D2"/>
                  </w:txbxContent>
                </v:textbox>
              </v:shape>
            </w:pict>
          </mc:Fallback>
        </mc:AlternateContent>
      </w:r>
      <w:r w:rsidR="002A55D2">
        <w:rPr>
          <w:rFonts w:cs="Arial"/>
          <w:sz w:val="22"/>
          <w:lang w:eastAsia="en-GB"/>
        </w:rPr>
        <w:t xml:space="preserve">If you have </w:t>
      </w:r>
      <w:proofErr w:type="gramStart"/>
      <w:r w:rsidR="002A55D2">
        <w:rPr>
          <w:rFonts w:cs="Arial"/>
          <w:b/>
          <w:sz w:val="22"/>
          <w:lang w:eastAsia="en-GB"/>
        </w:rPr>
        <w:t>Not</w:t>
      </w:r>
      <w:proofErr w:type="gramEnd"/>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Please continue on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0CB014A7" w:rsidR="00405D44" w:rsidRDefault="00405D44" w:rsidP="00605F2F">
                            <w:r>
                              <w:t xml:space="preserve">Dredged material to </w:t>
                            </w:r>
                            <w:proofErr w:type="gramStart"/>
                            <w:r>
                              <w:t>be used</w:t>
                            </w:r>
                            <w:proofErr w:type="gramEnd"/>
                            <w:r>
                              <w:t xml:space="preserve"> for beach replenishment at Tenby’s North Beach.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">
                <v:textbox>
                  <w:txbxContent>
                    <w:p w14:paraId="62EB748E" w14:textId="0CB014A7" w:rsidR="00405D44" w:rsidRDefault="00405D44" w:rsidP="00605F2F">
                      <w:r>
                        <w:t xml:space="preserve">Dredged material to </w:t>
                      </w:r>
                      <w:proofErr w:type="gramStart"/>
                      <w:r>
                        <w:t>be used</w:t>
                      </w:r>
                      <w:proofErr w:type="gramEnd"/>
                      <w:r>
                        <w:t xml:space="preserve"> for beach replenishment at Tenby’s North Beach.</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lastRenderedPageBreak/>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64E745FA" w:rsidR="00F470DF" w:rsidRPr="00F470DF" w:rsidRDefault="00F470DF" w:rsidP="00F470DF">
      <w:pPr>
        <w:ind w:left="1134" w:hanging="708"/>
        <w:jc w:val="both"/>
        <w:rPr>
          <w:rFonts w:cs="Arial"/>
          <w:sz w:val="22"/>
        </w:rPr>
      </w:pPr>
      <w:proofErr w:type="gramStart"/>
      <w:r w:rsidRPr="00F470DF">
        <w:rPr>
          <w:rFonts w:cs="Arial"/>
          <w:sz w:val="22"/>
        </w:rPr>
        <w:t>17</w:t>
      </w:r>
      <w:proofErr w:type="gramEnd"/>
      <w:r w:rsidRPr="00F470DF">
        <w:rPr>
          <w:rFonts w:cs="Arial"/>
          <w:sz w:val="22"/>
        </w:rPr>
        <w:t xml:space="preserve"> (a)</w:t>
      </w:r>
      <w:r w:rsidR="00B94808">
        <w:rPr>
          <w:rFonts w:cs="Arial"/>
          <w:sz w:val="22"/>
        </w:rPr>
        <w:t>.</w:t>
      </w:r>
      <w:r>
        <w:rPr>
          <w:rFonts w:cs="Arial"/>
          <w:sz w:val="22"/>
        </w:rPr>
        <w:t xml:space="preserve"> Do you intend to dispose of any dredged material at sea </w:t>
      </w:r>
      <w:r>
        <w:rPr>
          <w:rFonts w:cs="Arial"/>
          <w:sz w:val="22"/>
          <w:lang w:eastAsia="en-GB"/>
        </w:rPr>
        <w:tab/>
      </w:r>
      <w:proofErr w:type="gramStart"/>
      <w:r>
        <w:rPr>
          <w:rFonts w:cs="Arial"/>
          <w:sz w:val="22"/>
          <w:lang w:eastAsia="en-GB"/>
        </w:rPr>
        <w:t xml:space="preserve">Yes </w:t>
      </w:r>
      <w:r>
        <w:rPr>
          <w:rFonts w:cs="Arial"/>
          <w:sz w:val="44"/>
          <w:szCs w:val="44"/>
          <w:lang w:eastAsia="en-GB"/>
        </w:rPr>
        <w:t xml:space="preserve"> </w:t>
      </w:r>
      <w:proofErr w:type="gramEnd"/>
      <w:sdt>
        <w:sdtPr>
          <w:rPr>
            <w:rFonts w:cs="Arial"/>
            <w:lang w:eastAsia="en-GB"/>
          </w:rPr>
          <w:id w:val="1461686581"/>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Content>
          <w:r w:rsidR="00AE608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2FA1536B" w:rsidR="00405D44" w:rsidRPr="002D0D15" w:rsidRDefault="00405D44" w:rsidP="00B94808">
                            <w:pPr>
                              <w:rPr>
                                <w:sz w:val="22"/>
                              </w:rPr>
                            </w:pPr>
                            <w:r>
                              <w:rPr>
                                <w:sz w:val="22"/>
                              </w:rPr>
                              <w:t>LU165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">
                <v:textbox>
                  <w:txbxContent>
                    <w:p w14:paraId="17B6A10D" w14:textId="2FA1536B" w:rsidR="00405D44" w:rsidRPr="002D0D15" w:rsidRDefault="00405D44" w:rsidP="00B94808">
                      <w:pPr>
                        <w:rPr>
                          <w:sz w:val="22"/>
                        </w:rPr>
                      </w:pPr>
                      <w:r>
                        <w:rPr>
                          <w:sz w:val="22"/>
                        </w:rPr>
                        <w:t>LU165</w:t>
                      </w:r>
                    </w:p>
                  </w:txbxContent>
                </v:textbox>
              </v:shape>
            </w:pict>
          </mc:Fallback>
        </mc:AlternateContent>
      </w:r>
      <w:proofErr w:type="gramStart"/>
      <w:r w:rsidR="00F470DF">
        <w:rPr>
          <w:sz w:val="22"/>
        </w:rPr>
        <w:t>17</w:t>
      </w:r>
      <w:proofErr w:type="gramEnd"/>
      <w:r w:rsidR="00F470DF">
        <w:rPr>
          <w:sz w:val="22"/>
        </w:rPr>
        <w:t xml:space="preserve">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proofErr w:type="gramStart"/>
      <w:r>
        <w:rPr>
          <w:sz w:val="22"/>
        </w:rPr>
        <w:t>17</w:t>
      </w:r>
      <w:proofErr w:type="gramEnd"/>
      <w:r>
        <w:rPr>
          <w:sz w:val="22"/>
        </w:rPr>
        <w:t xml:space="preserve">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D71EA7" w14:textId="77ED90AA" w:rsidR="00405D44" w:rsidRPr="00E750B6" w:rsidRDefault="00405D44" w:rsidP="00E750B6">
                            <w:pPr>
                              <w:numPr>
                                <w:ilvl w:val="0"/>
                                <w:numId w:val="29"/>
                              </w:numPr>
                              <w:spacing w:after="0" w:line="240" w:lineRule="auto"/>
                              <w:rPr>
                                <w:rFonts w:ascii="Calibri" w:eastAsia="Times New Roman" w:hAnsi="Calibri" w:cs="Calibri"/>
                                <w:color w:val="1F497D"/>
                                <w:sz w:val="22"/>
                              </w:rPr>
                            </w:pPr>
                            <w:r>
                              <w:rPr>
                                <w:rFonts w:ascii="Calibri" w:eastAsia="Times New Roman" w:hAnsi="Calibri" w:cs="Calibri"/>
                                <w:color w:val="1F497D"/>
                                <w:sz w:val="22"/>
                              </w:rPr>
                              <w:t>51*40’62</w:t>
                            </w:r>
                            <w:r w:rsidRPr="00E750B6">
                              <w:rPr>
                                <w:rFonts w:ascii="Calibri" w:eastAsia="Times New Roman" w:hAnsi="Calibri" w:cs="Calibri"/>
                                <w:color w:val="1F497D"/>
                                <w:sz w:val="22"/>
                              </w:rPr>
                              <w:t xml:space="preserve">N / </w:t>
                            </w:r>
                            <w:r>
                              <w:rPr>
                                <w:rFonts w:ascii="Calibri" w:eastAsia="Times New Roman" w:hAnsi="Calibri" w:cs="Calibri"/>
                                <w:color w:val="1F497D"/>
                                <w:sz w:val="22"/>
                              </w:rPr>
                              <w:t>00</w:t>
                            </w:r>
                            <w:r w:rsidRPr="00E750B6">
                              <w:rPr>
                                <w:rFonts w:ascii="Calibri" w:eastAsia="Times New Roman" w:hAnsi="Calibri" w:cs="Calibri"/>
                                <w:color w:val="1F497D"/>
                                <w:sz w:val="22"/>
                              </w:rPr>
                              <w:t>4*42’0</w:t>
                            </w:r>
                            <w:r>
                              <w:rPr>
                                <w:rFonts w:ascii="Calibri" w:eastAsia="Times New Roman" w:hAnsi="Calibri" w:cs="Calibri"/>
                                <w:color w:val="1F497D"/>
                                <w:sz w:val="22"/>
                              </w:rPr>
                              <w:t>7</w:t>
                            </w:r>
                            <w:r w:rsidRPr="00E750B6">
                              <w:rPr>
                                <w:rFonts w:ascii="Calibri" w:eastAsia="Times New Roman" w:hAnsi="Calibri" w:cs="Calibri"/>
                                <w:color w:val="1F497D"/>
                                <w:sz w:val="22"/>
                              </w:rPr>
                              <w:t xml:space="preserve">W      </w:t>
                            </w:r>
                          </w:p>
                          <w:p w14:paraId="0DBFC1F1" w14:textId="70D80E2F" w:rsidR="00405D44" w:rsidRPr="00E750B6" w:rsidRDefault="00405D44" w:rsidP="00E750B6">
                            <w:pPr>
                              <w:numPr>
                                <w:ilvl w:val="0"/>
                                <w:numId w:val="29"/>
                              </w:numPr>
                              <w:spacing w:after="0" w:line="240" w:lineRule="auto"/>
                              <w:rPr>
                                <w:rFonts w:ascii="Calibri" w:hAnsi="Calibri" w:cs="Calibri"/>
                                <w:color w:val="1F497D"/>
                                <w:sz w:val="22"/>
                              </w:rPr>
                            </w:pPr>
                            <w:r>
                              <w:rPr>
                                <w:rFonts w:ascii="Calibri" w:hAnsi="Calibri" w:cs="Calibri"/>
                                <w:color w:val="1F497D"/>
                                <w:sz w:val="22"/>
                              </w:rPr>
                              <w:t>51*40’61N /004*41’93</w:t>
                            </w:r>
                            <w:r w:rsidRPr="00E750B6">
                              <w:rPr>
                                <w:rFonts w:ascii="Calibri" w:hAnsi="Calibri" w:cs="Calibri"/>
                                <w:color w:val="1F497D"/>
                                <w:sz w:val="22"/>
                              </w:rPr>
                              <w:t>W    </w:t>
                            </w:r>
                          </w:p>
                          <w:p w14:paraId="107FE2CA" w14:textId="0B730D78" w:rsidR="00405D44" w:rsidRPr="00E750B6" w:rsidRDefault="00405D44" w:rsidP="00E750B6">
                            <w:pPr>
                              <w:numPr>
                                <w:ilvl w:val="0"/>
                                <w:numId w:val="29"/>
                              </w:numPr>
                              <w:spacing w:after="0" w:line="240" w:lineRule="auto"/>
                              <w:rPr>
                                <w:rFonts w:ascii="Calibri" w:hAnsi="Calibri" w:cs="Calibri"/>
                                <w:color w:val="1F497D"/>
                                <w:sz w:val="22"/>
                              </w:rPr>
                            </w:pPr>
                            <w:r>
                              <w:rPr>
                                <w:rFonts w:ascii="Calibri" w:hAnsi="Calibri" w:cs="Calibri"/>
                                <w:color w:val="1F497D"/>
                                <w:sz w:val="22"/>
                              </w:rPr>
                              <w:t>51*40’72N / 004*41’96</w:t>
                            </w:r>
                            <w:r w:rsidRPr="00E750B6">
                              <w:rPr>
                                <w:rFonts w:ascii="Calibri" w:hAnsi="Calibri" w:cs="Calibri"/>
                                <w:color w:val="1F497D"/>
                                <w:sz w:val="22"/>
                              </w:rPr>
                              <w:t>W </w:t>
                            </w:r>
                          </w:p>
                          <w:p w14:paraId="2EFE652F" w14:textId="4F16C62A" w:rsidR="00405D44" w:rsidRPr="00E750B6" w:rsidRDefault="00405D44" w:rsidP="00E750B6">
                            <w:pPr>
                              <w:pStyle w:val="ListParagraph"/>
                              <w:numPr>
                                <w:ilvl w:val="0"/>
                                <w:numId w:val="29"/>
                              </w:numPr>
                              <w:rPr>
                                <w:sz w:val="22"/>
                              </w:rPr>
                            </w:pPr>
                            <w:r>
                              <w:rPr>
                                <w:rFonts w:ascii="Calibri" w:hAnsi="Calibri" w:cs="Calibri"/>
                                <w:color w:val="2F5496" w:themeColor="accent5" w:themeShade="BF"/>
                                <w:sz w:val="22"/>
                              </w:rPr>
                              <w:t>51*40’71</w:t>
                            </w:r>
                            <w:r w:rsidRPr="00E750B6">
                              <w:rPr>
                                <w:rFonts w:ascii="Calibri" w:hAnsi="Calibri" w:cs="Calibri"/>
                                <w:color w:val="2F5496" w:themeColor="accent5" w:themeShade="BF"/>
                                <w:sz w:val="22"/>
                              </w:rPr>
                              <w:t xml:space="preserve">N / </w:t>
                            </w:r>
                            <w:r>
                              <w:rPr>
                                <w:rFonts w:ascii="Calibri" w:hAnsi="Calibri" w:cs="Calibri"/>
                                <w:color w:val="2F5496" w:themeColor="accent5" w:themeShade="BF"/>
                                <w:sz w:val="22"/>
                              </w:rPr>
                              <w:t>00</w:t>
                            </w:r>
                            <w:r w:rsidRPr="00E750B6">
                              <w:rPr>
                                <w:rFonts w:ascii="Calibri" w:hAnsi="Calibri" w:cs="Calibri"/>
                                <w:color w:val="2F5496" w:themeColor="accent5" w:themeShade="BF"/>
                                <w:sz w:val="22"/>
                              </w:rPr>
                              <w:t>4*42’0</w:t>
                            </w:r>
                            <w:r>
                              <w:rPr>
                                <w:rFonts w:ascii="Calibri" w:hAnsi="Calibri" w:cs="Calibri"/>
                                <w:color w:val="2F5496" w:themeColor="accent5" w:themeShade="BF"/>
                                <w:sz w:val="22"/>
                              </w:rPr>
                              <w:t>3</w:t>
                            </w:r>
                            <w:r w:rsidRPr="00E750B6">
                              <w:rPr>
                                <w:rFonts w:ascii="Calibri" w:hAnsi="Calibri" w:cs="Calibri"/>
                                <w:color w:val="2F5496" w:themeColor="accent5" w:themeShade="BF"/>
                                <w:sz w:val="22"/>
                              </w:rPr>
                              <w:t>W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">
                <v:textbox>
                  <w:txbxContent>
                    <w:p w14:paraId="2ED71EA7" w14:textId="77ED90AA" w:rsidR="00405D44" w:rsidRPr="00E750B6" w:rsidRDefault="00405D44" w:rsidP="00E750B6">
                      <w:pPr>
                        <w:numPr>
                          <w:ilvl w:val="0"/>
                          <w:numId w:val="29"/>
                        </w:numPr>
                        <w:spacing w:after="0" w:line="240" w:lineRule="auto"/>
                        <w:rPr>
                          <w:rFonts w:ascii="Calibri" w:eastAsia="Times New Roman" w:hAnsi="Calibri" w:cs="Calibri"/>
                          <w:color w:val="1F497D"/>
                          <w:sz w:val="22"/>
                        </w:rPr>
                      </w:pPr>
                      <w:r>
                        <w:rPr>
                          <w:rFonts w:ascii="Calibri" w:eastAsia="Times New Roman" w:hAnsi="Calibri" w:cs="Calibri"/>
                          <w:color w:val="1F497D"/>
                          <w:sz w:val="22"/>
                        </w:rPr>
                        <w:t>51*40’62</w:t>
                      </w:r>
                      <w:r w:rsidRPr="00E750B6">
                        <w:rPr>
                          <w:rFonts w:ascii="Calibri" w:eastAsia="Times New Roman" w:hAnsi="Calibri" w:cs="Calibri"/>
                          <w:color w:val="1F497D"/>
                          <w:sz w:val="22"/>
                        </w:rPr>
                        <w:t xml:space="preserve">N / </w:t>
                      </w:r>
                      <w:r>
                        <w:rPr>
                          <w:rFonts w:ascii="Calibri" w:eastAsia="Times New Roman" w:hAnsi="Calibri" w:cs="Calibri"/>
                          <w:color w:val="1F497D"/>
                          <w:sz w:val="22"/>
                        </w:rPr>
                        <w:t>00</w:t>
                      </w:r>
                      <w:r w:rsidRPr="00E750B6">
                        <w:rPr>
                          <w:rFonts w:ascii="Calibri" w:eastAsia="Times New Roman" w:hAnsi="Calibri" w:cs="Calibri"/>
                          <w:color w:val="1F497D"/>
                          <w:sz w:val="22"/>
                        </w:rPr>
                        <w:t>4*42’0</w:t>
                      </w:r>
                      <w:r>
                        <w:rPr>
                          <w:rFonts w:ascii="Calibri" w:eastAsia="Times New Roman" w:hAnsi="Calibri" w:cs="Calibri"/>
                          <w:color w:val="1F497D"/>
                          <w:sz w:val="22"/>
                        </w:rPr>
                        <w:t>7</w:t>
                      </w:r>
                      <w:r w:rsidRPr="00E750B6">
                        <w:rPr>
                          <w:rFonts w:ascii="Calibri" w:eastAsia="Times New Roman" w:hAnsi="Calibri" w:cs="Calibri"/>
                          <w:color w:val="1F497D"/>
                          <w:sz w:val="22"/>
                        </w:rPr>
                        <w:t xml:space="preserve">W      </w:t>
                      </w:r>
                    </w:p>
                    <w:p w14:paraId="0DBFC1F1" w14:textId="70D80E2F" w:rsidR="00405D44" w:rsidRPr="00E750B6" w:rsidRDefault="00405D44" w:rsidP="00E750B6">
                      <w:pPr>
                        <w:numPr>
                          <w:ilvl w:val="0"/>
                          <w:numId w:val="29"/>
                        </w:numPr>
                        <w:spacing w:after="0" w:line="240" w:lineRule="auto"/>
                        <w:rPr>
                          <w:rFonts w:ascii="Calibri" w:hAnsi="Calibri" w:cs="Calibri"/>
                          <w:color w:val="1F497D"/>
                          <w:sz w:val="22"/>
                        </w:rPr>
                      </w:pPr>
                      <w:r>
                        <w:rPr>
                          <w:rFonts w:ascii="Calibri" w:hAnsi="Calibri" w:cs="Calibri"/>
                          <w:color w:val="1F497D"/>
                          <w:sz w:val="22"/>
                        </w:rPr>
                        <w:t>51*40’61N /004*41’93</w:t>
                      </w:r>
                      <w:r w:rsidRPr="00E750B6">
                        <w:rPr>
                          <w:rFonts w:ascii="Calibri" w:hAnsi="Calibri" w:cs="Calibri"/>
                          <w:color w:val="1F497D"/>
                          <w:sz w:val="22"/>
                        </w:rPr>
                        <w:t>W    </w:t>
                      </w:r>
                    </w:p>
                    <w:p w14:paraId="107FE2CA" w14:textId="0B730D78" w:rsidR="00405D44" w:rsidRPr="00E750B6" w:rsidRDefault="00405D44" w:rsidP="00E750B6">
                      <w:pPr>
                        <w:numPr>
                          <w:ilvl w:val="0"/>
                          <w:numId w:val="29"/>
                        </w:numPr>
                        <w:spacing w:after="0" w:line="240" w:lineRule="auto"/>
                        <w:rPr>
                          <w:rFonts w:ascii="Calibri" w:hAnsi="Calibri" w:cs="Calibri"/>
                          <w:color w:val="1F497D"/>
                          <w:sz w:val="22"/>
                        </w:rPr>
                      </w:pPr>
                      <w:r>
                        <w:rPr>
                          <w:rFonts w:ascii="Calibri" w:hAnsi="Calibri" w:cs="Calibri"/>
                          <w:color w:val="1F497D"/>
                          <w:sz w:val="22"/>
                        </w:rPr>
                        <w:t>51*40’72N / 004*41’96</w:t>
                      </w:r>
                      <w:r w:rsidRPr="00E750B6">
                        <w:rPr>
                          <w:rFonts w:ascii="Calibri" w:hAnsi="Calibri" w:cs="Calibri"/>
                          <w:color w:val="1F497D"/>
                          <w:sz w:val="22"/>
                        </w:rPr>
                        <w:t>W </w:t>
                      </w:r>
                    </w:p>
                    <w:p w14:paraId="2EFE652F" w14:textId="4F16C62A" w:rsidR="00405D44" w:rsidRPr="00E750B6" w:rsidRDefault="00405D44" w:rsidP="00E750B6">
                      <w:pPr>
                        <w:pStyle w:val="ListParagraph"/>
                        <w:numPr>
                          <w:ilvl w:val="0"/>
                          <w:numId w:val="29"/>
                        </w:numPr>
                        <w:rPr>
                          <w:sz w:val="22"/>
                        </w:rPr>
                      </w:pPr>
                      <w:r>
                        <w:rPr>
                          <w:rFonts w:ascii="Calibri" w:hAnsi="Calibri" w:cs="Calibri"/>
                          <w:color w:val="2F5496" w:themeColor="accent5" w:themeShade="BF"/>
                          <w:sz w:val="22"/>
                        </w:rPr>
                        <w:t>51*40’71</w:t>
                      </w:r>
                      <w:r w:rsidRPr="00E750B6">
                        <w:rPr>
                          <w:rFonts w:ascii="Calibri" w:hAnsi="Calibri" w:cs="Calibri"/>
                          <w:color w:val="2F5496" w:themeColor="accent5" w:themeShade="BF"/>
                          <w:sz w:val="22"/>
                        </w:rPr>
                        <w:t xml:space="preserve">N / </w:t>
                      </w:r>
                      <w:r>
                        <w:rPr>
                          <w:rFonts w:ascii="Calibri" w:hAnsi="Calibri" w:cs="Calibri"/>
                          <w:color w:val="2F5496" w:themeColor="accent5" w:themeShade="BF"/>
                          <w:sz w:val="22"/>
                        </w:rPr>
                        <w:t>00</w:t>
                      </w:r>
                      <w:r w:rsidRPr="00E750B6">
                        <w:rPr>
                          <w:rFonts w:ascii="Calibri" w:hAnsi="Calibri" w:cs="Calibri"/>
                          <w:color w:val="2F5496" w:themeColor="accent5" w:themeShade="BF"/>
                          <w:sz w:val="22"/>
                        </w:rPr>
                        <w:t>4*42’0</w:t>
                      </w:r>
                      <w:r>
                        <w:rPr>
                          <w:rFonts w:ascii="Calibri" w:hAnsi="Calibri" w:cs="Calibri"/>
                          <w:color w:val="2F5496" w:themeColor="accent5" w:themeShade="BF"/>
                          <w:sz w:val="22"/>
                        </w:rPr>
                        <w:t>3</w:t>
                      </w:r>
                      <w:r w:rsidRPr="00E750B6">
                        <w:rPr>
                          <w:rFonts w:ascii="Calibri" w:hAnsi="Calibri" w:cs="Calibri"/>
                          <w:color w:val="2F5496" w:themeColor="accent5" w:themeShade="BF"/>
                          <w:sz w:val="22"/>
                        </w:rPr>
                        <w:t>W    </w:t>
                      </w: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proofErr w:type="gramStart"/>
      <w:r w:rsidRPr="00975DEA">
        <w:rPr>
          <w:rFonts w:cs="Arial"/>
          <w:sz w:val="22"/>
        </w:rPr>
        <w:t>1</w:t>
      </w:r>
      <w:r w:rsidR="00F470DF">
        <w:rPr>
          <w:rFonts w:cs="Arial"/>
          <w:sz w:val="22"/>
        </w:rPr>
        <w:t>8</w:t>
      </w:r>
      <w:proofErr w:type="gramEnd"/>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w:t>
      </w:r>
      <w:proofErr w:type="spellStart"/>
      <w:r w:rsidR="00975DEA" w:rsidRPr="00975DEA">
        <w:rPr>
          <w:iCs/>
          <w:color w:val="000000"/>
          <w:sz w:val="22"/>
          <w:lang w:eastAsia="en-GB"/>
        </w:rPr>
        <w:t>Ramsar</w:t>
      </w:r>
      <w:proofErr w:type="spellEnd"/>
      <w:r w:rsidR="00975DEA" w:rsidRPr="00975DEA">
        <w:rPr>
          <w:iCs/>
          <w:color w:val="000000"/>
          <w:sz w:val="22"/>
          <w:lang w:eastAsia="en-GB"/>
        </w:rPr>
        <w:t xml:space="preserve"> sites) </w:t>
      </w:r>
      <w:proofErr w:type="gramStart"/>
      <w:r w:rsidR="00975DEA" w:rsidRPr="00975DEA">
        <w:rPr>
          <w:iCs/>
          <w:color w:val="000000"/>
          <w:sz w:val="22"/>
          <w:lang w:eastAsia="en-GB"/>
        </w:rPr>
        <w:t>are also considered</w:t>
      </w:r>
      <w:proofErr w:type="gramEnd"/>
      <w:r w:rsidR="00975DEA" w:rsidRPr="00975DEA">
        <w:rPr>
          <w:iCs/>
          <w:color w:val="000000"/>
          <w:sz w:val="22"/>
          <w:lang w:eastAsia="en-GB"/>
        </w:rPr>
        <w:t xml:space="preserve">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77777777" w:rsidR="00405D44" w:rsidRPr="002D0D15" w:rsidRDefault="00405D44"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">
                <v:textbox>
                  <w:txbxContent>
                    <w:p w14:paraId="72B3302A" w14:textId="77777777" w:rsidR="00405D44" w:rsidRPr="002D0D15" w:rsidRDefault="00405D44" w:rsidP="0010020F">
                      <w:pPr>
                        <w:contextualSpacing/>
                        <w:rPr>
                          <w:sz w:val="22"/>
                        </w:rPr>
                      </w:pP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1022C2BE" w:rsidR="00FC4CB0" w:rsidRPr="00B94808" w:rsidRDefault="00691438" w:rsidP="00B94808">
      <w:pPr>
        <w:ind w:left="1134" w:hanging="708"/>
        <w:rPr>
          <w:rFonts w:cs="Arial"/>
          <w:b/>
          <w:sz w:val="22"/>
          <w:lang w:eastAsia="en-GB"/>
        </w:rPr>
      </w:pPr>
      <w:proofErr w:type="gramStart"/>
      <w:r>
        <w:rPr>
          <w:rFonts w:cs="Arial"/>
          <w:sz w:val="22"/>
          <w:lang w:eastAsia="en-GB"/>
        </w:rPr>
        <w:lastRenderedPageBreak/>
        <w:t>1</w:t>
      </w:r>
      <w:r w:rsidR="00F470DF">
        <w:rPr>
          <w:rFonts w:cs="Arial"/>
          <w:sz w:val="22"/>
          <w:lang w:eastAsia="en-GB"/>
        </w:rPr>
        <w:t>8</w:t>
      </w:r>
      <w:proofErr w:type="gramEnd"/>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xml:space="preserve">, SSSI or </w:t>
      </w:r>
      <w:proofErr w:type="spellStart"/>
      <w:r w:rsidR="0010020F">
        <w:rPr>
          <w:rFonts w:cs="Arial"/>
          <w:i/>
          <w:sz w:val="22"/>
          <w:lang w:eastAsia="en-GB"/>
        </w:rPr>
        <w:t>Ramsar</w:t>
      </w:r>
      <w:proofErr w:type="spellEnd"/>
      <w:r w:rsidR="0010020F">
        <w:rPr>
          <w:rFonts w:cs="Arial"/>
          <w:i/>
          <w:sz w:val="22"/>
          <w:lang w:eastAsia="en-GB"/>
        </w:rPr>
        <w:t xml:space="preserve"> Sites)</w:t>
      </w:r>
      <w:r w:rsidR="0010020F">
        <w:rPr>
          <w:rFonts w:cs="Arial"/>
          <w:sz w:val="22"/>
          <w:lang w:eastAsia="en-GB"/>
        </w:rPr>
        <w:tab/>
      </w:r>
      <w:proofErr w:type="gramStart"/>
      <w:r w:rsidR="00D43073">
        <w:rPr>
          <w:rFonts w:cs="Arial"/>
          <w:sz w:val="22"/>
          <w:lang w:eastAsia="en-GB"/>
        </w:rPr>
        <w:t xml:space="preserve">Yes </w:t>
      </w:r>
      <w:r w:rsidR="00D43073">
        <w:rPr>
          <w:rFonts w:cs="Arial"/>
          <w:sz w:val="44"/>
          <w:szCs w:val="44"/>
          <w:lang w:eastAsia="en-GB"/>
        </w:rPr>
        <w:t xml:space="preserve"> </w:t>
      </w:r>
      <w:proofErr w:type="gramEnd"/>
      <w:sdt>
        <w:sdtPr>
          <w:rPr>
            <w:rFonts w:cs="Arial"/>
            <w:lang w:eastAsia="en-GB"/>
          </w:rPr>
          <w:id w:val="-480154870"/>
          <w14:checkbox>
            <w14:checked w14:val="1"/>
            <w14:checkedState w14:val="2612" w14:font="MS Gothic"/>
            <w14:uncheckedState w14:val="2610" w14:font="MS Gothic"/>
          </w14:checkbox>
        </w:sdtPr>
        <w:sdtContent>
          <w:r w:rsidR="00CD7C51">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0"/>
            <w14:checkedState w14:val="2612" w14:font="MS Gothic"/>
            <w14:uncheckedState w14:val="2610" w14:font="MS Gothic"/>
          </w14:checkbox>
        </w:sdtPr>
        <w:sdtContent>
          <w:r w:rsidR="00CD7C51">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proofErr w:type="gramStart"/>
      <w:r w:rsidR="0010020F">
        <w:rPr>
          <w:rFonts w:cs="Arial"/>
          <w:b/>
          <w:sz w:val="22"/>
          <w:lang w:eastAsia="en-GB"/>
        </w:rPr>
        <w:t>Yes</w:t>
      </w:r>
      <w:proofErr w:type="gramEnd"/>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tbl>
                            <w:tblPr>
                              <w:tblW w:w="11100" w:type="dxa"/>
                              <w:shd w:val="clear" w:color="auto" w:fill="FEFEFE"/>
                              <w:tblCellMar>
                                <w:top w:w="15" w:type="dxa"/>
                                <w:left w:w="15" w:type="dxa"/>
                                <w:bottom w:w="15" w:type="dxa"/>
                                <w:right w:w="15" w:type="dxa"/>
                              </w:tblCellMar>
                              <w:tblLook w:val="04A0" w:firstRow="1" w:lastRow="0" w:firstColumn="1" w:lastColumn="0" w:noHBand="0" w:noVBand="1"/>
                            </w:tblPr>
                            <w:tblGrid>
                              <w:gridCol w:w="10575"/>
                              <w:gridCol w:w="525"/>
                            </w:tblGrid>
                            <w:tr w:rsidR="002D5896" w:rsidRPr="00CD7C51" w14:paraId="29A8521D" w14:textId="77777777" w:rsidTr="002D5896">
                              <w:tc>
                                <w:tcPr>
                                  <w:tcW w:w="0" w:type="auto"/>
                                  <w:shd w:val="clear" w:color="auto" w:fill="auto"/>
                                  <w:vAlign w:val="center"/>
                                  <w:hideMark/>
                                </w:tcPr>
                                <w:p w14:paraId="58E55A02" w14:textId="1F4FB2D5" w:rsidR="00CD7C51" w:rsidRPr="00CD7C51" w:rsidRDefault="00CD7C51" w:rsidP="00CD7C51">
                                  <w:pPr>
                                    <w:spacing w:after="0" w:line="240" w:lineRule="auto"/>
                                    <w:rPr>
                                      <w:rFonts w:asciiTheme="minorHAnsi" w:eastAsia="Times New Roman" w:hAnsiTheme="minorHAnsi" w:cstheme="minorHAnsi"/>
                                      <w:b/>
                                      <w:szCs w:val="24"/>
                                      <w:lang w:eastAsia="en-GB"/>
                                    </w:rPr>
                                  </w:pPr>
                                  <w:r w:rsidRPr="00CD7C51">
                                    <w:rPr>
                                      <w:rFonts w:asciiTheme="minorHAnsi" w:eastAsia="Times New Roman" w:hAnsiTheme="minorHAnsi" w:cstheme="minorHAnsi"/>
                                      <w:b/>
                                      <w:szCs w:val="24"/>
                                      <w:lang w:eastAsia="en-GB"/>
                                    </w:rPr>
                                    <w:t>SAC EU Code</w:t>
                                  </w:r>
                                  <w:r>
                                    <w:rPr>
                                      <w:rFonts w:asciiTheme="minorHAnsi" w:eastAsia="Times New Roman" w:hAnsiTheme="minorHAnsi" w:cstheme="minorHAnsi"/>
                                      <w:b/>
                                      <w:szCs w:val="24"/>
                                      <w:lang w:eastAsia="en-GB"/>
                                    </w:rPr>
                                    <w:t xml:space="preserve"> </w:t>
                                  </w:r>
                                  <w:r w:rsidR="002D5896" w:rsidRPr="00CD7C51">
                                    <w:rPr>
                                      <w:rFonts w:asciiTheme="minorHAnsi" w:eastAsia="Times New Roman" w:hAnsiTheme="minorHAnsi" w:cstheme="minorHAnsi"/>
                                      <w:b/>
                                      <w:bCs/>
                                      <w:color w:val="202124"/>
                                      <w:szCs w:val="24"/>
                                      <w:lang w:eastAsia="en-GB"/>
                                    </w:rPr>
                                    <w:t>UK0030396</w:t>
                                  </w:r>
                                  <w:r w:rsidR="002D5896">
                                    <w:rPr>
                                      <w:rFonts w:asciiTheme="minorHAnsi" w:eastAsia="Times New Roman" w:hAnsiTheme="minorHAnsi" w:cstheme="minorHAnsi"/>
                                      <w:b/>
                                      <w:bCs/>
                                      <w:color w:val="202124"/>
                                      <w:szCs w:val="24"/>
                                      <w:lang w:eastAsia="en-GB"/>
                                    </w:rPr>
                                    <w:t xml:space="preserve"> Bristol Channel Approaches SAC</w:t>
                                  </w:r>
                                </w:p>
                              </w:tc>
                              <w:tc>
                                <w:tcPr>
                                  <w:tcW w:w="0" w:type="auto"/>
                                  <w:shd w:val="clear" w:color="auto" w:fill="F1F1F1"/>
                                  <w:vAlign w:val="center"/>
                                </w:tcPr>
                                <w:p w14:paraId="71BAE321" w14:textId="3A2A3856" w:rsidR="00CD7C51" w:rsidRPr="00CD7C51" w:rsidRDefault="00CD7C51" w:rsidP="00CD7C51">
                                  <w:pPr>
                                    <w:spacing w:after="0" w:line="240" w:lineRule="auto"/>
                                    <w:rPr>
                                      <w:rFonts w:asciiTheme="minorHAnsi" w:eastAsia="Times New Roman" w:hAnsiTheme="minorHAnsi" w:cstheme="minorHAnsi"/>
                                      <w:b/>
                                      <w:szCs w:val="24"/>
                                      <w:lang w:eastAsia="en-GB"/>
                                    </w:rPr>
                                  </w:pPr>
                                </w:p>
                              </w:tc>
                            </w:tr>
                            <w:tr w:rsidR="002D5896" w:rsidRPr="00CD7C51" w14:paraId="13E4C2D4" w14:textId="77777777" w:rsidTr="00CD7C51">
                              <w:tblPrEx>
                                <w:shd w:val="clear" w:color="auto" w:fill="FFFFFF"/>
                              </w:tblPrEx>
                              <w:trPr>
                                <w:trHeight w:val="390"/>
                              </w:trPr>
                              <w:tc>
                                <w:tcPr>
                                  <w:tcW w:w="0" w:type="auto"/>
                                  <w:shd w:val="clear" w:color="auto" w:fill="FFFFFF"/>
                                  <w:tcMar>
                                    <w:top w:w="120" w:type="dxa"/>
                                    <w:left w:w="0" w:type="dxa"/>
                                    <w:bottom w:w="120" w:type="dxa"/>
                                    <w:right w:w="150" w:type="dxa"/>
                                  </w:tcMar>
                                  <w:vAlign w:val="center"/>
                                  <w:hideMark/>
                                </w:tcPr>
                                <w:p w14:paraId="5221977C" w14:textId="78DC85D7" w:rsidR="00CD7C51" w:rsidRPr="00CD7C51" w:rsidRDefault="00CD7C51" w:rsidP="00CD7C51">
                                  <w:pPr>
                                    <w:spacing w:after="0" w:line="240" w:lineRule="auto"/>
                                    <w:rPr>
                                      <w:rFonts w:asciiTheme="minorHAnsi" w:eastAsia="Times New Roman" w:hAnsiTheme="minorHAnsi" w:cstheme="minorHAnsi"/>
                                      <w:b/>
                                      <w:color w:val="202124"/>
                                      <w:szCs w:val="24"/>
                                      <w:lang w:eastAsia="en-GB"/>
                                    </w:rPr>
                                  </w:pPr>
                                  <w:r w:rsidRPr="00CD7C51">
                                    <w:rPr>
                                      <w:rFonts w:asciiTheme="minorHAnsi" w:eastAsia="Times New Roman" w:hAnsiTheme="minorHAnsi" w:cstheme="minorHAnsi"/>
                                      <w:b/>
                                      <w:bCs/>
                                      <w:color w:val="202124"/>
                                      <w:szCs w:val="24"/>
                                      <w:lang w:eastAsia="en-GB"/>
                                    </w:rPr>
                                    <w:t>SAC EU Code</w:t>
                                  </w:r>
                                  <w:r w:rsidR="002D5896">
                                    <w:rPr>
                                      <w:rFonts w:asciiTheme="minorHAnsi" w:eastAsia="Times New Roman" w:hAnsiTheme="minorHAnsi" w:cstheme="minorHAnsi"/>
                                      <w:b/>
                                      <w:bCs/>
                                      <w:color w:val="202124"/>
                                      <w:szCs w:val="24"/>
                                      <w:lang w:eastAsia="en-GB"/>
                                    </w:rPr>
                                    <w:t xml:space="preserve"> </w:t>
                                  </w:r>
                                  <w:r w:rsidR="002D5896" w:rsidRPr="002D5896">
                                    <w:rPr>
                                      <w:rFonts w:asciiTheme="minorHAnsi" w:eastAsia="Times New Roman" w:hAnsiTheme="minorHAnsi" w:cstheme="minorHAnsi"/>
                                      <w:b/>
                                      <w:bCs/>
                                      <w:color w:val="202124"/>
                                      <w:szCs w:val="24"/>
                                      <w:lang w:eastAsia="en-GB"/>
                                    </w:rPr>
                                    <w:t>UK0020020</w:t>
                                  </w:r>
                                  <w:r w:rsidR="002D5896">
                                    <w:rPr>
                                      <w:rFonts w:asciiTheme="minorHAnsi" w:eastAsia="Times New Roman" w:hAnsiTheme="minorHAnsi" w:cstheme="minorHAnsi"/>
                                      <w:b/>
                                      <w:bCs/>
                                      <w:color w:val="202124"/>
                                      <w:szCs w:val="24"/>
                                      <w:lang w:eastAsia="en-GB"/>
                                    </w:rPr>
                                    <w:t xml:space="preserve"> Carmarthen Bay and Estuaries  SAC</w:t>
                                  </w:r>
                                </w:p>
                              </w:tc>
                              <w:tc>
                                <w:tcPr>
                                  <w:tcW w:w="0" w:type="auto"/>
                                  <w:shd w:val="clear" w:color="auto" w:fill="FFFFFF"/>
                                  <w:tcMar>
                                    <w:top w:w="120" w:type="dxa"/>
                                    <w:left w:w="150" w:type="dxa"/>
                                    <w:bottom w:w="120" w:type="dxa"/>
                                    <w:right w:w="150" w:type="dxa"/>
                                  </w:tcMar>
                                  <w:vAlign w:val="center"/>
                                  <w:hideMark/>
                                </w:tcPr>
                                <w:p w14:paraId="6DBD57F8" w14:textId="26E71E0A" w:rsidR="00CD7C51" w:rsidRPr="00CD7C51" w:rsidRDefault="00CD7C51" w:rsidP="00CD7C51">
                                  <w:pPr>
                                    <w:spacing w:after="0" w:line="240" w:lineRule="auto"/>
                                    <w:rPr>
                                      <w:rFonts w:asciiTheme="minorHAnsi" w:eastAsia="Times New Roman" w:hAnsiTheme="minorHAnsi" w:cstheme="minorHAnsi"/>
                                      <w:b/>
                                      <w:szCs w:val="24"/>
                                      <w:lang w:eastAsia="en-GB"/>
                                    </w:rPr>
                                  </w:pPr>
                                </w:p>
                              </w:tc>
                            </w:tr>
                          </w:tbl>
                          <w:p w14:paraId="7712F33B" w14:textId="60406C0B" w:rsidR="00405D44" w:rsidRPr="002D0D15" w:rsidRDefault="00405D44"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">
                <v:textbox>
                  <w:txbxContent>
                    <w:tbl>
                      <w:tblPr>
                        <w:tblW w:w="11100" w:type="dxa"/>
                        <w:shd w:val="clear" w:color="auto" w:fill="FEFEFE"/>
                        <w:tblCellMar>
                          <w:top w:w="15" w:type="dxa"/>
                          <w:left w:w="15" w:type="dxa"/>
                          <w:bottom w:w="15" w:type="dxa"/>
                          <w:right w:w="15" w:type="dxa"/>
                        </w:tblCellMar>
                        <w:tblLook w:val="04A0" w:firstRow="1" w:lastRow="0" w:firstColumn="1" w:lastColumn="0" w:noHBand="0" w:noVBand="1"/>
                      </w:tblPr>
                      <w:tblGrid>
                        <w:gridCol w:w="10575"/>
                        <w:gridCol w:w="525"/>
                      </w:tblGrid>
                      <w:tr w:rsidR="002D5896" w:rsidRPr="00CD7C51" w14:paraId="29A8521D" w14:textId="77777777" w:rsidTr="002D5896">
                        <w:tc>
                          <w:tcPr>
                            <w:tcW w:w="0" w:type="auto"/>
                            <w:shd w:val="clear" w:color="auto" w:fill="auto"/>
                            <w:vAlign w:val="center"/>
                            <w:hideMark/>
                          </w:tcPr>
                          <w:p w14:paraId="58E55A02" w14:textId="1F4FB2D5" w:rsidR="00CD7C51" w:rsidRPr="00CD7C51" w:rsidRDefault="00CD7C51" w:rsidP="00CD7C51">
                            <w:pPr>
                              <w:spacing w:after="0" w:line="240" w:lineRule="auto"/>
                              <w:rPr>
                                <w:rFonts w:asciiTheme="minorHAnsi" w:eastAsia="Times New Roman" w:hAnsiTheme="minorHAnsi" w:cstheme="minorHAnsi"/>
                                <w:b/>
                                <w:szCs w:val="24"/>
                                <w:lang w:eastAsia="en-GB"/>
                              </w:rPr>
                            </w:pPr>
                            <w:r w:rsidRPr="00CD7C51">
                              <w:rPr>
                                <w:rFonts w:asciiTheme="minorHAnsi" w:eastAsia="Times New Roman" w:hAnsiTheme="minorHAnsi" w:cstheme="minorHAnsi"/>
                                <w:b/>
                                <w:szCs w:val="24"/>
                                <w:lang w:eastAsia="en-GB"/>
                              </w:rPr>
                              <w:t>SAC EU Code</w:t>
                            </w:r>
                            <w:r>
                              <w:rPr>
                                <w:rFonts w:asciiTheme="minorHAnsi" w:eastAsia="Times New Roman" w:hAnsiTheme="minorHAnsi" w:cstheme="minorHAnsi"/>
                                <w:b/>
                                <w:szCs w:val="24"/>
                                <w:lang w:eastAsia="en-GB"/>
                              </w:rPr>
                              <w:t xml:space="preserve"> </w:t>
                            </w:r>
                            <w:r w:rsidR="002D5896" w:rsidRPr="00CD7C51">
                              <w:rPr>
                                <w:rFonts w:asciiTheme="minorHAnsi" w:eastAsia="Times New Roman" w:hAnsiTheme="minorHAnsi" w:cstheme="minorHAnsi"/>
                                <w:b/>
                                <w:bCs/>
                                <w:color w:val="202124"/>
                                <w:szCs w:val="24"/>
                                <w:lang w:eastAsia="en-GB"/>
                              </w:rPr>
                              <w:t>UK0030396</w:t>
                            </w:r>
                            <w:r w:rsidR="002D5896">
                              <w:rPr>
                                <w:rFonts w:asciiTheme="minorHAnsi" w:eastAsia="Times New Roman" w:hAnsiTheme="minorHAnsi" w:cstheme="minorHAnsi"/>
                                <w:b/>
                                <w:bCs/>
                                <w:color w:val="202124"/>
                                <w:szCs w:val="24"/>
                                <w:lang w:eastAsia="en-GB"/>
                              </w:rPr>
                              <w:t xml:space="preserve"> Bristol Channel Approaches SAC</w:t>
                            </w:r>
                          </w:p>
                        </w:tc>
                        <w:tc>
                          <w:tcPr>
                            <w:tcW w:w="0" w:type="auto"/>
                            <w:shd w:val="clear" w:color="auto" w:fill="F1F1F1"/>
                            <w:vAlign w:val="center"/>
                          </w:tcPr>
                          <w:p w14:paraId="71BAE321" w14:textId="3A2A3856" w:rsidR="00CD7C51" w:rsidRPr="00CD7C51" w:rsidRDefault="00CD7C51" w:rsidP="00CD7C51">
                            <w:pPr>
                              <w:spacing w:after="0" w:line="240" w:lineRule="auto"/>
                              <w:rPr>
                                <w:rFonts w:asciiTheme="minorHAnsi" w:eastAsia="Times New Roman" w:hAnsiTheme="minorHAnsi" w:cstheme="minorHAnsi"/>
                                <w:b/>
                                <w:szCs w:val="24"/>
                                <w:lang w:eastAsia="en-GB"/>
                              </w:rPr>
                            </w:pPr>
                          </w:p>
                        </w:tc>
                      </w:tr>
                      <w:tr w:rsidR="002D5896" w:rsidRPr="00CD7C51" w14:paraId="13E4C2D4" w14:textId="77777777" w:rsidTr="00CD7C51">
                        <w:tblPrEx>
                          <w:shd w:val="clear" w:color="auto" w:fill="FFFFFF"/>
                        </w:tblPrEx>
                        <w:trPr>
                          <w:trHeight w:val="390"/>
                        </w:trPr>
                        <w:tc>
                          <w:tcPr>
                            <w:tcW w:w="0" w:type="auto"/>
                            <w:shd w:val="clear" w:color="auto" w:fill="FFFFFF"/>
                            <w:tcMar>
                              <w:top w:w="120" w:type="dxa"/>
                              <w:left w:w="0" w:type="dxa"/>
                              <w:bottom w:w="120" w:type="dxa"/>
                              <w:right w:w="150" w:type="dxa"/>
                            </w:tcMar>
                            <w:vAlign w:val="center"/>
                            <w:hideMark/>
                          </w:tcPr>
                          <w:p w14:paraId="5221977C" w14:textId="78DC85D7" w:rsidR="00CD7C51" w:rsidRPr="00CD7C51" w:rsidRDefault="00CD7C51" w:rsidP="00CD7C51">
                            <w:pPr>
                              <w:spacing w:after="0" w:line="240" w:lineRule="auto"/>
                              <w:rPr>
                                <w:rFonts w:asciiTheme="minorHAnsi" w:eastAsia="Times New Roman" w:hAnsiTheme="minorHAnsi" w:cstheme="minorHAnsi"/>
                                <w:b/>
                                <w:color w:val="202124"/>
                                <w:szCs w:val="24"/>
                                <w:lang w:eastAsia="en-GB"/>
                              </w:rPr>
                            </w:pPr>
                            <w:r w:rsidRPr="00CD7C51">
                              <w:rPr>
                                <w:rFonts w:asciiTheme="minorHAnsi" w:eastAsia="Times New Roman" w:hAnsiTheme="minorHAnsi" w:cstheme="minorHAnsi"/>
                                <w:b/>
                                <w:bCs/>
                                <w:color w:val="202124"/>
                                <w:szCs w:val="24"/>
                                <w:lang w:eastAsia="en-GB"/>
                              </w:rPr>
                              <w:t>SAC EU Code</w:t>
                            </w:r>
                            <w:r w:rsidR="002D5896">
                              <w:rPr>
                                <w:rFonts w:asciiTheme="minorHAnsi" w:eastAsia="Times New Roman" w:hAnsiTheme="minorHAnsi" w:cstheme="minorHAnsi"/>
                                <w:b/>
                                <w:bCs/>
                                <w:color w:val="202124"/>
                                <w:szCs w:val="24"/>
                                <w:lang w:eastAsia="en-GB"/>
                              </w:rPr>
                              <w:t xml:space="preserve"> </w:t>
                            </w:r>
                            <w:r w:rsidR="002D5896" w:rsidRPr="002D5896">
                              <w:rPr>
                                <w:rFonts w:asciiTheme="minorHAnsi" w:eastAsia="Times New Roman" w:hAnsiTheme="minorHAnsi" w:cstheme="minorHAnsi"/>
                                <w:b/>
                                <w:bCs/>
                                <w:color w:val="202124"/>
                                <w:szCs w:val="24"/>
                                <w:lang w:eastAsia="en-GB"/>
                              </w:rPr>
                              <w:t>UK0020020</w:t>
                            </w:r>
                            <w:r w:rsidR="002D5896">
                              <w:rPr>
                                <w:rFonts w:asciiTheme="minorHAnsi" w:eastAsia="Times New Roman" w:hAnsiTheme="minorHAnsi" w:cstheme="minorHAnsi"/>
                                <w:b/>
                                <w:bCs/>
                                <w:color w:val="202124"/>
                                <w:szCs w:val="24"/>
                                <w:lang w:eastAsia="en-GB"/>
                              </w:rPr>
                              <w:t xml:space="preserve"> Carmarthen Bay and Estuaries  SAC</w:t>
                            </w:r>
                          </w:p>
                        </w:tc>
                        <w:tc>
                          <w:tcPr>
                            <w:tcW w:w="0" w:type="auto"/>
                            <w:shd w:val="clear" w:color="auto" w:fill="FFFFFF"/>
                            <w:tcMar>
                              <w:top w:w="120" w:type="dxa"/>
                              <w:left w:w="150" w:type="dxa"/>
                              <w:bottom w:w="120" w:type="dxa"/>
                              <w:right w:w="150" w:type="dxa"/>
                            </w:tcMar>
                            <w:vAlign w:val="center"/>
                            <w:hideMark/>
                          </w:tcPr>
                          <w:p w14:paraId="6DBD57F8" w14:textId="26E71E0A" w:rsidR="00CD7C51" w:rsidRPr="00CD7C51" w:rsidRDefault="00CD7C51" w:rsidP="00CD7C51">
                            <w:pPr>
                              <w:spacing w:after="0" w:line="240" w:lineRule="auto"/>
                              <w:rPr>
                                <w:rFonts w:asciiTheme="minorHAnsi" w:eastAsia="Times New Roman" w:hAnsiTheme="minorHAnsi" w:cstheme="minorHAnsi"/>
                                <w:b/>
                                <w:szCs w:val="24"/>
                                <w:lang w:eastAsia="en-GB"/>
                              </w:rPr>
                            </w:pPr>
                          </w:p>
                        </w:tc>
                      </w:tr>
                    </w:tbl>
                    <w:p w14:paraId="7712F33B" w14:textId="60406C0B" w:rsidR="00405D44" w:rsidRPr="002D0D15" w:rsidRDefault="00405D44"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7D8D6C5A">
                <wp:simplePos x="0" y="0"/>
                <wp:positionH relativeFrom="column">
                  <wp:posOffset>259715</wp:posOffset>
                </wp:positionH>
                <wp:positionV relativeFrom="paragraph">
                  <wp:posOffset>419735</wp:posOffset>
                </wp:positionV>
                <wp:extent cx="6194425" cy="4130040"/>
                <wp:effectExtent l="0" t="0" r="15875" b="2286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4130040"/>
                        </a:xfrm>
                        <a:prstGeom prst="rect">
                          <a:avLst/>
                        </a:prstGeom>
                        <a:solidFill>
                          <a:srgbClr val="FFFFFF"/>
                        </a:solidFill>
                        <a:ln w="9525">
                          <a:solidFill>
                            <a:srgbClr val="000000"/>
                          </a:solidFill>
                          <a:miter lim="800000"/>
                          <a:headEnd/>
                          <a:tailEnd/>
                        </a:ln>
                      </wps:spPr>
                      <wps:txbx>
                        <w:txbxContent>
                          <w:p w14:paraId="278B4B8C" w14:textId="0B98E0B9" w:rsidR="00E70714" w:rsidRDefault="002D5896" w:rsidP="00E70714">
                            <w:pPr>
                              <w:contextualSpacing/>
                              <w:rPr>
                                <w:sz w:val="22"/>
                              </w:rPr>
                            </w:pPr>
                            <w:r w:rsidRPr="00CD7C51">
                              <w:rPr>
                                <w:rFonts w:asciiTheme="minorHAnsi" w:eastAsia="Times New Roman" w:hAnsiTheme="minorHAnsi" w:cstheme="minorHAnsi"/>
                                <w:b/>
                                <w:szCs w:val="24"/>
                                <w:lang w:eastAsia="en-GB"/>
                              </w:rPr>
                              <w:t>SAC EU Code</w:t>
                            </w:r>
                            <w:r>
                              <w:rPr>
                                <w:rFonts w:asciiTheme="minorHAnsi" w:eastAsia="Times New Roman" w:hAnsiTheme="minorHAnsi" w:cstheme="minorHAnsi"/>
                                <w:b/>
                                <w:szCs w:val="24"/>
                                <w:lang w:eastAsia="en-GB"/>
                              </w:rPr>
                              <w:t xml:space="preserve"> </w:t>
                            </w:r>
                            <w:r w:rsidRPr="00CD7C51">
                              <w:rPr>
                                <w:rFonts w:asciiTheme="minorHAnsi" w:eastAsia="Times New Roman" w:hAnsiTheme="minorHAnsi" w:cstheme="minorHAnsi"/>
                                <w:b/>
                                <w:bCs/>
                                <w:color w:val="202124"/>
                                <w:szCs w:val="24"/>
                                <w:lang w:eastAsia="en-GB"/>
                              </w:rPr>
                              <w:t>UK0030396</w:t>
                            </w:r>
                            <w:r>
                              <w:rPr>
                                <w:rFonts w:asciiTheme="minorHAnsi" w:eastAsia="Times New Roman" w:hAnsiTheme="minorHAnsi" w:cstheme="minorHAnsi"/>
                                <w:b/>
                                <w:bCs/>
                                <w:color w:val="202124"/>
                                <w:szCs w:val="24"/>
                                <w:lang w:eastAsia="en-GB"/>
                              </w:rPr>
                              <w:t xml:space="preserve"> Bristol Channel Approaches SAC</w:t>
                            </w:r>
                          </w:p>
                          <w:p w14:paraId="26F3FFE2" w14:textId="77777777" w:rsidR="002D5896" w:rsidRDefault="002D5896" w:rsidP="00E70714">
                            <w:pPr>
                              <w:contextualSpacing/>
                              <w:rPr>
                                <w:sz w:val="22"/>
                              </w:rPr>
                            </w:pPr>
                          </w:p>
                          <w:p w14:paraId="500A044F" w14:textId="0BAA7FC3" w:rsidR="00E70714" w:rsidRPr="00E70714" w:rsidRDefault="00E70714" w:rsidP="00E70714">
                            <w:pPr>
                              <w:contextualSpacing/>
                              <w:rPr>
                                <w:sz w:val="22"/>
                              </w:rPr>
                            </w:pPr>
                            <w:r w:rsidRPr="00E70714">
                              <w:rPr>
                                <w:sz w:val="22"/>
                              </w:rPr>
                              <w:t xml:space="preserve">1) UNDERWATER NOISE – Mitigation: Works will be for a very limited time, </w:t>
                            </w:r>
                            <w:proofErr w:type="gramStart"/>
                            <w:r w:rsidRPr="00E70714">
                              <w:rPr>
                                <w:sz w:val="22"/>
                              </w:rPr>
                              <w:t>All</w:t>
                            </w:r>
                            <w:proofErr w:type="gramEnd"/>
                            <w:r w:rsidRPr="00E70714">
                              <w:rPr>
                                <w:sz w:val="22"/>
                              </w:rPr>
                              <w:t xml:space="preserve"> works carried out above ML using terrestrial plant on dry land.</w:t>
                            </w:r>
                          </w:p>
                          <w:p w14:paraId="2B543879" w14:textId="77777777" w:rsidR="00E70714" w:rsidRPr="00E70714" w:rsidRDefault="00E70714" w:rsidP="00E70714">
                            <w:pPr>
                              <w:contextualSpacing/>
                              <w:rPr>
                                <w:sz w:val="22"/>
                              </w:rPr>
                            </w:pPr>
                            <w:r w:rsidRPr="00E70714">
                              <w:rPr>
                                <w:sz w:val="22"/>
                              </w:rPr>
                              <w:t>2) POLLUTANTS FROM DREDGE AREA - Mitigation: Sample analysis indicates brown sand with shell fragments and a sea odour, no fuelling of plant on foreshore, spill kit onsite and accessible when plant is on operation, deposit area screened for litter.</w:t>
                            </w:r>
                          </w:p>
                          <w:p w14:paraId="51B94D26" w14:textId="49E25CFC" w:rsidR="002D5896" w:rsidRDefault="00E70714" w:rsidP="00E70714">
                            <w:pPr>
                              <w:rPr>
                                <w:rFonts w:asciiTheme="minorHAnsi" w:eastAsia="Times New Roman" w:hAnsiTheme="minorHAnsi" w:cstheme="minorHAnsi"/>
                                <w:b/>
                                <w:bCs/>
                                <w:color w:val="202124"/>
                                <w:szCs w:val="24"/>
                                <w:lang w:eastAsia="en-GB"/>
                              </w:rPr>
                            </w:pPr>
                            <w:r w:rsidRPr="00E70714">
                              <w:rPr>
                                <w:sz w:val="22"/>
                              </w:rPr>
                              <w:t>However, the SAC states a depth range of mean low water to 70m below sea level. All works carried out are above low water therefore these works have minimal and insignificant effects on the SAC.</w:t>
                            </w:r>
                            <w:r w:rsidRPr="00E70714">
                              <w:t xml:space="preserve"> </w:t>
                            </w:r>
                          </w:p>
                          <w:p w14:paraId="1251F292" w14:textId="31D5AF63" w:rsidR="002D5896" w:rsidRDefault="002D5896" w:rsidP="00E70714">
                            <w:pPr>
                              <w:rPr>
                                <w:sz w:val="22"/>
                              </w:rPr>
                            </w:pPr>
                            <w:r w:rsidRPr="00CD7C51">
                              <w:rPr>
                                <w:rFonts w:asciiTheme="minorHAnsi" w:eastAsia="Times New Roman" w:hAnsiTheme="minorHAnsi" w:cstheme="minorHAnsi"/>
                                <w:b/>
                                <w:bCs/>
                                <w:color w:val="202124"/>
                                <w:szCs w:val="24"/>
                                <w:lang w:eastAsia="en-GB"/>
                              </w:rPr>
                              <w:t>SAC EU Code</w:t>
                            </w:r>
                            <w:r>
                              <w:rPr>
                                <w:rFonts w:asciiTheme="minorHAnsi" w:eastAsia="Times New Roman" w:hAnsiTheme="minorHAnsi" w:cstheme="minorHAnsi"/>
                                <w:b/>
                                <w:bCs/>
                                <w:color w:val="202124"/>
                                <w:szCs w:val="24"/>
                                <w:lang w:eastAsia="en-GB"/>
                              </w:rPr>
                              <w:t xml:space="preserve"> </w:t>
                            </w:r>
                            <w:r w:rsidRPr="002D5896">
                              <w:rPr>
                                <w:rFonts w:asciiTheme="minorHAnsi" w:eastAsia="Times New Roman" w:hAnsiTheme="minorHAnsi" w:cstheme="minorHAnsi"/>
                                <w:b/>
                                <w:bCs/>
                                <w:color w:val="202124"/>
                                <w:szCs w:val="24"/>
                                <w:lang w:eastAsia="en-GB"/>
                              </w:rPr>
                              <w:t>UK0020020</w:t>
                            </w:r>
                            <w:r>
                              <w:rPr>
                                <w:rFonts w:asciiTheme="minorHAnsi" w:eastAsia="Times New Roman" w:hAnsiTheme="minorHAnsi" w:cstheme="minorHAnsi"/>
                                <w:b/>
                                <w:bCs/>
                                <w:color w:val="202124"/>
                                <w:szCs w:val="24"/>
                                <w:lang w:eastAsia="en-GB"/>
                              </w:rPr>
                              <w:t xml:space="preserve"> Carmarthen Bay and </w:t>
                            </w:r>
                            <w:r>
                              <w:rPr>
                                <w:rFonts w:asciiTheme="minorHAnsi" w:eastAsia="Times New Roman" w:hAnsiTheme="minorHAnsi" w:cstheme="minorHAnsi"/>
                                <w:b/>
                                <w:bCs/>
                                <w:color w:val="202124"/>
                                <w:szCs w:val="24"/>
                                <w:lang w:eastAsia="en-GB"/>
                              </w:rPr>
                              <w:t>Estuaries SAC</w:t>
                            </w:r>
                          </w:p>
                          <w:p w14:paraId="30ACA144" w14:textId="43B8FD5E" w:rsidR="00E70714" w:rsidRPr="00E70714" w:rsidRDefault="00E70714" w:rsidP="00E70714">
                            <w:pPr>
                              <w:rPr>
                                <w:sz w:val="22"/>
                              </w:rPr>
                            </w:pPr>
                            <w:r w:rsidRPr="00E70714">
                              <w:rPr>
                                <w:sz w:val="22"/>
                              </w:rPr>
                              <w:t>1110</w:t>
                            </w:r>
                            <w:r>
                              <w:rPr>
                                <w:sz w:val="22"/>
                              </w:rPr>
                              <w:t>, 1130,1310,1330,1103,1095,1099,1102 &amp;1355 Features and species will experience no effect as they</w:t>
                            </w:r>
                            <w:r w:rsidRPr="00E70714">
                              <w:rPr>
                                <w:sz w:val="22"/>
                              </w:rPr>
                              <w:t xml:space="preserve"> fall o</w:t>
                            </w:r>
                            <w:r>
                              <w:rPr>
                                <w:sz w:val="22"/>
                              </w:rPr>
                              <w:t xml:space="preserve">utside of works area. </w:t>
                            </w:r>
                          </w:p>
                          <w:p w14:paraId="794BB944" w14:textId="7C8F26F4" w:rsidR="00405D44" w:rsidRDefault="00405D44" w:rsidP="00E70714">
                            <w:pPr>
                              <w:contextualSpacing/>
                              <w:rPr>
                                <w:sz w:val="22"/>
                              </w:rPr>
                            </w:pPr>
                          </w:p>
                          <w:p w14:paraId="1AD65F4C" w14:textId="1998AC82" w:rsidR="00E70714" w:rsidRDefault="002D5896" w:rsidP="00E70714">
                            <w:pPr>
                              <w:contextualSpacing/>
                              <w:rPr>
                                <w:sz w:val="22"/>
                              </w:rPr>
                            </w:pPr>
                            <w:r w:rsidRPr="002D5896">
                              <w:rPr>
                                <w:sz w:val="22"/>
                              </w:rPr>
                              <w:t>1140</w:t>
                            </w:r>
                            <w:r>
                              <w:rPr>
                                <w:sz w:val="22"/>
                              </w:rPr>
                              <w:t xml:space="preserve"> &amp; 1160</w:t>
                            </w:r>
                            <w:r w:rsidRPr="002D5896">
                              <w:rPr>
                                <w:sz w:val="22"/>
                              </w:rPr>
                              <w:t xml:space="preserve"> Relevant to works area, however not affected. Sampling indicates brown sand, shell fragments and a sea odour. No species present. As previously agreed, dredge material to be deposited on the intertidal beach zone @ LU165</w:t>
                            </w:r>
                          </w:p>
                          <w:p w14:paraId="12820CC4" w14:textId="3169DCC3" w:rsidR="00E70714" w:rsidRDefault="00E70714" w:rsidP="00E70714">
                            <w:pPr>
                              <w:contextualSpacing/>
                              <w:rPr>
                                <w:sz w:val="22"/>
                              </w:rPr>
                            </w:pPr>
                          </w:p>
                          <w:p w14:paraId="4546F4CA" w14:textId="2C18D8AA" w:rsidR="002D5896" w:rsidRPr="002D0D15" w:rsidRDefault="002D5896" w:rsidP="00E70714">
                            <w:pPr>
                              <w:contextualSpacing/>
                              <w:rPr>
                                <w:sz w:val="22"/>
                              </w:rPr>
                            </w:pPr>
                            <w:r>
                              <w:rPr>
                                <w:sz w:val="22"/>
                              </w:rPr>
                              <w:t>Please see HRA for more detail.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45pt;margin-top:33.05pt;width:487.75pt;height:325.2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">
                <v:textbox>
                  <w:txbxContent>
                    <w:p w14:paraId="278B4B8C" w14:textId="0B98E0B9" w:rsidR="00E70714" w:rsidRDefault="002D5896" w:rsidP="00E70714">
                      <w:pPr>
                        <w:contextualSpacing/>
                        <w:rPr>
                          <w:sz w:val="22"/>
                        </w:rPr>
                      </w:pPr>
                      <w:r w:rsidRPr="00CD7C51">
                        <w:rPr>
                          <w:rFonts w:asciiTheme="minorHAnsi" w:eastAsia="Times New Roman" w:hAnsiTheme="minorHAnsi" w:cstheme="minorHAnsi"/>
                          <w:b/>
                          <w:szCs w:val="24"/>
                          <w:lang w:eastAsia="en-GB"/>
                        </w:rPr>
                        <w:t>SAC EU Code</w:t>
                      </w:r>
                      <w:r>
                        <w:rPr>
                          <w:rFonts w:asciiTheme="minorHAnsi" w:eastAsia="Times New Roman" w:hAnsiTheme="minorHAnsi" w:cstheme="minorHAnsi"/>
                          <w:b/>
                          <w:szCs w:val="24"/>
                          <w:lang w:eastAsia="en-GB"/>
                        </w:rPr>
                        <w:t xml:space="preserve"> </w:t>
                      </w:r>
                      <w:r w:rsidRPr="00CD7C51">
                        <w:rPr>
                          <w:rFonts w:asciiTheme="minorHAnsi" w:eastAsia="Times New Roman" w:hAnsiTheme="minorHAnsi" w:cstheme="minorHAnsi"/>
                          <w:b/>
                          <w:bCs/>
                          <w:color w:val="202124"/>
                          <w:szCs w:val="24"/>
                          <w:lang w:eastAsia="en-GB"/>
                        </w:rPr>
                        <w:t>UK0030396</w:t>
                      </w:r>
                      <w:r>
                        <w:rPr>
                          <w:rFonts w:asciiTheme="minorHAnsi" w:eastAsia="Times New Roman" w:hAnsiTheme="minorHAnsi" w:cstheme="minorHAnsi"/>
                          <w:b/>
                          <w:bCs/>
                          <w:color w:val="202124"/>
                          <w:szCs w:val="24"/>
                          <w:lang w:eastAsia="en-GB"/>
                        </w:rPr>
                        <w:t xml:space="preserve"> Bristol Channel Approaches SAC</w:t>
                      </w:r>
                    </w:p>
                    <w:p w14:paraId="26F3FFE2" w14:textId="77777777" w:rsidR="002D5896" w:rsidRDefault="002D5896" w:rsidP="00E70714">
                      <w:pPr>
                        <w:contextualSpacing/>
                        <w:rPr>
                          <w:sz w:val="22"/>
                        </w:rPr>
                      </w:pPr>
                    </w:p>
                    <w:p w14:paraId="500A044F" w14:textId="0BAA7FC3" w:rsidR="00E70714" w:rsidRPr="00E70714" w:rsidRDefault="00E70714" w:rsidP="00E70714">
                      <w:pPr>
                        <w:contextualSpacing/>
                        <w:rPr>
                          <w:sz w:val="22"/>
                        </w:rPr>
                      </w:pPr>
                      <w:r w:rsidRPr="00E70714">
                        <w:rPr>
                          <w:sz w:val="22"/>
                        </w:rPr>
                        <w:t xml:space="preserve">1) UNDERWATER NOISE – Mitigation: Works will be for a very limited time, </w:t>
                      </w:r>
                      <w:proofErr w:type="gramStart"/>
                      <w:r w:rsidRPr="00E70714">
                        <w:rPr>
                          <w:sz w:val="22"/>
                        </w:rPr>
                        <w:t>All</w:t>
                      </w:r>
                      <w:proofErr w:type="gramEnd"/>
                      <w:r w:rsidRPr="00E70714">
                        <w:rPr>
                          <w:sz w:val="22"/>
                        </w:rPr>
                        <w:t xml:space="preserve"> works carried out above ML using terrestrial plant on dry land.</w:t>
                      </w:r>
                    </w:p>
                    <w:p w14:paraId="2B543879" w14:textId="77777777" w:rsidR="00E70714" w:rsidRPr="00E70714" w:rsidRDefault="00E70714" w:rsidP="00E70714">
                      <w:pPr>
                        <w:contextualSpacing/>
                        <w:rPr>
                          <w:sz w:val="22"/>
                        </w:rPr>
                      </w:pPr>
                      <w:r w:rsidRPr="00E70714">
                        <w:rPr>
                          <w:sz w:val="22"/>
                        </w:rPr>
                        <w:t>2) POLLUTANTS FROM DREDGE AREA - Mitigation: Sample analysis indicates brown sand with shell fragments and a sea odour, no fuelling of plant on foreshore, spill kit onsite and accessible when plant is on operation, deposit area screened for litter.</w:t>
                      </w:r>
                    </w:p>
                    <w:p w14:paraId="51B94D26" w14:textId="49E25CFC" w:rsidR="002D5896" w:rsidRDefault="00E70714" w:rsidP="00E70714">
                      <w:pPr>
                        <w:rPr>
                          <w:rFonts w:asciiTheme="minorHAnsi" w:eastAsia="Times New Roman" w:hAnsiTheme="minorHAnsi" w:cstheme="minorHAnsi"/>
                          <w:b/>
                          <w:bCs/>
                          <w:color w:val="202124"/>
                          <w:szCs w:val="24"/>
                          <w:lang w:eastAsia="en-GB"/>
                        </w:rPr>
                      </w:pPr>
                      <w:r w:rsidRPr="00E70714">
                        <w:rPr>
                          <w:sz w:val="22"/>
                        </w:rPr>
                        <w:t>However, the SAC states a depth range of mean low water to 70m below sea level. All works carried out are above low water therefore these works have minimal and insignificant effects on the SAC.</w:t>
                      </w:r>
                      <w:r w:rsidRPr="00E70714">
                        <w:t xml:space="preserve"> </w:t>
                      </w:r>
                    </w:p>
                    <w:p w14:paraId="1251F292" w14:textId="31D5AF63" w:rsidR="002D5896" w:rsidRDefault="002D5896" w:rsidP="00E70714">
                      <w:pPr>
                        <w:rPr>
                          <w:sz w:val="22"/>
                        </w:rPr>
                      </w:pPr>
                      <w:r w:rsidRPr="00CD7C51">
                        <w:rPr>
                          <w:rFonts w:asciiTheme="minorHAnsi" w:eastAsia="Times New Roman" w:hAnsiTheme="minorHAnsi" w:cstheme="minorHAnsi"/>
                          <w:b/>
                          <w:bCs/>
                          <w:color w:val="202124"/>
                          <w:szCs w:val="24"/>
                          <w:lang w:eastAsia="en-GB"/>
                        </w:rPr>
                        <w:t>SAC EU Code</w:t>
                      </w:r>
                      <w:r>
                        <w:rPr>
                          <w:rFonts w:asciiTheme="minorHAnsi" w:eastAsia="Times New Roman" w:hAnsiTheme="minorHAnsi" w:cstheme="minorHAnsi"/>
                          <w:b/>
                          <w:bCs/>
                          <w:color w:val="202124"/>
                          <w:szCs w:val="24"/>
                          <w:lang w:eastAsia="en-GB"/>
                        </w:rPr>
                        <w:t xml:space="preserve"> </w:t>
                      </w:r>
                      <w:r w:rsidRPr="002D5896">
                        <w:rPr>
                          <w:rFonts w:asciiTheme="minorHAnsi" w:eastAsia="Times New Roman" w:hAnsiTheme="minorHAnsi" w:cstheme="minorHAnsi"/>
                          <w:b/>
                          <w:bCs/>
                          <w:color w:val="202124"/>
                          <w:szCs w:val="24"/>
                          <w:lang w:eastAsia="en-GB"/>
                        </w:rPr>
                        <w:t>UK0020020</w:t>
                      </w:r>
                      <w:r>
                        <w:rPr>
                          <w:rFonts w:asciiTheme="minorHAnsi" w:eastAsia="Times New Roman" w:hAnsiTheme="minorHAnsi" w:cstheme="minorHAnsi"/>
                          <w:b/>
                          <w:bCs/>
                          <w:color w:val="202124"/>
                          <w:szCs w:val="24"/>
                          <w:lang w:eastAsia="en-GB"/>
                        </w:rPr>
                        <w:t xml:space="preserve"> Carmarthen Bay and </w:t>
                      </w:r>
                      <w:r>
                        <w:rPr>
                          <w:rFonts w:asciiTheme="minorHAnsi" w:eastAsia="Times New Roman" w:hAnsiTheme="minorHAnsi" w:cstheme="minorHAnsi"/>
                          <w:b/>
                          <w:bCs/>
                          <w:color w:val="202124"/>
                          <w:szCs w:val="24"/>
                          <w:lang w:eastAsia="en-GB"/>
                        </w:rPr>
                        <w:t>Estuaries SAC</w:t>
                      </w:r>
                    </w:p>
                    <w:p w14:paraId="30ACA144" w14:textId="43B8FD5E" w:rsidR="00E70714" w:rsidRPr="00E70714" w:rsidRDefault="00E70714" w:rsidP="00E70714">
                      <w:pPr>
                        <w:rPr>
                          <w:sz w:val="22"/>
                        </w:rPr>
                      </w:pPr>
                      <w:r w:rsidRPr="00E70714">
                        <w:rPr>
                          <w:sz w:val="22"/>
                        </w:rPr>
                        <w:t>1110</w:t>
                      </w:r>
                      <w:r>
                        <w:rPr>
                          <w:sz w:val="22"/>
                        </w:rPr>
                        <w:t>, 1130,1310,1330,1103,1095,1099,1102 &amp;1355 Features and species will experience no effect as they</w:t>
                      </w:r>
                      <w:r w:rsidRPr="00E70714">
                        <w:rPr>
                          <w:sz w:val="22"/>
                        </w:rPr>
                        <w:t xml:space="preserve"> fall o</w:t>
                      </w:r>
                      <w:r>
                        <w:rPr>
                          <w:sz w:val="22"/>
                        </w:rPr>
                        <w:t xml:space="preserve">utside of works area. </w:t>
                      </w:r>
                    </w:p>
                    <w:p w14:paraId="794BB944" w14:textId="7C8F26F4" w:rsidR="00405D44" w:rsidRDefault="00405D44" w:rsidP="00E70714">
                      <w:pPr>
                        <w:contextualSpacing/>
                        <w:rPr>
                          <w:sz w:val="22"/>
                        </w:rPr>
                      </w:pPr>
                    </w:p>
                    <w:p w14:paraId="1AD65F4C" w14:textId="1998AC82" w:rsidR="00E70714" w:rsidRDefault="002D5896" w:rsidP="00E70714">
                      <w:pPr>
                        <w:contextualSpacing/>
                        <w:rPr>
                          <w:sz w:val="22"/>
                        </w:rPr>
                      </w:pPr>
                      <w:r w:rsidRPr="002D5896">
                        <w:rPr>
                          <w:sz w:val="22"/>
                        </w:rPr>
                        <w:t>1140</w:t>
                      </w:r>
                      <w:r>
                        <w:rPr>
                          <w:sz w:val="22"/>
                        </w:rPr>
                        <w:t xml:space="preserve"> &amp; 1160</w:t>
                      </w:r>
                      <w:r w:rsidRPr="002D5896">
                        <w:rPr>
                          <w:sz w:val="22"/>
                        </w:rPr>
                        <w:t xml:space="preserve"> Relevant to works area, however not affected. Sampling indicates brown sand, shell fragments and a sea odour. No species present. As previously agreed, dredge material to be deposited on the intertidal beach zone @ LU165</w:t>
                      </w:r>
                    </w:p>
                    <w:p w14:paraId="12820CC4" w14:textId="3169DCC3" w:rsidR="00E70714" w:rsidRDefault="00E70714" w:rsidP="00E70714">
                      <w:pPr>
                        <w:contextualSpacing/>
                        <w:rPr>
                          <w:sz w:val="22"/>
                        </w:rPr>
                      </w:pPr>
                    </w:p>
                    <w:p w14:paraId="4546F4CA" w14:textId="2C18D8AA" w:rsidR="002D5896" w:rsidRPr="002D0D15" w:rsidRDefault="002D5896" w:rsidP="00E70714">
                      <w:pPr>
                        <w:contextualSpacing/>
                        <w:rPr>
                          <w:sz w:val="22"/>
                        </w:rPr>
                      </w:pPr>
                      <w:r>
                        <w:rPr>
                          <w:sz w:val="22"/>
                        </w:rPr>
                        <w:t>Please see HRA for more detail.</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5B5194CC" w14:textId="77777777" w:rsidR="00E70714" w:rsidRDefault="00E70714" w:rsidP="00FC4CB0">
      <w:pPr>
        <w:tabs>
          <w:tab w:val="left" w:pos="709"/>
          <w:tab w:val="left" w:pos="7049"/>
        </w:tabs>
        <w:spacing w:line="240" w:lineRule="exact"/>
        <w:ind w:firstLine="425"/>
        <w:rPr>
          <w:sz w:val="22"/>
          <w:lang w:eastAsia="en-GB"/>
        </w:rPr>
      </w:pPr>
    </w:p>
    <w:p w14:paraId="500251DD" w14:textId="77777777" w:rsidR="00E70714" w:rsidRDefault="00E70714" w:rsidP="00FC4CB0">
      <w:pPr>
        <w:tabs>
          <w:tab w:val="left" w:pos="709"/>
          <w:tab w:val="left" w:pos="7049"/>
        </w:tabs>
        <w:spacing w:line="240" w:lineRule="exact"/>
        <w:ind w:firstLine="425"/>
        <w:rPr>
          <w:sz w:val="22"/>
          <w:lang w:eastAsia="en-GB"/>
        </w:rPr>
      </w:pPr>
    </w:p>
    <w:p w14:paraId="4F834DCF" w14:textId="77777777" w:rsidR="00E70714" w:rsidRDefault="00E70714" w:rsidP="00FC4CB0">
      <w:pPr>
        <w:tabs>
          <w:tab w:val="left" w:pos="709"/>
          <w:tab w:val="left" w:pos="7049"/>
        </w:tabs>
        <w:spacing w:line="240" w:lineRule="exact"/>
        <w:ind w:firstLine="425"/>
        <w:rPr>
          <w:sz w:val="22"/>
          <w:lang w:eastAsia="en-GB"/>
        </w:rPr>
      </w:pPr>
    </w:p>
    <w:p w14:paraId="08CB6238" w14:textId="77777777" w:rsidR="00E70714" w:rsidRDefault="00E70714" w:rsidP="00FC4CB0">
      <w:pPr>
        <w:tabs>
          <w:tab w:val="left" w:pos="709"/>
          <w:tab w:val="left" w:pos="7049"/>
        </w:tabs>
        <w:spacing w:line="240" w:lineRule="exact"/>
        <w:ind w:firstLine="425"/>
        <w:rPr>
          <w:sz w:val="22"/>
          <w:lang w:eastAsia="en-GB"/>
        </w:rPr>
      </w:pPr>
    </w:p>
    <w:p w14:paraId="5F970F91" w14:textId="77777777" w:rsidR="00E70714" w:rsidRDefault="00E70714" w:rsidP="00FC4CB0">
      <w:pPr>
        <w:tabs>
          <w:tab w:val="left" w:pos="709"/>
          <w:tab w:val="left" w:pos="7049"/>
        </w:tabs>
        <w:spacing w:line="240" w:lineRule="exact"/>
        <w:ind w:firstLine="425"/>
        <w:rPr>
          <w:sz w:val="22"/>
          <w:lang w:eastAsia="en-GB"/>
        </w:rPr>
      </w:pPr>
    </w:p>
    <w:p w14:paraId="51503714" w14:textId="77777777" w:rsidR="00E70714" w:rsidRDefault="00E70714" w:rsidP="00FC4CB0">
      <w:pPr>
        <w:tabs>
          <w:tab w:val="left" w:pos="709"/>
          <w:tab w:val="left" w:pos="7049"/>
        </w:tabs>
        <w:spacing w:line="240" w:lineRule="exact"/>
        <w:ind w:firstLine="425"/>
        <w:rPr>
          <w:sz w:val="22"/>
          <w:lang w:eastAsia="en-GB"/>
        </w:rPr>
      </w:pPr>
    </w:p>
    <w:p w14:paraId="289104D3" w14:textId="77777777" w:rsidR="00E70714" w:rsidRDefault="00E70714" w:rsidP="00FC4CB0">
      <w:pPr>
        <w:tabs>
          <w:tab w:val="left" w:pos="709"/>
          <w:tab w:val="left" w:pos="7049"/>
        </w:tabs>
        <w:spacing w:line="240" w:lineRule="exact"/>
        <w:ind w:firstLine="425"/>
        <w:rPr>
          <w:sz w:val="22"/>
          <w:lang w:eastAsia="en-GB"/>
        </w:rPr>
      </w:pPr>
    </w:p>
    <w:p w14:paraId="50D9CCE3" w14:textId="77777777" w:rsidR="00E70714" w:rsidRDefault="00E70714" w:rsidP="00FC4CB0">
      <w:pPr>
        <w:tabs>
          <w:tab w:val="left" w:pos="709"/>
          <w:tab w:val="left" w:pos="7049"/>
        </w:tabs>
        <w:spacing w:line="240" w:lineRule="exact"/>
        <w:ind w:firstLine="425"/>
        <w:rPr>
          <w:sz w:val="22"/>
          <w:lang w:eastAsia="en-GB"/>
        </w:rPr>
      </w:pPr>
    </w:p>
    <w:p w14:paraId="4C82B4E3" w14:textId="77777777" w:rsidR="00E70714" w:rsidRDefault="00E70714" w:rsidP="00FC4CB0">
      <w:pPr>
        <w:tabs>
          <w:tab w:val="left" w:pos="709"/>
          <w:tab w:val="left" w:pos="7049"/>
        </w:tabs>
        <w:spacing w:line="240" w:lineRule="exact"/>
        <w:ind w:firstLine="425"/>
        <w:rPr>
          <w:sz w:val="22"/>
          <w:lang w:eastAsia="en-GB"/>
        </w:rPr>
      </w:pPr>
    </w:p>
    <w:p w14:paraId="0C0737D7" w14:textId="77777777" w:rsidR="00E70714" w:rsidRDefault="00E70714" w:rsidP="00FC4CB0">
      <w:pPr>
        <w:tabs>
          <w:tab w:val="left" w:pos="709"/>
          <w:tab w:val="left" w:pos="7049"/>
        </w:tabs>
        <w:spacing w:line="240" w:lineRule="exact"/>
        <w:ind w:firstLine="425"/>
        <w:rPr>
          <w:sz w:val="22"/>
          <w:lang w:eastAsia="en-GB"/>
        </w:rPr>
      </w:pPr>
    </w:p>
    <w:p w14:paraId="267A72CB" w14:textId="77777777" w:rsidR="00E70714" w:rsidRDefault="00E70714" w:rsidP="00FC4CB0">
      <w:pPr>
        <w:tabs>
          <w:tab w:val="left" w:pos="709"/>
          <w:tab w:val="left" w:pos="7049"/>
        </w:tabs>
        <w:spacing w:line="240" w:lineRule="exact"/>
        <w:ind w:firstLine="425"/>
        <w:rPr>
          <w:sz w:val="22"/>
          <w:lang w:eastAsia="en-GB"/>
        </w:rPr>
      </w:pPr>
    </w:p>
    <w:p w14:paraId="211D2F37" w14:textId="54218F11" w:rsidR="0010020F" w:rsidRPr="00691438" w:rsidRDefault="0010020F" w:rsidP="00FC4CB0">
      <w:pPr>
        <w:tabs>
          <w:tab w:val="left" w:pos="709"/>
          <w:tab w:val="left" w:pos="7049"/>
        </w:tabs>
        <w:spacing w:line="240" w:lineRule="exact"/>
        <w:ind w:firstLine="425"/>
        <w:rPr>
          <w:sz w:val="22"/>
          <w:lang w:eastAsia="en-GB"/>
        </w:rPr>
      </w:pPr>
      <w:r>
        <w:rPr>
          <w:sz w:val="22"/>
          <w:lang w:eastAsia="en-GB"/>
        </w:rPr>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405D44" w:rsidRPr="002D0D15" w:rsidRDefault="00405D44"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">
                <v:textbox>
                  <w:txbxContent>
                    <w:p w14:paraId="0C55832C" w14:textId="77777777" w:rsidR="00405D44" w:rsidRPr="002D0D15" w:rsidRDefault="00405D44"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lastRenderedPageBreak/>
        <w:t xml:space="preserve">Statutory Powers </w:t>
      </w:r>
    </w:p>
    <w:p w14:paraId="4A6BB90D" w14:textId="1B2E252C"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proofErr w:type="gramStart"/>
      <w:r w:rsidR="00D43073">
        <w:rPr>
          <w:rFonts w:cs="Arial"/>
          <w:sz w:val="22"/>
          <w:lang w:eastAsia="en-GB"/>
        </w:rPr>
        <w:t xml:space="preserve">Yes </w:t>
      </w:r>
      <w:r w:rsidR="00D43073">
        <w:rPr>
          <w:rFonts w:cs="Arial"/>
          <w:sz w:val="44"/>
          <w:szCs w:val="44"/>
          <w:lang w:eastAsia="en-GB"/>
        </w:rPr>
        <w:t xml:space="preserve"> </w:t>
      </w:r>
      <w:proofErr w:type="gramEnd"/>
      <w:sdt>
        <w:sdtPr>
          <w:rPr>
            <w:rFonts w:cs="Arial"/>
            <w:lang w:eastAsia="en-GB"/>
          </w:rPr>
          <w:id w:val="-952396484"/>
          <w14:checkbox>
            <w14:checked w14:val="0"/>
            <w14:checkedState w14:val="2612" w14:font="MS Gothic"/>
            <w14:uncheckedState w14:val="2610" w14:font="MS Gothic"/>
          </w14:checkbox>
        </w:sdtPr>
        <w:sdtContent>
          <w:r w:rsidR="004D3C07">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1"/>
            <w14:checkedState w14:val="2612" w14:font="MS Gothic"/>
            <w14:uncheckedState w14:val="2610" w14:font="MS Gothic"/>
          </w14:checkbox>
        </w:sdtPr>
        <w:sdtContent>
          <w:r w:rsidR="004D3C07">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45D0D83" w:rsidR="00405D44" w:rsidRDefault="00405D44" w:rsidP="00F76929">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">
                <v:textbox>
                  <w:txbxContent>
                    <w:p w14:paraId="5A2C50E9" w14:textId="745D0D83" w:rsidR="00405D44" w:rsidRDefault="00405D44" w:rsidP="00F76929">
                      <w:bookmarkStart w:id="1" w:name="_GoBack"/>
                      <w:bookmarkEnd w:id="1"/>
                    </w:p>
                  </w:txbxContent>
                </v:textbox>
              </v:shape>
            </w:pict>
          </mc:Fallback>
        </mc:AlternateContent>
      </w:r>
      <w:r w:rsidR="00F76929">
        <w:rPr>
          <w:rFonts w:cs="Arial"/>
          <w:sz w:val="22"/>
          <w:lang w:eastAsia="en-GB"/>
        </w:rPr>
        <w:t xml:space="preserve">If </w:t>
      </w:r>
      <w:proofErr w:type="gramStart"/>
      <w:r w:rsidR="00F76929">
        <w:rPr>
          <w:rFonts w:cs="Arial"/>
          <w:b/>
          <w:sz w:val="22"/>
          <w:lang w:eastAsia="en-GB"/>
        </w:rPr>
        <w:t>Yes</w:t>
      </w:r>
      <w:proofErr w:type="gramEnd"/>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2708BAE8" w14:textId="77777777" w:rsidR="002260A4" w:rsidRDefault="002260A4" w:rsidP="001D6501">
      <w:pPr>
        <w:keepNext/>
        <w:keepLines/>
        <w:outlineLvl w:val="0"/>
        <w:rPr>
          <w:b/>
          <w:bCs/>
          <w:color w:val="0091A5"/>
          <w:szCs w:val="24"/>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72577819"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F22D7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67A198D1"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F22D7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405D44" w:rsidRDefault="00405D44"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4ETMQIAAFo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">
                <v:textbox>
                  <w:txbxContent>
                    <w:p w14:paraId="49B6A4D3" w14:textId="77777777" w:rsidR="00405D44" w:rsidRDefault="00405D44"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lastRenderedPageBreak/>
        <w:t xml:space="preserve">Application Fee  </w:t>
      </w:r>
    </w:p>
    <w:p w14:paraId="6637D515" w14:textId="168B129E"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Content>
          <w:r w:rsidR="00F22D7A">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 xml:space="preserve">Projects </w:t>
      </w:r>
      <w:proofErr w:type="gramStart"/>
      <w:r w:rsidRPr="00760912">
        <w:rPr>
          <w:bCs/>
          <w:color w:val="3C3C41"/>
          <w:lang w:eastAsia="en-GB"/>
        </w:rPr>
        <w:t>are charged</w:t>
      </w:r>
      <w:proofErr w:type="gramEnd"/>
      <w:r w:rsidRPr="00760912">
        <w:rPr>
          <w:bCs/>
          <w:color w:val="3C3C41"/>
          <w:lang w:eastAsia="en-GB"/>
        </w:rPr>
        <w:t xml:space="preserve"> at a fixed fee of £1920. The application </w:t>
      </w:r>
      <w:proofErr w:type="gramStart"/>
      <w:r w:rsidRPr="00760912">
        <w:rPr>
          <w:bCs/>
          <w:color w:val="3C3C41"/>
          <w:lang w:eastAsia="en-GB"/>
        </w:rPr>
        <w:t>will not be processed</w:t>
      </w:r>
      <w:proofErr w:type="gramEnd"/>
      <w:r w:rsidRPr="00760912">
        <w:rPr>
          <w:bCs/>
          <w:color w:val="3C3C41"/>
          <w:lang w:eastAsia="en-GB"/>
        </w:rPr>
        <w:t xml:space="preserve">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77777777" w:rsidR="00CE50BB" w:rsidRPr="00417BD2" w:rsidRDefault="00CE50BB" w:rsidP="00CE50BB">
            <w:pPr>
              <w:spacing w:after="0" w:line="240" w:lineRule="auto"/>
            </w:pPr>
          </w:p>
          <w:p w14:paraId="3F92BDE3" w14:textId="77777777" w:rsidR="00CE50BB" w:rsidRPr="00417BD2" w:rsidRDefault="00CE50BB" w:rsidP="00CE50BB">
            <w:pPr>
              <w:spacing w:after="0" w:line="240" w:lineRule="auto"/>
            </w:pPr>
          </w:p>
        </w:tc>
        <w:tc>
          <w:tcPr>
            <w:tcW w:w="3887" w:type="dxa"/>
          </w:tcPr>
          <w:p w14:paraId="7B8B735F" w14:textId="77777777" w:rsidR="00CE50BB" w:rsidRPr="00417BD2" w:rsidRDefault="00CE50BB" w:rsidP="00CE50BB">
            <w:pPr>
              <w:spacing w:after="0" w:line="240" w:lineRule="auto"/>
            </w:pP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 xml:space="preserve">h application. </w:t>
      </w:r>
      <w:proofErr w:type="gramStart"/>
      <w:r>
        <w:rPr>
          <w:lang w:eastAsia="en-GB"/>
        </w:rPr>
        <w:t>Can be found</w:t>
      </w:r>
      <w:proofErr w:type="gramEnd"/>
      <w:r>
        <w:rPr>
          <w:lang w:eastAsia="en-GB"/>
        </w:rPr>
        <w:t xml:space="preserve">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 xml:space="preserve">Band 3 applications </w:t>
      </w:r>
      <w:proofErr w:type="gramStart"/>
      <w:r>
        <w:rPr>
          <w:b/>
          <w:bCs/>
          <w:color w:val="3C3C41"/>
          <w:lang w:eastAsia="en-GB"/>
        </w:rPr>
        <w:t>are charged</w:t>
      </w:r>
      <w:proofErr w:type="gramEnd"/>
      <w:r>
        <w:rPr>
          <w:b/>
          <w:bCs/>
          <w:color w:val="3C3C41"/>
          <w:lang w:eastAsia="en-GB"/>
        </w:rPr>
        <w:t xml:space="preserve"> at on hourly rate of £120 and are invoiced in arrears. Please complete the details </w:t>
      </w:r>
      <w:proofErr w:type="gramStart"/>
      <w:r>
        <w:rPr>
          <w:b/>
          <w:bCs/>
          <w:color w:val="3C3C41"/>
          <w:lang w:eastAsia="en-GB"/>
        </w:rPr>
        <w:t>below which</w:t>
      </w:r>
      <w:proofErr w:type="gramEnd"/>
      <w:r>
        <w:rPr>
          <w:b/>
          <w:bCs/>
          <w:color w:val="3C3C41"/>
          <w:lang w:eastAsia="en-GB"/>
        </w:rPr>
        <w:t xml:space="preserve">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kfxFi0CAABZBAAADgAAAAAAAAAAAAAAAAAuAgAAZHJz&#10;L2Uyb0RvYy54bWxQSwECLQAUAAYACAAAACEAiC/cmN0AAAAIAQAADwAAAAAAAAAAAAAAAACHBAAA&#10;ZHJzL2Rvd25yZXYueG1sUEsFBgAAAAAEAAQA8wAAAJEFAAAAAA==&#10;">
                <v:textbox>
                  <w:txbxContent>
                    <w:p w14:paraId="2A88ED4E" w14:textId="77777777" w:rsidR="00405D44" w:rsidRPr="00097CD3" w:rsidRDefault="00405D44"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h0KZC4CAABZBAAADgAAAAAAAAAAAAAAAAAuAgAA&#10;ZHJzL2Uyb0RvYy54bWxQSwECLQAUAAYACAAAACEA4/ycSN8AAAAJAQAADwAAAAAAAAAAAAAAAACI&#10;BAAAZHJzL2Rvd25yZXYueG1sUEsFBgAAAAAEAAQA8wAAAJQFAAAAAA==&#10;">
                <v:textbox>
                  <w:txbxContent>
                    <w:p w14:paraId="64D85F55" w14:textId="77777777" w:rsidR="00405D44" w:rsidRPr="00097CD3" w:rsidRDefault="00405D44"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YoZDkvAgAAWQQAAA4AAAAAAAAAAAAAAAAALgIA&#10;AGRycy9lMm9Eb2MueG1sUEsBAi0AFAAGAAgAAAAhAKO2fpzfAAAACQEAAA8AAAAAAAAAAAAAAAAA&#10;iQQAAGRycy9kb3ducmV2LnhtbFBLBQYAAAAABAAEAPMAAACVBQAAAAA=&#10;">
                <v:textbox>
                  <w:txbxContent>
                    <w:p w14:paraId="0DCBAD5D" w14:textId="77777777" w:rsidR="00405D44" w:rsidRPr="00097CD3" w:rsidRDefault="00405D44"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kN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Z2vKDFM&#10;Y48exRDIGxjIMtLTW1+g14NFvzDgNbY5lertPfCvnhjYdsy04tY56DvBakxvFl9mF09HHB9Bqv4D&#10;1BiG7QMkoKFxOnKHbBBExzYdz62JqXC8zPPZ4nqFJo62Vb68QjmGYMXTa+t8eCdAkyiU1GHrEzo7&#10;3Pswuj65xGAelKx3UqmkuLbaKkcODMdkl74T+k9uypAeoy/mi5GAv0JM0/cnCC0DzruSuqTLsxMr&#10;Im1vTY1psiIwqUYZq1PmxGOkbiQxDNWQOnb9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Cp8AkNLQIAAFkEAAAOAAAAAAAAAAAAAAAAAC4CAABk&#10;cnMvZTJvRG9jLnhtbFBLAQItABQABgAIAAAAIQDrJprn3wAAAAoBAAAPAAAAAAAAAAAAAAAAAIcE&#10;AABkcnMvZG93bnJldi54bWxQSwUGAAAAAAQABADzAAAAkwUAAAAA&#10;">
                <v:textbox>
                  <w:txbxContent>
                    <w:p w14:paraId="2DF8EF41" w14:textId="77777777" w:rsidR="00405D44" w:rsidRPr="00097CD3" w:rsidRDefault="00405D44"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HaLgIAAFk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Jmxx2i4CAABZBAAADgAAAAAAAAAAAAAAAAAuAgAA&#10;ZHJzL2Uyb0RvYy54bWxQSwECLQAUAAYACAAAACEAYxEUu98AAAAIAQAADwAAAAAAAAAAAAAAAACI&#10;BAAAZHJzL2Rvd25yZXYueG1sUEsFBgAAAAAEAAQA8wAAAJQFAAAAAA==&#10;">
                <v:textbox>
                  <w:txbxContent>
                    <w:p w14:paraId="7EA9758D" w14:textId="77777777" w:rsidR="00405D44" w:rsidRPr="00097CD3" w:rsidRDefault="00405D44"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405D44" w:rsidRPr="00097CD3" w:rsidRDefault="00405D44"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Oc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AZ8HOcLwIAAFkEAAAOAAAAAAAAAAAAAAAAAC4C&#10;AABkcnMvZTJvRG9jLnhtbFBLAQItABQABgAIAAAAIQDzydrX4AAAAAkBAAAPAAAAAAAAAAAAAAAA&#10;AIkEAABkcnMvZG93bnJldi54bWxQSwUGAAAAAAQABADzAAAAlgUAAAAA&#10;">
                <v:textbox>
                  <w:txbxContent>
                    <w:p w14:paraId="5F899058" w14:textId="77777777" w:rsidR="00405D44" w:rsidRPr="00097CD3" w:rsidRDefault="00405D44"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 xml:space="preserve">WARNING: It is an offence under the Marine and Coastal Access Act 2009, under which this application is </w:t>
            </w:r>
            <w:proofErr w:type="gramStart"/>
            <w:r w:rsidRPr="00417BD2">
              <w:t>made,</w:t>
            </w:r>
            <w:proofErr w:type="gramEnd"/>
            <w:r w:rsidRPr="00417BD2">
              <w:t xml:space="preserv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1EA14A1F" w14:textId="6F207538"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6A61C4">
        <w:rPr>
          <w:b/>
          <w:bCs/>
          <w:color w:val="3C3C41"/>
          <w:lang w:eastAsia="en-GB"/>
        </w:rPr>
        <w:t>C Salisbury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6A61C4">
        <w:rPr>
          <w:b/>
          <w:bCs/>
          <w:color w:val="3C3C41"/>
          <w:lang w:eastAsia="en-GB"/>
        </w:rPr>
        <w:t>21/09/2023</w:t>
      </w:r>
      <w:r w:rsidRPr="00417BD2">
        <w:rPr>
          <w:b/>
          <w:bCs/>
          <w:color w:val="3C3C41"/>
          <w:lang w:eastAsia="en-GB"/>
        </w:rPr>
        <w:br/>
      </w:r>
    </w:p>
    <w:p w14:paraId="2CA54E98" w14:textId="1245F5C6"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22D7A">
        <w:rPr>
          <w:bCs/>
          <w:i/>
          <w:color w:val="3C3C41"/>
          <w:lang w:eastAsia="en-GB"/>
        </w:rPr>
        <w:t>Mr Chris Salisbury</w:t>
      </w:r>
    </w:p>
    <w:p w14:paraId="5CC4F40F" w14:textId="77777777" w:rsidR="00055A99" w:rsidRPr="00417BD2" w:rsidRDefault="00055A99" w:rsidP="00055A99">
      <w:pPr>
        <w:keepNext/>
        <w:keepLines/>
        <w:ind w:firstLine="360"/>
        <w:outlineLvl w:val="2"/>
        <w:rPr>
          <w:bCs/>
          <w:i/>
          <w:color w:val="3C3C41"/>
          <w:lang w:eastAsia="en-GB"/>
        </w:rPr>
      </w:pPr>
    </w:p>
    <w:p w14:paraId="0AD3D14C" w14:textId="04AB3E65"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F22D7A">
        <w:rPr>
          <w:b/>
          <w:bCs/>
          <w:color w:val="3C3C41"/>
          <w:lang w:eastAsia="en-GB"/>
        </w:rPr>
        <w:t>Pembrokeshire County Council Harbourmaster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 xml:space="preserve">Applications </w:t>
      </w:r>
      <w:proofErr w:type="gramStart"/>
      <w:r w:rsidRPr="003D09DA">
        <w:rPr>
          <w:rFonts w:cs="Arial"/>
          <w:i/>
          <w:sz w:val="22"/>
          <w:lang w:eastAsia="en-GB"/>
        </w:rPr>
        <w:t>cannot be processe</w:t>
      </w:r>
      <w:r>
        <w:rPr>
          <w:rFonts w:cs="Arial"/>
          <w:i/>
          <w:sz w:val="22"/>
          <w:lang w:eastAsia="en-GB"/>
        </w:rPr>
        <w:t>d</w:t>
      </w:r>
      <w:proofErr w:type="gramEnd"/>
      <w:r>
        <w:rPr>
          <w:rFonts w:cs="Arial"/>
          <w:i/>
          <w:sz w:val="22"/>
          <w:lang w:eastAsia="en-GB"/>
        </w:rPr>
        <w:t xml:space="preserve"> unless signed by the applicant (not agent); the applicant must have the appropriate level of authority within the company. </w:t>
      </w:r>
      <w:r w:rsidRPr="003D09DA">
        <w:rPr>
          <w:rFonts w:cs="Arial"/>
          <w:b/>
          <w:sz w:val="22"/>
          <w:lang w:eastAsia="en-GB"/>
        </w:rPr>
        <w:t xml:space="preserve">Applications </w:t>
      </w:r>
      <w:proofErr w:type="gramStart"/>
      <w:r w:rsidRPr="003D09DA">
        <w:rPr>
          <w:rFonts w:cs="Arial"/>
          <w:b/>
          <w:sz w:val="22"/>
          <w:lang w:eastAsia="en-GB"/>
        </w:rPr>
        <w:t>will not be processed</w:t>
      </w:r>
      <w:proofErr w:type="gramEnd"/>
      <w:r w:rsidRPr="003D09DA">
        <w:rPr>
          <w:rFonts w:cs="Arial"/>
          <w:b/>
          <w:sz w:val="22"/>
          <w:lang w:eastAsia="en-GB"/>
        </w:rPr>
        <w:t xml:space="preserve">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3668B" w14:textId="77777777" w:rsidR="00405D44" w:rsidRDefault="00405D44" w:rsidP="00A07F18">
      <w:pPr>
        <w:spacing w:after="0" w:line="240" w:lineRule="auto"/>
      </w:pPr>
      <w:r>
        <w:separator/>
      </w:r>
    </w:p>
  </w:endnote>
  <w:endnote w:type="continuationSeparator" w:id="0">
    <w:p w14:paraId="0B031179" w14:textId="77777777" w:rsidR="00405D44" w:rsidRDefault="00405D44"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90499" w14:textId="248676C3" w:rsidR="00405D44" w:rsidRDefault="00405D44" w:rsidP="00774500">
    <w:hyperlink r:id="rId1" w:history="1">
      <w:r w:rsidRPr="00D56D58">
        <w:rPr>
          <w:rStyle w:val="Hyperlink"/>
          <w:color w:val="70AD47" w:themeColor="accent6"/>
          <w:sz w:val="20"/>
          <w:szCs w:val="20"/>
          <w:u w:val="none"/>
        </w:rPr>
        <w:t>www.naturalresourceswales.gov.uk</w:t>
      </w:r>
    </w:hyperlink>
    <w:r w:rsidRPr="00155EE0">
      <w:rPr>
        <w:color w:val="70AD47" w:themeColor="accent6"/>
      </w:rPr>
      <w:t xml:space="preserve"> </w:t>
    </w:r>
    <w:r w:rsidRPr="00155EE0">
      <w:rPr>
        <w:color w:val="70AD47" w:themeColor="accent6"/>
      </w:rPr>
      <w:tab/>
    </w:r>
    <w:r>
      <w:tab/>
    </w:r>
    <w:r>
      <w:tab/>
    </w:r>
    <w:r>
      <w:tab/>
    </w:r>
    <w:r>
      <w:tab/>
    </w:r>
    <w:r>
      <w:tab/>
    </w:r>
    <w:r>
      <w:tab/>
    </w:r>
    <w:r>
      <w:tab/>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D3C07">
      <w:rPr>
        <w:noProof/>
        <w:color w:val="0091A5"/>
      </w:rPr>
      <w:t>17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D3C07">
      <w:rPr>
        <w:noProof/>
        <w:color w:val="0091A5"/>
      </w:rPr>
      <w:t>19</w:t>
    </w:r>
    <w:r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D94A2" w14:textId="77777777" w:rsidR="00405D44" w:rsidRDefault="00405D44" w:rsidP="00A07F18">
      <w:pPr>
        <w:spacing w:after="0" w:line="240" w:lineRule="auto"/>
      </w:pPr>
      <w:r>
        <w:separator/>
      </w:r>
    </w:p>
  </w:footnote>
  <w:footnote w:type="continuationSeparator" w:id="0">
    <w:p w14:paraId="61FC714B" w14:textId="77777777" w:rsidR="00405D44" w:rsidRDefault="00405D44"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2FF54" w14:textId="77777777" w:rsidR="00405D44" w:rsidRPr="00D56D58" w:rsidRDefault="00405D44"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CB44D" w14:textId="77777777" w:rsidR="00405D44" w:rsidRDefault="00405D44"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405D44" w:rsidRPr="002629CE" w:rsidRDefault="00405D44"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2074F"/>
    <w:multiLevelType w:val="hybridMultilevel"/>
    <w:tmpl w:val="16644746"/>
    <w:lvl w:ilvl="0" w:tplc="E01C3898">
      <w:start w:val="1"/>
      <w:numFmt w:val="decimal"/>
      <w:lvlText w:val="%1."/>
      <w:lvlJc w:val="left"/>
      <w:pPr>
        <w:ind w:left="644" w:hanging="360"/>
      </w:pPr>
      <w:rPr>
        <w:b w:val="0"/>
        <w:color w:val="2F5496" w:themeColor="accent5"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103BB"/>
    <w:multiLevelType w:val="hybridMultilevel"/>
    <w:tmpl w:val="A0902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85001F7"/>
    <w:multiLevelType w:val="hybridMultilevel"/>
    <w:tmpl w:val="8D707F5A"/>
    <w:lvl w:ilvl="0" w:tplc="09FEC0CE">
      <w:start w:val="1"/>
      <w:numFmt w:val="decimal"/>
      <w:lvlText w:val="%1."/>
      <w:lvlJc w:val="left"/>
      <w:pPr>
        <w:ind w:left="644" w:hanging="360"/>
      </w:pPr>
      <w:rPr>
        <w:b/>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59B23B00"/>
    <w:multiLevelType w:val="hybridMultilevel"/>
    <w:tmpl w:val="3C5C1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B773A"/>
    <w:multiLevelType w:val="hybridMultilevel"/>
    <w:tmpl w:val="95344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19288A"/>
    <w:multiLevelType w:val="hybridMultilevel"/>
    <w:tmpl w:val="3D404A8E"/>
    <w:lvl w:ilvl="0" w:tplc="E01C3898">
      <w:start w:val="1"/>
      <w:numFmt w:val="decimal"/>
      <w:lvlText w:val="%1."/>
      <w:lvlJc w:val="left"/>
      <w:pPr>
        <w:ind w:left="644" w:hanging="360"/>
      </w:pPr>
      <w:rPr>
        <w:b w:val="0"/>
        <w:color w:val="2F5496" w:themeColor="accent5"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0"/>
  </w:num>
  <w:num w:numId="3">
    <w:abstractNumId w:val="26"/>
  </w:num>
  <w:num w:numId="4">
    <w:abstractNumId w:val="19"/>
  </w:num>
  <w:num w:numId="5">
    <w:abstractNumId w:val="29"/>
  </w:num>
  <w:num w:numId="6">
    <w:abstractNumId w:val="15"/>
  </w:num>
  <w:num w:numId="7">
    <w:abstractNumId w:val="6"/>
  </w:num>
  <w:num w:numId="8">
    <w:abstractNumId w:val="7"/>
  </w:num>
  <w:num w:numId="9">
    <w:abstractNumId w:val="9"/>
  </w:num>
  <w:num w:numId="10">
    <w:abstractNumId w:val="24"/>
  </w:num>
  <w:num w:numId="11">
    <w:abstractNumId w:val="1"/>
  </w:num>
  <w:num w:numId="12">
    <w:abstractNumId w:val="21"/>
  </w:num>
  <w:num w:numId="13">
    <w:abstractNumId w:val="4"/>
  </w:num>
  <w:num w:numId="14">
    <w:abstractNumId w:val="8"/>
  </w:num>
  <w:num w:numId="15">
    <w:abstractNumId w:val="3"/>
  </w:num>
  <w:num w:numId="16">
    <w:abstractNumId w:val="2"/>
  </w:num>
  <w:num w:numId="17">
    <w:abstractNumId w:val="13"/>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abstractNumId w:val="25"/>
  </w:num>
  <w:num w:numId="19">
    <w:abstractNumId w:val="27"/>
  </w:num>
  <w:num w:numId="20">
    <w:abstractNumId w:val="13"/>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abstractNumId w:val="0"/>
  </w:num>
  <w:num w:numId="22">
    <w:abstractNumId w:val="11"/>
  </w:num>
  <w:num w:numId="23">
    <w:abstractNumId w:val="18"/>
  </w:num>
  <w:num w:numId="24">
    <w:abstractNumId w:val="14"/>
  </w:num>
  <w:num w:numId="25">
    <w:abstractNumId w:val="28"/>
  </w:num>
  <w:num w:numId="26">
    <w:abstractNumId w:val="12"/>
  </w:num>
  <w:num w:numId="27">
    <w:abstractNumId w:val="22"/>
  </w:num>
  <w:num w:numId="28">
    <w:abstractNumId w:val="20"/>
  </w:num>
  <w:num w:numId="29">
    <w:abstractNumId w:val="23"/>
  </w:num>
  <w:num w:numId="30">
    <w:abstractNumId w:val="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20"/>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47C"/>
    <w:rsid w:val="000021A5"/>
    <w:rsid w:val="00016954"/>
    <w:rsid w:val="00023583"/>
    <w:rsid w:val="000267C4"/>
    <w:rsid w:val="00027A22"/>
    <w:rsid w:val="000356D1"/>
    <w:rsid w:val="00050976"/>
    <w:rsid w:val="00055A99"/>
    <w:rsid w:val="00062D8B"/>
    <w:rsid w:val="00066657"/>
    <w:rsid w:val="00083ACE"/>
    <w:rsid w:val="00095F74"/>
    <w:rsid w:val="000B347A"/>
    <w:rsid w:val="000D3C4E"/>
    <w:rsid w:val="000D507A"/>
    <w:rsid w:val="000D794B"/>
    <w:rsid w:val="000D7E76"/>
    <w:rsid w:val="000F5B8A"/>
    <w:rsid w:val="0010020F"/>
    <w:rsid w:val="00104B40"/>
    <w:rsid w:val="001079F6"/>
    <w:rsid w:val="00133815"/>
    <w:rsid w:val="001512EE"/>
    <w:rsid w:val="00155EE0"/>
    <w:rsid w:val="0015762D"/>
    <w:rsid w:val="0018271C"/>
    <w:rsid w:val="001B25B4"/>
    <w:rsid w:val="001B2FCE"/>
    <w:rsid w:val="001D6501"/>
    <w:rsid w:val="001F1399"/>
    <w:rsid w:val="002059E4"/>
    <w:rsid w:val="00215B5C"/>
    <w:rsid w:val="002260A4"/>
    <w:rsid w:val="002337FE"/>
    <w:rsid w:val="0024050C"/>
    <w:rsid w:val="0024050D"/>
    <w:rsid w:val="00250646"/>
    <w:rsid w:val="00254CCB"/>
    <w:rsid w:val="002629CE"/>
    <w:rsid w:val="00274217"/>
    <w:rsid w:val="00280E21"/>
    <w:rsid w:val="00295E9B"/>
    <w:rsid w:val="002A3179"/>
    <w:rsid w:val="002A55D2"/>
    <w:rsid w:val="002C716E"/>
    <w:rsid w:val="002D5896"/>
    <w:rsid w:val="002E06DB"/>
    <w:rsid w:val="002E1F07"/>
    <w:rsid w:val="002E6A77"/>
    <w:rsid w:val="002F273F"/>
    <w:rsid w:val="00321473"/>
    <w:rsid w:val="00335707"/>
    <w:rsid w:val="003436FF"/>
    <w:rsid w:val="00350C32"/>
    <w:rsid w:val="00362C03"/>
    <w:rsid w:val="003763EE"/>
    <w:rsid w:val="00382D0B"/>
    <w:rsid w:val="003A12C8"/>
    <w:rsid w:val="003C17C4"/>
    <w:rsid w:val="003C446F"/>
    <w:rsid w:val="003C5B6A"/>
    <w:rsid w:val="003E0937"/>
    <w:rsid w:val="003F18D1"/>
    <w:rsid w:val="003F37F4"/>
    <w:rsid w:val="00405D44"/>
    <w:rsid w:val="00413B94"/>
    <w:rsid w:val="0043170C"/>
    <w:rsid w:val="004575BF"/>
    <w:rsid w:val="0046502C"/>
    <w:rsid w:val="0048174C"/>
    <w:rsid w:val="00493102"/>
    <w:rsid w:val="004D3C07"/>
    <w:rsid w:val="004E6165"/>
    <w:rsid w:val="004F1D51"/>
    <w:rsid w:val="00500564"/>
    <w:rsid w:val="00513C53"/>
    <w:rsid w:val="0052191C"/>
    <w:rsid w:val="00521E76"/>
    <w:rsid w:val="00525BB1"/>
    <w:rsid w:val="005449C9"/>
    <w:rsid w:val="0055017A"/>
    <w:rsid w:val="0055209D"/>
    <w:rsid w:val="005570E1"/>
    <w:rsid w:val="005576AA"/>
    <w:rsid w:val="005A157E"/>
    <w:rsid w:val="005B167F"/>
    <w:rsid w:val="005B2895"/>
    <w:rsid w:val="005C0C91"/>
    <w:rsid w:val="005E2E66"/>
    <w:rsid w:val="00601C17"/>
    <w:rsid w:val="00605F2F"/>
    <w:rsid w:val="0060763A"/>
    <w:rsid w:val="00620AF9"/>
    <w:rsid w:val="00626702"/>
    <w:rsid w:val="0064147C"/>
    <w:rsid w:val="006442C8"/>
    <w:rsid w:val="00654A00"/>
    <w:rsid w:val="00675D94"/>
    <w:rsid w:val="00685245"/>
    <w:rsid w:val="00690F10"/>
    <w:rsid w:val="00691438"/>
    <w:rsid w:val="00693D4D"/>
    <w:rsid w:val="006A51AB"/>
    <w:rsid w:val="006A61C4"/>
    <w:rsid w:val="006B30DB"/>
    <w:rsid w:val="006B4A84"/>
    <w:rsid w:val="006B7BAF"/>
    <w:rsid w:val="006C2777"/>
    <w:rsid w:val="007019AF"/>
    <w:rsid w:val="0071122D"/>
    <w:rsid w:val="00722377"/>
    <w:rsid w:val="00732FA9"/>
    <w:rsid w:val="0074349A"/>
    <w:rsid w:val="0076261D"/>
    <w:rsid w:val="007736AA"/>
    <w:rsid w:val="00774500"/>
    <w:rsid w:val="007C5867"/>
    <w:rsid w:val="007C6D34"/>
    <w:rsid w:val="007C7576"/>
    <w:rsid w:val="007D089F"/>
    <w:rsid w:val="007D5D4A"/>
    <w:rsid w:val="007F0A43"/>
    <w:rsid w:val="008115AB"/>
    <w:rsid w:val="008321DD"/>
    <w:rsid w:val="0085536A"/>
    <w:rsid w:val="00861418"/>
    <w:rsid w:val="00893432"/>
    <w:rsid w:val="008A2EDB"/>
    <w:rsid w:val="008A40B0"/>
    <w:rsid w:val="008C2D68"/>
    <w:rsid w:val="008C612B"/>
    <w:rsid w:val="008D6EF7"/>
    <w:rsid w:val="008E481C"/>
    <w:rsid w:val="008F55C0"/>
    <w:rsid w:val="0091639A"/>
    <w:rsid w:val="00936A50"/>
    <w:rsid w:val="00950F26"/>
    <w:rsid w:val="009528C3"/>
    <w:rsid w:val="00956B23"/>
    <w:rsid w:val="00964A8C"/>
    <w:rsid w:val="00975DEA"/>
    <w:rsid w:val="00981C7B"/>
    <w:rsid w:val="009837EB"/>
    <w:rsid w:val="009A19CE"/>
    <w:rsid w:val="009A26C4"/>
    <w:rsid w:val="009B59BC"/>
    <w:rsid w:val="009C4239"/>
    <w:rsid w:val="009E06B3"/>
    <w:rsid w:val="009E4B4F"/>
    <w:rsid w:val="00A07F18"/>
    <w:rsid w:val="00A35F12"/>
    <w:rsid w:val="00A506C9"/>
    <w:rsid w:val="00A50EB8"/>
    <w:rsid w:val="00A564F0"/>
    <w:rsid w:val="00A86C73"/>
    <w:rsid w:val="00A87F59"/>
    <w:rsid w:val="00AB296E"/>
    <w:rsid w:val="00AB3D2E"/>
    <w:rsid w:val="00AE3BED"/>
    <w:rsid w:val="00AE55A6"/>
    <w:rsid w:val="00AE608B"/>
    <w:rsid w:val="00B30BED"/>
    <w:rsid w:val="00B32EAB"/>
    <w:rsid w:val="00B50FFE"/>
    <w:rsid w:val="00B510CB"/>
    <w:rsid w:val="00B63D49"/>
    <w:rsid w:val="00B67D5E"/>
    <w:rsid w:val="00B764DD"/>
    <w:rsid w:val="00B805C3"/>
    <w:rsid w:val="00B8783B"/>
    <w:rsid w:val="00B94808"/>
    <w:rsid w:val="00B9543A"/>
    <w:rsid w:val="00BA0DF9"/>
    <w:rsid w:val="00BA2B07"/>
    <w:rsid w:val="00BD6527"/>
    <w:rsid w:val="00C242B2"/>
    <w:rsid w:val="00C37931"/>
    <w:rsid w:val="00C935AF"/>
    <w:rsid w:val="00C944B7"/>
    <w:rsid w:val="00CA26E4"/>
    <w:rsid w:val="00CB5A7D"/>
    <w:rsid w:val="00CD40A1"/>
    <w:rsid w:val="00CD7C51"/>
    <w:rsid w:val="00CE50BB"/>
    <w:rsid w:val="00D02935"/>
    <w:rsid w:val="00D30F37"/>
    <w:rsid w:val="00D43073"/>
    <w:rsid w:val="00D479BA"/>
    <w:rsid w:val="00D50D1A"/>
    <w:rsid w:val="00D56D58"/>
    <w:rsid w:val="00D626F6"/>
    <w:rsid w:val="00D6760D"/>
    <w:rsid w:val="00D7113C"/>
    <w:rsid w:val="00DC07C6"/>
    <w:rsid w:val="00DC0885"/>
    <w:rsid w:val="00DD03F3"/>
    <w:rsid w:val="00DE3435"/>
    <w:rsid w:val="00DF5148"/>
    <w:rsid w:val="00E213C6"/>
    <w:rsid w:val="00E47C2E"/>
    <w:rsid w:val="00E52236"/>
    <w:rsid w:val="00E53917"/>
    <w:rsid w:val="00E566C7"/>
    <w:rsid w:val="00E600FE"/>
    <w:rsid w:val="00E62B98"/>
    <w:rsid w:val="00E66256"/>
    <w:rsid w:val="00E70714"/>
    <w:rsid w:val="00E750B6"/>
    <w:rsid w:val="00E80C45"/>
    <w:rsid w:val="00E857C1"/>
    <w:rsid w:val="00E865F0"/>
    <w:rsid w:val="00E87D3F"/>
    <w:rsid w:val="00EB207B"/>
    <w:rsid w:val="00EB74D0"/>
    <w:rsid w:val="00EC3C52"/>
    <w:rsid w:val="00ED2B36"/>
    <w:rsid w:val="00EE0422"/>
    <w:rsid w:val="00EE3ABC"/>
    <w:rsid w:val="00EE79D0"/>
    <w:rsid w:val="00F22D7A"/>
    <w:rsid w:val="00F250A0"/>
    <w:rsid w:val="00F470DF"/>
    <w:rsid w:val="00F53414"/>
    <w:rsid w:val="00F76929"/>
    <w:rsid w:val="00F86C25"/>
    <w:rsid w:val="00F92B9D"/>
    <w:rsid w:val="00F945A5"/>
    <w:rsid w:val="00FA2B24"/>
    <w:rsid w:val="00FB3944"/>
    <w:rsid w:val="00FB3DEA"/>
    <w:rsid w:val="00FC4CB0"/>
    <w:rsid w:val="00FE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94B"/>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61454">
      <w:bodyDiv w:val="1"/>
      <w:marLeft w:val="0"/>
      <w:marRight w:val="0"/>
      <w:marTop w:val="0"/>
      <w:marBottom w:val="0"/>
      <w:divBdr>
        <w:top w:val="none" w:sz="0" w:space="0" w:color="auto"/>
        <w:left w:val="none" w:sz="0" w:space="0" w:color="auto"/>
        <w:bottom w:val="none" w:sz="0" w:space="0" w:color="auto"/>
        <w:right w:val="none" w:sz="0" w:space="0" w:color="auto"/>
      </w:divBdr>
    </w:div>
    <w:div w:id="429279836">
      <w:bodyDiv w:val="1"/>
      <w:marLeft w:val="0"/>
      <w:marRight w:val="0"/>
      <w:marTop w:val="0"/>
      <w:marBottom w:val="0"/>
      <w:divBdr>
        <w:top w:val="none" w:sz="0" w:space="0" w:color="auto"/>
        <w:left w:val="none" w:sz="0" w:space="0" w:color="auto"/>
        <w:bottom w:val="none" w:sz="0" w:space="0" w:color="auto"/>
        <w:right w:val="none" w:sz="0" w:space="0" w:color="auto"/>
      </w:divBdr>
    </w:div>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78847121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04556184">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1795058743">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REGU-872971037-2299</_dlc_DocId>
    <_dlc_DocIdUrl xmlns="9be56660-2c31-41ef-bc00-23e72f632f2a">
      <Url>https://cyfoethnaturiolcymru.sharepoint.com/teams/Regulatory/Permitting/ml/_layouts/15/DocIdRedir.aspx?ID=REGU-872971037-2299</Url>
      <Description>REGU-872971037-2299</Description>
    </_dlc_DocIdUrl>
    <Site_x0020_Name xmlns="859f7ad6-93f6-4205-b62b-a17f28acbbac">Maintenance dredge at Tenby Harbour – Pembrokeshire County Council</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County Hall, Freeman’s Way, Haverfordwest, SA61 1TP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2023-09-27T23:00:00+00:00</Document_x0020_Date>
    <Facility_x0020_Address xmlns="859f7ad6-93f6-4205-b62b-a17f28acbbac">Tenby</Facility_x0020_Address>
    <Date_x0020_Issued xmlns="f4767c23-a9a6-4c65-9833-d699c4dbffae" xsi:nil="true"/>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19601A-294A-43D4-982F-05E48C7AACC7}"/>
</file>

<file path=customXml/itemProps2.xml><?xml version="1.0" encoding="utf-8"?>
<ds:datastoreItem xmlns:ds="http://schemas.openxmlformats.org/officeDocument/2006/customXml" ds:itemID="{3EC5AD8E-87D6-4AF2-A295-0B38DBF14488}"/>
</file>

<file path=customXml/itemProps3.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4.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5.xml><?xml version="1.0" encoding="utf-8"?>
<ds:datastoreItem xmlns:ds="http://schemas.openxmlformats.org/officeDocument/2006/customXml" ds:itemID="{46CBFF90-D8A6-4DA6-B023-2840C1224E9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6.xml><?xml version="1.0" encoding="utf-8"?>
<ds:datastoreItem xmlns:ds="http://schemas.openxmlformats.org/officeDocument/2006/customXml" ds:itemID="{B4CCBBE6-3F01-4A99-AF4B-47B24190C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updated.dotm</Template>
  <TotalTime>602</TotalTime>
  <Pages>19</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21352</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Morrison, Peter</dc:creator>
  <cp:keywords/>
  <dc:description/>
  <cp:lastModifiedBy>Salisbury, Chris</cp:lastModifiedBy>
  <cp:revision>24</cp:revision>
  <cp:lastPrinted>2015-07-21T14:16:00Z</cp:lastPrinted>
  <dcterms:created xsi:type="dcterms:W3CDTF">2023-03-31T10:33:00Z</dcterms:created>
  <dcterms:modified xsi:type="dcterms:W3CDTF">2023-09-28T14:04:00Z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b7dbffeb-d2e5-4858-b301-61427838dbe8</vt:lpwstr>
  </property>
  <property fmtid="{D5CDD505-2E9C-101B-9397-08002B2CF9AE}" pid="4" name="MediaServiceImageTags">
    <vt:lpwstr/>
  </property>
</Properties>
</file>