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06D52" w14:textId="14C8E239" w:rsidR="00966396" w:rsidRDefault="000843C9" w:rsidP="00E36709">
      <w:pPr>
        <w:pStyle w:val="DocumentHeading"/>
      </w:pPr>
      <w:proofErr w:type="spellStart"/>
      <w:r>
        <w:t>Cwrtgwenddwr</w:t>
      </w:r>
      <w:proofErr w:type="spellEnd"/>
      <w:r>
        <w:t xml:space="preserve"> Woods Recycling Centre Compliance Visit Photographs</w:t>
      </w:r>
    </w:p>
    <w:p w14:paraId="799B73AE" w14:textId="6F43142C" w:rsidR="000843C9" w:rsidRDefault="000843C9" w:rsidP="000843C9">
      <w:pPr>
        <w:pStyle w:val="Heading3"/>
      </w:pPr>
      <w:r>
        <w:t>Taken by Malcolm Dines</w:t>
      </w:r>
    </w:p>
    <w:p w14:paraId="7B69CABA" w14:textId="71BC2895" w:rsidR="00FA0A26" w:rsidRPr="00FA0A26" w:rsidRDefault="00FA0A26" w:rsidP="00FA0A26">
      <w:pPr>
        <w:pStyle w:val="Heading3"/>
      </w:pPr>
      <w:r>
        <w:t>12</w:t>
      </w:r>
      <w:r w:rsidRPr="00FA0A26">
        <w:rPr>
          <w:vertAlign w:val="superscript"/>
        </w:rPr>
        <w:t>th</w:t>
      </w:r>
      <w:r>
        <w:t xml:space="preserve"> October 2023</w:t>
      </w:r>
    </w:p>
    <w:p w14:paraId="2E760E11" w14:textId="0FEBF827" w:rsidR="000843C9" w:rsidRDefault="000843C9" w:rsidP="000843C9">
      <w:pPr>
        <w:pStyle w:val="Heading3"/>
      </w:pPr>
    </w:p>
    <w:p w14:paraId="6A9B9960" w14:textId="6E57F454" w:rsidR="000843C9" w:rsidRDefault="000843C9" w:rsidP="000843C9">
      <w:pPr>
        <w:pStyle w:val="BodyText"/>
      </w:pPr>
    </w:p>
    <w:p w14:paraId="3F452F67" w14:textId="5C386A0B" w:rsidR="000843C9" w:rsidRDefault="000843C9" w:rsidP="000843C9">
      <w:pPr>
        <w:pStyle w:val="BodyText"/>
      </w:pPr>
    </w:p>
    <w:p w14:paraId="7B4909D9" w14:textId="3C0BD294" w:rsidR="000843C9" w:rsidRDefault="000843C9" w:rsidP="000843C9">
      <w:pPr>
        <w:pStyle w:val="BodyText"/>
      </w:pPr>
    </w:p>
    <w:p w14:paraId="2C9A3E46" w14:textId="3453DA59" w:rsidR="000843C9" w:rsidRDefault="000843C9" w:rsidP="000843C9">
      <w:pPr>
        <w:pStyle w:val="BodyText"/>
      </w:pPr>
    </w:p>
    <w:p w14:paraId="0FEC56C9" w14:textId="78CA1750" w:rsidR="000843C9" w:rsidRDefault="000843C9" w:rsidP="000843C9">
      <w:pPr>
        <w:pStyle w:val="BodyText"/>
      </w:pPr>
    </w:p>
    <w:p w14:paraId="7BED3E09" w14:textId="5771E7B6" w:rsidR="000843C9" w:rsidRDefault="000843C9" w:rsidP="000843C9">
      <w:pPr>
        <w:pStyle w:val="BodyText"/>
      </w:pPr>
    </w:p>
    <w:p w14:paraId="47D3287A" w14:textId="0AC4B7BA" w:rsidR="000843C9" w:rsidRDefault="000843C9" w:rsidP="000843C9">
      <w:pPr>
        <w:pStyle w:val="BodyText"/>
      </w:pPr>
    </w:p>
    <w:p w14:paraId="37C90129" w14:textId="353E4A47" w:rsidR="000843C9" w:rsidRDefault="000843C9" w:rsidP="000843C9">
      <w:pPr>
        <w:pStyle w:val="BodyText"/>
      </w:pPr>
    </w:p>
    <w:p w14:paraId="31B44B1A" w14:textId="6CB1FEF5" w:rsidR="000843C9" w:rsidRDefault="000843C9" w:rsidP="000843C9">
      <w:pPr>
        <w:pStyle w:val="BodyText"/>
      </w:pPr>
    </w:p>
    <w:p w14:paraId="62AFB398" w14:textId="0989C881" w:rsidR="000843C9" w:rsidRDefault="000843C9" w:rsidP="000843C9">
      <w:pPr>
        <w:pStyle w:val="BodyText"/>
      </w:pPr>
    </w:p>
    <w:p w14:paraId="5C293562" w14:textId="33F1EA36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7A9C9006" wp14:editId="5650CFFC">
            <wp:extent cx="7159755" cy="5369668"/>
            <wp:effectExtent l="0" t="0" r="3175" b="2540"/>
            <wp:docPr id="1" name="Picture 1" descr="A pile of gravel on a dirt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le of gravel on a dirt roa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7396" cy="538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2EBE3" w14:textId="3259D4EE" w:rsidR="000843C9" w:rsidRDefault="000843C9" w:rsidP="00404396">
      <w:pPr>
        <w:pStyle w:val="BodyText"/>
      </w:pPr>
      <w:r>
        <w:t>Machin</w:t>
      </w:r>
      <w:r w:rsidR="00FA0A26">
        <w:t>e</w:t>
      </w:r>
      <w:r>
        <w:t xml:space="preserve">ry parked on </w:t>
      </w:r>
      <w:proofErr w:type="spellStart"/>
      <w:r>
        <w:t>ara</w:t>
      </w:r>
      <w:proofErr w:type="spellEnd"/>
      <w:r>
        <w:t xml:space="preserve"> of site marked as “Wash Bay” on site pan in EMS</w:t>
      </w:r>
    </w:p>
    <w:p w14:paraId="02C89752" w14:textId="6461E8E6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765D9412" wp14:editId="7394183F">
            <wp:extent cx="7159754" cy="5369668"/>
            <wp:effectExtent l="0" t="0" r="317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1449" cy="5378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09DAB" w14:textId="7BCD38F0" w:rsidR="000843C9" w:rsidRDefault="000843C9" w:rsidP="00404396">
      <w:pPr>
        <w:pStyle w:val="BodyText"/>
      </w:pPr>
      <w:r>
        <w:t>Location of surface water storage tank</w:t>
      </w:r>
    </w:p>
    <w:p w14:paraId="5ED22188" w14:textId="3E5D3B8B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277C0C47" wp14:editId="655651F7">
            <wp:extent cx="7185696" cy="5389124"/>
            <wp:effectExtent l="0" t="0" r="0" b="2540"/>
            <wp:docPr id="3" name="Picture 3" descr="A tire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tire on the groun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865" cy="539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214DF" w14:textId="55D7DD15" w:rsidR="000843C9" w:rsidRDefault="000843C9" w:rsidP="00404396">
      <w:pPr>
        <w:pStyle w:val="BodyText"/>
      </w:pPr>
      <w:r>
        <w:t xml:space="preserve">Drainage pipe from area of surface water drainage tank </w:t>
      </w:r>
    </w:p>
    <w:p w14:paraId="6B2DB9F4" w14:textId="5443AD1E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1D100146" wp14:editId="67EF4BD1">
            <wp:extent cx="7172726" cy="5379396"/>
            <wp:effectExtent l="0" t="0" r="0" b="0"/>
            <wp:docPr id="4" name="Picture 4" descr="A dirty road with metal barrels and tre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dirty road with metal barrels and trees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2173" cy="538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52BE5" w14:textId="33561C7E" w:rsidR="000843C9" w:rsidRDefault="000843C9" w:rsidP="00404396">
      <w:pPr>
        <w:pStyle w:val="BodyText"/>
      </w:pPr>
      <w:r>
        <w:t>Location of three-stage interceptor. Manholes not visible during inspection.</w:t>
      </w:r>
    </w:p>
    <w:p w14:paraId="6AE9443E" w14:textId="11EBE1E2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3FEEA1C8" wp14:editId="6DEC2834">
            <wp:extent cx="7185696" cy="5389124"/>
            <wp:effectExtent l="0" t="0" r="0" b="2540"/>
            <wp:docPr id="6" name="Picture 6" descr="A construction site with a yellow excav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onstruction site with a yellow excavato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5636" cy="539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5492F" w14:textId="2AAD7622" w:rsidR="000843C9" w:rsidRDefault="000843C9" w:rsidP="00404396">
      <w:pPr>
        <w:pStyle w:val="BodyText"/>
      </w:pPr>
      <w:r>
        <w:t xml:space="preserve">Bunded fuel store stored on concrete surface </w:t>
      </w:r>
    </w:p>
    <w:p w14:paraId="48FEFF15" w14:textId="798CA04B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756A8648" wp14:editId="4C54F5FF">
            <wp:extent cx="7185697" cy="5389124"/>
            <wp:effectExtent l="0" t="0" r="0" b="2540"/>
            <wp:docPr id="7" name="Picture 7" descr="A pile of rocks and a pile of grav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le of rocks and a pile of gravel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576" cy="5398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E4B05" w14:textId="4703DA49" w:rsidR="000843C9" w:rsidRDefault="000843C9" w:rsidP="00404396">
      <w:pPr>
        <w:pStyle w:val="BodyText"/>
      </w:pPr>
      <w:r>
        <w:t xml:space="preserve">Rear of the site with water bowser and area of burning. </w:t>
      </w:r>
    </w:p>
    <w:p w14:paraId="066EE09D" w14:textId="66AB8AEC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18294670" wp14:editId="74D71D7A">
            <wp:extent cx="7159755" cy="5369668"/>
            <wp:effectExtent l="0" t="0" r="3175" b="2540"/>
            <wp:docPr id="8" name="Picture 8" descr="A rocky hillside with a truck and a boa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rocky hillside with a truck and a boat&#10;&#10;Description automatically generated with medium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0932" cy="53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D8029" w14:textId="48218B3D" w:rsidR="000843C9" w:rsidRDefault="000843C9" w:rsidP="00404396">
      <w:pPr>
        <w:pStyle w:val="BodyText"/>
      </w:pPr>
      <w:r>
        <w:t>Drainage channel at base of quarry now piped and backfilled</w:t>
      </w:r>
    </w:p>
    <w:p w14:paraId="21F627B5" w14:textId="7B5DFD1A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7031D02D" wp14:editId="32C4A14C">
            <wp:extent cx="7172726" cy="53793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2506" cy="538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3D10B" w14:textId="545C25D6" w:rsidR="000843C9" w:rsidRDefault="000843C9" w:rsidP="00404396">
      <w:pPr>
        <w:pStyle w:val="BodyText"/>
      </w:pPr>
      <w:r>
        <w:t>Rear of site showing quarry wall and backfilled drainage channel</w:t>
      </w:r>
    </w:p>
    <w:p w14:paraId="59DF6D0D" w14:textId="6B678029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3BFD1030" wp14:editId="4175794C">
            <wp:extent cx="7185696" cy="5389124"/>
            <wp:effectExtent l="0" t="0" r="0" b="2540"/>
            <wp:docPr id="10" name="Picture 10" descr="A green building with trees around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een building with trees around it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3306" cy="539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C8912" w14:textId="5035C65D" w:rsidR="000843C9" w:rsidRDefault="000843C9" w:rsidP="00404396">
      <w:pPr>
        <w:pStyle w:val="BodyText"/>
      </w:pPr>
      <w:r>
        <w:t xml:space="preserve">Location at south end of site where surface water </w:t>
      </w:r>
      <w:proofErr w:type="gramStart"/>
      <w:r>
        <w:t>drain</w:t>
      </w:r>
      <w:proofErr w:type="gramEnd"/>
      <w:r>
        <w:t xml:space="preserve"> from quarry wall discharges and flows to watercourse</w:t>
      </w:r>
    </w:p>
    <w:p w14:paraId="1414D05A" w14:textId="7D89C231" w:rsidR="000843C9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4A28ED17" wp14:editId="28E7076B">
            <wp:extent cx="7172726" cy="5379396"/>
            <wp:effectExtent l="0" t="0" r="0" b="0"/>
            <wp:docPr id="11" name="Picture 11" descr="A rocky area with rocks and pl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rocky area with rocks and plants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1331" cy="538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C62B" w14:textId="6CE98965" w:rsidR="000843C9" w:rsidRDefault="000843C9" w:rsidP="00404396">
      <w:pPr>
        <w:pStyle w:val="BodyText"/>
      </w:pPr>
      <w:r>
        <w:t>Area of site where waste has been burned</w:t>
      </w:r>
    </w:p>
    <w:p w14:paraId="533D210D" w14:textId="6B29D0C1" w:rsidR="00C62034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16C2C26E" wp14:editId="5D740E2C">
            <wp:extent cx="7185697" cy="5389124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729" cy="539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A5E92" w14:textId="5C580C83" w:rsidR="00C62034" w:rsidRDefault="00C62034" w:rsidP="00404396">
      <w:pPr>
        <w:pStyle w:val="BodyText"/>
      </w:pPr>
      <w:r>
        <w:t>Unprocessed waste stockpile</w:t>
      </w:r>
    </w:p>
    <w:p w14:paraId="30F130D3" w14:textId="2FEAE725" w:rsidR="00C62034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74FE253E" wp14:editId="76BD2F30">
            <wp:extent cx="7185696" cy="5389124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504" cy="539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23DC5" w14:textId="22E787D7" w:rsidR="00C62034" w:rsidRDefault="00C62034" w:rsidP="00404396">
      <w:pPr>
        <w:pStyle w:val="BodyText"/>
      </w:pPr>
      <w:r>
        <w:t>Upstream side of culvert for stream passing under the site. Kerbs have been added since first visit to site</w:t>
      </w:r>
    </w:p>
    <w:p w14:paraId="5947501C" w14:textId="1FD93364" w:rsidR="00C62034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46F7C99C" wp14:editId="36B3EEE4">
            <wp:extent cx="7185697" cy="5389124"/>
            <wp:effectExtent l="0" t="0" r="0" b="2540"/>
            <wp:docPr id="15" name="Picture 15" descr="A pile of rocks and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le of rocks and grass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491" cy="539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54869" w14:textId="150470D9" w:rsidR="00C62034" w:rsidRDefault="00C62034" w:rsidP="00404396">
      <w:pPr>
        <w:pStyle w:val="BodyText"/>
      </w:pPr>
      <w:r>
        <w:t>Eastern edge of the site above culverted stream showing stone bund to prevent run-off</w:t>
      </w:r>
    </w:p>
    <w:p w14:paraId="14838C96" w14:textId="15B51B0E" w:rsidR="00C62034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420206F7" wp14:editId="0A4E1032">
            <wp:extent cx="7159755" cy="5369668"/>
            <wp:effectExtent l="0" t="0" r="317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847" cy="537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BA347" w14:textId="63CC8B47" w:rsidR="00C62034" w:rsidRDefault="00C62034" w:rsidP="00404396">
      <w:pPr>
        <w:pStyle w:val="BodyText"/>
      </w:pPr>
      <w:r>
        <w:t>View of stream discharging from culvert below the eastern edge of the site</w:t>
      </w:r>
    </w:p>
    <w:p w14:paraId="14A6B793" w14:textId="5ADD4457" w:rsidR="00C62034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4A36C9A0" wp14:editId="7817A4DA">
            <wp:extent cx="7185697" cy="5389124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606" cy="540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39173" w14:textId="6C8B9B35" w:rsidR="00C62034" w:rsidRDefault="00C62034" w:rsidP="00404396">
      <w:pPr>
        <w:pStyle w:val="BodyText"/>
      </w:pPr>
      <w:r>
        <w:t>View from the culverted stream looking to the north end of the site</w:t>
      </w:r>
    </w:p>
    <w:p w14:paraId="0C430EF3" w14:textId="03A135DB" w:rsidR="00C62034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199C8666" wp14:editId="65FA69CA">
            <wp:extent cx="7172724" cy="5379396"/>
            <wp:effectExtent l="0" t="0" r="0" b="0"/>
            <wp:docPr id="18" name="Picture 18" descr="A pile of gravel next to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le of gravel next to a road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7073" cy="539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BC12A" w14:textId="22AC4F5B" w:rsidR="00C62034" w:rsidRDefault="00C62034" w:rsidP="00404396">
      <w:pPr>
        <w:pStyle w:val="BodyText"/>
      </w:pPr>
      <w:r>
        <w:t>View of the entrance to the stream culvert (behind kerbs) and aggregate stockpile</w:t>
      </w:r>
    </w:p>
    <w:p w14:paraId="6A9F39E5" w14:textId="7DE951D1" w:rsidR="00094047" w:rsidRDefault="000843C9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161D8382" wp14:editId="30BD3024">
            <wp:extent cx="7159755" cy="5369668"/>
            <wp:effectExtent l="0" t="0" r="3175" b="2540"/>
            <wp:docPr id="19" name="Picture 19" descr="A person standing in a dirt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erson standing in a dirt road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192" cy="538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4BED3" w14:textId="7F4104BB" w:rsidR="00C62034" w:rsidRPr="00404396" w:rsidRDefault="00C62034" w:rsidP="00404396">
      <w:pPr>
        <w:pStyle w:val="BodyText"/>
      </w:pPr>
      <w:r>
        <w:t xml:space="preserve">View from culverted stream looking south into the site. </w:t>
      </w:r>
    </w:p>
    <w:sectPr w:rsidR="00C62034" w:rsidRPr="00404396" w:rsidSect="00094047">
      <w:headerReference w:type="default" r:id="rId30"/>
      <w:headerReference w:type="first" r:id="rId31"/>
      <w:pgSz w:w="16838" w:h="11906" w:orient="landscape" w:code="9"/>
      <w:pgMar w:top="1701" w:right="1701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ED64E" w14:textId="77777777" w:rsidR="00407611" w:rsidRDefault="00407611" w:rsidP="003B1B95">
      <w:r>
        <w:separator/>
      </w:r>
    </w:p>
  </w:endnote>
  <w:endnote w:type="continuationSeparator" w:id="0">
    <w:p w14:paraId="0EEB94D9" w14:textId="77777777" w:rsidR="00407611" w:rsidRDefault="0040761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Rounded Book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475A3" w14:textId="77777777" w:rsidR="00407611" w:rsidRDefault="00407611" w:rsidP="003B1B95">
      <w:r>
        <w:separator/>
      </w:r>
    </w:p>
  </w:footnote>
  <w:footnote w:type="continuationSeparator" w:id="0">
    <w:p w14:paraId="65371134" w14:textId="77777777" w:rsidR="00407611" w:rsidRDefault="0040761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2F503" w14:textId="77777777" w:rsidR="00881C67" w:rsidRDefault="00881C67" w:rsidP="00580178">
    <w:pPr>
      <w:pStyle w:val="Header"/>
    </w:pPr>
  </w:p>
  <w:p w14:paraId="6BFE5379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50EA7" w14:textId="77777777" w:rsidR="00881C67" w:rsidRPr="002D347F" w:rsidRDefault="00094047" w:rsidP="002D347F">
    <w:pPr>
      <w:pStyle w:val="BodyText"/>
    </w:pPr>
    <w:r>
      <w:rPr>
        <w:noProof/>
      </w:rPr>
      <w:drawing>
        <wp:anchor distT="0" distB="0" distL="114300" distR="114300" simplePos="0" relativeHeight="251659264" behindDoc="0" locked="1" layoutInCell="1" allowOverlap="0" wp14:anchorId="6C58397D" wp14:editId="0FA26FCB">
          <wp:simplePos x="0" y="0"/>
          <wp:positionH relativeFrom="column">
            <wp:posOffset>7920990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371A"/>
    <w:multiLevelType w:val="hybridMultilevel"/>
    <w:tmpl w:val="042C67CC"/>
    <w:lvl w:ilvl="0" w:tplc="C0D8B68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737085">
    <w:abstractNumId w:val="6"/>
  </w:num>
  <w:num w:numId="2" w16cid:durableId="1385324578">
    <w:abstractNumId w:val="4"/>
  </w:num>
  <w:num w:numId="3" w16cid:durableId="1091778525">
    <w:abstractNumId w:val="10"/>
  </w:num>
  <w:num w:numId="4" w16cid:durableId="4337486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056199">
    <w:abstractNumId w:val="10"/>
  </w:num>
  <w:num w:numId="6" w16cid:durableId="985091816">
    <w:abstractNumId w:val="11"/>
  </w:num>
  <w:num w:numId="7" w16cid:durableId="539319405">
    <w:abstractNumId w:val="8"/>
  </w:num>
  <w:num w:numId="8" w16cid:durableId="1083137589">
    <w:abstractNumId w:val="1"/>
  </w:num>
  <w:num w:numId="9" w16cid:durableId="919757215">
    <w:abstractNumId w:val="1"/>
  </w:num>
  <w:num w:numId="10" w16cid:durableId="1235123693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575310965">
    <w:abstractNumId w:val="8"/>
  </w:num>
  <w:num w:numId="12" w16cid:durableId="1187600816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840588248">
    <w:abstractNumId w:val="8"/>
  </w:num>
  <w:num w:numId="14" w16cid:durableId="1653438962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097509619">
    <w:abstractNumId w:val="8"/>
  </w:num>
  <w:num w:numId="16" w16cid:durableId="1121338839">
    <w:abstractNumId w:val="3"/>
  </w:num>
  <w:num w:numId="17" w16cid:durableId="396588321">
    <w:abstractNumId w:val="9"/>
  </w:num>
  <w:num w:numId="18" w16cid:durableId="1713921126">
    <w:abstractNumId w:val="7"/>
  </w:num>
  <w:num w:numId="19" w16cid:durableId="138690440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278564873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650257799">
    <w:abstractNumId w:val="5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1423645449">
    <w:abstractNumId w:val="2"/>
  </w:num>
  <w:num w:numId="23" w16cid:durableId="108075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BCE04B0-FB53-48B1-B958-7D2A14467F77}"/>
    <w:docVar w:name="dgnword-eventsink" w:val="720270216"/>
  </w:docVars>
  <w:rsids>
    <w:rsidRoot w:val="000843C9"/>
    <w:rsid w:val="00032CA6"/>
    <w:rsid w:val="0003584B"/>
    <w:rsid w:val="0006469D"/>
    <w:rsid w:val="00081B13"/>
    <w:rsid w:val="000843C9"/>
    <w:rsid w:val="00094047"/>
    <w:rsid w:val="000B7C09"/>
    <w:rsid w:val="000C12B4"/>
    <w:rsid w:val="000D1041"/>
    <w:rsid w:val="000D42BC"/>
    <w:rsid w:val="000F47F1"/>
    <w:rsid w:val="0010023A"/>
    <w:rsid w:val="00111C12"/>
    <w:rsid w:val="00124C2B"/>
    <w:rsid w:val="00151752"/>
    <w:rsid w:val="00163204"/>
    <w:rsid w:val="001E34B7"/>
    <w:rsid w:val="00227FCF"/>
    <w:rsid w:val="002310C5"/>
    <w:rsid w:val="0024267B"/>
    <w:rsid w:val="0024550F"/>
    <w:rsid w:val="0026328C"/>
    <w:rsid w:val="00274377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0A63"/>
    <w:rsid w:val="00321C53"/>
    <w:rsid w:val="00323656"/>
    <w:rsid w:val="00325394"/>
    <w:rsid w:val="00366E8B"/>
    <w:rsid w:val="0037188A"/>
    <w:rsid w:val="003866AA"/>
    <w:rsid w:val="00387519"/>
    <w:rsid w:val="003A37E6"/>
    <w:rsid w:val="003A4B9C"/>
    <w:rsid w:val="003B1B95"/>
    <w:rsid w:val="003B2427"/>
    <w:rsid w:val="003D5B26"/>
    <w:rsid w:val="003E31B8"/>
    <w:rsid w:val="00404396"/>
    <w:rsid w:val="00407611"/>
    <w:rsid w:val="00407B03"/>
    <w:rsid w:val="00421C65"/>
    <w:rsid w:val="00436A14"/>
    <w:rsid w:val="004517DE"/>
    <w:rsid w:val="00491598"/>
    <w:rsid w:val="004A2C4D"/>
    <w:rsid w:val="004B4D3A"/>
    <w:rsid w:val="004B55D4"/>
    <w:rsid w:val="004C32EC"/>
    <w:rsid w:val="004D606F"/>
    <w:rsid w:val="004E070B"/>
    <w:rsid w:val="004E21FB"/>
    <w:rsid w:val="004E47E3"/>
    <w:rsid w:val="004F15CD"/>
    <w:rsid w:val="00504C76"/>
    <w:rsid w:val="00505010"/>
    <w:rsid w:val="00507478"/>
    <w:rsid w:val="005118F5"/>
    <w:rsid w:val="0051775A"/>
    <w:rsid w:val="00523461"/>
    <w:rsid w:val="005364A1"/>
    <w:rsid w:val="00552D0B"/>
    <w:rsid w:val="00580178"/>
    <w:rsid w:val="005A0D52"/>
    <w:rsid w:val="005B301B"/>
    <w:rsid w:val="005C5EE6"/>
    <w:rsid w:val="00645940"/>
    <w:rsid w:val="0066120C"/>
    <w:rsid w:val="00666BB5"/>
    <w:rsid w:val="006B620B"/>
    <w:rsid w:val="006D6756"/>
    <w:rsid w:val="006E1121"/>
    <w:rsid w:val="006E4AA9"/>
    <w:rsid w:val="006E6741"/>
    <w:rsid w:val="006E7FA2"/>
    <w:rsid w:val="00707251"/>
    <w:rsid w:val="0075201E"/>
    <w:rsid w:val="00773040"/>
    <w:rsid w:val="00780D50"/>
    <w:rsid w:val="00783751"/>
    <w:rsid w:val="00783CEA"/>
    <w:rsid w:val="007942EA"/>
    <w:rsid w:val="00794C61"/>
    <w:rsid w:val="007A78C9"/>
    <w:rsid w:val="007B03D9"/>
    <w:rsid w:val="007C7F2F"/>
    <w:rsid w:val="007E3CED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87725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B37B8"/>
    <w:rsid w:val="009F79F4"/>
    <w:rsid w:val="00A15100"/>
    <w:rsid w:val="00A3195A"/>
    <w:rsid w:val="00A36091"/>
    <w:rsid w:val="00A63022"/>
    <w:rsid w:val="00A64662"/>
    <w:rsid w:val="00A73E72"/>
    <w:rsid w:val="00A908E3"/>
    <w:rsid w:val="00AA54D9"/>
    <w:rsid w:val="00AB7169"/>
    <w:rsid w:val="00AE4565"/>
    <w:rsid w:val="00AF5EC2"/>
    <w:rsid w:val="00AF7309"/>
    <w:rsid w:val="00B02CD4"/>
    <w:rsid w:val="00B05383"/>
    <w:rsid w:val="00B2173C"/>
    <w:rsid w:val="00B26F65"/>
    <w:rsid w:val="00B300B0"/>
    <w:rsid w:val="00B322A0"/>
    <w:rsid w:val="00B329CA"/>
    <w:rsid w:val="00B54796"/>
    <w:rsid w:val="00B56355"/>
    <w:rsid w:val="00B8223E"/>
    <w:rsid w:val="00B8487E"/>
    <w:rsid w:val="00B84A00"/>
    <w:rsid w:val="00B90A54"/>
    <w:rsid w:val="00BA4AE0"/>
    <w:rsid w:val="00BA56BA"/>
    <w:rsid w:val="00BD3375"/>
    <w:rsid w:val="00BF4F83"/>
    <w:rsid w:val="00C2002D"/>
    <w:rsid w:val="00C31E03"/>
    <w:rsid w:val="00C332A7"/>
    <w:rsid w:val="00C37E1F"/>
    <w:rsid w:val="00C44639"/>
    <w:rsid w:val="00C55B14"/>
    <w:rsid w:val="00C62034"/>
    <w:rsid w:val="00C70646"/>
    <w:rsid w:val="00C907AC"/>
    <w:rsid w:val="00CB0986"/>
    <w:rsid w:val="00CD0AA9"/>
    <w:rsid w:val="00CD4B48"/>
    <w:rsid w:val="00CE4CC0"/>
    <w:rsid w:val="00CE72E1"/>
    <w:rsid w:val="00CF5800"/>
    <w:rsid w:val="00D00A29"/>
    <w:rsid w:val="00D1147D"/>
    <w:rsid w:val="00D30CC0"/>
    <w:rsid w:val="00D4293C"/>
    <w:rsid w:val="00D56A48"/>
    <w:rsid w:val="00D61DAA"/>
    <w:rsid w:val="00DA28F1"/>
    <w:rsid w:val="00DA5413"/>
    <w:rsid w:val="00DF5AE1"/>
    <w:rsid w:val="00E12968"/>
    <w:rsid w:val="00E26B9D"/>
    <w:rsid w:val="00E3072A"/>
    <w:rsid w:val="00E36709"/>
    <w:rsid w:val="00E367C6"/>
    <w:rsid w:val="00E77C42"/>
    <w:rsid w:val="00EA1E4A"/>
    <w:rsid w:val="00EA1F90"/>
    <w:rsid w:val="00EA5293"/>
    <w:rsid w:val="00EB4078"/>
    <w:rsid w:val="00EB592A"/>
    <w:rsid w:val="00ED181A"/>
    <w:rsid w:val="00ED5FFD"/>
    <w:rsid w:val="00ED79BC"/>
    <w:rsid w:val="00EE01DB"/>
    <w:rsid w:val="00EE6FB7"/>
    <w:rsid w:val="00EF38E7"/>
    <w:rsid w:val="00EF3A8A"/>
    <w:rsid w:val="00EF7C4E"/>
    <w:rsid w:val="00F25E50"/>
    <w:rsid w:val="00F4177D"/>
    <w:rsid w:val="00F63843"/>
    <w:rsid w:val="00F64E34"/>
    <w:rsid w:val="00F86406"/>
    <w:rsid w:val="00FA0A26"/>
    <w:rsid w:val="00FB70DB"/>
    <w:rsid w:val="00FC39DE"/>
    <w:rsid w:val="00FD5E17"/>
    <w:rsid w:val="00FE1DF5"/>
    <w:rsid w:val="00FE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629F5458"/>
  <w15:chartTrackingRefBased/>
  <w15:docId w15:val="{903AFDB5-D820-4D2C-89BF-C04AD5E81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B05383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274377"/>
    <w:pPr>
      <w:keepNext/>
      <w:keepLines/>
      <w:spacing w:before="240" w:after="240"/>
      <w:outlineLvl w:val="0"/>
    </w:pPr>
    <w:rPr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274377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274377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645940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2743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274377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09404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094047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094047"/>
    <w:rPr>
      <w:rFonts w:ascii="Gotham Rounded Book" w:eastAsia="Calibri" w:hAnsi="Gotham Rounded Book"/>
      <w:color w:val="000000"/>
      <w:sz w:val="24"/>
      <w:szCs w:val="24"/>
    </w:rPr>
  </w:style>
  <w:style w:type="character" w:customStyle="1" w:styleId="Heading3Char">
    <w:name w:val="Heading 3 Char"/>
    <w:link w:val="Heading3"/>
    <w:rsid w:val="00274377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645940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87519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DocumentHeading">
    <w:name w:val="Document Heading"/>
    <w:basedOn w:val="Heading1"/>
    <w:link w:val="DocumentHeadingChar"/>
    <w:qFormat/>
    <w:rsid w:val="00645940"/>
    <w:rPr>
      <w:sz w:val="52"/>
    </w:rPr>
  </w:style>
  <w:style w:type="character" w:customStyle="1" w:styleId="DocumentHeadingChar">
    <w:name w:val="Document Heading Char"/>
    <w:basedOn w:val="Heading1Char"/>
    <w:link w:val="DocumentHeading"/>
    <w:rsid w:val="00645940"/>
    <w:rPr>
      <w:rFonts w:eastAsia="Calibri"/>
      <w:b/>
      <w:bCs/>
      <w:color w:val="009EAC"/>
      <w:sz w:val="5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2.jpeg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webSettings" Target="webSettings.xml"/><Relationship Id="rId19" Type="http://schemas.openxmlformats.org/officeDocument/2006/relationships/image" Target="media/image7.jpeg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landscape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REGU-195-6519717</_dlc_DocId>
    <_dlc_DocIdUrl xmlns="9be56660-2c31-41ef-bc00-23e72f632f2a">
      <Url>https://cyfoethnaturiolcymru.sharepoint.com/teams/Regulatory/Permitting/_layouts/15/DocIdRedir.aspx?ID=REGU-195-6519717</Url>
      <Description>REGU-195-6519717</Description>
    </_dlc_DocIdUrl>
    <Site_x0020_Name xmlns="859f7ad6-93f6-4205-b62b-a17f28acbbac">Cwrtgwenddwr Wood</Site_x0020_Name>
    <Internal_x002f_External xmlns="859f7ad6-93f6-4205-b62b-a17f28acbbac">Internal document</Internal_x002f_External>
    <Post_x0020_code xmlns="859f7ad6-93f6-4205-b62b-a17f28acbbac">LD2 3YR</Post_x0020_code>
    <TaxCatchAll xmlns="859f7ad6-93f6-4205-b62b-a17f28acbbac" xsi:nil="true"/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Oak Villa, Erwood, Builth Wells, Powys, LD2 3SJ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2023-10-11T23:00:00+00:00</Document_x0020_Date>
    <Facility_x0020_Address xmlns="859f7ad6-93f6-4205-b62b-a17f28acbbac">Cwrtgwenddwr Wood, A470, Builth Wells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Inspections</Environment_x0020_Sub_x0020_Folder>
    <Customer_x0020_Name xmlns="859f7ad6-93f6-4205-b62b-a17f28acbbac">John Jones Civil Engineering &amp; Groundworks Ltd 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1F47D3C-92A7-4D5F-956F-5BAD2F7461F2}"/>
</file>

<file path=customXml/itemProps2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B43D3D2-AE19-4F90-A490-0CDD14604F9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9336527-AED2-4749-8D39-6D5EB9B1DCBE}"/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A4%20General%20document%20-%20landscape</Template>
  <TotalTime>26</TotalTime>
  <Pages>18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 10 12 Cwrtgwenddwr Woods Recycling Centre Compliance Visit Photographs</dc:title>
  <dc:subject/>
  <dc:creator>Malcolm Dines</dc:creator>
  <cp:keywords/>
  <cp:lastModifiedBy>Malcolm Dines</cp:lastModifiedBy>
  <cp:revision>1</cp:revision>
  <cp:lastPrinted>2013-10-01T07:52:00Z</cp:lastPrinted>
  <dcterms:created xsi:type="dcterms:W3CDTF">2023-10-25T13:02:00Z</dcterms:created>
  <dcterms:modified xsi:type="dcterms:W3CDTF">2023-10-25T13:31:00Z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00399bb1-415c-4b54-8e24-0742232de247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