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2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14"/>
      </w:tblGrid>
      <w:tr w:rsidR="00414845" w14:paraId="0B71512B" w14:textId="77777777" w:rsidTr="00504F28">
        <w:trPr>
          <w:trHeight w:val="1588"/>
        </w:trPr>
        <w:tc>
          <w:tcPr>
            <w:tcW w:w="9214" w:type="dxa"/>
          </w:tcPr>
          <w:p w14:paraId="068C9C25" w14:textId="77777777" w:rsidR="0037104B" w:rsidRPr="00A05CDC" w:rsidRDefault="0037104B" w:rsidP="0037104B">
            <w:pPr>
              <w:ind w:right="140"/>
            </w:pPr>
            <w:r w:rsidRPr="00A05CDC">
              <w:t>Natural Resources Wales</w:t>
            </w:r>
          </w:p>
          <w:p w14:paraId="5B4EFE79" w14:textId="77777777" w:rsidR="0037104B" w:rsidRPr="00A05CDC" w:rsidRDefault="0037104B" w:rsidP="0037104B">
            <w:r w:rsidRPr="00A05CDC">
              <w:t xml:space="preserve">Maes Newydd, </w:t>
            </w:r>
          </w:p>
          <w:p w14:paraId="0085494B" w14:textId="77777777" w:rsidR="0037104B" w:rsidRPr="00A05CDC" w:rsidRDefault="0037104B" w:rsidP="0037104B">
            <w:r w:rsidRPr="00A05CDC">
              <w:t xml:space="preserve">Llandarcy, </w:t>
            </w:r>
          </w:p>
          <w:p w14:paraId="145973DA" w14:textId="77777777" w:rsidR="0037104B" w:rsidRPr="00A05CDC" w:rsidRDefault="0037104B" w:rsidP="0037104B">
            <w:r w:rsidRPr="00A05CDC">
              <w:t xml:space="preserve">Neath Port Talbot, </w:t>
            </w:r>
          </w:p>
          <w:p w14:paraId="421DC73D" w14:textId="7D5CB287" w:rsidR="00414845" w:rsidRDefault="0037104B" w:rsidP="0048561B">
            <w:r w:rsidRPr="00A05CDC">
              <w:t>SA10 6JQ</w:t>
            </w:r>
          </w:p>
        </w:tc>
      </w:tr>
      <w:tr w:rsidR="00414845" w14:paraId="5FA6F3F4" w14:textId="77777777" w:rsidTr="00414845">
        <w:tc>
          <w:tcPr>
            <w:tcW w:w="9214" w:type="dxa"/>
          </w:tcPr>
          <w:p w14:paraId="1543A894" w14:textId="77777777" w:rsidR="00414845" w:rsidRDefault="00414845" w:rsidP="00680106"/>
        </w:tc>
      </w:tr>
      <w:tr w:rsidR="00414845" w14:paraId="7EAB9AEA" w14:textId="77777777" w:rsidTr="00414845">
        <w:tc>
          <w:tcPr>
            <w:tcW w:w="9214" w:type="dxa"/>
          </w:tcPr>
          <w:p w14:paraId="22E9CEB4" w14:textId="170916E8" w:rsidR="00414845" w:rsidRDefault="003A4634" w:rsidP="0048561B">
            <w:pPr>
              <w:spacing w:line="280" w:lineRule="exact"/>
            </w:pPr>
            <w:r>
              <w:t>28/</w:t>
            </w:r>
            <w:r w:rsidR="00F7202C">
              <w:t>10</w:t>
            </w:r>
            <w:r>
              <w:t>/2023</w:t>
            </w:r>
          </w:p>
        </w:tc>
      </w:tr>
      <w:tr w:rsidR="00414845" w14:paraId="3571AAE5" w14:textId="77777777" w:rsidTr="00414845">
        <w:tc>
          <w:tcPr>
            <w:tcW w:w="9214" w:type="dxa"/>
          </w:tcPr>
          <w:p w14:paraId="186306CF" w14:textId="77777777" w:rsidR="00414845" w:rsidRDefault="00414845" w:rsidP="00680106"/>
          <w:p w14:paraId="2A08FA28" w14:textId="77777777" w:rsidR="00B45C82" w:rsidRDefault="00B45C82" w:rsidP="00680106"/>
        </w:tc>
      </w:tr>
    </w:tbl>
    <w:p w14:paraId="24DB6FEB" w14:textId="339F565A" w:rsidR="00C62980" w:rsidRDefault="003A4634" w:rsidP="00C62980">
      <w:pPr>
        <w:rPr>
          <w:b/>
          <w:bCs/>
        </w:rPr>
      </w:pPr>
      <w:r w:rsidRPr="003A4634">
        <w:rPr>
          <w:b/>
          <w:bCs/>
        </w:rPr>
        <w:t xml:space="preserve">RE: </w:t>
      </w:r>
      <w:r w:rsidRPr="003A4634">
        <w:rPr>
          <w:b/>
          <w:bCs/>
        </w:rPr>
        <w:tab/>
      </w:r>
      <w:r w:rsidR="00C62980">
        <w:rPr>
          <w:b/>
          <w:bCs/>
        </w:rPr>
        <w:t xml:space="preserve">Authorisation Number:  </w:t>
      </w:r>
      <w:r w:rsidR="00702033">
        <w:rPr>
          <w:b/>
          <w:bCs/>
        </w:rPr>
        <w:t>RP3232LD</w:t>
      </w:r>
    </w:p>
    <w:p w14:paraId="11614112" w14:textId="77777777" w:rsidR="00C62980" w:rsidRDefault="00C62980" w:rsidP="00C62980">
      <w:pPr>
        <w:ind w:right="-885"/>
      </w:pPr>
      <w:r>
        <w:rPr>
          <w:b/>
          <w:bCs/>
        </w:rPr>
        <w:tab/>
        <w:t>Environmental Permitting (England and Wales) Regs as amended</w:t>
      </w:r>
    </w:p>
    <w:p w14:paraId="64B5EF47" w14:textId="5B0A19F1" w:rsidR="00414845" w:rsidRDefault="00414845" w:rsidP="00C62980"/>
    <w:p w14:paraId="32A959B3" w14:textId="77777777" w:rsidR="00414845" w:rsidRDefault="00414845" w:rsidP="00414845"/>
    <w:p w14:paraId="25E2F8E0" w14:textId="12DB3623" w:rsidR="00414845" w:rsidRDefault="00414845" w:rsidP="00414845">
      <w:r>
        <w:t xml:space="preserve">Dear </w:t>
      </w:r>
      <w:r w:rsidR="006B0C49">
        <w:t>Sir/Madam</w:t>
      </w:r>
      <w:r w:rsidR="00253BFB">
        <w:t>,</w:t>
      </w:r>
    </w:p>
    <w:p w14:paraId="0F7282D8" w14:textId="77777777" w:rsidR="00414845" w:rsidRDefault="00414845" w:rsidP="00414845"/>
    <w:p w14:paraId="5F15A7A9" w14:textId="0F0080F7" w:rsidR="00C60A64" w:rsidRDefault="00C60A64" w:rsidP="00C60A64">
      <w:r>
        <w:t xml:space="preserve">Please find enclosed the Quarter </w:t>
      </w:r>
      <w:r w:rsidR="00F7202C">
        <w:t>3</w:t>
      </w:r>
      <w:r>
        <w:t xml:space="preserve"> 2023 return for </w:t>
      </w:r>
      <w:r w:rsidR="00CF6847">
        <w:t>Felindre Compressor Station</w:t>
      </w:r>
      <w:r>
        <w:t>.</w:t>
      </w:r>
    </w:p>
    <w:p w14:paraId="3242EFC8" w14:textId="77777777" w:rsidR="004F3E89" w:rsidRDefault="004F3E89" w:rsidP="004F3E89"/>
    <w:p w14:paraId="4CF592FD" w14:textId="77777777" w:rsidR="004F3E89" w:rsidRDefault="004F3E89" w:rsidP="004F3E89">
      <w:r>
        <w:t>Please note</w:t>
      </w:r>
    </w:p>
    <w:p w14:paraId="0414CAC2" w14:textId="77777777" w:rsidR="004F3E89" w:rsidRDefault="004F3E89" w:rsidP="004F3E89">
      <w:pPr>
        <w:numPr>
          <w:ilvl w:val="0"/>
          <w:numId w:val="3"/>
        </w:numPr>
      </w:pPr>
      <w:r>
        <w:t>As agreed, the uncertainty at 95% confidence level of 10% for CO and 20% for NOx, as quoted in the Industrial Emissions Directive Annex V Part3, has been subtracted from the continuously predicted results.</w:t>
      </w:r>
    </w:p>
    <w:p w14:paraId="2CB31599" w14:textId="77777777" w:rsidR="004F3E89" w:rsidRDefault="004F3E89" w:rsidP="004F3E89">
      <w:pPr>
        <w:numPr>
          <w:ilvl w:val="0"/>
          <w:numId w:val="3"/>
        </w:numPr>
      </w:pPr>
      <w:r>
        <w:t>That any unit that has only run below 55% NTI in a month will have a mass emission but no concentration as this only applies above 55%.</w:t>
      </w:r>
    </w:p>
    <w:p w14:paraId="0E85A643" w14:textId="77777777" w:rsidR="003A4634" w:rsidRDefault="003A4634" w:rsidP="003A4634"/>
    <w:p w14:paraId="384823DE" w14:textId="77777777" w:rsidR="003A4634" w:rsidRDefault="003A4634" w:rsidP="003A4634">
      <w:r>
        <w:t>If you have any queries concerning this return, please contact me as below.</w:t>
      </w:r>
    </w:p>
    <w:p w14:paraId="3712474D" w14:textId="2A2A5F2B" w:rsidR="00414845" w:rsidRDefault="00414845" w:rsidP="00414845"/>
    <w:p w14:paraId="53461C9A" w14:textId="77777777" w:rsidR="00414845" w:rsidRDefault="00414845" w:rsidP="00414845"/>
    <w:p w14:paraId="7F1E8463" w14:textId="46BA8B92" w:rsidR="00414845" w:rsidRDefault="00414845" w:rsidP="00414845">
      <w:r>
        <w:t>Yours</w:t>
      </w:r>
      <w:r w:rsidR="009F6890">
        <w:t xml:space="preserve"> </w:t>
      </w:r>
      <w:r w:rsidR="003A4634">
        <w:t>sincerely</w:t>
      </w:r>
    </w:p>
    <w:p w14:paraId="50C9C7D8" w14:textId="195BDCFB" w:rsidR="00414845" w:rsidRDefault="00414845" w:rsidP="00414845"/>
    <w:p w14:paraId="74395768" w14:textId="2FD69D9C" w:rsidR="003A4634" w:rsidRDefault="003A4634" w:rsidP="00414845"/>
    <w:p w14:paraId="6804894D" w14:textId="77777777" w:rsidR="00414845" w:rsidRDefault="00414845" w:rsidP="00414845"/>
    <w:p w14:paraId="11143507" w14:textId="7D8947D0" w:rsidR="00414845" w:rsidRDefault="003A4634" w:rsidP="003A4634">
      <w:r w:rsidRPr="003A4634">
        <w:t xml:space="preserve">Neil Billingham </w:t>
      </w:r>
    </w:p>
    <w:p w14:paraId="01F1FFA4" w14:textId="444CB628" w:rsidR="003A4634" w:rsidRDefault="003A4634" w:rsidP="003A4634">
      <w:r w:rsidRPr="003A4634">
        <w:t>Senior Environmental Engineer,</w:t>
      </w:r>
    </w:p>
    <w:p w14:paraId="3BE8D932" w14:textId="77777777" w:rsidR="003A4634" w:rsidRPr="003A4634" w:rsidRDefault="003A4634" w:rsidP="003A4634">
      <w:r w:rsidRPr="003A4634">
        <w:t xml:space="preserve">Tel. 01926 656193 </w:t>
      </w:r>
    </w:p>
    <w:p w14:paraId="6EE129DB" w14:textId="7F9F4839" w:rsidR="003A4634" w:rsidRPr="003A4634" w:rsidRDefault="003A4634" w:rsidP="003A4634">
      <w:r w:rsidRPr="003A4634">
        <w:t xml:space="preserve">Mob. </w:t>
      </w:r>
      <w:r w:rsidR="00E2451D">
        <w:t>0</w:t>
      </w:r>
      <w:r w:rsidRPr="003A4634">
        <w:t xml:space="preserve">7748 180447 </w:t>
      </w:r>
    </w:p>
    <w:p w14:paraId="4F0FAD78" w14:textId="15FF5652" w:rsidR="003A4634" w:rsidRPr="003A4634" w:rsidRDefault="003A4634" w:rsidP="003A4634">
      <w:r w:rsidRPr="003A4634">
        <w:t>e-mail: neil.billingham@nationalg</w:t>
      </w:r>
      <w:r w:rsidR="00E2451D">
        <w:t>as</w:t>
      </w:r>
      <w:r w:rsidRPr="003A4634">
        <w:t>.com</w:t>
      </w:r>
    </w:p>
    <w:p w14:paraId="4F431027" w14:textId="38391BF3" w:rsidR="00502DEA" w:rsidRDefault="00502DEA" w:rsidP="00414845"/>
    <w:sectPr w:rsidR="00502DEA" w:rsidSect="00B45C82"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2098" w:right="1361" w:bottom="1361" w:left="1361" w:header="737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AFB9E3" w14:textId="77777777" w:rsidR="00607B3B" w:rsidRDefault="00607B3B" w:rsidP="00FA5CED">
      <w:pPr>
        <w:spacing w:line="240" w:lineRule="auto"/>
      </w:pPr>
      <w:r>
        <w:separator/>
      </w:r>
    </w:p>
  </w:endnote>
  <w:endnote w:type="continuationSeparator" w:id="0">
    <w:p w14:paraId="0B7B3634" w14:textId="77777777" w:rsidR="00607B3B" w:rsidRDefault="00607B3B" w:rsidP="00FA5CE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enorite">
    <w:altName w:val="Tenorite"/>
    <w:charset w:val="00"/>
    <w:family w:val="auto"/>
    <w:pitch w:val="variable"/>
    <w:sig w:usb0="80000003" w:usb1="00000001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1A124F" w14:textId="77777777" w:rsidR="00414845" w:rsidRDefault="00DA68BD">
    <w:pPr>
      <w:pStyle w:val="Footer"/>
    </w:pPr>
    <w:r>
      <w:rPr>
        <w:noProof/>
      </w:rPr>
      <w:drawing>
        <wp:anchor distT="0" distB="0" distL="114300" distR="114300" simplePos="0" relativeHeight="251661312" behindDoc="0" locked="1" layoutInCell="1" allowOverlap="1" wp14:anchorId="56A474E8" wp14:editId="7E25DDB1">
          <wp:simplePos x="0" y="0"/>
          <wp:positionH relativeFrom="page">
            <wp:posOffset>453390</wp:posOffset>
          </wp:positionH>
          <wp:positionV relativeFrom="page">
            <wp:posOffset>10163810</wp:posOffset>
          </wp:positionV>
          <wp:extent cx="828000" cy="108000"/>
          <wp:effectExtent l="0" t="0" r="0" b="6350"/>
          <wp:wrapNone/>
          <wp:docPr id="3" name="Graphic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8000" cy="10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3E6E52" w14:textId="77777777" w:rsidR="00DA68BD" w:rsidRPr="00DA68BD" w:rsidRDefault="00DA68BD" w:rsidP="00DA68BD">
    <w:pPr>
      <w:pStyle w:val="Footer"/>
      <w:spacing w:line="216" w:lineRule="auto"/>
      <w:ind w:right="-879" w:firstLine="4717"/>
      <w:rPr>
        <w:spacing w:val="2"/>
        <w:sz w:val="15"/>
        <w:szCs w:val="15"/>
      </w:rPr>
    </w:pPr>
    <w:r w:rsidRPr="00DA68BD">
      <w:rPr>
        <w:spacing w:val="2"/>
        <w:sz w:val="15"/>
        <w:szCs w:val="15"/>
      </w:rPr>
      <w:t xml:space="preserve">Registered office Warwick Technology Park, Gallows Hill, Warwick CV34 6DA </w:t>
    </w:r>
  </w:p>
  <w:p w14:paraId="7F1B053E" w14:textId="77777777" w:rsidR="00414845" w:rsidRPr="00DA68BD" w:rsidRDefault="00DA68BD" w:rsidP="00DA68BD">
    <w:pPr>
      <w:pStyle w:val="Footer"/>
      <w:spacing w:line="216" w:lineRule="auto"/>
      <w:ind w:right="-881" w:firstLine="4718"/>
      <w:rPr>
        <w:spacing w:val="2"/>
        <w:sz w:val="15"/>
        <w:szCs w:val="15"/>
      </w:rPr>
    </w:pPr>
    <w:r w:rsidRPr="00DA68BD">
      <w:rPr>
        <w:spacing w:val="2"/>
        <w:sz w:val="15"/>
        <w:szCs w:val="15"/>
      </w:rPr>
      <w:t xml:space="preserve">Registered in England and Wales No. </w:t>
    </w:r>
    <w:r w:rsidR="0059230B" w:rsidRPr="0059230B">
      <w:rPr>
        <w:spacing w:val="2"/>
        <w:sz w:val="15"/>
        <w:szCs w:val="15"/>
      </w:rPr>
      <w:t>02006000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A3BDD9" w14:textId="77777777" w:rsidR="00607B3B" w:rsidRDefault="00607B3B" w:rsidP="00FA5CED">
      <w:pPr>
        <w:spacing w:line="240" w:lineRule="auto"/>
      </w:pPr>
      <w:r>
        <w:separator/>
      </w:r>
    </w:p>
  </w:footnote>
  <w:footnote w:type="continuationSeparator" w:id="0">
    <w:p w14:paraId="130153E6" w14:textId="77777777" w:rsidR="00607B3B" w:rsidRDefault="00607B3B" w:rsidP="00FA5CE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CE3E4" w14:textId="77777777" w:rsidR="00FA5CED" w:rsidRDefault="00DA68BD" w:rsidP="00F463CB">
    <w:pPr>
      <w:pStyle w:val="Header"/>
    </w:pPr>
    <w:r w:rsidRPr="00F463CB">
      <w:rPr>
        <w:noProof/>
      </w:rPr>
      <w:drawing>
        <wp:anchor distT="0" distB="0" distL="114300" distR="114300" simplePos="0" relativeHeight="251663360" behindDoc="0" locked="1" layoutInCell="1" allowOverlap="1" wp14:anchorId="285E0C56" wp14:editId="3B0C018E">
          <wp:simplePos x="0" y="0"/>
          <wp:positionH relativeFrom="page">
            <wp:posOffset>442595</wp:posOffset>
          </wp:positionH>
          <wp:positionV relativeFrom="page">
            <wp:posOffset>417830</wp:posOffset>
          </wp:positionV>
          <wp:extent cx="2138400" cy="579600"/>
          <wp:effectExtent l="0" t="0" r="0" b="0"/>
          <wp:wrapNone/>
          <wp:docPr id="4" name="Graphic 7">
            <a:extLst xmlns:a="http://schemas.openxmlformats.org/drawingml/2006/main">
              <a:ext uri="{FF2B5EF4-FFF2-40B4-BE49-F238E27FC236}">
                <a16:creationId xmlns:a16="http://schemas.microsoft.com/office/drawing/2014/main" id="{61BD62C9-EF54-58CC-7EC5-230F74BC2C0F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Graphic 7">
                    <a:extLst>
                      <a:ext uri="{FF2B5EF4-FFF2-40B4-BE49-F238E27FC236}">
                        <a16:creationId xmlns:a16="http://schemas.microsoft.com/office/drawing/2014/main" id="{61BD62C9-EF54-58CC-7EC5-230F74BC2C0F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38400" cy="57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pPr w:leftFromText="180" w:rightFromText="180" w:vertAnchor="text" w:tblpX="4669" w:tblpY="1"/>
      <w:tblOverlap w:val="never"/>
      <w:tblW w:w="497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702"/>
      <w:gridCol w:w="2268"/>
    </w:tblGrid>
    <w:tr w:rsidR="00414845" w:rsidRPr="00414845" w14:paraId="02CD0E45" w14:textId="77777777" w:rsidTr="00F463CB">
      <w:tc>
        <w:tcPr>
          <w:tcW w:w="2702" w:type="dxa"/>
        </w:tcPr>
        <w:p w14:paraId="0CC21465" w14:textId="77777777" w:rsidR="00F54F2B" w:rsidRPr="00F463CB" w:rsidRDefault="00F54F2B" w:rsidP="00F463CB">
          <w:pPr>
            <w:pStyle w:val="Header"/>
          </w:pPr>
          <w:r w:rsidRPr="00F463CB">
            <w:t>National Grid House</w:t>
          </w:r>
        </w:p>
        <w:p w14:paraId="0C951F6A" w14:textId="77777777" w:rsidR="00F54F2B" w:rsidRPr="00F463CB" w:rsidRDefault="00F54F2B" w:rsidP="00F463CB">
          <w:pPr>
            <w:pStyle w:val="Header"/>
          </w:pPr>
          <w:r w:rsidRPr="00F463CB">
            <w:t xml:space="preserve">Warwick </w:t>
          </w:r>
          <w:r w:rsidR="003154C4" w:rsidRPr="00F463CB">
            <w:t>T</w:t>
          </w:r>
          <w:r w:rsidRPr="00F463CB">
            <w:t>echnology Park</w:t>
          </w:r>
        </w:p>
        <w:p w14:paraId="4FE2EC3D" w14:textId="77777777" w:rsidR="00F54F2B" w:rsidRPr="00F463CB" w:rsidRDefault="00F54F2B" w:rsidP="00F463CB">
          <w:pPr>
            <w:pStyle w:val="Header"/>
          </w:pPr>
          <w:r w:rsidRPr="00F463CB">
            <w:t>Gallows Hill, Warwick</w:t>
          </w:r>
        </w:p>
        <w:p w14:paraId="4F8DCBFB" w14:textId="77777777" w:rsidR="00414845" w:rsidRPr="00F463CB" w:rsidRDefault="00F54F2B" w:rsidP="00F463CB">
          <w:pPr>
            <w:pStyle w:val="Header"/>
          </w:pPr>
          <w:r w:rsidRPr="00F463CB">
            <w:t>CV34 6DA</w:t>
          </w:r>
          <w:r w:rsidR="00F463CB" w:rsidRPr="00F463CB">
            <w:t xml:space="preserve">  </w:t>
          </w:r>
        </w:p>
      </w:tc>
      <w:tc>
        <w:tcPr>
          <w:tcW w:w="2268" w:type="dxa"/>
        </w:tcPr>
        <w:p w14:paraId="0DD744A3" w14:textId="77777777" w:rsidR="001E7A8C" w:rsidRDefault="001E7A8C" w:rsidP="00F463CB">
          <w:pPr>
            <w:pStyle w:val="Header"/>
          </w:pPr>
          <w:r w:rsidRPr="001E7A8C">
            <w:t>+44 (0) 1926 65 3000</w:t>
          </w:r>
        </w:p>
        <w:p w14:paraId="1670DCA3" w14:textId="77777777" w:rsidR="00414845" w:rsidRPr="00F463CB" w:rsidRDefault="00F463CB" w:rsidP="00F463CB">
          <w:pPr>
            <w:pStyle w:val="Header"/>
            <w:rPr>
              <w:b/>
              <w:bCs/>
            </w:rPr>
          </w:pPr>
          <w:r w:rsidRPr="00F463CB">
            <w:rPr>
              <w:b/>
              <w:bCs/>
            </w:rPr>
            <w:t>nationalgas.com</w:t>
          </w:r>
        </w:p>
      </w:tc>
    </w:tr>
  </w:tbl>
  <w:p w14:paraId="0FA91143" w14:textId="77777777" w:rsidR="00FA5CED" w:rsidRDefault="00F463CB" w:rsidP="00DA68BD">
    <w:pPr>
      <w:pStyle w:val="Header"/>
      <w:spacing w:after="1800"/>
    </w:pPr>
    <w:r w:rsidRPr="00F463CB">
      <w:rPr>
        <w:noProof/>
      </w:rPr>
      <w:drawing>
        <wp:anchor distT="0" distB="0" distL="114300" distR="114300" simplePos="0" relativeHeight="251660288" behindDoc="0" locked="1" layoutInCell="1" allowOverlap="1" wp14:anchorId="0DB6C158" wp14:editId="37241221">
          <wp:simplePos x="0" y="0"/>
          <wp:positionH relativeFrom="page">
            <wp:posOffset>442595</wp:posOffset>
          </wp:positionH>
          <wp:positionV relativeFrom="page">
            <wp:posOffset>417830</wp:posOffset>
          </wp:positionV>
          <wp:extent cx="2138400" cy="579600"/>
          <wp:effectExtent l="0" t="0" r="0" b="0"/>
          <wp:wrapNone/>
          <wp:docPr id="8" name="Graphic 7">
            <a:extLst xmlns:a="http://schemas.openxmlformats.org/drawingml/2006/main">
              <a:ext uri="{FF2B5EF4-FFF2-40B4-BE49-F238E27FC236}">
                <a16:creationId xmlns:a16="http://schemas.microsoft.com/office/drawing/2014/main" id="{61BD62C9-EF54-58CC-7EC5-230F74BC2C0F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Graphic 7">
                    <a:extLst>
                      <a:ext uri="{FF2B5EF4-FFF2-40B4-BE49-F238E27FC236}">
                        <a16:creationId xmlns:a16="http://schemas.microsoft.com/office/drawing/2014/main" id="{61BD62C9-EF54-58CC-7EC5-230F74BC2C0F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38400" cy="57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330155"/>
    <w:multiLevelType w:val="hybridMultilevel"/>
    <w:tmpl w:val="836A03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E2335C"/>
    <w:multiLevelType w:val="hybridMultilevel"/>
    <w:tmpl w:val="A40E5E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937A61"/>
    <w:multiLevelType w:val="hybridMultilevel"/>
    <w:tmpl w:val="41164E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906781">
    <w:abstractNumId w:val="0"/>
  </w:num>
  <w:num w:numId="2" w16cid:durableId="1220897817">
    <w:abstractNumId w:val="2"/>
  </w:num>
  <w:num w:numId="3" w16cid:durableId="940615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4634"/>
    <w:rsid w:val="00083AF9"/>
    <w:rsid w:val="0009594F"/>
    <w:rsid w:val="001E7A8C"/>
    <w:rsid w:val="0021075B"/>
    <w:rsid w:val="00214783"/>
    <w:rsid w:val="002254ED"/>
    <w:rsid w:val="00253BFB"/>
    <w:rsid w:val="00257A90"/>
    <w:rsid w:val="002E1366"/>
    <w:rsid w:val="003154C4"/>
    <w:rsid w:val="00353BA7"/>
    <w:rsid w:val="0037104B"/>
    <w:rsid w:val="00397949"/>
    <w:rsid w:val="003A4634"/>
    <w:rsid w:val="003A4B9A"/>
    <w:rsid w:val="00414845"/>
    <w:rsid w:val="004579DD"/>
    <w:rsid w:val="00461D66"/>
    <w:rsid w:val="004705AB"/>
    <w:rsid w:val="00475369"/>
    <w:rsid w:val="004754FB"/>
    <w:rsid w:val="0048561B"/>
    <w:rsid w:val="004A775F"/>
    <w:rsid w:val="004D224C"/>
    <w:rsid w:val="004F3E89"/>
    <w:rsid w:val="00502DEA"/>
    <w:rsid w:val="00504F28"/>
    <w:rsid w:val="00523F58"/>
    <w:rsid w:val="00556F31"/>
    <w:rsid w:val="0059230B"/>
    <w:rsid w:val="00594A95"/>
    <w:rsid w:val="00607B3B"/>
    <w:rsid w:val="00680162"/>
    <w:rsid w:val="006B0C49"/>
    <w:rsid w:val="006C18C0"/>
    <w:rsid w:val="006D46A0"/>
    <w:rsid w:val="00702033"/>
    <w:rsid w:val="00753400"/>
    <w:rsid w:val="00794746"/>
    <w:rsid w:val="00942CBE"/>
    <w:rsid w:val="0094422B"/>
    <w:rsid w:val="009F6890"/>
    <w:rsid w:val="00A956CB"/>
    <w:rsid w:val="00AC5C49"/>
    <w:rsid w:val="00B45C82"/>
    <w:rsid w:val="00B76184"/>
    <w:rsid w:val="00B84C35"/>
    <w:rsid w:val="00B93A3A"/>
    <w:rsid w:val="00BC2A3E"/>
    <w:rsid w:val="00BD4157"/>
    <w:rsid w:val="00C301CC"/>
    <w:rsid w:val="00C60A64"/>
    <w:rsid w:val="00C62980"/>
    <w:rsid w:val="00C75913"/>
    <w:rsid w:val="00CF6847"/>
    <w:rsid w:val="00D661CB"/>
    <w:rsid w:val="00DA68BD"/>
    <w:rsid w:val="00E14162"/>
    <w:rsid w:val="00E2451D"/>
    <w:rsid w:val="00EE35AB"/>
    <w:rsid w:val="00F15435"/>
    <w:rsid w:val="00F30371"/>
    <w:rsid w:val="00F463CB"/>
    <w:rsid w:val="00F54F2B"/>
    <w:rsid w:val="00F7202C"/>
    <w:rsid w:val="00F80B35"/>
    <w:rsid w:val="00F84DDB"/>
    <w:rsid w:val="00FA5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64AE93"/>
  <w15:chartTrackingRefBased/>
  <w15:docId w15:val="{9632C31B-B4C2-403E-B523-8941987F6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iPriority="0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1366"/>
    <w:pPr>
      <w:spacing w:after="0"/>
    </w:pPr>
    <w:rPr>
      <w:color w:val="575756" w:themeColor="text1"/>
    </w:rPr>
  </w:style>
  <w:style w:type="paragraph" w:styleId="Heading1">
    <w:name w:val="heading 1"/>
    <w:basedOn w:val="Normal"/>
    <w:next w:val="Normal"/>
    <w:link w:val="Heading1Char"/>
    <w:qFormat/>
    <w:rsid w:val="003A4634"/>
    <w:pPr>
      <w:keepNext/>
      <w:spacing w:line="240" w:lineRule="auto"/>
      <w:outlineLvl w:val="0"/>
    </w:pPr>
    <w:rPr>
      <w:rFonts w:ascii="Times New Roman" w:eastAsia="Times New Roman" w:hAnsi="Times New Roman" w:cs="Times New Roman"/>
      <w:b/>
      <w:bCs/>
      <w:color w:val="auto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463CB"/>
    <w:pPr>
      <w:tabs>
        <w:tab w:val="center" w:pos="4513"/>
        <w:tab w:val="right" w:pos="9026"/>
      </w:tabs>
      <w:spacing w:line="216" w:lineRule="auto"/>
    </w:pPr>
    <w:rPr>
      <w:sz w:val="20"/>
    </w:rPr>
  </w:style>
  <w:style w:type="character" w:customStyle="1" w:styleId="HeaderChar">
    <w:name w:val="Header Char"/>
    <w:basedOn w:val="DefaultParagraphFont"/>
    <w:link w:val="Header"/>
    <w:uiPriority w:val="99"/>
    <w:rsid w:val="00F463CB"/>
    <w:rPr>
      <w:color w:val="575756" w:themeColor="text1"/>
      <w:sz w:val="20"/>
    </w:rPr>
  </w:style>
  <w:style w:type="paragraph" w:styleId="Footer">
    <w:name w:val="footer"/>
    <w:basedOn w:val="Normal"/>
    <w:link w:val="FooterChar"/>
    <w:uiPriority w:val="99"/>
    <w:unhideWhenUsed/>
    <w:rsid w:val="00FA5CED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5CED"/>
    <w:rPr>
      <w:color w:val="575756" w:themeColor="text1"/>
      <w:sz w:val="20"/>
    </w:rPr>
  </w:style>
  <w:style w:type="table" w:styleId="TableGrid">
    <w:name w:val="Table Grid"/>
    <w:basedOn w:val="TableNormal"/>
    <w:uiPriority w:val="39"/>
    <w:rsid w:val="004148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3A4634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E-mailSignature">
    <w:name w:val="E-mail Signature"/>
    <w:basedOn w:val="Normal"/>
    <w:link w:val="E-mailSignatureChar"/>
    <w:rsid w:val="003A4634"/>
    <w:pPr>
      <w:spacing w:line="240" w:lineRule="auto"/>
    </w:pPr>
    <w:rPr>
      <w:rFonts w:ascii="Arial" w:eastAsia="Times New Roman" w:hAnsi="Arial" w:cs="Arial"/>
      <w:color w:val="auto"/>
      <w:sz w:val="20"/>
      <w:szCs w:val="20"/>
    </w:rPr>
  </w:style>
  <w:style w:type="character" w:customStyle="1" w:styleId="E-mailSignatureChar">
    <w:name w:val="E-mail Signature Char"/>
    <w:basedOn w:val="DefaultParagraphFont"/>
    <w:link w:val="E-mailSignature"/>
    <w:rsid w:val="003A4634"/>
    <w:rPr>
      <w:rFonts w:ascii="Arial" w:eastAsia="Times New Roman" w:hAnsi="Arial" w:cs="Arial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3A463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A463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A4634"/>
    <w:rPr>
      <w:color w:val="575756" w:themeColor="text1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A463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A4634"/>
    <w:rPr>
      <w:b/>
      <w:bCs/>
      <w:color w:val="575756" w:themeColor="text1"/>
      <w:sz w:val="20"/>
      <w:szCs w:val="20"/>
    </w:rPr>
  </w:style>
  <w:style w:type="character" w:customStyle="1" w:styleId="emailstyle15">
    <w:name w:val="emailstyle15"/>
    <w:rsid w:val="003A4B9A"/>
    <w:rPr>
      <w:rFonts w:ascii="Arial" w:hAnsi="Arial" w:cs="Arial"/>
      <w:color w:val="000000"/>
      <w:sz w:val="20"/>
    </w:rPr>
  </w:style>
  <w:style w:type="paragraph" w:styleId="ListParagraph">
    <w:name w:val="List Paragraph"/>
    <w:basedOn w:val="Normal"/>
    <w:uiPriority w:val="34"/>
    <w:qFormat/>
    <w:rsid w:val="00942C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customXml" Target="../customXml/item5.xml"/><Relationship Id="rId2" Type="http://schemas.openxmlformats.org/officeDocument/2006/relationships/customXml" Target="../customXml/item2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tthew.secomb\Downloads\NGT%20Letterhead%20Template.dotx" TargetMode="External"/></Relationships>
</file>

<file path=word/theme/theme1.xml><?xml version="1.0" encoding="utf-8"?>
<a:theme xmlns:a="http://schemas.openxmlformats.org/drawingml/2006/main" name="Office Theme">
  <a:themeElements>
    <a:clrScheme name="Custom 167">
      <a:dk1>
        <a:srgbClr val="575756"/>
      </a:dk1>
      <a:lt1>
        <a:sysClr val="window" lastClr="FFFFFF"/>
      </a:lt1>
      <a:dk2>
        <a:srgbClr val="878787"/>
      </a:dk2>
      <a:lt2>
        <a:srgbClr val="DADADA"/>
      </a:lt2>
      <a:accent1>
        <a:srgbClr val="7CC400"/>
      </a:accent1>
      <a:accent2>
        <a:srgbClr val="007B34"/>
      </a:accent2>
      <a:accent3>
        <a:srgbClr val="00857A"/>
      </a:accent3>
      <a:accent4>
        <a:srgbClr val="004C9D"/>
      </a:accent4>
      <a:accent5>
        <a:srgbClr val="32C8FA"/>
      </a:accent5>
      <a:accent6>
        <a:srgbClr val="00B2A1"/>
      </a:accent6>
      <a:hlink>
        <a:srgbClr val="0563C1"/>
      </a:hlink>
      <a:folHlink>
        <a:srgbClr val="954F72"/>
      </a:folHlink>
    </a:clrScheme>
    <a:fontScheme name="Custom 66">
      <a:majorFont>
        <a:latin typeface="Tenorite"/>
        <a:ea typeface=""/>
        <a:cs typeface=""/>
      </a:majorFont>
      <a:minorFont>
        <a:latin typeface="Tenorite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Email for Perm Comp" ma:contentTypeID="0x010100A5AA0B2AC82E5D49ADD40D875C5BAE3B0200C8D8EFF564F4C74ABD0B5CFC3467853B" ma:contentTypeVersion="625" ma:contentTypeDescription="Do not use this option - standard content type for the email add-on for Outlook, this contains additional metadata for Perm Comp emails." ma:contentTypeScope="" ma:versionID="97bcb706c4798632270a99f4b12e1377">
  <xsd:schema xmlns:xsd="http://www.w3.org/2001/XMLSchema" xmlns:xs="http://www.w3.org/2001/XMLSchema" xmlns:p="http://schemas.microsoft.com/office/2006/metadata/properties" xmlns:ns2="859f7ad6-93f6-4205-b62b-a17f28acbbac" xmlns:ns4="9be56660-2c31-41ef-bc00-23e72f632f2a" xmlns:ns5="83f546a9-c1c9-4c40-bfe0-8714c2c0a127" targetNamespace="http://schemas.microsoft.com/office/2006/metadata/properties" ma:root="true" ma:fieldsID="6a3bad9e2b2f5a99f61daf04843d5f6b" ns2:_="" ns4:_="" ns5:_="">
    <xsd:import namespace="859f7ad6-93f6-4205-b62b-a17f28acbbac"/>
    <xsd:import namespace="9be56660-2c31-41ef-bc00-23e72f632f2a"/>
    <xsd:import namespace="83f546a9-c1c9-4c40-bfe0-8714c2c0a127"/>
    <xsd:element name="properties">
      <xsd:complexType>
        <xsd:sequence>
          <xsd:element name="documentManagement">
            <xsd:complexType>
              <xsd:all>
                <xsd:element ref="ns2:From1" minOccurs="0"/>
                <xsd:element ref="ns2:To" minOccurs="0"/>
                <xsd:element ref="ns2:CC" minOccurs="0"/>
                <xsd:element ref="ns2:BCC" minOccurs="0"/>
                <xsd:element ref="ns2:Date_x0020_Sent" minOccurs="0"/>
                <xsd:element ref="ns2:Date_x0020_Received" minOccurs="0"/>
                <xsd:element ref="ns2:Submitter" minOccurs="0"/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Welsh_x0020_Local_x0020_Authority" minOccurs="0"/>
                <xsd:element ref="ns2:Site_x0020_Name" minOccurs="0"/>
                <xsd:element ref="ns2:Facility_x0020_Address" minOccurs="0"/>
                <xsd:element ref="ns2:Customer_x0020_Name" minOccurs="0"/>
                <xsd:element ref="ns2:Addressee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2:License_x002f_Activity_x0020_Type" minOccurs="0"/>
                <xsd:element ref="ns2:Process_x0020_Type"/>
                <xsd:element ref="ns4:_dlc_DocId" minOccurs="0"/>
                <xsd:element ref="ns4:_dlc_DocIdUrl" minOccurs="0"/>
                <xsd:element ref="ns4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From1" ma:index="8" nillable="true" ma:displayName="From" ma:internalName="From1">
      <xsd:simpleType>
        <xsd:restriction base="dms:Text">
          <xsd:maxLength value="255"/>
        </xsd:restriction>
      </xsd:simpleType>
    </xsd:element>
    <xsd:element name="To" ma:index="10" nillable="true" ma:displayName="To" ma:internalName="To">
      <xsd:simpleType>
        <xsd:restriction base="dms:Text">
          <xsd:maxLength value="255"/>
        </xsd:restriction>
      </xsd:simpleType>
    </xsd:element>
    <xsd:element name="CC" ma:index="11" nillable="true" ma:displayName="CC" ma:internalName="CC" ma:readOnly="false">
      <xsd:simpleType>
        <xsd:restriction base="dms:Note">
          <xsd:maxLength value="255"/>
        </xsd:restriction>
      </xsd:simpleType>
    </xsd:element>
    <xsd:element name="BCC" ma:index="12" nillable="true" ma:displayName="BCC" ma:internalName="BCC" ma:readOnly="false">
      <xsd:simpleType>
        <xsd:restriction base="dms:Note">
          <xsd:maxLength value="255"/>
        </xsd:restriction>
      </xsd:simpleType>
    </xsd:element>
    <xsd:element name="Date_x0020_Sent" ma:index="13" nillable="true" ma:displayName="Date Sent" ma:format="DateTime" ma:internalName="Date_x0020_Sent">
      <xsd:simpleType>
        <xsd:restriction base="dms:DateTime"/>
      </xsd:simpleType>
    </xsd:element>
    <xsd:element name="Date_x0020_Received" ma:index="14" nillable="true" ma:displayName="Date Received" ma:format="DateTime" ma:internalName="Date_x0020_Received">
      <xsd:simpleType>
        <xsd:restriction base="dms:DateTime"/>
      </xsd:simpleType>
    </xsd:element>
    <xsd:element name="Submitter" ma:index="15" nillable="true" ma:displayName="Submitter" ma:list="UserInfo" ma:SharePointGroup="0" ma:internalName="Submitt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closure_x0020_Status" ma:index="16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17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8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9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20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Notifications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Welsh_x0020_Local_x0020_Authority" ma:index="22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ite_x0020_Name" ma:index="23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Facility_x0020_Address" ma:index="24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Customer_x0020_Name" ma:index="25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Addressee" ma:index="2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Surrendered_x002f_Expired" ma:index="27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8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9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License_x002f_Activity_x0020_Type" ma:index="30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31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36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2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4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f546a9-c1c9-4c40-bfe0-8714c2c0a127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35" nillable="true" ma:displayName="Image Tags_0" ma:hidden="true" ma:internalName="lcf76f155ced4ddcb4097134ff3c332f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21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9" ma:displayName="Subject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cf76f155ced4ddcb4097134ff3c332f xmlns="83f546a9-c1c9-4c40-bfe0-8714c2c0a127" xsi:nil="true"/>
    <Site_x0020_Name xmlns="859f7ad6-93f6-4205-b62b-a17f28acbbac">Felindre Gas Compressor Station</Site_x0020_Name>
    <Internal_x002f_External xmlns="859f7ad6-93f6-4205-b62b-a17f28acbbac">Incoming document</Internal_x002f_External>
    <Post_x0020_code xmlns="859f7ad6-93f6-4205-b62b-a17f28acbbac">SA5 7LX</Post_x0020_code>
    <Document_x0020_Type xmlns="859f7ad6-93f6-4205-b62b-a17f28acbbac">Report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Monitoring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2023-10-25T23:00:00+00:00</Document_x0020_Date>
    <Facility_x0020_Address xmlns="859f7ad6-93f6-4205-b62b-a17f28acbbac">Heol Llangyfelach, Felindre, Swansea, SA5 7LX</Facility_x0020_Address>
    <Environment_x0020_Sub_x0020_Folder xmlns="859f7ad6-93f6-4205-b62b-a17f28acbbac">Environment monitoring</Environment_x0020_Sub_x0020_Folder>
    <Customer_x0020_Name xmlns="859f7ad6-93f6-4205-b62b-a17f28acbbac">National Grid Gas PLC</Customer_x0020_Name>
    <Surrendered_x002f_Expired_x0020_Date xmlns="859f7ad6-93f6-4205-b62b-a17f28acbbac" xsi:nil="true"/>
    <_dlc_DocId xmlns="9be56660-2c31-41ef-bc00-23e72f632f2a">REGU-409-3556674</_dlc_DocId>
    <_dlc_DocIdUrl xmlns="9be56660-2c31-41ef-bc00-23e72f632f2a">
      <Url>https://cyfoethnaturiolcymru.sharepoint.com/teams/Regulatory/Permitting/_layouts/15/DocIdRedir.aspx?ID=REGU-409-3556674</Url>
      <Description>REGU-409-3556674</Description>
    </_dlc_DocIdUrl>
    <BCC xmlns="859f7ad6-93f6-4205-b62b-a17f28acbbac" xsi:nil="true"/>
    <From1 xmlns="859f7ad6-93f6-4205-b62b-a17f28acbbac" xsi:nil="true"/>
    <Date_x0020_Received xmlns="859f7ad6-93f6-4205-b62b-a17f28acbbac" xsi:nil="true"/>
    <CC xmlns="859f7ad6-93f6-4205-b62b-a17f28acbbac" xsi:nil="true"/>
    <Date_x0020_Sent xmlns="859f7ad6-93f6-4205-b62b-a17f28acbbac" xsi:nil="true"/>
    <To xmlns="859f7ad6-93f6-4205-b62b-a17f28acbbac" xsi:nil="true"/>
    <Submitter xmlns="859f7ad6-93f6-4205-b62b-a17f28acbbac">
      <UserInfo>
        <DisplayName/>
        <AccountId xsi:nil="true"/>
        <AccountType/>
      </UserInfo>
    </Submitter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A5AA0B2AC82E5D49ADD40D875C5BAE3B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9F9101C6-8D3F-40C3-A180-EB92FCC74CE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A22D7CA-216D-467C-BB45-7B80BA7E473D}"/>
</file>

<file path=customXml/itemProps3.xml><?xml version="1.0" encoding="utf-8"?>
<ds:datastoreItem xmlns:ds="http://schemas.openxmlformats.org/officeDocument/2006/customXml" ds:itemID="{E1C2D1CD-099F-4A51-9617-4534A54B63D3}">
  <ds:schemaRefs>
    <ds:schemaRef ds:uri="http://schemas.microsoft.com/office/2006/metadata/properties"/>
    <ds:schemaRef ds:uri="http://schemas.microsoft.com/office/infopath/2007/PartnerControls"/>
    <ds:schemaRef ds:uri="cadce026-d35b-4a62-a2ee-1436bb44fb55"/>
    <ds:schemaRef ds:uri="388e8f6a-fff9-47be-b474-4c99621a3273"/>
  </ds:schemaRefs>
</ds:datastoreItem>
</file>

<file path=customXml/itemProps4.xml><?xml version="1.0" encoding="utf-8"?>
<ds:datastoreItem xmlns:ds="http://schemas.openxmlformats.org/officeDocument/2006/customXml" ds:itemID="{BF3A61AD-896B-4691-8550-1CBD2849630F}"/>
</file>

<file path=customXml/itemProps5.xml><?xml version="1.0" encoding="utf-8"?>
<ds:datastoreItem xmlns:ds="http://schemas.openxmlformats.org/officeDocument/2006/customXml" ds:itemID="{66DF1D01-4EA3-49F6-A1CC-D7CE8FD2E203}"/>
</file>

<file path=docProps/app.xml><?xml version="1.0" encoding="utf-8"?>
<Properties xmlns="http://schemas.openxmlformats.org/officeDocument/2006/extended-properties" xmlns:vt="http://schemas.openxmlformats.org/officeDocument/2006/docPropsVTypes">
  <Template>NGT Letterhead Template</Template>
  <TotalTime>13</TotalTime>
  <Pages>1</Pages>
  <Words>130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Secomb, Matthew</dc:creator>
  <cp:keywords/>
  <dc:description/>
  <cp:lastModifiedBy>Matt Secomb (National Gas)</cp:lastModifiedBy>
  <cp:revision>16</cp:revision>
  <dcterms:created xsi:type="dcterms:W3CDTF">2023-04-19T13:37:00Z</dcterms:created>
  <dcterms:modified xsi:type="dcterms:W3CDTF">2023-09-19T11:29:00Z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0x010100A5AA0B2AC82E5D49ADD40D875C5BAE3B0200C8D8EFF564F4C74ABD0B5CFC3467853B</vt:lpwstr>
  </property>
  <property fmtid="{D5CDD505-2E9C-101B-9397-08002B2CF9AE}" pid="3" name="MediaServiceImageTags">
    <vt:lpwstr/>
  </property>
  <property fmtid="{D5CDD505-2E9C-101B-9397-08002B2CF9AE}" pid="4" name="_dlc_DocIdItemGuid">
    <vt:lpwstr>76fb4cd5-3615-472f-965e-ebdfcd31a61c</vt:lpwstr>
  </property>
  <property fmtid="{D5CDD505-2E9C-101B-9397-08002B2CF9AE}" pid="5" name="Order">
    <vt:r8>355667400</vt:r8>
  </property>
</Properties>
</file>