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628BD" w14:textId="192FABD5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E261EA" w:rsidRPr="00E261EA">
        <w:rPr>
          <w:rFonts w:ascii="Arial" w:hAnsi="Arial" w:cs="Arial"/>
          <w:u w:val="single"/>
          <w:shd w:val="clear" w:color="auto" w:fill="FFFFFF"/>
        </w:rPr>
        <w:t>AN0087501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2B15DC5D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0B39F73" w14:textId="7AAE659A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E261EA" w:rsidRPr="00E261EA">
        <w:rPr>
          <w:rFonts w:ascii="Arial" w:hAnsi="Arial" w:cs="Arial"/>
          <w:sz w:val="20"/>
          <w:szCs w:val="20"/>
        </w:rPr>
        <w:t>PAN-022484</w:t>
      </w:r>
      <w:r w:rsidRPr="00591EF2">
        <w:rPr>
          <w:rFonts w:ascii="Arial" w:hAnsi="Arial" w:cs="Arial"/>
          <w:sz w:val="20"/>
          <w:szCs w:val="20"/>
        </w:rPr>
        <w:t>, the settled storm permit</w:t>
      </w:r>
      <w:r w:rsidR="00E261EA">
        <w:rPr>
          <w:rFonts w:ascii="Arial" w:hAnsi="Arial" w:cs="Arial"/>
          <w:sz w:val="20"/>
          <w:szCs w:val="20"/>
        </w:rPr>
        <w:t xml:space="preserve"> </w:t>
      </w:r>
      <w:r w:rsidR="00E261EA" w:rsidRPr="00E261EA">
        <w:rPr>
          <w:rFonts w:ascii="Arial" w:hAnsi="Arial" w:cs="Arial"/>
          <w:sz w:val="20"/>
          <w:szCs w:val="20"/>
        </w:rPr>
        <w:t>AN0087501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E261EA" w:rsidRPr="00E261EA">
        <w:rPr>
          <w:rFonts w:ascii="Arial" w:hAnsi="Arial" w:cs="Arial"/>
          <w:sz w:val="20"/>
          <w:szCs w:val="20"/>
        </w:rPr>
        <w:t>AW1003601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5F8B315" w14:textId="069403B1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E261EA" w:rsidRPr="00E261EA">
        <w:rPr>
          <w:rFonts w:ascii="Arial" w:hAnsi="Arial" w:cs="Arial"/>
          <w:sz w:val="20"/>
          <w:szCs w:val="20"/>
        </w:rPr>
        <w:t>AN0087501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E261EA" w:rsidRPr="00E261EA">
        <w:rPr>
          <w:rFonts w:ascii="Arial" w:hAnsi="Arial" w:cs="Arial"/>
          <w:sz w:val="20"/>
          <w:szCs w:val="20"/>
        </w:rPr>
        <w:t>AW1003601</w:t>
      </w:r>
      <w:r>
        <w:rPr>
          <w:rFonts w:ascii="Arial" w:hAnsi="Arial" w:cs="Arial"/>
          <w:sz w:val="20"/>
          <w:szCs w:val="20"/>
        </w:rPr>
        <w:t xml:space="preserve"> as </w:t>
      </w:r>
      <w:r w:rsidR="00E261EA">
        <w:rPr>
          <w:rFonts w:ascii="Arial" w:hAnsi="Arial" w:cs="Arial"/>
          <w:sz w:val="20"/>
          <w:szCs w:val="20"/>
        </w:rPr>
        <w:t>of 03/01/2024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30FAD7DD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2381735" w14:textId="72915C6E" w:rsidR="00591EF2" w:rsidRDefault="00E261EA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Marc Campbell</w:t>
      </w:r>
    </w:p>
    <w:p w14:paraId="5CDEFF3E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</w:t>
      </w:r>
      <w:r w:rsidR="00591EF2">
        <w:rPr>
          <w:rFonts w:ascii="Arial" w:hAnsi="Arial" w:cs="Arial"/>
          <w:sz w:val="20"/>
          <w:szCs w:val="20"/>
        </w:rPr>
        <w:t xml:space="preserve"> Officer</w:t>
      </w:r>
    </w:p>
    <w:p w14:paraId="71F2CB71" w14:textId="69164E36" w:rsidR="00591EF2" w:rsidRPr="00591EF2" w:rsidRDefault="00E261EA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1EA"/>
    <w:rsid w:val="004F5B92"/>
    <w:rsid w:val="00591EF2"/>
    <w:rsid w:val="006901AF"/>
    <w:rsid w:val="00C40D28"/>
    <w:rsid w:val="00D116CA"/>
    <w:rsid w:val="00D535D4"/>
    <w:rsid w:val="00DA000E"/>
    <w:rsid w:val="00E261EA"/>
    <w:rsid w:val="00E3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1D927"/>
  <w15:chartTrackingRefBased/>
  <w15:docId w15:val="{DD188D40-D232-4CA1-9B23-4E50BB1B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REGU-212-13532040</_dlc_DocId>
    <_dlc_DocIdUrl xmlns="9be56660-2c31-41ef-bc00-23e72f632f2a">
      <Url>https://cyfoethnaturiolcymru.sharepoint.com/teams/Regulatory/Permitting/_layouts/15/DocIdRedir.aspx?ID=REGU-212-13532040</Url>
      <Description>REGU-212-13532040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Llangurig PS Overflow</Site_x0020_Name>
    <Internal_x002f_External xmlns="859f7ad6-93f6-4205-b62b-a17f28acbbac">Internal document</Internal_x002f_External>
    <Post_x0020_code xmlns="859f7ad6-93f6-4205-b62b-a17f28acbbac">SY18 6SG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Penybont Farm, A44 Llangurig, Llanidloes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8675128B-017F-44AB-9D65-210390DD165A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Campbell, Marc</dc:creator>
  <cp:keywords/>
  <dc:description/>
  <cp:lastModifiedBy>emma.dulson</cp:lastModifiedBy>
  <cp:revision>1</cp:revision>
  <dcterms:created xsi:type="dcterms:W3CDTF">2024-01-03T14:10:00Z</dcterms:created>
  <dcterms:modified xsi:type="dcterms:W3CDTF">2024-01-03T14:11:00Z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cead1ca7-b6c2-441b-b0b9-07626eee2aa2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