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29F9A" w14:textId="77777777" w:rsidR="00880C97" w:rsidRDefault="00880C97" w:rsidP="00E90DC5">
      <w:pPr>
        <w:jc w:val="both"/>
      </w:pPr>
    </w:p>
    <w:tbl>
      <w:tblPr>
        <w:tblW w:w="9464" w:type="dxa"/>
        <w:tblLayout w:type="fixed"/>
        <w:tblLook w:val="0000" w:firstRow="0" w:lastRow="0" w:firstColumn="0" w:lastColumn="0" w:noHBand="0" w:noVBand="0"/>
      </w:tblPr>
      <w:tblGrid>
        <w:gridCol w:w="4928"/>
        <w:gridCol w:w="4536"/>
      </w:tblGrid>
      <w:tr w:rsidR="00DD0AF5" w:rsidRPr="00860E4C" w14:paraId="5F935268" w14:textId="77777777" w:rsidTr="000D4964">
        <w:tc>
          <w:tcPr>
            <w:tcW w:w="4928" w:type="dxa"/>
          </w:tcPr>
          <w:p w14:paraId="4DF501E6" w14:textId="77777777" w:rsidR="00251F8D" w:rsidRDefault="00251F8D" w:rsidP="00972425">
            <w:pPr>
              <w:pStyle w:val="BodyText"/>
              <w:ind w:left="-113"/>
              <w:jc w:val="both"/>
            </w:pPr>
            <w:bookmarkStart w:id="0" w:name="_Toc368647613"/>
            <w:r>
              <w:t>Mr Brian Sheppard</w:t>
            </w:r>
          </w:p>
          <w:p w14:paraId="4501BFB2" w14:textId="32617437" w:rsidR="00972425" w:rsidRDefault="00251F8D" w:rsidP="00972425">
            <w:pPr>
              <w:pStyle w:val="BodyText"/>
              <w:ind w:left="-113"/>
              <w:jc w:val="both"/>
            </w:pPr>
            <w:proofErr w:type="spellStart"/>
            <w:r>
              <w:t>Glynclydach</w:t>
            </w:r>
            <w:proofErr w:type="spellEnd"/>
            <w:r>
              <w:t xml:space="preserve"> Hotel</w:t>
            </w:r>
          </w:p>
          <w:p w14:paraId="5FB42E55" w14:textId="1790C708" w:rsidR="00251F8D" w:rsidRDefault="00251F8D" w:rsidP="00972425">
            <w:pPr>
              <w:pStyle w:val="BodyText"/>
              <w:ind w:left="-113"/>
              <w:jc w:val="both"/>
            </w:pPr>
            <w:r>
              <w:t>Longford Road</w:t>
            </w:r>
          </w:p>
          <w:p w14:paraId="28302EC3" w14:textId="00A99908" w:rsidR="00251F8D" w:rsidRDefault="00251F8D" w:rsidP="00972425">
            <w:pPr>
              <w:pStyle w:val="BodyText"/>
              <w:ind w:left="-113"/>
              <w:jc w:val="both"/>
            </w:pPr>
            <w:proofErr w:type="spellStart"/>
            <w:r>
              <w:t>Dyffryn</w:t>
            </w:r>
            <w:proofErr w:type="spellEnd"/>
          </w:p>
          <w:p w14:paraId="05607564" w14:textId="23FB9734" w:rsidR="00251F8D" w:rsidRDefault="00251F8D" w:rsidP="00972425">
            <w:pPr>
              <w:pStyle w:val="BodyText"/>
              <w:ind w:left="-113"/>
              <w:jc w:val="both"/>
            </w:pPr>
            <w:r>
              <w:t>Neath</w:t>
            </w:r>
          </w:p>
          <w:p w14:paraId="05E47DDC" w14:textId="1A757016" w:rsidR="00251F8D" w:rsidRDefault="00251F8D" w:rsidP="00972425">
            <w:pPr>
              <w:pStyle w:val="BodyText"/>
              <w:ind w:left="-113"/>
              <w:jc w:val="both"/>
            </w:pPr>
            <w:r>
              <w:t>SA10 7AJ</w:t>
            </w:r>
          </w:p>
          <w:p w14:paraId="6AFACB98" w14:textId="77777777" w:rsidR="00251F8D" w:rsidRDefault="00251F8D" w:rsidP="00972425">
            <w:pPr>
              <w:pStyle w:val="BodyText"/>
              <w:ind w:left="-113"/>
              <w:jc w:val="both"/>
            </w:pPr>
          </w:p>
          <w:p w14:paraId="76DC3D77" w14:textId="77777777" w:rsidR="00972425" w:rsidRDefault="00972425" w:rsidP="007527AE">
            <w:pPr>
              <w:pStyle w:val="BodyText"/>
              <w:ind w:left="-113"/>
              <w:jc w:val="both"/>
            </w:pPr>
          </w:p>
          <w:p w14:paraId="7A2EFA9C" w14:textId="77777777" w:rsidR="00DD0AF5" w:rsidRPr="00AC6751" w:rsidRDefault="00DD0AF5" w:rsidP="007527AE">
            <w:pPr>
              <w:pStyle w:val="EndnoteText"/>
              <w:ind w:left="-113"/>
              <w:rPr>
                <w:bCs/>
              </w:rPr>
            </w:pPr>
          </w:p>
          <w:p w14:paraId="312AD160" w14:textId="77777777" w:rsidR="00DD0AF5" w:rsidRPr="00810E43" w:rsidRDefault="00DD0AF5" w:rsidP="00E03E40">
            <w:pPr>
              <w:pStyle w:val="BodyText"/>
              <w:ind w:left="-113"/>
              <w:jc w:val="both"/>
              <w:rPr>
                <w:lang w:val="en-US" w:eastAsia="en-GB"/>
              </w:rPr>
            </w:pPr>
          </w:p>
        </w:tc>
        <w:tc>
          <w:tcPr>
            <w:tcW w:w="4536" w:type="dxa"/>
          </w:tcPr>
          <w:p w14:paraId="52AF1256" w14:textId="6E42426E" w:rsidR="00E03E40" w:rsidRPr="000F2539" w:rsidRDefault="00E03E40" w:rsidP="00E03E40">
            <w:pPr>
              <w:pStyle w:val="EndnoteText"/>
              <w:rPr>
                <w:lang w:val="en-US"/>
              </w:rPr>
            </w:pPr>
            <w:r w:rsidRPr="00860E4C">
              <w:rPr>
                <w:b/>
                <w:lang w:val="en-US"/>
              </w:rPr>
              <w:t xml:space="preserve">Ein </w:t>
            </w:r>
            <w:proofErr w:type="spellStart"/>
            <w:r w:rsidRPr="00860E4C">
              <w:rPr>
                <w:b/>
                <w:lang w:val="en-US"/>
              </w:rPr>
              <w:t>cyf</w:t>
            </w:r>
            <w:proofErr w:type="spellEnd"/>
            <w:r w:rsidRPr="00860E4C">
              <w:rPr>
                <w:b/>
                <w:lang w:val="en-US"/>
              </w:rPr>
              <w:t>/Our ref:</w:t>
            </w:r>
            <w:bookmarkStart w:id="1" w:name="OurRef"/>
            <w:bookmarkEnd w:id="1"/>
            <w:r w:rsidRPr="00860E4C">
              <w:rPr>
                <w:lang w:val="en-US"/>
              </w:rPr>
              <w:t xml:space="preserve"> </w:t>
            </w:r>
            <w:r w:rsidR="000D1A72">
              <w:rPr>
                <w:lang w:val="en-US"/>
              </w:rPr>
              <w:t>BM0044301</w:t>
            </w:r>
          </w:p>
          <w:p w14:paraId="215F4B81" w14:textId="77777777" w:rsidR="00E03E40" w:rsidRPr="003346B6" w:rsidRDefault="00E03E40" w:rsidP="00E03E40">
            <w:pPr>
              <w:pStyle w:val="EndnoteText"/>
              <w:rPr>
                <w:szCs w:val="24"/>
                <w:lang w:val="en-US"/>
              </w:rPr>
            </w:pPr>
          </w:p>
          <w:p w14:paraId="5FE05AAB" w14:textId="77777777" w:rsidR="00E03E40" w:rsidRPr="00860E4C" w:rsidRDefault="00E03E40" w:rsidP="00E03E40">
            <w:pPr>
              <w:pStyle w:val="EndnoteText"/>
              <w:rPr>
                <w:lang w:val="en-US"/>
              </w:rPr>
            </w:pPr>
          </w:p>
          <w:p w14:paraId="3D0344E9" w14:textId="606ED724" w:rsidR="00E03E40" w:rsidRPr="00860E4C" w:rsidRDefault="00E03E40" w:rsidP="00E03E40">
            <w:pPr>
              <w:pStyle w:val="EndnoteText"/>
              <w:rPr>
                <w:lang w:val="en-US"/>
              </w:rPr>
            </w:pPr>
            <w:proofErr w:type="spellStart"/>
            <w:r w:rsidRPr="00860E4C">
              <w:rPr>
                <w:b/>
                <w:lang w:val="en-US"/>
              </w:rPr>
              <w:t>Dyd</w:t>
            </w:r>
            <w:r w:rsidRPr="006C0AA2">
              <w:rPr>
                <w:b/>
                <w:lang w:val="en-US"/>
              </w:rPr>
              <w:t>diad</w:t>
            </w:r>
            <w:proofErr w:type="spellEnd"/>
            <w:r w:rsidRPr="006C0AA2">
              <w:rPr>
                <w:b/>
                <w:lang w:val="en-US"/>
              </w:rPr>
              <w:t>/Date:</w:t>
            </w:r>
            <w:bookmarkStart w:id="2" w:name="LetterDate"/>
            <w:bookmarkEnd w:id="2"/>
            <w:r w:rsidRPr="006C0AA2">
              <w:rPr>
                <w:lang w:val="en-US"/>
              </w:rPr>
              <w:t xml:space="preserve">  </w:t>
            </w:r>
            <w:r w:rsidR="000D1A72">
              <w:rPr>
                <w:lang w:val="en-US"/>
              </w:rPr>
              <w:t xml:space="preserve">20 August </w:t>
            </w:r>
            <w:r>
              <w:rPr>
                <w:lang w:val="en-US"/>
              </w:rPr>
              <w:t>201</w:t>
            </w:r>
            <w:r w:rsidR="000D1A72">
              <w:rPr>
                <w:lang w:val="en-US"/>
              </w:rPr>
              <w:t>9</w:t>
            </w:r>
            <w:r w:rsidRPr="00860E4C">
              <w:rPr>
                <w:lang w:val="en-US"/>
              </w:rPr>
              <w:t xml:space="preserve">  </w:t>
            </w:r>
          </w:p>
          <w:p w14:paraId="417782F9" w14:textId="77777777" w:rsidR="00DD0AF5" w:rsidRPr="00860E4C" w:rsidRDefault="00DD0AF5" w:rsidP="000D4964">
            <w:pPr>
              <w:pStyle w:val="EndnoteText"/>
              <w:rPr>
                <w:lang w:val="en-US"/>
              </w:rPr>
            </w:pPr>
          </w:p>
          <w:p w14:paraId="20E86C9E" w14:textId="77777777" w:rsidR="00DD0AF5" w:rsidRPr="00860E4C" w:rsidRDefault="00DD0AF5" w:rsidP="000D4964">
            <w:pPr>
              <w:pStyle w:val="EndnoteText"/>
              <w:rPr>
                <w:lang w:val="en-US"/>
              </w:rPr>
            </w:pPr>
          </w:p>
          <w:p w14:paraId="0F9B9AEE" w14:textId="77777777" w:rsidR="00DD0AF5" w:rsidRPr="00860E4C" w:rsidRDefault="00DD0AF5" w:rsidP="00DD0AF5">
            <w:pPr>
              <w:pStyle w:val="EndnoteText"/>
              <w:rPr>
                <w:lang w:val="en-US"/>
              </w:rPr>
            </w:pPr>
          </w:p>
        </w:tc>
      </w:tr>
    </w:tbl>
    <w:p w14:paraId="31CD5798" w14:textId="77777777" w:rsidR="00DD0AF5" w:rsidRPr="009F5276" w:rsidRDefault="007527AE" w:rsidP="005C5917">
      <w:pPr>
        <w:pStyle w:val="EndnoteText"/>
        <w:jc w:val="center"/>
        <w:rPr>
          <w:b/>
          <w:sz w:val="28"/>
          <w:szCs w:val="28"/>
          <w:u w:val="single"/>
        </w:rPr>
      </w:pPr>
      <w:r w:rsidRPr="009F5276">
        <w:rPr>
          <w:b/>
          <w:sz w:val="28"/>
          <w:szCs w:val="28"/>
          <w:u w:val="single"/>
        </w:rPr>
        <w:t>WARNING LETTER</w:t>
      </w:r>
    </w:p>
    <w:p w14:paraId="2DA626B4" w14:textId="77777777" w:rsidR="00DD0AF5" w:rsidRDefault="00DD0AF5" w:rsidP="00DD0AF5">
      <w:pPr>
        <w:pStyle w:val="EndnoteText"/>
        <w:jc w:val="both"/>
      </w:pPr>
    </w:p>
    <w:p w14:paraId="5A27A1FA" w14:textId="62A87BD4" w:rsidR="00DD0AF5" w:rsidRPr="00860E4C" w:rsidRDefault="00DD0AF5" w:rsidP="00DD0AF5">
      <w:pPr>
        <w:pStyle w:val="EndnoteText"/>
        <w:jc w:val="both"/>
      </w:pPr>
      <w:r w:rsidRPr="00860E4C">
        <w:t xml:space="preserve">Dear </w:t>
      </w:r>
      <w:bookmarkStart w:id="3" w:name="Dear"/>
      <w:bookmarkEnd w:id="3"/>
      <w:r>
        <w:t>Sir,</w:t>
      </w:r>
    </w:p>
    <w:p w14:paraId="3D7DE4D0" w14:textId="77777777" w:rsidR="00DD0AF5" w:rsidRDefault="00DD0AF5" w:rsidP="00DD0AF5">
      <w:pPr>
        <w:pStyle w:val="EndnoteText"/>
        <w:jc w:val="both"/>
        <w:rPr>
          <w:highlight w:val="yellow"/>
        </w:rPr>
      </w:pPr>
      <w:bookmarkStart w:id="4" w:name="SubjectHeading"/>
      <w:bookmarkEnd w:id="4"/>
    </w:p>
    <w:p w14:paraId="21BFD61B" w14:textId="7B7F8152" w:rsidR="007527AE" w:rsidRPr="00E03E40" w:rsidRDefault="006774EE" w:rsidP="007527AE">
      <w:pPr>
        <w:pStyle w:val="EndnoteText"/>
        <w:jc w:val="both"/>
        <w:rPr>
          <w:b/>
          <w:szCs w:val="24"/>
          <w:lang w:val="en-US"/>
        </w:rPr>
      </w:pPr>
      <w:r>
        <w:rPr>
          <w:b/>
          <w:szCs w:val="24"/>
          <w:lang w:val="en-US"/>
        </w:rPr>
        <w:t>Environmental Permit: B</w:t>
      </w:r>
      <w:r w:rsidR="000D1A72">
        <w:rPr>
          <w:b/>
          <w:szCs w:val="24"/>
          <w:lang w:val="en-US"/>
        </w:rPr>
        <w:t xml:space="preserve">M0044301 </w:t>
      </w:r>
      <w:r>
        <w:rPr>
          <w:b/>
          <w:szCs w:val="24"/>
          <w:lang w:val="en-US"/>
        </w:rPr>
        <w:t xml:space="preserve">Discharge of effluent from </w:t>
      </w:r>
      <w:r w:rsidR="000D1A72">
        <w:rPr>
          <w:b/>
          <w:szCs w:val="24"/>
          <w:lang w:val="en-US"/>
        </w:rPr>
        <w:t xml:space="preserve">sewage treatment works at </w:t>
      </w:r>
      <w:proofErr w:type="spellStart"/>
      <w:r w:rsidR="000D1A72">
        <w:rPr>
          <w:b/>
          <w:szCs w:val="24"/>
          <w:lang w:val="en-US"/>
        </w:rPr>
        <w:t>Glynclydach</w:t>
      </w:r>
      <w:proofErr w:type="spellEnd"/>
      <w:r w:rsidR="000D1A72">
        <w:rPr>
          <w:b/>
          <w:szCs w:val="24"/>
          <w:lang w:val="en-US"/>
        </w:rPr>
        <w:t xml:space="preserve"> Hotel </w:t>
      </w:r>
      <w:r w:rsidR="007527AE" w:rsidRPr="00E03E40">
        <w:rPr>
          <w:b/>
          <w:szCs w:val="24"/>
          <w:lang w:val="en-US"/>
        </w:rPr>
        <w:tab/>
      </w:r>
      <w:r w:rsidR="007527AE" w:rsidRPr="00E03E40">
        <w:rPr>
          <w:b/>
          <w:szCs w:val="24"/>
          <w:lang w:val="en-US"/>
        </w:rPr>
        <w:tab/>
      </w:r>
      <w:r w:rsidR="007527AE" w:rsidRPr="00E03E40">
        <w:rPr>
          <w:b/>
          <w:szCs w:val="24"/>
          <w:lang w:val="en-US"/>
        </w:rPr>
        <w:tab/>
      </w:r>
      <w:r w:rsidR="007527AE" w:rsidRPr="00E03E40">
        <w:rPr>
          <w:b/>
          <w:szCs w:val="24"/>
          <w:lang w:val="en-US"/>
        </w:rPr>
        <w:tab/>
      </w:r>
    </w:p>
    <w:p w14:paraId="3BB6168E" w14:textId="77777777" w:rsidR="00DD0AF5" w:rsidRPr="00093FF3" w:rsidRDefault="00DD0AF5" w:rsidP="00DD0AF5">
      <w:pPr>
        <w:pStyle w:val="EndnoteText"/>
        <w:jc w:val="both"/>
      </w:pPr>
    </w:p>
    <w:p w14:paraId="538C29B0" w14:textId="4079AE27" w:rsidR="00DD0AF5" w:rsidRPr="00093FF3" w:rsidRDefault="00DD0AF5" w:rsidP="00DD0AF5">
      <w:pPr>
        <w:pStyle w:val="EndnoteText"/>
        <w:jc w:val="both"/>
      </w:pPr>
      <w:bookmarkStart w:id="5" w:name="Contents"/>
      <w:bookmarkEnd w:id="5"/>
      <w:r w:rsidRPr="00093FF3">
        <w:t xml:space="preserve">We believe that </w:t>
      </w:r>
      <w:r w:rsidR="00B3289E">
        <w:t>you have committed the following offence:</w:t>
      </w:r>
    </w:p>
    <w:p w14:paraId="4328388D" w14:textId="77777777" w:rsidR="00DD0AF5" w:rsidRPr="00093FF3" w:rsidRDefault="00DD0AF5" w:rsidP="00DD0AF5">
      <w:pPr>
        <w:pStyle w:val="EndnoteText"/>
        <w:jc w:val="both"/>
      </w:pPr>
    </w:p>
    <w:p w14:paraId="790E5D79" w14:textId="77777777" w:rsidR="00DD0AF5" w:rsidRPr="004E54D2" w:rsidRDefault="00DD0AF5" w:rsidP="009F5276">
      <w:pPr>
        <w:pStyle w:val="EndnoteText"/>
        <w:ind w:left="1440" w:hanging="1440"/>
        <w:jc w:val="both"/>
      </w:pPr>
      <w:r w:rsidRPr="00093FF3">
        <w:t>Offence:</w:t>
      </w:r>
      <w:r w:rsidR="000D1438">
        <w:tab/>
      </w:r>
      <w:r w:rsidR="009F5276" w:rsidRPr="00093FF3">
        <w:t xml:space="preserve">Contravention of Regulation 38 </w:t>
      </w:r>
      <w:r w:rsidR="00E65299">
        <w:t xml:space="preserve">(1)(a) </w:t>
      </w:r>
      <w:r w:rsidR="009F5276" w:rsidRPr="00093FF3">
        <w:t>of the Environmental Permitting (Eng</w:t>
      </w:r>
      <w:r w:rsidR="00BE538C">
        <w:t>land and Wales) Regulations 2016</w:t>
      </w:r>
      <w:r w:rsidR="009F5276" w:rsidRPr="00093FF3">
        <w:t>, by causing or knowingly permitting a water discharge activity, except under and to the extent authorised by an environmental permit.</w:t>
      </w:r>
    </w:p>
    <w:p w14:paraId="3724EC82" w14:textId="77777777" w:rsidR="00DD0AF5" w:rsidRPr="00093FF3" w:rsidRDefault="00DD0AF5" w:rsidP="00DD0AF5">
      <w:pPr>
        <w:pStyle w:val="EndnoteText"/>
        <w:ind w:left="1440"/>
        <w:jc w:val="both"/>
      </w:pPr>
    </w:p>
    <w:p w14:paraId="1E921351" w14:textId="201149DE" w:rsidR="00DD0AF5" w:rsidRPr="009F5276" w:rsidRDefault="00B3289E" w:rsidP="00DD0AF5">
      <w:pPr>
        <w:pStyle w:val="EndnoteText"/>
        <w:ind w:left="1440"/>
        <w:jc w:val="both"/>
      </w:pPr>
      <w:r>
        <w:t xml:space="preserve">Discharging effluent with a BOD of 144mg/l. and </w:t>
      </w:r>
      <w:proofErr w:type="gramStart"/>
      <w:r>
        <w:t>a suspended solids of 89 mg/l.</w:t>
      </w:r>
      <w:proofErr w:type="gramEnd"/>
      <w:r>
        <w:t xml:space="preserve">  which does n</w:t>
      </w:r>
      <w:r w:rsidR="006774EE">
        <w:t>ot comply with condition</w:t>
      </w:r>
      <w:r w:rsidR="000D1A72">
        <w:t xml:space="preserve"> 4 </w:t>
      </w:r>
      <w:r w:rsidR="006774EE">
        <w:t>of environmental permit B</w:t>
      </w:r>
      <w:r w:rsidR="000D1A72">
        <w:t>M0044301.</w:t>
      </w:r>
    </w:p>
    <w:p w14:paraId="64FBC6F7" w14:textId="77777777" w:rsidR="00DD0AF5" w:rsidRPr="00DE59AD" w:rsidRDefault="00DD0AF5" w:rsidP="00DD0AF5">
      <w:pPr>
        <w:pStyle w:val="EndnoteText"/>
        <w:jc w:val="both"/>
        <w:rPr>
          <w:highlight w:val="yellow"/>
        </w:rPr>
      </w:pPr>
    </w:p>
    <w:p w14:paraId="2A0CE8F1" w14:textId="3029B9CD" w:rsidR="00DD0AF5" w:rsidRPr="00093FF3" w:rsidRDefault="00DD0AF5" w:rsidP="00DD0AF5">
      <w:pPr>
        <w:pStyle w:val="EndnoteText"/>
        <w:jc w:val="both"/>
      </w:pPr>
      <w:r w:rsidRPr="00093FF3">
        <w:t>Date:</w:t>
      </w:r>
      <w:r w:rsidRPr="00093FF3">
        <w:tab/>
      </w:r>
      <w:r w:rsidRPr="00093FF3">
        <w:tab/>
        <w:t xml:space="preserve">On or before </w:t>
      </w:r>
      <w:r w:rsidR="007527AE">
        <w:t>2</w:t>
      </w:r>
      <w:r w:rsidR="000D1A72">
        <w:t>9</w:t>
      </w:r>
      <w:r w:rsidR="00E03E40">
        <w:rPr>
          <w:vertAlign w:val="superscript"/>
        </w:rPr>
        <w:t xml:space="preserve"> </w:t>
      </w:r>
      <w:r w:rsidR="007527AE">
        <w:t>July 201</w:t>
      </w:r>
      <w:r w:rsidR="000D1A72">
        <w:t>9</w:t>
      </w:r>
    </w:p>
    <w:p w14:paraId="4C513F04" w14:textId="77777777" w:rsidR="00DD0AF5" w:rsidRPr="00093FF3" w:rsidRDefault="00DD0AF5" w:rsidP="00DD0AF5">
      <w:pPr>
        <w:pStyle w:val="EndnoteText"/>
        <w:jc w:val="both"/>
      </w:pPr>
    </w:p>
    <w:p w14:paraId="63EB51A5" w14:textId="77777777" w:rsidR="00DD0AF5" w:rsidRPr="00093FF3" w:rsidRDefault="00DD0AF5" w:rsidP="00DD0AF5">
      <w:pPr>
        <w:pStyle w:val="EndnoteText"/>
        <w:jc w:val="both"/>
      </w:pPr>
      <w:r w:rsidRPr="00093FF3">
        <w:t xml:space="preserve">We have issued this </w:t>
      </w:r>
      <w:r w:rsidRPr="00093FF3">
        <w:rPr>
          <w:b/>
        </w:rPr>
        <w:t xml:space="preserve">warning letter </w:t>
      </w:r>
      <w:r w:rsidRPr="00093FF3">
        <w:t>as a response to the above offence on this occasion. However, our decision could change if any further relevant information comes to light, including, but not restricted to, information that:</w:t>
      </w:r>
    </w:p>
    <w:p w14:paraId="55A814EF" w14:textId="77777777" w:rsidR="00DD0AF5" w:rsidRPr="00093FF3" w:rsidRDefault="00DD0AF5" w:rsidP="00DD0AF5">
      <w:pPr>
        <w:pStyle w:val="EndnoteText"/>
        <w:jc w:val="both"/>
      </w:pPr>
    </w:p>
    <w:p w14:paraId="2C38078A" w14:textId="24454724" w:rsidR="00DD0AF5" w:rsidRPr="00093FF3" w:rsidRDefault="00B3289E" w:rsidP="00DD0AF5">
      <w:pPr>
        <w:pStyle w:val="EndnoteText"/>
        <w:numPr>
          <w:ilvl w:val="0"/>
          <w:numId w:val="18"/>
        </w:numPr>
        <w:jc w:val="both"/>
      </w:pPr>
      <w:r>
        <w:t xml:space="preserve">you/the </w:t>
      </w:r>
      <w:r w:rsidR="00DD0AF5">
        <w:t>company has</w:t>
      </w:r>
      <w:r w:rsidR="00DD0AF5" w:rsidRPr="00093FF3">
        <w:t xml:space="preserve"> </w:t>
      </w:r>
      <w:r w:rsidR="007527AE">
        <w:t>committed earlier offences.</w:t>
      </w:r>
    </w:p>
    <w:p w14:paraId="7C86167D" w14:textId="77777777" w:rsidR="00DD0AF5" w:rsidRPr="00093FF3" w:rsidRDefault="00DD0AF5" w:rsidP="00DD0AF5">
      <w:pPr>
        <w:pStyle w:val="EndnoteText"/>
        <w:numPr>
          <w:ilvl w:val="0"/>
          <w:numId w:val="17"/>
        </w:numPr>
        <w:jc w:val="both"/>
      </w:pPr>
      <w:r w:rsidRPr="00093FF3">
        <w:t xml:space="preserve">the environmental impacts of this offence </w:t>
      </w:r>
      <w:r w:rsidR="00E03E40" w:rsidRPr="00093FF3">
        <w:t>are</w:t>
      </w:r>
      <w:r w:rsidRPr="00093FF3">
        <w:t xml:space="preserve"> greater th</w:t>
      </w:r>
      <w:r w:rsidR="007527AE">
        <w:t>an we presently understand them.</w:t>
      </w:r>
    </w:p>
    <w:p w14:paraId="3F19C60D" w14:textId="77777777" w:rsidR="00DD0AF5" w:rsidRPr="00093FF3" w:rsidRDefault="00DD0AF5" w:rsidP="00DD0AF5">
      <w:pPr>
        <w:pStyle w:val="EndnoteText"/>
        <w:numPr>
          <w:ilvl w:val="0"/>
          <w:numId w:val="17"/>
        </w:numPr>
        <w:jc w:val="both"/>
      </w:pPr>
      <w:r w:rsidRPr="00093FF3">
        <w:t>the offences are c</w:t>
      </w:r>
      <w:r w:rsidR="007527AE">
        <w:t>ontinuing or have been repeated.</w:t>
      </w:r>
    </w:p>
    <w:p w14:paraId="5ACFB850" w14:textId="48005AB4" w:rsidR="00DD0AF5" w:rsidRPr="00093FF3" w:rsidRDefault="00B3289E" w:rsidP="00DD0AF5">
      <w:pPr>
        <w:pStyle w:val="EndnoteText"/>
        <w:numPr>
          <w:ilvl w:val="0"/>
          <w:numId w:val="17"/>
        </w:numPr>
        <w:jc w:val="both"/>
      </w:pPr>
      <w:r>
        <w:t xml:space="preserve">You/ the </w:t>
      </w:r>
      <w:r w:rsidR="00DD0AF5">
        <w:t xml:space="preserve">company has </w:t>
      </w:r>
      <w:r w:rsidR="00DD0AF5" w:rsidRPr="00093FF3">
        <w:t>committed other offences of which we are presently unaware.</w:t>
      </w:r>
    </w:p>
    <w:p w14:paraId="6DDEBBDD" w14:textId="77777777" w:rsidR="00DD0AF5" w:rsidRPr="00093FF3" w:rsidRDefault="00DD0AF5" w:rsidP="00DD0AF5">
      <w:pPr>
        <w:pStyle w:val="EndnoteText"/>
        <w:jc w:val="both"/>
      </w:pPr>
    </w:p>
    <w:p w14:paraId="14D9EF38" w14:textId="254DF9E5" w:rsidR="00DD0AF5" w:rsidRPr="00093FF3" w:rsidRDefault="00DD0AF5" w:rsidP="00DD0AF5">
      <w:pPr>
        <w:pStyle w:val="EndnoteText"/>
        <w:jc w:val="both"/>
      </w:pPr>
      <w:r w:rsidRPr="00093FF3">
        <w:t xml:space="preserve">We will take this offence into account if we consider that </w:t>
      </w:r>
      <w:r w:rsidR="00B3289E">
        <w:t xml:space="preserve">you/the </w:t>
      </w:r>
      <w:r>
        <w:t>company</w:t>
      </w:r>
      <w:r w:rsidRPr="00093FF3">
        <w:t xml:space="preserve"> are involved in any </w:t>
      </w:r>
      <w:r w:rsidRPr="00093FF3">
        <w:lastRenderedPageBreak/>
        <w:t>future offending.</w:t>
      </w:r>
    </w:p>
    <w:p w14:paraId="07BAFA69" w14:textId="77777777" w:rsidR="00DD0AF5" w:rsidRPr="00093FF3" w:rsidRDefault="00DD0AF5" w:rsidP="00DD0AF5">
      <w:pPr>
        <w:pStyle w:val="EndnoteText"/>
        <w:jc w:val="both"/>
      </w:pPr>
    </w:p>
    <w:p w14:paraId="2B253110" w14:textId="77777777" w:rsidR="00DD0AF5" w:rsidRPr="00093FF3" w:rsidRDefault="00DD0AF5" w:rsidP="00DD0AF5">
      <w:pPr>
        <w:pStyle w:val="EndnoteText"/>
        <w:jc w:val="both"/>
      </w:pPr>
      <w:r w:rsidRPr="00093FF3">
        <w:t>This warning does not:</w:t>
      </w:r>
    </w:p>
    <w:p w14:paraId="4CD7FF04" w14:textId="75552309" w:rsidR="00DD0AF5" w:rsidRPr="00093FF3" w:rsidRDefault="00DD0AF5" w:rsidP="00DD0AF5">
      <w:pPr>
        <w:pStyle w:val="EndnoteText"/>
        <w:numPr>
          <w:ilvl w:val="0"/>
          <w:numId w:val="16"/>
        </w:numPr>
        <w:jc w:val="both"/>
      </w:pPr>
      <w:r w:rsidRPr="00093FF3">
        <w:t xml:space="preserve">prevent any other prosecuting authority </w:t>
      </w:r>
      <w:proofErr w:type="gramStart"/>
      <w:r w:rsidRPr="00093FF3">
        <w:t>taking action</w:t>
      </w:r>
      <w:proofErr w:type="gramEnd"/>
      <w:r w:rsidRPr="00093FF3">
        <w:t xml:space="preserve"> against </w:t>
      </w:r>
      <w:r w:rsidR="00B3289E">
        <w:t>you/</w:t>
      </w:r>
      <w:r>
        <w:t>the company</w:t>
      </w:r>
      <w:r w:rsidRPr="00093FF3">
        <w:t xml:space="preserve">; or </w:t>
      </w:r>
    </w:p>
    <w:p w14:paraId="155F0BE1" w14:textId="77777777" w:rsidR="00DD0AF5" w:rsidRPr="00093FF3" w:rsidRDefault="00DD0AF5" w:rsidP="00DD0AF5">
      <w:pPr>
        <w:pStyle w:val="EndnoteText"/>
        <w:numPr>
          <w:ilvl w:val="0"/>
          <w:numId w:val="16"/>
        </w:numPr>
        <w:jc w:val="both"/>
      </w:pPr>
      <w:r w:rsidRPr="00093FF3">
        <w:t>affect our right to issue enforcement, clear-up or remediation notices, or seek recovery of costs or damages according to law.</w:t>
      </w:r>
    </w:p>
    <w:p w14:paraId="7A577EE4" w14:textId="77777777" w:rsidR="00DD0AF5" w:rsidRPr="00093FF3" w:rsidRDefault="00DD0AF5" w:rsidP="00DD0AF5">
      <w:pPr>
        <w:pStyle w:val="EndnoteText"/>
        <w:keepNext/>
        <w:keepLines/>
        <w:widowControl/>
        <w:jc w:val="both"/>
      </w:pPr>
      <w:bookmarkStart w:id="6" w:name="EndofContents"/>
      <w:bookmarkStart w:id="7" w:name="Closing"/>
      <w:bookmarkEnd w:id="6"/>
      <w:bookmarkEnd w:id="7"/>
    </w:p>
    <w:p w14:paraId="09ABEDF6" w14:textId="77777777" w:rsidR="00511455" w:rsidRDefault="00511455" w:rsidP="00511455">
      <w:pPr>
        <w:pStyle w:val="EndnoteText"/>
        <w:ind w:right="-330"/>
        <w:jc w:val="both"/>
        <w:rPr>
          <w:rStyle w:val="FollowedHyperlink"/>
          <w:rFonts w:cs="Arial"/>
          <w:color w:val="auto"/>
          <w:szCs w:val="24"/>
          <w:u w:val="none"/>
          <w:lang w:val="en-US"/>
        </w:rPr>
      </w:pPr>
      <w:r>
        <w:rPr>
          <w:rStyle w:val="FollowedHyperlink"/>
          <w:rFonts w:cs="Arial"/>
          <w:color w:val="auto"/>
          <w:szCs w:val="24"/>
          <w:u w:val="none"/>
          <w:lang w:val="en-US"/>
        </w:rPr>
        <w:t xml:space="preserve">Yours </w:t>
      </w:r>
      <w:r w:rsidR="005C5917">
        <w:rPr>
          <w:rStyle w:val="FollowedHyperlink"/>
          <w:rFonts w:cs="Arial"/>
          <w:color w:val="auto"/>
          <w:szCs w:val="24"/>
          <w:u w:val="none"/>
          <w:lang w:val="en-US"/>
        </w:rPr>
        <w:t>f</w:t>
      </w:r>
      <w:r w:rsidR="00804238">
        <w:rPr>
          <w:rStyle w:val="FollowedHyperlink"/>
          <w:rFonts w:cs="Arial"/>
          <w:color w:val="auto"/>
          <w:szCs w:val="24"/>
          <w:u w:val="none"/>
          <w:lang w:val="en-US"/>
        </w:rPr>
        <w:t>aithfully</w:t>
      </w:r>
    </w:p>
    <w:p w14:paraId="23D4B708" w14:textId="77777777" w:rsidR="00804238" w:rsidRDefault="00804238" w:rsidP="00E03E40">
      <w:pPr>
        <w:pStyle w:val="EndnoteText"/>
        <w:ind w:right="-330"/>
        <w:jc w:val="both"/>
        <w:rPr>
          <w:rStyle w:val="FollowedHyperlink"/>
          <w:rFonts w:cs="Arial"/>
          <w:color w:val="auto"/>
          <w:szCs w:val="24"/>
          <w:u w:val="none"/>
          <w:lang w:val="en-US"/>
        </w:rPr>
      </w:pPr>
    </w:p>
    <w:p w14:paraId="327E7E61" w14:textId="29717FBC" w:rsidR="00E03E40" w:rsidRDefault="00DC1EC7" w:rsidP="00E03E40">
      <w:pPr>
        <w:pStyle w:val="EndnoteText"/>
        <w:ind w:left="-142"/>
        <w:rPr>
          <w:noProof/>
          <w:snapToGrid/>
          <w:lang w:eastAsia="en-GB"/>
        </w:rPr>
      </w:pPr>
      <w:r>
        <w:rPr>
          <w:noProof/>
          <w:lang w:eastAsia="en-GB"/>
        </w:rPr>
        <w:drawing>
          <wp:inline distT="0" distB="0" distL="0" distR="0" wp14:anchorId="023E2B63" wp14:editId="2495B02F">
            <wp:extent cx="2000250" cy="622863"/>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83834" cy="648891"/>
                    </a:xfrm>
                    <a:prstGeom prst="rect">
                      <a:avLst/>
                    </a:prstGeom>
                  </pic:spPr>
                </pic:pic>
              </a:graphicData>
            </a:graphic>
          </wp:inline>
        </w:drawing>
      </w:r>
    </w:p>
    <w:p w14:paraId="333E9805" w14:textId="035AD46F" w:rsidR="00DC1EC7" w:rsidRDefault="00DC1EC7" w:rsidP="00E03E40">
      <w:pPr>
        <w:pStyle w:val="EndnoteText"/>
        <w:ind w:left="-142"/>
        <w:rPr>
          <w:noProof/>
          <w:snapToGrid/>
          <w:lang w:eastAsia="en-GB"/>
        </w:rPr>
      </w:pPr>
    </w:p>
    <w:p w14:paraId="2BF681B9" w14:textId="77777777" w:rsidR="00251F8D" w:rsidRDefault="000D1A72" w:rsidP="00E03E40">
      <w:pPr>
        <w:pStyle w:val="EndnoteText"/>
        <w:rPr>
          <w:b/>
          <w:szCs w:val="24"/>
        </w:rPr>
      </w:pPr>
      <w:bookmarkStart w:id="8" w:name="SignatoryName"/>
      <w:bookmarkStart w:id="9" w:name="SignatoryTitle"/>
      <w:bookmarkEnd w:id="8"/>
      <w:bookmarkEnd w:id="9"/>
      <w:r>
        <w:rPr>
          <w:b/>
          <w:szCs w:val="24"/>
        </w:rPr>
        <w:t>Selby Le Roux</w:t>
      </w:r>
    </w:p>
    <w:p w14:paraId="0F847082" w14:textId="2ADB5C44" w:rsidR="00E03E40" w:rsidRPr="00251F8D" w:rsidRDefault="00E03E40" w:rsidP="00E03E40">
      <w:pPr>
        <w:pStyle w:val="EndnoteText"/>
        <w:rPr>
          <w:szCs w:val="24"/>
        </w:rPr>
      </w:pPr>
      <w:proofErr w:type="spellStart"/>
      <w:r w:rsidRPr="00251F8D">
        <w:rPr>
          <w:szCs w:val="24"/>
        </w:rPr>
        <w:t>Arweinydd</w:t>
      </w:r>
      <w:proofErr w:type="spellEnd"/>
      <w:r w:rsidRPr="00251F8D">
        <w:rPr>
          <w:szCs w:val="24"/>
        </w:rPr>
        <w:t xml:space="preserve"> </w:t>
      </w:r>
      <w:proofErr w:type="spellStart"/>
      <w:r w:rsidRPr="00251F8D">
        <w:rPr>
          <w:szCs w:val="24"/>
        </w:rPr>
        <w:t>Tîm</w:t>
      </w:r>
      <w:proofErr w:type="spellEnd"/>
      <w:r w:rsidRPr="00251F8D">
        <w:rPr>
          <w:szCs w:val="24"/>
        </w:rPr>
        <w:t>/Team Leader</w:t>
      </w:r>
    </w:p>
    <w:p w14:paraId="66DCF0FC" w14:textId="6ED340B9" w:rsidR="00E03E40" w:rsidRPr="00CE353B" w:rsidRDefault="00E03E40" w:rsidP="00E03E40">
      <w:pPr>
        <w:pStyle w:val="EndnoteText"/>
        <w:rPr>
          <w:szCs w:val="24"/>
        </w:rPr>
      </w:pPr>
      <w:proofErr w:type="spellStart"/>
      <w:r w:rsidRPr="00CE353B">
        <w:rPr>
          <w:szCs w:val="24"/>
        </w:rPr>
        <w:t>Tîm</w:t>
      </w:r>
      <w:proofErr w:type="spellEnd"/>
      <w:r w:rsidRPr="00CE353B">
        <w:rPr>
          <w:szCs w:val="24"/>
        </w:rPr>
        <w:t xml:space="preserve"> </w:t>
      </w:r>
      <w:proofErr w:type="spellStart"/>
      <w:r w:rsidR="00251F8D">
        <w:rPr>
          <w:szCs w:val="24"/>
        </w:rPr>
        <w:t>Amgylchedd</w:t>
      </w:r>
      <w:proofErr w:type="spellEnd"/>
      <w:r w:rsidR="00251F8D">
        <w:rPr>
          <w:szCs w:val="24"/>
        </w:rPr>
        <w:t xml:space="preserve"> </w:t>
      </w:r>
      <w:r w:rsidRPr="00CE353B">
        <w:rPr>
          <w:szCs w:val="24"/>
        </w:rPr>
        <w:t xml:space="preserve">/ </w:t>
      </w:r>
      <w:r w:rsidR="00251F8D">
        <w:rPr>
          <w:szCs w:val="24"/>
        </w:rPr>
        <w:t xml:space="preserve">Environment team </w:t>
      </w:r>
    </w:p>
    <w:p w14:paraId="71133985" w14:textId="77777777" w:rsidR="00E03E40" w:rsidRPr="00CE353B" w:rsidRDefault="00E03E40" w:rsidP="00E03E40">
      <w:pPr>
        <w:pStyle w:val="EndnoteText"/>
        <w:rPr>
          <w:b/>
          <w:szCs w:val="24"/>
          <w:lang w:val="en-US"/>
        </w:rPr>
      </w:pPr>
    </w:p>
    <w:p w14:paraId="0992A698" w14:textId="2E6B8B39" w:rsidR="00E03E40" w:rsidRDefault="000D1A72" w:rsidP="00E03E40">
      <w:pPr>
        <w:pStyle w:val="EndnoteText"/>
        <w:rPr>
          <w:szCs w:val="24"/>
        </w:rPr>
      </w:pPr>
      <w:proofErr w:type="spellStart"/>
      <w:r>
        <w:rPr>
          <w:szCs w:val="24"/>
        </w:rPr>
        <w:t>Ffôn</w:t>
      </w:r>
      <w:proofErr w:type="spellEnd"/>
      <w:r>
        <w:rPr>
          <w:szCs w:val="24"/>
        </w:rPr>
        <w:t>/Tel 03000</w:t>
      </w:r>
      <w:r w:rsidR="00251F8D">
        <w:rPr>
          <w:szCs w:val="24"/>
        </w:rPr>
        <w:t xml:space="preserve"> </w:t>
      </w:r>
      <w:r>
        <w:rPr>
          <w:szCs w:val="24"/>
        </w:rPr>
        <w:t>654041</w:t>
      </w:r>
      <w:r w:rsidR="00E03E40" w:rsidRPr="00CE353B">
        <w:rPr>
          <w:szCs w:val="24"/>
        </w:rPr>
        <w:br/>
      </w:r>
      <w:proofErr w:type="spellStart"/>
      <w:r w:rsidR="00E03E40" w:rsidRPr="00CE353B">
        <w:rPr>
          <w:szCs w:val="24"/>
        </w:rPr>
        <w:t>Ebost</w:t>
      </w:r>
      <w:proofErr w:type="spellEnd"/>
      <w:r w:rsidR="00E03E40" w:rsidRPr="00CE353B">
        <w:rPr>
          <w:szCs w:val="24"/>
        </w:rPr>
        <w:t xml:space="preserve">/Email </w:t>
      </w:r>
      <w:hyperlink r:id="rId11" w:history="1">
        <w:r w:rsidR="00251F8D" w:rsidRPr="00AE5E48">
          <w:rPr>
            <w:rStyle w:val="Hyperlink"/>
            <w:szCs w:val="24"/>
          </w:rPr>
          <w:t>selby.leroux@cyfoethnaturiolcymru.gov.uk</w:t>
        </w:r>
      </w:hyperlink>
    </w:p>
    <w:p w14:paraId="5A0DD1AF" w14:textId="77777777" w:rsidR="00E03E40" w:rsidRPr="00CE353B" w:rsidRDefault="00E03E40" w:rsidP="00E03E40">
      <w:pPr>
        <w:pStyle w:val="EndnoteText"/>
        <w:rPr>
          <w:szCs w:val="24"/>
        </w:rPr>
      </w:pPr>
    </w:p>
    <w:p w14:paraId="5F3216D1" w14:textId="77777777" w:rsidR="00804238" w:rsidRDefault="00804238" w:rsidP="00511455">
      <w:pPr>
        <w:pStyle w:val="EndnoteText"/>
        <w:ind w:right="-330"/>
        <w:jc w:val="both"/>
        <w:rPr>
          <w:rStyle w:val="FollowedHyperlink"/>
          <w:rFonts w:cs="Arial"/>
          <w:color w:val="auto"/>
          <w:szCs w:val="24"/>
          <w:u w:val="none"/>
          <w:lang w:val="en-US"/>
        </w:rPr>
      </w:pPr>
    </w:p>
    <w:p w14:paraId="1FA22D83" w14:textId="77777777" w:rsidR="000D2ECE" w:rsidRDefault="000D2ECE" w:rsidP="00E90DC5">
      <w:pPr>
        <w:pStyle w:val="EndnoteText"/>
        <w:ind w:right="-330"/>
        <w:jc w:val="both"/>
        <w:rPr>
          <w:rStyle w:val="FollowedHyperlink"/>
          <w:rFonts w:cs="Arial"/>
          <w:color w:val="auto"/>
          <w:szCs w:val="24"/>
          <w:u w:val="none"/>
          <w:lang w:val="en-US"/>
        </w:rPr>
      </w:pPr>
    </w:p>
    <w:p w14:paraId="2BB8CF69" w14:textId="77777777" w:rsidR="000D2ECE" w:rsidRDefault="000D2ECE" w:rsidP="00E90DC5">
      <w:pPr>
        <w:pStyle w:val="EndnoteText"/>
        <w:ind w:right="-330"/>
        <w:jc w:val="both"/>
        <w:rPr>
          <w:rStyle w:val="FollowedHyperlink"/>
          <w:rFonts w:cs="Arial"/>
          <w:color w:val="auto"/>
          <w:szCs w:val="24"/>
          <w:u w:val="none"/>
          <w:lang w:val="en-US"/>
        </w:rPr>
      </w:pPr>
    </w:p>
    <w:p w14:paraId="6BF9BA4C" w14:textId="77777777" w:rsidR="000D2ECE" w:rsidRDefault="000D2ECE" w:rsidP="00E90DC5">
      <w:pPr>
        <w:pStyle w:val="EndnoteText"/>
        <w:ind w:right="-330"/>
        <w:jc w:val="both"/>
        <w:rPr>
          <w:rStyle w:val="FollowedHyperlink"/>
          <w:rFonts w:cs="Arial"/>
          <w:color w:val="auto"/>
          <w:szCs w:val="24"/>
          <w:u w:val="none"/>
          <w:lang w:val="en-US"/>
        </w:rPr>
      </w:pPr>
    </w:p>
    <w:p w14:paraId="666CD691" w14:textId="77777777" w:rsidR="00F63937" w:rsidRDefault="000D2ECE" w:rsidP="00F7416B">
      <w:pPr>
        <w:pStyle w:val="EndnoteText"/>
        <w:ind w:right="-330"/>
        <w:jc w:val="both"/>
        <w:rPr>
          <w:rStyle w:val="FollowedHyperlink"/>
          <w:rFonts w:cs="Arial"/>
          <w:color w:val="auto"/>
          <w:szCs w:val="24"/>
          <w:u w:val="none"/>
          <w:lang w:val="en-US"/>
        </w:rPr>
      </w:pPr>
      <w:r>
        <w:rPr>
          <w:rStyle w:val="FollowedHyperlink"/>
          <w:rFonts w:cs="Arial"/>
          <w:color w:val="auto"/>
          <w:szCs w:val="24"/>
          <w:u w:val="none"/>
          <w:lang w:val="en-US"/>
        </w:rPr>
        <w:t xml:space="preserve"> </w:t>
      </w:r>
    </w:p>
    <w:p w14:paraId="7870544F" w14:textId="77777777" w:rsidR="00F63937" w:rsidRDefault="00F63937" w:rsidP="00E90DC5">
      <w:pPr>
        <w:pStyle w:val="EndnoteText"/>
        <w:ind w:right="-330"/>
        <w:jc w:val="both"/>
        <w:rPr>
          <w:rStyle w:val="FollowedHyperlink"/>
          <w:rFonts w:cs="Arial"/>
          <w:color w:val="auto"/>
          <w:szCs w:val="24"/>
          <w:u w:val="none"/>
          <w:lang w:val="en-US"/>
        </w:rPr>
      </w:pPr>
      <w:bookmarkStart w:id="10" w:name="cysill"/>
      <w:bookmarkEnd w:id="0"/>
      <w:bookmarkEnd w:id="10"/>
    </w:p>
    <w:p w14:paraId="085F6086" w14:textId="77777777" w:rsidR="00E03E40" w:rsidRDefault="00E03E40" w:rsidP="00E90DC5">
      <w:pPr>
        <w:pStyle w:val="EndnoteText"/>
        <w:ind w:right="-330"/>
        <w:jc w:val="both"/>
        <w:rPr>
          <w:rStyle w:val="FollowedHyperlink"/>
          <w:rFonts w:cs="Arial"/>
          <w:color w:val="auto"/>
          <w:szCs w:val="24"/>
          <w:u w:val="none"/>
          <w:lang w:val="en-US"/>
        </w:rPr>
      </w:pPr>
    </w:p>
    <w:p w14:paraId="4E06B80A" w14:textId="77777777" w:rsidR="00E03E40" w:rsidRDefault="00E03E40" w:rsidP="00E90DC5">
      <w:pPr>
        <w:pStyle w:val="EndnoteText"/>
        <w:ind w:right="-330"/>
        <w:jc w:val="both"/>
        <w:rPr>
          <w:rStyle w:val="FollowedHyperlink"/>
          <w:rFonts w:cs="Arial"/>
          <w:color w:val="auto"/>
          <w:szCs w:val="24"/>
          <w:u w:val="none"/>
          <w:lang w:val="en-US"/>
        </w:rPr>
      </w:pPr>
    </w:p>
    <w:p w14:paraId="72CF3CC9" w14:textId="77777777" w:rsidR="00E03E40" w:rsidRDefault="00E03E40" w:rsidP="00E90DC5">
      <w:pPr>
        <w:pStyle w:val="EndnoteText"/>
        <w:ind w:right="-330"/>
        <w:jc w:val="both"/>
        <w:rPr>
          <w:rStyle w:val="FollowedHyperlink"/>
          <w:rFonts w:cs="Arial"/>
          <w:color w:val="auto"/>
          <w:szCs w:val="24"/>
          <w:u w:val="none"/>
          <w:lang w:val="en-US"/>
        </w:rPr>
      </w:pPr>
    </w:p>
    <w:p w14:paraId="135BCD1B" w14:textId="77777777" w:rsidR="00E03E40" w:rsidRDefault="00E03E40" w:rsidP="00E90DC5">
      <w:pPr>
        <w:pStyle w:val="EndnoteText"/>
        <w:ind w:right="-330"/>
        <w:jc w:val="both"/>
        <w:rPr>
          <w:rStyle w:val="FollowedHyperlink"/>
          <w:rFonts w:cs="Arial"/>
          <w:color w:val="auto"/>
          <w:szCs w:val="24"/>
          <w:u w:val="none"/>
          <w:lang w:val="en-US"/>
        </w:rPr>
      </w:pPr>
    </w:p>
    <w:p w14:paraId="43D82F71" w14:textId="77777777" w:rsidR="00E03E40" w:rsidRDefault="00E03E40" w:rsidP="00E90DC5">
      <w:pPr>
        <w:pStyle w:val="EndnoteText"/>
        <w:ind w:right="-330"/>
        <w:jc w:val="both"/>
        <w:rPr>
          <w:rStyle w:val="FollowedHyperlink"/>
          <w:rFonts w:cs="Arial"/>
          <w:color w:val="auto"/>
          <w:szCs w:val="24"/>
          <w:u w:val="none"/>
          <w:lang w:val="en-US"/>
        </w:rPr>
      </w:pPr>
    </w:p>
    <w:p w14:paraId="57A0E973" w14:textId="77777777" w:rsidR="00E03E40" w:rsidRDefault="00E03E40" w:rsidP="00E90DC5">
      <w:pPr>
        <w:pStyle w:val="EndnoteText"/>
        <w:ind w:right="-330"/>
        <w:jc w:val="both"/>
        <w:rPr>
          <w:rStyle w:val="FollowedHyperlink"/>
          <w:rFonts w:cs="Arial"/>
          <w:color w:val="auto"/>
          <w:szCs w:val="24"/>
          <w:u w:val="none"/>
          <w:lang w:val="en-US"/>
        </w:rPr>
      </w:pPr>
    </w:p>
    <w:p w14:paraId="5328D417" w14:textId="77777777" w:rsidR="00E03E40" w:rsidRDefault="00E03E40" w:rsidP="00E90DC5">
      <w:pPr>
        <w:pStyle w:val="EndnoteText"/>
        <w:ind w:right="-330"/>
        <w:jc w:val="both"/>
        <w:rPr>
          <w:rStyle w:val="FollowedHyperlink"/>
          <w:rFonts w:cs="Arial"/>
          <w:color w:val="auto"/>
          <w:szCs w:val="24"/>
          <w:u w:val="none"/>
          <w:lang w:val="en-US"/>
        </w:rPr>
      </w:pPr>
    </w:p>
    <w:p w14:paraId="605D6519" w14:textId="77777777" w:rsidR="00E03E40" w:rsidRDefault="00E03E40" w:rsidP="00E90DC5">
      <w:pPr>
        <w:pStyle w:val="EndnoteText"/>
        <w:ind w:right="-330"/>
        <w:jc w:val="both"/>
        <w:rPr>
          <w:rStyle w:val="FollowedHyperlink"/>
          <w:rFonts w:cs="Arial"/>
          <w:color w:val="auto"/>
          <w:szCs w:val="24"/>
          <w:u w:val="none"/>
          <w:lang w:val="en-US"/>
        </w:rPr>
      </w:pPr>
    </w:p>
    <w:p w14:paraId="79FC5BC0" w14:textId="77777777" w:rsidR="00E03E40" w:rsidRDefault="00E03E40" w:rsidP="00E90DC5">
      <w:pPr>
        <w:pStyle w:val="EndnoteText"/>
        <w:ind w:right="-330"/>
        <w:jc w:val="both"/>
        <w:rPr>
          <w:rStyle w:val="FollowedHyperlink"/>
          <w:rFonts w:cs="Arial"/>
          <w:color w:val="auto"/>
          <w:szCs w:val="24"/>
          <w:u w:val="none"/>
          <w:lang w:val="en-US"/>
        </w:rPr>
      </w:pPr>
    </w:p>
    <w:p w14:paraId="6158D5A0" w14:textId="77777777" w:rsidR="00E03E40" w:rsidRDefault="00E03E40" w:rsidP="00E90DC5">
      <w:pPr>
        <w:pStyle w:val="EndnoteText"/>
        <w:ind w:right="-330"/>
        <w:jc w:val="both"/>
        <w:rPr>
          <w:rStyle w:val="FollowedHyperlink"/>
          <w:rFonts w:cs="Arial"/>
          <w:color w:val="auto"/>
          <w:szCs w:val="24"/>
          <w:u w:val="none"/>
          <w:lang w:val="en-US"/>
        </w:rPr>
      </w:pPr>
    </w:p>
    <w:sectPr w:rsidR="00E03E40" w:rsidSect="000647F6">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22EE2" w14:textId="77777777" w:rsidR="00B36139" w:rsidRDefault="00B36139" w:rsidP="003B1B95">
      <w:r>
        <w:separator/>
      </w:r>
    </w:p>
  </w:endnote>
  <w:endnote w:type="continuationSeparator" w:id="0">
    <w:p w14:paraId="4E392098" w14:textId="77777777" w:rsidR="00B36139" w:rsidRDefault="00B3613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5C149" w14:textId="77777777" w:rsidR="00FE70BF" w:rsidRDefault="00FE70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CA5BC" w14:textId="77777777" w:rsidR="00E03E40" w:rsidRDefault="00E03E40" w:rsidP="00E03E40">
    <w:pPr>
      <w:rPr>
        <w:i/>
        <w:iCs/>
        <w:sz w:val="18"/>
        <w:szCs w:val="18"/>
      </w:rPr>
    </w:pPr>
    <w:r w:rsidRPr="005028C6">
      <w:rPr>
        <w:i/>
        <w:iCs/>
        <w:sz w:val="18"/>
        <w:szCs w:val="18"/>
      </w:rPr>
      <w:t xml:space="preserve">In this document 'Natural Resources Wales' means the Natural Resources Body for Wales established by Article 3 of the Natural Resources Body for Wales (Establishment) Order 2012. </w:t>
    </w:r>
  </w:p>
  <w:p w14:paraId="6F8EDF88" w14:textId="77777777" w:rsidR="00E03E40" w:rsidRDefault="00E03E40" w:rsidP="00E03E40">
    <w:pPr>
      <w:rPr>
        <w:i/>
        <w:iCs/>
        <w:sz w:val="18"/>
        <w:szCs w:val="18"/>
      </w:rPr>
    </w:pPr>
  </w:p>
  <w:p w14:paraId="5722627E" w14:textId="77777777" w:rsidR="00E03E40" w:rsidRPr="00C2340C" w:rsidRDefault="00E03E40" w:rsidP="00E03E40">
    <w:pPr>
      <w:rPr>
        <w:i/>
        <w:iCs/>
        <w:sz w:val="18"/>
        <w:szCs w:val="18"/>
      </w:rPr>
    </w:pPr>
    <w:r w:rsidRPr="00C2340C">
      <w:rPr>
        <w:i/>
        <w:iCs/>
        <w:sz w:val="18"/>
        <w:szCs w:val="18"/>
      </w:rPr>
      <w:t>You should note that the Natural Resources Body for Wales has been formed by bringing together the Countryside Council for Wales, Forestry Commission Wales</w:t>
    </w:r>
    <w:r>
      <w:rPr>
        <w:i/>
        <w:iCs/>
        <w:sz w:val="18"/>
        <w:szCs w:val="18"/>
      </w:rPr>
      <w:t xml:space="preserve"> and Environment Agency Wales. </w:t>
    </w:r>
    <w:r w:rsidRPr="00C2340C">
      <w:rPr>
        <w:i/>
        <w:iCs/>
        <w:sz w:val="18"/>
        <w:szCs w:val="18"/>
      </w:rPr>
      <w:t xml:space="preserve">The Natural Resources Body for Wales has been empowered to exercise Welsh devolved functions since 1st April 2013 and has, generally, taken over the responsibilities of the Countryside Council for Wales, the Forestry Commissioners and the Environment Agency in Wales. </w:t>
    </w:r>
  </w:p>
  <w:p w14:paraId="5D295204" w14:textId="77777777" w:rsidR="00E03E40" w:rsidRPr="00157FCD" w:rsidRDefault="00E03E40" w:rsidP="00E03E40">
    <w:pPr>
      <w:rPr>
        <w:sz w:val="18"/>
        <w:szCs w:val="18"/>
      </w:rPr>
    </w:pPr>
  </w:p>
  <w:tbl>
    <w:tblPr>
      <w:tblW w:w="0" w:type="auto"/>
      <w:tblLayout w:type="fixed"/>
      <w:tblLook w:val="0000" w:firstRow="0" w:lastRow="0" w:firstColumn="0" w:lastColumn="0" w:noHBand="0" w:noVBand="0"/>
    </w:tblPr>
    <w:tblGrid>
      <w:gridCol w:w="4621"/>
      <w:gridCol w:w="4621"/>
    </w:tblGrid>
    <w:tr w:rsidR="00E03E40" w:rsidRPr="00D41BE5" w14:paraId="165E7138" w14:textId="77777777" w:rsidTr="00FE39BA">
      <w:trPr>
        <w:trHeight w:val="572"/>
      </w:trPr>
      <w:tc>
        <w:tcPr>
          <w:tcW w:w="4621" w:type="dxa"/>
        </w:tcPr>
        <w:p w14:paraId="153C3FEB" w14:textId="011F0F99" w:rsidR="00E03E40" w:rsidRDefault="00E03E40" w:rsidP="00E03E40">
          <w:pPr>
            <w:pStyle w:val="Footer"/>
            <w:rPr>
              <w:b/>
              <w:sz w:val="16"/>
            </w:rPr>
          </w:pPr>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42144CD8" w14:textId="77777777" w:rsidR="00FE70BF" w:rsidRDefault="00FE70BF" w:rsidP="00FE70BF">
          <w:pPr>
            <w:pStyle w:val="Footer"/>
            <w:rPr>
              <w:sz w:val="16"/>
            </w:rPr>
          </w:pPr>
          <w:proofErr w:type="spellStart"/>
          <w:r>
            <w:rPr>
              <w:sz w:val="16"/>
            </w:rPr>
            <w:t>Maes</w:t>
          </w:r>
          <w:proofErr w:type="spellEnd"/>
          <w:r>
            <w:rPr>
              <w:sz w:val="16"/>
            </w:rPr>
            <w:t xml:space="preserve"> </w:t>
          </w:r>
          <w:proofErr w:type="spellStart"/>
          <w:r>
            <w:rPr>
              <w:sz w:val="16"/>
            </w:rPr>
            <w:t>Newydd</w:t>
          </w:r>
          <w:proofErr w:type="spellEnd"/>
          <w:r>
            <w:rPr>
              <w:sz w:val="16"/>
            </w:rPr>
            <w:t xml:space="preserve">, Britannic </w:t>
          </w:r>
          <w:proofErr w:type="spellStart"/>
          <w:proofErr w:type="gramStart"/>
          <w:r>
            <w:rPr>
              <w:sz w:val="16"/>
            </w:rPr>
            <w:t>Way,Castell</w:t>
          </w:r>
          <w:proofErr w:type="spellEnd"/>
          <w:proofErr w:type="gramEnd"/>
        </w:p>
        <w:p w14:paraId="1FD4E428" w14:textId="77777777" w:rsidR="00FE70BF" w:rsidRDefault="00FE70BF" w:rsidP="00FE70BF">
          <w:pPr>
            <w:pStyle w:val="Footer"/>
            <w:rPr>
              <w:sz w:val="16"/>
            </w:rPr>
          </w:pPr>
          <w:r>
            <w:rPr>
              <w:sz w:val="16"/>
            </w:rPr>
            <w:t>Neath, SA10 6JQ</w:t>
          </w:r>
        </w:p>
        <w:p w14:paraId="40F685EF" w14:textId="77777777" w:rsidR="00E03E40" w:rsidRDefault="00E03E40" w:rsidP="00E03E40">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4C7CFD29" w14:textId="77777777" w:rsidR="00E03E40" w:rsidRDefault="00E03E40" w:rsidP="00E03E40">
          <w:pPr>
            <w:pStyle w:val="Footer"/>
            <w:rPr>
              <w:sz w:val="16"/>
            </w:rPr>
          </w:pPr>
          <w:proofErr w:type="spellStart"/>
          <w:r>
            <w:rPr>
              <w:sz w:val="16"/>
            </w:rPr>
            <w:t>Ebost</w:t>
          </w:r>
          <w:proofErr w:type="spellEnd"/>
          <w:r>
            <w:rPr>
              <w:sz w:val="16"/>
            </w:rPr>
            <w:t>: ymholiadau@cyfoethnaturiolcymru.gov.uk</w:t>
          </w:r>
        </w:p>
        <w:p w14:paraId="7208F7D7" w14:textId="77777777" w:rsidR="00E03E40" w:rsidRDefault="00E03E40" w:rsidP="00E03E40">
          <w:pPr>
            <w:pStyle w:val="Footer"/>
            <w:rPr>
              <w:sz w:val="16"/>
            </w:rPr>
          </w:pPr>
          <w:r w:rsidRPr="00F65D82">
            <w:rPr>
              <w:sz w:val="16"/>
            </w:rPr>
            <w:t>www.cyfoethnaturiolcymru.gov.uk</w:t>
          </w:r>
        </w:p>
        <w:p w14:paraId="5D18ED2A" w14:textId="77777777" w:rsidR="00E03E40" w:rsidRDefault="00E03E40" w:rsidP="00E03E40">
          <w:pPr>
            <w:pStyle w:val="Footer"/>
            <w:rPr>
              <w:sz w:val="16"/>
            </w:rPr>
          </w:pPr>
        </w:p>
        <w:p w14:paraId="204F3A0E" w14:textId="77777777" w:rsidR="00E03E40" w:rsidRPr="00D41BE5" w:rsidRDefault="00E03E40" w:rsidP="00E03E40">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1A72DDBD" w14:textId="7A1C8C8A" w:rsidR="00E03E40" w:rsidRDefault="00E03E40" w:rsidP="00E03E40">
          <w:pPr>
            <w:pStyle w:val="Footer"/>
            <w:rPr>
              <w:b/>
              <w:sz w:val="16"/>
            </w:rPr>
          </w:pPr>
          <w:r>
            <w:rPr>
              <w:b/>
              <w:sz w:val="16"/>
            </w:rPr>
            <w:t>Natural Resources Wales</w:t>
          </w:r>
        </w:p>
        <w:p w14:paraId="5CDEC333" w14:textId="77777777" w:rsidR="003A2E86" w:rsidRDefault="003A2E86" w:rsidP="003A2E86">
          <w:pPr>
            <w:pStyle w:val="Footer"/>
            <w:rPr>
              <w:sz w:val="16"/>
            </w:rPr>
          </w:pPr>
          <w:proofErr w:type="spellStart"/>
          <w:r>
            <w:rPr>
              <w:sz w:val="16"/>
            </w:rPr>
            <w:t>Maes</w:t>
          </w:r>
          <w:proofErr w:type="spellEnd"/>
          <w:r>
            <w:rPr>
              <w:sz w:val="16"/>
            </w:rPr>
            <w:t xml:space="preserve"> </w:t>
          </w:r>
          <w:proofErr w:type="spellStart"/>
          <w:r w:rsidRPr="0021358D">
            <w:rPr>
              <w:sz w:val="16"/>
            </w:rPr>
            <w:t>Newydd</w:t>
          </w:r>
          <w:proofErr w:type="spellEnd"/>
          <w:r w:rsidRPr="0021358D">
            <w:rPr>
              <w:sz w:val="16"/>
            </w:rPr>
            <w:t xml:space="preserve">, Britannic Way, </w:t>
          </w:r>
        </w:p>
        <w:p w14:paraId="68F35CC8" w14:textId="77777777" w:rsidR="003A2E86" w:rsidRPr="0021358D" w:rsidRDefault="003A2E86" w:rsidP="003A2E86">
          <w:pPr>
            <w:pStyle w:val="Footer"/>
            <w:rPr>
              <w:sz w:val="16"/>
            </w:rPr>
          </w:pPr>
          <w:r w:rsidRPr="0021358D">
            <w:rPr>
              <w:sz w:val="16"/>
            </w:rPr>
            <w:t>Neath SA10 6JQ</w:t>
          </w:r>
        </w:p>
        <w:p w14:paraId="08BF0F25" w14:textId="0F45ECDC" w:rsidR="00E03E40" w:rsidRDefault="00E03E40" w:rsidP="00E03E40">
          <w:pPr>
            <w:pStyle w:val="Footer"/>
            <w:rPr>
              <w:sz w:val="16"/>
            </w:rPr>
          </w:pPr>
          <w:bookmarkStart w:id="11" w:name="_GoBack"/>
          <w:bookmarkEnd w:id="11"/>
          <w:r>
            <w:rPr>
              <w:sz w:val="16"/>
            </w:rPr>
            <w:t>Custo</w:t>
          </w:r>
          <w:r w:rsidR="003A2E86">
            <w:rPr>
              <w:sz w:val="16"/>
            </w:rPr>
            <w:t>m</w:t>
          </w:r>
          <w:r>
            <w:rPr>
              <w:sz w:val="16"/>
            </w:rPr>
            <w:t>er services line: 0300 065 3000</w:t>
          </w:r>
        </w:p>
        <w:p w14:paraId="24B4A22F" w14:textId="77777777" w:rsidR="00E03E40" w:rsidRDefault="00E03E40" w:rsidP="00E03E40">
          <w:pPr>
            <w:pStyle w:val="Footer"/>
            <w:rPr>
              <w:sz w:val="16"/>
            </w:rPr>
          </w:pPr>
          <w:r>
            <w:rPr>
              <w:sz w:val="16"/>
            </w:rPr>
            <w:t>Email: enquiries@naturalresourceswales.gov.uk</w:t>
          </w:r>
        </w:p>
        <w:p w14:paraId="40BEB134" w14:textId="77777777" w:rsidR="00E03E40" w:rsidRDefault="00E03E40" w:rsidP="00E03E40">
          <w:pPr>
            <w:pStyle w:val="Footer"/>
            <w:rPr>
              <w:sz w:val="16"/>
            </w:rPr>
          </w:pPr>
          <w:r w:rsidRPr="00F65D82">
            <w:rPr>
              <w:sz w:val="16"/>
            </w:rPr>
            <w:t>www.naturalresourceswales.gov.uk</w:t>
          </w:r>
        </w:p>
        <w:p w14:paraId="6EA0E058" w14:textId="77777777" w:rsidR="00E03E40" w:rsidRDefault="00E03E40" w:rsidP="00E03E40">
          <w:pPr>
            <w:pStyle w:val="Footer"/>
            <w:rPr>
              <w:sz w:val="16"/>
            </w:rPr>
          </w:pPr>
        </w:p>
        <w:p w14:paraId="2CCB829C" w14:textId="77777777" w:rsidR="00E03E40" w:rsidRPr="00D41BE5" w:rsidRDefault="00E03E40" w:rsidP="00E03E40">
          <w:pPr>
            <w:pStyle w:val="Footer"/>
            <w:rPr>
              <w:sz w:val="16"/>
            </w:rPr>
          </w:pPr>
          <w:r w:rsidRPr="006916B1">
            <w:rPr>
              <w:sz w:val="16"/>
            </w:rPr>
            <w:t>Correspondence welcomed in Welsh and English</w:t>
          </w:r>
        </w:p>
      </w:tc>
    </w:tr>
  </w:tbl>
  <w:p w14:paraId="402A1CF4" w14:textId="77777777" w:rsidR="00C332A7" w:rsidRPr="00323656" w:rsidRDefault="00EB5EE5" w:rsidP="0019740B">
    <w:pPr>
      <w:tabs>
        <w:tab w:val="right" w:pos="9652"/>
      </w:tabs>
    </w:pPr>
    <w:r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A5B4D" w14:textId="77777777" w:rsidR="00E03E40" w:rsidRDefault="00E03E40"/>
  <w:tbl>
    <w:tblPr>
      <w:tblW w:w="0" w:type="auto"/>
      <w:tblLayout w:type="fixed"/>
      <w:tblLook w:val="0000" w:firstRow="0" w:lastRow="0" w:firstColumn="0" w:lastColumn="0" w:noHBand="0" w:noVBand="0"/>
    </w:tblPr>
    <w:tblGrid>
      <w:gridCol w:w="4621"/>
      <w:gridCol w:w="4621"/>
    </w:tblGrid>
    <w:tr w:rsidR="00E03E40" w14:paraId="7D4AE902" w14:textId="77777777" w:rsidTr="00FE39BA">
      <w:trPr>
        <w:trHeight w:val="572"/>
      </w:trPr>
      <w:tc>
        <w:tcPr>
          <w:tcW w:w="4621" w:type="dxa"/>
        </w:tcPr>
        <w:p w14:paraId="45DD5C42" w14:textId="77777777" w:rsidR="00E03E40" w:rsidRDefault="00E03E40" w:rsidP="00E03E40">
          <w:pPr>
            <w:pStyle w:val="Footer"/>
            <w:rPr>
              <w:b/>
              <w:sz w:val="16"/>
            </w:rPr>
          </w:pPr>
          <w:bookmarkStart w:id="12" w:name="IllegibleWelsh"/>
          <w:bookmarkStart w:id="13" w:name="AgencyAddressWelsh"/>
          <w:bookmarkStart w:id="14" w:name="AgencyAddress" w:colFirst="1" w:colLast="1"/>
          <w:bookmarkEnd w:id="12"/>
          <w:bookmarkEnd w:id="13"/>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696C2614" w14:textId="77777777" w:rsidR="0021358D" w:rsidRDefault="0021358D" w:rsidP="00E03E40">
          <w:pPr>
            <w:pStyle w:val="Footer"/>
            <w:rPr>
              <w:sz w:val="16"/>
            </w:rPr>
          </w:pPr>
          <w:proofErr w:type="spellStart"/>
          <w:r>
            <w:rPr>
              <w:sz w:val="16"/>
            </w:rPr>
            <w:t>Maes</w:t>
          </w:r>
          <w:proofErr w:type="spellEnd"/>
          <w:r>
            <w:rPr>
              <w:sz w:val="16"/>
            </w:rPr>
            <w:t xml:space="preserve"> </w:t>
          </w:r>
          <w:proofErr w:type="spellStart"/>
          <w:r>
            <w:rPr>
              <w:sz w:val="16"/>
            </w:rPr>
            <w:t>Newydd</w:t>
          </w:r>
          <w:proofErr w:type="spellEnd"/>
          <w:r>
            <w:rPr>
              <w:sz w:val="16"/>
            </w:rPr>
            <w:t xml:space="preserve">, Britannic </w:t>
          </w:r>
          <w:proofErr w:type="spellStart"/>
          <w:proofErr w:type="gramStart"/>
          <w:r>
            <w:rPr>
              <w:sz w:val="16"/>
            </w:rPr>
            <w:t>Way,Castell</w:t>
          </w:r>
          <w:proofErr w:type="spellEnd"/>
          <w:proofErr w:type="gramEnd"/>
        </w:p>
        <w:p w14:paraId="58292E29" w14:textId="43F791D9" w:rsidR="00E03E40" w:rsidRDefault="0021358D" w:rsidP="00E03E40">
          <w:pPr>
            <w:pStyle w:val="Footer"/>
            <w:rPr>
              <w:sz w:val="16"/>
            </w:rPr>
          </w:pPr>
          <w:r>
            <w:rPr>
              <w:sz w:val="16"/>
            </w:rPr>
            <w:t xml:space="preserve">Neath, </w:t>
          </w:r>
          <w:r w:rsidR="00E03E40">
            <w:rPr>
              <w:sz w:val="16"/>
            </w:rPr>
            <w:t>SA1</w:t>
          </w:r>
          <w:r>
            <w:rPr>
              <w:sz w:val="16"/>
            </w:rPr>
            <w:t>0</w:t>
          </w:r>
          <w:r w:rsidR="00E03E40">
            <w:rPr>
              <w:sz w:val="16"/>
            </w:rPr>
            <w:t xml:space="preserve"> 6</w:t>
          </w:r>
          <w:r>
            <w:rPr>
              <w:sz w:val="16"/>
            </w:rPr>
            <w:t>JQ</w:t>
          </w:r>
        </w:p>
        <w:p w14:paraId="3EDCC119" w14:textId="77777777" w:rsidR="00E03E40" w:rsidRDefault="00E03E40" w:rsidP="00E03E40">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35E8ACA2" w14:textId="77777777" w:rsidR="00E03E40" w:rsidRDefault="00E03E40" w:rsidP="00E03E40">
          <w:pPr>
            <w:pStyle w:val="Footer"/>
            <w:rPr>
              <w:sz w:val="16"/>
            </w:rPr>
          </w:pPr>
          <w:proofErr w:type="spellStart"/>
          <w:r>
            <w:rPr>
              <w:sz w:val="16"/>
            </w:rPr>
            <w:t>Ebost</w:t>
          </w:r>
          <w:proofErr w:type="spellEnd"/>
          <w:r>
            <w:rPr>
              <w:sz w:val="16"/>
            </w:rPr>
            <w:t>: ymholiadau@cyfoethnaturiolcymru.gov.uk</w:t>
          </w:r>
        </w:p>
        <w:p w14:paraId="3A338071" w14:textId="77777777" w:rsidR="00E03E40" w:rsidRDefault="00E03E40" w:rsidP="00E03E40">
          <w:pPr>
            <w:pStyle w:val="Footer"/>
            <w:rPr>
              <w:sz w:val="16"/>
            </w:rPr>
          </w:pPr>
          <w:r w:rsidRPr="00F65D82">
            <w:rPr>
              <w:sz w:val="16"/>
            </w:rPr>
            <w:t>www.cyfoethnaturiolcymru.gov.uk</w:t>
          </w:r>
        </w:p>
        <w:p w14:paraId="64D354BA" w14:textId="77777777" w:rsidR="00E03E40" w:rsidRDefault="00E03E40" w:rsidP="00E03E40">
          <w:pPr>
            <w:pStyle w:val="Footer"/>
            <w:rPr>
              <w:sz w:val="16"/>
            </w:rPr>
          </w:pPr>
        </w:p>
        <w:p w14:paraId="1A665012" w14:textId="77777777" w:rsidR="00E03E40" w:rsidRPr="00D41BE5" w:rsidRDefault="00E03E40" w:rsidP="00E03E40">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621A769D" w14:textId="205ECFCF" w:rsidR="00E03E40" w:rsidRDefault="00E03E40" w:rsidP="00E03E40">
          <w:pPr>
            <w:pStyle w:val="Footer"/>
            <w:rPr>
              <w:b/>
              <w:sz w:val="16"/>
            </w:rPr>
          </w:pPr>
          <w:r>
            <w:rPr>
              <w:b/>
              <w:sz w:val="16"/>
            </w:rPr>
            <w:t>Natural Resources Wales</w:t>
          </w:r>
        </w:p>
        <w:p w14:paraId="4C0D85CF" w14:textId="7FE8EBC5" w:rsidR="0021358D" w:rsidRDefault="0021358D" w:rsidP="00E03E40">
          <w:pPr>
            <w:pStyle w:val="Footer"/>
            <w:rPr>
              <w:sz w:val="16"/>
            </w:rPr>
          </w:pPr>
          <w:proofErr w:type="spellStart"/>
          <w:r>
            <w:rPr>
              <w:sz w:val="16"/>
            </w:rPr>
            <w:t>Maes</w:t>
          </w:r>
          <w:proofErr w:type="spellEnd"/>
          <w:r>
            <w:rPr>
              <w:sz w:val="16"/>
            </w:rPr>
            <w:t xml:space="preserve"> </w:t>
          </w:r>
          <w:proofErr w:type="spellStart"/>
          <w:r w:rsidRPr="0021358D">
            <w:rPr>
              <w:sz w:val="16"/>
            </w:rPr>
            <w:t>Newydd</w:t>
          </w:r>
          <w:proofErr w:type="spellEnd"/>
          <w:r w:rsidRPr="0021358D">
            <w:rPr>
              <w:sz w:val="16"/>
            </w:rPr>
            <w:t xml:space="preserve">, Britannic Way, </w:t>
          </w:r>
        </w:p>
        <w:p w14:paraId="7056FF01" w14:textId="06E2F63F" w:rsidR="0021358D" w:rsidRPr="0021358D" w:rsidRDefault="0021358D" w:rsidP="00E03E40">
          <w:pPr>
            <w:pStyle w:val="Footer"/>
            <w:rPr>
              <w:sz w:val="16"/>
            </w:rPr>
          </w:pPr>
          <w:r w:rsidRPr="0021358D">
            <w:rPr>
              <w:sz w:val="16"/>
            </w:rPr>
            <w:t>Neath SA10 6JQ</w:t>
          </w:r>
        </w:p>
        <w:p w14:paraId="78EB7923" w14:textId="77777777" w:rsidR="00E03E40" w:rsidRDefault="00E03E40" w:rsidP="00E03E40">
          <w:pPr>
            <w:pStyle w:val="Footer"/>
            <w:rPr>
              <w:sz w:val="16"/>
            </w:rPr>
          </w:pPr>
          <w:r>
            <w:rPr>
              <w:sz w:val="16"/>
            </w:rPr>
            <w:t>Customer services line: 0300 065 3000</w:t>
          </w:r>
        </w:p>
        <w:p w14:paraId="7C932B4C" w14:textId="77777777" w:rsidR="00E03E40" w:rsidRDefault="00E03E40" w:rsidP="00E03E40">
          <w:pPr>
            <w:pStyle w:val="Footer"/>
            <w:rPr>
              <w:sz w:val="16"/>
            </w:rPr>
          </w:pPr>
          <w:r>
            <w:rPr>
              <w:sz w:val="16"/>
            </w:rPr>
            <w:t>Email: enquiries@naturalresourceswales.gov.uk</w:t>
          </w:r>
        </w:p>
        <w:p w14:paraId="34F0FEEB" w14:textId="77777777" w:rsidR="00E03E40" w:rsidRDefault="00E03E40" w:rsidP="00E03E40">
          <w:pPr>
            <w:pStyle w:val="Footer"/>
            <w:rPr>
              <w:sz w:val="16"/>
            </w:rPr>
          </w:pPr>
          <w:r w:rsidRPr="00F65D82">
            <w:rPr>
              <w:sz w:val="16"/>
            </w:rPr>
            <w:t>www.naturalresourceswales.gov.uk</w:t>
          </w:r>
        </w:p>
        <w:p w14:paraId="1C703E09" w14:textId="77777777" w:rsidR="00E03E40" w:rsidRDefault="00E03E40" w:rsidP="00E03E40">
          <w:pPr>
            <w:pStyle w:val="Footer"/>
            <w:rPr>
              <w:sz w:val="16"/>
            </w:rPr>
          </w:pPr>
        </w:p>
        <w:p w14:paraId="1908AFBF" w14:textId="77777777" w:rsidR="00E03E40" w:rsidRPr="00D41BE5" w:rsidRDefault="00E03E40" w:rsidP="00E03E40">
          <w:pPr>
            <w:pStyle w:val="Footer"/>
            <w:rPr>
              <w:sz w:val="16"/>
            </w:rPr>
          </w:pPr>
          <w:r w:rsidRPr="006916B1">
            <w:rPr>
              <w:sz w:val="16"/>
            </w:rPr>
            <w:t>Correspondence welcomed in Welsh and English</w:t>
          </w:r>
        </w:p>
      </w:tc>
    </w:tr>
  </w:tbl>
  <w:bookmarkEnd w:id="14"/>
  <w:p w14:paraId="3DD9DB87" w14:textId="77777777" w:rsidR="00323656" w:rsidRDefault="00DD1C57" w:rsidP="00323656">
    <w:pPr>
      <w:jc w:val="right"/>
    </w:pP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7C1F9150" wp14:editId="62169A4E">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7AA9E9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1F9150" id="_x0000_t202" coordsize="21600,21600" o:spt="202" path="m,l,21600r21600,l21600,xe">
              <v:stroke joinstyle="miter"/>
              <v:path gradientshapeok="t" o:connecttype="rect"/>
            </v:shapetype>
            <v:shape id="Text Box 6" o:spid="_x0000_s1026"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" stroked="f" strokecolor="#005541" strokeweight="1pt">
              <v:textbox inset="0">
                <w:txbxContent>
                  <w:p w14:paraId="67AA9E9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82A8013" wp14:editId="3180154C">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E5B79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2A8013" id="Text Box 7" o:spid="_x0000_s1027"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" stroked="f" strokecolor="#005541" strokeweight="1pt">
              <v:textbox inset="0,0">
                <w:txbxContent>
                  <w:p w14:paraId="65E5B79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9BDC786" wp14:editId="209C1B0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7E5A6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DC786" id="Text Box 2" o:spid="_x0000_s1028"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A2eOOYoCAAATBQAADgAAAAAAAAAAAAAAAAAuAgAAZHJzL2Uyb0RvYy54bWxQSwECLQAU&#10;AAYACAAAACEAsR3MUuAAAAANAQAADwAAAAAAAAAAAAAAAADkBAAAZHJzL2Rvd25yZXYueG1sUEsF&#10;BgAAAAAEAAQA8wAAAPEFAAAAAA==&#10;" stroked="f" strokecolor="#005541" strokeweight="1pt">
              <v:textbox inset="0">
                <w:txbxContent>
                  <w:p w14:paraId="717E5A6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FC589A0" wp14:editId="783D8DC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3D9F0C"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589A0" id="Text Box 3"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bXRpUIkCAAAPBQAADgAAAAAAAAAAAAAAAAAuAgAAZHJzL2Uyb0RvYy54bWxQSwECLQAU&#10;AAYACAAAACEAt8w4leEAAAANAQAADwAAAAAAAAAAAAAAAADjBAAAZHJzL2Rvd25yZXYueG1sUEsF&#10;BgAAAAAEAAQA8wAAAPEFAAAAAA==&#10;" stroked="f" strokecolor="#005541" strokeweight="1pt">
              <v:textbox inset="0,0">
                <w:txbxContent>
                  <w:p w14:paraId="593D9F0C"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C75C0AB" wp14:editId="7C6D602C">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EBB251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5C0AB" id="Text Box 4" o:spid="_x0000_s1030"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AD8h7ooCAAATBQAADgAAAAAAAAAAAAAAAAAuAgAAZHJzL2Uyb0RvYy54bWxQSwECLQAU&#10;AAYACAAAACEAsR3MUuAAAAANAQAADwAAAAAAAAAAAAAAAADkBAAAZHJzL2Rvd25yZXYueG1sUEsF&#10;BgAAAAAEAAQA8wAAAPEFAAAAAA==&#10;" stroked="f" strokecolor="#005541" strokeweight="1pt">
              <v:textbox inset="0">
                <w:txbxContent>
                  <w:p w14:paraId="4EBB251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B0F6229" wp14:editId="68358134">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998B44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F6229" id="Text Box 5" o:spid="_x0000_s1031"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X9znjIwCAAAPBQAADgAAAAAAAAAAAAAAAAAuAgAAZHJzL2Uyb0RvYy54bWxQSwEC&#10;LQAUAAYACAAAACEAt8w4leEAAAANAQAADwAAAAAAAAAAAAAAAADmBAAAZHJzL2Rvd25yZXYueG1s&#10;UEsFBgAAAAAEAAQA8wAAAPQFAAAAAA==&#10;" stroked="f" strokecolor="#005541" strokeweight="1pt">
              <v:textbox inset="0,0">
                <w:txbxContent>
                  <w:p w14:paraId="6998B44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13BCE" w14:textId="77777777" w:rsidR="00B36139" w:rsidRDefault="00B36139" w:rsidP="003B1B95">
      <w:r>
        <w:separator/>
      </w:r>
    </w:p>
  </w:footnote>
  <w:footnote w:type="continuationSeparator" w:id="0">
    <w:p w14:paraId="71BDBAD9" w14:textId="77777777" w:rsidR="00B36139" w:rsidRDefault="00B3613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30851" w14:textId="77777777" w:rsidR="00FE70BF" w:rsidRDefault="00FE70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73010" w14:textId="77777777" w:rsidR="00580178" w:rsidRDefault="00580178" w:rsidP="00580178"/>
  <w:p w14:paraId="2D3BAA1C"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7113D" w14:textId="77777777" w:rsidR="00D91B06" w:rsidRDefault="00D91B06"/>
  <w:p w14:paraId="5A8D1E69" w14:textId="77777777" w:rsidR="00D91B06" w:rsidRDefault="00D91B06"/>
  <w:p w14:paraId="72D48665" w14:textId="77777777" w:rsidR="00D91B06" w:rsidRDefault="00E26F55">
    <w:r>
      <w:rPr>
        <w:noProof/>
        <w:lang w:eastAsia="en-GB"/>
      </w:rPr>
      <w:drawing>
        <wp:anchor distT="0" distB="0" distL="114300" distR="114300" simplePos="0" relativeHeight="251660800" behindDoc="0" locked="0" layoutInCell="1" allowOverlap="1" wp14:anchorId="057938A0" wp14:editId="167E08AD">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E34D23E" w14:textId="77777777" w:rsidR="00D91B06" w:rsidRDefault="00D91B06"/>
  <w:p w14:paraId="2B72709D" w14:textId="77777777" w:rsidR="00D91B06" w:rsidRDefault="00D91B06"/>
  <w:p w14:paraId="6056F393" w14:textId="77777777" w:rsidR="00D91B06" w:rsidRDefault="00D91B06"/>
  <w:p w14:paraId="02CB459E" w14:textId="77777777" w:rsidR="00D91B06" w:rsidRDefault="00D91B06"/>
  <w:p w14:paraId="4B3A7180"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37B139E1"/>
    <w:multiLevelType w:val="hybridMultilevel"/>
    <w:tmpl w:val="9394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B6D7A"/>
    <w:multiLevelType w:val="singleLevel"/>
    <w:tmpl w:val="ED72B4B8"/>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975E0D"/>
    <w:multiLevelType w:val="singleLevel"/>
    <w:tmpl w:val="ED72B4B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617633E8"/>
    <w:multiLevelType w:val="hybridMultilevel"/>
    <w:tmpl w:val="04A21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58376D"/>
    <w:multiLevelType w:val="singleLevel"/>
    <w:tmpl w:val="ED72B4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1"/>
  </w:num>
  <w:num w:numId="7">
    <w:abstractNumId w:val="7"/>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3"/>
  </w:num>
  <w:num w:numId="15">
    <w:abstractNumId w:val="8"/>
  </w:num>
  <w:num w:numId="16">
    <w:abstractNumId w:val="4"/>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C57"/>
    <w:rsid w:val="00006F7A"/>
    <w:rsid w:val="00023167"/>
    <w:rsid w:val="0004097B"/>
    <w:rsid w:val="0005633C"/>
    <w:rsid w:val="0005767B"/>
    <w:rsid w:val="000647F6"/>
    <w:rsid w:val="0006578C"/>
    <w:rsid w:val="00081AB6"/>
    <w:rsid w:val="000B5D66"/>
    <w:rsid w:val="000C097B"/>
    <w:rsid w:val="000D0C3E"/>
    <w:rsid w:val="000D1438"/>
    <w:rsid w:val="000D1A72"/>
    <w:rsid w:val="000D2ECE"/>
    <w:rsid w:val="000D42BC"/>
    <w:rsid w:val="000D4D3A"/>
    <w:rsid w:val="000E2504"/>
    <w:rsid w:val="000F1061"/>
    <w:rsid w:val="000F1170"/>
    <w:rsid w:val="000F41AB"/>
    <w:rsid w:val="0010023A"/>
    <w:rsid w:val="00115B43"/>
    <w:rsid w:val="00124C2B"/>
    <w:rsid w:val="00176232"/>
    <w:rsid w:val="00177201"/>
    <w:rsid w:val="001777A2"/>
    <w:rsid w:val="00182301"/>
    <w:rsid w:val="00192931"/>
    <w:rsid w:val="001938F8"/>
    <w:rsid w:val="0019740B"/>
    <w:rsid w:val="001C07C1"/>
    <w:rsid w:val="001F3333"/>
    <w:rsid w:val="00200329"/>
    <w:rsid w:val="00205897"/>
    <w:rsid w:val="0021358D"/>
    <w:rsid w:val="00227209"/>
    <w:rsid w:val="002310C5"/>
    <w:rsid w:val="002442CC"/>
    <w:rsid w:val="00251A99"/>
    <w:rsid w:val="00251F8D"/>
    <w:rsid w:val="002529C3"/>
    <w:rsid w:val="002623DA"/>
    <w:rsid w:val="00275908"/>
    <w:rsid w:val="0027705E"/>
    <w:rsid w:val="00285789"/>
    <w:rsid w:val="00292301"/>
    <w:rsid w:val="002B0FE6"/>
    <w:rsid w:val="002C6886"/>
    <w:rsid w:val="002D1C88"/>
    <w:rsid w:val="002D1E23"/>
    <w:rsid w:val="00323656"/>
    <w:rsid w:val="003372F2"/>
    <w:rsid w:val="0038629E"/>
    <w:rsid w:val="00387D66"/>
    <w:rsid w:val="003A2E86"/>
    <w:rsid w:val="003A3743"/>
    <w:rsid w:val="003A7E09"/>
    <w:rsid w:val="003B1B95"/>
    <w:rsid w:val="003C01D3"/>
    <w:rsid w:val="003C5BF3"/>
    <w:rsid w:val="003C5EEB"/>
    <w:rsid w:val="003D6930"/>
    <w:rsid w:val="003F2559"/>
    <w:rsid w:val="00436A14"/>
    <w:rsid w:val="00443775"/>
    <w:rsid w:val="004448A6"/>
    <w:rsid w:val="00445639"/>
    <w:rsid w:val="00463B21"/>
    <w:rsid w:val="00465523"/>
    <w:rsid w:val="004A14E2"/>
    <w:rsid w:val="004B1D37"/>
    <w:rsid w:val="004B4A87"/>
    <w:rsid w:val="004B55D4"/>
    <w:rsid w:val="004B62D4"/>
    <w:rsid w:val="004C173E"/>
    <w:rsid w:val="00511455"/>
    <w:rsid w:val="00512840"/>
    <w:rsid w:val="00523BEE"/>
    <w:rsid w:val="00534946"/>
    <w:rsid w:val="00536A91"/>
    <w:rsid w:val="005475E1"/>
    <w:rsid w:val="00550FFF"/>
    <w:rsid w:val="005625E6"/>
    <w:rsid w:val="00580178"/>
    <w:rsid w:val="0059248C"/>
    <w:rsid w:val="005A156D"/>
    <w:rsid w:val="005A32B3"/>
    <w:rsid w:val="005A7992"/>
    <w:rsid w:val="005B1381"/>
    <w:rsid w:val="005C5917"/>
    <w:rsid w:val="005E3785"/>
    <w:rsid w:val="005E3C98"/>
    <w:rsid w:val="005E4497"/>
    <w:rsid w:val="006007FE"/>
    <w:rsid w:val="00611213"/>
    <w:rsid w:val="00611BEC"/>
    <w:rsid w:val="00623DA9"/>
    <w:rsid w:val="00625326"/>
    <w:rsid w:val="00665BE4"/>
    <w:rsid w:val="00667A81"/>
    <w:rsid w:val="00674220"/>
    <w:rsid w:val="006774EE"/>
    <w:rsid w:val="00690683"/>
    <w:rsid w:val="006B410B"/>
    <w:rsid w:val="006D1410"/>
    <w:rsid w:val="006D29A4"/>
    <w:rsid w:val="006D31FA"/>
    <w:rsid w:val="006D6756"/>
    <w:rsid w:val="006E1121"/>
    <w:rsid w:val="006E6A5E"/>
    <w:rsid w:val="006F3248"/>
    <w:rsid w:val="0072201B"/>
    <w:rsid w:val="00734788"/>
    <w:rsid w:val="0075241A"/>
    <w:rsid w:val="007527AE"/>
    <w:rsid w:val="00762439"/>
    <w:rsid w:val="00766BF2"/>
    <w:rsid w:val="00772546"/>
    <w:rsid w:val="00773040"/>
    <w:rsid w:val="00780D50"/>
    <w:rsid w:val="00783CEA"/>
    <w:rsid w:val="007A5EBC"/>
    <w:rsid w:val="007C421D"/>
    <w:rsid w:val="007E078E"/>
    <w:rsid w:val="007F61D7"/>
    <w:rsid w:val="008024C5"/>
    <w:rsid w:val="00804238"/>
    <w:rsid w:val="0081413A"/>
    <w:rsid w:val="00832030"/>
    <w:rsid w:val="00832CB0"/>
    <w:rsid w:val="00842FC5"/>
    <w:rsid w:val="0085223F"/>
    <w:rsid w:val="008538AD"/>
    <w:rsid w:val="00873578"/>
    <w:rsid w:val="00880C97"/>
    <w:rsid w:val="008837A9"/>
    <w:rsid w:val="00897388"/>
    <w:rsid w:val="008A341D"/>
    <w:rsid w:val="008A6D89"/>
    <w:rsid w:val="008B299E"/>
    <w:rsid w:val="008E6805"/>
    <w:rsid w:val="008F11CB"/>
    <w:rsid w:val="008F5C3F"/>
    <w:rsid w:val="0093278C"/>
    <w:rsid w:val="0094323F"/>
    <w:rsid w:val="0095658D"/>
    <w:rsid w:val="00967FB8"/>
    <w:rsid w:val="00972425"/>
    <w:rsid w:val="009B3008"/>
    <w:rsid w:val="009F5276"/>
    <w:rsid w:val="00A10C56"/>
    <w:rsid w:val="00A13E62"/>
    <w:rsid w:val="00A31119"/>
    <w:rsid w:val="00A3717B"/>
    <w:rsid w:val="00A4640E"/>
    <w:rsid w:val="00A63022"/>
    <w:rsid w:val="00A7722A"/>
    <w:rsid w:val="00A86E22"/>
    <w:rsid w:val="00A87C72"/>
    <w:rsid w:val="00A908E3"/>
    <w:rsid w:val="00AA0691"/>
    <w:rsid w:val="00AB7169"/>
    <w:rsid w:val="00AC4926"/>
    <w:rsid w:val="00AC65E1"/>
    <w:rsid w:val="00AD5194"/>
    <w:rsid w:val="00AE4565"/>
    <w:rsid w:val="00AE6FFA"/>
    <w:rsid w:val="00B006CD"/>
    <w:rsid w:val="00B02CD4"/>
    <w:rsid w:val="00B038AA"/>
    <w:rsid w:val="00B3289E"/>
    <w:rsid w:val="00B36139"/>
    <w:rsid w:val="00B90A54"/>
    <w:rsid w:val="00B911DE"/>
    <w:rsid w:val="00B94A9E"/>
    <w:rsid w:val="00BA41B3"/>
    <w:rsid w:val="00BA4AE0"/>
    <w:rsid w:val="00BA506F"/>
    <w:rsid w:val="00BD37C5"/>
    <w:rsid w:val="00BE538C"/>
    <w:rsid w:val="00BF7FEB"/>
    <w:rsid w:val="00C000D6"/>
    <w:rsid w:val="00C04AE9"/>
    <w:rsid w:val="00C25FA9"/>
    <w:rsid w:val="00C27405"/>
    <w:rsid w:val="00C30E28"/>
    <w:rsid w:val="00C31ECF"/>
    <w:rsid w:val="00C332A7"/>
    <w:rsid w:val="00C37E1F"/>
    <w:rsid w:val="00C54907"/>
    <w:rsid w:val="00C55B5C"/>
    <w:rsid w:val="00C85B08"/>
    <w:rsid w:val="00C874DC"/>
    <w:rsid w:val="00C91FB6"/>
    <w:rsid w:val="00C92B06"/>
    <w:rsid w:val="00CB0986"/>
    <w:rsid w:val="00CB57E2"/>
    <w:rsid w:val="00CD4B48"/>
    <w:rsid w:val="00CE72E1"/>
    <w:rsid w:val="00D118ED"/>
    <w:rsid w:val="00D13D9B"/>
    <w:rsid w:val="00D240CA"/>
    <w:rsid w:val="00D30992"/>
    <w:rsid w:val="00D30CC0"/>
    <w:rsid w:val="00D37E1F"/>
    <w:rsid w:val="00D66BA7"/>
    <w:rsid w:val="00D91B06"/>
    <w:rsid w:val="00DC1EC7"/>
    <w:rsid w:val="00DD0AF5"/>
    <w:rsid w:val="00DD1C57"/>
    <w:rsid w:val="00DF135D"/>
    <w:rsid w:val="00DF4B14"/>
    <w:rsid w:val="00DF4EFB"/>
    <w:rsid w:val="00E03E40"/>
    <w:rsid w:val="00E15FF1"/>
    <w:rsid w:val="00E17596"/>
    <w:rsid w:val="00E26F55"/>
    <w:rsid w:val="00E3072A"/>
    <w:rsid w:val="00E36FBB"/>
    <w:rsid w:val="00E40E01"/>
    <w:rsid w:val="00E43400"/>
    <w:rsid w:val="00E65299"/>
    <w:rsid w:val="00E67E36"/>
    <w:rsid w:val="00E70C60"/>
    <w:rsid w:val="00E8464F"/>
    <w:rsid w:val="00E84A9F"/>
    <w:rsid w:val="00E90DC5"/>
    <w:rsid w:val="00E9414B"/>
    <w:rsid w:val="00EB4078"/>
    <w:rsid w:val="00EB5EE5"/>
    <w:rsid w:val="00EE5098"/>
    <w:rsid w:val="00EF0EF1"/>
    <w:rsid w:val="00F060A9"/>
    <w:rsid w:val="00F330C6"/>
    <w:rsid w:val="00F4177D"/>
    <w:rsid w:val="00F43BB3"/>
    <w:rsid w:val="00F569A9"/>
    <w:rsid w:val="00F63937"/>
    <w:rsid w:val="00F70510"/>
    <w:rsid w:val="00F7416B"/>
    <w:rsid w:val="00F75C1D"/>
    <w:rsid w:val="00F77F62"/>
    <w:rsid w:val="00FB5E5F"/>
    <w:rsid w:val="00FB70DB"/>
    <w:rsid w:val="00FC049F"/>
    <w:rsid w:val="00FD1293"/>
    <w:rsid w:val="00FD36CC"/>
    <w:rsid w:val="00FE28CB"/>
    <w:rsid w:val="00FE7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4:docId w14:val="679B5DA4"/>
  <w15:docId w15:val="{636D62AB-282C-4179-A82C-BCB6E7C08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iPriority="99"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locked="0"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link w:val="FooterChar"/>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locked/>
    <w:rsid w:val="00734788"/>
    <w:rPr>
      <w:color w:val="0091A5" w:themeColor="followedHyperlink"/>
      <w:u w:val="single"/>
    </w:rPr>
  </w:style>
  <w:style w:type="paragraph" w:styleId="EndnoteText">
    <w:name w:val="endnote text"/>
    <w:basedOn w:val="Normal"/>
    <w:link w:val="EndnoteTextChar"/>
    <w:locked/>
    <w:rsid w:val="00734788"/>
    <w:pPr>
      <w:widowControl w:val="0"/>
    </w:pPr>
    <w:rPr>
      <w:snapToGrid w:val="0"/>
      <w:szCs w:val="20"/>
    </w:rPr>
  </w:style>
  <w:style w:type="character" w:customStyle="1" w:styleId="EndnoteTextChar">
    <w:name w:val="Endnote Text Char"/>
    <w:basedOn w:val="DefaultParagraphFont"/>
    <w:link w:val="EndnoteText"/>
    <w:rsid w:val="00734788"/>
    <w:rPr>
      <w:snapToGrid w:val="0"/>
      <w:sz w:val="24"/>
      <w:lang w:eastAsia="en-US"/>
    </w:rPr>
  </w:style>
  <w:style w:type="character" w:customStyle="1" w:styleId="PlainTextChar">
    <w:name w:val="Plain Text Char"/>
    <w:basedOn w:val="DefaultParagraphFont"/>
    <w:link w:val="PlainText"/>
    <w:uiPriority w:val="99"/>
    <w:semiHidden/>
    <w:rsid w:val="00734788"/>
  </w:style>
  <w:style w:type="paragraph" w:styleId="PlainText">
    <w:name w:val="Plain Text"/>
    <w:basedOn w:val="Normal"/>
    <w:link w:val="PlainTextChar"/>
    <w:uiPriority w:val="99"/>
    <w:semiHidden/>
    <w:locked/>
    <w:rsid w:val="00734788"/>
    <w:rPr>
      <w:sz w:val="20"/>
      <w:szCs w:val="20"/>
      <w:lang w:eastAsia="en-GB"/>
    </w:rPr>
  </w:style>
  <w:style w:type="character" w:customStyle="1" w:styleId="PlainTextChar1">
    <w:name w:val="Plain Text Char1"/>
    <w:basedOn w:val="DefaultParagraphFont"/>
    <w:semiHidden/>
    <w:rsid w:val="00734788"/>
    <w:rPr>
      <w:rFonts w:ascii="Consolas" w:hAnsi="Consolas" w:cs="Consolas"/>
      <w:sz w:val="21"/>
      <w:szCs w:val="21"/>
      <w:lang w:eastAsia="en-US"/>
    </w:rPr>
  </w:style>
  <w:style w:type="character" w:customStyle="1" w:styleId="FooterChar">
    <w:name w:val="Footer Char"/>
    <w:basedOn w:val="DefaultParagraphFont"/>
    <w:link w:val="Footer"/>
    <w:semiHidden/>
    <w:rsid w:val="0059248C"/>
    <w:rPr>
      <w:sz w:val="24"/>
      <w:szCs w:val="24"/>
      <w:lang w:eastAsia="en-US"/>
    </w:rPr>
  </w:style>
  <w:style w:type="paragraph" w:styleId="NormalWeb">
    <w:name w:val="Normal (Web)"/>
    <w:basedOn w:val="Normal"/>
    <w:uiPriority w:val="99"/>
    <w:semiHidden/>
    <w:unhideWhenUsed/>
    <w:locked/>
    <w:rsid w:val="0093278C"/>
    <w:pPr>
      <w:spacing w:before="100" w:beforeAutospacing="1" w:after="100" w:afterAutospacing="1"/>
    </w:pPr>
    <w:rPr>
      <w:rFonts w:ascii="Times New Roman" w:hAnsi="Times New Roman"/>
      <w:lang w:eastAsia="en-GB"/>
    </w:rPr>
  </w:style>
  <w:style w:type="paragraph" w:styleId="ListParagraph">
    <w:name w:val="List Paragraph"/>
    <w:basedOn w:val="Normal"/>
    <w:uiPriority w:val="34"/>
    <w:locked/>
    <w:rsid w:val="00AC65E1"/>
    <w:pPr>
      <w:ind w:left="720"/>
      <w:contextualSpacing/>
    </w:pPr>
  </w:style>
  <w:style w:type="character" w:styleId="UnresolvedMention">
    <w:name w:val="Unresolved Mention"/>
    <w:basedOn w:val="DefaultParagraphFont"/>
    <w:uiPriority w:val="99"/>
    <w:semiHidden/>
    <w:unhideWhenUsed/>
    <w:rsid w:val="00251F8D"/>
    <w:rPr>
      <w:color w:val="808080"/>
      <w:shd w:val="clear" w:color="auto" w:fill="E6E6E6"/>
    </w:rPr>
  </w:style>
  <w:style w:type="character" w:customStyle="1" w:styleId="lrzxr">
    <w:name w:val="lrzxr"/>
    <w:basedOn w:val="DefaultParagraphFont"/>
    <w:rsid w:val="00213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307632872">
      <w:bodyDiv w:val="1"/>
      <w:marLeft w:val="0"/>
      <w:marRight w:val="0"/>
      <w:marTop w:val="0"/>
      <w:marBottom w:val="0"/>
      <w:divBdr>
        <w:top w:val="none" w:sz="0" w:space="0" w:color="auto"/>
        <w:left w:val="none" w:sz="0" w:space="0" w:color="auto"/>
        <w:bottom w:val="none" w:sz="0" w:space="0" w:color="auto"/>
        <w:right w:val="none" w:sz="0" w:space="0" w:color="auto"/>
      </w:divBdr>
    </w:div>
    <w:div w:id="886839848">
      <w:bodyDiv w:val="1"/>
      <w:marLeft w:val="0"/>
      <w:marRight w:val="0"/>
      <w:marTop w:val="0"/>
      <w:marBottom w:val="0"/>
      <w:divBdr>
        <w:top w:val="none" w:sz="0" w:space="0" w:color="auto"/>
        <w:left w:val="none" w:sz="0" w:space="0" w:color="auto"/>
        <w:bottom w:val="none" w:sz="0" w:space="0" w:color="auto"/>
        <w:right w:val="none" w:sz="0" w:space="0" w:color="auto"/>
      </w:divBdr>
    </w:div>
    <w:div w:id="1366251509">
      <w:bodyDiv w:val="1"/>
      <w:marLeft w:val="0"/>
      <w:marRight w:val="0"/>
      <w:marTop w:val="0"/>
      <w:marBottom w:val="0"/>
      <w:divBdr>
        <w:top w:val="none" w:sz="0" w:space="0" w:color="auto"/>
        <w:left w:val="none" w:sz="0" w:space="0" w:color="auto"/>
        <w:bottom w:val="none" w:sz="0" w:space="0" w:color="auto"/>
        <w:right w:val="none" w:sz="0" w:space="0" w:color="auto"/>
      </w:divBdr>
    </w:div>
    <w:div w:id="1431966785">
      <w:bodyDiv w:val="1"/>
      <w:marLeft w:val="0"/>
      <w:marRight w:val="0"/>
      <w:marTop w:val="0"/>
      <w:marBottom w:val="0"/>
      <w:divBdr>
        <w:top w:val="none" w:sz="0" w:space="0" w:color="auto"/>
        <w:left w:val="none" w:sz="0" w:space="0" w:color="auto"/>
        <w:bottom w:val="none" w:sz="0" w:space="0" w:color="auto"/>
        <w:right w:val="none" w:sz="0" w:space="0" w:color="auto"/>
      </w:divBdr>
    </w:div>
    <w:div w:id="151291533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elby.leroux@cyfoethnaturiolcymru.gov.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ssica.george\Downloads\NRW%20Letter%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Glynclydach Hotel</Site_x0020_Name>
    <Internal_x002f_External xmlns="859f7ad6-93f6-4205-b62b-a17f28acbbac">Outgoing document</Internal_x002f_External>
    <Post_x0020_code xmlns="859f7ad6-93f6-4205-b62b-a17f28acbbac">SA10 7AJ</Post_x0020_code>
    <IconOverlay xmlns="http://schemas.microsoft.com/sharepoint/v4" xsi:nil="true"/>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The Proprietor</Addressee>
    <Process_x0020_Type xmlns="859f7ad6-93f6-4205-b62b-a17f28acbbac">Enforcement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2019-08-19T23:00:00+00:00</Document_x0020_Date>
    <Facility_x0020_Address xmlns="859f7ad6-93f6-4205-b62b-a17f28acbbac">Glynclydach Hotel, Longford Road, Dyffryn, Neath, SA10 7AJ</Facility_x0020_Address>
    <Environment_x0020_Sub_x0020_Folder xmlns="859f7ad6-93f6-4205-b62b-a17f28acbbac">Enforcement action</Environment_x0020_Sub_x0020_Folder>
    <Customer_x0020_Name xmlns="859f7ad6-93f6-4205-b62b-a17f28acbbac">Mr Brian Sheppard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schemas.microsoft.com/sharepoint/v3"/>
    <ds:schemaRef ds:uri="da3bb5b9-21b0-430e-97b2-bcfa47b28e7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7eae289-5a0d-4f1f-9e02-6b5110c4b22c"/>
    <ds:schemaRef ds:uri="http://www.w3.org/XML/1998/namespace"/>
    <ds:schemaRef ds:uri="http://purl.org/dc/dcmitype/"/>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51020A71-56B0-41D8-A152-81D0EED1310B}"/>
</file>

<file path=customXml/itemProps4.xml><?xml version="1.0" encoding="utf-8"?>
<ds:datastoreItem xmlns:ds="http://schemas.openxmlformats.org/officeDocument/2006/customXml" ds:itemID="{E98729FF-C104-462A-A148-E4C2E89B4DEC}"/>
</file>

<file path=customXml/itemProps5.xml><?xml version="1.0" encoding="utf-8"?>
<ds:datastoreItem xmlns:ds="http://schemas.openxmlformats.org/officeDocument/2006/customXml" ds:itemID="{52A69987-096A-4504-9158-880138FC634B}"/>
</file>

<file path=docProps/app.xml><?xml version="1.0" encoding="utf-8"?>
<Properties xmlns="http://schemas.openxmlformats.org/officeDocument/2006/extended-properties" xmlns:vt="http://schemas.openxmlformats.org/officeDocument/2006/docPropsVTypes">
  <Template>NRW Letter template</Template>
  <TotalTime>47</TotalTime>
  <Pages>2</Pages>
  <Words>260</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George, Jessica</dc:creator>
  <cp:lastModifiedBy>Le Roux, Selby</cp:lastModifiedBy>
  <cp:revision>6</cp:revision>
  <cp:lastPrinted>2019-08-20T14:14:00Z</cp:lastPrinted>
  <dcterms:created xsi:type="dcterms:W3CDTF">2019-08-20T13:36:00Z</dcterms:created>
  <dcterms:modified xsi:type="dcterms:W3CDTF">2019-08-20T14:23:00Z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a4d47ffa-2bee-4a6e-aafa-4251af177624</vt:lpwstr>
  </property>
  <property fmtid="{D5CDD505-2E9C-101B-9397-08002B2CF9AE}" pid="4" name="_dlc_DocId">
    <vt:lpwstr>REGU-193-49458</vt:lpwstr>
  </property>
  <property fmtid="{D5CDD505-2E9C-101B-9397-08002B2CF9AE}" pid="5" name="_dlc_DocIdUrl">
    <vt:lpwstr>https://cyfoethnaturiolcymru.sharepoint.com/teams/Regulatory/Permitting/_layouts/15/DocIdRedir.aspx?ID=REGU-193-49458, REGU-193-49458</vt:lpwstr>
  </property>
</Properties>
</file>