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89C2" w14:textId="03A1AD19" w:rsidR="00591EF2" w:rsidRPr="009A0015" w:rsidRDefault="00591EF2" w:rsidP="009A0015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9A0015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14F52" w:rsidRPr="009A0015">
        <w:rPr>
          <w:rFonts w:ascii="Arial" w:hAnsi="Arial" w:cs="Arial"/>
          <w:b/>
          <w:bCs/>
          <w:u w:val="single"/>
          <w:shd w:val="clear" w:color="auto" w:fill="FFFFFF"/>
        </w:rPr>
        <w:t>Permits AN0333401, AN0330101 &amp; AN0333501</w:t>
      </w:r>
      <w:r w:rsidRPr="009A0015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0622A508" w14:textId="77777777" w:rsidR="00591EF2" w:rsidRDefault="00591EF2" w:rsidP="009A0015">
      <w:pPr>
        <w:spacing w:after="0"/>
        <w:rPr>
          <w:rFonts w:ascii="Arial" w:hAnsi="Arial" w:cs="Arial"/>
          <w:sz w:val="20"/>
          <w:szCs w:val="20"/>
        </w:rPr>
      </w:pPr>
    </w:p>
    <w:p w14:paraId="7A21D74E" w14:textId="26F2399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14F52" w:rsidRPr="00D14F52">
        <w:rPr>
          <w:rFonts w:ascii="Arial" w:hAnsi="Arial" w:cs="Arial"/>
          <w:sz w:val="20"/>
          <w:szCs w:val="20"/>
        </w:rPr>
        <w:t>PAN-021446</w:t>
      </w:r>
      <w:r w:rsidRPr="00591EF2">
        <w:rPr>
          <w:rFonts w:ascii="Arial" w:hAnsi="Arial" w:cs="Arial"/>
          <w:sz w:val="20"/>
          <w:szCs w:val="20"/>
        </w:rPr>
        <w:t xml:space="preserve">, </w:t>
      </w:r>
      <w:r w:rsidR="009A0015" w:rsidRPr="009A0015">
        <w:rPr>
          <w:rFonts w:ascii="Arial" w:hAnsi="Arial" w:cs="Arial"/>
          <w:sz w:val="20"/>
          <w:szCs w:val="20"/>
        </w:rPr>
        <w:t>the conditions and limits for the storm permit number</w:t>
      </w:r>
      <w:r w:rsidR="009A0015">
        <w:rPr>
          <w:rFonts w:ascii="Arial" w:hAnsi="Arial" w:cs="Arial"/>
          <w:sz w:val="20"/>
          <w:szCs w:val="20"/>
        </w:rPr>
        <w:t xml:space="preserve">s </w:t>
      </w:r>
      <w:r w:rsidR="00D14F52" w:rsidRPr="00D14F52">
        <w:rPr>
          <w:rFonts w:ascii="Arial" w:hAnsi="Arial" w:cs="Arial"/>
          <w:sz w:val="20"/>
          <w:szCs w:val="20"/>
        </w:rPr>
        <w:t>AN0333401, AN0330101 &amp; AN0333501</w:t>
      </w:r>
      <w:r w:rsidR="00D14F52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D14F52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9A0015">
        <w:rPr>
          <w:rFonts w:ascii="Arial" w:hAnsi="Arial" w:cs="Arial"/>
          <w:sz w:val="20"/>
          <w:szCs w:val="20"/>
        </w:rPr>
        <w:t xml:space="preserve"> </w:t>
      </w:r>
      <w:r w:rsidR="00D14F52" w:rsidRPr="00D14F52">
        <w:rPr>
          <w:rFonts w:ascii="Arial" w:hAnsi="Arial" w:cs="Arial"/>
          <w:sz w:val="20"/>
          <w:szCs w:val="20"/>
        </w:rPr>
        <w:t>AW1002101</w:t>
      </w:r>
      <w:r w:rsidR="009A0015">
        <w:rPr>
          <w:rFonts w:ascii="Arial" w:hAnsi="Arial" w:cs="Arial"/>
          <w:sz w:val="20"/>
          <w:szCs w:val="20"/>
        </w:rPr>
        <w:t xml:space="preserve"> for Glasbury 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4DBC66" w14:textId="7F872C67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9A0015">
        <w:rPr>
          <w:rFonts w:ascii="Arial" w:hAnsi="Arial" w:cs="Arial"/>
          <w:sz w:val="20"/>
          <w:szCs w:val="20"/>
        </w:rPr>
        <w:t xml:space="preserve">the storm permits </w:t>
      </w:r>
      <w:r w:rsidR="00D14F52" w:rsidRPr="00D14F52">
        <w:rPr>
          <w:rFonts w:ascii="Arial" w:hAnsi="Arial" w:cs="Arial"/>
          <w:sz w:val="20"/>
          <w:szCs w:val="20"/>
        </w:rPr>
        <w:t>AN0333401, AN0330101 &amp; AN0333501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9A0015">
        <w:rPr>
          <w:rFonts w:ascii="Arial" w:hAnsi="Arial" w:cs="Arial"/>
          <w:sz w:val="20"/>
          <w:szCs w:val="20"/>
        </w:rPr>
        <w:t>are no longer in use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6441990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3979042" w14:textId="77777777" w:rsidR="00591EF2" w:rsidRPr="009A0015" w:rsidRDefault="00E34EAF" w:rsidP="00591EF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9A0015">
        <w:rPr>
          <w:rFonts w:ascii="Arial" w:hAnsi="Arial" w:cs="Arial"/>
          <w:b/>
          <w:bCs/>
          <w:sz w:val="20"/>
          <w:szCs w:val="20"/>
        </w:rPr>
        <w:t>Emma Dulson</w:t>
      </w:r>
    </w:p>
    <w:p w14:paraId="2886061A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38A4C9EB" w14:textId="264A8C8E" w:rsidR="00591EF2" w:rsidRPr="00591EF2" w:rsidRDefault="00D14F5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02/02/2024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F52"/>
    <w:rsid w:val="004F5B92"/>
    <w:rsid w:val="00591EF2"/>
    <w:rsid w:val="006901AF"/>
    <w:rsid w:val="009A0015"/>
    <w:rsid w:val="00C40D28"/>
    <w:rsid w:val="00D116CA"/>
    <w:rsid w:val="00D14F52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583CC"/>
  <w15:chartTrackingRefBased/>
  <w15:docId w15:val="{083292BA-47BF-4897-B256-C3F87225E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REGU-184-6568686</_dlc_DocId>
    <_dlc_DocIdUrl xmlns="9be56660-2c31-41ef-bc00-23e72f632f2a">
      <Url>https://cyfoethnaturiolcymru.sharepoint.com/teams/Regulatory/Permitting/_layouts/15/DocIdRedir.aspx?ID=REGU-184-6568686</Url>
      <Description>REGU-184-6568686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Glasbury Wastewater Treatment Works</Site_x0020_Name>
    <Internal_x002f_External xmlns="859f7ad6-93f6-4205-b62b-a17f28acbbac">Internal document</Internal_x002f_External>
    <Post_x0020_code xmlns="859f7ad6-93f6-4205-b62b-a17f28acbbac">HR3 5NL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2024-02-02T00:00:00+00:00</Document_x0020_Date>
    <Facility_x0020_Address xmlns="859f7ad6-93f6-4205-b62b-a17f28acbbac">Glasbury Nr Hay On Wye Track next to Hampton Cottage, Off A438 Glasbury Hereford HR3 5NL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859f7ad6-93f6-4205-b62b-a17f28acbbac"/>
    <ds:schemaRef ds:uri="http://schemas.microsoft.com/office/infopath/2007/PartnerControls"/>
    <ds:schemaRef ds:uri="6e121689-de5b-41b9-a751-bfeda7fa2b07"/>
    <ds:schemaRef ds:uri="http://purl.org/dc/terms/"/>
    <ds:schemaRef ds:uri="9be56660-2c31-41ef-bc00-23e72f632f2a"/>
    <ds:schemaRef ds:uri="http://schemas.openxmlformats.org/package/2006/metadata/core-properties"/>
    <ds:schemaRef ds:uri="b67299c9-1600-4d20-976e-ea8f199d05b8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D338B916-5885-4E60-99A4-4D72BE6C6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7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2</cp:revision>
  <dcterms:created xsi:type="dcterms:W3CDTF">2024-01-26T14:30:00Z</dcterms:created>
  <dcterms:modified xsi:type="dcterms:W3CDTF">2024-02-02T10:56:00Z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9d01151b-f0f2-41a7-bd2e-63143df3ae56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