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11355710" w:rsidR="00166CA5" w:rsidRPr="006E6E00" w:rsidRDefault="00166CA5" w:rsidP="00166CA5">
      <w:pPr>
        <w:pStyle w:val="coverLicenceHolder"/>
        <w:pBdr>
          <w:top w:val="single" w:sz="4" w:space="25" w:color="auto"/>
        </w:pBdr>
        <w:spacing w:line="312" w:lineRule="auto"/>
        <w:rPr>
          <w:szCs w:val="24"/>
        </w:rPr>
      </w:pPr>
      <w:proofErr w:type="spellStart"/>
      <w:r w:rsidRPr="006E6E00">
        <w:rPr>
          <w:szCs w:val="24"/>
        </w:rPr>
        <w:t>Dŵr</w:t>
      </w:r>
      <w:proofErr w:type="spellEnd"/>
      <w:r w:rsidRPr="006E6E00">
        <w:rPr>
          <w:szCs w:val="24"/>
        </w:rPr>
        <w:t xml:space="preserve"> </w:t>
      </w:r>
      <w:proofErr w:type="spellStart"/>
      <w:r w:rsidRPr="006E6E00">
        <w:rPr>
          <w:szCs w:val="24"/>
        </w:rPr>
        <w:t>Cymru</w:t>
      </w:r>
      <w:proofErr w:type="spellEnd"/>
      <w:r w:rsidRPr="006E6E00">
        <w:rPr>
          <w:szCs w:val="24"/>
        </w:rPr>
        <w:t xml:space="preserve"> </w:t>
      </w:r>
      <w:proofErr w:type="spellStart"/>
      <w:r w:rsidRPr="006E6E00">
        <w:rPr>
          <w:szCs w:val="24"/>
        </w:rPr>
        <w:t>Cyfyngedig</w:t>
      </w:r>
      <w:proofErr w:type="spellEnd"/>
    </w:p>
    <w:p w14:paraId="4659B38A" w14:textId="7A498DD8" w:rsidR="006E6E00" w:rsidRPr="006E6E00" w:rsidRDefault="006E6E00" w:rsidP="00166CA5">
      <w:pPr>
        <w:pStyle w:val="coverLicenceHolder"/>
        <w:pBdr>
          <w:top w:val="single" w:sz="4" w:space="25" w:color="auto"/>
        </w:pBdr>
        <w:spacing w:line="312" w:lineRule="auto"/>
        <w:rPr>
          <w:szCs w:val="24"/>
        </w:rPr>
      </w:pPr>
    </w:p>
    <w:p w14:paraId="3ACA6F18" w14:textId="77777777" w:rsidR="006E6E00" w:rsidRPr="006E6E00" w:rsidRDefault="006E6E00" w:rsidP="006E6E00">
      <w:pPr>
        <w:pStyle w:val="coverLicenceHolder"/>
        <w:pBdr>
          <w:top w:val="single" w:sz="4" w:space="25" w:color="auto"/>
        </w:pBdr>
        <w:rPr>
          <w:szCs w:val="24"/>
        </w:rPr>
      </w:pPr>
      <w:bookmarkStart w:id="1" w:name="_Hlk15464281"/>
      <w:r w:rsidRPr="006E6E00">
        <w:rPr>
          <w:szCs w:val="24"/>
        </w:rPr>
        <w:t xml:space="preserve">New </w:t>
      </w:r>
      <w:proofErr w:type="spellStart"/>
      <w:r w:rsidRPr="006E6E00">
        <w:rPr>
          <w:szCs w:val="24"/>
        </w:rPr>
        <w:t>Crofty</w:t>
      </w:r>
      <w:proofErr w:type="spellEnd"/>
      <w:r w:rsidRPr="006E6E00">
        <w:rPr>
          <w:szCs w:val="24"/>
        </w:rPr>
        <w:t xml:space="preserve"> C Sewage PS </w:t>
      </w:r>
      <w:proofErr w:type="spellStart"/>
      <w:r w:rsidRPr="006E6E00">
        <w:rPr>
          <w:szCs w:val="24"/>
        </w:rPr>
        <w:t>Crofty</w:t>
      </w:r>
      <w:proofErr w:type="spellEnd"/>
      <w:r w:rsidRPr="006E6E00">
        <w:rPr>
          <w:szCs w:val="24"/>
        </w:rPr>
        <w:t xml:space="preserve"> Gower </w:t>
      </w:r>
      <w:proofErr w:type="spellStart"/>
      <w:r w:rsidRPr="006E6E00">
        <w:rPr>
          <w:szCs w:val="24"/>
        </w:rPr>
        <w:t>Crofty</w:t>
      </w:r>
      <w:proofErr w:type="spellEnd"/>
      <w:r w:rsidRPr="006E6E00">
        <w:rPr>
          <w:szCs w:val="24"/>
        </w:rPr>
        <w:t xml:space="preserve"> C SPS </w:t>
      </w:r>
    </w:p>
    <w:p w14:paraId="0314BB5F" w14:textId="77777777" w:rsidR="006E6E00" w:rsidRPr="006E6E00" w:rsidRDefault="006E6E00" w:rsidP="006E6E00">
      <w:pPr>
        <w:pStyle w:val="coverLicenceHolder"/>
        <w:pBdr>
          <w:top w:val="single" w:sz="4" w:space="25" w:color="auto"/>
        </w:pBdr>
        <w:rPr>
          <w:szCs w:val="24"/>
        </w:rPr>
      </w:pPr>
      <w:proofErr w:type="spellStart"/>
      <w:r w:rsidRPr="006E6E00">
        <w:rPr>
          <w:szCs w:val="24"/>
        </w:rPr>
        <w:t>Crofty</w:t>
      </w:r>
      <w:proofErr w:type="spellEnd"/>
    </w:p>
    <w:p w14:paraId="4D64E235" w14:textId="77777777" w:rsidR="006E6E00" w:rsidRPr="006E6E00" w:rsidRDefault="006E6E00" w:rsidP="006E6E00">
      <w:pPr>
        <w:pStyle w:val="coverLicenceHolder"/>
        <w:pBdr>
          <w:top w:val="single" w:sz="4" w:space="25" w:color="auto"/>
        </w:pBdr>
        <w:rPr>
          <w:szCs w:val="24"/>
        </w:rPr>
      </w:pPr>
      <w:r w:rsidRPr="006E6E00">
        <w:rPr>
          <w:szCs w:val="24"/>
        </w:rPr>
        <w:t>North Gower</w:t>
      </w:r>
    </w:p>
    <w:p w14:paraId="3246FC06" w14:textId="77777777" w:rsidR="006E6E00" w:rsidRPr="006E6E00" w:rsidRDefault="006E6E00" w:rsidP="006E6E00">
      <w:pPr>
        <w:pStyle w:val="coverLicenceHolder"/>
        <w:pBdr>
          <w:top w:val="single" w:sz="4" w:space="25" w:color="auto"/>
        </w:pBdr>
        <w:rPr>
          <w:szCs w:val="24"/>
        </w:rPr>
      </w:pPr>
      <w:r w:rsidRPr="006E6E00">
        <w:rPr>
          <w:szCs w:val="24"/>
        </w:rPr>
        <w:t>Swansea</w:t>
      </w:r>
    </w:p>
    <w:p w14:paraId="3A4C8A59" w14:textId="77777777" w:rsidR="006E6E00" w:rsidRPr="006E6E00" w:rsidRDefault="006E6E00" w:rsidP="006E6E00">
      <w:pPr>
        <w:pStyle w:val="coverLicenceHolder"/>
        <w:pBdr>
          <w:top w:val="single" w:sz="4" w:space="25" w:color="auto"/>
        </w:pBdr>
        <w:rPr>
          <w:szCs w:val="24"/>
        </w:rPr>
      </w:pPr>
      <w:r w:rsidRPr="006E6E00">
        <w:rPr>
          <w:szCs w:val="24"/>
        </w:rPr>
        <w:t>SA4 3SP</w:t>
      </w:r>
      <w:bookmarkEnd w:id="1"/>
    </w:p>
    <w:p w14:paraId="15DF0614" w14:textId="77777777" w:rsidR="006E6E00" w:rsidRPr="006E6E00" w:rsidRDefault="006E6E00" w:rsidP="006E6E00">
      <w:pPr>
        <w:pStyle w:val="coverLicenceHolder"/>
        <w:pBdr>
          <w:top w:val="single" w:sz="4" w:space="25" w:color="auto"/>
        </w:pBdr>
        <w:rPr>
          <w:szCs w:val="24"/>
        </w:rPr>
      </w:pPr>
    </w:p>
    <w:p w14:paraId="15E61BC1" w14:textId="77777777" w:rsidR="006E6E00" w:rsidRPr="006E6E00" w:rsidRDefault="006E6E00" w:rsidP="006E6E00">
      <w:pPr>
        <w:pStyle w:val="coverLicenceHolder"/>
        <w:pBdr>
          <w:top w:val="single" w:sz="4" w:space="25" w:color="auto"/>
        </w:pBdr>
        <w:rPr>
          <w:szCs w:val="24"/>
        </w:rPr>
      </w:pPr>
    </w:p>
    <w:p w14:paraId="13442537" w14:textId="37C36E5D" w:rsidR="00166CA5" w:rsidRPr="006E6E00" w:rsidRDefault="00166CA5" w:rsidP="006E6E00">
      <w:pPr>
        <w:pStyle w:val="coverLicenceHolder"/>
        <w:pBdr>
          <w:top w:val="single" w:sz="4" w:space="25" w:color="auto"/>
        </w:pBdr>
        <w:rPr>
          <w:rFonts w:cs="Arial"/>
          <w:szCs w:val="24"/>
        </w:rPr>
      </w:pPr>
      <w:r w:rsidRPr="006E6E00">
        <w:rPr>
          <w:rFonts w:cs="Arial"/>
          <w:szCs w:val="24"/>
        </w:rPr>
        <w:t>Variation application number</w:t>
      </w:r>
    </w:p>
    <w:p w14:paraId="5F6DC8EA" w14:textId="19D12322" w:rsidR="006E6E00" w:rsidRPr="006E6E00" w:rsidRDefault="006E6E00" w:rsidP="006E6E00">
      <w:pPr>
        <w:pStyle w:val="coverLicenceHolder"/>
        <w:pBdr>
          <w:top w:val="single" w:sz="4" w:space="25" w:color="auto"/>
        </w:pBdr>
        <w:rPr>
          <w:rFonts w:cs="Arial"/>
          <w:szCs w:val="24"/>
        </w:rPr>
      </w:pPr>
    </w:p>
    <w:p w14:paraId="073D88FA" w14:textId="54673BB7" w:rsidR="006E6E00" w:rsidRPr="006E6E00" w:rsidRDefault="009F2784" w:rsidP="006E6E00">
      <w:pPr>
        <w:pStyle w:val="coverLicenceHolder"/>
        <w:pBdr>
          <w:top w:val="single" w:sz="4" w:space="25" w:color="auto"/>
        </w:pBdr>
        <w:rPr>
          <w:color w:val="FF0000"/>
          <w:szCs w:val="24"/>
        </w:rPr>
      </w:pPr>
      <w:r>
        <w:rPr>
          <w:rFonts w:cs="Arial"/>
          <w:szCs w:val="24"/>
        </w:rPr>
        <w:t>PAN-006907</w:t>
      </w:r>
    </w:p>
    <w:p w14:paraId="185D73A9" w14:textId="7CFC4548" w:rsidR="00166CA5" w:rsidRPr="006E6E00" w:rsidRDefault="00166CA5" w:rsidP="00166CA5">
      <w:pPr>
        <w:pStyle w:val="coverAuthNos"/>
        <w:spacing w:before="480" w:line="312" w:lineRule="auto"/>
        <w:rPr>
          <w:color w:val="auto"/>
          <w:sz w:val="24"/>
          <w:szCs w:val="24"/>
          <w:lang w:val="de-DE"/>
        </w:rPr>
      </w:pPr>
      <w:r w:rsidRPr="006E6E00">
        <w:rPr>
          <w:color w:val="auto"/>
          <w:sz w:val="24"/>
          <w:szCs w:val="24"/>
          <w:lang w:val="de-DE"/>
        </w:rPr>
        <w:t>Permit number</w:t>
      </w:r>
    </w:p>
    <w:p w14:paraId="584AD852" w14:textId="77777777" w:rsidR="006E6E00" w:rsidRPr="006E6E00" w:rsidRDefault="006E6E00" w:rsidP="006E6E00">
      <w:pPr>
        <w:pStyle w:val="coverAuthNos"/>
        <w:rPr>
          <w:rFonts w:cs="Arial"/>
          <w:color w:val="FF0000"/>
          <w:sz w:val="24"/>
          <w:szCs w:val="24"/>
          <w:lang w:val="de-DE"/>
        </w:rPr>
      </w:pPr>
      <w:r w:rsidRPr="006E6E00">
        <w:rPr>
          <w:rFonts w:cs="Arial"/>
          <w:color w:val="auto"/>
          <w:sz w:val="24"/>
          <w:szCs w:val="24"/>
          <w:lang w:val="de-DE"/>
        </w:rPr>
        <w:t>BW4100301</w:t>
      </w:r>
    </w:p>
    <w:p w14:paraId="74FAE5B2" w14:textId="77777777" w:rsidR="006E6E00" w:rsidRPr="00A418F6" w:rsidRDefault="006E6E00" w:rsidP="00166CA5">
      <w:pPr>
        <w:pStyle w:val="coverAuthNos"/>
        <w:spacing w:before="480" w:line="312" w:lineRule="auto"/>
        <w:rPr>
          <w:color w:val="auto"/>
          <w:sz w:val="24"/>
          <w:szCs w:val="24"/>
          <w:lang w:val="de-DE"/>
        </w:rPr>
      </w:pP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4D591DB" w14:textId="4A7245B9" w:rsidR="00166CA5" w:rsidRPr="001A46DB" w:rsidRDefault="00387530" w:rsidP="00166CA5">
      <w:pPr>
        <w:pStyle w:val="Heading1nonum"/>
        <w:spacing w:before="80" w:after="0" w:line="312" w:lineRule="auto"/>
        <w:jc w:val="center"/>
      </w:pPr>
      <w:r w:rsidRPr="00387530">
        <w:rPr>
          <w:color w:val="000000"/>
          <w:spacing w:val="0"/>
          <w:szCs w:val="36"/>
          <w:lang w:val="de-DE"/>
        </w:rPr>
        <w:lastRenderedPageBreak/>
        <w:t xml:space="preserve">New Crofty C Sewage PS Crofty Gower Crofty C SPS </w:t>
      </w:r>
      <w:r w:rsidR="00166CA5" w:rsidRPr="001A46DB">
        <w:t xml:space="preserve">Permit Number </w:t>
      </w:r>
      <w:r w:rsidR="006E6E00">
        <w:t>BW4100301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794457FE" w14:textId="29A59EDD" w:rsidR="00166CA5" w:rsidRDefault="00387530" w:rsidP="005C7C4F">
      <w:pPr>
        <w:pStyle w:val="Draftingnote"/>
        <w:spacing w:before="0" w:line="276" w:lineRule="auto"/>
        <w:contextualSpacing/>
        <w:rPr>
          <w:rFonts w:cs="Arial"/>
          <w:i w:val="0"/>
          <w:color w:val="auto"/>
          <w:sz w:val="22"/>
          <w:szCs w:val="22"/>
        </w:rPr>
      </w:pPr>
      <w:r w:rsidRPr="00387530">
        <w:rPr>
          <w:rFonts w:cs="Arial"/>
          <w:i w:val="0"/>
          <w:color w:val="auto"/>
          <w:sz w:val="22"/>
          <w:szCs w:val="22"/>
        </w:rPr>
        <w:t xml:space="preserve">The Combined Sewer Overflow is designed to discharge with no more than 10 spills per year on average over 10 years </w:t>
      </w:r>
      <w:proofErr w:type="gramStart"/>
      <w:r w:rsidRPr="00387530">
        <w:rPr>
          <w:rFonts w:cs="Arial"/>
          <w:i w:val="0"/>
          <w:color w:val="auto"/>
          <w:sz w:val="22"/>
          <w:szCs w:val="22"/>
        </w:rPr>
        <w:t>in order to</w:t>
      </w:r>
      <w:proofErr w:type="gramEnd"/>
      <w:r w:rsidRPr="00387530">
        <w:rPr>
          <w:rFonts w:cs="Arial"/>
          <w:i w:val="0"/>
          <w:color w:val="auto"/>
          <w:sz w:val="22"/>
          <w:szCs w:val="22"/>
        </w:rPr>
        <w:t xml:space="preserve"> protect shellfish waters. 14 or more spills in any one year will trigger an investigation by the water company</w:t>
      </w:r>
      <w:r>
        <w:rPr>
          <w:rFonts w:cs="Arial"/>
          <w:i w:val="0"/>
          <w:color w:val="auto"/>
          <w:sz w:val="22"/>
          <w:szCs w:val="22"/>
        </w:rPr>
        <w:t>.</w:t>
      </w:r>
    </w:p>
    <w:p w14:paraId="5CA2C729" w14:textId="77777777" w:rsidR="00387530" w:rsidRPr="00B53F99" w:rsidRDefault="00387530" w:rsidP="005C7C4F">
      <w:pPr>
        <w:pStyle w:val="Draftingnote"/>
        <w:spacing w:before="0" w:line="276" w:lineRule="auto"/>
        <w:contextualSpacing/>
        <w:rPr>
          <w:rFonts w:cs="Arial"/>
          <w:i w:val="0"/>
          <w:color w:val="000000"/>
          <w:sz w:val="22"/>
          <w:szCs w:val="22"/>
        </w:rPr>
      </w:pPr>
    </w:p>
    <w:p w14:paraId="4DF0A482" w14:textId="71A1423B"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166CA5">
        <w:tc>
          <w:tcPr>
            <w:tcW w:w="3794" w:type="dxa"/>
            <w:tcBorders>
              <w:top w:val="single" w:sz="6" w:space="0" w:color="auto"/>
              <w:left w:val="nil"/>
              <w:bottom w:val="single" w:sz="6" w:space="0" w:color="auto"/>
              <w:right w:val="nil"/>
            </w:tcBorders>
            <w:vAlign w:val="center"/>
          </w:tcPr>
          <w:p w14:paraId="77CA7122" w14:textId="140D00AA" w:rsidR="00166CA5" w:rsidRPr="00E110FB" w:rsidRDefault="00532EF8" w:rsidP="00166CA5">
            <w:pPr>
              <w:pStyle w:val="Tablebody"/>
              <w:spacing w:line="312" w:lineRule="auto"/>
              <w:rPr>
                <w:rFonts w:ascii="Arial" w:hAnsi="Arial" w:cs="Arial"/>
                <w:color w:val="auto"/>
                <w:sz w:val="22"/>
                <w:szCs w:val="22"/>
              </w:rPr>
            </w:pPr>
            <w:r w:rsidRPr="00E110FB">
              <w:rPr>
                <w:rFonts w:ascii="Arial" w:hAnsi="Arial" w:cs="Arial"/>
                <w:color w:val="auto"/>
                <w:sz w:val="22"/>
                <w:szCs w:val="22"/>
              </w:rPr>
              <w:t>Regulator-</w:t>
            </w:r>
            <w:r w:rsidR="00166CA5" w:rsidRPr="00E110FB">
              <w:rPr>
                <w:rFonts w:ascii="Arial" w:hAnsi="Arial" w:cs="Arial"/>
                <w:color w:val="auto"/>
                <w:sz w:val="22"/>
                <w:szCs w:val="22"/>
              </w:rPr>
              <w:t>initiated variation</w:t>
            </w:r>
          </w:p>
          <w:p w14:paraId="2C6310F3" w14:textId="683AC30D" w:rsidR="00166CA5" w:rsidRPr="006E6E00" w:rsidRDefault="00166CA5" w:rsidP="00166CA5">
            <w:pPr>
              <w:pStyle w:val="Tablebody"/>
              <w:spacing w:line="312" w:lineRule="auto"/>
              <w:rPr>
                <w:rFonts w:ascii="Arial" w:hAnsi="Arial" w:cs="Arial"/>
                <w:color w:val="FF0000"/>
                <w:sz w:val="22"/>
                <w:szCs w:val="22"/>
              </w:rPr>
            </w:pPr>
            <w:r w:rsidRPr="00E110FB">
              <w:rPr>
                <w:rFonts w:ascii="Arial" w:hAnsi="Arial" w:cs="Arial"/>
                <w:color w:val="auto"/>
                <w:sz w:val="22"/>
                <w:szCs w:val="22"/>
              </w:rPr>
              <w:t xml:space="preserve">Application </w:t>
            </w:r>
            <w:r w:rsidR="00C70311" w:rsidRPr="00E110FB">
              <w:rPr>
                <w:rFonts w:ascii="Arial" w:hAnsi="Arial" w:cs="Arial"/>
                <w:color w:val="auto"/>
                <w:sz w:val="22"/>
                <w:szCs w:val="22"/>
              </w:rPr>
              <w:t>PAN-0</w:t>
            </w:r>
            <w:r w:rsidR="009F2784">
              <w:rPr>
                <w:rFonts w:ascii="Arial" w:hAnsi="Arial" w:cs="Arial"/>
                <w:color w:val="auto"/>
                <w:sz w:val="22"/>
                <w:szCs w:val="22"/>
              </w:rPr>
              <w:t>0</w:t>
            </w:r>
            <w:r w:rsidR="0078280F">
              <w:rPr>
                <w:rFonts w:ascii="Arial" w:hAnsi="Arial" w:cs="Arial"/>
                <w:color w:val="auto"/>
                <w:sz w:val="22"/>
                <w:szCs w:val="22"/>
              </w:rPr>
              <w:t>6907</w:t>
            </w:r>
          </w:p>
        </w:tc>
        <w:tc>
          <w:tcPr>
            <w:tcW w:w="1984" w:type="dxa"/>
            <w:tcBorders>
              <w:top w:val="single" w:sz="6" w:space="0" w:color="auto"/>
              <w:left w:val="nil"/>
              <w:bottom w:val="single" w:sz="6" w:space="0" w:color="auto"/>
              <w:right w:val="nil"/>
            </w:tcBorders>
            <w:vAlign w:val="center"/>
          </w:tcPr>
          <w:p w14:paraId="6F8E0DD2"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7B51F6F" w14:textId="388F5AAA" w:rsidR="00166CA5" w:rsidRPr="004A615E" w:rsidRDefault="00A418F6" w:rsidP="00166CA5">
            <w:pPr>
              <w:pStyle w:val="Tablebody"/>
              <w:spacing w:line="312" w:lineRule="auto"/>
              <w:rPr>
                <w:rFonts w:ascii="Arial" w:hAnsi="Arial" w:cs="Arial"/>
                <w:color w:val="FF0000"/>
                <w:sz w:val="22"/>
                <w:szCs w:val="22"/>
              </w:rPr>
            </w:pPr>
            <w:r w:rsidRPr="00A418F6">
              <w:rPr>
                <w:rFonts w:ascii="Arial" w:hAnsi="Arial" w:cs="Arial"/>
                <w:color w:val="auto"/>
                <w:sz w:val="22"/>
                <w:szCs w:val="22"/>
              </w:rPr>
              <w:t>01/08/2019</w:t>
            </w:r>
          </w:p>
        </w:tc>
        <w:tc>
          <w:tcPr>
            <w:tcW w:w="2268" w:type="dxa"/>
            <w:tcBorders>
              <w:top w:val="single" w:sz="6" w:space="0" w:color="auto"/>
              <w:left w:val="nil"/>
              <w:bottom w:val="single" w:sz="6" w:space="0" w:color="auto"/>
              <w:right w:val="nil"/>
            </w:tcBorders>
            <w:vAlign w:val="center"/>
          </w:tcPr>
          <w:p w14:paraId="3A83BFC3"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66CA5"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5C0585" w:rsidRDefault="00166CA5"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A19491F" w14:textId="56B48C2A" w:rsidR="00166CA5" w:rsidRPr="005C0585" w:rsidRDefault="006E6E00" w:rsidP="00166CA5">
            <w:pPr>
              <w:pStyle w:val="Tablebody"/>
              <w:spacing w:line="312" w:lineRule="auto"/>
              <w:rPr>
                <w:rFonts w:ascii="Arial" w:hAnsi="Arial" w:cs="Arial"/>
                <w:color w:val="auto"/>
                <w:sz w:val="22"/>
                <w:szCs w:val="22"/>
              </w:rPr>
            </w:pPr>
            <w:r>
              <w:rPr>
                <w:rFonts w:ascii="Arial" w:hAnsi="Arial" w:cs="Arial"/>
                <w:color w:val="auto"/>
                <w:sz w:val="22"/>
                <w:szCs w:val="22"/>
              </w:rPr>
              <w:t>BW4100301</w:t>
            </w:r>
          </w:p>
        </w:tc>
        <w:tc>
          <w:tcPr>
            <w:tcW w:w="1984" w:type="dxa"/>
            <w:tcBorders>
              <w:top w:val="single" w:sz="6" w:space="0" w:color="auto"/>
              <w:left w:val="nil"/>
              <w:bottom w:val="single" w:sz="6" w:space="0" w:color="auto"/>
              <w:right w:val="nil"/>
            </w:tcBorders>
            <w:vAlign w:val="center"/>
          </w:tcPr>
          <w:p w14:paraId="0716E0E3" w14:textId="446254F1" w:rsidR="00166CA5" w:rsidRPr="004A615E" w:rsidRDefault="00271535" w:rsidP="00166CA5">
            <w:pPr>
              <w:pStyle w:val="Tablebody"/>
              <w:spacing w:line="312" w:lineRule="auto"/>
              <w:rPr>
                <w:rFonts w:ascii="Arial" w:hAnsi="Arial" w:cs="Arial"/>
                <w:color w:val="FF0000"/>
                <w:sz w:val="22"/>
                <w:szCs w:val="22"/>
              </w:rPr>
            </w:pPr>
            <w:r>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13BE27E7" w14:textId="2A5E82E5"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072163">
              <w:rPr>
                <w:rFonts w:ascii="Arial" w:hAnsi="Arial" w:cs="Arial"/>
                <w:color w:val="auto"/>
                <w:sz w:val="22"/>
                <w:szCs w:val="22"/>
              </w:rPr>
              <w:t>Dŵr</w:t>
            </w:r>
            <w:proofErr w:type="spellEnd"/>
            <w:r w:rsidR="00072163">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AB169C" w:rsidRDefault="00166CA5" w:rsidP="00514B05">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166CA5">
      <w:pPr>
        <w:pStyle w:val="Data"/>
        <w:spacing w:before="60"/>
        <w:rPr>
          <w:rStyle w:val="change"/>
          <w:rFonts w:cs="Arial"/>
          <w:sz w:val="22"/>
          <w:szCs w:val="22"/>
        </w:rPr>
      </w:pPr>
    </w:p>
    <w:p w14:paraId="63224986" w14:textId="67721CD1" w:rsidR="00166CA5" w:rsidRDefault="00C70311" w:rsidP="00514B05">
      <w:pPr>
        <w:pStyle w:val="Heading3nonum"/>
        <w:spacing w:before="0" w:line="276" w:lineRule="auto"/>
        <w:ind w:right="1701"/>
        <w:rPr>
          <w:rFonts w:cs="Arial"/>
          <w:color w:val="auto"/>
          <w:sz w:val="22"/>
          <w:szCs w:val="22"/>
        </w:rPr>
      </w:pPr>
      <w:r w:rsidRPr="00A418F6">
        <w:rPr>
          <w:rFonts w:cs="Arial"/>
          <w:color w:val="auto"/>
          <w:sz w:val="22"/>
          <w:szCs w:val="22"/>
        </w:rPr>
        <w:t>P</w:t>
      </w:r>
      <w:r w:rsidR="00166CA5" w:rsidRPr="00A418F6">
        <w:rPr>
          <w:rFonts w:cs="Arial"/>
          <w:color w:val="auto"/>
          <w:sz w:val="22"/>
          <w:szCs w:val="22"/>
        </w:rPr>
        <w:t>ermit number</w:t>
      </w:r>
    </w:p>
    <w:p w14:paraId="1FC87DE8" w14:textId="1A7C2F4B" w:rsidR="006E6E00" w:rsidRPr="006E6E00" w:rsidRDefault="006E6E00" w:rsidP="00514B05">
      <w:pPr>
        <w:pStyle w:val="Heading3nonum"/>
        <w:spacing w:before="0" w:line="276" w:lineRule="auto"/>
        <w:ind w:right="1701"/>
        <w:rPr>
          <w:rFonts w:cs="Arial"/>
          <w:b/>
          <w:color w:val="auto"/>
          <w:sz w:val="22"/>
          <w:szCs w:val="22"/>
        </w:rPr>
      </w:pPr>
      <w:r>
        <w:rPr>
          <w:rFonts w:cs="Arial"/>
          <w:b/>
          <w:color w:val="auto"/>
          <w:sz w:val="22"/>
          <w:szCs w:val="22"/>
        </w:rPr>
        <w:t>BW4100301</w:t>
      </w:r>
    </w:p>
    <w:p w14:paraId="7874AD61" w14:textId="77777777" w:rsidR="00166CA5" w:rsidRPr="009F6C74" w:rsidRDefault="00166CA5" w:rsidP="00514B05">
      <w:pPr>
        <w:pStyle w:val="Data"/>
        <w:spacing w:line="276" w:lineRule="auto"/>
        <w:rPr>
          <w:rStyle w:val="change"/>
          <w:rFonts w:cs="Arial"/>
          <w:color w:val="auto"/>
          <w:sz w:val="22"/>
          <w:szCs w:val="22"/>
        </w:rPr>
      </w:pPr>
    </w:p>
    <w:p w14:paraId="2F2C57A7" w14:textId="299F6A35" w:rsidR="00166CA5" w:rsidRPr="00C70311" w:rsidRDefault="00C70311" w:rsidP="00514B05">
      <w:pPr>
        <w:pStyle w:val="Data"/>
        <w:spacing w:line="276" w:lineRule="auto"/>
        <w:rPr>
          <w:rStyle w:val="change"/>
          <w:rFonts w:cs="Arial"/>
          <w:b w:val="0"/>
          <w:color w:val="auto"/>
          <w:sz w:val="22"/>
          <w:szCs w:val="22"/>
        </w:rPr>
      </w:pPr>
      <w:bookmarkStart w:id="4" w:name="_Hlk13917238"/>
      <w:r w:rsidRPr="00C70311">
        <w:rPr>
          <w:rStyle w:val="change"/>
          <w:rFonts w:cs="Arial"/>
          <w:b w:val="0"/>
          <w:color w:val="auto"/>
          <w:sz w:val="22"/>
          <w:szCs w:val="22"/>
        </w:rPr>
        <w:t>Issued to</w:t>
      </w:r>
    </w:p>
    <w:p w14:paraId="532B6D6B" w14:textId="77777777" w:rsidR="00166CA5" w:rsidRPr="009F6C74" w:rsidRDefault="00166CA5" w:rsidP="00514B05">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14B05">
      <w:pPr>
        <w:pStyle w:val="Heading3nonum"/>
        <w:spacing w:before="0" w:line="276" w:lineRule="auto"/>
        <w:rPr>
          <w:rFonts w:cs="Arial"/>
          <w:color w:val="auto"/>
          <w:sz w:val="22"/>
          <w:szCs w:val="22"/>
        </w:rPr>
      </w:pPr>
    </w:p>
    <w:p w14:paraId="669F4F04" w14:textId="7BDEF264" w:rsidR="00166CA5" w:rsidRPr="00C70311" w:rsidRDefault="00166CA5" w:rsidP="00C70311">
      <w:pPr>
        <w:pStyle w:val="Heading3nonum"/>
        <w:spacing w:before="0" w:line="276" w:lineRule="auto"/>
        <w:rPr>
          <w:rStyle w:val="change"/>
          <w:i/>
          <w:color w:val="auto"/>
          <w:sz w:val="22"/>
          <w:szCs w:val="22"/>
        </w:rPr>
      </w:pPr>
      <w:r w:rsidRPr="009F6C74">
        <w:rPr>
          <w:color w:val="auto"/>
          <w:sz w:val="22"/>
        </w:rPr>
        <w:t>whose registered office is</w:t>
      </w:r>
    </w:p>
    <w:p w14:paraId="08A74877" w14:textId="77777777" w:rsidR="00166CA5" w:rsidRPr="009F6C74" w:rsidRDefault="00166CA5" w:rsidP="00514B05">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93A1F3"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514B05">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1B6F88"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514B05">
      <w:pPr>
        <w:pStyle w:val="Data"/>
        <w:spacing w:line="276" w:lineRule="auto"/>
        <w:rPr>
          <w:rStyle w:val="change"/>
          <w:color w:val="auto"/>
          <w:sz w:val="22"/>
          <w:szCs w:val="22"/>
        </w:rPr>
      </w:pPr>
      <w:r w:rsidRPr="009F6C74">
        <w:rPr>
          <w:rStyle w:val="change"/>
          <w:rFonts w:cs="Arial"/>
          <w:color w:val="auto"/>
          <w:sz w:val="22"/>
          <w:szCs w:val="22"/>
        </w:rPr>
        <w:t>CF46 6LY</w:t>
      </w:r>
    </w:p>
    <w:bookmarkEnd w:id="4"/>
    <w:p w14:paraId="285AA9C7" w14:textId="77777777" w:rsidR="00166CA5" w:rsidRPr="009F6C74" w:rsidRDefault="00166CA5" w:rsidP="00514B05">
      <w:pPr>
        <w:pStyle w:val="Data"/>
        <w:spacing w:line="276" w:lineRule="auto"/>
        <w:rPr>
          <w:rStyle w:val="change"/>
          <w:rFonts w:cs="Arial"/>
          <w:color w:val="auto"/>
          <w:sz w:val="22"/>
          <w:szCs w:val="22"/>
        </w:rPr>
      </w:pPr>
    </w:p>
    <w:p w14:paraId="392FFC01" w14:textId="77777777" w:rsidR="00166CA5" w:rsidRPr="009F6C74" w:rsidRDefault="00166CA5" w:rsidP="00514B05">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514B05">
      <w:pPr>
        <w:pStyle w:val="Data"/>
        <w:spacing w:line="276" w:lineRule="auto"/>
        <w:ind w:right="1701"/>
        <w:rPr>
          <w:b w:val="0"/>
          <w:color w:val="auto"/>
          <w:sz w:val="22"/>
          <w:szCs w:val="22"/>
        </w:rPr>
      </w:pPr>
    </w:p>
    <w:p w14:paraId="1675C817" w14:textId="292F0D77" w:rsidR="00166CA5" w:rsidRDefault="00166CA5" w:rsidP="00C70311">
      <w:pPr>
        <w:pStyle w:val="Data"/>
        <w:spacing w:line="276" w:lineRule="auto"/>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E99D3D1" w14:textId="77777777" w:rsidR="006E6E00" w:rsidRPr="005B151A" w:rsidRDefault="006E6E00" w:rsidP="006E6E00">
      <w:pPr>
        <w:pStyle w:val="Heading3nonum"/>
        <w:spacing w:before="0"/>
        <w:rPr>
          <w:rStyle w:val="change"/>
          <w:rFonts w:eastAsia="Times New Roman" w:cs="Arial"/>
          <w:b/>
          <w:color w:val="auto"/>
          <w:sz w:val="22"/>
          <w:szCs w:val="22"/>
        </w:rPr>
      </w:pPr>
      <w:r w:rsidRPr="005B151A">
        <w:rPr>
          <w:rStyle w:val="change"/>
          <w:rFonts w:eastAsia="Times New Roman" w:cs="Arial"/>
          <w:b/>
          <w:color w:val="auto"/>
          <w:sz w:val="22"/>
          <w:szCs w:val="22"/>
        </w:rPr>
        <w:t xml:space="preserve">New </w:t>
      </w:r>
      <w:proofErr w:type="spellStart"/>
      <w:r w:rsidRPr="005B151A">
        <w:rPr>
          <w:rStyle w:val="change"/>
          <w:rFonts w:eastAsia="Times New Roman" w:cs="Arial"/>
          <w:b/>
          <w:color w:val="auto"/>
          <w:sz w:val="22"/>
          <w:szCs w:val="22"/>
        </w:rPr>
        <w:t>Crofty</w:t>
      </w:r>
      <w:proofErr w:type="spellEnd"/>
      <w:r w:rsidRPr="005B151A">
        <w:rPr>
          <w:rStyle w:val="change"/>
          <w:rFonts w:eastAsia="Times New Roman" w:cs="Arial"/>
          <w:b/>
          <w:color w:val="auto"/>
          <w:sz w:val="22"/>
          <w:szCs w:val="22"/>
        </w:rPr>
        <w:t xml:space="preserve"> C Sewage PS </w:t>
      </w:r>
      <w:proofErr w:type="spellStart"/>
      <w:r w:rsidRPr="005B151A">
        <w:rPr>
          <w:rStyle w:val="change"/>
          <w:rFonts w:eastAsia="Times New Roman" w:cs="Arial"/>
          <w:b/>
          <w:color w:val="auto"/>
          <w:sz w:val="22"/>
          <w:szCs w:val="22"/>
        </w:rPr>
        <w:t>Crofty</w:t>
      </w:r>
      <w:proofErr w:type="spellEnd"/>
      <w:r w:rsidRPr="005B151A">
        <w:rPr>
          <w:rStyle w:val="change"/>
          <w:rFonts w:eastAsia="Times New Roman" w:cs="Arial"/>
          <w:b/>
          <w:color w:val="auto"/>
          <w:sz w:val="22"/>
          <w:szCs w:val="22"/>
        </w:rPr>
        <w:t xml:space="preserve"> Gower </w:t>
      </w:r>
      <w:proofErr w:type="spellStart"/>
      <w:r w:rsidRPr="005B151A">
        <w:rPr>
          <w:rStyle w:val="change"/>
          <w:rFonts w:eastAsia="Times New Roman" w:cs="Arial"/>
          <w:b/>
          <w:color w:val="auto"/>
          <w:sz w:val="22"/>
          <w:szCs w:val="22"/>
        </w:rPr>
        <w:t>Crofty</w:t>
      </w:r>
      <w:proofErr w:type="spellEnd"/>
      <w:r w:rsidRPr="005B151A">
        <w:rPr>
          <w:rStyle w:val="change"/>
          <w:rFonts w:eastAsia="Times New Roman" w:cs="Arial"/>
          <w:b/>
          <w:color w:val="auto"/>
          <w:sz w:val="22"/>
          <w:szCs w:val="22"/>
        </w:rPr>
        <w:t xml:space="preserve"> C SPS </w:t>
      </w:r>
    </w:p>
    <w:p w14:paraId="3E5F9F84" w14:textId="77777777" w:rsidR="006E6E00" w:rsidRPr="005B151A" w:rsidRDefault="006E6E00" w:rsidP="006E6E00">
      <w:pPr>
        <w:pStyle w:val="Heading3nonum"/>
        <w:spacing w:before="0"/>
        <w:rPr>
          <w:rStyle w:val="change"/>
          <w:rFonts w:eastAsia="Times New Roman" w:cs="Arial"/>
          <w:b/>
          <w:color w:val="auto"/>
          <w:sz w:val="22"/>
          <w:szCs w:val="22"/>
        </w:rPr>
      </w:pPr>
      <w:proofErr w:type="spellStart"/>
      <w:r w:rsidRPr="005B151A">
        <w:rPr>
          <w:rStyle w:val="change"/>
          <w:rFonts w:eastAsia="Times New Roman" w:cs="Arial"/>
          <w:b/>
          <w:color w:val="auto"/>
          <w:sz w:val="22"/>
          <w:szCs w:val="22"/>
        </w:rPr>
        <w:t>Crofty</w:t>
      </w:r>
      <w:proofErr w:type="spellEnd"/>
    </w:p>
    <w:p w14:paraId="75775355" w14:textId="77777777" w:rsidR="006E6E00" w:rsidRPr="005B151A" w:rsidRDefault="006E6E00" w:rsidP="006E6E00">
      <w:pPr>
        <w:pStyle w:val="Heading3nonum"/>
        <w:spacing w:before="0"/>
        <w:rPr>
          <w:rStyle w:val="change"/>
          <w:rFonts w:eastAsia="Times New Roman" w:cs="Arial"/>
          <w:b/>
          <w:color w:val="auto"/>
          <w:sz w:val="22"/>
          <w:szCs w:val="22"/>
        </w:rPr>
      </w:pPr>
      <w:r w:rsidRPr="005B151A">
        <w:rPr>
          <w:rStyle w:val="change"/>
          <w:rFonts w:eastAsia="Times New Roman" w:cs="Arial"/>
          <w:b/>
          <w:color w:val="auto"/>
          <w:sz w:val="22"/>
          <w:szCs w:val="22"/>
        </w:rPr>
        <w:t>North Gower</w:t>
      </w:r>
    </w:p>
    <w:p w14:paraId="7DC4CF8C" w14:textId="77777777" w:rsidR="006E6E00" w:rsidRPr="005B151A" w:rsidRDefault="006E6E00" w:rsidP="006E6E00">
      <w:pPr>
        <w:pStyle w:val="Heading3nonum"/>
        <w:spacing w:before="0"/>
        <w:rPr>
          <w:rStyle w:val="change"/>
          <w:rFonts w:eastAsia="Times New Roman" w:cs="Arial"/>
          <w:b/>
          <w:color w:val="auto"/>
          <w:sz w:val="22"/>
          <w:szCs w:val="22"/>
        </w:rPr>
      </w:pPr>
      <w:r w:rsidRPr="005B151A">
        <w:rPr>
          <w:rStyle w:val="change"/>
          <w:rFonts w:eastAsia="Times New Roman" w:cs="Arial"/>
          <w:b/>
          <w:color w:val="auto"/>
          <w:sz w:val="22"/>
          <w:szCs w:val="22"/>
        </w:rPr>
        <w:t>Swansea</w:t>
      </w:r>
    </w:p>
    <w:p w14:paraId="0D245112" w14:textId="7D208A36" w:rsidR="006E6E00" w:rsidRPr="006E6E00" w:rsidRDefault="006E6E00" w:rsidP="006E6E00">
      <w:pPr>
        <w:pStyle w:val="Heading3nonum"/>
        <w:spacing w:before="0"/>
        <w:rPr>
          <w:rStyle w:val="change"/>
          <w:rFonts w:eastAsia="Times New Roman" w:cs="Arial"/>
          <w:b/>
          <w:color w:val="auto"/>
          <w:sz w:val="22"/>
          <w:szCs w:val="22"/>
        </w:rPr>
      </w:pPr>
      <w:r w:rsidRPr="005B151A">
        <w:rPr>
          <w:rStyle w:val="change"/>
          <w:rFonts w:eastAsia="Times New Roman" w:cs="Arial"/>
          <w:b/>
          <w:color w:val="auto"/>
          <w:sz w:val="22"/>
          <w:szCs w:val="22"/>
        </w:rPr>
        <w:t>SA4 3SP</w:t>
      </w:r>
    </w:p>
    <w:p w14:paraId="41D06F4D" w14:textId="77777777" w:rsidR="00A418F6" w:rsidRPr="00A418F6" w:rsidRDefault="00A418F6" w:rsidP="00A418F6">
      <w:pPr>
        <w:pStyle w:val="Heading3nonum"/>
        <w:spacing w:before="0" w:line="276" w:lineRule="auto"/>
        <w:rPr>
          <w:rFonts w:cs="Arial"/>
          <w:color w:val="auto"/>
          <w:sz w:val="22"/>
          <w:szCs w:val="22"/>
        </w:rPr>
      </w:pPr>
    </w:p>
    <w:p w14:paraId="06E417E5" w14:textId="77777777"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14B05">
      <w:pPr>
        <w:pStyle w:val="Heading3nonum"/>
        <w:spacing w:before="0" w:line="276" w:lineRule="auto"/>
        <w:rPr>
          <w:rFonts w:cs="Arial"/>
          <w:color w:val="auto"/>
          <w:sz w:val="22"/>
          <w:szCs w:val="22"/>
        </w:rPr>
      </w:pPr>
    </w:p>
    <w:p w14:paraId="6D34712B" w14:textId="767FC4DE"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71535">
        <w:rPr>
          <w:rFonts w:cs="Arial"/>
          <w:color w:val="auto"/>
          <w:sz w:val="22"/>
          <w:szCs w:val="22"/>
        </w:rPr>
        <w:t>14/10/2019</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71535" w:rsidRPr="00271535" w14:paraId="788F75FD" w14:textId="77777777" w:rsidTr="00166CA5">
        <w:trPr>
          <w:trHeight w:hRule="exact" w:val="393"/>
        </w:trPr>
        <w:tc>
          <w:tcPr>
            <w:tcW w:w="6210" w:type="dxa"/>
            <w:tcBorders>
              <w:top w:val="nil"/>
              <w:left w:val="nil"/>
              <w:right w:val="nil"/>
            </w:tcBorders>
          </w:tcPr>
          <w:p w14:paraId="18853770" w14:textId="77777777" w:rsidR="00166CA5" w:rsidRPr="00271535" w:rsidRDefault="00166CA5" w:rsidP="00166CA5">
            <w:pPr>
              <w:pStyle w:val="Heading3nonum"/>
              <w:spacing w:before="0"/>
              <w:ind w:right="1701"/>
              <w:rPr>
                <w:rFonts w:cs="Arial"/>
                <w:color w:val="auto"/>
                <w:sz w:val="22"/>
                <w:szCs w:val="22"/>
              </w:rPr>
            </w:pPr>
            <w:r w:rsidRPr="00271535">
              <w:rPr>
                <w:rFonts w:cs="Arial"/>
                <w:color w:val="auto"/>
                <w:sz w:val="22"/>
                <w:szCs w:val="22"/>
              </w:rPr>
              <w:t>Name</w:t>
            </w:r>
          </w:p>
        </w:tc>
        <w:tc>
          <w:tcPr>
            <w:tcW w:w="2437" w:type="dxa"/>
            <w:tcBorders>
              <w:top w:val="nil"/>
              <w:left w:val="nil"/>
              <w:right w:val="nil"/>
            </w:tcBorders>
          </w:tcPr>
          <w:p w14:paraId="49AC7849" w14:textId="77777777" w:rsidR="00166CA5" w:rsidRPr="00271535" w:rsidRDefault="00166CA5" w:rsidP="00166CA5">
            <w:pPr>
              <w:pStyle w:val="Heading3nonum"/>
              <w:spacing w:before="0"/>
              <w:ind w:right="1701"/>
              <w:rPr>
                <w:rFonts w:cs="Arial"/>
                <w:color w:val="auto"/>
                <w:sz w:val="22"/>
                <w:szCs w:val="22"/>
              </w:rPr>
            </w:pPr>
            <w:r w:rsidRPr="00271535">
              <w:rPr>
                <w:rFonts w:cs="Arial"/>
                <w:color w:val="auto"/>
                <w:sz w:val="22"/>
                <w:szCs w:val="22"/>
              </w:rPr>
              <w:t>Date</w:t>
            </w:r>
          </w:p>
        </w:tc>
      </w:tr>
      <w:tr w:rsidR="00271535" w:rsidRPr="00271535" w14:paraId="20130A7D" w14:textId="77777777" w:rsidTr="00166CA5">
        <w:trPr>
          <w:trHeight w:hRule="exact" w:val="960"/>
        </w:trPr>
        <w:tc>
          <w:tcPr>
            <w:tcW w:w="6210" w:type="dxa"/>
            <w:vAlign w:val="center"/>
          </w:tcPr>
          <w:p w14:paraId="64BB1276" w14:textId="7255F56F" w:rsidR="00166CA5" w:rsidRPr="00271535" w:rsidRDefault="00271535" w:rsidP="00166CA5">
            <w:pPr>
              <w:pStyle w:val="Heading3nonum"/>
              <w:spacing w:before="0"/>
              <w:ind w:right="-135"/>
              <w:rPr>
                <w:rFonts w:cs="Arial"/>
                <w:b/>
                <w:color w:val="auto"/>
                <w:sz w:val="22"/>
                <w:szCs w:val="22"/>
              </w:rPr>
            </w:pPr>
            <w:r w:rsidRPr="00271535">
              <w:rPr>
                <w:rFonts w:cs="Arial"/>
                <w:b/>
                <w:color w:val="auto"/>
                <w:sz w:val="22"/>
                <w:szCs w:val="22"/>
              </w:rPr>
              <w:t>Amy Nethercott</w:t>
            </w:r>
          </w:p>
        </w:tc>
        <w:tc>
          <w:tcPr>
            <w:tcW w:w="2437" w:type="dxa"/>
            <w:vAlign w:val="center"/>
          </w:tcPr>
          <w:p w14:paraId="77C01C85" w14:textId="68A759A7" w:rsidR="00166CA5" w:rsidRPr="00271535" w:rsidRDefault="00271535" w:rsidP="00166CA5">
            <w:pPr>
              <w:pStyle w:val="Heading3nonum"/>
              <w:spacing w:before="0"/>
              <w:ind w:right="34"/>
              <w:rPr>
                <w:rFonts w:cs="Arial"/>
                <w:b/>
                <w:color w:val="auto"/>
                <w:sz w:val="22"/>
                <w:szCs w:val="22"/>
              </w:rPr>
            </w:pPr>
            <w:r w:rsidRPr="00271535">
              <w:rPr>
                <w:rFonts w:cs="Arial"/>
                <w:b/>
                <w:color w:val="auto"/>
                <w:sz w:val="22"/>
                <w:szCs w:val="22"/>
              </w:rPr>
              <w:t>14/10/2019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2D22D3F5" w:rsidR="00166CA5" w:rsidRDefault="00166CA5" w:rsidP="00072163">
      <w:pPr>
        <w:spacing w:before="0" w:after="0"/>
        <w:ind w:left="1276"/>
        <w:rPr>
          <w:rStyle w:val="Bold"/>
          <w:b w:val="0"/>
          <w:sz w:val="22"/>
          <w:szCs w:val="22"/>
        </w:rPr>
      </w:pPr>
      <w:r w:rsidRPr="00D227C3">
        <w:rPr>
          <w:rStyle w:val="Bold"/>
          <w:b w:val="0"/>
          <w:sz w:val="22"/>
          <w:szCs w:val="22"/>
        </w:rPr>
        <w:t>Permit number</w:t>
      </w:r>
    </w:p>
    <w:p w14:paraId="2C2A39F1" w14:textId="2FD2C588" w:rsidR="00D227C3" w:rsidRPr="00D227C3" w:rsidRDefault="00D227C3" w:rsidP="00072163">
      <w:pPr>
        <w:spacing w:before="0" w:after="0"/>
        <w:ind w:left="1276"/>
        <w:rPr>
          <w:rStyle w:val="Bold"/>
          <w:sz w:val="22"/>
          <w:szCs w:val="22"/>
        </w:rPr>
      </w:pPr>
      <w:r>
        <w:rPr>
          <w:rStyle w:val="Bold"/>
          <w:sz w:val="22"/>
          <w:szCs w:val="22"/>
        </w:rPr>
        <w:t>BW4100301</w:t>
      </w:r>
    </w:p>
    <w:p w14:paraId="200AA1BF" w14:textId="77777777" w:rsidR="00166CA5" w:rsidRPr="004A615E" w:rsidRDefault="00166CA5" w:rsidP="00072163">
      <w:pPr>
        <w:pStyle w:val="Data"/>
        <w:spacing w:line="276" w:lineRule="auto"/>
        <w:ind w:firstLine="1276"/>
        <w:rPr>
          <w:rFonts w:cs="Arial"/>
          <w:color w:val="FF0000"/>
          <w:sz w:val="22"/>
          <w:szCs w:val="22"/>
        </w:rPr>
      </w:pPr>
    </w:p>
    <w:p w14:paraId="52EBE8BD" w14:textId="136A5DA3" w:rsidR="00166CA5" w:rsidRPr="0049139F" w:rsidRDefault="00166CA5" w:rsidP="00072163">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E110FB">
        <w:rPr>
          <w:color w:val="auto"/>
          <w:sz w:val="22"/>
          <w:szCs w:val="22"/>
        </w:rPr>
        <w:t xml:space="preserve">application </w:t>
      </w:r>
      <w:r w:rsidR="00C70311" w:rsidRPr="00E110FB">
        <w:rPr>
          <w:color w:val="auto"/>
          <w:sz w:val="22"/>
          <w:szCs w:val="22"/>
        </w:rPr>
        <w:t>PAN-0</w:t>
      </w:r>
      <w:r w:rsidR="0078280F">
        <w:rPr>
          <w:color w:val="auto"/>
          <w:sz w:val="22"/>
          <w:szCs w:val="22"/>
        </w:rPr>
        <w:t>06907</w:t>
      </w:r>
      <w:r w:rsidR="00312211" w:rsidRPr="00E110FB">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553106B1" w14:textId="60A58013" w:rsidR="00D227C3" w:rsidRDefault="00166CA5" w:rsidP="00D227C3">
      <w:pPr>
        <w:pStyle w:val="Heading3nonum"/>
        <w:spacing w:before="0" w:line="276" w:lineRule="auto"/>
        <w:ind w:firstLine="1276"/>
        <w:rPr>
          <w:color w:val="auto"/>
          <w:sz w:val="22"/>
        </w:rPr>
      </w:pPr>
      <w:r w:rsidRPr="009F6C74">
        <w:rPr>
          <w:color w:val="auto"/>
          <w:sz w:val="22"/>
        </w:rPr>
        <w:t>whose registered office is</w:t>
      </w:r>
    </w:p>
    <w:p w14:paraId="7AE4B9FE" w14:textId="77777777" w:rsidR="00D227C3" w:rsidRPr="00D227C3" w:rsidRDefault="00D227C3" w:rsidP="00D227C3">
      <w:pPr>
        <w:pStyle w:val="Heading3nonum"/>
        <w:spacing w:before="0" w:line="276" w:lineRule="auto"/>
        <w:ind w:firstLine="1276"/>
        <w:rPr>
          <w:b/>
          <w:sz w:val="22"/>
        </w:rPr>
      </w:pPr>
      <w:proofErr w:type="spellStart"/>
      <w:r w:rsidRPr="00D227C3">
        <w:rPr>
          <w:b/>
          <w:sz w:val="22"/>
        </w:rPr>
        <w:t>Pentwyn</w:t>
      </w:r>
      <w:proofErr w:type="spellEnd"/>
      <w:r w:rsidRPr="00D227C3">
        <w:rPr>
          <w:b/>
          <w:sz w:val="22"/>
        </w:rPr>
        <w:t xml:space="preserve"> Road</w:t>
      </w:r>
    </w:p>
    <w:p w14:paraId="33C02F26" w14:textId="77777777" w:rsidR="00D227C3" w:rsidRPr="00D227C3" w:rsidRDefault="00D227C3" w:rsidP="00D227C3">
      <w:pPr>
        <w:pStyle w:val="Heading3nonum"/>
        <w:spacing w:before="0" w:line="276" w:lineRule="auto"/>
        <w:ind w:firstLine="1276"/>
        <w:rPr>
          <w:b/>
          <w:sz w:val="22"/>
        </w:rPr>
      </w:pPr>
      <w:r w:rsidRPr="00D227C3">
        <w:rPr>
          <w:b/>
          <w:sz w:val="22"/>
        </w:rPr>
        <w:t>Nelson</w:t>
      </w:r>
    </w:p>
    <w:p w14:paraId="6EDD919B" w14:textId="77777777" w:rsidR="00D227C3" w:rsidRPr="00D227C3" w:rsidRDefault="00D227C3" w:rsidP="00D227C3">
      <w:pPr>
        <w:pStyle w:val="Heading3nonum"/>
        <w:spacing w:before="0" w:line="276" w:lineRule="auto"/>
        <w:ind w:firstLine="1276"/>
        <w:rPr>
          <w:b/>
          <w:sz w:val="22"/>
        </w:rPr>
      </w:pPr>
      <w:proofErr w:type="spellStart"/>
      <w:r w:rsidRPr="00D227C3">
        <w:rPr>
          <w:b/>
          <w:sz w:val="22"/>
        </w:rPr>
        <w:t>Treharris</w:t>
      </w:r>
      <w:proofErr w:type="spellEnd"/>
    </w:p>
    <w:p w14:paraId="4527C81E" w14:textId="77777777" w:rsidR="00D227C3" w:rsidRPr="00D227C3" w:rsidRDefault="00D227C3" w:rsidP="00D227C3">
      <w:pPr>
        <w:pStyle w:val="Heading3nonum"/>
        <w:spacing w:before="0" w:line="276" w:lineRule="auto"/>
        <w:ind w:firstLine="1276"/>
        <w:rPr>
          <w:b/>
          <w:sz w:val="22"/>
        </w:rPr>
      </w:pPr>
      <w:r w:rsidRPr="00D227C3">
        <w:rPr>
          <w:b/>
          <w:sz w:val="22"/>
        </w:rPr>
        <w:t>Mid Glamorgan</w:t>
      </w:r>
    </w:p>
    <w:p w14:paraId="2234F474" w14:textId="77777777" w:rsidR="00D227C3" w:rsidRPr="00D227C3" w:rsidRDefault="00D227C3" w:rsidP="00D227C3">
      <w:pPr>
        <w:pStyle w:val="Heading3nonum"/>
        <w:spacing w:before="0" w:line="276" w:lineRule="auto"/>
        <w:ind w:firstLine="1276"/>
        <w:rPr>
          <w:b/>
          <w:sz w:val="22"/>
        </w:rPr>
      </w:pPr>
      <w:r w:rsidRPr="00D227C3">
        <w:rPr>
          <w:b/>
          <w:sz w:val="22"/>
        </w:rPr>
        <w:t>CF46 6LY</w:t>
      </w:r>
    </w:p>
    <w:p w14:paraId="6EEE0CAB" w14:textId="5860D62C" w:rsidR="00072163" w:rsidRPr="009F6C74" w:rsidRDefault="00072163" w:rsidP="00D227C3">
      <w:pPr>
        <w:pStyle w:val="Data"/>
        <w:spacing w:line="276" w:lineRule="auto"/>
        <w:rPr>
          <w:rStyle w:val="change"/>
          <w:color w:val="auto"/>
          <w:sz w:val="22"/>
          <w:szCs w:val="22"/>
        </w:rPr>
      </w:pPr>
    </w:p>
    <w:p w14:paraId="5B4F8237" w14:textId="52A74347" w:rsidR="00D227C3" w:rsidRDefault="00166CA5" w:rsidP="00D227C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41EF8FAD" w14:textId="75CCCA24" w:rsidR="00072163" w:rsidRDefault="00166CA5" w:rsidP="00C70311">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81D7AD9" w14:textId="77777777" w:rsidR="00D227C3" w:rsidRPr="00D227C3" w:rsidRDefault="00D227C3" w:rsidP="00D227C3">
      <w:pPr>
        <w:spacing w:before="0" w:after="0"/>
        <w:ind w:left="1276" w:right="282"/>
        <w:rPr>
          <w:b/>
          <w:sz w:val="22"/>
          <w:szCs w:val="22"/>
        </w:rPr>
      </w:pPr>
      <w:r w:rsidRPr="00D227C3">
        <w:rPr>
          <w:b/>
          <w:sz w:val="22"/>
          <w:szCs w:val="22"/>
        </w:rPr>
        <w:t xml:space="preserve">New </w:t>
      </w:r>
      <w:proofErr w:type="spellStart"/>
      <w:r w:rsidRPr="00D227C3">
        <w:rPr>
          <w:b/>
          <w:sz w:val="22"/>
          <w:szCs w:val="22"/>
        </w:rPr>
        <w:t>Crofty</w:t>
      </w:r>
      <w:proofErr w:type="spellEnd"/>
      <w:r w:rsidRPr="00D227C3">
        <w:rPr>
          <w:b/>
          <w:sz w:val="22"/>
          <w:szCs w:val="22"/>
        </w:rPr>
        <w:t xml:space="preserve"> C Sewage PS </w:t>
      </w:r>
      <w:proofErr w:type="spellStart"/>
      <w:r w:rsidRPr="00D227C3">
        <w:rPr>
          <w:b/>
          <w:sz w:val="22"/>
          <w:szCs w:val="22"/>
        </w:rPr>
        <w:t>Crofty</w:t>
      </w:r>
      <w:proofErr w:type="spellEnd"/>
      <w:r w:rsidRPr="00D227C3">
        <w:rPr>
          <w:b/>
          <w:sz w:val="22"/>
          <w:szCs w:val="22"/>
        </w:rPr>
        <w:t xml:space="preserve"> Gower </w:t>
      </w:r>
      <w:proofErr w:type="spellStart"/>
      <w:r w:rsidRPr="00D227C3">
        <w:rPr>
          <w:b/>
          <w:sz w:val="22"/>
          <w:szCs w:val="22"/>
        </w:rPr>
        <w:t>Crofty</w:t>
      </w:r>
      <w:proofErr w:type="spellEnd"/>
      <w:r w:rsidRPr="00D227C3">
        <w:rPr>
          <w:b/>
          <w:sz w:val="22"/>
          <w:szCs w:val="22"/>
        </w:rPr>
        <w:t xml:space="preserve"> C SPS </w:t>
      </w:r>
    </w:p>
    <w:p w14:paraId="7DFEA9ED" w14:textId="77777777" w:rsidR="00D227C3" w:rsidRPr="00D227C3" w:rsidRDefault="00D227C3" w:rsidP="00D227C3">
      <w:pPr>
        <w:spacing w:before="0" w:after="0"/>
        <w:ind w:left="1276" w:right="282"/>
        <w:rPr>
          <w:b/>
          <w:sz w:val="22"/>
          <w:szCs w:val="22"/>
        </w:rPr>
      </w:pPr>
      <w:proofErr w:type="spellStart"/>
      <w:r w:rsidRPr="00D227C3">
        <w:rPr>
          <w:b/>
          <w:sz w:val="22"/>
          <w:szCs w:val="22"/>
        </w:rPr>
        <w:t>Crofty</w:t>
      </w:r>
      <w:proofErr w:type="spellEnd"/>
    </w:p>
    <w:p w14:paraId="2DC9D3CC" w14:textId="77777777" w:rsidR="00D227C3" w:rsidRPr="00D227C3" w:rsidRDefault="00D227C3" w:rsidP="00D227C3">
      <w:pPr>
        <w:spacing w:before="0" w:after="0"/>
        <w:ind w:left="1276" w:right="282"/>
        <w:rPr>
          <w:b/>
          <w:sz w:val="22"/>
          <w:szCs w:val="22"/>
        </w:rPr>
      </w:pPr>
      <w:r w:rsidRPr="00D227C3">
        <w:rPr>
          <w:b/>
          <w:sz w:val="22"/>
          <w:szCs w:val="22"/>
        </w:rPr>
        <w:t>North Gower</w:t>
      </w:r>
    </w:p>
    <w:p w14:paraId="32CF05C3" w14:textId="77777777" w:rsidR="00D227C3" w:rsidRPr="00D227C3" w:rsidRDefault="00D227C3" w:rsidP="00D227C3">
      <w:pPr>
        <w:spacing w:before="0" w:after="0"/>
        <w:ind w:left="1276" w:right="282"/>
        <w:rPr>
          <w:b/>
          <w:sz w:val="22"/>
          <w:szCs w:val="22"/>
        </w:rPr>
      </w:pPr>
      <w:r w:rsidRPr="00D227C3">
        <w:rPr>
          <w:b/>
          <w:sz w:val="22"/>
          <w:szCs w:val="22"/>
        </w:rPr>
        <w:t>Swansea</w:t>
      </w:r>
    </w:p>
    <w:p w14:paraId="4C73AEA1" w14:textId="3A6C8E9D" w:rsidR="00D227C3" w:rsidRPr="00D227C3" w:rsidRDefault="00D227C3" w:rsidP="00D227C3">
      <w:pPr>
        <w:spacing w:before="0" w:after="0"/>
        <w:ind w:left="1276" w:right="282"/>
        <w:rPr>
          <w:rStyle w:val="Red"/>
          <w:b/>
          <w:color w:val="auto"/>
          <w:sz w:val="22"/>
          <w:szCs w:val="22"/>
        </w:rPr>
      </w:pPr>
      <w:r w:rsidRPr="00D227C3">
        <w:rPr>
          <w:b/>
          <w:sz w:val="22"/>
          <w:szCs w:val="22"/>
        </w:rPr>
        <w:t>SA4 3SP</w:t>
      </w:r>
    </w:p>
    <w:p w14:paraId="351BD61F" w14:textId="77777777" w:rsidR="00D227C3" w:rsidRPr="00247885" w:rsidRDefault="00D227C3" w:rsidP="00C70311">
      <w:pPr>
        <w:spacing w:before="0" w:after="0"/>
        <w:ind w:left="1276" w:right="282"/>
        <w:rPr>
          <w:rStyle w:val="Red"/>
          <w:color w:val="auto"/>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71535" w:rsidRPr="00271535" w14:paraId="134F79FA" w14:textId="77777777" w:rsidTr="00166CA5">
        <w:trPr>
          <w:trHeight w:hRule="exact" w:val="393"/>
        </w:trPr>
        <w:tc>
          <w:tcPr>
            <w:tcW w:w="5387" w:type="dxa"/>
            <w:tcBorders>
              <w:top w:val="nil"/>
              <w:left w:val="nil"/>
              <w:right w:val="nil"/>
            </w:tcBorders>
          </w:tcPr>
          <w:p w14:paraId="56607CB9" w14:textId="77777777" w:rsidR="00166CA5" w:rsidRPr="00271535" w:rsidRDefault="00166CA5" w:rsidP="00166CA5">
            <w:pPr>
              <w:pStyle w:val="Heading3nonum"/>
              <w:ind w:right="1701"/>
              <w:rPr>
                <w:color w:val="auto"/>
                <w:sz w:val="22"/>
                <w:szCs w:val="22"/>
              </w:rPr>
            </w:pPr>
            <w:r w:rsidRPr="00271535">
              <w:rPr>
                <w:color w:val="auto"/>
                <w:sz w:val="22"/>
                <w:szCs w:val="22"/>
              </w:rPr>
              <w:t>Name</w:t>
            </w:r>
          </w:p>
        </w:tc>
        <w:tc>
          <w:tcPr>
            <w:tcW w:w="2551" w:type="dxa"/>
            <w:tcBorders>
              <w:top w:val="nil"/>
              <w:left w:val="nil"/>
              <w:right w:val="nil"/>
            </w:tcBorders>
          </w:tcPr>
          <w:p w14:paraId="4E9DB5AD" w14:textId="77777777" w:rsidR="00166CA5" w:rsidRPr="00271535" w:rsidRDefault="00166CA5" w:rsidP="00166CA5">
            <w:pPr>
              <w:pStyle w:val="Heading3nonum"/>
              <w:ind w:right="1701"/>
              <w:rPr>
                <w:color w:val="auto"/>
                <w:sz w:val="22"/>
                <w:szCs w:val="22"/>
              </w:rPr>
            </w:pPr>
            <w:r w:rsidRPr="00271535">
              <w:rPr>
                <w:color w:val="auto"/>
                <w:sz w:val="22"/>
                <w:szCs w:val="22"/>
              </w:rPr>
              <w:t>Date</w:t>
            </w:r>
          </w:p>
        </w:tc>
      </w:tr>
      <w:tr w:rsidR="00271535" w:rsidRPr="00271535" w14:paraId="133F0D16" w14:textId="77777777" w:rsidTr="00166CA5">
        <w:trPr>
          <w:trHeight w:hRule="exact" w:val="977"/>
        </w:trPr>
        <w:tc>
          <w:tcPr>
            <w:tcW w:w="5387" w:type="dxa"/>
            <w:vAlign w:val="center"/>
          </w:tcPr>
          <w:p w14:paraId="6B073446" w14:textId="23BDCB46" w:rsidR="00166CA5" w:rsidRPr="00271535" w:rsidRDefault="00271535" w:rsidP="00166CA5">
            <w:pPr>
              <w:pStyle w:val="Heading3nonum"/>
              <w:ind w:right="34"/>
              <w:jc w:val="center"/>
              <w:rPr>
                <w:color w:val="auto"/>
                <w:sz w:val="22"/>
                <w:szCs w:val="22"/>
              </w:rPr>
            </w:pPr>
            <w:r w:rsidRPr="00271535">
              <w:rPr>
                <w:b/>
                <w:color w:val="auto"/>
                <w:sz w:val="22"/>
                <w:szCs w:val="22"/>
              </w:rPr>
              <w:t>Amy Nethercott</w:t>
            </w:r>
          </w:p>
        </w:tc>
        <w:tc>
          <w:tcPr>
            <w:tcW w:w="2551" w:type="dxa"/>
            <w:vAlign w:val="center"/>
          </w:tcPr>
          <w:p w14:paraId="0E6D5413" w14:textId="19EA78F3" w:rsidR="00166CA5" w:rsidRPr="00271535" w:rsidRDefault="00271535" w:rsidP="00166CA5">
            <w:pPr>
              <w:pStyle w:val="Heading3nonum"/>
              <w:spacing w:before="0" w:line="240" w:lineRule="auto"/>
              <w:jc w:val="center"/>
              <w:rPr>
                <w:b/>
                <w:color w:val="auto"/>
                <w:sz w:val="22"/>
                <w:szCs w:val="22"/>
              </w:rPr>
            </w:pPr>
            <w:r w:rsidRPr="00271535">
              <w:rPr>
                <w:b/>
                <w:color w:val="auto"/>
                <w:sz w:val="22"/>
                <w:szCs w:val="22"/>
              </w:rPr>
              <w:t>14/10/2019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EB3B33C"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286827">
        <w:rPr>
          <w:rStyle w:val="Red"/>
          <w:color w:val="auto"/>
          <w:sz w:val="18"/>
          <w:szCs w:val="18"/>
        </w:rPr>
        <w:t>ies</w:t>
      </w:r>
      <w:r w:rsidRPr="00F42B24">
        <w:rPr>
          <w:sz w:val="18"/>
          <w:szCs w:val="18"/>
        </w:rPr>
        <w:t>:</w:t>
      </w:r>
      <w:bookmarkEnd w:id="5"/>
      <w:bookmarkEnd w:id="6"/>
    </w:p>
    <w:p w14:paraId="15E6B88C" w14:textId="77777777" w:rsidR="003F0172" w:rsidRDefault="000848DA" w:rsidP="00180414">
      <w:pPr>
        <w:pStyle w:val="aBullet"/>
        <w:numPr>
          <w:ilvl w:val="3"/>
          <w:numId w:val="1"/>
        </w:numPr>
        <w:tabs>
          <w:tab w:val="clear" w:pos="1134"/>
        </w:tabs>
        <w:ind w:left="1701" w:right="686" w:hanging="567"/>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r w:rsidR="00286827">
        <w:rPr>
          <w:sz w:val="18"/>
          <w:szCs w:val="18"/>
        </w:rPr>
        <w:t xml:space="preserve"> </w:t>
      </w:r>
    </w:p>
    <w:p w14:paraId="3F4B5DB2" w14:textId="646063C4" w:rsidR="000848DA" w:rsidRPr="00180414" w:rsidRDefault="00180414" w:rsidP="00180414">
      <w:pPr>
        <w:pStyle w:val="aBullet"/>
        <w:numPr>
          <w:ilvl w:val="3"/>
          <w:numId w:val="1"/>
        </w:numPr>
        <w:ind w:firstLine="0"/>
        <w:rPr>
          <w:sz w:val="18"/>
          <w:szCs w:val="18"/>
        </w:rPr>
      </w:pPr>
      <w:r>
        <w:t xml:space="preserve">    </w:t>
      </w:r>
      <w:r w:rsidR="000848DA" w:rsidRPr="0018041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D961525"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286827">
        <w:rPr>
          <w:rStyle w:val="Red"/>
          <w:color w:val="auto"/>
          <w:sz w:val="18"/>
          <w:szCs w:val="18"/>
        </w:rPr>
        <w:t>are</w:t>
      </w:r>
      <w:r w:rsidR="00900ED2" w:rsidRPr="00166CA5">
        <w:rPr>
          <w:rStyle w:val="Red"/>
          <w:color w:val="auto"/>
          <w:sz w:val="18"/>
          <w:szCs w:val="18"/>
        </w:rPr>
        <w:t xml:space="preserve"> </w:t>
      </w:r>
      <w:r w:rsidR="00B343E4" w:rsidRPr="00166CA5">
        <w:rPr>
          <w:sz w:val="18"/>
          <w:szCs w:val="18"/>
        </w:rPr>
        <w:t>the activit</w:t>
      </w:r>
      <w:r w:rsidR="00286827">
        <w:rPr>
          <w:rStyle w:val="Red"/>
          <w:color w:val="auto"/>
          <w:sz w:val="18"/>
          <w:szCs w:val="18"/>
        </w:rPr>
        <w:t>ies</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7CF59829"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286827">
        <w:rPr>
          <w:rStyle w:val="Red"/>
          <w:color w:val="auto"/>
          <w:sz w:val="18"/>
          <w:szCs w:val="18"/>
        </w:rPr>
        <w:t>ies</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6174DB2C" w14:textId="77777777" w:rsidR="00B02F8A" w:rsidRDefault="00B02F8A" w:rsidP="00B02F8A">
      <w:pPr>
        <w:pStyle w:val="Bullet0"/>
        <w:ind w:right="686" w:hanging="113"/>
      </w:pPr>
      <w:r>
        <w:t>Operating techniques</w:t>
      </w:r>
    </w:p>
    <w:p w14:paraId="5A4A2FE6" w14:textId="729D7270" w:rsidR="00385DA3" w:rsidRPr="00385DA3" w:rsidRDefault="00385DA3" w:rsidP="00385DA3">
      <w:pPr>
        <w:pStyle w:val="Bullet1"/>
        <w:numPr>
          <w:ilvl w:val="2"/>
          <w:numId w:val="25"/>
        </w:numPr>
        <w:tabs>
          <w:tab w:val="clear" w:pos="680"/>
          <w:tab w:val="num" w:pos="1134"/>
        </w:tabs>
        <w:ind w:left="1134" w:right="282" w:hanging="567"/>
        <w:rPr>
          <w:rStyle w:val="Red"/>
          <w:color w:val="auto"/>
          <w:sz w:val="18"/>
          <w:szCs w:val="18"/>
        </w:rPr>
      </w:pPr>
      <w:r w:rsidRPr="00385DA3">
        <w:rPr>
          <w:rStyle w:val="Red"/>
          <w:color w:val="auto"/>
          <w:sz w:val="18"/>
          <w:szCs w:val="18"/>
        </w:rPr>
        <w:t>For the activities (A1 and A2) referenced in schedule 1, table S1.1 The activities shall, subject to the conditions of this permit, be operated using the techniques and in the manner described in the documentation specified in schedule 1, table S1.2, unless otherwise agreed in writing by Natural Resources Wales.</w:t>
      </w:r>
    </w:p>
    <w:p w14:paraId="2B17BA56" w14:textId="2989198E" w:rsidR="00385DA3" w:rsidRPr="00385DA3" w:rsidRDefault="00385DA3" w:rsidP="00385DA3">
      <w:pPr>
        <w:pStyle w:val="Bullet1"/>
        <w:numPr>
          <w:ilvl w:val="2"/>
          <w:numId w:val="25"/>
        </w:numPr>
        <w:tabs>
          <w:tab w:val="clear" w:pos="680"/>
          <w:tab w:val="num" w:pos="1134"/>
        </w:tabs>
        <w:ind w:left="1134" w:right="282" w:hanging="567"/>
        <w:rPr>
          <w:sz w:val="18"/>
          <w:szCs w:val="18"/>
        </w:rPr>
      </w:pPr>
      <w:r w:rsidRPr="00385DA3">
        <w:rPr>
          <w:rStyle w:val="Red"/>
          <w:color w:val="auto"/>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p>
    <w:p w14:paraId="4DCBD585" w14:textId="77777777" w:rsidR="003F0172" w:rsidRPr="003F0172" w:rsidRDefault="003F0172" w:rsidP="003F0172">
      <w:pPr>
        <w:pStyle w:val="ListParagraph"/>
        <w:numPr>
          <w:ilvl w:val="2"/>
          <w:numId w:val="40"/>
        </w:numPr>
        <w:tabs>
          <w:tab w:val="left" w:pos="1134"/>
        </w:tabs>
        <w:ind w:right="282"/>
        <w:contextualSpacing w:val="0"/>
        <w:rPr>
          <w:rFonts w:asciiTheme="majorHAnsi" w:eastAsiaTheme="majorEastAsia" w:hAnsiTheme="majorHAnsi" w:cstheme="majorBidi"/>
          <w:bCs/>
          <w:vanish/>
          <w:sz w:val="18"/>
          <w:szCs w:val="18"/>
        </w:rPr>
      </w:pPr>
    </w:p>
    <w:p w14:paraId="526F18C0" w14:textId="77777777" w:rsidR="003F0172" w:rsidRPr="003F0172" w:rsidRDefault="003F0172" w:rsidP="003F0172">
      <w:pPr>
        <w:pStyle w:val="ListParagraph"/>
        <w:numPr>
          <w:ilvl w:val="2"/>
          <w:numId w:val="40"/>
        </w:numPr>
        <w:tabs>
          <w:tab w:val="left" w:pos="1134"/>
        </w:tabs>
        <w:ind w:right="282"/>
        <w:contextualSpacing w:val="0"/>
        <w:rPr>
          <w:rFonts w:asciiTheme="majorHAnsi" w:eastAsiaTheme="majorEastAsia" w:hAnsiTheme="majorHAnsi" w:cstheme="majorBidi"/>
          <w:bCs/>
          <w:vanish/>
          <w:sz w:val="18"/>
          <w:szCs w:val="18"/>
        </w:rPr>
      </w:pPr>
    </w:p>
    <w:p w14:paraId="362D0ED6" w14:textId="1FCB39A4" w:rsidR="00385DA3" w:rsidRPr="003F0172" w:rsidRDefault="00385DA3" w:rsidP="003F0172">
      <w:pPr>
        <w:pStyle w:val="Bullet1"/>
        <w:numPr>
          <w:ilvl w:val="2"/>
          <w:numId w:val="40"/>
        </w:numPr>
        <w:tabs>
          <w:tab w:val="num" w:pos="2105"/>
        </w:tabs>
        <w:ind w:left="1247" w:right="282"/>
        <w:rPr>
          <w:sz w:val="18"/>
          <w:szCs w:val="18"/>
        </w:rPr>
      </w:pPr>
      <w:r w:rsidRPr="003F0172">
        <w:rPr>
          <w:sz w:val="18"/>
          <w:szCs w:val="18"/>
        </w:rPr>
        <w:t>For the discharge specified in table S3.3:</w:t>
      </w:r>
    </w:p>
    <w:p w14:paraId="799EF9C9" w14:textId="77777777" w:rsidR="00385DA3" w:rsidRPr="00385DA3" w:rsidRDefault="00385DA3" w:rsidP="003F0172">
      <w:pPr>
        <w:pStyle w:val="aBullet"/>
        <w:numPr>
          <w:ilvl w:val="3"/>
          <w:numId w:val="25"/>
        </w:numPr>
        <w:tabs>
          <w:tab w:val="clear" w:pos="1134"/>
          <w:tab w:val="num" w:pos="1701"/>
        </w:tabs>
        <w:ind w:left="1701" w:right="282" w:hanging="425"/>
        <w:rPr>
          <w:sz w:val="18"/>
          <w:szCs w:val="18"/>
        </w:rPr>
      </w:pPr>
      <w:r w:rsidRPr="00385DA3">
        <w:rPr>
          <w:sz w:val="18"/>
          <w:szCs w:val="18"/>
        </w:rPr>
        <w:t xml:space="preserve">The discharge shall only occur when and only for as long as either: </w:t>
      </w:r>
    </w:p>
    <w:p w14:paraId="62E19040" w14:textId="77777777" w:rsidR="00385DA3" w:rsidRPr="00385DA3" w:rsidRDefault="00385DA3" w:rsidP="003F0172">
      <w:pPr>
        <w:pStyle w:val="aBullet"/>
        <w:numPr>
          <w:ilvl w:val="0"/>
          <w:numId w:val="0"/>
        </w:numPr>
        <w:ind w:left="2552" w:right="282" w:hanging="425"/>
        <w:rPr>
          <w:sz w:val="18"/>
          <w:szCs w:val="18"/>
        </w:rPr>
      </w:pPr>
      <w:r w:rsidRPr="00385DA3">
        <w:rPr>
          <w:sz w:val="18"/>
          <w:szCs w:val="18"/>
        </w:rPr>
        <w:t>(</w:t>
      </w:r>
      <w:proofErr w:type="spellStart"/>
      <w:r w:rsidRPr="00385DA3">
        <w:rPr>
          <w:sz w:val="18"/>
          <w:szCs w:val="18"/>
        </w:rPr>
        <w:t>i</w:t>
      </w:r>
      <w:proofErr w:type="spellEnd"/>
      <w:r w:rsidRPr="00385DA3">
        <w:rPr>
          <w:sz w:val="18"/>
          <w:szCs w:val="18"/>
        </w:rPr>
        <w:t xml:space="preserve">)     the flow passed forward is equal to or greater than the overflow setting indicated due </w:t>
      </w:r>
      <w:proofErr w:type="gramStart"/>
      <w:r w:rsidRPr="00385DA3">
        <w:rPr>
          <w:sz w:val="18"/>
          <w:szCs w:val="18"/>
        </w:rPr>
        <w:t>to  rainfall</w:t>
      </w:r>
      <w:proofErr w:type="gramEnd"/>
      <w:r w:rsidRPr="00385DA3">
        <w:rPr>
          <w:sz w:val="18"/>
          <w:szCs w:val="18"/>
        </w:rPr>
        <w:t xml:space="preserve"> and/or snow melt, or </w:t>
      </w:r>
    </w:p>
    <w:p w14:paraId="0267C763" w14:textId="77777777" w:rsidR="00385DA3" w:rsidRPr="00385DA3" w:rsidRDefault="00385DA3" w:rsidP="003F0172">
      <w:pPr>
        <w:pStyle w:val="aBullet"/>
        <w:numPr>
          <w:ilvl w:val="0"/>
          <w:numId w:val="0"/>
        </w:numPr>
        <w:ind w:left="2552" w:right="282" w:hanging="425"/>
        <w:rPr>
          <w:sz w:val="18"/>
          <w:szCs w:val="18"/>
        </w:rPr>
      </w:pPr>
      <w:r w:rsidRPr="00385DA3">
        <w:rPr>
          <w:sz w:val="18"/>
          <w:szCs w:val="18"/>
        </w:rPr>
        <w:t xml:space="preserve">(ii)     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58D62A" w14:textId="77777777" w:rsidR="00385DA3" w:rsidRPr="00385DA3" w:rsidRDefault="00385DA3" w:rsidP="00385DA3">
      <w:pPr>
        <w:pStyle w:val="aBullet"/>
        <w:numPr>
          <w:ilvl w:val="0"/>
          <w:numId w:val="0"/>
        </w:numPr>
        <w:ind w:left="1701" w:right="282"/>
        <w:rPr>
          <w:sz w:val="18"/>
          <w:szCs w:val="18"/>
        </w:rPr>
      </w:pPr>
      <w:r w:rsidRPr="00385DA3">
        <w:rPr>
          <w:sz w:val="18"/>
          <w:szCs w:val="18"/>
        </w:rPr>
        <w:lastRenderedPageBreak/>
        <w:t xml:space="preserve">The capacity of the sewer network downstream of the combined sewer overflow shall not be altered in any way which would lead to a significant increase in the frequency or volume of the discharge. </w:t>
      </w:r>
    </w:p>
    <w:p w14:paraId="16011F6A" w14:textId="77777777" w:rsidR="00B02F8A" w:rsidRPr="006D6E1C" w:rsidRDefault="00B02F8A" w:rsidP="00B02F8A">
      <w:pPr>
        <w:pStyle w:val="aBullet"/>
        <w:numPr>
          <w:ilvl w:val="3"/>
          <w:numId w:val="25"/>
        </w:numPr>
        <w:ind w:left="1701" w:right="686"/>
        <w:rPr>
          <w:sz w:val="18"/>
          <w:szCs w:val="18"/>
        </w:rPr>
      </w:pPr>
      <w:r w:rsidRPr="006D6E1C">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6D6E1C">
        <w:rPr>
          <w:sz w:val="18"/>
          <w:szCs w:val="18"/>
        </w:rPr>
        <w:t>emptied</w:t>
      </w:r>
      <w:proofErr w:type="gramEnd"/>
      <w:r w:rsidRPr="006D6E1C">
        <w:rPr>
          <w:sz w:val="18"/>
          <w:szCs w:val="18"/>
        </w:rPr>
        <w:t xml:space="preserve"> and its contents returned to the continuation flow as soon as reasonably practicable. The minimum off-line storm storage required is specified in table S3.3. </w:t>
      </w:r>
    </w:p>
    <w:p w14:paraId="441EF502" w14:textId="77777777" w:rsidR="00B02F8A" w:rsidRPr="006D6E1C" w:rsidRDefault="00B02F8A" w:rsidP="00B02F8A">
      <w:pPr>
        <w:pStyle w:val="aBullet"/>
        <w:numPr>
          <w:ilvl w:val="3"/>
          <w:numId w:val="25"/>
        </w:numPr>
        <w:ind w:left="1701" w:right="686"/>
        <w:rPr>
          <w:sz w:val="18"/>
          <w:szCs w:val="18"/>
        </w:rPr>
      </w:pPr>
      <w:r w:rsidRPr="006D6E1C">
        <w:rPr>
          <w:sz w:val="18"/>
          <w:szCs w:val="18"/>
        </w:rPr>
        <w:t xml:space="preserve">On-line storm storage must be fully utilised before a discharge occurs. It shall only fill with the excess flows due to rainfall and/or snow melt. The storage shall be </w:t>
      </w:r>
      <w:proofErr w:type="gramStart"/>
      <w:r w:rsidRPr="006D6E1C">
        <w:rPr>
          <w:sz w:val="18"/>
          <w:szCs w:val="18"/>
        </w:rPr>
        <w:t>emptied</w:t>
      </w:r>
      <w:proofErr w:type="gramEnd"/>
      <w:r w:rsidRPr="006D6E1C">
        <w:rPr>
          <w:sz w:val="18"/>
          <w:szCs w:val="18"/>
        </w:rPr>
        <w:t xml:space="preserve"> and its contents returned to the continuation flow as soon as reasonably practicable. The minimum on-line storm storage required is specified in table S3.3. </w:t>
      </w:r>
    </w:p>
    <w:p w14:paraId="72AA1CD9" w14:textId="77777777" w:rsidR="00B02F8A" w:rsidRPr="006D6E1C" w:rsidRDefault="00B02F8A" w:rsidP="00B02F8A">
      <w:pPr>
        <w:pStyle w:val="aBullet"/>
        <w:numPr>
          <w:ilvl w:val="3"/>
          <w:numId w:val="25"/>
        </w:numPr>
        <w:ind w:left="1701" w:right="686"/>
        <w:rPr>
          <w:sz w:val="18"/>
          <w:szCs w:val="18"/>
        </w:rPr>
      </w:pPr>
      <w:r w:rsidRPr="006D6E1C">
        <w:rPr>
          <w:sz w:val="18"/>
          <w:szCs w:val="18"/>
        </w:rPr>
        <w:t xml:space="preserve">The discharge shall not be </w:t>
      </w:r>
      <w:proofErr w:type="spellStart"/>
      <w:r w:rsidRPr="006D6E1C">
        <w:rPr>
          <w:sz w:val="18"/>
          <w:szCs w:val="18"/>
        </w:rPr>
        <w:t>comminuted</w:t>
      </w:r>
      <w:proofErr w:type="spellEnd"/>
      <w:r w:rsidRPr="006D6E1C">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321A9D8" w14:textId="77777777" w:rsidR="00B02F8A" w:rsidRPr="006D6E1C" w:rsidRDefault="00B02F8A" w:rsidP="00B02F8A">
      <w:pPr>
        <w:pStyle w:val="aBullet"/>
        <w:numPr>
          <w:ilvl w:val="3"/>
          <w:numId w:val="25"/>
        </w:numPr>
        <w:ind w:left="1701" w:right="686"/>
        <w:rPr>
          <w:sz w:val="18"/>
          <w:szCs w:val="18"/>
        </w:rPr>
      </w:pPr>
      <w:r w:rsidRPr="006D6E1C">
        <w:rPr>
          <w:sz w:val="18"/>
          <w:szCs w:val="18"/>
        </w:rPr>
        <w:t xml:space="preserve">Where a mechanically cleaned screen is installed, a telemetry alarm system shall be installed and maintained, as far as reasonably practicable, </w:t>
      </w:r>
      <w:proofErr w:type="gramStart"/>
      <w:r w:rsidRPr="006D6E1C">
        <w:rPr>
          <w:sz w:val="18"/>
          <w:szCs w:val="18"/>
        </w:rPr>
        <w:t>so as to</w:t>
      </w:r>
      <w:proofErr w:type="gramEnd"/>
      <w:r w:rsidRPr="006D6E1C">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D7D846F" w14:textId="540C8387" w:rsidR="00B02F8A" w:rsidRPr="008E334F" w:rsidRDefault="00B02F8A" w:rsidP="00385DA3">
      <w:pPr>
        <w:pStyle w:val="Bullet1"/>
        <w:tabs>
          <w:tab w:val="clear" w:pos="680"/>
          <w:tab w:val="num" w:pos="1247"/>
        </w:tabs>
        <w:ind w:left="1247" w:right="282"/>
        <w:rPr>
          <w:sz w:val="18"/>
          <w:szCs w:val="18"/>
        </w:rPr>
      </w:pPr>
      <w:r w:rsidRPr="006D6E1C">
        <w:rPr>
          <w:rFonts w:ascii="Arial" w:hAnsi="Arial" w:cs="Arial"/>
          <w:sz w:val="18"/>
          <w:szCs w:val="18"/>
        </w:rPr>
        <w:t xml:space="preserve">  The operator shall implement any remedial actions specified by Natural Resources Wales </w:t>
      </w:r>
      <w:proofErr w:type="gramStart"/>
      <w:r w:rsidRPr="006D6E1C">
        <w:rPr>
          <w:rFonts w:ascii="Arial" w:hAnsi="Arial" w:cs="Arial"/>
          <w:sz w:val="18"/>
          <w:szCs w:val="18"/>
        </w:rPr>
        <w:t>as a result of</w:t>
      </w:r>
      <w:proofErr w:type="gramEnd"/>
      <w:r w:rsidRPr="006D6E1C">
        <w:rPr>
          <w:rFonts w:ascii="Arial" w:hAnsi="Arial" w:cs="Arial"/>
          <w:sz w:val="18"/>
          <w:szCs w:val="18"/>
        </w:rPr>
        <w:t xml:space="preserve"> any investigation carried out in accordance with condition </w:t>
      </w:r>
      <w:r w:rsidR="00385DA3">
        <w:rPr>
          <w:rFonts w:ascii="Arial" w:hAnsi="Arial" w:cs="Arial"/>
          <w:sz w:val="18"/>
          <w:szCs w:val="18"/>
        </w:rPr>
        <w:t xml:space="preserve">3.1.2, and any remedial actions </w:t>
      </w:r>
      <w:r w:rsidRPr="006D6E1C">
        <w:rPr>
          <w:rFonts w:ascii="Arial" w:hAnsi="Arial" w:cs="Arial"/>
          <w:sz w:val="18"/>
          <w:szCs w:val="18"/>
        </w:rPr>
        <w:t>shall be completed to a reasonable timescale specified by Natural Resources Wales.</w:t>
      </w:r>
    </w:p>
    <w:p w14:paraId="0DD94628" w14:textId="7E1EF0AC" w:rsidR="000848DA"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7DF96172" w14:textId="77777777" w:rsidR="006D6E1C" w:rsidRPr="006D6E1C" w:rsidRDefault="006D6E1C" w:rsidP="006D6E1C">
      <w:pPr>
        <w:pStyle w:val="Bullet0"/>
        <w:tabs>
          <w:tab w:val="clear" w:pos="680"/>
          <w:tab w:val="num" w:pos="1701"/>
        </w:tabs>
        <w:ind w:left="1247"/>
        <w:rPr>
          <w:rStyle w:val="Red"/>
          <w:color w:val="auto"/>
        </w:rPr>
      </w:pPr>
      <w:bookmarkStart w:id="7" w:name="_Hlk17894505"/>
      <w:r w:rsidRPr="006D6E1C">
        <w:rPr>
          <w:rStyle w:val="Red"/>
          <w:color w:val="auto"/>
        </w:rPr>
        <w:t>Emissions to water</w:t>
      </w:r>
    </w:p>
    <w:p w14:paraId="631C41AE" w14:textId="77777777" w:rsidR="006D6E1C" w:rsidRPr="006D6E1C" w:rsidRDefault="006D6E1C" w:rsidP="006D6E1C">
      <w:pPr>
        <w:pStyle w:val="Bullet1"/>
        <w:tabs>
          <w:tab w:val="clear" w:pos="680"/>
          <w:tab w:val="num" w:pos="1247"/>
        </w:tabs>
        <w:ind w:left="1247" w:right="282"/>
        <w:rPr>
          <w:rStyle w:val="Red"/>
          <w:color w:val="auto"/>
          <w:sz w:val="18"/>
          <w:szCs w:val="18"/>
        </w:rPr>
      </w:pPr>
      <w:r w:rsidRPr="006D6E1C">
        <w:rPr>
          <w:rStyle w:val="Red"/>
          <w:color w:val="auto"/>
          <w:sz w:val="18"/>
          <w:szCs w:val="18"/>
        </w:rPr>
        <w:t>The limits given in schedule 3 table S3.1 shall not be exceeded.</w:t>
      </w:r>
    </w:p>
    <w:p w14:paraId="4E10A65F" w14:textId="2AB75E66" w:rsidR="006D6E1C" w:rsidRPr="00DA1839" w:rsidRDefault="006D6E1C" w:rsidP="00004FE8">
      <w:pPr>
        <w:ind w:firstLine="567"/>
        <w:rPr>
          <w:rStyle w:val="Pink"/>
          <w:color w:val="auto"/>
          <w:sz w:val="18"/>
          <w:szCs w:val="18"/>
        </w:rPr>
      </w:pPr>
      <w:r w:rsidRPr="00DA1839">
        <w:rPr>
          <w:rFonts w:ascii="Arial" w:hAnsi="Arial" w:cs="Arial"/>
          <w:sz w:val="18"/>
          <w:szCs w:val="18"/>
        </w:rPr>
        <w:t>3.1.2</w:t>
      </w:r>
      <w:r w:rsidR="00004FE8">
        <w:rPr>
          <w:rFonts w:ascii="Arial" w:hAnsi="Arial" w:cs="Arial"/>
          <w:sz w:val="18"/>
          <w:szCs w:val="18"/>
        </w:rPr>
        <w:t xml:space="preserve">    </w:t>
      </w:r>
      <w:r w:rsidRPr="00DA1839">
        <w:rPr>
          <w:rStyle w:val="Pink"/>
          <w:color w:val="auto"/>
          <w:sz w:val="18"/>
          <w:szCs w:val="18"/>
        </w:rPr>
        <w:t>Effective from the date of installation of EDM monitoring equipment at the Site.</w:t>
      </w:r>
    </w:p>
    <w:p w14:paraId="6FCB7582" w14:textId="77777777" w:rsidR="006D6E1C" w:rsidRPr="00C708D7" w:rsidRDefault="006D6E1C" w:rsidP="00180414">
      <w:pPr>
        <w:ind w:left="1985" w:hanging="567"/>
        <w:rPr>
          <w:rFonts w:ascii="Arial" w:hAnsi="Arial" w:cs="Arial"/>
          <w:sz w:val="18"/>
          <w:szCs w:val="18"/>
        </w:rPr>
      </w:pPr>
      <w:r w:rsidRPr="00DA1839">
        <w:rPr>
          <w:rFonts w:ascii="Arial" w:hAnsi="Arial" w:cs="Arial"/>
          <w:sz w:val="18"/>
          <w:szCs w:val="18"/>
        </w:rPr>
        <w:t>(a)</w:t>
      </w:r>
      <w:r w:rsidRPr="00DA1839">
        <w:rPr>
          <w:rFonts w:ascii="Arial" w:hAnsi="Arial" w:cs="Arial"/>
          <w:sz w:val="18"/>
          <w:szCs w:val="18"/>
        </w:rPr>
        <w:tab/>
        <w:t xml:space="preserve">If the measured number </w:t>
      </w:r>
      <w:r w:rsidRPr="00C708D7">
        <w:rPr>
          <w:rFonts w:ascii="Arial" w:hAnsi="Arial" w:cs="Arial"/>
          <w:sz w:val="18"/>
          <w:szCs w:val="18"/>
        </w:rPr>
        <w:t>of block counted spills exceeds the limit specified in Table S3.1 then the operator shall:</w:t>
      </w:r>
    </w:p>
    <w:p w14:paraId="6B67E4C0" w14:textId="77777777" w:rsidR="006D6E1C" w:rsidRPr="00C708D7" w:rsidRDefault="006D6E1C" w:rsidP="006D6E1C">
      <w:pPr>
        <w:ind w:left="2552" w:hanging="284"/>
        <w:rPr>
          <w:rFonts w:ascii="Arial" w:hAnsi="Arial" w:cs="Arial"/>
          <w:sz w:val="18"/>
          <w:szCs w:val="18"/>
        </w:rPr>
      </w:pPr>
      <w:proofErr w:type="spellStart"/>
      <w:r w:rsidRPr="00C708D7">
        <w:rPr>
          <w:rFonts w:ascii="Arial" w:hAnsi="Arial" w:cs="Arial"/>
          <w:sz w:val="18"/>
          <w:szCs w:val="18"/>
        </w:rPr>
        <w:t>i</w:t>
      </w:r>
      <w:proofErr w:type="spellEnd"/>
      <w:r w:rsidRPr="00C708D7">
        <w:rPr>
          <w:rFonts w:ascii="Arial" w:hAnsi="Arial" w:cs="Arial"/>
          <w:sz w:val="18"/>
          <w:szCs w:val="18"/>
        </w:rPr>
        <w:t xml:space="preserve">)    within 3 months of the trigger breach, submit an initial report to Natural Resources Wales for approval, with reference to the Best Practice Guidance in Schedule 4 Table 4.2, and, where appropriate proposals, including timeframes, for </w:t>
      </w:r>
      <w:proofErr w:type="gramStart"/>
      <w:r w:rsidRPr="00C708D7">
        <w:rPr>
          <w:rFonts w:ascii="Arial" w:hAnsi="Arial" w:cs="Arial"/>
          <w:sz w:val="18"/>
          <w:szCs w:val="18"/>
        </w:rPr>
        <w:t>an</w:t>
      </w:r>
      <w:proofErr w:type="gramEnd"/>
      <w:r w:rsidRPr="00C708D7">
        <w:rPr>
          <w:rFonts w:ascii="Arial" w:hAnsi="Arial" w:cs="Arial"/>
          <w:sz w:val="18"/>
          <w:szCs w:val="18"/>
        </w:rPr>
        <w:t xml:space="preserve"> full investigation into the operation of the overflow including a timetable for the investigation;</w:t>
      </w:r>
    </w:p>
    <w:p w14:paraId="0BBF8294" w14:textId="77777777" w:rsidR="006D6E1C" w:rsidRPr="00C708D7" w:rsidRDefault="006D6E1C" w:rsidP="006D6E1C">
      <w:pPr>
        <w:ind w:left="2552" w:hanging="284"/>
        <w:rPr>
          <w:rFonts w:ascii="Arial" w:hAnsi="Arial" w:cs="Arial"/>
          <w:sz w:val="18"/>
          <w:szCs w:val="18"/>
        </w:rPr>
      </w:pPr>
      <w:r w:rsidRPr="00C708D7">
        <w:rPr>
          <w:rFonts w:ascii="Arial" w:hAnsi="Arial" w:cs="Arial"/>
          <w:sz w:val="18"/>
          <w:szCs w:val="18"/>
        </w:rPr>
        <w:t xml:space="preserve">ii)   investigate the reasons for the exceedance in accordance with the approved investigation proposals and timescales; </w:t>
      </w:r>
    </w:p>
    <w:p w14:paraId="4D011FBD" w14:textId="2B33BE94" w:rsidR="006D6E1C" w:rsidRPr="00C708D7" w:rsidRDefault="006D6E1C" w:rsidP="00180414">
      <w:pPr>
        <w:ind w:left="2127" w:hanging="709"/>
        <w:rPr>
          <w:rFonts w:ascii="Arial" w:hAnsi="Arial" w:cs="Arial"/>
          <w:sz w:val="18"/>
          <w:szCs w:val="18"/>
        </w:rPr>
      </w:pPr>
      <w:r w:rsidRPr="00C708D7">
        <w:rPr>
          <w:rFonts w:ascii="Arial" w:hAnsi="Arial" w:cs="Arial"/>
          <w:sz w:val="18"/>
          <w:szCs w:val="18"/>
        </w:rPr>
        <w:t xml:space="preserve"> (b)</w:t>
      </w:r>
      <w:r w:rsidRPr="00C708D7">
        <w:rPr>
          <w:rFonts w:ascii="Arial" w:hAnsi="Arial" w:cs="Arial"/>
          <w:sz w:val="18"/>
          <w:szCs w:val="18"/>
        </w:rPr>
        <w:tab/>
        <w:t>An exceedance of the adjusted number of significant spills limit shall not be recorded as a failure if the operator is meeting the requirements o</w:t>
      </w:r>
      <w:r w:rsidR="00004FE8">
        <w:rPr>
          <w:rFonts w:ascii="Arial" w:hAnsi="Arial" w:cs="Arial"/>
          <w:sz w:val="18"/>
          <w:szCs w:val="18"/>
        </w:rPr>
        <w:t>f conditions 3.1.2 (a) and 2.3.4</w:t>
      </w:r>
      <w:r w:rsidRPr="00C708D7">
        <w:rPr>
          <w:rFonts w:ascii="Arial" w:hAnsi="Arial" w:cs="Arial"/>
          <w:sz w:val="18"/>
          <w:szCs w:val="18"/>
        </w:rPr>
        <w:t>.</w:t>
      </w:r>
    </w:p>
    <w:bookmarkEnd w:id="7"/>
    <w:p w14:paraId="0403FA70" w14:textId="57AD30EA" w:rsidR="006D6E1C" w:rsidRDefault="006D6E1C" w:rsidP="006D6E1C">
      <w:pPr>
        <w:pStyle w:val="Bullet"/>
        <w:numPr>
          <w:ilvl w:val="0"/>
          <w:numId w:val="0"/>
        </w:numPr>
        <w:ind w:left="567"/>
        <w:rPr>
          <w:sz w:val="36"/>
          <w:szCs w:val="36"/>
        </w:rPr>
      </w:pPr>
    </w:p>
    <w:p w14:paraId="5F906317" w14:textId="532ED1C5" w:rsidR="00E110FB" w:rsidRPr="00F42B24" w:rsidRDefault="00E110FB" w:rsidP="00271535">
      <w:pPr>
        <w:pStyle w:val="Bullet"/>
        <w:numPr>
          <w:ilvl w:val="0"/>
          <w:numId w:val="0"/>
        </w:numPr>
        <w:rPr>
          <w:sz w:val="36"/>
          <w:szCs w:val="36"/>
        </w:rPr>
      </w:pPr>
    </w:p>
    <w:p w14:paraId="69B47CF2" w14:textId="77777777" w:rsidR="00AE3212" w:rsidRPr="00166CA5" w:rsidRDefault="00AE3212" w:rsidP="00A9057C">
      <w:pPr>
        <w:pStyle w:val="Bullet0"/>
        <w:ind w:hanging="113"/>
        <w:rPr>
          <w:rStyle w:val="Red"/>
          <w:color w:val="auto"/>
        </w:rPr>
      </w:pPr>
      <w:r w:rsidRPr="00166CA5">
        <w:rPr>
          <w:rStyle w:val="Red"/>
          <w:color w:val="auto"/>
        </w:rPr>
        <w:lastRenderedPageBreak/>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508DABDF"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004FE8">
        <w:rPr>
          <w:rStyle w:val="Red"/>
          <w:color w:val="auto"/>
          <w:sz w:val="18"/>
          <w:szCs w:val="18"/>
        </w:rPr>
        <w:t>2</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4CFC9E00" w:rsidR="00FB03C2" w:rsidRPr="00166CA5" w:rsidRDefault="00004FE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3.2</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remains fully operational </w:t>
      </w:r>
      <w:proofErr w:type="gramStart"/>
      <w:r w:rsidR="00FB03C2" w:rsidRPr="00166CA5">
        <w:rPr>
          <w:rFonts w:ascii="Arial" w:hAnsi="Arial" w:cs="Arial"/>
          <w:sz w:val="18"/>
          <w:szCs w:val="18"/>
        </w:rPr>
        <w:t>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586FE04" w14:textId="1589D333" w:rsidR="00AE3212" w:rsidRPr="00004FE8" w:rsidRDefault="00DE4B72" w:rsidP="00004FE8">
      <w:pPr>
        <w:pStyle w:val="Bullet"/>
        <w:ind w:hanging="113"/>
        <w:rPr>
          <w:sz w:val="36"/>
          <w:szCs w:val="36"/>
        </w:rPr>
      </w:pPr>
      <w:r w:rsidRPr="00F42B24">
        <w:rPr>
          <w:sz w:val="36"/>
          <w:szCs w:val="36"/>
        </w:rPr>
        <w:t>I</w:t>
      </w:r>
      <w:r w:rsidR="00AE3212" w:rsidRPr="00F42B24">
        <w:rPr>
          <w:sz w:val="36"/>
          <w:szCs w:val="36"/>
        </w:rPr>
        <w:t>nformation</w:t>
      </w:r>
    </w:p>
    <w:p w14:paraId="19F423FD" w14:textId="77777777" w:rsidR="00004FE8" w:rsidRDefault="00004FE8" w:rsidP="00004FE8">
      <w:pPr>
        <w:pStyle w:val="Bullet0"/>
        <w:numPr>
          <w:ilvl w:val="1"/>
          <w:numId w:val="25"/>
        </w:numPr>
        <w:ind w:hanging="113"/>
      </w:pPr>
      <w:r>
        <w:t>Records</w:t>
      </w:r>
    </w:p>
    <w:p w14:paraId="461570B5" w14:textId="77777777" w:rsidR="00004FE8" w:rsidRPr="005E7CB6" w:rsidRDefault="00004FE8" w:rsidP="00004FE8">
      <w:pPr>
        <w:pStyle w:val="Bullet1"/>
        <w:numPr>
          <w:ilvl w:val="2"/>
          <w:numId w:val="25"/>
        </w:numPr>
        <w:ind w:hanging="113"/>
        <w:rPr>
          <w:sz w:val="18"/>
          <w:szCs w:val="18"/>
        </w:rPr>
      </w:pPr>
      <w:r w:rsidRPr="005E7CB6">
        <w:rPr>
          <w:sz w:val="18"/>
          <w:szCs w:val="18"/>
        </w:rPr>
        <w:t>All records required to be made by schedule 3, 4 and 5 to this permit shall:</w:t>
      </w:r>
    </w:p>
    <w:p w14:paraId="3F91BAC0" w14:textId="77777777" w:rsidR="00004FE8" w:rsidRPr="005E7CB6" w:rsidRDefault="00004FE8" w:rsidP="00004FE8">
      <w:pPr>
        <w:pStyle w:val="aBullet"/>
        <w:numPr>
          <w:ilvl w:val="3"/>
          <w:numId w:val="25"/>
        </w:numPr>
        <w:tabs>
          <w:tab w:val="clear" w:pos="1134"/>
          <w:tab w:val="num" w:pos="1701"/>
        </w:tabs>
        <w:ind w:firstLine="0"/>
        <w:rPr>
          <w:sz w:val="18"/>
          <w:szCs w:val="18"/>
        </w:rPr>
      </w:pPr>
      <w:r w:rsidRPr="005E7CB6">
        <w:rPr>
          <w:sz w:val="18"/>
          <w:szCs w:val="18"/>
        </w:rPr>
        <w:t>be legible;</w:t>
      </w:r>
    </w:p>
    <w:p w14:paraId="54B64046" w14:textId="77777777" w:rsidR="00004FE8" w:rsidRPr="005E7CB6" w:rsidRDefault="00004FE8" w:rsidP="00004FE8">
      <w:pPr>
        <w:pStyle w:val="aBullet"/>
        <w:numPr>
          <w:ilvl w:val="3"/>
          <w:numId w:val="25"/>
        </w:numPr>
        <w:tabs>
          <w:tab w:val="clear" w:pos="1134"/>
          <w:tab w:val="num" w:pos="1701"/>
        </w:tabs>
        <w:ind w:right="282" w:firstLine="0"/>
        <w:rPr>
          <w:sz w:val="18"/>
          <w:szCs w:val="18"/>
        </w:rPr>
      </w:pPr>
      <w:r w:rsidRPr="005E7CB6">
        <w:rPr>
          <w:sz w:val="18"/>
          <w:szCs w:val="18"/>
        </w:rPr>
        <w:t>be made as soon as reasonably practicable;</w:t>
      </w:r>
    </w:p>
    <w:p w14:paraId="6ECCA62D" w14:textId="77777777" w:rsidR="00004FE8" w:rsidRPr="005E7CB6" w:rsidRDefault="00004FE8" w:rsidP="00004FE8">
      <w:pPr>
        <w:pStyle w:val="aBullet"/>
        <w:numPr>
          <w:ilvl w:val="3"/>
          <w:numId w:val="25"/>
        </w:numPr>
        <w:tabs>
          <w:tab w:val="clear" w:pos="1134"/>
          <w:tab w:val="num" w:pos="1701"/>
        </w:tabs>
        <w:ind w:left="1701" w:right="282" w:hanging="567"/>
        <w:rPr>
          <w:sz w:val="18"/>
          <w:szCs w:val="18"/>
        </w:rPr>
      </w:pPr>
      <w:r w:rsidRPr="005E7CB6">
        <w:rPr>
          <w:sz w:val="18"/>
          <w:szCs w:val="18"/>
        </w:rPr>
        <w:t>if amended, be amended in such a way that the original and any subsequent amendments remain legible, or are capable of retrieval; and</w:t>
      </w:r>
    </w:p>
    <w:p w14:paraId="4E5C935E" w14:textId="30F47DC8" w:rsidR="00004FE8" w:rsidRPr="00004FE8" w:rsidRDefault="00004FE8" w:rsidP="00004FE8">
      <w:pPr>
        <w:pStyle w:val="aBullet"/>
        <w:numPr>
          <w:ilvl w:val="3"/>
          <w:numId w:val="25"/>
        </w:numPr>
        <w:tabs>
          <w:tab w:val="clear" w:pos="1134"/>
          <w:tab w:val="num" w:pos="1701"/>
        </w:tabs>
        <w:ind w:left="1701" w:right="282" w:hanging="567"/>
        <w:rPr>
          <w:sz w:val="18"/>
          <w:szCs w:val="18"/>
        </w:rPr>
      </w:pPr>
      <w:r w:rsidRPr="005E7CB6">
        <w:rPr>
          <w:sz w:val="18"/>
          <w:szCs w:val="18"/>
        </w:rPr>
        <w:t xml:space="preserve">be retained, unless otherwise agreed in writing by Natural Resources Wales, for at least </w:t>
      </w:r>
      <w:r w:rsidRPr="00004FE8">
        <w:rPr>
          <w:sz w:val="18"/>
          <w:szCs w:val="18"/>
        </w:rPr>
        <w:t xml:space="preserve">10 </w:t>
      </w:r>
      <w:r w:rsidRPr="005E7CB6">
        <w:rPr>
          <w:sz w:val="18"/>
          <w:szCs w:val="18"/>
        </w:rPr>
        <w:t xml:space="preserve">years from the date when the records were made. </w:t>
      </w:r>
    </w:p>
    <w:p w14:paraId="508E502B" w14:textId="77777777" w:rsidR="00004FE8" w:rsidRPr="005E7CB6" w:rsidRDefault="00004FE8" w:rsidP="00004FE8">
      <w:pPr>
        <w:pStyle w:val="Bullet1"/>
        <w:numPr>
          <w:ilvl w:val="2"/>
          <w:numId w:val="25"/>
        </w:numPr>
        <w:tabs>
          <w:tab w:val="clear" w:pos="680"/>
          <w:tab w:val="num" w:pos="1134"/>
        </w:tabs>
        <w:ind w:left="1134" w:right="282" w:hanging="567"/>
        <w:rPr>
          <w:sz w:val="18"/>
          <w:szCs w:val="18"/>
        </w:rPr>
      </w:pPr>
      <w:r w:rsidRPr="005E7CB6">
        <w:rPr>
          <w:sz w:val="18"/>
          <w:szCs w:val="18"/>
        </w:rPr>
        <w:t xml:space="preserve">The operator shall maintain convenient access, in either electronic or hard copy, to the records, plan and management system required to be maintained by this permit. </w:t>
      </w:r>
    </w:p>
    <w:p w14:paraId="6E634A06" w14:textId="77777777" w:rsidR="00AE3212" w:rsidRDefault="00AE3212" w:rsidP="00A9057C">
      <w:pPr>
        <w:pStyle w:val="Bullet0"/>
        <w:ind w:hanging="113"/>
      </w:pPr>
      <w:r>
        <w:t>Reporting</w:t>
      </w:r>
    </w:p>
    <w:p w14:paraId="2662881D" w14:textId="77777777" w:rsidR="00004FE8" w:rsidRPr="00004FE8" w:rsidRDefault="00004FE8" w:rsidP="00004FE8">
      <w:pPr>
        <w:pStyle w:val="Bullet1"/>
        <w:numPr>
          <w:ilvl w:val="2"/>
          <w:numId w:val="25"/>
        </w:numPr>
        <w:tabs>
          <w:tab w:val="clear" w:pos="680"/>
          <w:tab w:val="num" w:pos="1134"/>
        </w:tabs>
        <w:ind w:left="1134" w:right="282" w:hanging="567"/>
        <w:rPr>
          <w:sz w:val="18"/>
          <w:szCs w:val="18"/>
        </w:rPr>
      </w:pPr>
      <w:r w:rsidRPr="005E7CB6">
        <w:rPr>
          <w:sz w:val="18"/>
          <w:szCs w:val="18"/>
        </w:rPr>
        <w:t xml:space="preserve">The operator shall send all reports and notifications required by the permit to Natural Resources </w:t>
      </w:r>
      <w:r w:rsidRPr="00004FE8">
        <w:rPr>
          <w:sz w:val="18"/>
          <w:szCs w:val="18"/>
        </w:rPr>
        <w:t>Wales using the contact details supplied in writing by Natural Resources Wales.</w:t>
      </w:r>
    </w:p>
    <w:p w14:paraId="2D0C89F7" w14:textId="77777777" w:rsidR="00004FE8" w:rsidRPr="00004FE8" w:rsidRDefault="00004FE8" w:rsidP="00004FE8">
      <w:pPr>
        <w:pStyle w:val="Bullet1"/>
        <w:numPr>
          <w:ilvl w:val="2"/>
          <w:numId w:val="25"/>
        </w:numPr>
        <w:tabs>
          <w:tab w:val="clear" w:pos="680"/>
          <w:tab w:val="num" w:pos="1134"/>
        </w:tabs>
        <w:ind w:left="1134" w:right="282" w:hanging="567"/>
        <w:rPr>
          <w:rStyle w:val="Red"/>
          <w:color w:val="auto"/>
          <w:sz w:val="18"/>
          <w:szCs w:val="18"/>
        </w:rPr>
      </w:pPr>
      <w:r w:rsidRPr="00004FE8">
        <w:rPr>
          <w:rStyle w:val="Red"/>
          <w:color w:val="auto"/>
          <w:sz w:val="18"/>
          <w:szCs w:val="18"/>
        </w:rPr>
        <w:t xml:space="preserve">Within the </w:t>
      </w:r>
      <w:proofErr w:type="gramStart"/>
      <w:r w:rsidRPr="00004FE8">
        <w:rPr>
          <w:rStyle w:val="Red"/>
          <w:color w:val="auto"/>
          <w:sz w:val="18"/>
          <w:szCs w:val="18"/>
        </w:rPr>
        <w:t>time period</w:t>
      </w:r>
      <w:proofErr w:type="gramEnd"/>
      <w:r w:rsidRPr="00004FE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515A2DE" w14:textId="77777777" w:rsidR="00004FE8" w:rsidRPr="00004FE8" w:rsidRDefault="00004FE8" w:rsidP="00004FE8">
      <w:pPr>
        <w:pStyle w:val="aBullet"/>
        <w:numPr>
          <w:ilvl w:val="3"/>
          <w:numId w:val="25"/>
        </w:numPr>
        <w:tabs>
          <w:tab w:val="clear" w:pos="1134"/>
          <w:tab w:val="num" w:pos="1701"/>
        </w:tabs>
        <w:ind w:left="1701" w:right="282" w:hanging="567"/>
        <w:rPr>
          <w:rStyle w:val="Red"/>
          <w:color w:val="auto"/>
          <w:sz w:val="18"/>
          <w:szCs w:val="18"/>
        </w:rPr>
      </w:pPr>
      <w:r w:rsidRPr="00004FE8">
        <w:rPr>
          <w:rStyle w:val="Red"/>
          <w:color w:val="auto"/>
          <w:sz w:val="18"/>
          <w:szCs w:val="18"/>
        </w:rPr>
        <w:t>in respect of the parameters and monitoring points specified in schedule 4 table S4.1;</w:t>
      </w:r>
    </w:p>
    <w:p w14:paraId="3A160C32" w14:textId="4933891F" w:rsidR="00004FE8" w:rsidRPr="00004FE8" w:rsidRDefault="00004FE8" w:rsidP="00004FE8">
      <w:pPr>
        <w:pStyle w:val="aBullet"/>
        <w:numPr>
          <w:ilvl w:val="3"/>
          <w:numId w:val="25"/>
        </w:numPr>
        <w:tabs>
          <w:tab w:val="clear" w:pos="1134"/>
          <w:tab w:val="num" w:pos="1701"/>
        </w:tabs>
        <w:ind w:left="1701" w:right="282" w:hanging="567"/>
        <w:rPr>
          <w:rStyle w:val="Red"/>
          <w:color w:val="auto"/>
          <w:sz w:val="18"/>
          <w:szCs w:val="18"/>
        </w:rPr>
      </w:pPr>
      <w:r w:rsidRPr="00004FE8">
        <w:rPr>
          <w:rStyle w:val="Red"/>
          <w:color w:val="auto"/>
          <w:sz w:val="18"/>
          <w:szCs w:val="18"/>
        </w:rPr>
        <w:t>for the reporting periods specified i</w:t>
      </w:r>
      <w:r>
        <w:rPr>
          <w:rStyle w:val="Red"/>
          <w:color w:val="auto"/>
          <w:sz w:val="18"/>
          <w:szCs w:val="18"/>
        </w:rPr>
        <w:t>n schedule 4 table S4.1 and</w:t>
      </w:r>
      <w:r w:rsidRPr="00004FE8">
        <w:rPr>
          <w:rStyle w:val="Red"/>
          <w:color w:val="auto"/>
          <w:sz w:val="18"/>
          <w:szCs w:val="18"/>
        </w:rPr>
        <w:t xml:space="preserve"> using the forms specified in schedule 4 table S4.2; and</w:t>
      </w:r>
    </w:p>
    <w:p w14:paraId="7ADEA311" w14:textId="77777777" w:rsidR="00004FE8" w:rsidRPr="00004FE8" w:rsidRDefault="00004FE8" w:rsidP="00004FE8">
      <w:pPr>
        <w:pStyle w:val="aBullet"/>
        <w:numPr>
          <w:ilvl w:val="3"/>
          <w:numId w:val="25"/>
        </w:numPr>
        <w:tabs>
          <w:tab w:val="clear" w:pos="1134"/>
          <w:tab w:val="num" w:pos="1701"/>
        </w:tabs>
        <w:ind w:left="1701" w:right="282" w:hanging="567"/>
        <w:rPr>
          <w:rStyle w:val="Red"/>
          <w:color w:val="auto"/>
          <w:sz w:val="18"/>
          <w:szCs w:val="18"/>
        </w:rPr>
      </w:pPr>
      <w:r w:rsidRPr="00004FE8">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lastRenderedPageBreak/>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5103C648" w:rsidR="00AE3212" w:rsidRPr="00F42B24" w:rsidRDefault="00DC34D0" w:rsidP="00DC34D0">
      <w:pPr>
        <w:pStyle w:val="aBullet"/>
        <w:numPr>
          <w:ilvl w:val="0"/>
          <w:numId w:val="0"/>
        </w:numPr>
        <w:ind w:left="1701" w:hanging="567"/>
        <w:rPr>
          <w:sz w:val="18"/>
          <w:szCs w:val="18"/>
        </w:rPr>
      </w:pPr>
      <w:r w:rsidRPr="00DC34D0">
        <w:rPr>
          <w:bCs w:val="0"/>
          <w:sz w:val="18"/>
          <w:szCs w:val="18"/>
        </w:rPr>
        <w:t>(a</w:t>
      </w:r>
      <w:r>
        <w:rPr>
          <w:sz w:val="18"/>
          <w:szCs w:val="18"/>
        </w:rPr>
        <w:t xml:space="preserve">) </w:t>
      </w:r>
      <w:r w:rsidR="00AE3212" w:rsidRPr="00F42B24">
        <w:rPr>
          <w:sz w:val="18"/>
          <w:szCs w:val="18"/>
        </w:rPr>
        <w:t>any change in the operator’s trading name, registered name or registered office address; and</w:t>
      </w:r>
    </w:p>
    <w:p w14:paraId="00222467" w14:textId="4114B2E9" w:rsidR="00AE3212" w:rsidRPr="00F42B24" w:rsidRDefault="00DC34D0" w:rsidP="00524681">
      <w:pPr>
        <w:pStyle w:val="aBullet"/>
        <w:tabs>
          <w:tab w:val="num" w:pos="1701"/>
        </w:tabs>
        <w:ind w:left="1701" w:hanging="567"/>
        <w:rPr>
          <w:sz w:val="18"/>
          <w:szCs w:val="18"/>
        </w:rPr>
      </w:pPr>
      <w:r>
        <w:rPr>
          <w:sz w:val="18"/>
          <w:szCs w:val="18"/>
        </w:rPr>
        <w:t xml:space="preserve">(b) </w:t>
      </w:r>
      <w:r w:rsidR="00AE3212"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4BC91777" w:rsidR="00AE3212" w:rsidRPr="001605AD" w:rsidRDefault="00DC34D0" w:rsidP="00DC34D0">
      <w:pPr>
        <w:pStyle w:val="aBullet"/>
        <w:numPr>
          <w:ilvl w:val="0"/>
          <w:numId w:val="0"/>
        </w:numPr>
        <w:ind w:left="1701" w:hanging="567"/>
        <w:rPr>
          <w:sz w:val="18"/>
          <w:szCs w:val="18"/>
        </w:rPr>
      </w:pPr>
      <w:r w:rsidRPr="00DC34D0">
        <w:rPr>
          <w:bCs w:val="0"/>
          <w:sz w:val="18"/>
          <w:szCs w:val="18"/>
        </w:rPr>
        <w:t>(b</w:t>
      </w:r>
      <w:r>
        <w:rPr>
          <w:sz w:val="18"/>
          <w:szCs w:val="18"/>
        </w:rPr>
        <w:t xml:space="preserve">)       </w:t>
      </w:r>
      <w:r w:rsidR="00AE3212" w:rsidRPr="001605AD">
        <w:rPr>
          <w:sz w:val="18"/>
          <w:szCs w:val="18"/>
        </w:rPr>
        <w:t>any steps taken with a view to the dissolution of the operator.</w:t>
      </w:r>
    </w:p>
    <w:p w14:paraId="098C9871" w14:textId="77777777" w:rsidR="006629CE" w:rsidRPr="001605AD" w:rsidRDefault="006629CE" w:rsidP="006D3537">
      <w:pPr>
        <w:pStyle w:val="Bullet1"/>
        <w:tabs>
          <w:tab w:val="clear" w:pos="680"/>
          <w:tab w:val="num" w:pos="1134"/>
        </w:tabs>
        <w:ind w:left="1134" w:hanging="567"/>
        <w:rPr>
          <w:rStyle w:val="Red"/>
          <w:rFonts w:ascii="Calibri Light" w:hAnsi="Calibri Light"/>
          <w:color w:val="auto"/>
          <w:sz w:val="18"/>
          <w:szCs w:val="18"/>
        </w:rPr>
      </w:pPr>
      <w:r w:rsidRPr="001605AD">
        <w:rPr>
          <w:rStyle w:val="Red"/>
          <w:color w:val="auto"/>
          <w:sz w:val="18"/>
          <w:szCs w:val="18"/>
        </w:rPr>
        <w:t>The operator shall notify the Local Food Authority / Environmental Health Authority in the event of </w:t>
      </w:r>
      <w:r w:rsidRPr="001605AD">
        <w:rPr>
          <w:sz w:val="18"/>
          <w:szCs w:val="18"/>
        </w:rPr>
        <w:t>the</w:t>
      </w:r>
      <w:r w:rsidRPr="001605AD">
        <w:rPr>
          <w:rStyle w:val="Red"/>
          <w:color w:val="auto"/>
          <w:sz w:val="18"/>
          <w:szCs w:val="18"/>
        </w:rPr>
        <w:t>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71C0CBEA" w14:textId="77777777" w:rsidR="006629CE" w:rsidRPr="001605AD" w:rsidRDefault="006629CE" w:rsidP="001605AD">
      <w:pPr>
        <w:pStyle w:val="Bullet1"/>
        <w:tabs>
          <w:tab w:val="clear" w:pos="680"/>
          <w:tab w:val="num" w:pos="1134"/>
        </w:tabs>
        <w:ind w:left="1134" w:hanging="567"/>
        <w:rPr>
          <w:rStyle w:val="Red"/>
          <w:color w:val="auto"/>
          <w:sz w:val="18"/>
          <w:szCs w:val="18"/>
        </w:rPr>
      </w:pPr>
      <w:r w:rsidRPr="001605AD">
        <w:rPr>
          <w:sz w:val="18"/>
          <w:szCs w:val="18"/>
        </w:rPr>
        <w:t>The</w:t>
      </w:r>
      <w:r w:rsidRPr="001605AD">
        <w:rPr>
          <w:rStyle w:val="Red"/>
          <w:color w:val="auto"/>
          <w:sz w:val="18"/>
          <w:szCs w:val="18"/>
        </w:rPr>
        <w:t xml:space="preserve"> operator shall notify the Natural Resources Wales, as soon as practicable after receipt of a telemetry warning, that operation of the combined sewer overflow has taken place. </w:t>
      </w:r>
    </w:p>
    <w:p w14:paraId="459D4AC1" w14:textId="77777777" w:rsidR="006629CE" w:rsidRPr="006629CE" w:rsidRDefault="006629CE" w:rsidP="006629CE">
      <w:pPr>
        <w:pStyle w:val="Bullet1"/>
        <w:numPr>
          <w:ilvl w:val="0"/>
          <w:numId w:val="0"/>
        </w:numPr>
        <w:tabs>
          <w:tab w:val="num" w:pos="1701"/>
        </w:tabs>
        <w:rPr>
          <w:sz w:val="18"/>
          <w:szCs w:val="18"/>
        </w:rPr>
      </w:pP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7A9FD5D9" w14:textId="2322010A" w:rsidR="00FB03C2" w:rsidRPr="000712AA" w:rsidRDefault="00AE3212" w:rsidP="00FB03C2">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467B9329" w14:textId="2C8FB4F9" w:rsidR="001369DD" w:rsidRPr="004921D8" w:rsidRDefault="001369DD" w:rsidP="006D6E1C">
      <w:pPr>
        <w:rPr>
          <w:rStyle w:val="Pink"/>
          <w:sz w:val="18"/>
          <w:szCs w:val="18"/>
        </w:rPr>
      </w:pPr>
      <w:bookmarkStart w:id="8" w:name="_Hlk17894573"/>
    </w:p>
    <w:tbl>
      <w:tblPr>
        <w:tblStyle w:val="TableGrid"/>
        <w:tblW w:w="4564" w:type="pct"/>
        <w:tblInd w:w="562" w:type="dxa"/>
        <w:tblLook w:val="0020" w:firstRow="1" w:lastRow="0" w:firstColumn="0" w:lastColumn="0" w:noHBand="0" w:noVBand="0"/>
      </w:tblPr>
      <w:tblGrid>
        <w:gridCol w:w="991"/>
        <w:gridCol w:w="3279"/>
        <w:gridCol w:w="4240"/>
      </w:tblGrid>
      <w:tr w:rsidR="006D6E1C" w:rsidRPr="006D6103" w14:paraId="2AEF0082"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A0708F1" w14:textId="77777777" w:rsidR="006D6E1C" w:rsidRPr="00D71970" w:rsidRDefault="006D6E1C" w:rsidP="006D6E1C">
            <w:pPr>
              <w:pStyle w:val="TableText"/>
              <w:rPr>
                <w:sz w:val="18"/>
                <w:szCs w:val="18"/>
              </w:rPr>
            </w:pPr>
            <w:r w:rsidRPr="00D71970">
              <w:rPr>
                <w:sz w:val="18"/>
                <w:szCs w:val="18"/>
              </w:rPr>
              <w:t>Table S1.1 Activities</w:t>
            </w:r>
          </w:p>
        </w:tc>
      </w:tr>
      <w:tr w:rsidR="006D6E1C" w:rsidRPr="006D6103" w14:paraId="396DC496"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2DF357D7" w14:textId="77777777" w:rsidR="006D6E1C" w:rsidRPr="00245C4B" w:rsidRDefault="006D6E1C" w:rsidP="006D6E1C">
            <w:pPr>
              <w:pStyle w:val="TableText"/>
              <w:rPr>
                <w:rStyle w:val="Red"/>
                <w:color w:val="auto"/>
                <w:sz w:val="18"/>
                <w:szCs w:val="18"/>
              </w:rPr>
            </w:pPr>
            <w:r w:rsidRPr="00245C4B">
              <w:rPr>
                <w:rStyle w:val="Red"/>
                <w:color w:val="auto"/>
                <w:sz w:val="18"/>
                <w:szCs w:val="18"/>
              </w:rPr>
              <w:t>Activity reference</w:t>
            </w:r>
          </w:p>
        </w:tc>
        <w:tc>
          <w:tcPr>
            <w:tcW w:w="1927" w:type="pct"/>
          </w:tcPr>
          <w:p w14:paraId="6B7D9A0F" w14:textId="77777777" w:rsidR="006D6E1C" w:rsidRPr="00D71970" w:rsidRDefault="006D6E1C" w:rsidP="006D6E1C">
            <w:pPr>
              <w:pStyle w:val="TableText"/>
              <w:rPr>
                <w:sz w:val="18"/>
                <w:szCs w:val="18"/>
              </w:rPr>
            </w:pPr>
            <w:r w:rsidRPr="00D71970">
              <w:rPr>
                <w:sz w:val="18"/>
                <w:szCs w:val="18"/>
              </w:rPr>
              <w:t>Description of activity</w:t>
            </w:r>
          </w:p>
        </w:tc>
        <w:tc>
          <w:tcPr>
            <w:tcW w:w="2491" w:type="pct"/>
          </w:tcPr>
          <w:p w14:paraId="4C8C322D" w14:textId="77777777" w:rsidR="006D6E1C" w:rsidRPr="00D71970" w:rsidRDefault="006D6E1C" w:rsidP="006D6E1C">
            <w:pPr>
              <w:pStyle w:val="TableText"/>
              <w:rPr>
                <w:sz w:val="18"/>
                <w:szCs w:val="18"/>
              </w:rPr>
            </w:pPr>
            <w:r w:rsidRPr="00D71970">
              <w:rPr>
                <w:sz w:val="18"/>
                <w:szCs w:val="18"/>
              </w:rPr>
              <w:t>Limits of specified activity</w:t>
            </w:r>
          </w:p>
        </w:tc>
      </w:tr>
      <w:tr w:rsidR="006D6E1C" w:rsidRPr="006D6103" w14:paraId="5E2C13B1" w14:textId="77777777" w:rsidTr="006D6E1C">
        <w:trPr>
          <w:cantSplit/>
        </w:trPr>
        <w:tc>
          <w:tcPr>
            <w:tcW w:w="582" w:type="pct"/>
          </w:tcPr>
          <w:p w14:paraId="431B78F9" w14:textId="77777777" w:rsidR="006D6E1C" w:rsidRPr="00245C4B" w:rsidRDefault="006D6E1C" w:rsidP="006D6E1C">
            <w:pPr>
              <w:pStyle w:val="TableText"/>
              <w:rPr>
                <w:rStyle w:val="Blue"/>
                <w:color w:val="auto"/>
                <w:sz w:val="18"/>
                <w:szCs w:val="18"/>
              </w:rPr>
            </w:pPr>
            <w:r w:rsidRPr="00245C4B">
              <w:rPr>
                <w:rStyle w:val="Blue"/>
                <w:color w:val="auto"/>
                <w:sz w:val="18"/>
                <w:szCs w:val="18"/>
              </w:rPr>
              <w:t>A1</w:t>
            </w:r>
          </w:p>
        </w:tc>
        <w:tc>
          <w:tcPr>
            <w:tcW w:w="1927" w:type="pct"/>
          </w:tcPr>
          <w:p w14:paraId="0FFCB111" w14:textId="77777777" w:rsidR="006D6E1C" w:rsidRPr="006B3F41" w:rsidRDefault="006D6E1C" w:rsidP="006D6E1C">
            <w:pPr>
              <w:pStyle w:val="TableText"/>
              <w:rPr>
                <w:rStyle w:val="Blue"/>
                <w:color w:val="auto"/>
                <w:sz w:val="18"/>
                <w:szCs w:val="18"/>
              </w:rPr>
            </w:pPr>
            <w:r w:rsidRPr="006B3F41">
              <w:rPr>
                <w:rStyle w:val="Blue"/>
                <w:color w:val="auto"/>
                <w:sz w:val="18"/>
                <w:szCs w:val="18"/>
              </w:rPr>
              <w:t>Discharge of storm sewage via POINT OF DISCHARGE</w:t>
            </w:r>
          </w:p>
        </w:tc>
        <w:tc>
          <w:tcPr>
            <w:tcW w:w="2491" w:type="pct"/>
          </w:tcPr>
          <w:p w14:paraId="6C218D06" w14:textId="77777777" w:rsidR="006D6E1C" w:rsidRPr="006B3F41" w:rsidRDefault="006D6E1C" w:rsidP="006D6E1C">
            <w:pPr>
              <w:pStyle w:val="TableText"/>
              <w:rPr>
                <w:rStyle w:val="Blue"/>
                <w:color w:val="auto"/>
                <w:sz w:val="18"/>
                <w:szCs w:val="18"/>
              </w:rPr>
            </w:pPr>
            <w:r w:rsidRPr="006B3F41">
              <w:rPr>
                <w:rStyle w:val="Blue"/>
                <w:color w:val="auto"/>
                <w:sz w:val="18"/>
                <w:szCs w:val="18"/>
              </w:rPr>
              <w:t xml:space="preserve">N/A </w:t>
            </w:r>
          </w:p>
        </w:tc>
      </w:tr>
      <w:tr w:rsidR="006D6E1C" w:rsidRPr="006D6103" w14:paraId="226BACE4" w14:textId="77777777" w:rsidTr="006D6E1C">
        <w:trPr>
          <w:cantSplit/>
          <w:trHeight w:val="3049"/>
        </w:trPr>
        <w:tc>
          <w:tcPr>
            <w:tcW w:w="582" w:type="pct"/>
          </w:tcPr>
          <w:p w14:paraId="5BFC5886" w14:textId="77777777" w:rsidR="006D6E1C" w:rsidRPr="00245C4B" w:rsidRDefault="006D6E1C" w:rsidP="006D6E1C">
            <w:pPr>
              <w:pStyle w:val="TableText"/>
              <w:rPr>
                <w:rStyle w:val="Blue"/>
                <w:color w:val="auto"/>
                <w:sz w:val="18"/>
                <w:szCs w:val="18"/>
              </w:rPr>
            </w:pPr>
            <w:r w:rsidRPr="00245C4B">
              <w:rPr>
                <w:rStyle w:val="Blue"/>
                <w:color w:val="auto"/>
                <w:sz w:val="18"/>
                <w:szCs w:val="18"/>
              </w:rPr>
              <w:t>A2</w:t>
            </w:r>
          </w:p>
        </w:tc>
        <w:tc>
          <w:tcPr>
            <w:tcW w:w="1927" w:type="pct"/>
          </w:tcPr>
          <w:p w14:paraId="7ADCE3BE" w14:textId="77777777" w:rsidR="006D6E1C" w:rsidRPr="00245C4B" w:rsidRDefault="006D6E1C" w:rsidP="006D6E1C">
            <w:pPr>
              <w:pStyle w:val="TableText"/>
              <w:rPr>
                <w:rStyle w:val="Blue"/>
                <w:color w:val="auto"/>
                <w:sz w:val="18"/>
                <w:szCs w:val="18"/>
              </w:rPr>
            </w:pPr>
            <w:r w:rsidRPr="00245C4B">
              <w:rPr>
                <w:rStyle w:val="Blue"/>
                <w:color w:val="auto"/>
                <w:sz w:val="18"/>
                <w:szCs w:val="18"/>
              </w:rPr>
              <w:t xml:space="preserve">Discharge of sewage in emergency via </w:t>
            </w:r>
            <w:r>
              <w:rPr>
                <w:rStyle w:val="Blue"/>
                <w:color w:val="auto"/>
                <w:sz w:val="18"/>
                <w:szCs w:val="18"/>
              </w:rPr>
              <w:t>POINT OF DISCHARGE</w:t>
            </w:r>
          </w:p>
        </w:tc>
        <w:tc>
          <w:tcPr>
            <w:tcW w:w="2491" w:type="pct"/>
          </w:tcPr>
          <w:p w14:paraId="0719F2C7" w14:textId="77777777" w:rsidR="006D6E1C" w:rsidRPr="00245C4B" w:rsidRDefault="006D6E1C" w:rsidP="006D6E1C">
            <w:pPr>
              <w:pStyle w:val="TableText"/>
              <w:rPr>
                <w:rStyle w:val="Blue"/>
                <w:color w:val="auto"/>
                <w:sz w:val="18"/>
                <w:szCs w:val="18"/>
              </w:rPr>
            </w:pPr>
            <w:r w:rsidRPr="00245C4B">
              <w:rPr>
                <w:rStyle w:val="Blue"/>
                <w:color w:val="auto"/>
                <w:sz w:val="18"/>
                <w:szCs w:val="18"/>
              </w:rPr>
              <w:t xml:space="preserve">An emergency shall be defined as the period when the sewage pumping station is inoperative </w:t>
            </w:r>
            <w:proofErr w:type="gramStart"/>
            <w:r w:rsidRPr="00245C4B">
              <w:rPr>
                <w:rStyle w:val="Blue"/>
                <w:color w:val="auto"/>
                <w:sz w:val="18"/>
                <w:szCs w:val="18"/>
              </w:rPr>
              <w:t>as a result of</w:t>
            </w:r>
            <w:proofErr w:type="gramEnd"/>
            <w:r w:rsidRPr="00245C4B">
              <w:rPr>
                <w:rStyle w:val="Blue"/>
                <w:color w:val="auto"/>
                <w:sz w:val="18"/>
                <w:szCs w:val="18"/>
              </w:rPr>
              <w:t xml:space="preserve"> one or more of the following, which is not due to the act or default of the operator, its agents, representatives, officers, employees or servants;</w:t>
            </w:r>
          </w:p>
          <w:p w14:paraId="09836E6C" w14:textId="77777777" w:rsidR="006D6E1C" w:rsidRPr="00245C4B" w:rsidRDefault="006D6E1C" w:rsidP="006D6E1C">
            <w:pPr>
              <w:pStyle w:val="TableBulletL1"/>
              <w:rPr>
                <w:rStyle w:val="Blue"/>
                <w:color w:val="auto"/>
                <w:sz w:val="18"/>
                <w:szCs w:val="18"/>
              </w:rPr>
            </w:pPr>
            <w:r w:rsidRPr="00245C4B">
              <w:rPr>
                <w:rStyle w:val="Blue"/>
                <w:color w:val="auto"/>
                <w:sz w:val="18"/>
                <w:szCs w:val="18"/>
              </w:rPr>
              <w:t xml:space="preserve">electrical power failure; </w:t>
            </w:r>
          </w:p>
          <w:p w14:paraId="122FEC92" w14:textId="77777777" w:rsidR="006D6E1C" w:rsidRPr="00245C4B" w:rsidRDefault="006D6E1C" w:rsidP="006D6E1C">
            <w:pPr>
              <w:pStyle w:val="TableBulletL1"/>
              <w:rPr>
                <w:rStyle w:val="Blue"/>
                <w:color w:val="auto"/>
                <w:sz w:val="18"/>
                <w:szCs w:val="18"/>
              </w:rPr>
            </w:pPr>
            <w:r w:rsidRPr="00245C4B">
              <w:rPr>
                <w:rStyle w:val="Blue"/>
                <w:color w:val="auto"/>
                <w:sz w:val="18"/>
                <w:szCs w:val="18"/>
              </w:rPr>
              <w:t>mechanical breakdown of duty and standby pumps;</w:t>
            </w:r>
          </w:p>
          <w:p w14:paraId="53934D84" w14:textId="77777777" w:rsidR="006D6E1C" w:rsidRPr="00245C4B" w:rsidRDefault="006D6E1C" w:rsidP="006D6E1C">
            <w:pPr>
              <w:pStyle w:val="TableBulletL1"/>
              <w:rPr>
                <w:rStyle w:val="Blue"/>
                <w:color w:val="auto"/>
                <w:sz w:val="18"/>
                <w:szCs w:val="18"/>
              </w:rPr>
            </w:pPr>
            <w:r w:rsidRPr="00245C4B">
              <w:rPr>
                <w:rStyle w:val="Blue"/>
                <w:color w:val="auto"/>
                <w:sz w:val="18"/>
                <w:szCs w:val="18"/>
              </w:rPr>
              <w:t>rising main failure;</w:t>
            </w:r>
          </w:p>
          <w:p w14:paraId="5511AECC" w14:textId="77777777" w:rsidR="006D6E1C" w:rsidRPr="00245C4B" w:rsidRDefault="006D6E1C" w:rsidP="006D6E1C">
            <w:pPr>
              <w:pStyle w:val="TableBulletL1"/>
              <w:rPr>
                <w:rStyle w:val="Blue"/>
                <w:color w:val="auto"/>
                <w:sz w:val="18"/>
                <w:szCs w:val="18"/>
              </w:rPr>
            </w:pPr>
            <w:r w:rsidRPr="00245C4B">
              <w:rPr>
                <w:rStyle w:val="Blue"/>
                <w:color w:val="auto"/>
                <w:sz w:val="18"/>
                <w:szCs w:val="18"/>
              </w:rPr>
              <w:t>blockage of the downstream sewer.</w:t>
            </w:r>
          </w:p>
        </w:tc>
      </w:tr>
    </w:tbl>
    <w:p w14:paraId="17D46612" w14:textId="77777777" w:rsidR="006D6E1C" w:rsidRPr="00D71970" w:rsidRDefault="006D6E1C" w:rsidP="006D6E1C">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19"/>
        <w:gridCol w:w="1865"/>
        <w:gridCol w:w="4090"/>
        <w:gridCol w:w="1236"/>
      </w:tblGrid>
      <w:tr w:rsidR="006D6E1C" w:rsidRPr="00D71970" w14:paraId="599BFAF3"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5C7FB4" w14:textId="77777777" w:rsidR="006D6E1C" w:rsidRPr="00D71970" w:rsidRDefault="006D6E1C" w:rsidP="006D6E1C">
            <w:pPr>
              <w:pStyle w:val="TableText"/>
              <w:rPr>
                <w:sz w:val="18"/>
                <w:szCs w:val="18"/>
              </w:rPr>
            </w:pPr>
            <w:r w:rsidRPr="00D71970">
              <w:rPr>
                <w:sz w:val="18"/>
                <w:szCs w:val="18"/>
              </w:rPr>
              <w:t>Table S1.2 Operating techniques</w:t>
            </w:r>
          </w:p>
        </w:tc>
      </w:tr>
      <w:tr w:rsidR="006D6E1C" w:rsidRPr="00D71970" w14:paraId="03D6B4E3"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4FF71EF5" w14:textId="77777777" w:rsidR="006D6E1C" w:rsidRPr="006B3F41" w:rsidRDefault="006D6E1C" w:rsidP="006D6E1C">
            <w:pPr>
              <w:pStyle w:val="TableText"/>
              <w:rPr>
                <w:rStyle w:val="Red"/>
                <w:color w:val="auto"/>
                <w:sz w:val="18"/>
                <w:szCs w:val="18"/>
              </w:rPr>
            </w:pPr>
            <w:r w:rsidRPr="006B3F41">
              <w:rPr>
                <w:rStyle w:val="Red"/>
                <w:color w:val="auto"/>
                <w:sz w:val="18"/>
                <w:szCs w:val="18"/>
              </w:rPr>
              <w:t>Activity reference</w:t>
            </w:r>
          </w:p>
        </w:tc>
        <w:tc>
          <w:tcPr>
            <w:tcW w:w="1096" w:type="pct"/>
          </w:tcPr>
          <w:p w14:paraId="566B7F4F" w14:textId="77777777" w:rsidR="006D6E1C" w:rsidRPr="00D71970" w:rsidRDefault="006D6E1C" w:rsidP="006D6E1C">
            <w:pPr>
              <w:pStyle w:val="TableText"/>
              <w:rPr>
                <w:sz w:val="18"/>
                <w:szCs w:val="18"/>
              </w:rPr>
            </w:pPr>
            <w:r w:rsidRPr="00D71970">
              <w:rPr>
                <w:sz w:val="18"/>
                <w:szCs w:val="18"/>
              </w:rPr>
              <w:t>Description of documentation</w:t>
            </w:r>
          </w:p>
        </w:tc>
        <w:tc>
          <w:tcPr>
            <w:tcW w:w="2403" w:type="pct"/>
          </w:tcPr>
          <w:p w14:paraId="74FFDF86" w14:textId="77777777" w:rsidR="006D6E1C" w:rsidRPr="00D71970" w:rsidRDefault="006D6E1C" w:rsidP="006D6E1C">
            <w:pPr>
              <w:pStyle w:val="TableText"/>
              <w:rPr>
                <w:sz w:val="18"/>
                <w:szCs w:val="18"/>
              </w:rPr>
            </w:pPr>
            <w:r w:rsidRPr="00D71970">
              <w:rPr>
                <w:sz w:val="18"/>
                <w:szCs w:val="18"/>
              </w:rPr>
              <w:t>Parts</w:t>
            </w:r>
          </w:p>
        </w:tc>
        <w:tc>
          <w:tcPr>
            <w:tcW w:w="726" w:type="pct"/>
          </w:tcPr>
          <w:p w14:paraId="172F121E" w14:textId="77777777" w:rsidR="006D6E1C" w:rsidRPr="00D71970" w:rsidRDefault="006D6E1C" w:rsidP="006D6E1C">
            <w:pPr>
              <w:pStyle w:val="TableText"/>
              <w:rPr>
                <w:sz w:val="18"/>
                <w:szCs w:val="18"/>
              </w:rPr>
            </w:pPr>
            <w:r w:rsidRPr="00D71970">
              <w:rPr>
                <w:sz w:val="18"/>
                <w:szCs w:val="18"/>
              </w:rPr>
              <w:t>Date Received</w:t>
            </w:r>
          </w:p>
        </w:tc>
      </w:tr>
      <w:tr w:rsidR="006D6E1C" w:rsidRPr="00D71970" w14:paraId="3ECCB73C" w14:textId="77777777" w:rsidTr="006D6E1C">
        <w:trPr>
          <w:cantSplit/>
        </w:trPr>
        <w:tc>
          <w:tcPr>
            <w:tcW w:w="775" w:type="pct"/>
          </w:tcPr>
          <w:p w14:paraId="5EE60D7A" w14:textId="77777777" w:rsidR="006D6E1C" w:rsidRPr="006B3F41" w:rsidRDefault="006D6E1C" w:rsidP="006D6E1C">
            <w:pPr>
              <w:pStyle w:val="TableText"/>
              <w:rPr>
                <w:rStyle w:val="Blue"/>
                <w:color w:val="auto"/>
                <w:sz w:val="18"/>
                <w:szCs w:val="18"/>
              </w:rPr>
            </w:pPr>
            <w:r w:rsidRPr="006B3F41">
              <w:rPr>
                <w:rStyle w:val="Blue"/>
                <w:color w:val="auto"/>
                <w:sz w:val="18"/>
                <w:szCs w:val="18"/>
              </w:rPr>
              <w:t>A2</w:t>
            </w:r>
          </w:p>
        </w:tc>
        <w:tc>
          <w:tcPr>
            <w:tcW w:w="1096" w:type="pct"/>
          </w:tcPr>
          <w:p w14:paraId="3A9FF72F" w14:textId="77777777" w:rsidR="006D6E1C" w:rsidRPr="006B3F41" w:rsidRDefault="006D6E1C" w:rsidP="006D6E1C">
            <w:pPr>
              <w:pStyle w:val="TableText"/>
              <w:rPr>
                <w:rStyle w:val="Blue"/>
                <w:color w:val="auto"/>
                <w:sz w:val="18"/>
                <w:szCs w:val="18"/>
              </w:rPr>
            </w:pPr>
            <w:r w:rsidRPr="006B3F41">
              <w:rPr>
                <w:rStyle w:val="Blue"/>
                <w:color w:val="auto"/>
                <w:sz w:val="18"/>
                <w:szCs w:val="18"/>
              </w:rPr>
              <w:t>Pumping station key protection measures</w:t>
            </w:r>
          </w:p>
        </w:tc>
        <w:tc>
          <w:tcPr>
            <w:tcW w:w="2403" w:type="pct"/>
          </w:tcPr>
          <w:p w14:paraId="25DA9533" w14:textId="77777777" w:rsidR="006D6E1C" w:rsidRPr="006B3F41" w:rsidRDefault="006D6E1C" w:rsidP="006D6E1C">
            <w:pPr>
              <w:pStyle w:val="TableText"/>
              <w:rPr>
                <w:rStyle w:val="Blue"/>
                <w:color w:val="auto"/>
                <w:sz w:val="18"/>
                <w:szCs w:val="18"/>
              </w:rPr>
            </w:pPr>
            <w:r w:rsidRPr="006B3F41">
              <w:rPr>
                <w:rStyle w:val="Blue"/>
                <w:color w:val="auto"/>
                <w:sz w:val="18"/>
                <w:szCs w:val="18"/>
              </w:rPr>
              <w:t>All</w:t>
            </w:r>
          </w:p>
        </w:tc>
        <w:tc>
          <w:tcPr>
            <w:tcW w:w="726" w:type="pct"/>
          </w:tcPr>
          <w:p w14:paraId="4D9A982C" w14:textId="7135CC2A" w:rsidR="006D6E1C" w:rsidRPr="006B3F41" w:rsidRDefault="00271535" w:rsidP="006D6E1C">
            <w:pPr>
              <w:pStyle w:val="TableText"/>
              <w:rPr>
                <w:rStyle w:val="Blue"/>
                <w:color w:val="auto"/>
                <w:sz w:val="18"/>
                <w:szCs w:val="18"/>
              </w:rPr>
            </w:pPr>
            <w:r>
              <w:rPr>
                <w:rStyle w:val="Blue"/>
                <w:color w:val="auto"/>
                <w:sz w:val="18"/>
                <w:szCs w:val="18"/>
              </w:rPr>
              <w:t>27/08/2019</w:t>
            </w:r>
          </w:p>
        </w:tc>
      </w:tr>
    </w:tbl>
    <w:bookmarkEnd w:id="8"/>
    <w:p w14:paraId="4E9E5E2D" w14:textId="77777777" w:rsidR="006D6E1C" w:rsidRDefault="006D6E1C" w:rsidP="006D6E1C">
      <w:pPr>
        <w:ind w:left="567" w:right="282"/>
        <w:rPr>
          <w:rStyle w:val="Pink"/>
          <w:sz w:val="18"/>
          <w:szCs w:val="18"/>
        </w:rPr>
      </w:pPr>
      <w:r w:rsidRPr="00D71970">
        <w:rPr>
          <w:rStyle w:val="Pink"/>
          <w:sz w:val="18"/>
          <w:szCs w:val="18"/>
        </w:rPr>
        <w:t xml:space="preserve">.  </w:t>
      </w: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451D70E2" w14:textId="79A12A17" w:rsidR="00054244" w:rsidRDefault="00926B5E" w:rsidP="00054244">
      <w:pPr>
        <w:pStyle w:val="Heading1"/>
        <w:tabs>
          <w:tab w:val="left" w:pos="567"/>
        </w:tabs>
        <w:ind w:left="567"/>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276"/>
        <w:gridCol w:w="1133"/>
        <w:gridCol w:w="1134"/>
        <w:gridCol w:w="1122"/>
        <w:gridCol w:w="962"/>
        <w:gridCol w:w="1178"/>
        <w:gridCol w:w="1705"/>
      </w:tblGrid>
      <w:tr w:rsidR="00054244" w:rsidRPr="00D71970" w14:paraId="24FBE628"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7F9820" w14:textId="77777777" w:rsidR="00054244" w:rsidRPr="0090009D" w:rsidRDefault="00054244" w:rsidP="00D227C3">
            <w:pPr>
              <w:pStyle w:val="TableText"/>
              <w:rPr>
                <w:rStyle w:val="Red"/>
                <w:color w:val="auto"/>
                <w:sz w:val="18"/>
                <w:szCs w:val="18"/>
              </w:rPr>
            </w:pPr>
            <w:r w:rsidRPr="0090009D">
              <w:rPr>
                <w:rStyle w:val="Red"/>
                <w:color w:val="auto"/>
                <w:sz w:val="18"/>
                <w:szCs w:val="18"/>
              </w:rPr>
              <w:t>Table S3.1 Point Source emissions to water (other than sewer) – emission limits and monitoring requirements</w:t>
            </w:r>
          </w:p>
        </w:tc>
      </w:tr>
      <w:tr w:rsidR="00054244" w:rsidRPr="00D71970" w14:paraId="6D2AD7B7"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6EB960E6" w14:textId="77777777" w:rsidR="00054244" w:rsidRPr="0090009D" w:rsidRDefault="00054244" w:rsidP="00D227C3">
            <w:pPr>
              <w:pStyle w:val="TableText"/>
              <w:rPr>
                <w:rStyle w:val="Red"/>
                <w:color w:val="auto"/>
                <w:sz w:val="18"/>
                <w:szCs w:val="18"/>
              </w:rPr>
            </w:pPr>
            <w:r w:rsidRPr="0090009D">
              <w:rPr>
                <w:rStyle w:val="Red"/>
                <w:color w:val="auto"/>
                <w:sz w:val="18"/>
                <w:szCs w:val="18"/>
              </w:rPr>
              <w:t>Eff</w:t>
            </w:r>
            <w:r>
              <w:rPr>
                <w:rStyle w:val="Red"/>
                <w:color w:val="auto"/>
                <w:sz w:val="18"/>
                <w:szCs w:val="18"/>
              </w:rPr>
              <w:t>luents</w:t>
            </w:r>
            <w:r w:rsidRPr="0090009D">
              <w:rPr>
                <w:rStyle w:val="Red"/>
                <w:color w:val="auto"/>
                <w:sz w:val="18"/>
                <w:szCs w:val="18"/>
              </w:rPr>
              <w:t xml:space="preserve"> and discharge points</w:t>
            </w:r>
          </w:p>
        </w:tc>
        <w:tc>
          <w:tcPr>
            <w:tcW w:w="666" w:type="pct"/>
          </w:tcPr>
          <w:p w14:paraId="58C745A0" w14:textId="77777777" w:rsidR="00054244" w:rsidRPr="0090009D" w:rsidRDefault="00054244" w:rsidP="00D227C3">
            <w:pPr>
              <w:pStyle w:val="TableText"/>
              <w:rPr>
                <w:rStyle w:val="Red"/>
                <w:color w:val="auto"/>
                <w:sz w:val="18"/>
                <w:szCs w:val="18"/>
              </w:rPr>
            </w:pPr>
            <w:r w:rsidRPr="0090009D">
              <w:rPr>
                <w:rStyle w:val="Red"/>
                <w:color w:val="auto"/>
                <w:sz w:val="18"/>
                <w:szCs w:val="18"/>
              </w:rPr>
              <w:t xml:space="preserve">Parameter  </w:t>
            </w:r>
          </w:p>
        </w:tc>
        <w:tc>
          <w:tcPr>
            <w:tcW w:w="666" w:type="pct"/>
          </w:tcPr>
          <w:p w14:paraId="6FC6DE85" w14:textId="77777777" w:rsidR="00054244" w:rsidRPr="0090009D" w:rsidRDefault="00054244" w:rsidP="00D227C3">
            <w:pPr>
              <w:pStyle w:val="TableText"/>
              <w:rPr>
                <w:rStyle w:val="Red"/>
                <w:color w:val="auto"/>
                <w:sz w:val="18"/>
                <w:szCs w:val="18"/>
              </w:rPr>
            </w:pPr>
            <w:r w:rsidRPr="0090009D">
              <w:rPr>
                <w:rStyle w:val="Red"/>
                <w:color w:val="auto"/>
                <w:sz w:val="18"/>
                <w:szCs w:val="18"/>
              </w:rPr>
              <w:t>Limit (including unit)</w:t>
            </w:r>
          </w:p>
        </w:tc>
        <w:tc>
          <w:tcPr>
            <w:tcW w:w="659" w:type="pct"/>
          </w:tcPr>
          <w:p w14:paraId="3B537486" w14:textId="77777777" w:rsidR="00054244" w:rsidRPr="0090009D" w:rsidRDefault="00054244" w:rsidP="00D227C3">
            <w:pPr>
              <w:pStyle w:val="TableText"/>
              <w:rPr>
                <w:rStyle w:val="Red"/>
                <w:color w:val="auto"/>
                <w:sz w:val="18"/>
                <w:szCs w:val="18"/>
              </w:rPr>
            </w:pPr>
            <w:r w:rsidRPr="0090009D">
              <w:rPr>
                <w:rStyle w:val="Red"/>
                <w:color w:val="auto"/>
                <w:sz w:val="18"/>
                <w:szCs w:val="18"/>
              </w:rPr>
              <w:t>Reference Period</w:t>
            </w:r>
          </w:p>
        </w:tc>
        <w:tc>
          <w:tcPr>
            <w:tcW w:w="565" w:type="pct"/>
          </w:tcPr>
          <w:p w14:paraId="0BAA1B37" w14:textId="77777777" w:rsidR="00054244" w:rsidRPr="0090009D" w:rsidRDefault="00054244" w:rsidP="00D227C3">
            <w:pPr>
              <w:pStyle w:val="TableText"/>
              <w:rPr>
                <w:rStyle w:val="Red"/>
                <w:color w:val="auto"/>
                <w:sz w:val="18"/>
                <w:szCs w:val="18"/>
              </w:rPr>
            </w:pPr>
            <w:r w:rsidRPr="0090009D">
              <w:rPr>
                <w:rStyle w:val="Red"/>
                <w:color w:val="auto"/>
                <w:sz w:val="18"/>
                <w:szCs w:val="18"/>
              </w:rPr>
              <w:t>Limit of effective range</w:t>
            </w:r>
          </w:p>
        </w:tc>
        <w:tc>
          <w:tcPr>
            <w:tcW w:w="692" w:type="pct"/>
          </w:tcPr>
          <w:p w14:paraId="17E2BAFD" w14:textId="77777777" w:rsidR="00054244" w:rsidRPr="0090009D" w:rsidRDefault="00054244" w:rsidP="00D227C3">
            <w:pPr>
              <w:pStyle w:val="TableText"/>
              <w:rPr>
                <w:rStyle w:val="Red"/>
                <w:color w:val="auto"/>
                <w:sz w:val="18"/>
                <w:szCs w:val="18"/>
              </w:rPr>
            </w:pPr>
            <w:r w:rsidRPr="0090009D">
              <w:rPr>
                <w:rStyle w:val="Red"/>
                <w:color w:val="auto"/>
                <w:sz w:val="18"/>
                <w:szCs w:val="18"/>
              </w:rPr>
              <w:t>Monitoring frequency</w:t>
            </w:r>
          </w:p>
        </w:tc>
        <w:tc>
          <w:tcPr>
            <w:tcW w:w="1002" w:type="pct"/>
          </w:tcPr>
          <w:p w14:paraId="702C439D" w14:textId="77777777" w:rsidR="00054244" w:rsidRPr="0090009D" w:rsidRDefault="00054244" w:rsidP="00D227C3">
            <w:pPr>
              <w:pStyle w:val="TableText"/>
              <w:rPr>
                <w:rStyle w:val="Red"/>
                <w:color w:val="auto"/>
                <w:sz w:val="18"/>
                <w:szCs w:val="18"/>
              </w:rPr>
            </w:pPr>
            <w:r w:rsidRPr="0090009D">
              <w:rPr>
                <w:rStyle w:val="Red"/>
                <w:color w:val="auto"/>
                <w:sz w:val="18"/>
                <w:szCs w:val="18"/>
              </w:rPr>
              <w:t>Compliance Statistic</w:t>
            </w:r>
          </w:p>
        </w:tc>
      </w:tr>
      <w:tr w:rsidR="00054244" w:rsidRPr="00D71970" w14:paraId="55A19BCA" w14:textId="77777777" w:rsidTr="00D227C3">
        <w:trPr>
          <w:cantSplit/>
        </w:trPr>
        <w:tc>
          <w:tcPr>
            <w:tcW w:w="750" w:type="pct"/>
            <w:vMerge w:val="restart"/>
          </w:tcPr>
          <w:p w14:paraId="1FA28716" w14:textId="77777777" w:rsidR="00054244" w:rsidRPr="00375C47" w:rsidRDefault="00054244" w:rsidP="00D227C3">
            <w:pPr>
              <w:pStyle w:val="TableText"/>
              <w:rPr>
                <w:rStyle w:val="Red"/>
                <w:color w:val="auto"/>
                <w:sz w:val="18"/>
              </w:rPr>
            </w:pPr>
            <w:r w:rsidRPr="00375C47">
              <w:rPr>
                <w:rStyle w:val="Red"/>
                <w:color w:val="auto"/>
                <w:sz w:val="18"/>
              </w:rPr>
              <w:t>Storm sewage via POINT OF DISCHARGE</w:t>
            </w:r>
          </w:p>
          <w:p w14:paraId="3925175B" w14:textId="77777777" w:rsidR="00054244" w:rsidRPr="00375C47" w:rsidRDefault="00054244" w:rsidP="00D227C3">
            <w:pPr>
              <w:pStyle w:val="TableText"/>
              <w:rPr>
                <w:rStyle w:val="Red"/>
                <w:color w:val="auto"/>
                <w:sz w:val="18"/>
              </w:rPr>
            </w:pPr>
          </w:p>
          <w:p w14:paraId="5EFDD905" w14:textId="77777777" w:rsidR="00054244" w:rsidRPr="00375C47" w:rsidRDefault="00054244" w:rsidP="00D227C3">
            <w:pPr>
              <w:pStyle w:val="TableText"/>
              <w:rPr>
                <w:rStyle w:val="Red"/>
                <w:color w:val="auto"/>
                <w:sz w:val="18"/>
              </w:rPr>
            </w:pPr>
          </w:p>
        </w:tc>
        <w:tc>
          <w:tcPr>
            <w:tcW w:w="666" w:type="pct"/>
          </w:tcPr>
          <w:p w14:paraId="4B7B8249" w14:textId="77777777" w:rsidR="00054244" w:rsidRPr="0090009D" w:rsidRDefault="00054244" w:rsidP="00D227C3">
            <w:pPr>
              <w:pStyle w:val="TableText"/>
              <w:rPr>
                <w:rStyle w:val="Blue"/>
                <w:color w:val="auto"/>
                <w:sz w:val="18"/>
                <w:szCs w:val="18"/>
              </w:rPr>
            </w:pPr>
            <w:r w:rsidRPr="0090009D">
              <w:rPr>
                <w:rStyle w:val="Blue"/>
                <w:color w:val="auto"/>
                <w:sz w:val="18"/>
                <w:szCs w:val="18"/>
              </w:rPr>
              <w:t xml:space="preserve">Discharge start and end times </w:t>
            </w:r>
          </w:p>
          <w:p w14:paraId="5C4212D1" w14:textId="77777777" w:rsidR="00054244" w:rsidRPr="0090009D" w:rsidRDefault="00054244" w:rsidP="00D227C3">
            <w:pPr>
              <w:pStyle w:val="TableText"/>
              <w:rPr>
                <w:rStyle w:val="Blue"/>
                <w:color w:val="auto"/>
                <w:sz w:val="18"/>
                <w:szCs w:val="18"/>
              </w:rPr>
            </w:pPr>
          </w:p>
        </w:tc>
        <w:tc>
          <w:tcPr>
            <w:tcW w:w="666" w:type="pct"/>
          </w:tcPr>
          <w:p w14:paraId="6DD8D622" w14:textId="77777777" w:rsidR="00054244" w:rsidRPr="0090009D" w:rsidRDefault="00054244" w:rsidP="00D227C3">
            <w:pPr>
              <w:pStyle w:val="TableText"/>
              <w:rPr>
                <w:rStyle w:val="Blue"/>
                <w:color w:val="auto"/>
                <w:sz w:val="18"/>
                <w:szCs w:val="18"/>
              </w:rPr>
            </w:pPr>
            <w:r w:rsidRPr="0090009D">
              <w:rPr>
                <w:rStyle w:val="Blue"/>
                <w:color w:val="auto"/>
                <w:sz w:val="18"/>
                <w:szCs w:val="18"/>
              </w:rPr>
              <w:t>N/A</w:t>
            </w:r>
          </w:p>
          <w:p w14:paraId="329BBA02" w14:textId="77777777" w:rsidR="00054244" w:rsidRPr="0090009D" w:rsidRDefault="00054244" w:rsidP="00D227C3">
            <w:pPr>
              <w:pStyle w:val="TableText"/>
              <w:rPr>
                <w:rStyle w:val="Blue"/>
                <w:color w:val="auto"/>
                <w:sz w:val="18"/>
                <w:szCs w:val="18"/>
              </w:rPr>
            </w:pPr>
          </w:p>
          <w:p w14:paraId="1B3BA8AF" w14:textId="77777777" w:rsidR="00054244" w:rsidRPr="0090009D" w:rsidRDefault="00054244" w:rsidP="00D227C3">
            <w:pPr>
              <w:pStyle w:val="TableText"/>
              <w:rPr>
                <w:rStyle w:val="Blue"/>
                <w:color w:val="auto"/>
                <w:sz w:val="18"/>
                <w:szCs w:val="18"/>
              </w:rPr>
            </w:pPr>
          </w:p>
        </w:tc>
        <w:tc>
          <w:tcPr>
            <w:tcW w:w="659" w:type="pct"/>
          </w:tcPr>
          <w:p w14:paraId="5AC2FFC3" w14:textId="77777777" w:rsidR="00054244" w:rsidRPr="0090009D" w:rsidRDefault="00054244" w:rsidP="00D227C3">
            <w:pPr>
              <w:pStyle w:val="TableText"/>
              <w:rPr>
                <w:rStyle w:val="Blue"/>
                <w:color w:val="auto"/>
                <w:sz w:val="18"/>
                <w:szCs w:val="18"/>
              </w:rPr>
            </w:pPr>
            <w:r w:rsidRPr="0090009D">
              <w:rPr>
                <w:rStyle w:val="Blue"/>
                <w:color w:val="auto"/>
                <w:sz w:val="18"/>
                <w:szCs w:val="18"/>
              </w:rPr>
              <w:t>N/A</w:t>
            </w:r>
          </w:p>
          <w:p w14:paraId="05DAD2E8" w14:textId="77777777" w:rsidR="00054244" w:rsidRPr="0090009D" w:rsidRDefault="00054244" w:rsidP="00D227C3">
            <w:pPr>
              <w:pStyle w:val="TableText"/>
              <w:rPr>
                <w:rStyle w:val="Blue"/>
                <w:color w:val="auto"/>
                <w:sz w:val="18"/>
                <w:szCs w:val="18"/>
              </w:rPr>
            </w:pPr>
          </w:p>
          <w:p w14:paraId="36D9B372" w14:textId="77777777" w:rsidR="00054244" w:rsidRPr="0090009D" w:rsidRDefault="00054244" w:rsidP="00D227C3">
            <w:pPr>
              <w:pStyle w:val="TableText"/>
              <w:rPr>
                <w:rStyle w:val="Blue"/>
                <w:color w:val="auto"/>
                <w:sz w:val="18"/>
                <w:szCs w:val="18"/>
              </w:rPr>
            </w:pPr>
          </w:p>
        </w:tc>
        <w:tc>
          <w:tcPr>
            <w:tcW w:w="565" w:type="pct"/>
          </w:tcPr>
          <w:p w14:paraId="58C5F9D9" w14:textId="77777777" w:rsidR="00054244" w:rsidRPr="0090009D" w:rsidRDefault="00054244" w:rsidP="00D227C3">
            <w:pPr>
              <w:pStyle w:val="TableText"/>
              <w:rPr>
                <w:rStyle w:val="Blue"/>
                <w:color w:val="auto"/>
                <w:sz w:val="18"/>
                <w:szCs w:val="18"/>
              </w:rPr>
            </w:pPr>
            <w:r w:rsidRPr="0090009D">
              <w:rPr>
                <w:rStyle w:val="Blue"/>
                <w:color w:val="auto"/>
                <w:sz w:val="18"/>
                <w:szCs w:val="18"/>
              </w:rPr>
              <w:t>N/A</w:t>
            </w:r>
          </w:p>
          <w:p w14:paraId="3E0EE714" w14:textId="77777777" w:rsidR="00054244" w:rsidRPr="0090009D" w:rsidRDefault="00054244" w:rsidP="00D227C3">
            <w:pPr>
              <w:pStyle w:val="TableText"/>
              <w:rPr>
                <w:rStyle w:val="Blue"/>
                <w:color w:val="auto"/>
                <w:sz w:val="18"/>
                <w:szCs w:val="18"/>
              </w:rPr>
            </w:pPr>
          </w:p>
          <w:p w14:paraId="5CC3BDA9" w14:textId="77777777" w:rsidR="00054244" w:rsidRPr="0090009D" w:rsidRDefault="00054244" w:rsidP="00D227C3">
            <w:pPr>
              <w:pStyle w:val="TableText"/>
              <w:rPr>
                <w:rStyle w:val="Blue"/>
                <w:color w:val="auto"/>
                <w:sz w:val="18"/>
                <w:szCs w:val="18"/>
              </w:rPr>
            </w:pPr>
          </w:p>
        </w:tc>
        <w:tc>
          <w:tcPr>
            <w:tcW w:w="692" w:type="pct"/>
          </w:tcPr>
          <w:p w14:paraId="5C4FDC9A" w14:textId="77777777" w:rsidR="00054244" w:rsidRPr="0090009D" w:rsidRDefault="00054244" w:rsidP="00D227C3">
            <w:pPr>
              <w:pStyle w:val="TableText"/>
              <w:rPr>
                <w:rStyle w:val="Blue"/>
                <w:color w:val="auto"/>
                <w:sz w:val="18"/>
                <w:szCs w:val="18"/>
              </w:rPr>
            </w:pPr>
            <w:r w:rsidRPr="0090009D">
              <w:rPr>
                <w:rStyle w:val="Blue"/>
                <w:color w:val="auto"/>
                <w:sz w:val="18"/>
                <w:szCs w:val="18"/>
              </w:rPr>
              <w:t>Whenever a discharge occurs</w:t>
            </w:r>
          </w:p>
        </w:tc>
        <w:tc>
          <w:tcPr>
            <w:tcW w:w="1002" w:type="pct"/>
          </w:tcPr>
          <w:p w14:paraId="7ECEE279" w14:textId="77777777" w:rsidR="00054244" w:rsidRPr="0090009D" w:rsidRDefault="00054244" w:rsidP="00D227C3">
            <w:pPr>
              <w:pStyle w:val="TableText"/>
              <w:rPr>
                <w:rStyle w:val="Blue"/>
                <w:color w:val="auto"/>
                <w:sz w:val="18"/>
                <w:szCs w:val="18"/>
              </w:rPr>
            </w:pPr>
            <w:r w:rsidRPr="0090009D">
              <w:rPr>
                <w:rStyle w:val="Blue"/>
                <w:color w:val="auto"/>
                <w:sz w:val="18"/>
                <w:szCs w:val="18"/>
              </w:rPr>
              <w:t>N/A</w:t>
            </w:r>
          </w:p>
          <w:p w14:paraId="61D336B0" w14:textId="77777777" w:rsidR="00054244" w:rsidRPr="0090009D" w:rsidRDefault="00054244" w:rsidP="00D227C3">
            <w:pPr>
              <w:pStyle w:val="TableText"/>
              <w:rPr>
                <w:rStyle w:val="Blue"/>
                <w:color w:val="auto"/>
                <w:sz w:val="18"/>
                <w:szCs w:val="18"/>
              </w:rPr>
            </w:pPr>
          </w:p>
          <w:p w14:paraId="7EE5EC27" w14:textId="77777777" w:rsidR="00054244" w:rsidRPr="0090009D" w:rsidRDefault="00054244" w:rsidP="00D227C3">
            <w:pPr>
              <w:pStyle w:val="TableText"/>
              <w:rPr>
                <w:rStyle w:val="Blue"/>
                <w:color w:val="auto"/>
                <w:sz w:val="18"/>
                <w:szCs w:val="18"/>
              </w:rPr>
            </w:pPr>
          </w:p>
        </w:tc>
      </w:tr>
      <w:tr w:rsidR="00054244" w:rsidRPr="00D71970" w14:paraId="10E9A9CC" w14:textId="77777777" w:rsidTr="00D227C3">
        <w:trPr>
          <w:cantSplit/>
        </w:trPr>
        <w:tc>
          <w:tcPr>
            <w:tcW w:w="750" w:type="pct"/>
            <w:vMerge/>
          </w:tcPr>
          <w:p w14:paraId="4B2B0DB9" w14:textId="77777777" w:rsidR="00054244" w:rsidRPr="0023659B" w:rsidRDefault="00054244" w:rsidP="00D227C3">
            <w:pPr>
              <w:pStyle w:val="TableText"/>
              <w:rPr>
                <w:rStyle w:val="Blue"/>
                <w:sz w:val="18"/>
                <w:szCs w:val="18"/>
              </w:rPr>
            </w:pPr>
          </w:p>
        </w:tc>
        <w:tc>
          <w:tcPr>
            <w:tcW w:w="666" w:type="pct"/>
          </w:tcPr>
          <w:p w14:paraId="4DBA575C" w14:textId="77777777" w:rsidR="00054244" w:rsidRDefault="00054244" w:rsidP="00D227C3">
            <w:pPr>
              <w:pStyle w:val="TableText"/>
              <w:rPr>
                <w:rFonts w:ascii="Arial" w:hAnsi="Arial" w:cs="Arial"/>
                <w:sz w:val="18"/>
                <w:szCs w:val="18"/>
              </w:rPr>
            </w:pPr>
            <w:r w:rsidRPr="00327A5A">
              <w:rPr>
                <w:rFonts w:ascii="Arial" w:hAnsi="Arial" w:cs="Arial"/>
                <w:sz w:val="18"/>
                <w:szCs w:val="18"/>
              </w:rPr>
              <w:t>Block counted significant spills</w:t>
            </w:r>
          </w:p>
        </w:tc>
        <w:tc>
          <w:tcPr>
            <w:tcW w:w="666" w:type="pct"/>
          </w:tcPr>
          <w:p w14:paraId="00B64682" w14:textId="77777777" w:rsidR="00054244" w:rsidRPr="00057C32" w:rsidRDefault="00054244" w:rsidP="00D227C3">
            <w:pPr>
              <w:pStyle w:val="TableText"/>
              <w:rPr>
                <w:rFonts w:ascii="Arial" w:hAnsi="Arial" w:cs="Arial"/>
                <w:sz w:val="18"/>
                <w:szCs w:val="18"/>
              </w:rPr>
            </w:pPr>
            <w:r>
              <w:rPr>
                <w:rFonts w:ascii="Arial" w:hAnsi="Arial" w:cs="Arial"/>
                <w:sz w:val="18"/>
                <w:szCs w:val="18"/>
              </w:rPr>
              <w:t>14 spills</w:t>
            </w:r>
          </w:p>
        </w:tc>
        <w:tc>
          <w:tcPr>
            <w:tcW w:w="659" w:type="pct"/>
          </w:tcPr>
          <w:p w14:paraId="6BBB93C9" w14:textId="77777777" w:rsidR="00054244" w:rsidRPr="00057C32" w:rsidRDefault="00054244" w:rsidP="00D227C3">
            <w:pPr>
              <w:pStyle w:val="TableText"/>
              <w:rPr>
                <w:rFonts w:ascii="Arial" w:hAnsi="Arial" w:cs="Arial"/>
                <w:sz w:val="18"/>
                <w:szCs w:val="18"/>
              </w:rPr>
            </w:pPr>
            <w:r w:rsidRPr="00327A5A">
              <w:rPr>
                <w:rFonts w:ascii="Arial" w:hAnsi="Arial" w:cs="Arial"/>
                <w:sz w:val="18"/>
                <w:szCs w:val="18"/>
              </w:rPr>
              <w:t>1st January to 31st December inclusive</w:t>
            </w:r>
          </w:p>
        </w:tc>
        <w:tc>
          <w:tcPr>
            <w:tcW w:w="565" w:type="pct"/>
          </w:tcPr>
          <w:p w14:paraId="16216675" w14:textId="77777777" w:rsidR="00054244" w:rsidRPr="00057C32" w:rsidRDefault="00054244" w:rsidP="00D227C3">
            <w:pPr>
              <w:pStyle w:val="TableText"/>
              <w:rPr>
                <w:rFonts w:ascii="Arial" w:hAnsi="Arial" w:cs="Arial"/>
                <w:sz w:val="18"/>
                <w:szCs w:val="18"/>
              </w:rPr>
            </w:pPr>
            <w:r>
              <w:rPr>
                <w:rFonts w:ascii="Arial" w:hAnsi="Arial" w:cs="Arial"/>
                <w:sz w:val="18"/>
                <w:szCs w:val="18"/>
              </w:rPr>
              <w:t>N/A</w:t>
            </w:r>
          </w:p>
        </w:tc>
        <w:tc>
          <w:tcPr>
            <w:tcW w:w="692" w:type="pct"/>
          </w:tcPr>
          <w:p w14:paraId="1A644CD4" w14:textId="77777777" w:rsidR="00054244" w:rsidRPr="00057C32" w:rsidRDefault="00054244" w:rsidP="00D227C3">
            <w:pPr>
              <w:pStyle w:val="TableText"/>
              <w:rPr>
                <w:rStyle w:val="Blue"/>
                <w:color w:val="auto"/>
                <w:sz w:val="18"/>
                <w:szCs w:val="18"/>
              </w:rPr>
            </w:pPr>
            <w:r>
              <w:rPr>
                <w:rStyle w:val="Blue"/>
                <w:color w:val="auto"/>
                <w:sz w:val="18"/>
                <w:szCs w:val="18"/>
              </w:rPr>
              <w:t>15 minutes</w:t>
            </w:r>
          </w:p>
        </w:tc>
        <w:tc>
          <w:tcPr>
            <w:tcW w:w="1002" w:type="pct"/>
          </w:tcPr>
          <w:p w14:paraId="14E42EF2" w14:textId="77777777" w:rsidR="00054244" w:rsidRPr="00057C32" w:rsidRDefault="00054244" w:rsidP="00D227C3">
            <w:pPr>
              <w:pStyle w:val="TableText"/>
              <w:rPr>
                <w:rFonts w:ascii="Arial" w:hAnsi="Arial" w:cs="Arial"/>
                <w:sz w:val="18"/>
                <w:szCs w:val="18"/>
              </w:rPr>
            </w:pPr>
            <w:r w:rsidRPr="00327A5A">
              <w:rPr>
                <w:rFonts w:ascii="Arial" w:hAnsi="Arial" w:cs="Arial"/>
                <w:sz w:val="18"/>
                <w:szCs w:val="18"/>
              </w:rPr>
              <w:t>Condition 3.1.2 applies - the spills threshold is a trigger for investigation only and not a statistic for use in compliance of asset</w:t>
            </w:r>
          </w:p>
        </w:tc>
      </w:tr>
      <w:tr w:rsidR="00054244" w:rsidRPr="00D71970" w14:paraId="7CA9ACAB" w14:textId="77777777" w:rsidTr="00D227C3">
        <w:trPr>
          <w:cantSplit/>
          <w:trHeight w:val="797"/>
        </w:trPr>
        <w:tc>
          <w:tcPr>
            <w:tcW w:w="750" w:type="pct"/>
            <w:vMerge/>
          </w:tcPr>
          <w:p w14:paraId="36A2180B" w14:textId="77777777" w:rsidR="00054244" w:rsidRPr="0023659B" w:rsidRDefault="00054244" w:rsidP="00D227C3">
            <w:pPr>
              <w:pStyle w:val="TableText"/>
              <w:rPr>
                <w:rStyle w:val="Blue"/>
                <w:sz w:val="18"/>
                <w:szCs w:val="18"/>
              </w:rPr>
            </w:pPr>
          </w:p>
        </w:tc>
        <w:tc>
          <w:tcPr>
            <w:tcW w:w="666" w:type="pct"/>
          </w:tcPr>
          <w:p w14:paraId="03813FDB" w14:textId="77777777" w:rsidR="00054244" w:rsidRPr="0090009D" w:rsidRDefault="00054244" w:rsidP="00D227C3">
            <w:pPr>
              <w:pStyle w:val="TableText"/>
              <w:rPr>
                <w:rFonts w:ascii="Arial" w:hAnsi="Arial" w:cs="Arial"/>
                <w:sz w:val="18"/>
                <w:szCs w:val="18"/>
              </w:rPr>
            </w:pPr>
            <w:r w:rsidRPr="0090009D">
              <w:rPr>
                <w:rFonts w:ascii="Arial" w:hAnsi="Arial" w:cs="Arial"/>
                <w:sz w:val="18"/>
                <w:szCs w:val="18"/>
              </w:rPr>
              <w:t xml:space="preserve">Block counted spills </w:t>
            </w:r>
          </w:p>
        </w:tc>
        <w:tc>
          <w:tcPr>
            <w:tcW w:w="666" w:type="pct"/>
          </w:tcPr>
          <w:p w14:paraId="107B7094" w14:textId="77777777" w:rsidR="00054244" w:rsidRPr="0090009D" w:rsidRDefault="00054244" w:rsidP="00054244">
            <w:pPr>
              <w:pStyle w:val="TableText"/>
              <w:rPr>
                <w:rStyle w:val="Blue"/>
                <w:color w:val="auto"/>
                <w:sz w:val="18"/>
                <w:szCs w:val="18"/>
              </w:rPr>
            </w:pPr>
            <w:r w:rsidRPr="0090009D">
              <w:rPr>
                <w:rFonts w:ascii="Arial" w:hAnsi="Arial" w:cs="Arial"/>
                <w:sz w:val="18"/>
                <w:szCs w:val="18"/>
              </w:rPr>
              <w:t>N/A</w:t>
            </w:r>
          </w:p>
        </w:tc>
        <w:tc>
          <w:tcPr>
            <w:tcW w:w="659" w:type="pct"/>
          </w:tcPr>
          <w:p w14:paraId="6A9AA432" w14:textId="77777777" w:rsidR="00054244" w:rsidRPr="0090009D" w:rsidRDefault="00054244" w:rsidP="00D227C3">
            <w:pPr>
              <w:pStyle w:val="TableText"/>
              <w:rPr>
                <w:rFonts w:ascii="Arial" w:hAnsi="Arial" w:cs="Arial"/>
                <w:sz w:val="18"/>
                <w:szCs w:val="18"/>
              </w:rPr>
            </w:pPr>
            <w:r w:rsidRPr="0090009D">
              <w:rPr>
                <w:rFonts w:ascii="Arial" w:hAnsi="Arial" w:cs="Arial"/>
                <w:sz w:val="18"/>
                <w:szCs w:val="18"/>
              </w:rPr>
              <w:t>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January to 31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 xml:space="preserve">December inclusive </w:t>
            </w:r>
          </w:p>
        </w:tc>
        <w:tc>
          <w:tcPr>
            <w:tcW w:w="565" w:type="pct"/>
          </w:tcPr>
          <w:p w14:paraId="499A087A" w14:textId="77777777" w:rsidR="00054244" w:rsidRPr="0090009D" w:rsidRDefault="00054244" w:rsidP="00054244">
            <w:pPr>
              <w:pStyle w:val="TableText"/>
              <w:rPr>
                <w:rFonts w:ascii="Arial" w:hAnsi="Arial" w:cs="Arial"/>
              </w:rPr>
            </w:pPr>
            <w:r w:rsidRPr="0090009D">
              <w:rPr>
                <w:rFonts w:ascii="Arial" w:hAnsi="Arial" w:cs="Arial"/>
                <w:sz w:val="18"/>
                <w:szCs w:val="18"/>
              </w:rPr>
              <w:t>N/A</w:t>
            </w:r>
          </w:p>
        </w:tc>
        <w:tc>
          <w:tcPr>
            <w:tcW w:w="692" w:type="pct"/>
          </w:tcPr>
          <w:p w14:paraId="354402E4" w14:textId="77777777" w:rsidR="00054244" w:rsidRPr="0090009D" w:rsidRDefault="00054244" w:rsidP="00D227C3">
            <w:pPr>
              <w:pStyle w:val="TableText"/>
              <w:rPr>
                <w:rStyle w:val="Blue"/>
                <w:color w:val="auto"/>
                <w:sz w:val="18"/>
                <w:szCs w:val="18"/>
              </w:rPr>
            </w:pPr>
            <w:r w:rsidRPr="0090009D">
              <w:rPr>
                <w:rStyle w:val="Blue"/>
                <w:color w:val="auto"/>
                <w:sz w:val="18"/>
                <w:szCs w:val="18"/>
              </w:rPr>
              <w:t>15 minutes</w:t>
            </w:r>
          </w:p>
        </w:tc>
        <w:tc>
          <w:tcPr>
            <w:tcW w:w="1002" w:type="pct"/>
          </w:tcPr>
          <w:p w14:paraId="0D2FC51D" w14:textId="77777777" w:rsidR="00054244" w:rsidRPr="0090009D" w:rsidRDefault="00054244" w:rsidP="00054244">
            <w:pPr>
              <w:pStyle w:val="TableText"/>
              <w:rPr>
                <w:rFonts w:ascii="Arial" w:hAnsi="Arial" w:cs="Arial"/>
                <w:sz w:val="18"/>
                <w:szCs w:val="18"/>
              </w:rPr>
            </w:pPr>
            <w:r w:rsidRPr="0090009D">
              <w:rPr>
                <w:rFonts w:ascii="Arial" w:hAnsi="Arial" w:cs="Arial"/>
                <w:sz w:val="18"/>
                <w:szCs w:val="18"/>
              </w:rPr>
              <w:t>N/A</w:t>
            </w:r>
          </w:p>
        </w:tc>
      </w:tr>
      <w:tr w:rsidR="00054244" w:rsidRPr="00D71970" w14:paraId="432B4715" w14:textId="77777777" w:rsidTr="00D227C3">
        <w:trPr>
          <w:cantSplit/>
          <w:trHeight w:val="797"/>
        </w:trPr>
        <w:tc>
          <w:tcPr>
            <w:tcW w:w="750" w:type="pct"/>
            <w:vMerge/>
          </w:tcPr>
          <w:p w14:paraId="145212BC" w14:textId="77777777" w:rsidR="00054244" w:rsidRPr="0023659B" w:rsidRDefault="00054244" w:rsidP="00D227C3">
            <w:pPr>
              <w:pStyle w:val="TableText"/>
              <w:rPr>
                <w:rStyle w:val="Blue"/>
                <w:sz w:val="18"/>
                <w:szCs w:val="18"/>
              </w:rPr>
            </w:pPr>
          </w:p>
        </w:tc>
        <w:tc>
          <w:tcPr>
            <w:tcW w:w="666" w:type="pct"/>
          </w:tcPr>
          <w:p w14:paraId="2BA57E74" w14:textId="77777777" w:rsidR="00054244" w:rsidRPr="0090009D" w:rsidRDefault="00054244" w:rsidP="00D227C3">
            <w:pPr>
              <w:pStyle w:val="TableText"/>
              <w:rPr>
                <w:rFonts w:ascii="Arial" w:hAnsi="Arial" w:cs="Arial"/>
                <w:sz w:val="18"/>
                <w:szCs w:val="18"/>
              </w:rPr>
            </w:pPr>
            <w:r w:rsidRPr="0090009D">
              <w:rPr>
                <w:rFonts w:ascii="Arial" w:hAnsi="Arial" w:cs="Arial"/>
                <w:sz w:val="18"/>
                <w:szCs w:val="18"/>
              </w:rPr>
              <w:t xml:space="preserve">Event recorder status operational </w:t>
            </w:r>
          </w:p>
        </w:tc>
        <w:tc>
          <w:tcPr>
            <w:tcW w:w="666" w:type="pct"/>
          </w:tcPr>
          <w:p w14:paraId="06F0FEE9" w14:textId="77777777" w:rsidR="00054244" w:rsidRPr="0090009D" w:rsidRDefault="00054244" w:rsidP="00054244">
            <w:pPr>
              <w:pStyle w:val="TableText"/>
              <w:rPr>
                <w:rStyle w:val="Blue"/>
                <w:color w:val="auto"/>
                <w:sz w:val="18"/>
                <w:szCs w:val="18"/>
              </w:rPr>
            </w:pPr>
            <w:r w:rsidRPr="0090009D">
              <w:rPr>
                <w:rFonts w:ascii="Arial" w:hAnsi="Arial" w:cs="Arial"/>
                <w:sz w:val="18"/>
                <w:szCs w:val="18"/>
              </w:rPr>
              <w:t>N/A</w:t>
            </w:r>
          </w:p>
        </w:tc>
        <w:tc>
          <w:tcPr>
            <w:tcW w:w="659" w:type="pct"/>
          </w:tcPr>
          <w:p w14:paraId="666FF128" w14:textId="77777777" w:rsidR="00054244" w:rsidRPr="0090009D" w:rsidRDefault="00054244" w:rsidP="00054244">
            <w:pPr>
              <w:pStyle w:val="TableText"/>
              <w:rPr>
                <w:rFonts w:ascii="Arial" w:hAnsi="Arial" w:cs="Arial"/>
                <w:sz w:val="18"/>
                <w:szCs w:val="18"/>
              </w:rPr>
            </w:pPr>
            <w:r w:rsidRPr="0090009D">
              <w:rPr>
                <w:rFonts w:ascii="Arial" w:hAnsi="Arial" w:cs="Arial"/>
                <w:sz w:val="18"/>
                <w:szCs w:val="18"/>
              </w:rPr>
              <w:t>N/A</w:t>
            </w:r>
          </w:p>
        </w:tc>
        <w:tc>
          <w:tcPr>
            <w:tcW w:w="565" w:type="pct"/>
          </w:tcPr>
          <w:p w14:paraId="6F83746E" w14:textId="77777777" w:rsidR="00054244" w:rsidRPr="0090009D" w:rsidRDefault="00054244" w:rsidP="00054244">
            <w:pPr>
              <w:pStyle w:val="TableText"/>
              <w:rPr>
                <w:rFonts w:ascii="Arial" w:hAnsi="Arial" w:cs="Arial"/>
              </w:rPr>
            </w:pPr>
            <w:r w:rsidRPr="0090009D">
              <w:rPr>
                <w:rFonts w:ascii="Arial" w:hAnsi="Arial" w:cs="Arial"/>
                <w:sz w:val="18"/>
                <w:szCs w:val="18"/>
              </w:rPr>
              <w:t>N/A</w:t>
            </w:r>
          </w:p>
        </w:tc>
        <w:tc>
          <w:tcPr>
            <w:tcW w:w="692" w:type="pct"/>
          </w:tcPr>
          <w:p w14:paraId="21168531" w14:textId="77777777" w:rsidR="00054244" w:rsidRPr="0090009D" w:rsidRDefault="00054244" w:rsidP="00D227C3">
            <w:pPr>
              <w:pStyle w:val="TableText"/>
              <w:rPr>
                <w:rStyle w:val="Blue"/>
                <w:color w:val="auto"/>
                <w:sz w:val="18"/>
                <w:szCs w:val="18"/>
              </w:rPr>
            </w:pPr>
            <w:r w:rsidRPr="0090009D">
              <w:rPr>
                <w:rStyle w:val="Blue"/>
                <w:color w:val="auto"/>
                <w:sz w:val="18"/>
                <w:szCs w:val="18"/>
              </w:rPr>
              <w:t>15 minutes</w:t>
            </w:r>
          </w:p>
        </w:tc>
        <w:tc>
          <w:tcPr>
            <w:tcW w:w="1002" w:type="pct"/>
          </w:tcPr>
          <w:p w14:paraId="78006B8F" w14:textId="77777777" w:rsidR="00054244" w:rsidRPr="0090009D" w:rsidRDefault="00054244" w:rsidP="00054244">
            <w:pPr>
              <w:pStyle w:val="TableText"/>
              <w:rPr>
                <w:rFonts w:ascii="Arial" w:hAnsi="Arial" w:cs="Arial"/>
                <w:sz w:val="18"/>
                <w:szCs w:val="18"/>
              </w:rPr>
            </w:pPr>
            <w:r w:rsidRPr="0090009D">
              <w:rPr>
                <w:rFonts w:ascii="Arial" w:hAnsi="Arial" w:cs="Arial"/>
                <w:sz w:val="18"/>
                <w:szCs w:val="18"/>
              </w:rPr>
              <w:t>N/A</w:t>
            </w:r>
          </w:p>
        </w:tc>
      </w:tr>
      <w:tr w:rsidR="00054244" w:rsidRPr="00D71970" w14:paraId="059BBF0B" w14:textId="77777777" w:rsidTr="00D227C3">
        <w:trPr>
          <w:cantSplit/>
          <w:trHeight w:val="797"/>
        </w:trPr>
        <w:tc>
          <w:tcPr>
            <w:tcW w:w="750" w:type="pct"/>
          </w:tcPr>
          <w:p w14:paraId="25767E4A" w14:textId="1B825D70" w:rsidR="00054244" w:rsidRPr="0023659B" w:rsidRDefault="00054244" w:rsidP="00054244">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666" w:type="pct"/>
          </w:tcPr>
          <w:p w14:paraId="4DD79ED2" w14:textId="73476096" w:rsidR="00054244" w:rsidRPr="0090009D" w:rsidRDefault="00054244" w:rsidP="00054244">
            <w:pPr>
              <w:pStyle w:val="TableText"/>
              <w:rPr>
                <w:rFonts w:ascii="Arial" w:hAnsi="Arial" w:cs="Arial"/>
                <w:sz w:val="18"/>
                <w:szCs w:val="18"/>
              </w:rPr>
            </w:pPr>
            <w:r w:rsidRPr="0090009D">
              <w:rPr>
                <w:rStyle w:val="Blue"/>
                <w:color w:val="auto"/>
                <w:sz w:val="18"/>
                <w:szCs w:val="18"/>
              </w:rPr>
              <w:t>Discharge start and end times</w:t>
            </w:r>
          </w:p>
        </w:tc>
        <w:tc>
          <w:tcPr>
            <w:tcW w:w="666" w:type="pct"/>
          </w:tcPr>
          <w:p w14:paraId="14513E99" w14:textId="77777777" w:rsidR="00054244" w:rsidRPr="0090009D" w:rsidRDefault="00054244" w:rsidP="00054244">
            <w:pPr>
              <w:pStyle w:val="TableText"/>
              <w:rPr>
                <w:rStyle w:val="Blue"/>
                <w:color w:val="auto"/>
                <w:sz w:val="18"/>
                <w:szCs w:val="18"/>
              </w:rPr>
            </w:pPr>
            <w:r w:rsidRPr="0090009D">
              <w:rPr>
                <w:rStyle w:val="Blue"/>
                <w:color w:val="auto"/>
                <w:sz w:val="18"/>
                <w:szCs w:val="18"/>
              </w:rPr>
              <w:t>N/A</w:t>
            </w:r>
          </w:p>
          <w:p w14:paraId="63F4B222" w14:textId="77777777" w:rsidR="00054244" w:rsidRPr="0090009D" w:rsidRDefault="00054244" w:rsidP="00054244">
            <w:pPr>
              <w:pStyle w:val="TableText"/>
              <w:ind w:left="0"/>
              <w:rPr>
                <w:rFonts w:ascii="Arial" w:hAnsi="Arial" w:cs="Arial"/>
                <w:sz w:val="18"/>
                <w:szCs w:val="18"/>
              </w:rPr>
            </w:pPr>
          </w:p>
        </w:tc>
        <w:tc>
          <w:tcPr>
            <w:tcW w:w="659" w:type="pct"/>
          </w:tcPr>
          <w:p w14:paraId="0BDB40D6" w14:textId="77777777" w:rsidR="00054244" w:rsidRPr="0090009D" w:rsidRDefault="00054244" w:rsidP="00054244">
            <w:pPr>
              <w:pStyle w:val="TableText"/>
              <w:rPr>
                <w:rStyle w:val="Blue"/>
                <w:color w:val="auto"/>
                <w:sz w:val="18"/>
                <w:szCs w:val="18"/>
              </w:rPr>
            </w:pPr>
            <w:r w:rsidRPr="0090009D">
              <w:rPr>
                <w:rStyle w:val="Blue"/>
                <w:color w:val="auto"/>
                <w:sz w:val="18"/>
                <w:szCs w:val="18"/>
              </w:rPr>
              <w:t>N/A</w:t>
            </w:r>
          </w:p>
          <w:p w14:paraId="3D62A602" w14:textId="77777777" w:rsidR="00054244" w:rsidRPr="0090009D" w:rsidRDefault="00054244" w:rsidP="00054244">
            <w:pPr>
              <w:pStyle w:val="TableText"/>
              <w:ind w:left="0"/>
              <w:rPr>
                <w:rFonts w:ascii="Arial" w:hAnsi="Arial" w:cs="Arial"/>
                <w:sz w:val="18"/>
                <w:szCs w:val="18"/>
              </w:rPr>
            </w:pPr>
          </w:p>
        </w:tc>
        <w:tc>
          <w:tcPr>
            <w:tcW w:w="565" w:type="pct"/>
          </w:tcPr>
          <w:p w14:paraId="75530FA1" w14:textId="77777777" w:rsidR="00054244" w:rsidRPr="0090009D" w:rsidRDefault="00054244" w:rsidP="00054244">
            <w:pPr>
              <w:pStyle w:val="TableText"/>
              <w:rPr>
                <w:rStyle w:val="Blue"/>
                <w:color w:val="auto"/>
                <w:sz w:val="18"/>
                <w:szCs w:val="18"/>
              </w:rPr>
            </w:pPr>
            <w:r w:rsidRPr="0090009D">
              <w:rPr>
                <w:rStyle w:val="Blue"/>
                <w:color w:val="auto"/>
                <w:sz w:val="18"/>
                <w:szCs w:val="18"/>
              </w:rPr>
              <w:t>N/A</w:t>
            </w:r>
          </w:p>
          <w:p w14:paraId="0C876489" w14:textId="77777777" w:rsidR="00054244" w:rsidRPr="0090009D" w:rsidRDefault="00054244" w:rsidP="00054244">
            <w:pPr>
              <w:pStyle w:val="TableText"/>
              <w:ind w:left="0"/>
              <w:rPr>
                <w:rFonts w:ascii="Arial" w:hAnsi="Arial" w:cs="Arial"/>
                <w:sz w:val="18"/>
                <w:szCs w:val="18"/>
              </w:rPr>
            </w:pPr>
          </w:p>
        </w:tc>
        <w:tc>
          <w:tcPr>
            <w:tcW w:w="692" w:type="pct"/>
          </w:tcPr>
          <w:p w14:paraId="41288C06" w14:textId="0E8B950B" w:rsidR="00054244" w:rsidRPr="0090009D" w:rsidRDefault="00054244" w:rsidP="00054244">
            <w:pPr>
              <w:pStyle w:val="TableText"/>
              <w:rPr>
                <w:rStyle w:val="Blue"/>
                <w:color w:val="auto"/>
                <w:sz w:val="18"/>
                <w:szCs w:val="18"/>
              </w:rPr>
            </w:pPr>
            <w:r w:rsidRPr="0090009D">
              <w:rPr>
                <w:rStyle w:val="Blue"/>
                <w:color w:val="auto"/>
                <w:sz w:val="18"/>
                <w:szCs w:val="18"/>
              </w:rPr>
              <w:t>Whenever a discharge occurs</w:t>
            </w:r>
          </w:p>
        </w:tc>
        <w:tc>
          <w:tcPr>
            <w:tcW w:w="1002" w:type="pct"/>
          </w:tcPr>
          <w:p w14:paraId="1BE17CB9" w14:textId="77777777" w:rsidR="00054244" w:rsidRPr="0090009D" w:rsidRDefault="00054244" w:rsidP="00054244">
            <w:pPr>
              <w:pStyle w:val="TableText"/>
              <w:rPr>
                <w:rStyle w:val="Blue"/>
                <w:color w:val="auto"/>
                <w:sz w:val="18"/>
                <w:szCs w:val="18"/>
              </w:rPr>
            </w:pPr>
            <w:r w:rsidRPr="0090009D">
              <w:rPr>
                <w:rStyle w:val="Blue"/>
                <w:color w:val="auto"/>
                <w:sz w:val="18"/>
                <w:szCs w:val="18"/>
              </w:rPr>
              <w:t>N/A</w:t>
            </w:r>
          </w:p>
          <w:p w14:paraId="4B909B1F" w14:textId="77777777" w:rsidR="00054244" w:rsidRPr="0090009D" w:rsidRDefault="00054244" w:rsidP="00054244">
            <w:pPr>
              <w:pStyle w:val="TableText"/>
              <w:ind w:left="0"/>
              <w:rPr>
                <w:rFonts w:ascii="Arial" w:hAnsi="Arial" w:cs="Arial"/>
                <w:sz w:val="18"/>
                <w:szCs w:val="18"/>
              </w:rPr>
            </w:pPr>
          </w:p>
        </w:tc>
      </w:tr>
    </w:tbl>
    <w:p w14:paraId="78B3C4DD" w14:textId="71BDF89A" w:rsidR="006D6E1C" w:rsidRPr="00D227C3" w:rsidRDefault="00BC7C4D" w:rsidP="00926B5E">
      <w:pPr>
        <w:rPr>
          <w:color w:val="FF00FF" w:themeColor="accent2"/>
          <w:sz w:val="18"/>
          <w:szCs w:val="18"/>
        </w:rPr>
      </w:pPr>
      <w:r w:rsidRPr="004921D8">
        <w:rPr>
          <w:rStyle w:val="Pink"/>
          <w:sz w:val="18"/>
          <w:szCs w:val="18"/>
        </w:rPr>
        <w:t xml:space="preserve"> </w:t>
      </w:r>
    </w:p>
    <w:tbl>
      <w:tblPr>
        <w:tblStyle w:val="TableGrid"/>
        <w:tblW w:w="4564" w:type="pct"/>
        <w:tblInd w:w="562" w:type="dxa"/>
        <w:tblLook w:val="01A0" w:firstRow="1" w:lastRow="0" w:firstColumn="1" w:lastColumn="1" w:noHBand="0" w:noVBand="0"/>
      </w:tblPr>
      <w:tblGrid>
        <w:gridCol w:w="1787"/>
        <w:gridCol w:w="1646"/>
        <w:gridCol w:w="2883"/>
        <w:gridCol w:w="2194"/>
      </w:tblGrid>
      <w:tr w:rsidR="00D227C3" w:rsidRPr="00D227C3" w14:paraId="341B2C4D"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15D862" w14:textId="77777777" w:rsidR="00D227C3" w:rsidRPr="00D227C3" w:rsidRDefault="00D227C3" w:rsidP="00D227C3">
            <w:pPr>
              <w:pStyle w:val="TableText"/>
              <w:rPr>
                <w:sz w:val="18"/>
                <w:szCs w:val="18"/>
              </w:rPr>
            </w:pPr>
            <w:r w:rsidRPr="00D227C3">
              <w:rPr>
                <w:sz w:val="18"/>
                <w:szCs w:val="18"/>
              </w:rPr>
              <w:t>Table S3.2 Discharge points</w:t>
            </w:r>
          </w:p>
        </w:tc>
      </w:tr>
      <w:tr w:rsidR="00D227C3" w:rsidRPr="00D227C3" w14:paraId="66579C78"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1050" w:type="pct"/>
          </w:tcPr>
          <w:p w14:paraId="117F53D4" w14:textId="77777777" w:rsidR="00D227C3" w:rsidRPr="00D227C3" w:rsidRDefault="00D227C3" w:rsidP="00D227C3">
            <w:pPr>
              <w:pStyle w:val="TableText"/>
              <w:rPr>
                <w:sz w:val="18"/>
                <w:szCs w:val="18"/>
              </w:rPr>
            </w:pPr>
            <w:r w:rsidRPr="00D227C3">
              <w:rPr>
                <w:sz w:val="18"/>
                <w:szCs w:val="18"/>
              </w:rPr>
              <w:t>Effluent Name</w:t>
            </w:r>
          </w:p>
        </w:tc>
        <w:tc>
          <w:tcPr>
            <w:tcW w:w="967" w:type="pct"/>
          </w:tcPr>
          <w:p w14:paraId="5CBF94ED" w14:textId="77777777" w:rsidR="00D227C3" w:rsidRPr="00D227C3" w:rsidRDefault="00D227C3" w:rsidP="00D227C3">
            <w:pPr>
              <w:pStyle w:val="TableText"/>
              <w:rPr>
                <w:sz w:val="18"/>
                <w:szCs w:val="18"/>
              </w:rPr>
            </w:pPr>
            <w:r w:rsidRPr="00D227C3">
              <w:rPr>
                <w:sz w:val="18"/>
                <w:szCs w:val="18"/>
              </w:rPr>
              <w:t>Discharge Point</w:t>
            </w:r>
          </w:p>
        </w:tc>
        <w:tc>
          <w:tcPr>
            <w:tcW w:w="1694" w:type="pct"/>
          </w:tcPr>
          <w:p w14:paraId="3CC128AE" w14:textId="77777777" w:rsidR="00D227C3" w:rsidRPr="00D227C3" w:rsidRDefault="00D227C3" w:rsidP="00D227C3">
            <w:pPr>
              <w:pStyle w:val="TableText"/>
              <w:rPr>
                <w:sz w:val="18"/>
                <w:szCs w:val="18"/>
              </w:rPr>
            </w:pPr>
            <w:r w:rsidRPr="00D227C3">
              <w:rPr>
                <w:sz w:val="18"/>
                <w:szCs w:val="18"/>
              </w:rPr>
              <w:t xml:space="preserve"> Discharge point NGR</w:t>
            </w:r>
          </w:p>
        </w:tc>
        <w:tc>
          <w:tcPr>
            <w:tcW w:w="1289" w:type="pct"/>
          </w:tcPr>
          <w:p w14:paraId="59427A38" w14:textId="77777777" w:rsidR="00D227C3" w:rsidRPr="00D227C3" w:rsidRDefault="00D227C3" w:rsidP="00D227C3">
            <w:pPr>
              <w:pStyle w:val="TableText"/>
              <w:rPr>
                <w:sz w:val="18"/>
                <w:szCs w:val="18"/>
              </w:rPr>
            </w:pPr>
            <w:r w:rsidRPr="00D227C3">
              <w:rPr>
                <w:sz w:val="18"/>
                <w:szCs w:val="18"/>
              </w:rPr>
              <w:t>Receiving water/Environment</w:t>
            </w:r>
          </w:p>
        </w:tc>
      </w:tr>
      <w:tr w:rsidR="00D227C3" w:rsidRPr="00D227C3" w14:paraId="3AC3D12C" w14:textId="77777777" w:rsidTr="00D227C3">
        <w:trPr>
          <w:cantSplit/>
        </w:trPr>
        <w:tc>
          <w:tcPr>
            <w:tcW w:w="1050" w:type="pct"/>
          </w:tcPr>
          <w:p w14:paraId="4A1A9789" w14:textId="77777777" w:rsidR="00D227C3" w:rsidRPr="00D227C3" w:rsidRDefault="00D227C3" w:rsidP="00D227C3">
            <w:pPr>
              <w:pStyle w:val="TableText"/>
              <w:rPr>
                <w:rStyle w:val="Blue"/>
                <w:color w:val="auto"/>
                <w:sz w:val="18"/>
                <w:szCs w:val="18"/>
              </w:rPr>
            </w:pPr>
            <w:r w:rsidRPr="00D227C3">
              <w:rPr>
                <w:rStyle w:val="Blue"/>
                <w:color w:val="auto"/>
                <w:sz w:val="18"/>
                <w:szCs w:val="18"/>
              </w:rPr>
              <w:t>A1 Storm sewage</w:t>
            </w:r>
          </w:p>
        </w:tc>
        <w:tc>
          <w:tcPr>
            <w:tcW w:w="967" w:type="pct"/>
          </w:tcPr>
          <w:p w14:paraId="79344AD7" w14:textId="7890374E" w:rsidR="00D227C3" w:rsidRPr="00D227C3" w:rsidRDefault="00D227C3" w:rsidP="00D227C3">
            <w:pPr>
              <w:pStyle w:val="TableText"/>
              <w:rPr>
                <w:rStyle w:val="Blue"/>
                <w:rFonts w:ascii="Arial" w:hAnsi="Arial"/>
                <w:color w:val="auto"/>
                <w:sz w:val="18"/>
                <w:szCs w:val="18"/>
              </w:rPr>
            </w:pPr>
            <w:r w:rsidRPr="00D227C3">
              <w:rPr>
                <w:rStyle w:val="Blue"/>
                <w:color w:val="auto"/>
                <w:sz w:val="18"/>
                <w:szCs w:val="18"/>
              </w:rPr>
              <w:t>POINT OF DISCHARGE</w:t>
            </w:r>
          </w:p>
        </w:tc>
        <w:tc>
          <w:tcPr>
            <w:tcW w:w="1694" w:type="pct"/>
          </w:tcPr>
          <w:p w14:paraId="662825C5" w14:textId="77777777" w:rsidR="00D227C3" w:rsidRPr="00D227C3" w:rsidRDefault="00D227C3" w:rsidP="00D227C3">
            <w:pPr>
              <w:pStyle w:val="TableText"/>
              <w:rPr>
                <w:rStyle w:val="Blue"/>
                <w:color w:val="auto"/>
                <w:sz w:val="18"/>
                <w:szCs w:val="18"/>
              </w:rPr>
            </w:pPr>
            <w:r w:rsidRPr="00D227C3">
              <w:rPr>
                <w:rStyle w:val="Blue"/>
                <w:color w:val="auto"/>
                <w:sz w:val="18"/>
                <w:szCs w:val="18"/>
              </w:rPr>
              <w:t>SS 52690 94792</w:t>
            </w:r>
          </w:p>
        </w:tc>
        <w:tc>
          <w:tcPr>
            <w:tcW w:w="1289" w:type="pct"/>
          </w:tcPr>
          <w:p w14:paraId="2D3DE696" w14:textId="12479DA4" w:rsidR="00D227C3" w:rsidRPr="00D227C3" w:rsidRDefault="006D40C1" w:rsidP="00D227C3">
            <w:pPr>
              <w:pStyle w:val="TableText"/>
              <w:rPr>
                <w:rStyle w:val="Blue"/>
                <w:color w:val="auto"/>
                <w:sz w:val="18"/>
                <w:szCs w:val="18"/>
              </w:rPr>
            </w:pPr>
            <w:proofErr w:type="spellStart"/>
            <w:r>
              <w:rPr>
                <w:rStyle w:val="Blue"/>
                <w:color w:val="auto"/>
                <w:sz w:val="18"/>
                <w:szCs w:val="18"/>
              </w:rPr>
              <w:t>Morlais</w:t>
            </w:r>
            <w:proofErr w:type="spellEnd"/>
            <w:r>
              <w:rPr>
                <w:rStyle w:val="Blue"/>
                <w:color w:val="auto"/>
                <w:sz w:val="18"/>
                <w:szCs w:val="18"/>
              </w:rPr>
              <w:t xml:space="preserve"> River</w:t>
            </w:r>
          </w:p>
        </w:tc>
      </w:tr>
      <w:tr w:rsidR="00D227C3" w:rsidRPr="00D227C3" w14:paraId="4639EFFE" w14:textId="77777777" w:rsidTr="00D227C3">
        <w:trPr>
          <w:cantSplit/>
        </w:trPr>
        <w:tc>
          <w:tcPr>
            <w:tcW w:w="1050" w:type="pct"/>
          </w:tcPr>
          <w:p w14:paraId="053C662C" w14:textId="77777777" w:rsidR="00D227C3" w:rsidRPr="00D227C3" w:rsidRDefault="00D227C3" w:rsidP="00D227C3">
            <w:pPr>
              <w:pStyle w:val="TableText"/>
              <w:rPr>
                <w:rStyle w:val="Blue"/>
                <w:color w:val="auto"/>
                <w:sz w:val="18"/>
                <w:szCs w:val="18"/>
              </w:rPr>
            </w:pPr>
            <w:r w:rsidRPr="00D227C3">
              <w:rPr>
                <w:rStyle w:val="Blue"/>
                <w:color w:val="auto"/>
                <w:sz w:val="18"/>
                <w:szCs w:val="18"/>
              </w:rPr>
              <w:t>A2 Sewage in an emergency</w:t>
            </w:r>
          </w:p>
        </w:tc>
        <w:tc>
          <w:tcPr>
            <w:tcW w:w="967" w:type="pct"/>
          </w:tcPr>
          <w:p w14:paraId="792849A6" w14:textId="3B1B2999" w:rsidR="00D227C3" w:rsidRPr="00D227C3" w:rsidRDefault="00D227C3" w:rsidP="00D227C3">
            <w:pPr>
              <w:pStyle w:val="TableText"/>
              <w:rPr>
                <w:rStyle w:val="Blue"/>
                <w:color w:val="auto"/>
                <w:sz w:val="18"/>
                <w:szCs w:val="18"/>
              </w:rPr>
            </w:pPr>
            <w:r w:rsidRPr="00D227C3">
              <w:rPr>
                <w:rStyle w:val="Blue"/>
                <w:color w:val="auto"/>
                <w:sz w:val="18"/>
                <w:szCs w:val="18"/>
              </w:rPr>
              <w:t>POINT OF DISCHARGE</w:t>
            </w:r>
          </w:p>
        </w:tc>
        <w:tc>
          <w:tcPr>
            <w:tcW w:w="1694" w:type="pct"/>
          </w:tcPr>
          <w:p w14:paraId="199E50D4" w14:textId="77777777" w:rsidR="00D227C3" w:rsidRPr="00D227C3" w:rsidRDefault="00D227C3" w:rsidP="00D227C3">
            <w:pPr>
              <w:pStyle w:val="TableText"/>
              <w:rPr>
                <w:rStyle w:val="Blue"/>
                <w:color w:val="auto"/>
                <w:sz w:val="18"/>
                <w:szCs w:val="18"/>
              </w:rPr>
            </w:pPr>
            <w:r w:rsidRPr="00D227C3">
              <w:rPr>
                <w:rStyle w:val="Blue"/>
                <w:color w:val="auto"/>
                <w:sz w:val="18"/>
                <w:szCs w:val="18"/>
              </w:rPr>
              <w:t>SS 52690 94792</w:t>
            </w:r>
          </w:p>
        </w:tc>
        <w:tc>
          <w:tcPr>
            <w:tcW w:w="1289" w:type="pct"/>
          </w:tcPr>
          <w:p w14:paraId="698FA1AA" w14:textId="77777777" w:rsidR="00D227C3" w:rsidRPr="00D227C3" w:rsidRDefault="00D227C3" w:rsidP="00D227C3">
            <w:pPr>
              <w:pStyle w:val="TableText"/>
              <w:rPr>
                <w:rStyle w:val="Blue"/>
                <w:color w:val="auto"/>
                <w:sz w:val="18"/>
                <w:szCs w:val="18"/>
              </w:rPr>
            </w:pPr>
            <w:proofErr w:type="spellStart"/>
            <w:r w:rsidRPr="00D227C3">
              <w:rPr>
                <w:rStyle w:val="Blue"/>
                <w:color w:val="auto"/>
                <w:sz w:val="18"/>
                <w:szCs w:val="18"/>
              </w:rPr>
              <w:t>Morlais</w:t>
            </w:r>
            <w:proofErr w:type="spellEnd"/>
            <w:r w:rsidRPr="00D227C3">
              <w:rPr>
                <w:rStyle w:val="Blue"/>
                <w:color w:val="auto"/>
                <w:sz w:val="18"/>
                <w:szCs w:val="18"/>
              </w:rPr>
              <w:t xml:space="preserve"> River</w:t>
            </w:r>
          </w:p>
        </w:tc>
      </w:tr>
    </w:tbl>
    <w:p w14:paraId="0EC6FCD7" w14:textId="0FDE4735" w:rsidR="00D227C3" w:rsidRDefault="00D227C3" w:rsidP="00926B5E">
      <w:pPr>
        <w:rPr>
          <w:sz w:val="18"/>
          <w:szCs w:val="18"/>
        </w:rPr>
      </w:pPr>
    </w:p>
    <w:p w14:paraId="5D5E7E6A" w14:textId="51DDE9FE" w:rsidR="00D227C3" w:rsidRDefault="00D227C3" w:rsidP="00926B5E">
      <w:pPr>
        <w:rPr>
          <w:sz w:val="18"/>
          <w:szCs w:val="18"/>
        </w:rPr>
      </w:pPr>
    </w:p>
    <w:p w14:paraId="4966A7B0" w14:textId="023BF2CB" w:rsidR="00D227C3" w:rsidRDefault="00D227C3" w:rsidP="00926B5E">
      <w:pPr>
        <w:rPr>
          <w:sz w:val="18"/>
          <w:szCs w:val="18"/>
        </w:rPr>
      </w:pPr>
    </w:p>
    <w:p w14:paraId="50DDFFC8" w14:textId="0B95F09D" w:rsidR="00D227C3" w:rsidRDefault="00D227C3" w:rsidP="00926B5E">
      <w:pPr>
        <w:rPr>
          <w:sz w:val="18"/>
          <w:szCs w:val="18"/>
        </w:rPr>
      </w:pPr>
    </w:p>
    <w:p w14:paraId="123C80FE" w14:textId="362D4E77" w:rsidR="00D227C3" w:rsidRDefault="00D227C3" w:rsidP="00926B5E">
      <w:pPr>
        <w:rPr>
          <w:sz w:val="18"/>
          <w:szCs w:val="18"/>
        </w:rPr>
      </w:pPr>
    </w:p>
    <w:tbl>
      <w:tblPr>
        <w:tblStyle w:val="TableGrid"/>
        <w:tblW w:w="4564" w:type="pct"/>
        <w:tblInd w:w="562" w:type="dxa"/>
        <w:tblLayout w:type="fixed"/>
        <w:tblLook w:val="0020" w:firstRow="1" w:lastRow="0" w:firstColumn="0" w:lastColumn="0" w:noHBand="0" w:noVBand="0"/>
      </w:tblPr>
      <w:tblGrid>
        <w:gridCol w:w="1276"/>
        <w:gridCol w:w="1275"/>
        <w:gridCol w:w="1277"/>
        <w:gridCol w:w="1559"/>
        <w:gridCol w:w="1748"/>
        <w:gridCol w:w="1375"/>
      </w:tblGrid>
      <w:tr w:rsidR="0074793D" w:rsidRPr="00E92286" w14:paraId="31C03145" w14:textId="77777777" w:rsidTr="00083D1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6"/>
            <w:shd w:val="clear" w:color="auto" w:fill="000000" w:themeFill="text1"/>
          </w:tcPr>
          <w:p w14:paraId="0ACE91E8" w14:textId="77777777" w:rsidR="0074793D" w:rsidRPr="00E92286" w:rsidRDefault="0074793D" w:rsidP="00083D1D">
            <w:pPr>
              <w:pStyle w:val="TableText"/>
              <w:rPr>
                <w:sz w:val="18"/>
                <w:szCs w:val="18"/>
              </w:rPr>
            </w:pPr>
            <w:r w:rsidRPr="00E92286">
              <w:rPr>
                <w:sz w:val="18"/>
                <w:szCs w:val="18"/>
              </w:rPr>
              <w:lastRenderedPageBreak/>
              <w:t>Table S3.3 Storm sewage discharge settings</w:t>
            </w:r>
          </w:p>
        </w:tc>
      </w:tr>
      <w:tr w:rsidR="006D40C1" w:rsidRPr="00E92286" w14:paraId="34CA5D51" w14:textId="77777777" w:rsidTr="006D40C1">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352F028D" w14:textId="796DC270" w:rsidR="006D40C1" w:rsidRPr="00E92286" w:rsidRDefault="006D40C1" w:rsidP="00083D1D">
            <w:pPr>
              <w:pStyle w:val="TableText"/>
              <w:rPr>
                <w:sz w:val="18"/>
                <w:szCs w:val="18"/>
              </w:rPr>
            </w:pPr>
            <w:r>
              <w:rPr>
                <w:sz w:val="18"/>
                <w:szCs w:val="18"/>
              </w:rPr>
              <w:t>Effluent and discharge point</w:t>
            </w:r>
            <w:r w:rsidRPr="00E92286">
              <w:rPr>
                <w:sz w:val="18"/>
                <w:szCs w:val="18"/>
              </w:rPr>
              <w:t xml:space="preserve"> </w:t>
            </w:r>
          </w:p>
        </w:tc>
        <w:tc>
          <w:tcPr>
            <w:tcW w:w="749" w:type="pct"/>
          </w:tcPr>
          <w:p w14:paraId="6781B6EF" w14:textId="77777777" w:rsidR="006D40C1" w:rsidRPr="00E92286" w:rsidRDefault="006D40C1" w:rsidP="00083D1D">
            <w:pPr>
              <w:pStyle w:val="TableText"/>
              <w:rPr>
                <w:sz w:val="18"/>
                <w:szCs w:val="18"/>
              </w:rPr>
            </w:pPr>
            <w:r w:rsidRPr="00E92286">
              <w:rPr>
                <w:sz w:val="18"/>
                <w:szCs w:val="18"/>
              </w:rPr>
              <w:t>Description of discharge</w:t>
            </w:r>
          </w:p>
        </w:tc>
        <w:tc>
          <w:tcPr>
            <w:tcW w:w="750" w:type="pct"/>
          </w:tcPr>
          <w:p w14:paraId="7653D540" w14:textId="77777777" w:rsidR="006D40C1" w:rsidRPr="00E92286" w:rsidRDefault="006D40C1" w:rsidP="00083D1D">
            <w:pPr>
              <w:pStyle w:val="TableText"/>
              <w:rPr>
                <w:sz w:val="18"/>
                <w:szCs w:val="18"/>
              </w:rPr>
            </w:pPr>
            <w:r w:rsidRPr="00E92286">
              <w:rPr>
                <w:sz w:val="18"/>
                <w:szCs w:val="18"/>
              </w:rPr>
              <w:t>Overflow setting l/s</w:t>
            </w:r>
          </w:p>
        </w:tc>
        <w:tc>
          <w:tcPr>
            <w:tcW w:w="916" w:type="pct"/>
          </w:tcPr>
          <w:p w14:paraId="0928DDB5" w14:textId="77777777" w:rsidR="006D40C1" w:rsidRPr="00E92286" w:rsidRDefault="006D40C1" w:rsidP="00083D1D">
            <w:pPr>
              <w:pStyle w:val="TableText"/>
              <w:rPr>
                <w:rStyle w:val="Red"/>
                <w:color w:val="auto"/>
                <w:sz w:val="18"/>
                <w:szCs w:val="18"/>
              </w:rPr>
            </w:pPr>
            <w:r w:rsidRPr="00E92286">
              <w:rPr>
                <w:rStyle w:val="Red"/>
                <w:color w:val="auto"/>
                <w:sz w:val="18"/>
                <w:szCs w:val="18"/>
              </w:rPr>
              <w:t>Maximum size of solid matter</w:t>
            </w:r>
          </w:p>
        </w:tc>
        <w:tc>
          <w:tcPr>
            <w:tcW w:w="1027" w:type="pct"/>
          </w:tcPr>
          <w:p w14:paraId="2479644B" w14:textId="77777777" w:rsidR="006D40C1" w:rsidRPr="00E92286" w:rsidRDefault="006D40C1" w:rsidP="00083D1D">
            <w:pPr>
              <w:pStyle w:val="TableText"/>
              <w:rPr>
                <w:rStyle w:val="Red"/>
                <w:color w:val="auto"/>
                <w:sz w:val="18"/>
                <w:szCs w:val="18"/>
              </w:rPr>
            </w:pPr>
            <w:r w:rsidRPr="00E92286">
              <w:rPr>
                <w:rStyle w:val="Red"/>
                <w:color w:val="auto"/>
                <w:sz w:val="18"/>
                <w:szCs w:val="18"/>
              </w:rPr>
              <w:t>Screen aperture</w:t>
            </w:r>
          </w:p>
          <w:p w14:paraId="00D1B16A" w14:textId="60096769" w:rsidR="006D40C1" w:rsidRPr="00E92286" w:rsidRDefault="006D40C1" w:rsidP="00083D1D">
            <w:pPr>
              <w:pStyle w:val="TableText"/>
              <w:rPr>
                <w:rStyle w:val="Red"/>
                <w:color w:val="auto"/>
                <w:sz w:val="18"/>
                <w:szCs w:val="18"/>
              </w:rPr>
            </w:pPr>
            <w:r w:rsidRPr="00E92286">
              <w:rPr>
                <w:rStyle w:val="Red"/>
                <w:color w:val="auto"/>
                <w:sz w:val="18"/>
                <w:szCs w:val="18"/>
              </w:rPr>
              <w:t>size</w:t>
            </w:r>
          </w:p>
        </w:tc>
        <w:tc>
          <w:tcPr>
            <w:tcW w:w="808" w:type="pct"/>
          </w:tcPr>
          <w:p w14:paraId="078FDAD2" w14:textId="02C9291E" w:rsidR="006D40C1" w:rsidRPr="00E92286" w:rsidRDefault="006D40C1" w:rsidP="00083D1D">
            <w:pPr>
              <w:pStyle w:val="TableText"/>
              <w:rPr>
                <w:rFonts w:ascii="Arial" w:hAnsi="Arial"/>
                <w:sz w:val="18"/>
                <w:szCs w:val="18"/>
              </w:rPr>
            </w:pPr>
            <w:r w:rsidRPr="00E92286">
              <w:rPr>
                <w:sz w:val="18"/>
                <w:szCs w:val="18"/>
              </w:rPr>
              <w:t>Minimum storage capacity m</w:t>
            </w:r>
            <w:r w:rsidRPr="00E92286">
              <w:rPr>
                <w:sz w:val="18"/>
                <w:szCs w:val="18"/>
                <w:vertAlign w:val="superscript"/>
              </w:rPr>
              <w:t>3</w:t>
            </w:r>
            <w:r w:rsidRPr="00E92286">
              <w:rPr>
                <w:sz w:val="18"/>
                <w:szCs w:val="18"/>
              </w:rPr>
              <w:t xml:space="preserve"> </w:t>
            </w:r>
          </w:p>
        </w:tc>
      </w:tr>
      <w:tr w:rsidR="006D40C1" w:rsidRPr="00E92286" w14:paraId="70ED09B5" w14:textId="77777777" w:rsidTr="006D40C1">
        <w:trPr>
          <w:cantSplit/>
        </w:trPr>
        <w:tc>
          <w:tcPr>
            <w:tcW w:w="750" w:type="pct"/>
          </w:tcPr>
          <w:p w14:paraId="526AC627" w14:textId="3B4CC93C" w:rsidR="006D40C1" w:rsidRPr="00E92286" w:rsidRDefault="006D40C1" w:rsidP="00083D1D">
            <w:pPr>
              <w:pStyle w:val="TableText"/>
              <w:rPr>
                <w:rStyle w:val="Blue"/>
                <w:rFonts w:ascii="Arial" w:hAnsi="Arial"/>
                <w:color w:val="auto"/>
                <w:sz w:val="18"/>
                <w:szCs w:val="18"/>
              </w:rPr>
            </w:pPr>
            <w:r w:rsidRPr="00E92286">
              <w:rPr>
                <w:rStyle w:val="Blue"/>
                <w:color w:val="auto"/>
                <w:sz w:val="18"/>
                <w:szCs w:val="18"/>
              </w:rPr>
              <w:t xml:space="preserve">A1 Storm sewage </w:t>
            </w:r>
            <w:r>
              <w:rPr>
                <w:rStyle w:val="Blue"/>
                <w:color w:val="auto"/>
                <w:sz w:val="18"/>
                <w:szCs w:val="18"/>
              </w:rPr>
              <w:t>via POINT OF DISCHARGE</w:t>
            </w:r>
          </w:p>
        </w:tc>
        <w:tc>
          <w:tcPr>
            <w:tcW w:w="749" w:type="pct"/>
          </w:tcPr>
          <w:p w14:paraId="6540A091" w14:textId="77777777" w:rsidR="006D40C1" w:rsidRPr="00E92286" w:rsidRDefault="006D40C1" w:rsidP="00083D1D">
            <w:pPr>
              <w:pStyle w:val="TableText"/>
              <w:rPr>
                <w:rStyle w:val="Blue"/>
                <w:color w:val="auto"/>
                <w:sz w:val="18"/>
                <w:szCs w:val="18"/>
              </w:rPr>
            </w:pPr>
            <w:r w:rsidRPr="00E92286">
              <w:rPr>
                <w:rStyle w:val="Blue"/>
                <w:color w:val="auto"/>
                <w:sz w:val="18"/>
                <w:szCs w:val="18"/>
              </w:rPr>
              <w:t>Storm sewage</w:t>
            </w:r>
          </w:p>
        </w:tc>
        <w:tc>
          <w:tcPr>
            <w:tcW w:w="750" w:type="pct"/>
          </w:tcPr>
          <w:p w14:paraId="7B5CCD76" w14:textId="77777777" w:rsidR="006D40C1" w:rsidRPr="00E92286" w:rsidRDefault="006D40C1" w:rsidP="00083D1D">
            <w:pPr>
              <w:pStyle w:val="TableText"/>
              <w:rPr>
                <w:rStyle w:val="Pink"/>
                <w:color w:val="auto"/>
                <w:sz w:val="18"/>
                <w:szCs w:val="18"/>
              </w:rPr>
            </w:pPr>
            <w:r w:rsidRPr="00E92286">
              <w:rPr>
                <w:rStyle w:val="Blue"/>
                <w:color w:val="auto"/>
              </w:rPr>
              <w:t>40</w:t>
            </w:r>
          </w:p>
          <w:p w14:paraId="32433290" w14:textId="6580303A" w:rsidR="006D40C1" w:rsidRPr="00E92286" w:rsidRDefault="006D40C1" w:rsidP="00083D1D">
            <w:pPr>
              <w:rPr>
                <w:rStyle w:val="Blue"/>
                <w:rFonts w:ascii="Arial" w:hAnsi="Arial" w:cs="Arial"/>
                <w:color w:val="auto"/>
                <w:sz w:val="18"/>
                <w:szCs w:val="18"/>
              </w:rPr>
            </w:pPr>
          </w:p>
        </w:tc>
        <w:tc>
          <w:tcPr>
            <w:tcW w:w="916" w:type="pct"/>
          </w:tcPr>
          <w:p w14:paraId="56F77A2E" w14:textId="77777777" w:rsidR="006D40C1" w:rsidRPr="00E92286" w:rsidRDefault="006D40C1" w:rsidP="00083D1D">
            <w:pPr>
              <w:pStyle w:val="TableText"/>
              <w:rPr>
                <w:rStyle w:val="Blue"/>
                <w:color w:val="auto"/>
                <w:sz w:val="18"/>
                <w:szCs w:val="18"/>
              </w:rPr>
            </w:pPr>
            <w:r w:rsidRPr="00E92286">
              <w:rPr>
                <w:rStyle w:val="Blue"/>
                <w:color w:val="auto"/>
                <w:sz w:val="18"/>
                <w:szCs w:val="18"/>
              </w:rPr>
              <w:t>No greater than 6 mm in more than 1 dimension</w:t>
            </w:r>
          </w:p>
          <w:p w14:paraId="6F171591" w14:textId="77777777" w:rsidR="006D40C1" w:rsidRPr="00E92286" w:rsidRDefault="006D40C1" w:rsidP="00083D1D">
            <w:pPr>
              <w:pStyle w:val="TableText"/>
              <w:rPr>
                <w:rStyle w:val="Pink"/>
                <w:color w:val="auto"/>
                <w:sz w:val="18"/>
                <w:szCs w:val="18"/>
              </w:rPr>
            </w:pPr>
          </w:p>
        </w:tc>
        <w:tc>
          <w:tcPr>
            <w:tcW w:w="1027" w:type="pct"/>
          </w:tcPr>
          <w:p w14:paraId="341971F5" w14:textId="77777777" w:rsidR="006D40C1" w:rsidRPr="00E92286" w:rsidRDefault="006D40C1" w:rsidP="00083D1D">
            <w:pPr>
              <w:pStyle w:val="TableText"/>
              <w:rPr>
                <w:rStyle w:val="Pink"/>
                <w:color w:val="auto"/>
                <w:sz w:val="18"/>
                <w:szCs w:val="18"/>
              </w:rPr>
            </w:pPr>
            <w:r w:rsidRPr="00E92286">
              <w:rPr>
                <w:rStyle w:val="Blue"/>
                <w:color w:val="auto"/>
                <w:sz w:val="18"/>
                <w:szCs w:val="18"/>
              </w:rPr>
              <w:t xml:space="preserve">6 mm x 6 mm </w:t>
            </w:r>
          </w:p>
          <w:p w14:paraId="5450546C" w14:textId="77777777" w:rsidR="006D40C1" w:rsidRPr="00E92286" w:rsidRDefault="006D40C1" w:rsidP="006D40C1">
            <w:pPr>
              <w:pStyle w:val="TableText"/>
              <w:rPr>
                <w:rStyle w:val="Blue"/>
                <w:color w:val="auto"/>
                <w:szCs w:val="20"/>
              </w:rPr>
            </w:pPr>
          </w:p>
        </w:tc>
        <w:tc>
          <w:tcPr>
            <w:tcW w:w="808" w:type="pct"/>
          </w:tcPr>
          <w:p w14:paraId="49BCFB60" w14:textId="2DADE847" w:rsidR="006D40C1" w:rsidRDefault="006D40C1" w:rsidP="00083D1D">
            <w:pPr>
              <w:pStyle w:val="TableText"/>
              <w:rPr>
                <w:rFonts w:cs="Arial"/>
                <w:sz w:val="18"/>
                <w:szCs w:val="18"/>
              </w:rPr>
            </w:pPr>
            <w:r>
              <w:rPr>
                <w:rFonts w:cs="Arial"/>
                <w:sz w:val="18"/>
                <w:szCs w:val="18"/>
              </w:rPr>
              <w:t>92</w:t>
            </w:r>
          </w:p>
          <w:p w14:paraId="5DF090BA" w14:textId="4F3595D3" w:rsidR="006D40C1" w:rsidRPr="00E92286" w:rsidRDefault="006D40C1" w:rsidP="0078280F">
            <w:pPr>
              <w:pStyle w:val="TableText"/>
              <w:rPr>
                <w:rStyle w:val="Blue"/>
                <w:rFonts w:cs="Arial"/>
                <w:color w:val="auto"/>
                <w:sz w:val="18"/>
                <w:szCs w:val="18"/>
              </w:rPr>
            </w:pPr>
          </w:p>
        </w:tc>
      </w:tr>
    </w:tbl>
    <w:p w14:paraId="0327FBEF" w14:textId="2FF8A4FD" w:rsidR="00D227C3" w:rsidRDefault="00D227C3" w:rsidP="00926B5E">
      <w:pPr>
        <w:rPr>
          <w:sz w:val="18"/>
          <w:szCs w:val="18"/>
        </w:rPr>
      </w:pPr>
    </w:p>
    <w:p w14:paraId="0F92B8F7" w14:textId="16871C3F" w:rsidR="0074793D" w:rsidRDefault="0074793D" w:rsidP="00E110FB"/>
    <w:tbl>
      <w:tblPr>
        <w:tblStyle w:val="TableGrid"/>
        <w:tblW w:w="4714" w:type="pct"/>
        <w:tblInd w:w="562" w:type="dxa"/>
        <w:tblLook w:val="01A0" w:firstRow="1" w:lastRow="0" w:firstColumn="1" w:lastColumn="1" w:noHBand="0" w:noVBand="0"/>
      </w:tblPr>
      <w:tblGrid>
        <w:gridCol w:w="1791"/>
        <w:gridCol w:w="2328"/>
        <w:gridCol w:w="2326"/>
        <w:gridCol w:w="2345"/>
      </w:tblGrid>
      <w:tr w:rsidR="006D6E1C" w:rsidRPr="00E110FB" w14:paraId="7DCED3C6"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876F8B" w14:textId="77777777" w:rsidR="006D6E1C" w:rsidRPr="00E110FB" w:rsidRDefault="006D6E1C" w:rsidP="006D6E1C">
            <w:pPr>
              <w:pStyle w:val="TableText"/>
              <w:rPr>
                <w:sz w:val="18"/>
                <w:szCs w:val="18"/>
              </w:rPr>
            </w:pPr>
            <w:r w:rsidRPr="00E110FB">
              <w:rPr>
                <w:sz w:val="18"/>
                <w:szCs w:val="18"/>
              </w:rPr>
              <w:t>Table S3.4 Monitoring points</w:t>
            </w:r>
          </w:p>
        </w:tc>
      </w:tr>
      <w:tr w:rsidR="006D6E1C" w:rsidRPr="00E110FB" w14:paraId="309B8B36"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1019" w:type="pct"/>
          </w:tcPr>
          <w:p w14:paraId="029F608C" w14:textId="77777777" w:rsidR="006D6E1C" w:rsidRPr="00E110FB" w:rsidRDefault="006D6E1C" w:rsidP="006D6E1C">
            <w:pPr>
              <w:pStyle w:val="TableText"/>
              <w:rPr>
                <w:sz w:val="18"/>
                <w:szCs w:val="18"/>
              </w:rPr>
            </w:pPr>
            <w:r w:rsidRPr="00E110FB">
              <w:rPr>
                <w:sz w:val="18"/>
                <w:szCs w:val="18"/>
              </w:rPr>
              <w:t>Effluents and discharge point</w:t>
            </w:r>
          </w:p>
        </w:tc>
        <w:tc>
          <w:tcPr>
            <w:tcW w:w="1324" w:type="pct"/>
          </w:tcPr>
          <w:p w14:paraId="37479A06" w14:textId="77777777" w:rsidR="006D6E1C" w:rsidRPr="00E110FB" w:rsidRDefault="006D6E1C" w:rsidP="006D6E1C">
            <w:pPr>
              <w:pStyle w:val="TableText"/>
              <w:rPr>
                <w:sz w:val="18"/>
                <w:szCs w:val="18"/>
              </w:rPr>
            </w:pPr>
            <w:r w:rsidRPr="00E110FB">
              <w:rPr>
                <w:sz w:val="18"/>
                <w:szCs w:val="18"/>
              </w:rPr>
              <w:t>Monitoring type</w:t>
            </w:r>
          </w:p>
        </w:tc>
        <w:tc>
          <w:tcPr>
            <w:tcW w:w="1323" w:type="pct"/>
          </w:tcPr>
          <w:p w14:paraId="50ECB6BE" w14:textId="77777777" w:rsidR="006D6E1C" w:rsidRPr="00E110FB" w:rsidRDefault="006D6E1C" w:rsidP="006D6E1C">
            <w:pPr>
              <w:pStyle w:val="TableText"/>
              <w:rPr>
                <w:sz w:val="18"/>
                <w:szCs w:val="18"/>
              </w:rPr>
            </w:pPr>
            <w:r w:rsidRPr="00E110FB">
              <w:rPr>
                <w:sz w:val="18"/>
                <w:szCs w:val="18"/>
              </w:rPr>
              <w:t>Monitoring point NGR</w:t>
            </w:r>
          </w:p>
        </w:tc>
        <w:tc>
          <w:tcPr>
            <w:tcW w:w="1334" w:type="pct"/>
          </w:tcPr>
          <w:p w14:paraId="242B6A59" w14:textId="77777777" w:rsidR="006D6E1C" w:rsidRPr="00E110FB" w:rsidRDefault="006D6E1C" w:rsidP="006D6E1C">
            <w:pPr>
              <w:pStyle w:val="TableText"/>
              <w:rPr>
                <w:sz w:val="18"/>
                <w:szCs w:val="18"/>
              </w:rPr>
            </w:pPr>
            <w:r w:rsidRPr="00E110FB">
              <w:rPr>
                <w:sz w:val="18"/>
                <w:szCs w:val="18"/>
              </w:rPr>
              <w:t>Monitoring point reference</w:t>
            </w:r>
          </w:p>
        </w:tc>
      </w:tr>
      <w:tr w:rsidR="006D6E1C" w:rsidRPr="00E110FB" w14:paraId="6A885063" w14:textId="77777777" w:rsidTr="006D6E1C">
        <w:trPr>
          <w:cantSplit/>
        </w:trPr>
        <w:tc>
          <w:tcPr>
            <w:tcW w:w="1019" w:type="pct"/>
          </w:tcPr>
          <w:p w14:paraId="5A3856E8" w14:textId="77777777" w:rsidR="006D6E1C" w:rsidRPr="00E110FB" w:rsidRDefault="006D6E1C" w:rsidP="006D6E1C">
            <w:pPr>
              <w:pStyle w:val="TableText"/>
              <w:rPr>
                <w:rStyle w:val="Blue"/>
                <w:rFonts w:ascii="Arial" w:hAnsi="Arial"/>
                <w:color w:val="auto"/>
                <w:sz w:val="18"/>
                <w:szCs w:val="18"/>
              </w:rPr>
            </w:pPr>
            <w:r w:rsidRPr="00E110FB">
              <w:rPr>
                <w:rStyle w:val="Blue"/>
                <w:color w:val="auto"/>
                <w:sz w:val="18"/>
                <w:szCs w:val="18"/>
              </w:rPr>
              <w:t>A2 Sewage in emergency via POINT OF DISCHARGE</w:t>
            </w:r>
          </w:p>
        </w:tc>
        <w:tc>
          <w:tcPr>
            <w:tcW w:w="1324" w:type="pct"/>
          </w:tcPr>
          <w:p w14:paraId="3E6AD647" w14:textId="77777777" w:rsidR="006D6E1C" w:rsidRPr="00E110FB" w:rsidRDefault="006D6E1C" w:rsidP="006D6E1C">
            <w:pPr>
              <w:pStyle w:val="TableText"/>
              <w:rPr>
                <w:rStyle w:val="Blue"/>
                <w:rFonts w:ascii="Arial" w:hAnsi="Arial"/>
                <w:color w:val="auto"/>
                <w:sz w:val="18"/>
                <w:szCs w:val="18"/>
              </w:rPr>
            </w:pPr>
            <w:r w:rsidRPr="00E110FB">
              <w:rPr>
                <w:rStyle w:val="Blue"/>
                <w:color w:val="auto"/>
                <w:sz w:val="18"/>
                <w:szCs w:val="18"/>
              </w:rPr>
              <w:t xml:space="preserve">Effluent sampling </w:t>
            </w:r>
          </w:p>
        </w:tc>
        <w:tc>
          <w:tcPr>
            <w:tcW w:w="1323" w:type="pct"/>
          </w:tcPr>
          <w:p w14:paraId="23AB2D06" w14:textId="678E37CC" w:rsidR="006D6E1C" w:rsidRPr="00E110FB" w:rsidRDefault="0074793D" w:rsidP="006D6E1C">
            <w:pPr>
              <w:pStyle w:val="TableText"/>
              <w:rPr>
                <w:rStyle w:val="Blue"/>
                <w:color w:val="auto"/>
                <w:sz w:val="18"/>
                <w:szCs w:val="18"/>
              </w:rPr>
            </w:pPr>
            <w:r w:rsidRPr="0074793D">
              <w:rPr>
                <w:sz w:val="18"/>
                <w:szCs w:val="18"/>
              </w:rPr>
              <w:t>SS 52690 94792</w:t>
            </w:r>
          </w:p>
        </w:tc>
        <w:tc>
          <w:tcPr>
            <w:tcW w:w="1334" w:type="pct"/>
            <w:vMerge w:val="restart"/>
          </w:tcPr>
          <w:p w14:paraId="78EB00BD" w14:textId="77777777" w:rsidR="006D6E1C" w:rsidRPr="00E110FB" w:rsidRDefault="006D6E1C" w:rsidP="006D6E1C">
            <w:pPr>
              <w:pStyle w:val="TableText"/>
              <w:rPr>
                <w:rStyle w:val="Blue"/>
                <w:color w:val="auto"/>
                <w:sz w:val="18"/>
                <w:szCs w:val="18"/>
              </w:rPr>
            </w:pPr>
            <w:r w:rsidRPr="00E110FB">
              <w:rPr>
                <w:rStyle w:val="Blue"/>
                <w:color w:val="auto"/>
                <w:sz w:val="18"/>
                <w:szCs w:val="18"/>
              </w:rPr>
              <w:t>POINT OF OVERFLOW</w:t>
            </w:r>
          </w:p>
        </w:tc>
      </w:tr>
      <w:tr w:rsidR="006D6E1C" w:rsidRPr="00E110FB" w14:paraId="41B4066E" w14:textId="77777777" w:rsidTr="006D6E1C">
        <w:trPr>
          <w:cantSplit/>
        </w:trPr>
        <w:tc>
          <w:tcPr>
            <w:tcW w:w="1019" w:type="pct"/>
          </w:tcPr>
          <w:p w14:paraId="0A80DE61" w14:textId="77777777" w:rsidR="006D6E1C" w:rsidRPr="00E110FB" w:rsidRDefault="006D6E1C" w:rsidP="006D6E1C">
            <w:pPr>
              <w:pStyle w:val="TableText"/>
              <w:rPr>
                <w:rStyle w:val="Blue"/>
                <w:rFonts w:ascii="Arial" w:hAnsi="Arial"/>
                <w:color w:val="auto"/>
                <w:sz w:val="18"/>
                <w:szCs w:val="18"/>
              </w:rPr>
            </w:pPr>
            <w:r w:rsidRPr="00E110FB">
              <w:rPr>
                <w:rStyle w:val="Blue"/>
                <w:color w:val="auto"/>
                <w:sz w:val="18"/>
                <w:szCs w:val="18"/>
              </w:rPr>
              <w:t>A1 Storm sewage via POINT OF DISCHARGE</w:t>
            </w:r>
          </w:p>
        </w:tc>
        <w:tc>
          <w:tcPr>
            <w:tcW w:w="1324" w:type="pct"/>
          </w:tcPr>
          <w:p w14:paraId="0CDFDEBF" w14:textId="77777777" w:rsidR="006D6E1C" w:rsidRPr="00E110FB" w:rsidRDefault="006D6E1C" w:rsidP="006D6E1C">
            <w:pPr>
              <w:pStyle w:val="TableText"/>
              <w:rPr>
                <w:rStyle w:val="Blue"/>
                <w:rFonts w:ascii="Arial" w:hAnsi="Arial"/>
                <w:color w:val="auto"/>
                <w:sz w:val="18"/>
                <w:szCs w:val="18"/>
              </w:rPr>
            </w:pPr>
            <w:r w:rsidRPr="00E110FB">
              <w:rPr>
                <w:rStyle w:val="Blue"/>
                <w:color w:val="auto"/>
                <w:sz w:val="18"/>
                <w:szCs w:val="18"/>
              </w:rPr>
              <w:t xml:space="preserve">Event duration monitoring </w:t>
            </w:r>
          </w:p>
        </w:tc>
        <w:tc>
          <w:tcPr>
            <w:tcW w:w="1323" w:type="pct"/>
          </w:tcPr>
          <w:p w14:paraId="0370FF03" w14:textId="18D1774A" w:rsidR="006D6E1C" w:rsidRPr="00E110FB" w:rsidRDefault="0074793D" w:rsidP="006D6E1C">
            <w:pPr>
              <w:pStyle w:val="TableText"/>
              <w:rPr>
                <w:rStyle w:val="Blue"/>
                <w:color w:val="auto"/>
                <w:sz w:val="18"/>
                <w:szCs w:val="18"/>
              </w:rPr>
            </w:pPr>
            <w:r w:rsidRPr="00D227C3">
              <w:rPr>
                <w:rStyle w:val="Blue"/>
                <w:color w:val="auto"/>
                <w:sz w:val="18"/>
                <w:szCs w:val="18"/>
              </w:rPr>
              <w:t>SS 52690 94792</w:t>
            </w:r>
          </w:p>
        </w:tc>
        <w:tc>
          <w:tcPr>
            <w:tcW w:w="1334" w:type="pct"/>
            <w:vMerge/>
          </w:tcPr>
          <w:p w14:paraId="20F3BD5B" w14:textId="77777777" w:rsidR="006D6E1C" w:rsidRPr="00E110FB" w:rsidRDefault="006D6E1C" w:rsidP="006D6E1C">
            <w:pPr>
              <w:pStyle w:val="TableText"/>
              <w:rPr>
                <w:rStyle w:val="Blue"/>
                <w:rFonts w:ascii="Arial" w:hAnsi="Arial"/>
                <w:color w:val="auto"/>
                <w:sz w:val="18"/>
                <w:szCs w:val="18"/>
              </w:rPr>
            </w:pPr>
          </w:p>
        </w:tc>
      </w:tr>
      <w:tr w:rsidR="006D6E1C" w:rsidRPr="00E110FB" w14:paraId="5D862E4D" w14:textId="77777777" w:rsidTr="006D6E1C">
        <w:trPr>
          <w:cantSplit/>
        </w:trPr>
        <w:tc>
          <w:tcPr>
            <w:tcW w:w="1019" w:type="pct"/>
          </w:tcPr>
          <w:p w14:paraId="3267708B" w14:textId="77777777" w:rsidR="006D6E1C" w:rsidRPr="00E110FB" w:rsidRDefault="006D6E1C" w:rsidP="006D6E1C">
            <w:pPr>
              <w:pStyle w:val="TableText"/>
              <w:rPr>
                <w:rStyle w:val="Blue"/>
                <w:color w:val="auto"/>
                <w:sz w:val="18"/>
                <w:szCs w:val="18"/>
              </w:rPr>
            </w:pPr>
            <w:r w:rsidRPr="00E110FB">
              <w:rPr>
                <w:rStyle w:val="Blue"/>
                <w:color w:val="auto"/>
                <w:sz w:val="18"/>
                <w:szCs w:val="18"/>
              </w:rPr>
              <w:t>A1 Storm sewage via POINT OF DISCHARGE</w:t>
            </w:r>
          </w:p>
        </w:tc>
        <w:tc>
          <w:tcPr>
            <w:tcW w:w="1324" w:type="pct"/>
          </w:tcPr>
          <w:p w14:paraId="45556262" w14:textId="77777777" w:rsidR="006D6E1C" w:rsidRPr="00E110FB" w:rsidRDefault="006D6E1C" w:rsidP="006D6E1C">
            <w:pPr>
              <w:pStyle w:val="TableText"/>
              <w:rPr>
                <w:rStyle w:val="Blue"/>
                <w:color w:val="auto"/>
                <w:sz w:val="18"/>
                <w:szCs w:val="18"/>
              </w:rPr>
            </w:pPr>
            <w:r w:rsidRPr="00E110FB">
              <w:rPr>
                <w:rStyle w:val="Blue"/>
                <w:color w:val="auto"/>
                <w:sz w:val="18"/>
                <w:szCs w:val="18"/>
              </w:rPr>
              <w:t>Effluent sampling</w:t>
            </w:r>
          </w:p>
        </w:tc>
        <w:tc>
          <w:tcPr>
            <w:tcW w:w="1323" w:type="pct"/>
          </w:tcPr>
          <w:p w14:paraId="77AC13ED" w14:textId="36DA1206" w:rsidR="006D6E1C" w:rsidRPr="00E110FB" w:rsidRDefault="0074793D" w:rsidP="006D6E1C">
            <w:pPr>
              <w:pStyle w:val="TableText"/>
              <w:rPr>
                <w:rStyle w:val="Blue"/>
                <w:color w:val="auto"/>
                <w:sz w:val="18"/>
                <w:szCs w:val="18"/>
              </w:rPr>
            </w:pPr>
            <w:r w:rsidRPr="00D227C3">
              <w:rPr>
                <w:rStyle w:val="Blue"/>
                <w:color w:val="auto"/>
                <w:sz w:val="18"/>
                <w:szCs w:val="18"/>
              </w:rPr>
              <w:t>SS 52690 94792</w:t>
            </w:r>
          </w:p>
        </w:tc>
        <w:tc>
          <w:tcPr>
            <w:tcW w:w="1334" w:type="pct"/>
            <w:vMerge/>
          </w:tcPr>
          <w:p w14:paraId="1F85727F" w14:textId="77777777" w:rsidR="006D6E1C" w:rsidRPr="00E110FB" w:rsidRDefault="006D6E1C" w:rsidP="006D6E1C">
            <w:pPr>
              <w:pStyle w:val="TableText"/>
              <w:rPr>
                <w:rStyle w:val="Blue"/>
                <w:rFonts w:ascii="Arial" w:hAnsi="Arial"/>
                <w:color w:val="auto"/>
                <w:sz w:val="18"/>
                <w:szCs w:val="18"/>
              </w:rPr>
            </w:pPr>
          </w:p>
        </w:tc>
      </w:tr>
    </w:tbl>
    <w:p w14:paraId="6EAD2593" w14:textId="77777777" w:rsidR="006D6E1C" w:rsidRPr="000A07C9" w:rsidRDefault="006D6E1C"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5F6F877C"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740"/>
        <w:gridCol w:w="2504"/>
        <w:gridCol w:w="1768"/>
        <w:gridCol w:w="1498"/>
      </w:tblGrid>
      <w:tr w:rsidR="00076EA7" w:rsidRPr="00076EA7" w14:paraId="0DE49AAF"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3C71C0" w14:textId="77777777" w:rsidR="00957A09" w:rsidRPr="00076EA7" w:rsidRDefault="00957A09" w:rsidP="00D227C3">
            <w:pPr>
              <w:pStyle w:val="TableText"/>
              <w:rPr>
                <w:sz w:val="18"/>
                <w:szCs w:val="18"/>
              </w:rPr>
            </w:pPr>
            <w:r w:rsidRPr="00076EA7">
              <w:rPr>
                <w:sz w:val="18"/>
                <w:szCs w:val="18"/>
              </w:rPr>
              <w:t>Table S4.1 Reporting of monitoring data</w:t>
            </w:r>
          </w:p>
        </w:tc>
      </w:tr>
      <w:tr w:rsidR="00076EA7" w:rsidRPr="00076EA7" w14:paraId="36F82A29" w14:textId="77777777" w:rsidTr="00D227C3">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160EED70" w14:textId="77777777" w:rsidR="00957A09" w:rsidRPr="00076EA7" w:rsidRDefault="00957A09" w:rsidP="00D227C3">
            <w:pPr>
              <w:pStyle w:val="TableText"/>
              <w:rPr>
                <w:sz w:val="18"/>
                <w:szCs w:val="18"/>
              </w:rPr>
            </w:pPr>
            <w:r w:rsidRPr="00076EA7">
              <w:rPr>
                <w:sz w:val="18"/>
                <w:szCs w:val="18"/>
              </w:rPr>
              <w:t>Parameter</w:t>
            </w:r>
          </w:p>
        </w:tc>
        <w:tc>
          <w:tcPr>
            <w:tcW w:w="1471" w:type="pct"/>
          </w:tcPr>
          <w:p w14:paraId="55B7AE90" w14:textId="77777777" w:rsidR="00957A09" w:rsidRPr="00076EA7" w:rsidRDefault="00957A09" w:rsidP="00D227C3">
            <w:pPr>
              <w:pStyle w:val="TableText"/>
              <w:rPr>
                <w:sz w:val="18"/>
                <w:szCs w:val="18"/>
              </w:rPr>
            </w:pPr>
            <w:r w:rsidRPr="00076EA7">
              <w:rPr>
                <w:sz w:val="18"/>
                <w:szCs w:val="18"/>
              </w:rPr>
              <w:t>Monitoring point reference</w:t>
            </w:r>
          </w:p>
        </w:tc>
        <w:tc>
          <w:tcPr>
            <w:tcW w:w="1039" w:type="pct"/>
          </w:tcPr>
          <w:p w14:paraId="02B0B218" w14:textId="77777777" w:rsidR="00957A09" w:rsidRPr="00076EA7" w:rsidRDefault="00957A09" w:rsidP="00D227C3">
            <w:pPr>
              <w:pStyle w:val="TableText"/>
              <w:rPr>
                <w:sz w:val="18"/>
                <w:szCs w:val="18"/>
              </w:rPr>
            </w:pPr>
            <w:r w:rsidRPr="00076EA7">
              <w:rPr>
                <w:sz w:val="18"/>
                <w:szCs w:val="18"/>
              </w:rPr>
              <w:t>Reporting period</w:t>
            </w:r>
          </w:p>
        </w:tc>
        <w:tc>
          <w:tcPr>
            <w:tcW w:w="880" w:type="pct"/>
          </w:tcPr>
          <w:p w14:paraId="4FACE5C9" w14:textId="77777777" w:rsidR="00957A09" w:rsidRPr="00076EA7" w:rsidRDefault="00957A09" w:rsidP="00D227C3">
            <w:pPr>
              <w:pStyle w:val="TableText"/>
              <w:rPr>
                <w:sz w:val="18"/>
                <w:szCs w:val="18"/>
              </w:rPr>
            </w:pPr>
            <w:r w:rsidRPr="00076EA7">
              <w:rPr>
                <w:sz w:val="18"/>
                <w:szCs w:val="18"/>
              </w:rPr>
              <w:t>Period begins</w:t>
            </w:r>
          </w:p>
        </w:tc>
      </w:tr>
      <w:tr w:rsidR="006D40C1" w:rsidRPr="00076EA7" w14:paraId="1CC0C1D3" w14:textId="77777777" w:rsidTr="00D227C3">
        <w:trPr>
          <w:cantSplit/>
        </w:trPr>
        <w:tc>
          <w:tcPr>
            <w:tcW w:w="1610" w:type="pct"/>
          </w:tcPr>
          <w:p w14:paraId="3EFA087F" w14:textId="15708675" w:rsidR="006D40C1" w:rsidRPr="00076EA7" w:rsidRDefault="006D40C1" w:rsidP="00957A09">
            <w:pPr>
              <w:pStyle w:val="NormalWeb"/>
              <w:rPr>
                <w:rStyle w:val="Blue"/>
                <w:rFonts w:asciiTheme="minorHAnsi" w:hAnsiTheme="minorHAnsi" w:cstheme="minorHAnsi"/>
                <w:color w:val="auto"/>
                <w:sz w:val="18"/>
                <w:szCs w:val="18"/>
              </w:rPr>
            </w:pPr>
            <w:r w:rsidRPr="00076EA7">
              <w:rPr>
                <w:rStyle w:val="Blue"/>
                <w:rFonts w:asciiTheme="minorHAnsi" w:hAnsiTheme="minorHAnsi" w:cstheme="minorHAnsi"/>
                <w:color w:val="auto"/>
                <w:sz w:val="18"/>
                <w:szCs w:val="18"/>
              </w:rPr>
              <w:t xml:space="preserve">Combined sewer overflow </w:t>
            </w:r>
            <w:r w:rsidRPr="00076EA7">
              <w:rPr>
                <w:rFonts w:asciiTheme="minorHAnsi" w:hAnsiTheme="minorHAnsi" w:cstheme="minorHAnsi"/>
                <w:sz w:val="18"/>
                <w:szCs w:val="18"/>
              </w:rPr>
              <w:t>performance, including adjusted number of significant spills.</w:t>
            </w:r>
          </w:p>
        </w:tc>
        <w:tc>
          <w:tcPr>
            <w:tcW w:w="1471" w:type="pct"/>
            <w:vMerge w:val="restart"/>
          </w:tcPr>
          <w:p w14:paraId="1924CCD3" w14:textId="6B363F81" w:rsidR="006D40C1" w:rsidRPr="00076EA7" w:rsidRDefault="006D40C1" w:rsidP="00D227C3">
            <w:pPr>
              <w:pStyle w:val="TableText"/>
              <w:rPr>
                <w:rStyle w:val="Blue"/>
                <w:color w:val="auto"/>
                <w:sz w:val="18"/>
                <w:szCs w:val="18"/>
              </w:rPr>
            </w:pPr>
            <w:r w:rsidRPr="00076EA7">
              <w:rPr>
                <w:rStyle w:val="Blue"/>
                <w:color w:val="auto"/>
                <w:sz w:val="18"/>
                <w:szCs w:val="18"/>
              </w:rPr>
              <w:t>POINT OF OVERFLOW</w:t>
            </w:r>
          </w:p>
        </w:tc>
        <w:tc>
          <w:tcPr>
            <w:tcW w:w="1039" w:type="pct"/>
          </w:tcPr>
          <w:p w14:paraId="33D28894"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Annually</w:t>
            </w:r>
          </w:p>
          <w:p w14:paraId="2ECE6C02" w14:textId="77777777"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40126530" w14:textId="3AF2374E"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1</w:t>
            </w:r>
            <w:r w:rsidR="004F7116">
              <w:rPr>
                <w:rStyle w:val="Blue"/>
                <w:rFonts w:cstheme="minorHAnsi"/>
                <w:color w:val="auto"/>
                <w:sz w:val="18"/>
                <w:szCs w:val="18"/>
                <w:vertAlign w:val="superscript"/>
              </w:rPr>
              <w:t>st</w:t>
            </w:r>
            <w:r w:rsidRPr="00076EA7">
              <w:rPr>
                <w:rStyle w:val="Blue"/>
                <w:rFonts w:cstheme="minorHAnsi"/>
                <w:color w:val="auto"/>
                <w:sz w:val="18"/>
                <w:szCs w:val="18"/>
              </w:rPr>
              <w:t xml:space="preserve"> January</w:t>
            </w:r>
          </w:p>
        </w:tc>
      </w:tr>
      <w:tr w:rsidR="006D40C1" w:rsidRPr="00076EA7" w14:paraId="59C08EFC" w14:textId="77777777" w:rsidTr="00D227C3">
        <w:trPr>
          <w:cantSplit/>
        </w:trPr>
        <w:tc>
          <w:tcPr>
            <w:tcW w:w="1610" w:type="pct"/>
          </w:tcPr>
          <w:p w14:paraId="29D877E5" w14:textId="77777777" w:rsidR="006D40C1" w:rsidRPr="00076EA7" w:rsidRDefault="006D40C1" w:rsidP="00D227C3">
            <w:pPr>
              <w:pStyle w:val="NormalWeb"/>
              <w:rPr>
                <w:rStyle w:val="Blue"/>
                <w:rFonts w:asciiTheme="minorHAnsi" w:hAnsiTheme="minorHAnsi" w:cstheme="minorHAnsi"/>
                <w:color w:val="auto"/>
                <w:sz w:val="18"/>
                <w:szCs w:val="18"/>
              </w:rPr>
            </w:pPr>
            <w:r w:rsidRPr="00076EA7">
              <w:rPr>
                <w:rStyle w:val="Blue"/>
                <w:rFonts w:asciiTheme="minorHAnsi" w:hAnsiTheme="minorHAnsi" w:cstheme="minorHAnsi"/>
                <w:color w:val="auto"/>
                <w:sz w:val="18"/>
                <w:szCs w:val="18"/>
              </w:rPr>
              <w:t>Duration of significant spills</w:t>
            </w:r>
          </w:p>
          <w:p w14:paraId="707C6787" w14:textId="53D5BA41" w:rsidR="006D40C1" w:rsidRPr="00076EA7" w:rsidRDefault="006D40C1" w:rsidP="00D227C3">
            <w:pPr>
              <w:pStyle w:val="TableText"/>
              <w:rPr>
                <w:rStyle w:val="Blue"/>
                <w:color w:val="auto"/>
                <w:sz w:val="18"/>
                <w:szCs w:val="18"/>
              </w:rPr>
            </w:pPr>
          </w:p>
        </w:tc>
        <w:tc>
          <w:tcPr>
            <w:tcW w:w="1471" w:type="pct"/>
            <w:vMerge/>
          </w:tcPr>
          <w:p w14:paraId="6F9C8FFD" w14:textId="62943807" w:rsidR="006D40C1" w:rsidRPr="00076EA7" w:rsidRDefault="006D40C1" w:rsidP="00D227C3">
            <w:pPr>
              <w:pStyle w:val="TableText"/>
              <w:rPr>
                <w:rStyle w:val="Blue"/>
                <w:color w:val="auto"/>
                <w:sz w:val="18"/>
                <w:szCs w:val="18"/>
              </w:rPr>
            </w:pPr>
          </w:p>
        </w:tc>
        <w:tc>
          <w:tcPr>
            <w:tcW w:w="1039" w:type="pct"/>
          </w:tcPr>
          <w:p w14:paraId="644CD71E"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Annually</w:t>
            </w:r>
          </w:p>
          <w:p w14:paraId="72E57DA0" w14:textId="77777777"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69115A42" w14:textId="38312454"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1</w:t>
            </w:r>
            <w:r w:rsidR="004F7116">
              <w:rPr>
                <w:rStyle w:val="Blue"/>
                <w:rFonts w:cstheme="minorHAnsi"/>
                <w:color w:val="auto"/>
                <w:sz w:val="18"/>
                <w:szCs w:val="18"/>
                <w:vertAlign w:val="superscript"/>
              </w:rPr>
              <w:t>st</w:t>
            </w:r>
            <w:r w:rsidRPr="00076EA7">
              <w:rPr>
                <w:rStyle w:val="Blue"/>
                <w:rFonts w:cstheme="minorHAnsi"/>
                <w:color w:val="auto"/>
                <w:sz w:val="18"/>
                <w:szCs w:val="18"/>
              </w:rPr>
              <w:t xml:space="preserve"> January</w:t>
            </w:r>
          </w:p>
        </w:tc>
      </w:tr>
      <w:tr w:rsidR="006D40C1" w:rsidRPr="00076EA7" w14:paraId="7433D8A2" w14:textId="77777777" w:rsidTr="00D227C3">
        <w:trPr>
          <w:cantSplit/>
        </w:trPr>
        <w:tc>
          <w:tcPr>
            <w:tcW w:w="1610" w:type="pct"/>
          </w:tcPr>
          <w:p w14:paraId="4B3A40CC"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Event recorder status operational</w:t>
            </w:r>
          </w:p>
          <w:p w14:paraId="14D4B77E" w14:textId="75EB8F46" w:rsidR="006D40C1" w:rsidRPr="00076EA7" w:rsidRDefault="006D40C1" w:rsidP="00957A09">
            <w:pPr>
              <w:pStyle w:val="TableText"/>
              <w:ind w:left="0"/>
              <w:rPr>
                <w:rStyle w:val="Blue"/>
                <w:color w:val="auto"/>
                <w:sz w:val="18"/>
                <w:szCs w:val="18"/>
              </w:rPr>
            </w:pPr>
          </w:p>
        </w:tc>
        <w:tc>
          <w:tcPr>
            <w:tcW w:w="1471" w:type="pct"/>
            <w:vMerge/>
          </w:tcPr>
          <w:p w14:paraId="3F900709" w14:textId="3B7088CB" w:rsidR="006D40C1" w:rsidRPr="00076EA7" w:rsidRDefault="006D40C1" w:rsidP="00D227C3">
            <w:pPr>
              <w:pStyle w:val="TableText"/>
              <w:rPr>
                <w:rStyle w:val="Blue"/>
                <w:color w:val="auto"/>
                <w:sz w:val="18"/>
                <w:szCs w:val="18"/>
              </w:rPr>
            </w:pPr>
          </w:p>
        </w:tc>
        <w:tc>
          <w:tcPr>
            <w:tcW w:w="1039" w:type="pct"/>
          </w:tcPr>
          <w:p w14:paraId="136AA8D5"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Annually</w:t>
            </w:r>
          </w:p>
          <w:p w14:paraId="7DDBAE92" w14:textId="77777777"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6FC503E8" w14:textId="783355FE"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1</w:t>
            </w:r>
            <w:r w:rsidR="004F7116">
              <w:rPr>
                <w:rStyle w:val="Blue"/>
                <w:rFonts w:cstheme="minorHAnsi"/>
                <w:color w:val="auto"/>
                <w:sz w:val="18"/>
                <w:szCs w:val="18"/>
                <w:vertAlign w:val="superscript"/>
              </w:rPr>
              <w:t>st</w:t>
            </w:r>
            <w:r w:rsidRPr="00076EA7">
              <w:rPr>
                <w:rStyle w:val="Blue"/>
                <w:rFonts w:cstheme="minorHAnsi"/>
                <w:color w:val="auto"/>
                <w:sz w:val="18"/>
                <w:szCs w:val="18"/>
              </w:rPr>
              <w:t xml:space="preserve"> January</w:t>
            </w:r>
          </w:p>
        </w:tc>
      </w:tr>
      <w:tr w:rsidR="006D40C1" w:rsidRPr="00076EA7" w14:paraId="1C13CAA3" w14:textId="77777777" w:rsidTr="00D227C3">
        <w:trPr>
          <w:cantSplit/>
        </w:trPr>
        <w:tc>
          <w:tcPr>
            <w:tcW w:w="1610" w:type="pct"/>
          </w:tcPr>
          <w:p w14:paraId="040ABAB6"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 xml:space="preserve">CSO performance, including total number of </w:t>
            </w:r>
            <w:r w:rsidRPr="00076EA7">
              <w:rPr>
                <w:rStyle w:val="Blue"/>
                <w:color w:val="auto"/>
                <w:sz w:val="18"/>
                <w:szCs w:val="18"/>
              </w:rPr>
              <w:t xml:space="preserve">block counted spills </w:t>
            </w:r>
          </w:p>
          <w:p w14:paraId="2AA99556" w14:textId="77777777" w:rsidR="006D40C1" w:rsidRPr="00076EA7" w:rsidRDefault="006D40C1" w:rsidP="00D227C3">
            <w:pPr>
              <w:pStyle w:val="TableText"/>
              <w:rPr>
                <w:rStyle w:val="Blue"/>
                <w:color w:val="auto"/>
                <w:sz w:val="18"/>
                <w:szCs w:val="18"/>
              </w:rPr>
            </w:pPr>
          </w:p>
        </w:tc>
        <w:tc>
          <w:tcPr>
            <w:tcW w:w="1471" w:type="pct"/>
            <w:vMerge/>
          </w:tcPr>
          <w:p w14:paraId="46D2C714" w14:textId="7C31BB20" w:rsidR="006D40C1" w:rsidRPr="00076EA7" w:rsidRDefault="006D40C1" w:rsidP="00D227C3">
            <w:pPr>
              <w:pStyle w:val="TableText"/>
              <w:rPr>
                <w:rStyle w:val="Blue"/>
                <w:color w:val="auto"/>
                <w:sz w:val="18"/>
                <w:szCs w:val="18"/>
              </w:rPr>
            </w:pPr>
          </w:p>
        </w:tc>
        <w:tc>
          <w:tcPr>
            <w:tcW w:w="1039" w:type="pct"/>
          </w:tcPr>
          <w:p w14:paraId="1F2C2502"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Annually</w:t>
            </w:r>
          </w:p>
          <w:p w14:paraId="7B946FED" w14:textId="77777777"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0896CBC4" w14:textId="3FB9427C"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1</w:t>
            </w:r>
            <w:r w:rsidR="004F7116">
              <w:rPr>
                <w:rStyle w:val="Blue"/>
                <w:rFonts w:cstheme="minorHAnsi"/>
                <w:color w:val="auto"/>
                <w:sz w:val="18"/>
                <w:szCs w:val="18"/>
                <w:vertAlign w:val="superscript"/>
              </w:rPr>
              <w:t>st</w:t>
            </w:r>
            <w:r w:rsidRPr="00076EA7">
              <w:rPr>
                <w:rStyle w:val="Blue"/>
                <w:rFonts w:cstheme="minorHAnsi"/>
                <w:color w:val="auto"/>
                <w:sz w:val="18"/>
                <w:szCs w:val="18"/>
              </w:rPr>
              <w:t xml:space="preserve"> January</w:t>
            </w:r>
          </w:p>
        </w:tc>
      </w:tr>
      <w:tr w:rsidR="006D40C1" w:rsidRPr="00076EA7" w14:paraId="6A8393E8" w14:textId="77777777" w:rsidTr="00D227C3">
        <w:trPr>
          <w:cantSplit/>
        </w:trPr>
        <w:tc>
          <w:tcPr>
            <w:tcW w:w="1610" w:type="pct"/>
          </w:tcPr>
          <w:p w14:paraId="3E519E0A"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Duration of total spills</w:t>
            </w:r>
          </w:p>
          <w:p w14:paraId="5C28C2C4" w14:textId="77777777" w:rsidR="006D40C1" w:rsidRPr="00076EA7" w:rsidRDefault="006D40C1" w:rsidP="00D227C3">
            <w:pPr>
              <w:pStyle w:val="TableText"/>
              <w:rPr>
                <w:rStyle w:val="Blue"/>
                <w:color w:val="auto"/>
                <w:sz w:val="18"/>
                <w:szCs w:val="18"/>
              </w:rPr>
            </w:pPr>
          </w:p>
        </w:tc>
        <w:tc>
          <w:tcPr>
            <w:tcW w:w="1471" w:type="pct"/>
            <w:vMerge/>
          </w:tcPr>
          <w:p w14:paraId="22C4D0F1" w14:textId="51D12AAB" w:rsidR="006D40C1" w:rsidRPr="00076EA7" w:rsidRDefault="006D40C1" w:rsidP="00D227C3">
            <w:pPr>
              <w:pStyle w:val="TableText"/>
              <w:rPr>
                <w:rStyle w:val="Blue"/>
                <w:color w:val="auto"/>
                <w:sz w:val="18"/>
                <w:szCs w:val="18"/>
              </w:rPr>
            </w:pPr>
          </w:p>
        </w:tc>
        <w:tc>
          <w:tcPr>
            <w:tcW w:w="1039" w:type="pct"/>
          </w:tcPr>
          <w:p w14:paraId="73906B10"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Annually</w:t>
            </w:r>
          </w:p>
          <w:p w14:paraId="066849E4" w14:textId="77777777"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Report to be submitted within 2 months</w:t>
            </w:r>
          </w:p>
        </w:tc>
        <w:tc>
          <w:tcPr>
            <w:tcW w:w="880" w:type="pct"/>
          </w:tcPr>
          <w:p w14:paraId="69E753B7" w14:textId="2BC941E4" w:rsidR="006D40C1" w:rsidRPr="00076EA7" w:rsidRDefault="006D40C1" w:rsidP="00D227C3">
            <w:pPr>
              <w:pStyle w:val="TableText"/>
              <w:rPr>
                <w:rStyle w:val="Blue"/>
                <w:color w:val="auto"/>
                <w:sz w:val="18"/>
                <w:szCs w:val="18"/>
              </w:rPr>
            </w:pPr>
            <w:r w:rsidRPr="00076EA7">
              <w:rPr>
                <w:rStyle w:val="Blue"/>
                <w:rFonts w:cstheme="minorHAnsi"/>
                <w:color w:val="auto"/>
                <w:sz w:val="18"/>
                <w:szCs w:val="18"/>
              </w:rPr>
              <w:t>1</w:t>
            </w:r>
            <w:r w:rsidR="004F7116">
              <w:rPr>
                <w:rStyle w:val="Blue"/>
                <w:rFonts w:cstheme="minorHAnsi"/>
                <w:color w:val="auto"/>
                <w:sz w:val="18"/>
                <w:szCs w:val="18"/>
                <w:vertAlign w:val="superscript"/>
              </w:rPr>
              <w:t>st</w:t>
            </w:r>
            <w:r w:rsidRPr="00076EA7">
              <w:rPr>
                <w:rStyle w:val="Blue"/>
                <w:rFonts w:cstheme="minorHAnsi"/>
                <w:color w:val="auto"/>
                <w:sz w:val="18"/>
                <w:szCs w:val="18"/>
              </w:rPr>
              <w:t xml:space="preserve"> January</w:t>
            </w:r>
          </w:p>
        </w:tc>
      </w:tr>
      <w:tr w:rsidR="006D40C1" w:rsidRPr="00076EA7" w14:paraId="42C5063D" w14:textId="77777777" w:rsidTr="00D227C3">
        <w:trPr>
          <w:cantSplit/>
        </w:trPr>
        <w:tc>
          <w:tcPr>
            <w:tcW w:w="1610" w:type="pct"/>
          </w:tcPr>
          <w:p w14:paraId="54CE11DB"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Storm sewage discharge start and end times</w:t>
            </w:r>
          </w:p>
        </w:tc>
        <w:tc>
          <w:tcPr>
            <w:tcW w:w="1471" w:type="pct"/>
            <w:vMerge/>
          </w:tcPr>
          <w:p w14:paraId="008FF1F4" w14:textId="668AE1CE" w:rsidR="006D40C1" w:rsidRPr="00076EA7" w:rsidRDefault="006D40C1" w:rsidP="00D227C3">
            <w:pPr>
              <w:pStyle w:val="TableText"/>
              <w:rPr>
                <w:rStyle w:val="Blue"/>
                <w:rFonts w:cstheme="minorHAnsi"/>
                <w:color w:val="auto"/>
                <w:sz w:val="18"/>
                <w:szCs w:val="18"/>
              </w:rPr>
            </w:pPr>
          </w:p>
        </w:tc>
        <w:tc>
          <w:tcPr>
            <w:tcW w:w="1039" w:type="pct"/>
          </w:tcPr>
          <w:p w14:paraId="2D41C6A1"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 xml:space="preserve">Reports to be provided to Natural Resources Wales upon request </w:t>
            </w:r>
          </w:p>
        </w:tc>
        <w:tc>
          <w:tcPr>
            <w:tcW w:w="880" w:type="pct"/>
          </w:tcPr>
          <w:p w14:paraId="4F6DCFAD" w14:textId="77777777" w:rsidR="006D40C1" w:rsidRPr="00076EA7" w:rsidRDefault="006D40C1" w:rsidP="00D227C3">
            <w:pPr>
              <w:pStyle w:val="TableText"/>
              <w:rPr>
                <w:rStyle w:val="Blue"/>
                <w:rFonts w:cstheme="minorHAnsi"/>
                <w:color w:val="auto"/>
                <w:sz w:val="18"/>
                <w:szCs w:val="18"/>
              </w:rPr>
            </w:pPr>
            <w:r w:rsidRPr="00076EA7">
              <w:rPr>
                <w:rStyle w:val="Blue"/>
                <w:rFonts w:cstheme="minorHAnsi"/>
                <w:color w:val="auto"/>
                <w:sz w:val="18"/>
                <w:szCs w:val="18"/>
              </w:rPr>
              <w:t>As specified by Natural Resources Wales</w:t>
            </w:r>
          </w:p>
        </w:tc>
      </w:tr>
      <w:tr w:rsidR="006D40C1" w:rsidRPr="00076EA7" w14:paraId="40F666CA" w14:textId="77777777" w:rsidTr="00D227C3">
        <w:trPr>
          <w:cantSplit/>
        </w:trPr>
        <w:tc>
          <w:tcPr>
            <w:tcW w:w="1610" w:type="pct"/>
          </w:tcPr>
          <w:p w14:paraId="1B8D20FD" w14:textId="77777777" w:rsidR="006D40C1" w:rsidRPr="00076EA7" w:rsidRDefault="006D40C1" w:rsidP="00D227C3">
            <w:pPr>
              <w:pStyle w:val="TableText"/>
              <w:rPr>
                <w:rStyle w:val="Blue"/>
                <w:color w:val="auto"/>
                <w:sz w:val="18"/>
                <w:szCs w:val="18"/>
              </w:rPr>
            </w:pPr>
            <w:r w:rsidRPr="00076EA7">
              <w:rPr>
                <w:rStyle w:val="Blue"/>
                <w:color w:val="auto"/>
                <w:sz w:val="18"/>
                <w:szCs w:val="18"/>
              </w:rPr>
              <w:t>Operation of the emergency overflow</w:t>
            </w:r>
          </w:p>
        </w:tc>
        <w:tc>
          <w:tcPr>
            <w:tcW w:w="1471" w:type="pct"/>
            <w:vMerge/>
          </w:tcPr>
          <w:p w14:paraId="103740B0" w14:textId="57674A05" w:rsidR="006D40C1" w:rsidRPr="00076EA7" w:rsidRDefault="006D40C1" w:rsidP="00D227C3">
            <w:pPr>
              <w:pStyle w:val="TableText"/>
              <w:rPr>
                <w:rStyle w:val="Blue"/>
                <w:color w:val="auto"/>
                <w:sz w:val="18"/>
                <w:szCs w:val="18"/>
              </w:rPr>
            </w:pPr>
          </w:p>
        </w:tc>
        <w:tc>
          <w:tcPr>
            <w:tcW w:w="1039" w:type="pct"/>
          </w:tcPr>
          <w:p w14:paraId="32B94AF3" w14:textId="77777777" w:rsidR="006D40C1" w:rsidRPr="00076EA7" w:rsidRDefault="006D40C1" w:rsidP="00D227C3">
            <w:pPr>
              <w:pStyle w:val="TableText"/>
              <w:rPr>
                <w:rStyle w:val="Blue"/>
                <w:color w:val="auto"/>
                <w:sz w:val="18"/>
                <w:szCs w:val="18"/>
              </w:rPr>
            </w:pPr>
            <w:r w:rsidRPr="00076EA7">
              <w:rPr>
                <w:rStyle w:val="Blue"/>
                <w:color w:val="auto"/>
                <w:sz w:val="18"/>
                <w:szCs w:val="18"/>
              </w:rPr>
              <w:t xml:space="preserve">Reports to be provided to Natural Resources Wales upon request </w:t>
            </w:r>
          </w:p>
          <w:p w14:paraId="097D09CC" w14:textId="77777777" w:rsidR="006D40C1" w:rsidRPr="00076EA7" w:rsidRDefault="006D40C1" w:rsidP="00D227C3">
            <w:pPr>
              <w:pStyle w:val="TableText"/>
              <w:rPr>
                <w:rStyle w:val="Blue"/>
                <w:color w:val="auto"/>
                <w:sz w:val="18"/>
                <w:szCs w:val="18"/>
              </w:rPr>
            </w:pPr>
            <w:r w:rsidRPr="00076EA7">
              <w:rPr>
                <w:rStyle w:val="Blue"/>
                <w:color w:val="auto"/>
                <w:sz w:val="18"/>
                <w:szCs w:val="18"/>
              </w:rPr>
              <w:t>Report to be submitted within 28 days unless otherwise specified in writing by Natural Resources Wales</w:t>
            </w:r>
          </w:p>
        </w:tc>
        <w:tc>
          <w:tcPr>
            <w:tcW w:w="880" w:type="pct"/>
          </w:tcPr>
          <w:p w14:paraId="1CED8F75" w14:textId="65AC8A27" w:rsidR="006D40C1" w:rsidRPr="00076EA7" w:rsidRDefault="006D40C1" w:rsidP="00D227C3">
            <w:pPr>
              <w:pStyle w:val="TableText"/>
              <w:rPr>
                <w:rStyle w:val="Blue"/>
                <w:color w:val="auto"/>
                <w:sz w:val="18"/>
                <w:szCs w:val="18"/>
              </w:rPr>
            </w:pPr>
            <w:r>
              <w:rPr>
                <w:rStyle w:val="Blue"/>
                <w:color w:val="auto"/>
                <w:sz w:val="18"/>
                <w:szCs w:val="18"/>
              </w:rPr>
              <w:t>1</w:t>
            </w:r>
            <w:r w:rsidR="004F7116">
              <w:rPr>
                <w:rStyle w:val="Blue"/>
                <w:color w:val="auto"/>
                <w:sz w:val="18"/>
                <w:szCs w:val="18"/>
                <w:vertAlign w:val="superscript"/>
              </w:rPr>
              <w:t>st</w:t>
            </w:r>
            <w:r>
              <w:rPr>
                <w:rStyle w:val="Blue"/>
                <w:color w:val="auto"/>
                <w:sz w:val="18"/>
                <w:szCs w:val="18"/>
              </w:rPr>
              <w:t xml:space="preserve"> </w:t>
            </w:r>
            <w:r w:rsidRPr="00076EA7">
              <w:rPr>
                <w:rStyle w:val="Blue"/>
                <w:color w:val="auto"/>
                <w:sz w:val="18"/>
                <w:szCs w:val="18"/>
              </w:rPr>
              <w:t>January</w:t>
            </w:r>
          </w:p>
          <w:p w14:paraId="2D9B7C25" w14:textId="5CE03E20" w:rsidR="006D40C1" w:rsidRPr="00076EA7" w:rsidRDefault="006D40C1" w:rsidP="00D227C3">
            <w:pPr>
              <w:pStyle w:val="TableText"/>
              <w:rPr>
                <w:rStyle w:val="Blue"/>
                <w:color w:val="auto"/>
                <w:sz w:val="18"/>
                <w:szCs w:val="18"/>
              </w:rPr>
            </w:pPr>
          </w:p>
        </w:tc>
      </w:tr>
      <w:tr w:rsidR="006D40C1" w:rsidRPr="00076EA7" w14:paraId="5A8A1F14" w14:textId="77777777" w:rsidTr="00D227C3">
        <w:trPr>
          <w:cantSplit/>
        </w:trPr>
        <w:tc>
          <w:tcPr>
            <w:tcW w:w="1610" w:type="pct"/>
          </w:tcPr>
          <w:p w14:paraId="47D23AEF" w14:textId="77777777" w:rsidR="006D40C1" w:rsidRPr="00076EA7" w:rsidRDefault="006D40C1" w:rsidP="00D227C3">
            <w:pPr>
              <w:pStyle w:val="TableText"/>
              <w:rPr>
                <w:rStyle w:val="Blue"/>
                <w:color w:val="auto"/>
                <w:sz w:val="18"/>
                <w:szCs w:val="18"/>
              </w:rPr>
            </w:pPr>
            <w:r w:rsidRPr="00076EA7">
              <w:rPr>
                <w:rStyle w:val="Blue"/>
                <w:color w:val="auto"/>
                <w:sz w:val="18"/>
                <w:szCs w:val="18"/>
              </w:rPr>
              <w:t>Emergency discharge start and end times</w:t>
            </w:r>
          </w:p>
        </w:tc>
        <w:tc>
          <w:tcPr>
            <w:tcW w:w="1471" w:type="pct"/>
            <w:vMerge/>
          </w:tcPr>
          <w:p w14:paraId="1419D59F" w14:textId="6CEDAE31" w:rsidR="006D40C1" w:rsidRPr="00076EA7" w:rsidRDefault="006D40C1" w:rsidP="00D227C3">
            <w:pPr>
              <w:pStyle w:val="TableText"/>
              <w:rPr>
                <w:rStyle w:val="Blue"/>
                <w:color w:val="auto"/>
              </w:rPr>
            </w:pPr>
          </w:p>
        </w:tc>
        <w:tc>
          <w:tcPr>
            <w:tcW w:w="1039" w:type="pct"/>
          </w:tcPr>
          <w:p w14:paraId="3E24FAD2" w14:textId="77777777" w:rsidR="006D40C1" w:rsidRPr="00076EA7" w:rsidRDefault="006D40C1" w:rsidP="00D227C3">
            <w:pPr>
              <w:pStyle w:val="TableText"/>
              <w:rPr>
                <w:rStyle w:val="Blue"/>
                <w:color w:val="auto"/>
                <w:sz w:val="18"/>
                <w:szCs w:val="18"/>
              </w:rPr>
            </w:pPr>
            <w:r w:rsidRPr="00076EA7">
              <w:rPr>
                <w:rStyle w:val="Blue"/>
                <w:color w:val="auto"/>
                <w:sz w:val="18"/>
                <w:szCs w:val="18"/>
              </w:rPr>
              <w:t xml:space="preserve">Reports to be provided to Natural Resources Wales upon request </w:t>
            </w:r>
          </w:p>
          <w:p w14:paraId="2BB71DC3" w14:textId="77777777" w:rsidR="006D40C1" w:rsidRPr="00076EA7" w:rsidRDefault="006D40C1" w:rsidP="00D227C3">
            <w:pPr>
              <w:pStyle w:val="TableText"/>
              <w:rPr>
                <w:rStyle w:val="Blue"/>
                <w:color w:val="auto"/>
              </w:rPr>
            </w:pPr>
            <w:r w:rsidRPr="00076EA7">
              <w:rPr>
                <w:rStyle w:val="Blue"/>
                <w:color w:val="auto"/>
                <w:sz w:val="18"/>
                <w:szCs w:val="18"/>
              </w:rPr>
              <w:t>Report to be submitted within 28 days unless otherwise specified in writing by Natural Resources Wales</w:t>
            </w:r>
          </w:p>
        </w:tc>
        <w:tc>
          <w:tcPr>
            <w:tcW w:w="880" w:type="pct"/>
          </w:tcPr>
          <w:p w14:paraId="2AFD82A8" w14:textId="77777777" w:rsidR="006D40C1" w:rsidRPr="00076EA7" w:rsidRDefault="006D40C1" w:rsidP="00D227C3">
            <w:pPr>
              <w:pStyle w:val="TableText"/>
              <w:rPr>
                <w:rStyle w:val="Blue"/>
                <w:color w:val="auto"/>
                <w:sz w:val="18"/>
                <w:szCs w:val="18"/>
              </w:rPr>
            </w:pPr>
            <w:r w:rsidRPr="00076EA7">
              <w:rPr>
                <w:rStyle w:val="Blue"/>
                <w:color w:val="auto"/>
                <w:sz w:val="18"/>
                <w:szCs w:val="18"/>
              </w:rPr>
              <w:t>Upon request by Natural Resources Wales</w:t>
            </w:r>
          </w:p>
        </w:tc>
      </w:tr>
    </w:tbl>
    <w:p w14:paraId="22737C48" w14:textId="7A209501" w:rsidR="006D6E1C" w:rsidRDefault="006D6E1C" w:rsidP="00076EA7">
      <w:pPr>
        <w:rPr>
          <w:rStyle w:val="Pink"/>
          <w:sz w:val="18"/>
          <w:szCs w:val="18"/>
        </w:rPr>
      </w:pPr>
    </w:p>
    <w:tbl>
      <w:tblPr>
        <w:tblStyle w:val="TableGrid"/>
        <w:tblW w:w="4618" w:type="pct"/>
        <w:tblInd w:w="562" w:type="dxa"/>
        <w:tblLook w:val="0020" w:firstRow="1" w:lastRow="0" w:firstColumn="0" w:lastColumn="0" w:noHBand="0" w:noVBand="0"/>
      </w:tblPr>
      <w:tblGrid>
        <w:gridCol w:w="3233"/>
        <w:gridCol w:w="5378"/>
      </w:tblGrid>
      <w:tr w:rsidR="006D6E1C" w:rsidRPr="00C25946" w14:paraId="5F412CFE" w14:textId="77777777" w:rsidTr="006D6E1C">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43A2FFEE" w14:textId="77777777" w:rsidR="006D6E1C" w:rsidRPr="004921D8" w:rsidRDefault="006D6E1C" w:rsidP="006D6E1C">
            <w:pPr>
              <w:pStyle w:val="TableText"/>
              <w:rPr>
                <w:sz w:val="18"/>
                <w:szCs w:val="18"/>
              </w:rPr>
            </w:pPr>
            <w:r w:rsidRPr="004921D8">
              <w:rPr>
                <w:sz w:val="18"/>
                <w:szCs w:val="18"/>
              </w:rPr>
              <w:lastRenderedPageBreak/>
              <w:t>Table S4.2 Reporting forms</w:t>
            </w:r>
          </w:p>
        </w:tc>
      </w:tr>
      <w:tr w:rsidR="006D6E1C" w:rsidRPr="00C25946" w14:paraId="1445F784" w14:textId="77777777" w:rsidTr="006D6E1C">
        <w:trPr>
          <w:cnfStyle w:val="100000000000" w:firstRow="1" w:lastRow="0" w:firstColumn="0" w:lastColumn="0" w:oddVBand="0" w:evenVBand="0" w:oddHBand="0" w:evenHBand="0" w:firstRowFirstColumn="0" w:firstRowLastColumn="0" w:lastRowFirstColumn="0" w:lastRowLastColumn="0"/>
          <w:cantSplit/>
          <w:trHeight w:val="327"/>
          <w:tblHeader/>
        </w:trPr>
        <w:tc>
          <w:tcPr>
            <w:tcW w:w="1877" w:type="pct"/>
          </w:tcPr>
          <w:p w14:paraId="6267FCD0" w14:textId="77777777" w:rsidR="006D6E1C" w:rsidRPr="004921D8" w:rsidRDefault="006D6E1C" w:rsidP="006D6E1C">
            <w:pPr>
              <w:pStyle w:val="TableText"/>
              <w:rPr>
                <w:sz w:val="18"/>
                <w:szCs w:val="18"/>
              </w:rPr>
            </w:pPr>
            <w:r w:rsidRPr="004921D8">
              <w:rPr>
                <w:sz w:val="18"/>
                <w:szCs w:val="18"/>
              </w:rPr>
              <w:t>Parameter</w:t>
            </w:r>
          </w:p>
        </w:tc>
        <w:tc>
          <w:tcPr>
            <w:tcW w:w="3123" w:type="pct"/>
          </w:tcPr>
          <w:p w14:paraId="4A5AB105" w14:textId="77777777" w:rsidR="006D6E1C" w:rsidRPr="004921D8" w:rsidRDefault="006D6E1C" w:rsidP="006D6E1C">
            <w:pPr>
              <w:pStyle w:val="TableText"/>
              <w:rPr>
                <w:sz w:val="18"/>
                <w:szCs w:val="18"/>
              </w:rPr>
            </w:pPr>
            <w:r w:rsidRPr="004921D8">
              <w:rPr>
                <w:sz w:val="18"/>
                <w:szCs w:val="18"/>
              </w:rPr>
              <w:t>Reporting format</w:t>
            </w:r>
          </w:p>
        </w:tc>
      </w:tr>
      <w:tr w:rsidR="006D6E1C" w:rsidRPr="00C25946" w14:paraId="09907FE2" w14:textId="77777777" w:rsidTr="006D6E1C">
        <w:trPr>
          <w:cantSplit/>
          <w:trHeight w:val="818"/>
        </w:trPr>
        <w:tc>
          <w:tcPr>
            <w:tcW w:w="1877" w:type="pct"/>
          </w:tcPr>
          <w:p w14:paraId="5B354F9A" w14:textId="77777777" w:rsidR="006D6E1C" w:rsidRPr="00815D01" w:rsidRDefault="006D6E1C" w:rsidP="006D6E1C">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73BC02E" w14:textId="77777777" w:rsidR="006D6E1C" w:rsidRPr="00815D01" w:rsidRDefault="006D6E1C" w:rsidP="006D6E1C">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A487A81" w14:textId="77777777" w:rsidR="006D6E1C" w:rsidRPr="00815D01" w:rsidRDefault="006D6E1C" w:rsidP="006D6E1C">
            <w:pPr>
              <w:pStyle w:val="TableText"/>
              <w:rPr>
                <w:rStyle w:val="Blue"/>
                <w:color w:val="auto"/>
                <w:sz w:val="18"/>
                <w:szCs w:val="18"/>
              </w:rPr>
            </w:pPr>
          </w:p>
        </w:tc>
      </w:tr>
      <w:tr w:rsidR="006D6E1C" w:rsidRPr="00C25946" w14:paraId="1AAC8C98" w14:textId="77777777" w:rsidTr="006D6E1C">
        <w:trPr>
          <w:cantSplit/>
          <w:trHeight w:val="971"/>
        </w:trPr>
        <w:tc>
          <w:tcPr>
            <w:tcW w:w="1877" w:type="pct"/>
          </w:tcPr>
          <w:p w14:paraId="0786AC7D" w14:textId="77777777" w:rsidR="006D6E1C" w:rsidRPr="005D5D77" w:rsidRDefault="006D6E1C" w:rsidP="006D6E1C">
            <w:pPr>
              <w:pStyle w:val="TableText"/>
              <w:rPr>
                <w:rStyle w:val="Blue"/>
                <w:color w:val="auto"/>
                <w:sz w:val="18"/>
                <w:szCs w:val="18"/>
              </w:rPr>
            </w:pPr>
            <w:r w:rsidRPr="005D5D77">
              <w:rPr>
                <w:rStyle w:val="Blue"/>
                <w:color w:val="auto"/>
                <w:sz w:val="18"/>
                <w:szCs w:val="18"/>
              </w:rPr>
              <w:t xml:space="preserve">Combined sewer overflow performance including number and duration of block counted significant spills </w:t>
            </w:r>
          </w:p>
        </w:tc>
        <w:tc>
          <w:tcPr>
            <w:tcW w:w="3123" w:type="pct"/>
          </w:tcPr>
          <w:p w14:paraId="5493F167" w14:textId="7C56644D" w:rsidR="006D6E1C" w:rsidRPr="005D5D77" w:rsidRDefault="006D40C1" w:rsidP="006D6E1C">
            <w:pPr>
              <w:pStyle w:val="TableText"/>
              <w:rPr>
                <w:rStyle w:val="Blue"/>
                <w:color w:val="auto"/>
                <w:sz w:val="18"/>
                <w:szCs w:val="18"/>
              </w:rPr>
            </w:pPr>
            <w:r>
              <w:rPr>
                <w:rStyle w:val="Pink"/>
                <w:color w:val="auto"/>
                <w:sz w:val="18"/>
                <w:szCs w:val="18"/>
              </w:rPr>
              <w:t xml:space="preserve">Annual </w:t>
            </w:r>
            <w:r w:rsidR="006D6E1C" w:rsidRPr="005D5D77">
              <w:rPr>
                <w:rStyle w:val="Pink"/>
                <w:color w:val="auto"/>
                <w:sz w:val="18"/>
                <w:szCs w:val="18"/>
              </w:rPr>
              <w:t>summary report</w:t>
            </w:r>
            <w:r w:rsidR="006D6E1C" w:rsidRPr="005D5D77">
              <w:rPr>
                <w:rStyle w:val="Blue"/>
                <w:color w:val="auto"/>
                <w:sz w:val="18"/>
                <w:szCs w:val="18"/>
              </w:rPr>
              <w:t xml:space="preserve"> or other form as agreed in writing by Natural Resources Wales</w:t>
            </w:r>
          </w:p>
          <w:p w14:paraId="4AA0ECE3" w14:textId="77777777" w:rsidR="006D6E1C" w:rsidRPr="005D5D77" w:rsidRDefault="006D6E1C" w:rsidP="006D6E1C">
            <w:pPr>
              <w:pStyle w:val="TableText"/>
              <w:rPr>
                <w:rStyle w:val="Pink"/>
                <w:color w:val="auto"/>
                <w:sz w:val="18"/>
                <w:szCs w:val="18"/>
              </w:rPr>
            </w:pPr>
          </w:p>
        </w:tc>
      </w:tr>
      <w:tr w:rsidR="006D6E1C" w:rsidRPr="00C25946" w14:paraId="2ED5DA05" w14:textId="77777777" w:rsidTr="006D6E1C">
        <w:trPr>
          <w:cantSplit/>
          <w:trHeight w:val="552"/>
        </w:trPr>
        <w:tc>
          <w:tcPr>
            <w:tcW w:w="1877" w:type="pct"/>
          </w:tcPr>
          <w:p w14:paraId="689A6BAC" w14:textId="77777777" w:rsidR="006D6E1C" w:rsidRPr="00815D01" w:rsidRDefault="006D6E1C" w:rsidP="006D6E1C">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7219821" w14:textId="77777777" w:rsidR="006D6E1C" w:rsidRPr="00815D01" w:rsidRDefault="006D6E1C" w:rsidP="006D6E1C">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D6E1C" w:rsidRPr="00C25946" w14:paraId="037F5A7B" w14:textId="77777777" w:rsidTr="006D6E1C">
        <w:trPr>
          <w:cantSplit/>
          <w:trHeight w:val="1022"/>
        </w:trPr>
        <w:tc>
          <w:tcPr>
            <w:tcW w:w="1877" w:type="pct"/>
          </w:tcPr>
          <w:p w14:paraId="5D19B5DA" w14:textId="77777777" w:rsidR="006D6E1C" w:rsidRPr="00815D01" w:rsidRDefault="006D6E1C" w:rsidP="006D6E1C">
            <w:pPr>
              <w:pStyle w:val="TableText"/>
              <w:rPr>
                <w:rStyle w:val="Blue"/>
                <w:color w:val="auto"/>
                <w:sz w:val="18"/>
                <w:szCs w:val="18"/>
              </w:rPr>
            </w:pPr>
            <w:r w:rsidRPr="00815D01">
              <w:rPr>
                <w:rStyle w:val="Blue"/>
                <w:color w:val="auto"/>
                <w:sz w:val="18"/>
                <w:szCs w:val="18"/>
              </w:rPr>
              <w:t>Event recorder status</w:t>
            </w:r>
          </w:p>
          <w:p w14:paraId="3E624356" w14:textId="77777777" w:rsidR="006D6E1C" w:rsidRPr="00815D01" w:rsidRDefault="006D6E1C" w:rsidP="006D6E1C">
            <w:pPr>
              <w:pStyle w:val="TableText"/>
              <w:rPr>
                <w:rStyle w:val="Blue"/>
                <w:color w:val="auto"/>
                <w:sz w:val="18"/>
                <w:szCs w:val="18"/>
              </w:rPr>
            </w:pPr>
          </w:p>
        </w:tc>
        <w:tc>
          <w:tcPr>
            <w:tcW w:w="3123" w:type="pct"/>
          </w:tcPr>
          <w:p w14:paraId="5ABE1D99" w14:textId="77777777" w:rsidR="006D6E1C" w:rsidRPr="00815D01" w:rsidRDefault="006D6E1C" w:rsidP="006D6E1C">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A824AE0" w14:textId="77777777" w:rsidR="006D6E1C" w:rsidRPr="00815D01" w:rsidRDefault="006D6E1C" w:rsidP="006D6E1C">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D6E1C" w:rsidRPr="00C25946" w14:paraId="5C152990" w14:textId="77777777" w:rsidTr="006D6E1C">
        <w:trPr>
          <w:cantSplit/>
          <w:trHeight w:val="552"/>
        </w:trPr>
        <w:tc>
          <w:tcPr>
            <w:tcW w:w="1877" w:type="pct"/>
          </w:tcPr>
          <w:p w14:paraId="47BED1C3" w14:textId="77777777" w:rsidR="006D6E1C" w:rsidRPr="00815D01" w:rsidRDefault="006D6E1C" w:rsidP="006D6E1C">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7E81FEB4" w14:textId="77777777" w:rsidR="006D6E1C" w:rsidRPr="00815D01" w:rsidRDefault="006D6E1C" w:rsidP="006D6E1C">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r w:rsidR="006D6E1C" w:rsidRPr="00C25946" w14:paraId="3FD85B83" w14:textId="77777777" w:rsidTr="006D6E1C">
        <w:trPr>
          <w:cantSplit/>
          <w:trHeight w:val="818"/>
        </w:trPr>
        <w:tc>
          <w:tcPr>
            <w:tcW w:w="1877" w:type="pct"/>
          </w:tcPr>
          <w:p w14:paraId="32E861FD" w14:textId="77777777" w:rsidR="006D6E1C" w:rsidRPr="00DD4DF3" w:rsidRDefault="006D6E1C" w:rsidP="006D6E1C">
            <w:pPr>
              <w:pStyle w:val="TableText"/>
              <w:rPr>
                <w:rFonts w:ascii="Arial" w:hAnsi="Arial" w:cs="Arial"/>
                <w:sz w:val="18"/>
                <w:szCs w:val="18"/>
              </w:rPr>
            </w:pPr>
            <w:r w:rsidRPr="00DD4DF3">
              <w:rPr>
                <w:rStyle w:val="Blue"/>
                <w:color w:val="auto"/>
                <w:sz w:val="18"/>
                <w:szCs w:val="18"/>
              </w:rPr>
              <w:t>Operation of the emergency overflow</w:t>
            </w:r>
          </w:p>
        </w:tc>
        <w:tc>
          <w:tcPr>
            <w:tcW w:w="3123" w:type="pct"/>
          </w:tcPr>
          <w:p w14:paraId="1803F73C" w14:textId="77777777" w:rsidR="006D6E1C" w:rsidRPr="00DD4DF3" w:rsidRDefault="006D6E1C" w:rsidP="006D6E1C">
            <w:pPr>
              <w:pStyle w:val="TableText"/>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6B3087D8" w14:textId="77777777" w:rsidR="006D6E1C" w:rsidRPr="00815D01" w:rsidRDefault="006D6E1C" w:rsidP="006D6E1C">
            <w:pPr>
              <w:pStyle w:val="TableText"/>
              <w:rPr>
                <w:rFonts w:ascii="Arial" w:hAnsi="Arial" w:cs="Arial"/>
                <w:sz w:val="18"/>
                <w:szCs w:val="18"/>
              </w:rPr>
            </w:pPr>
          </w:p>
        </w:tc>
      </w:tr>
      <w:tr w:rsidR="006D6E1C" w:rsidRPr="00C25946" w14:paraId="1FE067CA" w14:textId="77777777" w:rsidTr="006D6E1C">
        <w:trPr>
          <w:cantSplit/>
          <w:trHeight w:val="818"/>
        </w:trPr>
        <w:tc>
          <w:tcPr>
            <w:tcW w:w="1877" w:type="pct"/>
          </w:tcPr>
          <w:p w14:paraId="6A3B75BF" w14:textId="77777777" w:rsidR="006D6E1C" w:rsidRPr="00DD4DF3" w:rsidRDefault="006D6E1C" w:rsidP="006D6E1C">
            <w:pPr>
              <w:pStyle w:val="TableText"/>
              <w:rPr>
                <w:rFonts w:ascii="Arial" w:hAnsi="Arial" w:cs="Arial"/>
                <w:sz w:val="18"/>
                <w:szCs w:val="18"/>
              </w:rPr>
            </w:pPr>
            <w:r w:rsidRPr="00DD4DF3">
              <w:rPr>
                <w:rStyle w:val="Blue"/>
                <w:color w:val="auto"/>
                <w:sz w:val="18"/>
                <w:szCs w:val="18"/>
              </w:rPr>
              <w:t>Emergency discharge start and end times</w:t>
            </w:r>
          </w:p>
        </w:tc>
        <w:tc>
          <w:tcPr>
            <w:tcW w:w="3123" w:type="pct"/>
          </w:tcPr>
          <w:p w14:paraId="06211355" w14:textId="77777777" w:rsidR="006D6E1C" w:rsidRPr="00657282" w:rsidRDefault="006D6E1C" w:rsidP="006D6E1C">
            <w:pPr>
              <w:pStyle w:val="TableText"/>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3DEF496B" w14:textId="77777777" w:rsidR="006D6E1C" w:rsidRPr="00657282" w:rsidRDefault="006D6E1C" w:rsidP="006D6E1C">
            <w:pPr>
              <w:pStyle w:val="TableText"/>
              <w:rPr>
                <w:rFonts w:ascii="Arial" w:hAnsi="Arial" w:cs="Arial"/>
                <w:sz w:val="18"/>
                <w:szCs w:val="18"/>
              </w:rPr>
            </w:pPr>
          </w:p>
        </w:tc>
      </w:tr>
    </w:tbl>
    <w:p w14:paraId="43935097" w14:textId="05879424" w:rsidR="006D6E1C" w:rsidRDefault="006D6E1C" w:rsidP="00A9057C">
      <w:pPr>
        <w:ind w:left="567"/>
        <w:rPr>
          <w:rStyle w:val="Pink"/>
          <w:sz w:val="18"/>
          <w:szCs w:val="18"/>
        </w:rPr>
      </w:pPr>
    </w:p>
    <w:p w14:paraId="27916C45" w14:textId="13485E8E" w:rsidR="0047000E" w:rsidRDefault="0047000E">
      <w:pPr>
        <w:spacing w:before="0" w:after="0" w:line="240" w:lineRule="auto"/>
        <w:rPr>
          <w:rStyle w:val="Pink"/>
          <w:sz w:val="18"/>
          <w:szCs w:val="18"/>
        </w:rPr>
      </w:pPr>
    </w:p>
    <w:p w14:paraId="5A601B84" w14:textId="77777777" w:rsidR="00076EA7" w:rsidRDefault="00076EA7">
      <w:pPr>
        <w:spacing w:before="0" w:after="0" w:line="240" w:lineRule="auto"/>
        <w:rPr>
          <w:rFonts w:asciiTheme="majorHAnsi" w:eastAsiaTheme="majorEastAsia" w:hAnsiTheme="majorHAnsi" w:cstheme="majorBidi"/>
          <w:b/>
          <w:bCs/>
          <w:sz w:val="36"/>
          <w:szCs w:val="28"/>
        </w:rPr>
      </w:pPr>
    </w:p>
    <w:p w14:paraId="18E646D6" w14:textId="77777777" w:rsidR="006D40C1" w:rsidRDefault="006D40C1">
      <w:pPr>
        <w:spacing w:before="0" w:after="0" w:line="240" w:lineRule="auto"/>
        <w:rPr>
          <w:rFonts w:asciiTheme="majorHAnsi" w:eastAsiaTheme="majorEastAsia" w:hAnsiTheme="majorHAnsi" w:cstheme="majorBidi"/>
          <w:b/>
          <w:bCs/>
          <w:sz w:val="36"/>
          <w:szCs w:val="28"/>
        </w:rPr>
      </w:pPr>
      <w:r>
        <w:br w:type="page"/>
      </w:r>
    </w:p>
    <w:p w14:paraId="6AA9B57A" w14:textId="1952CF45"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E110FB" w:rsidRDefault="00926B5E" w:rsidP="00926B5E">
            <w:pPr>
              <w:pStyle w:val="TableText"/>
              <w:rPr>
                <w:sz w:val="18"/>
                <w:szCs w:val="18"/>
              </w:rPr>
            </w:pPr>
            <w:r w:rsidRPr="00E110FB">
              <w:rPr>
                <w:sz w:val="18"/>
                <w:szCs w:val="18"/>
              </w:rPr>
              <w:t>Permit Number</w:t>
            </w:r>
          </w:p>
        </w:tc>
        <w:tc>
          <w:tcPr>
            <w:tcW w:w="3516" w:type="pct"/>
          </w:tcPr>
          <w:p w14:paraId="0AAEAB19" w14:textId="1A3B9198" w:rsidR="00926B5E" w:rsidRPr="00E110FB" w:rsidRDefault="0074793D" w:rsidP="00926B5E">
            <w:pPr>
              <w:pStyle w:val="TableText"/>
            </w:pPr>
            <w:r>
              <w:t>BW4100301</w:t>
            </w:r>
            <w:r w:rsidR="000712AA">
              <w:fldChar w:fldCharType="begin"/>
            </w:r>
            <w:r w:rsidR="000712AA">
              <w:instrText xml:space="preserve"> MERGEFIELD Permit_number </w:instrText>
            </w:r>
            <w:r w:rsidR="000712AA">
              <w:fldChar w:fldCharType="end"/>
            </w:r>
          </w:p>
        </w:tc>
      </w:tr>
      <w:tr w:rsidR="00926B5E" w:rsidRPr="00834B3A" w14:paraId="17285118" w14:textId="77777777" w:rsidTr="00A9057C">
        <w:trPr>
          <w:cantSplit/>
        </w:trPr>
        <w:tc>
          <w:tcPr>
            <w:tcW w:w="1484" w:type="pct"/>
          </w:tcPr>
          <w:p w14:paraId="4E9E7EC8" w14:textId="77777777" w:rsidR="00926B5E" w:rsidRPr="00E110FB" w:rsidRDefault="00926B5E" w:rsidP="00926B5E">
            <w:pPr>
              <w:pStyle w:val="TableText"/>
              <w:rPr>
                <w:sz w:val="18"/>
                <w:szCs w:val="18"/>
              </w:rPr>
            </w:pPr>
            <w:r w:rsidRPr="00E110FB">
              <w:rPr>
                <w:sz w:val="18"/>
                <w:szCs w:val="18"/>
              </w:rPr>
              <w:t>Name of operator</w:t>
            </w:r>
          </w:p>
        </w:tc>
        <w:tc>
          <w:tcPr>
            <w:tcW w:w="3516" w:type="pct"/>
          </w:tcPr>
          <w:p w14:paraId="3172AB74" w14:textId="7521E06E" w:rsidR="00926B5E" w:rsidRPr="00E110FB" w:rsidRDefault="00815D01" w:rsidP="00926B5E">
            <w:pPr>
              <w:pStyle w:val="TableText"/>
            </w:pPr>
            <w:proofErr w:type="spellStart"/>
            <w:r w:rsidRPr="00E110FB">
              <w:t>D</w:t>
            </w:r>
            <w:r w:rsidRPr="00E110FB">
              <w:rPr>
                <w:rFonts w:cstheme="minorHAnsi"/>
              </w:rPr>
              <w:t>ŵ</w:t>
            </w:r>
            <w:r w:rsidRPr="00E110FB">
              <w:t>r</w:t>
            </w:r>
            <w:proofErr w:type="spellEnd"/>
            <w:r w:rsidRPr="00E110FB">
              <w:t xml:space="preserve"> </w:t>
            </w:r>
            <w:proofErr w:type="spellStart"/>
            <w:r w:rsidRPr="00E110FB">
              <w:t>Cymru</w:t>
            </w:r>
            <w:proofErr w:type="spellEnd"/>
            <w:r w:rsidRPr="00E110FB">
              <w:t xml:space="preserve"> </w:t>
            </w:r>
            <w:proofErr w:type="spellStart"/>
            <w:r w:rsidRPr="00E110FB">
              <w:t>Cyfyngedig</w:t>
            </w:r>
            <w:proofErr w:type="spellEnd"/>
          </w:p>
        </w:tc>
      </w:tr>
      <w:tr w:rsidR="0074793D" w:rsidRPr="00834B3A" w14:paraId="5E92BFBD" w14:textId="77777777" w:rsidTr="00A9057C">
        <w:trPr>
          <w:cantSplit/>
        </w:trPr>
        <w:tc>
          <w:tcPr>
            <w:tcW w:w="1484" w:type="pct"/>
          </w:tcPr>
          <w:p w14:paraId="00BBB1EE" w14:textId="77777777" w:rsidR="0074793D" w:rsidRPr="00E110FB" w:rsidRDefault="0074793D" w:rsidP="0074793D">
            <w:pPr>
              <w:pStyle w:val="TableText"/>
              <w:rPr>
                <w:sz w:val="18"/>
                <w:szCs w:val="18"/>
              </w:rPr>
            </w:pPr>
            <w:r w:rsidRPr="00E110FB">
              <w:rPr>
                <w:sz w:val="18"/>
                <w:szCs w:val="18"/>
              </w:rPr>
              <w:t>Location of Facility</w:t>
            </w:r>
          </w:p>
        </w:tc>
        <w:tc>
          <w:tcPr>
            <w:tcW w:w="3516" w:type="pct"/>
          </w:tcPr>
          <w:p w14:paraId="3BA5B162" w14:textId="0092A59B" w:rsidR="0074793D" w:rsidRPr="00E110FB" w:rsidRDefault="0074793D" w:rsidP="0074793D">
            <w:pPr>
              <w:pStyle w:val="TableText"/>
            </w:pPr>
            <w:r w:rsidRPr="0074793D">
              <w:rPr>
                <w:szCs w:val="18"/>
              </w:rPr>
              <w:t xml:space="preserve">New </w:t>
            </w:r>
            <w:proofErr w:type="spellStart"/>
            <w:r w:rsidRPr="0074793D">
              <w:rPr>
                <w:szCs w:val="18"/>
              </w:rPr>
              <w:t>Crofty</w:t>
            </w:r>
            <w:proofErr w:type="spellEnd"/>
            <w:r w:rsidRPr="0074793D">
              <w:rPr>
                <w:szCs w:val="18"/>
              </w:rPr>
              <w:t xml:space="preserve"> C Sewage PS </w:t>
            </w:r>
            <w:proofErr w:type="spellStart"/>
            <w:r w:rsidRPr="0074793D">
              <w:rPr>
                <w:szCs w:val="18"/>
              </w:rPr>
              <w:t>Crofty</w:t>
            </w:r>
            <w:proofErr w:type="spellEnd"/>
            <w:r w:rsidRPr="0074793D">
              <w:rPr>
                <w:szCs w:val="18"/>
              </w:rPr>
              <w:t xml:space="preserve"> Gower </w:t>
            </w:r>
            <w:proofErr w:type="spellStart"/>
            <w:r w:rsidRPr="0074793D">
              <w:rPr>
                <w:szCs w:val="18"/>
              </w:rPr>
              <w:t>Crofty</w:t>
            </w:r>
            <w:proofErr w:type="spellEnd"/>
            <w:r w:rsidRPr="0074793D">
              <w:rPr>
                <w:szCs w:val="18"/>
              </w:rPr>
              <w:t xml:space="preserve"> C SPS, </w:t>
            </w:r>
            <w:proofErr w:type="spellStart"/>
            <w:r w:rsidRPr="0074793D">
              <w:rPr>
                <w:szCs w:val="18"/>
              </w:rPr>
              <w:t>Crofty</w:t>
            </w:r>
            <w:proofErr w:type="spellEnd"/>
            <w:r w:rsidRPr="0074793D">
              <w:rPr>
                <w:szCs w:val="18"/>
              </w:rPr>
              <w:t>, North Gower, Swansea, SA4 3SP</w:t>
            </w:r>
          </w:p>
        </w:tc>
      </w:tr>
      <w:tr w:rsidR="0074793D" w:rsidRPr="00834B3A" w14:paraId="72790FA3" w14:textId="77777777" w:rsidTr="00A9057C">
        <w:trPr>
          <w:cantSplit/>
        </w:trPr>
        <w:tc>
          <w:tcPr>
            <w:tcW w:w="1484" w:type="pct"/>
          </w:tcPr>
          <w:p w14:paraId="3ED2915F" w14:textId="77777777" w:rsidR="0074793D" w:rsidRPr="004921D8" w:rsidRDefault="0074793D" w:rsidP="0074793D">
            <w:pPr>
              <w:pStyle w:val="TableText"/>
              <w:rPr>
                <w:sz w:val="18"/>
                <w:szCs w:val="18"/>
              </w:rPr>
            </w:pPr>
            <w:r w:rsidRPr="004921D8">
              <w:rPr>
                <w:sz w:val="18"/>
                <w:szCs w:val="18"/>
              </w:rPr>
              <w:t xml:space="preserve">Time and date of the detection </w:t>
            </w:r>
          </w:p>
        </w:tc>
        <w:tc>
          <w:tcPr>
            <w:tcW w:w="3516" w:type="pct"/>
          </w:tcPr>
          <w:p w14:paraId="2F1FCFF1" w14:textId="77777777" w:rsidR="0074793D" w:rsidRPr="00926B5E" w:rsidRDefault="0074793D" w:rsidP="0074793D">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w:t>
      </w:r>
      <w:bookmarkStart w:id="9" w:name="_GoBack"/>
      <w:bookmarkEnd w:id="9"/>
      <w:r w:rsidRPr="00815D01">
        <w:rPr>
          <w:sz w:val="18"/>
          <w:szCs w:val="18"/>
        </w:rPr>
        <w:t>r when the overflow operates.</w:t>
      </w:r>
    </w:p>
    <w:p w14:paraId="716EFDEC" w14:textId="3A630854"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2267A7">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2267A7">
        <w:rPr>
          <w:sz w:val="18"/>
          <w:szCs w:val="18"/>
          <w:vertAlign w:val="superscript"/>
        </w:rPr>
        <w:t>st</w:t>
      </w:r>
      <w:r w:rsidR="008C7B64" w:rsidRPr="00815D01">
        <w:rPr>
          <w:sz w:val="18"/>
          <w:szCs w:val="18"/>
        </w:rPr>
        <w:t xml:space="preserve"> April, 1</w:t>
      </w:r>
      <w:r w:rsidR="002267A7">
        <w:rPr>
          <w:sz w:val="18"/>
          <w:szCs w:val="18"/>
          <w:vertAlign w:val="superscript"/>
        </w:rPr>
        <w:t>st</w:t>
      </w:r>
      <w:r w:rsidR="008C7B64" w:rsidRPr="00815D01">
        <w:rPr>
          <w:sz w:val="18"/>
          <w:szCs w:val="18"/>
        </w:rPr>
        <w:t xml:space="preserve"> July or 1</w:t>
      </w:r>
      <w:r w:rsidR="002267A7">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0"/>
      <w:bookmarkEnd w:id="11"/>
    </w:p>
    <w:p w14:paraId="4ECF713A" w14:textId="17527035" w:rsidR="00720D19" w:rsidRPr="00815D01" w:rsidRDefault="00720D19" w:rsidP="00197F73">
      <w:pPr>
        <w:pStyle w:val="BodyTextIndent"/>
        <w:tabs>
          <w:tab w:val="left" w:pos="1418"/>
        </w:tabs>
        <w:ind w:left="567"/>
        <w:rPr>
          <w:sz w:val="18"/>
          <w:szCs w:val="18"/>
        </w:rPr>
      </w:pPr>
      <w:bookmarkStart w:id="12"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2"/>
    <w:p w14:paraId="11216FD0" w14:textId="2750C4D8" w:rsidR="001F4B89" w:rsidRPr="00815D01" w:rsidRDefault="001F4B89" w:rsidP="00A9057C">
      <w:pPr>
        <w:ind w:left="567"/>
        <w:rPr>
          <w:sz w:val="18"/>
          <w:szCs w:val="18"/>
        </w:rPr>
      </w:pPr>
      <w:r w:rsidRPr="00815D01">
        <w:rPr>
          <w:sz w:val="18"/>
          <w:szCs w:val="18"/>
        </w:rPr>
        <w:t>“year” means calendar year ending 31</w:t>
      </w:r>
      <w:r w:rsidR="002267A7">
        <w:rPr>
          <w:sz w:val="18"/>
          <w:szCs w:val="18"/>
          <w:vertAlign w:val="superscript"/>
        </w:rPr>
        <w:t>st</w:t>
      </w:r>
      <w:r w:rsidRPr="00815D01">
        <w:rPr>
          <w:sz w:val="18"/>
          <w:szCs w:val="18"/>
        </w:rPr>
        <w:t xml:space="preserve"> December.</w:t>
      </w:r>
    </w:p>
    <w:p w14:paraId="4ACB3842" w14:textId="46A823BA"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B6F6997" w14:textId="77777777" w:rsidR="007E441A" w:rsidRPr="00815D01" w:rsidRDefault="007E441A" w:rsidP="00327B68">
      <w:pPr>
        <w:ind w:left="567"/>
        <w:rPr>
          <w:sz w:val="18"/>
          <w:szCs w:val="18"/>
        </w:rPr>
      </w:pPr>
    </w:p>
    <w:p w14:paraId="713F580A" w14:textId="02AB4C31" w:rsidR="00926B5E" w:rsidRDefault="00926B5E" w:rsidP="00A9057C">
      <w:pPr>
        <w:pStyle w:val="Heading1"/>
        <w:ind w:left="567"/>
      </w:pPr>
      <w:r w:rsidRPr="00815D01">
        <w:lastRenderedPageBreak/>
        <w:t>Schedule 7 – Site plan</w:t>
      </w:r>
    </w:p>
    <w:p w14:paraId="070AB7C9" w14:textId="68DA588B" w:rsidR="00815D01" w:rsidRPr="006D6E1C" w:rsidRDefault="00880806" w:rsidP="006D6E1C">
      <w:pPr>
        <w:pStyle w:val="Heading1"/>
        <w:ind w:left="567"/>
        <w:rPr>
          <w:b w:val="0"/>
        </w:rPr>
      </w:pPr>
      <w:r>
        <w:rPr>
          <w:b w:val="0"/>
          <w:noProof/>
        </w:rPr>
        <w:drawing>
          <wp:inline distT="0" distB="0" distL="0" distR="0" wp14:anchorId="1B83BF83" wp14:editId="479660E4">
            <wp:extent cx="5926455" cy="3989705"/>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 Map BW41003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89705"/>
                    </a:xfrm>
                    <a:prstGeom prst="rect">
                      <a:avLst/>
                    </a:prstGeom>
                  </pic:spPr>
                </pic:pic>
              </a:graphicData>
            </a:graphic>
          </wp:inline>
        </w:drawing>
      </w:r>
    </w:p>
    <w:p w14:paraId="6BA62E01" w14:textId="616A852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671E84A8"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3F0172" w:rsidRDefault="003F0172" w:rsidP="00FF16FF">
      <w:pPr>
        <w:spacing w:before="0" w:after="0" w:line="240" w:lineRule="auto"/>
      </w:pPr>
      <w:r>
        <w:separator/>
      </w:r>
    </w:p>
  </w:endnote>
  <w:endnote w:type="continuationSeparator" w:id="0">
    <w:p w14:paraId="31DAA22B" w14:textId="77777777" w:rsidR="003F0172" w:rsidRDefault="003F0172" w:rsidP="00FF16FF">
      <w:pPr>
        <w:spacing w:before="0" w:after="0" w:line="240" w:lineRule="auto"/>
      </w:pPr>
      <w:r>
        <w:continuationSeparator/>
      </w:r>
    </w:p>
  </w:endnote>
  <w:endnote w:type="continuationNotice" w:id="1">
    <w:p w14:paraId="1F796F02" w14:textId="77777777" w:rsidR="003F0172" w:rsidRDefault="003F017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F0172" w:rsidRDefault="003F0172" w:rsidP="00F06B84">
    <w:pPr>
      <w:pStyle w:val="Footer"/>
    </w:pPr>
    <w:r>
      <w:t>Permit number</w:t>
    </w:r>
  </w:p>
  <w:p w14:paraId="472580F8" w14:textId="77777777" w:rsidR="003F0172" w:rsidRPr="006E6E00" w:rsidRDefault="003F0172" w:rsidP="006E6E00">
    <w:pPr>
      <w:pStyle w:val="Footer"/>
      <w:rPr>
        <w:lang w:val="de-DE"/>
      </w:rPr>
    </w:pPr>
    <w:r w:rsidRPr="006E6E00">
      <w:rPr>
        <w:lang w:val="de-DE"/>
      </w:rPr>
      <w:t>BW4100301</w:t>
    </w:r>
  </w:p>
  <w:p w14:paraId="341B42FE" w14:textId="577BE5A3" w:rsidR="003F0172" w:rsidRPr="00D82845" w:rsidRDefault="003F0172"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3F0172" w:rsidRDefault="003F0172" w:rsidP="00FF16FF">
      <w:pPr>
        <w:spacing w:before="0" w:after="0" w:line="240" w:lineRule="auto"/>
      </w:pPr>
      <w:r>
        <w:separator/>
      </w:r>
    </w:p>
  </w:footnote>
  <w:footnote w:type="continuationSeparator" w:id="0">
    <w:p w14:paraId="16443AA9" w14:textId="77777777" w:rsidR="003F0172" w:rsidRDefault="003F0172" w:rsidP="00FF16FF">
      <w:pPr>
        <w:spacing w:before="0" w:after="0" w:line="240" w:lineRule="auto"/>
      </w:pPr>
      <w:r>
        <w:continuationSeparator/>
      </w:r>
    </w:p>
  </w:footnote>
  <w:footnote w:type="continuationNotice" w:id="1">
    <w:p w14:paraId="71E69DF6" w14:textId="77777777" w:rsidR="003F0172" w:rsidRDefault="003F017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0E5627B6"/>
    <w:multiLevelType w:val="multilevel"/>
    <w:tmpl w:val="6180F1B4"/>
    <w:lvl w:ilvl="0">
      <w:start w:val="4"/>
      <w:numFmt w:val="decimal"/>
      <w:lvlText w:val="%1"/>
      <w:lvlJc w:val="left"/>
      <w:pPr>
        <w:ind w:left="360" w:hanging="360"/>
      </w:pPr>
      <w:rPr>
        <w:color w:val="4472C4"/>
      </w:rPr>
    </w:lvl>
    <w:lvl w:ilvl="1">
      <w:start w:val="3"/>
      <w:numFmt w:val="decimal"/>
      <w:lvlText w:val="%1.%2"/>
      <w:lvlJc w:val="left"/>
      <w:pPr>
        <w:ind w:left="360" w:hanging="360"/>
      </w:pPr>
      <w:rPr>
        <w:color w:val="4472C4"/>
      </w:rPr>
    </w:lvl>
    <w:lvl w:ilvl="2">
      <w:start w:val="4"/>
      <w:numFmt w:val="decimal"/>
      <w:lvlText w:val="%1.%2.%3"/>
      <w:lvlJc w:val="left"/>
      <w:pPr>
        <w:ind w:left="360" w:hanging="360"/>
      </w:pPr>
      <w:rPr>
        <w:color w:val="4472C4"/>
      </w:rPr>
    </w:lvl>
    <w:lvl w:ilvl="3">
      <w:start w:val="1"/>
      <w:numFmt w:val="decimal"/>
      <w:lvlText w:val="%1.%2.%3.%4"/>
      <w:lvlJc w:val="left"/>
      <w:pPr>
        <w:ind w:left="720" w:hanging="720"/>
      </w:pPr>
      <w:rPr>
        <w:color w:val="4472C4"/>
      </w:rPr>
    </w:lvl>
    <w:lvl w:ilvl="4">
      <w:start w:val="1"/>
      <w:numFmt w:val="decimal"/>
      <w:lvlText w:val="%1.%2.%3.%4.%5"/>
      <w:lvlJc w:val="left"/>
      <w:pPr>
        <w:ind w:left="720" w:hanging="720"/>
      </w:pPr>
      <w:rPr>
        <w:color w:val="4472C4"/>
      </w:rPr>
    </w:lvl>
    <w:lvl w:ilvl="5">
      <w:start w:val="1"/>
      <w:numFmt w:val="decimal"/>
      <w:lvlText w:val="%1.%2.%3.%4.%5.%6"/>
      <w:lvlJc w:val="left"/>
      <w:pPr>
        <w:ind w:left="1080" w:hanging="1080"/>
      </w:pPr>
      <w:rPr>
        <w:color w:val="4472C4"/>
      </w:rPr>
    </w:lvl>
    <w:lvl w:ilvl="6">
      <w:start w:val="1"/>
      <w:numFmt w:val="decimal"/>
      <w:lvlText w:val="%1.%2.%3.%4.%5.%6.%7"/>
      <w:lvlJc w:val="left"/>
      <w:pPr>
        <w:ind w:left="1080" w:hanging="1080"/>
      </w:pPr>
      <w:rPr>
        <w:color w:val="4472C4"/>
      </w:rPr>
    </w:lvl>
    <w:lvl w:ilvl="7">
      <w:start w:val="1"/>
      <w:numFmt w:val="decimal"/>
      <w:lvlText w:val="%1.%2.%3.%4.%5.%6.%7.%8"/>
      <w:lvlJc w:val="left"/>
      <w:pPr>
        <w:ind w:left="1080" w:hanging="1080"/>
      </w:pPr>
      <w:rPr>
        <w:color w:val="4472C4"/>
      </w:rPr>
    </w:lvl>
    <w:lvl w:ilvl="8">
      <w:start w:val="1"/>
      <w:numFmt w:val="decimal"/>
      <w:lvlText w:val="%1.%2.%3.%4.%5.%6.%7.%8.%9"/>
      <w:lvlJc w:val="left"/>
      <w:pPr>
        <w:ind w:left="1440" w:hanging="1440"/>
      </w:pPr>
      <w:rPr>
        <w:color w:val="4472C4"/>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28E2DCC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6"/>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5"/>
    <w:lvlOverride w:ilvl="0">
      <w:startOverride w:val="4"/>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FE8"/>
    <w:rsid w:val="000064C9"/>
    <w:rsid w:val="00007F5D"/>
    <w:rsid w:val="00014C54"/>
    <w:rsid w:val="000150BB"/>
    <w:rsid w:val="000152F0"/>
    <w:rsid w:val="00015B11"/>
    <w:rsid w:val="0002559D"/>
    <w:rsid w:val="00027249"/>
    <w:rsid w:val="00031911"/>
    <w:rsid w:val="00033714"/>
    <w:rsid w:val="00034488"/>
    <w:rsid w:val="00037BF8"/>
    <w:rsid w:val="00044839"/>
    <w:rsid w:val="00046ABB"/>
    <w:rsid w:val="0005121B"/>
    <w:rsid w:val="00054244"/>
    <w:rsid w:val="0005471E"/>
    <w:rsid w:val="00054D22"/>
    <w:rsid w:val="000712AA"/>
    <w:rsid w:val="00071EE3"/>
    <w:rsid w:val="00072163"/>
    <w:rsid w:val="00074E3C"/>
    <w:rsid w:val="00075663"/>
    <w:rsid w:val="00076EA7"/>
    <w:rsid w:val="00080065"/>
    <w:rsid w:val="00081CC9"/>
    <w:rsid w:val="00083918"/>
    <w:rsid w:val="00083D1D"/>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5AD"/>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414"/>
    <w:rsid w:val="00180A18"/>
    <w:rsid w:val="001822C0"/>
    <w:rsid w:val="00182D39"/>
    <w:rsid w:val="001831D2"/>
    <w:rsid w:val="001837F3"/>
    <w:rsid w:val="00191333"/>
    <w:rsid w:val="001937E8"/>
    <w:rsid w:val="00193C90"/>
    <w:rsid w:val="00194C09"/>
    <w:rsid w:val="00194ECF"/>
    <w:rsid w:val="00196F03"/>
    <w:rsid w:val="00197F73"/>
    <w:rsid w:val="001A1D61"/>
    <w:rsid w:val="001A46DB"/>
    <w:rsid w:val="001A6E3A"/>
    <w:rsid w:val="001A7BBD"/>
    <w:rsid w:val="001B44D0"/>
    <w:rsid w:val="001B4AFB"/>
    <w:rsid w:val="001B4DCF"/>
    <w:rsid w:val="001C4F1D"/>
    <w:rsid w:val="001C6A0B"/>
    <w:rsid w:val="001D324A"/>
    <w:rsid w:val="001D423B"/>
    <w:rsid w:val="001F1563"/>
    <w:rsid w:val="001F2280"/>
    <w:rsid w:val="001F4B89"/>
    <w:rsid w:val="0020172C"/>
    <w:rsid w:val="00202ED2"/>
    <w:rsid w:val="00204661"/>
    <w:rsid w:val="00207BD6"/>
    <w:rsid w:val="00215022"/>
    <w:rsid w:val="00222977"/>
    <w:rsid w:val="002256D6"/>
    <w:rsid w:val="002267A7"/>
    <w:rsid w:val="00230911"/>
    <w:rsid w:val="00241DA4"/>
    <w:rsid w:val="00243129"/>
    <w:rsid w:val="00254149"/>
    <w:rsid w:val="00255059"/>
    <w:rsid w:val="002554E8"/>
    <w:rsid w:val="00260A6C"/>
    <w:rsid w:val="00261EE0"/>
    <w:rsid w:val="00270028"/>
    <w:rsid w:val="00271535"/>
    <w:rsid w:val="002809B4"/>
    <w:rsid w:val="002819C7"/>
    <w:rsid w:val="00284C34"/>
    <w:rsid w:val="00286827"/>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5DA3"/>
    <w:rsid w:val="00387530"/>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0172"/>
    <w:rsid w:val="003F2617"/>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0BCE"/>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7116"/>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9CE"/>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68C6"/>
    <w:rsid w:val="00697114"/>
    <w:rsid w:val="006A4F2B"/>
    <w:rsid w:val="006A73AC"/>
    <w:rsid w:val="006B106F"/>
    <w:rsid w:val="006B2996"/>
    <w:rsid w:val="006B32F6"/>
    <w:rsid w:val="006B5637"/>
    <w:rsid w:val="006C0908"/>
    <w:rsid w:val="006D2DA4"/>
    <w:rsid w:val="006D3537"/>
    <w:rsid w:val="006D40C1"/>
    <w:rsid w:val="006D54B7"/>
    <w:rsid w:val="006D6E1C"/>
    <w:rsid w:val="006E0BA6"/>
    <w:rsid w:val="006E329D"/>
    <w:rsid w:val="006E4017"/>
    <w:rsid w:val="006E435E"/>
    <w:rsid w:val="006E6E00"/>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2EEA"/>
    <w:rsid w:val="00747757"/>
    <w:rsid w:val="0074793D"/>
    <w:rsid w:val="007507C3"/>
    <w:rsid w:val="00753A78"/>
    <w:rsid w:val="007636CC"/>
    <w:rsid w:val="00763CC4"/>
    <w:rsid w:val="007670F6"/>
    <w:rsid w:val="007723E2"/>
    <w:rsid w:val="007743D7"/>
    <w:rsid w:val="00774910"/>
    <w:rsid w:val="00776D67"/>
    <w:rsid w:val="0078280F"/>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441A"/>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080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0B0F"/>
    <w:rsid w:val="009110DA"/>
    <w:rsid w:val="00912C91"/>
    <w:rsid w:val="0091486D"/>
    <w:rsid w:val="009156C1"/>
    <w:rsid w:val="009175C3"/>
    <w:rsid w:val="00926B5E"/>
    <w:rsid w:val="00930CBC"/>
    <w:rsid w:val="00937A29"/>
    <w:rsid w:val="00937AF6"/>
    <w:rsid w:val="00942B02"/>
    <w:rsid w:val="00957A09"/>
    <w:rsid w:val="00957ADD"/>
    <w:rsid w:val="009630E4"/>
    <w:rsid w:val="009637EE"/>
    <w:rsid w:val="0096666C"/>
    <w:rsid w:val="00972306"/>
    <w:rsid w:val="00975699"/>
    <w:rsid w:val="00976000"/>
    <w:rsid w:val="00976D76"/>
    <w:rsid w:val="00980E80"/>
    <w:rsid w:val="00981824"/>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2784"/>
    <w:rsid w:val="009F5B5C"/>
    <w:rsid w:val="009F5ECF"/>
    <w:rsid w:val="009F6216"/>
    <w:rsid w:val="00A00BA4"/>
    <w:rsid w:val="00A0669B"/>
    <w:rsid w:val="00A11554"/>
    <w:rsid w:val="00A1455C"/>
    <w:rsid w:val="00A14DC7"/>
    <w:rsid w:val="00A22664"/>
    <w:rsid w:val="00A27700"/>
    <w:rsid w:val="00A30805"/>
    <w:rsid w:val="00A32516"/>
    <w:rsid w:val="00A325E8"/>
    <w:rsid w:val="00A35B16"/>
    <w:rsid w:val="00A4122D"/>
    <w:rsid w:val="00A418F6"/>
    <w:rsid w:val="00A4256B"/>
    <w:rsid w:val="00A4341F"/>
    <w:rsid w:val="00A43D9B"/>
    <w:rsid w:val="00A511B6"/>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2F8A"/>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0311"/>
    <w:rsid w:val="00C75569"/>
    <w:rsid w:val="00C8030E"/>
    <w:rsid w:val="00C82B77"/>
    <w:rsid w:val="00C83495"/>
    <w:rsid w:val="00C86D92"/>
    <w:rsid w:val="00C87813"/>
    <w:rsid w:val="00C907F2"/>
    <w:rsid w:val="00C943FD"/>
    <w:rsid w:val="00CA0F53"/>
    <w:rsid w:val="00CA35EF"/>
    <w:rsid w:val="00CB0F1E"/>
    <w:rsid w:val="00CB1CB8"/>
    <w:rsid w:val="00CB7743"/>
    <w:rsid w:val="00CB7AAE"/>
    <w:rsid w:val="00CC307B"/>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27C3"/>
    <w:rsid w:val="00D24FE2"/>
    <w:rsid w:val="00D3084A"/>
    <w:rsid w:val="00D324D3"/>
    <w:rsid w:val="00D32FF5"/>
    <w:rsid w:val="00D44E5B"/>
    <w:rsid w:val="00D5296D"/>
    <w:rsid w:val="00D571F0"/>
    <w:rsid w:val="00D57A81"/>
    <w:rsid w:val="00D62E5C"/>
    <w:rsid w:val="00D653C1"/>
    <w:rsid w:val="00D677EB"/>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34D0"/>
    <w:rsid w:val="00DC4C7F"/>
    <w:rsid w:val="00DD6C37"/>
    <w:rsid w:val="00DE4B72"/>
    <w:rsid w:val="00DE649D"/>
    <w:rsid w:val="00DE7E2F"/>
    <w:rsid w:val="00DF03FD"/>
    <w:rsid w:val="00DF5718"/>
    <w:rsid w:val="00DF628F"/>
    <w:rsid w:val="00DF781B"/>
    <w:rsid w:val="00E1051D"/>
    <w:rsid w:val="00E110FB"/>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2F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717011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Crofty C Sewage PS Crofty Gower Crofty C SPS </Site_x0020_Name>
    <Internal_x002f_External xmlns="859f7ad6-93f6-4205-b62b-a17f28acbbac">Outgoing document</Internal_x002f_External>
    <Post_x0020_code xmlns="859f7ad6-93f6-4205-b62b-a17f28acbbac">SA4 3SP</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Crofty, North Gower,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REGU-193-49894</_dlc_DocId>
    <_dlc_DocIdUrl xmlns="9be56660-2c31-41ef-bc00-23e72f632f2a">
      <Url>https://cyfoethnaturiolcymru.sharepoint.com/teams/Regulatory/Permitting/_layouts/15/DocIdRedir.aspx?ID=REGU-193-49894</Url>
      <Description>REGU-193-49894</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89F748A6-3A9B-4A61-8305-CBD761584352}">
  <ds:schemaRefs>
    <ds:schemaRef ds:uri="http://schemas.microsoft.com/sharepoint/events"/>
  </ds:schemaRefs>
</ds:datastoreItem>
</file>

<file path=customXml/itemProps3.xml><?xml version="1.0" encoding="utf-8"?>
<ds:datastoreItem xmlns:ds="http://schemas.openxmlformats.org/officeDocument/2006/customXml" ds:itemID="{3A096054-6B75-466E-9120-676008EE131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9BA39A94-7820-47FA-9DD3-FBE667365D0E}">
  <ds:schemaRefs>
    <ds:schemaRef ds:uri="Microsoft.SharePoint.Taxonomy.ContentTypeSync"/>
  </ds:schemaRefs>
</ds:datastoreItem>
</file>

<file path=customXml/itemProps6.xml><?xml version="1.0" encoding="utf-8"?>
<ds:datastoreItem xmlns:ds="http://schemas.openxmlformats.org/officeDocument/2006/customXml" ds:itemID="{40043A7C-5DFE-4018-A56A-47E72BEE6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19</Pages>
  <Words>3691</Words>
  <Characters>19886</Characters>
  <Application>Microsoft Office Word</Application>
  <DocSecurity>0</DocSecurity>
  <Lines>165</Lines>
  <Paragraphs>47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6</cp:revision>
  <dcterms:created xsi:type="dcterms:W3CDTF">2019-09-12T10:09:00Z</dcterms:created>
  <dcterms:modified xsi:type="dcterms:W3CDTF">2019-10-14T12:45:00Z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b4e4863a-2bae-46ca-a872-99c514838613</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REGU-193-49894</vt:lpwstr>
  </property>
  <property fmtid="{D5CDD505-2E9C-101B-9397-08002B2CF9AE}" pid="8" name="_dlc_DocIdUrl">
    <vt:lpwstr>https://cyfoethnaturiolcymru.sharepoint.com/teams/Regulatory/Permitting/_layouts/15/DocIdRedir.aspx?ID=REGU-193-49894, REGU-193-49894</vt:lpwstr>
  </property>
  <property fmtid="{D5CDD505-2E9C-101B-9397-08002B2CF9AE}" pid="9" name="MediaServiceImageTags">
    <vt:lpwstr/>
  </property>
</Properties>
</file>