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84963" w14:textId="7777777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A01A3" w:rsidRPr="00FA01A3">
        <w:rPr>
          <w:rFonts w:ascii="Arial" w:hAnsi="Arial" w:cs="Arial"/>
          <w:b/>
          <w:bCs/>
          <w:u w:val="single"/>
          <w:shd w:val="clear" w:color="auto" w:fill="FFFFFF"/>
        </w:rPr>
        <w:t>BG0014502</w:t>
      </w:r>
      <w:r w:rsidR="00FA01A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8141E1B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6D39BB3" w14:textId="7777777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A01A3" w:rsidRPr="00FA01A3">
        <w:rPr>
          <w:rFonts w:ascii="Arial" w:hAnsi="Arial" w:cs="Arial"/>
          <w:sz w:val="20"/>
          <w:szCs w:val="20"/>
        </w:rPr>
        <w:t>PAN-021278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FA01A3" w:rsidRPr="00FA01A3">
        <w:rPr>
          <w:rFonts w:ascii="Arial" w:hAnsi="Arial" w:cs="Arial"/>
          <w:sz w:val="20"/>
          <w:szCs w:val="20"/>
        </w:rPr>
        <w:t>BG0014502</w:t>
      </w:r>
      <w:r w:rsidR="00FA01A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A01A3" w:rsidRPr="00FA01A3">
        <w:rPr>
          <w:rFonts w:ascii="Arial" w:hAnsi="Arial" w:cs="Arial"/>
          <w:sz w:val="20"/>
          <w:szCs w:val="20"/>
        </w:rPr>
        <w:t>BG0014501</w:t>
      </w:r>
      <w:r w:rsidR="00FA01A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FA01A3" w:rsidRPr="00FA01A3">
        <w:rPr>
          <w:rFonts w:ascii="Arial" w:hAnsi="Arial" w:cs="Arial"/>
          <w:sz w:val="20"/>
          <w:szCs w:val="20"/>
        </w:rPr>
        <w:t>Clarbeston Road</w:t>
      </w:r>
      <w:r w:rsidR="00FA01A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F08C3BE" w14:textId="7777777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FA01A3" w:rsidRPr="00FA01A3">
        <w:rPr>
          <w:rFonts w:ascii="Arial" w:hAnsi="Arial" w:cs="Arial"/>
          <w:sz w:val="20"/>
          <w:szCs w:val="20"/>
        </w:rPr>
        <w:t>BG0014502</w:t>
      </w:r>
      <w:r w:rsidR="00FA01A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E4A463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2736425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FD5CEF0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8708B74" w14:textId="77777777" w:rsidR="00591EF2" w:rsidRPr="00591EF2" w:rsidRDefault="00FA01A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1A3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A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FAC1F"/>
  <w15:chartTrackingRefBased/>
  <w15:docId w15:val="{FCBD2E3B-AB2B-4B7B-998E-EB51FDE9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REGU-193-13536323</_dlc_DocId>
    <_dlc_DocIdUrl xmlns="9be56660-2c31-41ef-bc00-23e72f632f2a">
      <Url>https://cyfoethnaturiolcymru.sharepoint.com/teams/Regulatory/Permitting/_layouts/15/DocIdRedir.aspx?ID=REGU-193-13536323</Url>
      <Description>REGU-193-13536323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Clarbeston Road WwTW Storm Overflow</Site_x0020_Name>
    <Internal_x002f_External xmlns="859f7ad6-93f6-4205-b62b-a17f28acbbac">Internal document</Internal_x002f_External>
    <Post_x0020_code xmlns="859f7ad6-93f6-4205-b62b-a17f28acbbac">SA63 4UN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2024-05-06T23:00:00+00:00</Document_x0020_Date>
    <Facility_x0020_Address xmlns="859f7ad6-93f6-4205-b62b-a17f28acbbac">Clarbeston Road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2024-05-05T23:00:00+00:00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223CA4D5-3016-4677-8F86-A4DE735CABF6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2024-04-29T09:49:00Z</dcterms:created>
  <dcterms:modified xsi:type="dcterms:W3CDTF">2024-04-29T09:50:00Z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885157a1-342d-4c08-bcb6-0c1b29920952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