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40123" w14:textId="7925653C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CE713D" w:rsidRPr="00CE713D">
        <w:rPr>
          <w:rFonts w:ascii="Arial" w:hAnsi="Arial" w:cs="Arial"/>
          <w:b/>
          <w:bCs/>
          <w:u w:val="single"/>
          <w:shd w:val="clear" w:color="auto" w:fill="FFFFFF"/>
        </w:rPr>
        <w:t>EPR/FB3690HH</w:t>
      </w:r>
      <w:r w:rsidR="00CE713D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762C6E0F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21872731" w14:textId="133D24B0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CE713D" w:rsidRPr="00CE713D">
        <w:rPr>
          <w:rFonts w:ascii="Arial" w:hAnsi="Arial" w:cs="Arial"/>
          <w:sz w:val="20"/>
          <w:szCs w:val="20"/>
        </w:rPr>
        <w:t>PAN-021612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limits for the </w:t>
      </w:r>
      <w:r w:rsidRPr="00591EF2">
        <w:rPr>
          <w:rFonts w:ascii="Arial" w:hAnsi="Arial" w:cs="Arial"/>
          <w:sz w:val="20"/>
          <w:szCs w:val="20"/>
        </w:rPr>
        <w:t>storm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CE713D" w:rsidRPr="00CE713D">
        <w:rPr>
          <w:rFonts w:ascii="Arial" w:hAnsi="Arial" w:cs="Arial"/>
          <w:sz w:val="20"/>
          <w:szCs w:val="20"/>
        </w:rPr>
        <w:t>EPR/FB3690HH</w:t>
      </w:r>
      <w:r w:rsidR="00CE713D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CE713D" w:rsidRPr="00CE713D">
        <w:rPr>
          <w:rFonts w:ascii="Arial" w:hAnsi="Arial" w:cs="Arial"/>
          <w:sz w:val="20"/>
          <w:szCs w:val="20"/>
        </w:rPr>
        <w:t>BN0049101</w:t>
      </w:r>
      <w:r w:rsidR="00CE713D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proofErr w:type="spellStart"/>
      <w:r w:rsidR="00CE713D" w:rsidRPr="00CE713D">
        <w:rPr>
          <w:rFonts w:ascii="Arial" w:hAnsi="Arial" w:cs="Arial"/>
          <w:sz w:val="20"/>
          <w:szCs w:val="20"/>
        </w:rPr>
        <w:t>Llanpumpsaint</w:t>
      </w:r>
      <w:proofErr w:type="spellEnd"/>
      <w:r w:rsidR="00CE713D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58F75273" w14:textId="4AD2C553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result,</w:t>
      </w:r>
      <w:r w:rsidR="004A4114">
        <w:rPr>
          <w:rFonts w:ascii="Arial" w:hAnsi="Arial" w:cs="Arial"/>
          <w:sz w:val="20"/>
          <w:szCs w:val="20"/>
        </w:rPr>
        <w:t xml:space="preserve"> </w:t>
      </w:r>
      <w:r w:rsidR="004A4114" w:rsidRPr="004A4114">
        <w:rPr>
          <w:rFonts w:ascii="Arial" w:hAnsi="Arial" w:cs="Arial"/>
          <w:sz w:val="20"/>
          <w:szCs w:val="20"/>
        </w:rPr>
        <w:t xml:space="preserve">storm permit </w:t>
      </w:r>
      <w:r w:rsidR="00CE713D" w:rsidRPr="00CE713D">
        <w:rPr>
          <w:rFonts w:ascii="Arial" w:hAnsi="Arial" w:cs="Arial"/>
          <w:sz w:val="20"/>
          <w:szCs w:val="20"/>
        </w:rPr>
        <w:t>EPR/FB3690HH</w:t>
      </w:r>
      <w:r w:rsidR="00CE713D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2322E2D7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0C651C83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1E038F3B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099A8269" w14:textId="5C96BD6E" w:rsidR="00591EF2" w:rsidRPr="00591EF2" w:rsidRDefault="00CE713D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31/05/2024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713D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B063F7"/>
    <w:rsid w:val="00C23465"/>
    <w:rsid w:val="00C40D28"/>
    <w:rsid w:val="00CE713D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6E3F41"/>
  <w15:chartTrackingRefBased/>
  <w15:docId w15:val="{76D69BD6-624B-4A3D-B7E0-2C8EA6CB4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7" ma:contentTypeDescription="Permitting &amp; Compliance Word Document" ma:contentTypeScope="" ma:versionID="82b8cf6cb5ac6410bb11cfd9f6008e9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b47268b97ed6e4ca45475487e5c82de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REGU-193-13536681</_dlc_DocId>
    <_dlc_DocIdUrl xmlns="9be56660-2c31-41ef-bc00-23e72f632f2a">
      <Url>https://cyfoethnaturiolcymru.sharepoint.com/teams/Regulatory/Permitting/_layouts/15/DocIdRedir.aspx?ID=REGU-193-13536681</Url>
      <Description>REGU-193-13536681</Description>
    </_dlc_DocIdUrl>
    <IconOverlay xmlns="http://schemas.microsoft.com/sharepoint/v4" xsi:nil="true"/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Storm Overflow at Llanpumsaint Wastewater Treatment Works</Site_x0020_Name>
    <Internal_x002f_External xmlns="859f7ad6-93f6-4205-b62b-a17f28acbbac">Internal document</Internal_x002f_External>
    <Post_x0020_code xmlns="859f7ad6-93f6-4205-b62b-a17f28acbbac">SA33 6BS</Post_x0020_code>
    <Document_x0020_Type xmlns="859f7ad6-93f6-4205-b62b-a17f28acbbac">Memo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Linea, Fortran Road, St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2024-05-30T23:00:00+00:00</Document_x0020_Date>
    <Facility_x0020_Address xmlns="859f7ad6-93f6-4205-b62b-a17f28acbbac">Next to 'Thornton House', Llanpumsaint, Carmarthenshire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FAE607F5-DF88-4E38-81A6-E91632B67272}"/>
</file>

<file path=customXml/itemProps4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5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2</TotalTime>
  <Pages>1</Pages>
  <Words>60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1</cp:revision>
  <dcterms:created xsi:type="dcterms:W3CDTF">2024-05-23T11:26:00Z</dcterms:created>
  <dcterms:modified xsi:type="dcterms:W3CDTF">2024-05-23T11:28:00Z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07541f2f-687a-491c-b3ec-dd055c889cc4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