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CFDFB" w14:textId="6509B9CE" w:rsidR="00FC294B" w:rsidRPr="009E2E2C" w:rsidRDefault="00FC294B" w:rsidP="00BD6038">
      <w:pPr>
        <w:jc w:val="right"/>
      </w:pPr>
      <w:r w:rsidRPr="00F854C3">
        <w:t>Our Ref:</w:t>
      </w:r>
      <w:r w:rsidR="007A43EC">
        <w:t xml:space="preserve"> CAR_NRW</w:t>
      </w:r>
      <w:r w:rsidR="005F61F0">
        <w:t>0044181</w:t>
      </w:r>
    </w:p>
    <w:p w14:paraId="1A184726"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306E42CA" w14:textId="42FB91D4" w:rsidR="00FC294B" w:rsidRPr="00F854C3" w:rsidRDefault="004C6238" w:rsidP="0032347C">
      <w:pPr>
        <w:sectPr w:rsidR="00FC294B" w:rsidRPr="00F854C3" w:rsidSect="009E2E2C">
          <w:type w:val="continuous"/>
          <w:pgSz w:w="11920" w:h="16840"/>
          <w:pgMar w:top="2358" w:right="1134" w:bottom="1134" w:left="1134" w:header="720" w:footer="720" w:gutter="0"/>
          <w:cols w:num="2" w:space="720"/>
          <w:noEndnote/>
          <w:titlePg/>
          <w:docGrid w:linePitch="326"/>
        </w:sectPr>
      </w:pPr>
      <w:r>
        <w:t>Mr. Mark Skitt</w:t>
      </w:r>
    </w:p>
    <w:p w14:paraId="11050BE3" w14:textId="4816575B" w:rsidR="00FC294B" w:rsidRPr="00F854C3" w:rsidRDefault="004C6238" w:rsidP="00F66102">
      <w:proofErr w:type="spellStart"/>
      <w:r>
        <w:t>Brynhyfryd</w:t>
      </w:r>
      <w:proofErr w:type="spellEnd"/>
    </w:p>
    <w:p w14:paraId="09A5C867" w14:textId="47AC5EE3" w:rsidR="00F66102" w:rsidRPr="00F854C3" w:rsidRDefault="004C6238" w:rsidP="00F66102">
      <w:r>
        <w:t>New Cross</w:t>
      </w:r>
    </w:p>
    <w:p w14:paraId="274917ED" w14:textId="0990340D" w:rsidR="004C6238" w:rsidRDefault="004C6238" w:rsidP="00B36954">
      <w:r>
        <w:t>Ceredigion</w:t>
      </w:r>
    </w:p>
    <w:p w14:paraId="51E67D9F" w14:textId="190D1E1E" w:rsidR="0032347C" w:rsidRPr="00F854C3" w:rsidRDefault="005F61F0" w:rsidP="00B36954">
      <w:r>
        <w:t xml:space="preserve">SY23 </w:t>
      </w:r>
      <w:r w:rsidR="004C6238">
        <w:t>4LZ</w:t>
      </w:r>
    </w:p>
    <w:p w14:paraId="126E158E" w14:textId="77777777" w:rsidR="0032347C" w:rsidRPr="00F854C3" w:rsidRDefault="0032347C" w:rsidP="0032347C"/>
    <w:p w14:paraId="243DA56E" w14:textId="65EE2A3C" w:rsidR="005B7FC8" w:rsidRPr="00F854C3" w:rsidRDefault="004C6238" w:rsidP="00F7784B">
      <w:pPr>
        <w:pStyle w:val="BodyText"/>
      </w:pPr>
      <w:r>
        <w:t>4 June 2024</w:t>
      </w:r>
    </w:p>
    <w:p w14:paraId="6C003351" w14:textId="565FCA7B" w:rsidR="00FC294B" w:rsidRPr="00F854C3" w:rsidRDefault="00FC294B" w:rsidP="00FC294B">
      <w:pPr>
        <w:pStyle w:val="BodyText"/>
      </w:pPr>
      <w:r w:rsidRPr="00F854C3">
        <w:t>Dear</w:t>
      </w:r>
      <w:r w:rsidR="004C6238">
        <w:t xml:space="preserve"> Mr. Skitt</w:t>
      </w:r>
    </w:p>
    <w:p w14:paraId="5EBD99C5" w14:textId="5BFDC0A6" w:rsidR="00FC294B" w:rsidRPr="00E545F1" w:rsidRDefault="00A97D43" w:rsidP="00333D96">
      <w:pPr>
        <w:pStyle w:val="Heading1"/>
      </w:pPr>
      <w:proofErr w:type="spellStart"/>
      <w:r>
        <w:t>Frongoch</w:t>
      </w:r>
      <w:proofErr w:type="spellEnd"/>
      <w:r>
        <w:t xml:space="preserve"> ELV Site</w:t>
      </w:r>
      <w:r w:rsidR="00E13922">
        <w:t xml:space="preserve">, </w:t>
      </w:r>
      <w:proofErr w:type="spellStart"/>
      <w:r w:rsidR="00E13922">
        <w:t>Trisant</w:t>
      </w:r>
      <w:proofErr w:type="spellEnd"/>
      <w:r w:rsidR="00E13922">
        <w:t xml:space="preserve">, Ceredigion, SY23 </w:t>
      </w:r>
      <w:r w:rsidR="0093190A">
        <w:t>4RL</w:t>
      </w:r>
      <w:r w:rsidR="00821A71">
        <w:t xml:space="preserve"> (Permit Ref: EPR-BB3296CU)</w:t>
      </w:r>
    </w:p>
    <w:p w14:paraId="1CFD5B7A" w14:textId="5D7711C0" w:rsidR="00AE5C11" w:rsidRPr="00C9029C" w:rsidRDefault="00AE5C11" w:rsidP="00AE5C11">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w:t>
      </w:r>
      <w:r w:rsidR="005C1EE4">
        <w:rPr>
          <w:rFonts w:cs="Arial"/>
          <w:iCs/>
          <w:color w:val="000000"/>
        </w:rPr>
        <w:t xml:space="preserve">for </w:t>
      </w:r>
      <w:r w:rsidR="003550DA">
        <w:rPr>
          <w:rFonts w:cs="Arial"/>
          <w:iCs/>
          <w:color w:val="000000"/>
        </w:rPr>
        <w:t xml:space="preserve">the above site </w:t>
      </w:r>
      <w:r w:rsidRPr="00C9029C">
        <w:rPr>
          <w:rFonts w:cs="Arial"/>
          <w:iCs/>
          <w:color w:val="000000"/>
        </w:rPr>
        <w:t>following the compliance assessment undertaken by</w:t>
      </w:r>
      <w:r>
        <w:rPr>
          <w:rFonts w:cs="Arial"/>
          <w:iCs/>
          <w:color w:val="000000"/>
        </w:rPr>
        <w:t xml:space="preserve"> myself</w:t>
      </w:r>
      <w:r w:rsidRPr="00C9029C">
        <w:rPr>
          <w:rFonts w:cs="Arial"/>
          <w:iCs/>
          <w:color w:val="000000"/>
        </w:rPr>
        <w:t xml:space="preserve"> </w:t>
      </w:r>
      <w:r w:rsidR="009E14AD">
        <w:rPr>
          <w:rFonts w:cs="Arial"/>
          <w:iCs/>
          <w:color w:val="000000"/>
        </w:rPr>
        <w:t xml:space="preserve">and Luke Taylor </w:t>
      </w:r>
      <w:r w:rsidRPr="00C9029C">
        <w:rPr>
          <w:rFonts w:cs="Arial"/>
          <w:iCs/>
          <w:color w:val="000000"/>
        </w:rPr>
        <w:t>on</w:t>
      </w:r>
      <w:r>
        <w:rPr>
          <w:rFonts w:cs="Arial"/>
          <w:iCs/>
          <w:color w:val="000000"/>
        </w:rPr>
        <w:t xml:space="preserve"> </w:t>
      </w:r>
      <w:r w:rsidR="00F07DB0">
        <w:rPr>
          <w:rFonts w:cs="Arial"/>
          <w:iCs/>
          <w:color w:val="000000"/>
        </w:rPr>
        <w:t xml:space="preserve">25 April </w:t>
      </w:r>
      <w:r>
        <w:rPr>
          <w:rFonts w:cs="Arial"/>
          <w:iCs/>
          <w:color w:val="000000"/>
        </w:rPr>
        <w:t>202</w:t>
      </w:r>
      <w:r w:rsidR="00F07DB0">
        <w:rPr>
          <w:rFonts w:cs="Arial"/>
          <w:iCs/>
          <w:color w:val="000000"/>
        </w:rPr>
        <w:t>4</w:t>
      </w:r>
      <w:r w:rsidR="003550DA">
        <w:rPr>
          <w:rFonts w:cs="Arial"/>
          <w:iCs/>
          <w:color w:val="000000"/>
        </w:rPr>
        <w:t>.</w:t>
      </w:r>
    </w:p>
    <w:p w14:paraId="3EAB0E8B" w14:textId="5FFC8C0D" w:rsidR="00AE5C11" w:rsidRDefault="00AE5C11" w:rsidP="00AE5C11">
      <w:pPr>
        <w:spacing w:after="240"/>
        <w:rPr>
          <w:rFonts w:cs="Arial"/>
          <w:iCs/>
          <w:color w:val="000000"/>
        </w:rPr>
      </w:pPr>
      <w:bookmarkStart w:id="0" w:name="_Hlk36810627"/>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t>
      </w:r>
      <w:r w:rsidR="00F07DB0">
        <w:rPr>
          <w:rFonts w:cs="Arial"/>
          <w:iCs/>
          <w:color w:val="000000"/>
        </w:rPr>
        <w:t xml:space="preserve">what </w:t>
      </w:r>
      <w:r>
        <w:rPr>
          <w:rFonts w:cs="Arial"/>
          <w:iCs/>
          <w:color w:val="000000"/>
        </w:rPr>
        <w:t xml:space="preserve">actions </w:t>
      </w:r>
      <w:r w:rsidR="00F07DB0">
        <w:rPr>
          <w:rFonts w:cs="Arial"/>
          <w:iCs/>
          <w:color w:val="000000"/>
        </w:rPr>
        <w:t xml:space="preserve">you </w:t>
      </w:r>
      <w:r>
        <w:rPr>
          <w:rFonts w:cs="Arial"/>
          <w:iCs/>
          <w:color w:val="000000"/>
        </w:rPr>
        <w:t>are required</w:t>
      </w:r>
      <w:r w:rsidR="00F07DB0">
        <w:rPr>
          <w:rFonts w:cs="Arial"/>
          <w:iCs/>
          <w:color w:val="000000"/>
        </w:rPr>
        <w:t xml:space="preserve"> to carry out</w:t>
      </w:r>
      <w:r w:rsidR="00A92A4D">
        <w:rPr>
          <w:rFonts w:cs="Arial"/>
          <w:iCs/>
          <w:color w:val="000000"/>
        </w:rPr>
        <w:t xml:space="preserve"> and</w:t>
      </w:r>
      <w:r>
        <w:rPr>
          <w:rFonts w:cs="Arial"/>
          <w:iCs/>
          <w:color w:val="000000"/>
        </w:rPr>
        <w:t xml:space="preserve"> let us know when they are complete. You must notify us immediately if you have any problems meeting the deadlines.</w:t>
      </w:r>
      <w:bookmarkStart w:id="1" w:name="_Hlk36753034"/>
    </w:p>
    <w:p w14:paraId="650D5194" w14:textId="67DC240B" w:rsidR="00AE5C11" w:rsidRPr="001D5EC0" w:rsidRDefault="00AE5C11" w:rsidP="001D5EC0">
      <w:pPr>
        <w:spacing w:after="240"/>
        <w:rPr>
          <w:rFonts w:cs="Arial"/>
          <w:color w:val="000000"/>
        </w:rPr>
      </w:pPr>
      <w:r>
        <w:rPr>
          <w:rFonts w:cs="Arial"/>
          <w:color w:val="000000"/>
        </w:rPr>
        <w:t>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When contacting us, you must specify which information you claim to be commercially confidential and explain why this information should not be placed on our public register</w:t>
      </w:r>
      <w:bookmarkStart w:id="2" w:name="_Hlk36810668"/>
      <w:bookmarkEnd w:id="0"/>
      <w:r>
        <w:rPr>
          <w:rFonts w:cs="Arial"/>
          <w:color w:val="000000"/>
        </w:rPr>
        <w:t xml:space="preserve">. 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1"/>
      <w:bookmarkEnd w:id="2"/>
      <w:r w:rsidR="001D5EC0">
        <w:rPr>
          <w:rFonts w:cs="Arial"/>
          <w:color w:val="000000"/>
        </w:rPr>
        <w:t xml:space="preserve"> </w:t>
      </w:r>
      <w:r w:rsidRPr="00C9029C">
        <w:rPr>
          <w:rFonts w:cs="Arial"/>
          <w:iCs/>
          <w:color w:val="000000"/>
        </w:rPr>
        <w:t xml:space="preserve">If you have any questions </w:t>
      </w:r>
      <w:r>
        <w:rPr>
          <w:rFonts w:cs="Arial"/>
          <w:iCs/>
          <w:color w:val="000000"/>
        </w:rPr>
        <w:t xml:space="preserve">concerning this letter or </w:t>
      </w:r>
      <w:r w:rsidRPr="00C9029C">
        <w:rPr>
          <w:rFonts w:cs="Arial"/>
          <w:iCs/>
          <w:color w:val="000000"/>
        </w:rPr>
        <w:t xml:space="preserve">the </w:t>
      </w:r>
      <w:r>
        <w:rPr>
          <w:rFonts w:cs="Arial"/>
          <w:iCs/>
          <w:color w:val="000000"/>
        </w:rPr>
        <w:t xml:space="preserve">enclosed </w:t>
      </w:r>
      <w:r w:rsidRPr="00C9029C">
        <w:rPr>
          <w:rFonts w:cs="Arial"/>
          <w:iCs/>
          <w:color w:val="000000"/>
        </w:rPr>
        <w:t>report</w:t>
      </w:r>
      <w:r>
        <w:rPr>
          <w:rFonts w:cs="Arial"/>
          <w:iCs/>
          <w:color w:val="000000"/>
        </w:rPr>
        <w:t>,</w:t>
      </w:r>
      <w:r w:rsidRPr="00C9029C">
        <w:rPr>
          <w:rFonts w:cs="Arial"/>
          <w:iCs/>
          <w:color w:val="000000"/>
        </w:rPr>
        <w:t xml:space="preserve"> please contact me</w:t>
      </w:r>
      <w:r>
        <w:rPr>
          <w:rFonts w:cs="Arial"/>
          <w:iCs/>
          <w:color w:val="000000"/>
        </w:rPr>
        <w:t xml:space="preserve"> </w:t>
      </w:r>
      <w:r w:rsidR="001D5EC0">
        <w:rPr>
          <w:rFonts w:cs="Arial"/>
          <w:iCs/>
          <w:color w:val="000000"/>
        </w:rPr>
        <w:t>at the earliest chance</w:t>
      </w:r>
      <w:r w:rsidRPr="00C9029C">
        <w:rPr>
          <w:rFonts w:cs="Arial"/>
          <w:iCs/>
          <w:color w:val="000000"/>
        </w:rPr>
        <w:t>.</w:t>
      </w:r>
    </w:p>
    <w:p w14:paraId="4AFF7BB9" w14:textId="77777777" w:rsidR="00AE5C11" w:rsidRPr="004D7258" w:rsidRDefault="00AE5C11" w:rsidP="00AE5C11">
      <w:pPr>
        <w:spacing w:before="240" w:line="360" w:lineRule="auto"/>
        <w:rPr>
          <w:rFonts w:cs="Arial"/>
          <w:iCs/>
          <w:color w:val="000000"/>
        </w:rPr>
      </w:pPr>
      <w:r w:rsidRPr="00F854C3">
        <w:t>Yours sincerely</w:t>
      </w:r>
    </w:p>
    <w:p w14:paraId="463A43B2" w14:textId="77777777" w:rsidR="00AE5C11" w:rsidRDefault="00AE5C11" w:rsidP="00AE5C11">
      <w:r>
        <w:rPr>
          <w:noProof/>
        </w:rPr>
        <w:drawing>
          <wp:inline distT="0" distB="0" distL="0" distR="0" wp14:anchorId="015CCA4D" wp14:editId="3BF0D74E">
            <wp:extent cx="667909" cy="395888"/>
            <wp:effectExtent l="0" t="0" r="0" b="4445"/>
            <wp:docPr id="2" name="Picture 2" descr="A black and white image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image of a numb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9979" cy="408970"/>
                    </a:xfrm>
                    <a:prstGeom prst="rect">
                      <a:avLst/>
                    </a:prstGeom>
                  </pic:spPr>
                </pic:pic>
              </a:graphicData>
            </a:graphic>
          </wp:inline>
        </w:drawing>
      </w:r>
    </w:p>
    <w:p w14:paraId="4443D530" w14:textId="77777777" w:rsidR="00AE5C11" w:rsidRPr="00F854C3" w:rsidRDefault="00AE5C11" w:rsidP="00AE5C11">
      <w:r>
        <w:t>Malcolm Dines</w:t>
      </w:r>
    </w:p>
    <w:p w14:paraId="79565DE3" w14:textId="77777777" w:rsidR="00AE5C11" w:rsidRPr="00F854C3" w:rsidRDefault="00AE5C11" w:rsidP="00AE5C11">
      <w:r>
        <w:t>Waste Regulation Officer</w:t>
      </w:r>
    </w:p>
    <w:p w14:paraId="6E75BEB8" w14:textId="77777777" w:rsidR="00DC40D5" w:rsidRPr="00F854C3" w:rsidRDefault="00DC40D5" w:rsidP="00134C24"/>
    <w:p w14:paraId="36229586" w14:textId="39467836" w:rsidR="00DC40D5" w:rsidRPr="00F854C3" w:rsidRDefault="00DC40D5" w:rsidP="00134C24">
      <w:r w:rsidRPr="00F854C3">
        <w:t>Tel:</w:t>
      </w:r>
      <w:r w:rsidR="005C1EE4">
        <w:t xml:space="preserve"> 03000 653403</w:t>
      </w:r>
    </w:p>
    <w:p w14:paraId="67CF191C" w14:textId="6AE8587C" w:rsidR="00134C24" w:rsidRPr="00F854C3" w:rsidRDefault="00DC40D5" w:rsidP="00134C24">
      <w:r w:rsidRPr="00F854C3">
        <w:t>Direct e-mail:</w:t>
      </w:r>
      <w:r w:rsidR="005C1EE4">
        <w:t xml:space="preserve"> Malcolm.dines@cyfoethnaturiolcymru.gov.uk</w:t>
      </w:r>
    </w:p>
    <w:p w14:paraId="1DEFF798" w14:textId="77777777" w:rsidR="001D5EC0" w:rsidRDefault="001D5EC0" w:rsidP="007D357D">
      <w:pPr>
        <w:pStyle w:val="BodyText"/>
        <w:rPr>
          <w:noProof/>
        </w:rPr>
      </w:pPr>
    </w:p>
    <w:p w14:paraId="690C12AD" w14:textId="6D959131" w:rsidR="001D5EC0" w:rsidRDefault="007D357D" w:rsidP="007D357D">
      <w:pPr>
        <w:pStyle w:val="BodyText"/>
        <w:rPr>
          <w:noProof/>
        </w:rPr>
      </w:pPr>
      <w:r>
        <w:rPr>
          <w:noProof/>
        </w:rPr>
        <w:t>Croesewir gohebiaeth yn Gymraeg a byddwn yn ymateb yn Gymraeg,</w:t>
      </w:r>
      <w:r>
        <w:rPr>
          <w:rFonts w:ascii="Times New Roman" w:hAnsi="Times New Roman"/>
          <w:noProof/>
        </w:rPr>
        <w:t> </w:t>
      </w:r>
      <w:r>
        <w:rPr>
          <w:noProof/>
        </w:rPr>
        <w:t xml:space="preserve">heb i hynny arwain at oedi. </w:t>
      </w:r>
    </w:p>
    <w:p w14:paraId="4E1F8B27" w14:textId="4107F342" w:rsidR="007D357D" w:rsidRPr="001D5EC0" w:rsidRDefault="007D357D" w:rsidP="007D357D">
      <w:pPr>
        <w:pStyle w:val="BodyText"/>
        <w:rPr>
          <w:noProof/>
        </w:rPr>
      </w:pPr>
      <w:r>
        <w:rPr>
          <w:noProof/>
        </w:rPr>
        <w:lastRenderedPageBreak/>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2B2A2C83"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D1D79" w14:textId="77777777" w:rsidR="00A679A0" w:rsidRDefault="00A679A0" w:rsidP="003B1B95">
      <w:r>
        <w:separator/>
      </w:r>
    </w:p>
  </w:endnote>
  <w:endnote w:type="continuationSeparator" w:id="0">
    <w:p w14:paraId="24D94930" w14:textId="77777777" w:rsidR="00A679A0" w:rsidRDefault="00A679A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81F4"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A7329" w14:textId="77777777" w:rsidR="00A679A0" w:rsidRDefault="00A679A0" w:rsidP="003B1B95">
      <w:r>
        <w:separator/>
      </w:r>
    </w:p>
  </w:footnote>
  <w:footnote w:type="continuationSeparator" w:id="0">
    <w:p w14:paraId="5B0CF479" w14:textId="77777777" w:rsidR="00A679A0" w:rsidRDefault="00A679A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38621" w14:textId="77777777" w:rsidR="00881C67" w:rsidRDefault="00881C67" w:rsidP="00580178">
    <w:pPr>
      <w:pStyle w:val="Header"/>
    </w:pPr>
  </w:p>
  <w:p w14:paraId="749D6E49"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B052A" w14:textId="77777777" w:rsidR="00AB3876" w:rsidRDefault="00F854C3">
    <w:pPr>
      <w:pStyle w:val="Header"/>
    </w:pPr>
    <w:r>
      <w:rPr>
        <w:noProof/>
      </w:rPr>
      <w:drawing>
        <wp:anchor distT="0" distB="0" distL="114300" distR="114300" simplePos="0" relativeHeight="251658240" behindDoc="0" locked="1" layoutInCell="1" allowOverlap="0" wp14:anchorId="3D7809F0" wp14:editId="41220252">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4356464">
    <w:abstractNumId w:val="6"/>
  </w:num>
  <w:num w:numId="2" w16cid:durableId="1944796253">
    <w:abstractNumId w:val="3"/>
  </w:num>
  <w:num w:numId="3" w16cid:durableId="871039552">
    <w:abstractNumId w:val="11"/>
  </w:num>
  <w:num w:numId="4" w16cid:durableId="17762909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610669">
    <w:abstractNumId w:val="11"/>
  </w:num>
  <w:num w:numId="6" w16cid:durableId="1532838917">
    <w:abstractNumId w:val="13"/>
  </w:num>
  <w:num w:numId="7" w16cid:durableId="1451973876">
    <w:abstractNumId w:val="8"/>
  </w:num>
  <w:num w:numId="8" w16cid:durableId="1113287019">
    <w:abstractNumId w:val="0"/>
  </w:num>
  <w:num w:numId="9" w16cid:durableId="1320378424">
    <w:abstractNumId w:val="0"/>
  </w:num>
  <w:num w:numId="10" w16cid:durableId="79410567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431924802">
    <w:abstractNumId w:val="8"/>
  </w:num>
  <w:num w:numId="12" w16cid:durableId="1781754973">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25615015">
    <w:abstractNumId w:val="8"/>
  </w:num>
  <w:num w:numId="14" w16cid:durableId="147228791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74151946">
    <w:abstractNumId w:val="8"/>
  </w:num>
  <w:num w:numId="16" w16cid:durableId="608006855">
    <w:abstractNumId w:val="2"/>
  </w:num>
  <w:num w:numId="17" w16cid:durableId="1004238807">
    <w:abstractNumId w:val="9"/>
  </w:num>
  <w:num w:numId="18" w16cid:durableId="1601645155">
    <w:abstractNumId w:val="7"/>
  </w:num>
  <w:num w:numId="19" w16cid:durableId="1491673516">
    <w:abstractNumId w:val="5"/>
  </w:num>
  <w:num w:numId="20" w16cid:durableId="979770126">
    <w:abstractNumId w:val="12"/>
  </w:num>
  <w:num w:numId="21" w16cid:durableId="1506093915">
    <w:abstractNumId w:val="10"/>
  </w:num>
  <w:num w:numId="22" w16cid:durableId="406463241">
    <w:abstractNumId w:val="10"/>
  </w:num>
  <w:num w:numId="23" w16cid:durableId="577978485">
    <w:abstractNumId w:val="10"/>
  </w:num>
  <w:num w:numId="24" w16cid:durableId="1398548467">
    <w:abstractNumId w:val="1"/>
  </w:num>
  <w:num w:numId="25" w16cid:durableId="1503928307">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679A0"/>
    <w:rsid w:val="00001170"/>
    <w:rsid w:val="0000261A"/>
    <w:rsid w:val="00017263"/>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A3306"/>
    <w:rsid w:val="001D5EC0"/>
    <w:rsid w:val="001E0091"/>
    <w:rsid w:val="001E34B7"/>
    <w:rsid w:val="00205BF7"/>
    <w:rsid w:val="002124A8"/>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50DA"/>
    <w:rsid w:val="00366E8B"/>
    <w:rsid w:val="00396E7E"/>
    <w:rsid w:val="003A5088"/>
    <w:rsid w:val="003B1B95"/>
    <w:rsid w:val="003E31B8"/>
    <w:rsid w:val="00421171"/>
    <w:rsid w:val="00421C65"/>
    <w:rsid w:val="004353EF"/>
    <w:rsid w:val="00436A14"/>
    <w:rsid w:val="00440C6A"/>
    <w:rsid w:val="004700B9"/>
    <w:rsid w:val="00491598"/>
    <w:rsid w:val="004924B9"/>
    <w:rsid w:val="004A2C4D"/>
    <w:rsid w:val="004B55D4"/>
    <w:rsid w:val="004C3593"/>
    <w:rsid w:val="004C6238"/>
    <w:rsid w:val="004D606F"/>
    <w:rsid w:val="004E070B"/>
    <w:rsid w:val="004E21FB"/>
    <w:rsid w:val="004F15CD"/>
    <w:rsid w:val="00504C76"/>
    <w:rsid w:val="005118F5"/>
    <w:rsid w:val="0051775A"/>
    <w:rsid w:val="00524BCA"/>
    <w:rsid w:val="00547719"/>
    <w:rsid w:val="00552D0B"/>
    <w:rsid w:val="00575134"/>
    <w:rsid w:val="00580178"/>
    <w:rsid w:val="005A0D52"/>
    <w:rsid w:val="005B301B"/>
    <w:rsid w:val="005B7FC8"/>
    <w:rsid w:val="005C1EE4"/>
    <w:rsid w:val="005C5EE6"/>
    <w:rsid w:val="005F473B"/>
    <w:rsid w:val="005F61F0"/>
    <w:rsid w:val="00654082"/>
    <w:rsid w:val="0066120C"/>
    <w:rsid w:val="006634B9"/>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473F8"/>
    <w:rsid w:val="007516C1"/>
    <w:rsid w:val="0075201E"/>
    <w:rsid w:val="00762A6D"/>
    <w:rsid w:val="007679CA"/>
    <w:rsid w:val="00773040"/>
    <w:rsid w:val="00777B95"/>
    <w:rsid w:val="00780D50"/>
    <w:rsid w:val="00780E5E"/>
    <w:rsid w:val="00783CEA"/>
    <w:rsid w:val="00794C61"/>
    <w:rsid w:val="00797D41"/>
    <w:rsid w:val="007A43EC"/>
    <w:rsid w:val="007A78C9"/>
    <w:rsid w:val="007C7F2F"/>
    <w:rsid w:val="007D357D"/>
    <w:rsid w:val="007D3B57"/>
    <w:rsid w:val="007D5716"/>
    <w:rsid w:val="007E333B"/>
    <w:rsid w:val="00820898"/>
    <w:rsid w:val="00821A71"/>
    <w:rsid w:val="00832030"/>
    <w:rsid w:val="00842FC5"/>
    <w:rsid w:val="00845875"/>
    <w:rsid w:val="0085223F"/>
    <w:rsid w:val="00861D04"/>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20A61"/>
    <w:rsid w:val="0092200D"/>
    <w:rsid w:val="0093190A"/>
    <w:rsid w:val="00950E95"/>
    <w:rsid w:val="0095246A"/>
    <w:rsid w:val="00967FB8"/>
    <w:rsid w:val="00977CDE"/>
    <w:rsid w:val="00995577"/>
    <w:rsid w:val="009A383A"/>
    <w:rsid w:val="009B37B8"/>
    <w:rsid w:val="009E14AD"/>
    <w:rsid w:val="009E2E2C"/>
    <w:rsid w:val="009F4823"/>
    <w:rsid w:val="00A22D89"/>
    <w:rsid w:val="00A36091"/>
    <w:rsid w:val="00A63022"/>
    <w:rsid w:val="00A64662"/>
    <w:rsid w:val="00A679A0"/>
    <w:rsid w:val="00A73E72"/>
    <w:rsid w:val="00A76AC6"/>
    <w:rsid w:val="00A908E3"/>
    <w:rsid w:val="00A92A4D"/>
    <w:rsid w:val="00A97D43"/>
    <w:rsid w:val="00AA54D9"/>
    <w:rsid w:val="00AB3876"/>
    <w:rsid w:val="00AB7169"/>
    <w:rsid w:val="00AC68F6"/>
    <w:rsid w:val="00AD0221"/>
    <w:rsid w:val="00AE4565"/>
    <w:rsid w:val="00AE5C11"/>
    <w:rsid w:val="00AF5EC2"/>
    <w:rsid w:val="00AF7309"/>
    <w:rsid w:val="00AF7C7D"/>
    <w:rsid w:val="00B02CD4"/>
    <w:rsid w:val="00B12E9F"/>
    <w:rsid w:val="00B322A0"/>
    <w:rsid w:val="00B36954"/>
    <w:rsid w:val="00B41015"/>
    <w:rsid w:val="00B527D6"/>
    <w:rsid w:val="00B56355"/>
    <w:rsid w:val="00B618FD"/>
    <w:rsid w:val="00B7723D"/>
    <w:rsid w:val="00B90A54"/>
    <w:rsid w:val="00B95C10"/>
    <w:rsid w:val="00BA1785"/>
    <w:rsid w:val="00BA4AE0"/>
    <w:rsid w:val="00BA56BA"/>
    <w:rsid w:val="00BD1A21"/>
    <w:rsid w:val="00BD3375"/>
    <w:rsid w:val="00BD6038"/>
    <w:rsid w:val="00BF4F83"/>
    <w:rsid w:val="00BF6005"/>
    <w:rsid w:val="00C2002D"/>
    <w:rsid w:val="00C31E03"/>
    <w:rsid w:val="00C332A7"/>
    <w:rsid w:val="00C37E1F"/>
    <w:rsid w:val="00C44639"/>
    <w:rsid w:val="00C55B14"/>
    <w:rsid w:val="00C61A57"/>
    <w:rsid w:val="00C62EAE"/>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13922"/>
    <w:rsid w:val="00E3072A"/>
    <w:rsid w:val="00E545F1"/>
    <w:rsid w:val="00E963AA"/>
    <w:rsid w:val="00EA1E4A"/>
    <w:rsid w:val="00EA1F90"/>
    <w:rsid w:val="00EA5293"/>
    <w:rsid w:val="00EB282F"/>
    <w:rsid w:val="00EB4078"/>
    <w:rsid w:val="00ED2783"/>
    <w:rsid w:val="00ED369D"/>
    <w:rsid w:val="00ED54A1"/>
    <w:rsid w:val="00EE6FB7"/>
    <w:rsid w:val="00EE7CC6"/>
    <w:rsid w:val="00EF38E7"/>
    <w:rsid w:val="00F07DB0"/>
    <w:rsid w:val="00F14C04"/>
    <w:rsid w:val="00F15A1A"/>
    <w:rsid w:val="00F4177D"/>
    <w:rsid w:val="00F63843"/>
    <w:rsid w:val="00F64E34"/>
    <w:rsid w:val="00F66102"/>
    <w:rsid w:val="00F7784B"/>
    <w:rsid w:val="00F80623"/>
    <w:rsid w:val="00F854C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6BBD3A20"/>
  <w15:chartTrackingRefBased/>
  <w15:docId w15:val="{EC7CB2D8-11CE-42DD-A755-897217E4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REGU-195-6582434</_dlc_DocId>
    <_dlc_DocIdUrl xmlns="9be56660-2c31-41ef-bc00-23e72f632f2a">
      <Url>https://cyfoethnaturiolcymru.sharepoint.com/teams/Regulatory/Permitting/_layouts/15/DocIdRedir.aspx?ID=REGU-195-6582434</Url>
      <Description>REGU-195-6582434</Description>
    </_dlc_DocIdUrl>
    <Site_x0020_Name xmlns="859f7ad6-93f6-4205-b62b-a17f28acbbac">Mark Skitt Frongoch ELV</Site_x0020_Name>
    <Internal_x002f_External xmlns="859f7ad6-93f6-4205-b62b-a17f28acbbac">Outgoing document</Internal_x002f_External>
    <Post_x0020_code xmlns="859f7ad6-93f6-4205-b62b-a17f28acbbac">SY23 4RL</Post_x0020_code>
    <TaxCatchAll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Frongoch Lead Mine, Frongoch, Trisant, Aberystwyth, SY23 4RL</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2024-06-03T23:00:00+00:00</Document_x0020_Date>
    <Facility_x0020_Address xmlns="859f7ad6-93f6-4205-b62b-a17f28acbbac">Frongoch, Trisant, Aberystwyth</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Mr Mark Skitt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76F6714-1D81-40EC-BEB8-6102CB367587}"/>
</file>

<file path=customXml/itemProps5.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6.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7.xml><?xml version="1.0" encoding="utf-8"?>
<ds:datastoreItem xmlns:ds="http://schemas.openxmlformats.org/officeDocument/2006/customXml" ds:itemID="{C2A2DDBE-E368-4EEE-A2FC-CEFB4B976F6E}"/>
</file>

<file path=docProps/app.xml><?xml version="1.0" encoding="utf-8"?>
<Properties xmlns="http://schemas.openxmlformats.org/officeDocument/2006/extended-properties" xmlns:vt="http://schemas.openxmlformats.org/officeDocument/2006/docPropsVTypes">
  <Template>Letter%20-%20template%20v1</Template>
  <TotalTime>17</TotalTime>
  <Pages>2</Pages>
  <Words>270</Words>
  <Characters>1376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CAR_NRW0044181 Cover Letter</dc:title>
  <dc:subject/>
  <dc:creator>Malcolm Dines</dc:creator>
  <cp:keywords/>
  <cp:lastModifiedBy>Malcolm Dines</cp:lastModifiedBy>
  <cp:revision>17</cp:revision>
  <cp:lastPrinted>2019-09-06T10:53:00Z</cp:lastPrinted>
  <dcterms:created xsi:type="dcterms:W3CDTF">2024-06-04T13:26:00Z</dcterms:created>
  <dcterms:modified xsi:type="dcterms:W3CDTF">2024-06-04T14:06:00Z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ab24dde4-fb90-4753-93f9-4b693543a572</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