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E333A" w14:textId="01AE8679" w:rsidR="00FC294B" w:rsidRPr="009E2E2C" w:rsidRDefault="00FC294B" w:rsidP="00BD6038">
      <w:pPr>
        <w:jc w:val="right"/>
      </w:pPr>
      <w:r w:rsidRPr="00F854C3">
        <w:t>Our Ref:</w:t>
      </w:r>
      <w:r w:rsidR="00C414EF">
        <w:t xml:space="preserve"> </w:t>
      </w:r>
      <w:r w:rsidR="008E73D2">
        <w:t>WA/060/0001/0022/V002</w:t>
      </w:r>
    </w:p>
    <w:p w14:paraId="69839C5D" w14:textId="77777777" w:rsidR="004E1EFC" w:rsidRDefault="004E1EFC" w:rsidP="00BD6038">
      <w:pPr>
        <w:jc w:val="right"/>
      </w:pPr>
    </w:p>
    <w:p w14:paraId="78101E0B" w14:textId="396EC4E0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  <w:r w:rsidRPr="00F854C3">
        <w:t>Your Ref:</w:t>
      </w:r>
    </w:p>
    <w:p w14:paraId="57A5C706" w14:textId="77777777" w:rsidR="00C414EF" w:rsidRDefault="00C414EF" w:rsidP="00C414EF">
      <w:r>
        <w:t>Ewan Campbell-Lendrum</w:t>
      </w:r>
    </w:p>
    <w:p w14:paraId="0DD10660" w14:textId="77777777" w:rsidR="00C414EF" w:rsidRDefault="00C414EF" w:rsidP="00C414EF">
      <w:r>
        <w:t xml:space="preserve">H2O Power Towy Ltd </w:t>
      </w:r>
    </w:p>
    <w:p w14:paraId="26EE5882" w14:textId="77777777" w:rsidR="00C414EF" w:rsidRDefault="00C414EF" w:rsidP="00C414EF">
      <w:r>
        <w:t>Wellington House</w:t>
      </w:r>
    </w:p>
    <w:p w14:paraId="20C63F95" w14:textId="77777777" w:rsidR="00C414EF" w:rsidRDefault="00C414EF" w:rsidP="00C414EF">
      <w:r>
        <w:t>273 – 275 High Street</w:t>
      </w:r>
    </w:p>
    <w:p w14:paraId="7081EE20" w14:textId="77777777" w:rsidR="00C414EF" w:rsidRDefault="00C414EF" w:rsidP="00C414EF">
      <w:r>
        <w:t>London Colney</w:t>
      </w:r>
    </w:p>
    <w:p w14:paraId="439927E7" w14:textId="77777777" w:rsidR="00C414EF" w:rsidRDefault="00C414EF" w:rsidP="00C414EF">
      <w:r>
        <w:t>Hertfordshire</w:t>
      </w:r>
    </w:p>
    <w:p w14:paraId="5120C806" w14:textId="659CA082" w:rsidR="0032347C" w:rsidRPr="00F854C3" w:rsidRDefault="00C414EF" w:rsidP="00C414EF">
      <w:r>
        <w:t>AL2 1HA</w:t>
      </w:r>
    </w:p>
    <w:p w14:paraId="71A67282" w14:textId="558E7DE0" w:rsidR="005B7FC8" w:rsidRPr="00F854C3" w:rsidRDefault="00C60AFB" w:rsidP="00F7784B">
      <w:pPr>
        <w:pStyle w:val="BodyText"/>
      </w:pPr>
      <w:r w:rsidRPr="00C60AFB">
        <w:rPr>
          <w:highlight w:val="yellow"/>
        </w:rPr>
        <w:t>11</w:t>
      </w:r>
      <w:r w:rsidRPr="00C60AFB">
        <w:rPr>
          <w:highlight w:val="yellow"/>
          <w:vertAlign w:val="superscript"/>
        </w:rPr>
        <w:t>t</w:t>
      </w:r>
      <w:r w:rsidR="008E73D2" w:rsidRPr="00C60AFB">
        <w:rPr>
          <w:highlight w:val="yellow"/>
          <w:vertAlign w:val="superscript"/>
        </w:rPr>
        <w:t>h</w:t>
      </w:r>
      <w:r w:rsidR="008E73D2" w:rsidRPr="00C60AFB">
        <w:rPr>
          <w:highlight w:val="yellow"/>
        </w:rPr>
        <w:t xml:space="preserve"> July 2024</w:t>
      </w:r>
    </w:p>
    <w:p w14:paraId="1983C763" w14:textId="75A41304" w:rsidR="00FC294B" w:rsidRPr="00F854C3" w:rsidRDefault="00FC294B" w:rsidP="00FC294B">
      <w:pPr>
        <w:pStyle w:val="BodyText"/>
      </w:pPr>
      <w:r w:rsidRPr="00F854C3">
        <w:t>Dear</w:t>
      </w:r>
      <w:r w:rsidR="008E73D2">
        <w:t xml:space="preserve"> Mr Campbell-Lendrum, </w:t>
      </w:r>
    </w:p>
    <w:p w14:paraId="6F84D2A4" w14:textId="0633186B" w:rsidR="00FC294B" w:rsidRPr="00575F4D" w:rsidRDefault="008E73D2" w:rsidP="00333D96">
      <w:pPr>
        <w:pStyle w:val="Heading1"/>
        <w:rPr>
          <w:sz w:val="32"/>
          <w:szCs w:val="32"/>
        </w:rPr>
      </w:pPr>
      <w:r w:rsidRPr="00575F4D">
        <w:rPr>
          <w:sz w:val="32"/>
          <w:szCs w:val="32"/>
        </w:rPr>
        <w:t>Abstraction Licence WA/060/0001/0022/V002</w:t>
      </w:r>
      <w:r w:rsidR="00AE3A62">
        <w:rPr>
          <w:sz w:val="32"/>
          <w:szCs w:val="32"/>
        </w:rPr>
        <w:t>, Ystra</w:t>
      </w:r>
      <w:r w:rsidR="00F211C2">
        <w:rPr>
          <w:sz w:val="32"/>
          <w:szCs w:val="32"/>
        </w:rPr>
        <w:t>d</w:t>
      </w:r>
      <w:r w:rsidR="00AE3A62">
        <w:rPr>
          <w:sz w:val="32"/>
          <w:szCs w:val="32"/>
        </w:rPr>
        <w:t xml:space="preserve">ffin. </w:t>
      </w:r>
      <w:r w:rsidRPr="00575F4D">
        <w:rPr>
          <w:sz w:val="32"/>
          <w:szCs w:val="32"/>
        </w:rPr>
        <w:t xml:space="preserve"> </w:t>
      </w:r>
    </w:p>
    <w:p w14:paraId="7C3EE43F" w14:textId="32ACA961" w:rsidR="00AE656A" w:rsidRDefault="008E73D2" w:rsidP="00210778">
      <w:pPr>
        <w:pStyle w:val="BodyText"/>
        <w:spacing w:before="0" w:after="0"/>
        <w:jc w:val="both"/>
      </w:pPr>
      <w:r>
        <w:t xml:space="preserve">During our site meeting </w:t>
      </w:r>
      <w:r w:rsidR="0038060F">
        <w:t xml:space="preserve">on the </w:t>
      </w:r>
      <w:r w:rsidR="00BE146B">
        <w:t>18</w:t>
      </w:r>
      <w:r w:rsidR="00BE146B" w:rsidRPr="00BE146B">
        <w:rPr>
          <w:vertAlign w:val="superscript"/>
        </w:rPr>
        <w:t>th</w:t>
      </w:r>
      <w:r w:rsidR="00BE146B">
        <w:t xml:space="preserve"> April 2024</w:t>
      </w:r>
      <w:r w:rsidR="00017E6E">
        <w:t xml:space="preserve"> </w:t>
      </w:r>
      <w:r w:rsidR="002F5D6C">
        <w:t>you r</w:t>
      </w:r>
      <w:r w:rsidR="0007495C">
        <w:t xml:space="preserve">equested clarification </w:t>
      </w:r>
      <w:r w:rsidR="00B07AA3">
        <w:t>from Natural Resourc</w:t>
      </w:r>
      <w:r w:rsidR="001C6E42">
        <w:t>e</w:t>
      </w:r>
      <w:r w:rsidR="00B07AA3">
        <w:t xml:space="preserve">s Wales (NRW) </w:t>
      </w:r>
      <w:r w:rsidR="0007495C">
        <w:t>on</w:t>
      </w:r>
      <w:r w:rsidR="002F5D6C">
        <w:t xml:space="preserve"> the</w:t>
      </w:r>
      <w:r w:rsidR="00017E6E">
        <w:t xml:space="preserve"> interpretation of the wording </w:t>
      </w:r>
      <w:r w:rsidR="006737EB">
        <w:t>“c</w:t>
      </w:r>
      <w:r w:rsidR="00345D56">
        <w:t xml:space="preserve">alendar </w:t>
      </w:r>
      <w:r w:rsidR="006737EB">
        <w:t>d</w:t>
      </w:r>
      <w:r w:rsidR="00345D56">
        <w:t>ays</w:t>
      </w:r>
      <w:r w:rsidR="006737EB">
        <w:t>”</w:t>
      </w:r>
      <w:r w:rsidR="00345D56">
        <w:t xml:space="preserve"> and </w:t>
      </w:r>
      <w:r w:rsidR="006737EB">
        <w:t>“c</w:t>
      </w:r>
      <w:r w:rsidR="00345D56">
        <w:t xml:space="preserve">onsecutive </w:t>
      </w:r>
      <w:r w:rsidR="006737EB">
        <w:t>d</w:t>
      </w:r>
      <w:r w:rsidR="00345D56">
        <w:t>ays</w:t>
      </w:r>
      <w:r w:rsidR="006737EB">
        <w:t>”</w:t>
      </w:r>
      <w:r w:rsidR="00345D56">
        <w:t xml:space="preserve"> </w:t>
      </w:r>
      <w:r w:rsidR="00C60AFB">
        <w:t xml:space="preserve">within </w:t>
      </w:r>
      <w:r w:rsidR="00ED4F19">
        <w:t>your</w:t>
      </w:r>
      <w:r w:rsidR="00C60AFB">
        <w:t xml:space="preserve"> abstraction licen</w:t>
      </w:r>
      <w:r w:rsidR="00AE656A">
        <w:t>ce</w:t>
      </w:r>
      <w:r w:rsidR="006737EB">
        <w:t xml:space="preserve"> </w:t>
      </w:r>
      <w:r w:rsidR="00ED4F19">
        <w:t>c</w:t>
      </w:r>
      <w:r w:rsidR="006737EB">
        <w:t>onditions</w:t>
      </w:r>
      <w:r w:rsidR="00D6224A">
        <w:t xml:space="preserve"> below:</w:t>
      </w:r>
    </w:p>
    <w:p w14:paraId="210BB54F" w14:textId="77777777" w:rsidR="00210778" w:rsidRDefault="00210778" w:rsidP="00210778">
      <w:pPr>
        <w:pStyle w:val="BodyText"/>
        <w:spacing w:before="0" w:after="0"/>
        <w:jc w:val="both"/>
      </w:pPr>
    </w:p>
    <w:p w14:paraId="0FA67459" w14:textId="77777777" w:rsidR="008415DA" w:rsidRDefault="008415DA" w:rsidP="008415DA">
      <w:pPr>
        <w:pStyle w:val="BodyText"/>
        <w:numPr>
          <w:ilvl w:val="0"/>
          <w:numId w:val="26"/>
        </w:numPr>
        <w:spacing w:before="0" w:after="0"/>
        <w:jc w:val="both"/>
      </w:pPr>
      <w:r>
        <w:t xml:space="preserve">Calendar days in Condition 9.6 (ii) and Condition 9.6 (iii) </w:t>
      </w:r>
    </w:p>
    <w:p w14:paraId="6971A46C" w14:textId="6D87F7DE" w:rsidR="00B050AC" w:rsidRDefault="00AD6AA3" w:rsidP="00210778">
      <w:pPr>
        <w:pStyle w:val="BodyText"/>
        <w:numPr>
          <w:ilvl w:val="0"/>
          <w:numId w:val="26"/>
        </w:numPr>
        <w:spacing w:before="0" w:after="0"/>
        <w:jc w:val="both"/>
      </w:pPr>
      <w:r>
        <w:t xml:space="preserve">Consecutive days in </w:t>
      </w:r>
      <w:r w:rsidR="008F4413">
        <w:t xml:space="preserve">Condition 9.8 (ii) </w:t>
      </w:r>
    </w:p>
    <w:p w14:paraId="27F6CF9B" w14:textId="77777777" w:rsidR="00F26320" w:rsidRDefault="00F26320" w:rsidP="00210778">
      <w:pPr>
        <w:jc w:val="both"/>
        <w:rPr>
          <w:rFonts w:cs="Arial"/>
        </w:rPr>
      </w:pPr>
    </w:p>
    <w:p w14:paraId="5D0C4D6B" w14:textId="4DDAD303" w:rsidR="00733D04" w:rsidRDefault="006E3E3F" w:rsidP="00210778">
      <w:pPr>
        <w:jc w:val="both"/>
        <w:rPr>
          <w:rFonts w:cs="Arial"/>
        </w:rPr>
      </w:pPr>
      <w:r>
        <w:rPr>
          <w:rFonts w:cs="Arial"/>
        </w:rPr>
        <w:t>We have revie</w:t>
      </w:r>
      <w:r w:rsidR="009A1919">
        <w:rPr>
          <w:rFonts w:cs="Arial"/>
        </w:rPr>
        <w:t>we</w:t>
      </w:r>
      <w:r>
        <w:rPr>
          <w:rFonts w:cs="Arial"/>
        </w:rPr>
        <w:t xml:space="preserve">d the determination report and </w:t>
      </w:r>
      <w:r w:rsidR="00CC1EC1">
        <w:rPr>
          <w:rFonts w:cs="Arial"/>
        </w:rPr>
        <w:t>liaised</w:t>
      </w:r>
      <w:r>
        <w:rPr>
          <w:rFonts w:cs="Arial"/>
        </w:rPr>
        <w:t xml:space="preserve"> with our permitting team </w:t>
      </w:r>
      <w:r w:rsidR="009A1919">
        <w:rPr>
          <w:rFonts w:cs="Arial"/>
        </w:rPr>
        <w:t xml:space="preserve">along with </w:t>
      </w:r>
      <w:r>
        <w:rPr>
          <w:rFonts w:cs="Arial"/>
        </w:rPr>
        <w:t>our fisheries colleag</w:t>
      </w:r>
      <w:r w:rsidR="00EE5131">
        <w:rPr>
          <w:rFonts w:cs="Arial"/>
        </w:rPr>
        <w:t>u</w:t>
      </w:r>
      <w:r>
        <w:rPr>
          <w:rFonts w:cs="Arial"/>
        </w:rPr>
        <w:t>es. W</w:t>
      </w:r>
      <w:r w:rsidR="00B050AC">
        <w:rPr>
          <w:rFonts w:cs="Arial"/>
        </w:rPr>
        <w:t xml:space="preserve">e </w:t>
      </w:r>
      <w:r>
        <w:rPr>
          <w:rFonts w:cs="Arial"/>
        </w:rPr>
        <w:t>confirm that</w:t>
      </w:r>
      <w:r w:rsidR="00B050AC">
        <w:rPr>
          <w:rFonts w:cs="Arial"/>
        </w:rPr>
        <w:t xml:space="preserve"> the definition of a day is 24 consecutive </w:t>
      </w:r>
      <w:r w:rsidR="00CC1EC1">
        <w:rPr>
          <w:rFonts w:cs="Arial"/>
        </w:rPr>
        <w:t>hours and</w:t>
      </w:r>
      <w:r w:rsidR="00B050AC">
        <w:rPr>
          <w:rFonts w:cs="Arial"/>
        </w:rPr>
        <w:t xml:space="preserve"> note this as such on the file. </w:t>
      </w:r>
    </w:p>
    <w:p w14:paraId="585CC817" w14:textId="77777777" w:rsidR="00733D04" w:rsidRDefault="00733D04" w:rsidP="00210778">
      <w:pPr>
        <w:jc w:val="both"/>
        <w:rPr>
          <w:rFonts w:cs="Arial"/>
        </w:rPr>
      </w:pPr>
    </w:p>
    <w:p w14:paraId="03E53A2F" w14:textId="4DC65350" w:rsidR="008E73D2" w:rsidRDefault="00B050AC" w:rsidP="00210778">
      <w:pPr>
        <w:jc w:val="both"/>
        <w:rPr>
          <w:rFonts w:cs="Arial"/>
        </w:rPr>
      </w:pPr>
      <w:r>
        <w:rPr>
          <w:rFonts w:cs="Arial"/>
        </w:rPr>
        <w:t xml:space="preserve">This means that for future reference, the period of days referred to in the relevant conditions starts when a specified threshold is reached, </w:t>
      </w:r>
      <w:r w:rsidR="00CC1EC1">
        <w:rPr>
          <w:rFonts w:cs="Arial"/>
        </w:rPr>
        <w:t>e.g.</w:t>
      </w:r>
      <w:r>
        <w:rPr>
          <w:rFonts w:cs="Arial"/>
        </w:rPr>
        <w:t xml:space="preserve"> 9am, and ends 10 days later, </w:t>
      </w:r>
      <w:r w:rsidR="006C24B0">
        <w:rPr>
          <w:rFonts w:cs="Arial"/>
        </w:rPr>
        <w:t>i.e.</w:t>
      </w:r>
      <w:r>
        <w:rPr>
          <w:rFonts w:cs="Arial"/>
        </w:rPr>
        <w:t xml:space="preserve"> 10*24 hours, or 240 hours later. For example, in 9.6(ii), if completion of stage 3B is 9am on the 10</w:t>
      </w:r>
      <w:r>
        <w:rPr>
          <w:rFonts w:cs="Arial"/>
          <w:vertAlign w:val="superscript"/>
        </w:rPr>
        <w:t>th</w:t>
      </w:r>
      <w:r>
        <w:rPr>
          <w:rFonts w:cs="Arial"/>
        </w:rPr>
        <w:t xml:space="preserve"> June, 10 days later will be 9am on 20</w:t>
      </w:r>
      <w:r>
        <w:rPr>
          <w:rFonts w:cs="Arial"/>
          <w:vertAlign w:val="superscript"/>
        </w:rPr>
        <w:t>th</w:t>
      </w:r>
      <w:r>
        <w:rPr>
          <w:rFonts w:cs="Arial"/>
        </w:rPr>
        <w:t xml:space="preserve"> June.</w:t>
      </w:r>
    </w:p>
    <w:p w14:paraId="3D20EFC0" w14:textId="77777777" w:rsidR="00575F4D" w:rsidRPr="00575F4D" w:rsidRDefault="00575F4D" w:rsidP="00575F4D">
      <w:pPr>
        <w:rPr>
          <w:rFonts w:eastAsiaTheme="minorHAnsi" w:cs="Arial"/>
          <w:sz w:val="22"/>
          <w:szCs w:val="22"/>
        </w:rPr>
      </w:pPr>
    </w:p>
    <w:p w14:paraId="5638C968" w14:textId="339A65B4" w:rsidR="00C959F3" w:rsidRDefault="00F854C3" w:rsidP="00210778">
      <w:pPr>
        <w:pStyle w:val="BodyText"/>
        <w:spacing w:before="0" w:after="0"/>
      </w:pPr>
      <w:r w:rsidRPr="00F854C3">
        <w:t>Yours sincerely</w:t>
      </w:r>
      <w:r w:rsidR="00575F4D">
        <w:t>,</w:t>
      </w:r>
    </w:p>
    <w:p w14:paraId="3B0BDB3D" w14:textId="77777777" w:rsidR="00575F4D" w:rsidRDefault="00575F4D" w:rsidP="00210778">
      <w:pPr>
        <w:pStyle w:val="BodyText"/>
        <w:spacing w:before="0" w:after="0"/>
      </w:pPr>
    </w:p>
    <w:p w14:paraId="51558C74" w14:textId="77777777" w:rsidR="00210778" w:rsidRDefault="00210778" w:rsidP="00210778">
      <w:pPr>
        <w:pStyle w:val="BodyText"/>
        <w:spacing w:before="0" w:after="0"/>
      </w:pPr>
    </w:p>
    <w:p w14:paraId="6A5CEB04" w14:textId="77777777" w:rsidR="00210778" w:rsidRDefault="00210778" w:rsidP="00210778">
      <w:pPr>
        <w:pStyle w:val="BodyText"/>
        <w:spacing w:before="0" w:after="0"/>
      </w:pPr>
    </w:p>
    <w:p w14:paraId="37D5E982" w14:textId="77777777" w:rsidR="00575F4D" w:rsidRDefault="00575F4D" w:rsidP="00210778">
      <w:pPr>
        <w:pStyle w:val="BodyText"/>
        <w:spacing w:before="0" w:after="0"/>
      </w:pPr>
    </w:p>
    <w:p w14:paraId="66B0B0BE" w14:textId="77777777" w:rsidR="00DE42C3" w:rsidRPr="00040370" w:rsidRDefault="00DE42C3" w:rsidP="00210778">
      <w:pPr>
        <w:pStyle w:val="EndnoteText"/>
        <w:keepNext/>
        <w:keepLines/>
        <w:widowControl/>
        <w:rPr>
          <w:rFonts w:cs="Arial"/>
          <w:b/>
          <w:szCs w:val="24"/>
          <w:lang w:val="en-US"/>
        </w:rPr>
      </w:pPr>
      <w:r>
        <w:rPr>
          <w:rFonts w:cs="Arial"/>
          <w:b/>
          <w:szCs w:val="24"/>
          <w:lang w:val="en-US"/>
        </w:rPr>
        <w:t>Alys Rees,</w:t>
      </w:r>
    </w:p>
    <w:p w14:paraId="38B72FC7" w14:textId="1993FE7C" w:rsidR="00DE42C3" w:rsidRDefault="00DE42C3" w:rsidP="00812DFB">
      <w:pPr>
        <w:pStyle w:val="EndnoteText"/>
        <w:keepNext/>
        <w:keepLines/>
        <w:widowControl/>
        <w:rPr>
          <w:rFonts w:cs="Arial"/>
          <w:b/>
          <w:szCs w:val="24"/>
          <w:lang w:val="en-US"/>
        </w:rPr>
      </w:pPr>
      <w:r>
        <w:rPr>
          <w:rFonts w:cs="Arial"/>
          <w:b/>
          <w:szCs w:val="24"/>
          <w:lang w:val="en-US"/>
        </w:rPr>
        <w:t>Environment Team Leader, Carmarthenshire.</w:t>
      </w:r>
    </w:p>
    <w:p w14:paraId="024FAB64" w14:textId="31902267" w:rsidR="00DC40D5" w:rsidRPr="00F854C3" w:rsidRDefault="00DC40D5" w:rsidP="00134C24"/>
    <w:p w14:paraId="456EDC37" w14:textId="336E3C53" w:rsidR="00134C24" w:rsidRDefault="00DC40D5" w:rsidP="00134C24">
      <w:pPr>
        <w:rPr>
          <w:lang w:val="fr-FR"/>
        </w:rPr>
      </w:pPr>
      <w:r w:rsidRPr="006C24B0">
        <w:rPr>
          <w:lang w:val="fr-FR"/>
        </w:rPr>
        <w:t>Direct e-mail:</w:t>
      </w:r>
      <w:r w:rsidR="006C24B0" w:rsidRPr="006C24B0">
        <w:rPr>
          <w:lang w:val="fr-FR"/>
        </w:rPr>
        <w:t xml:space="preserve"> </w:t>
      </w:r>
      <w:hyperlink r:id="rId17" w:history="1">
        <w:r w:rsidR="006C24B0" w:rsidRPr="00F215AF">
          <w:rPr>
            <w:rStyle w:val="Hyperlink"/>
            <w:lang w:val="fr-FR"/>
          </w:rPr>
          <w:t>alys.e.rees@cyfoethnaturiolcymru.gov.uk</w:t>
        </w:r>
      </w:hyperlink>
    </w:p>
    <w:p w14:paraId="71593925" w14:textId="77777777" w:rsidR="006C24B0" w:rsidRPr="006C24B0" w:rsidRDefault="006C24B0" w:rsidP="00134C24">
      <w:pPr>
        <w:rPr>
          <w:lang w:val="fr-FR"/>
        </w:rPr>
      </w:pPr>
    </w:p>
    <w:p w14:paraId="49030F5C" w14:textId="77777777" w:rsidR="00347622" w:rsidRPr="006C24B0" w:rsidRDefault="00347622" w:rsidP="00134C24">
      <w:pPr>
        <w:rPr>
          <w:lang w:val="fr-FR"/>
        </w:rPr>
      </w:pPr>
    </w:p>
    <w:p w14:paraId="1571240D" w14:textId="77777777" w:rsidR="007D357D" w:rsidRPr="008415DA" w:rsidRDefault="007D357D" w:rsidP="007D357D">
      <w:pPr>
        <w:pStyle w:val="BodyText"/>
        <w:rPr>
          <w:noProof/>
          <w:lang w:val="fr-FR"/>
        </w:rPr>
      </w:pPr>
      <w:r w:rsidRPr="008415DA">
        <w:rPr>
          <w:noProof/>
          <w:lang w:val="fr-FR"/>
        </w:rPr>
        <w:lastRenderedPageBreak/>
        <w:t>Croesewir gohebiaeth yn Gymraeg a byddwn yn ymateb yn Gymraeg,</w:t>
      </w:r>
      <w:r w:rsidRPr="008415DA">
        <w:rPr>
          <w:rFonts w:ascii="Times New Roman" w:hAnsi="Times New Roman"/>
          <w:noProof/>
          <w:lang w:val="fr-FR"/>
        </w:rPr>
        <w:t> </w:t>
      </w:r>
      <w:r w:rsidRPr="008415DA">
        <w:rPr>
          <w:noProof/>
          <w:lang w:val="fr-FR"/>
        </w:rPr>
        <w:t xml:space="preserve">heb i hynny arwain at oedi. </w:t>
      </w:r>
    </w:p>
    <w:p w14:paraId="3080C238" w14:textId="77777777" w:rsidR="007D357D" w:rsidRDefault="007D357D" w:rsidP="007D357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p w14:paraId="56A79A5C" w14:textId="77777777" w:rsidR="00575134" w:rsidRPr="00F854C3" w:rsidRDefault="00575134" w:rsidP="007D357D"/>
    <w:sectPr w:rsidR="00575134" w:rsidRPr="00F854C3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E379B" w14:textId="77777777" w:rsidR="00265D01" w:rsidRDefault="00265D01" w:rsidP="003B1B95">
      <w:r>
        <w:separator/>
      </w:r>
    </w:p>
  </w:endnote>
  <w:endnote w:type="continuationSeparator" w:id="0">
    <w:p w14:paraId="45A756FF" w14:textId="77777777" w:rsidR="00265D01" w:rsidRDefault="00265D0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74724" w14:textId="049C4BFB" w:rsidR="00D43EBB" w:rsidRDefault="00D43EBB" w:rsidP="00D43EBB">
    <w:pPr>
      <w:pStyle w:val="NoSpacing"/>
      <w:tabs>
        <w:tab w:val="right" w:pos="8505"/>
      </w:tabs>
      <w:rPr>
        <w:sz w:val="18"/>
        <w:szCs w:val="18"/>
      </w:rPr>
    </w:pPr>
    <w:r>
      <w:rPr>
        <w:sz w:val="18"/>
        <w:szCs w:val="18"/>
      </w:rPr>
      <w:t>Plas Gwendraeth</w:t>
    </w:r>
    <w:r w:rsidRPr="00522876">
      <w:rPr>
        <w:sz w:val="18"/>
        <w:szCs w:val="18"/>
      </w:rPr>
      <w:tab/>
    </w:r>
    <w:r>
      <w:rPr>
        <w:sz w:val="18"/>
        <w:szCs w:val="18"/>
      </w:rPr>
      <w:t>incident Hotline/</w:t>
    </w:r>
    <w:r w:rsidRPr="00522876">
      <w:rPr>
        <w:sz w:val="18"/>
        <w:szCs w:val="18"/>
      </w:rPr>
      <w:t>General Enquiries: 03000</w:t>
    </w:r>
    <w:r>
      <w:rPr>
        <w:sz w:val="18"/>
        <w:szCs w:val="18"/>
      </w:rPr>
      <w:t xml:space="preserve"> </w:t>
    </w:r>
    <w:r w:rsidRPr="00522876">
      <w:rPr>
        <w:sz w:val="18"/>
        <w:szCs w:val="18"/>
      </w:rPr>
      <w:t>65</w:t>
    </w:r>
    <w:r>
      <w:rPr>
        <w:sz w:val="18"/>
        <w:szCs w:val="18"/>
      </w:rPr>
      <w:t xml:space="preserve"> </w:t>
    </w:r>
    <w:r w:rsidRPr="00522876">
      <w:rPr>
        <w:sz w:val="18"/>
        <w:szCs w:val="18"/>
      </w:rPr>
      <w:t>3000</w:t>
    </w:r>
  </w:p>
  <w:p w14:paraId="63011BC0" w14:textId="77777777" w:rsidR="00D43EBB" w:rsidRPr="00522876" w:rsidRDefault="00D43EBB" w:rsidP="00D43EBB">
    <w:pPr>
      <w:pStyle w:val="NoSpacing"/>
      <w:tabs>
        <w:tab w:val="right" w:pos="8505"/>
      </w:tabs>
      <w:rPr>
        <w:sz w:val="18"/>
        <w:szCs w:val="18"/>
      </w:rPr>
    </w:pPr>
    <w:r>
      <w:rPr>
        <w:sz w:val="18"/>
        <w:szCs w:val="18"/>
      </w:rPr>
      <w:t>Heol Parc Mawr</w:t>
    </w:r>
    <w:r>
      <w:rPr>
        <w:sz w:val="18"/>
        <w:szCs w:val="18"/>
      </w:rPr>
      <w:tab/>
    </w:r>
  </w:p>
  <w:p w14:paraId="3C926F44" w14:textId="77777777" w:rsidR="00D43EBB" w:rsidRPr="003E59EB" w:rsidRDefault="00D43EBB" w:rsidP="00D43EBB">
    <w:pPr>
      <w:pStyle w:val="NoSpacing"/>
      <w:tabs>
        <w:tab w:val="right" w:pos="8505"/>
      </w:tabs>
      <w:rPr>
        <w:sz w:val="18"/>
        <w:szCs w:val="18"/>
      </w:rPr>
    </w:pPr>
    <w:r>
      <w:rPr>
        <w:sz w:val="18"/>
        <w:szCs w:val="18"/>
      </w:rPr>
      <w:t>Parc Busnes Cross Hands/Crosshands Business Park</w:t>
    </w:r>
    <w:r>
      <w:rPr>
        <w:sz w:val="18"/>
        <w:szCs w:val="18"/>
      </w:rPr>
      <w:tab/>
    </w:r>
    <w:r w:rsidRPr="003E59EB">
      <w:rPr>
        <w:sz w:val="18"/>
        <w:szCs w:val="18"/>
      </w:rPr>
      <w:t>alys.e.rees@cyfoethnaturiolcymru.gov.u</w:t>
    </w:r>
    <w:r>
      <w:rPr>
        <w:sz w:val="18"/>
        <w:szCs w:val="18"/>
      </w:rPr>
      <w:t>k</w:t>
    </w:r>
  </w:p>
  <w:p w14:paraId="58C3475D" w14:textId="77777777" w:rsidR="00D43EBB" w:rsidRDefault="00D43EBB" w:rsidP="00D43EBB">
    <w:pPr>
      <w:pStyle w:val="NoSpacing"/>
      <w:tabs>
        <w:tab w:val="right" w:pos="8505"/>
      </w:tabs>
      <w:rPr>
        <w:sz w:val="18"/>
        <w:szCs w:val="18"/>
      </w:rPr>
    </w:pPr>
    <w:r>
      <w:rPr>
        <w:sz w:val="18"/>
        <w:szCs w:val="18"/>
      </w:rPr>
      <w:t>Crosshands</w:t>
    </w:r>
    <w:r w:rsidRPr="00522876">
      <w:rPr>
        <w:sz w:val="18"/>
        <w:szCs w:val="18"/>
      </w:rPr>
      <w:tab/>
      <w:t>www.cyfo</w:t>
    </w:r>
    <w:r>
      <w:rPr>
        <w:sz w:val="18"/>
        <w:szCs w:val="18"/>
      </w:rPr>
      <w:t>ethnaturiolcymru.gov.uk</w:t>
    </w:r>
    <w:r>
      <w:rPr>
        <w:sz w:val="18"/>
        <w:szCs w:val="18"/>
      </w:rPr>
      <w:br/>
      <w:t>Llanelli</w:t>
    </w:r>
    <w:r w:rsidRPr="00522876">
      <w:rPr>
        <w:sz w:val="18"/>
        <w:szCs w:val="18"/>
      </w:rPr>
      <w:tab/>
      <w:t>www.natur</w:t>
    </w:r>
    <w:r>
      <w:rPr>
        <w:sz w:val="18"/>
        <w:szCs w:val="18"/>
      </w:rPr>
      <w:t>alresourceswales.gov.uk</w:t>
    </w:r>
    <w:r>
      <w:rPr>
        <w:sz w:val="18"/>
        <w:szCs w:val="18"/>
      </w:rPr>
      <w:br/>
      <w:t>Sir Gaerfyrddin/Carmarthenshire</w:t>
    </w:r>
  </w:p>
  <w:p w14:paraId="56959573" w14:textId="77777777" w:rsidR="00D43EBB" w:rsidRPr="00522876" w:rsidRDefault="00D43EBB" w:rsidP="00D43EBB">
    <w:pPr>
      <w:pStyle w:val="NoSpacing"/>
      <w:tabs>
        <w:tab w:val="right" w:pos="8505"/>
      </w:tabs>
      <w:rPr>
        <w:sz w:val="18"/>
        <w:szCs w:val="18"/>
      </w:rPr>
    </w:pPr>
    <w:r>
      <w:rPr>
        <w:sz w:val="18"/>
        <w:szCs w:val="18"/>
      </w:rPr>
      <w:t>SA14 6RE</w:t>
    </w:r>
  </w:p>
  <w:p w14:paraId="43AB4BC9" w14:textId="7A5E096B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7C247" w14:textId="77777777" w:rsidR="00265D01" w:rsidRDefault="00265D01" w:rsidP="003B1B95">
      <w:r>
        <w:separator/>
      </w:r>
    </w:p>
  </w:footnote>
  <w:footnote w:type="continuationSeparator" w:id="0">
    <w:p w14:paraId="3B6A0435" w14:textId="77777777" w:rsidR="00265D01" w:rsidRDefault="00265D0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2B54D" w14:textId="77777777" w:rsidR="00881C67" w:rsidRDefault="00881C67" w:rsidP="00580178">
    <w:pPr>
      <w:pStyle w:val="Header"/>
    </w:pPr>
  </w:p>
  <w:p w14:paraId="7A324567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6F2B3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6C13524B" wp14:editId="3C48E85B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79E7F14"/>
    <w:multiLevelType w:val="hybridMultilevel"/>
    <w:tmpl w:val="4642D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3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748493">
    <w:abstractNumId w:val="6"/>
  </w:num>
  <w:num w:numId="2" w16cid:durableId="82148735">
    <w:abstractNumId w:val="3"/>
  </w:num>
  <w:num w:numId="3" w16cid:durableId="568734732">
    <w:abstractNumId w:val="12"/>
  </w:num>
  <w:num w:numId="4" w16cid:durableId="6060400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3565384">
    <w:abstractNumId w:val="12"/>
  </w:num>
  <w:num w:numId="6" w16cid:durableId="52890916">
    <w:abstractNumId w:val="14"/>
  </w:num>
  <w:num w:numId="7" w16cid:durableId="1007294885">
    <w:abstractNumId w:val="8"/>
  </w:num>
  <w:num w:numId="8" w16cid:durableId="70582920">
    <w:abstractNumId w:val="0"/>
  </w:num>
  <w:num w:numId="9" w16cid:durableId="1912079311">
    <w:abstractNumId w:val="0"/>
  </w:num>
  <w:num w:numId="10" w16cid:durableId="44842885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72498447">
    <w:abstractNumId w:val="8"/>
  </w:num>
  <w:num w:numId="12" w16cid:durableId="138321325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17177020">
    <w:abstractNumId w:val="8"/>
  </w:num>
  <w:num w:numId="14" w16cid:durableId="1098063658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689477450">
    <w:abstractNumId w:val="8"/>
  </w:num>
  <w:num w:numId="16" w16cid:durableId="1021979545">
    <w:abstractNumId w:val="2"/>
  </w:num>
  <w:num w:numId="17" w16cid:durableId="1486700939">
    <w:abstractNumId w:val="10"/>
  </w:num>
  <w:num w:numId="18" w16cid:durableId="354158294">
    <w:abstractNumId w:val="7"/>
  </w:num>
  <w:num w:numId="19" w16cid:durableId="1949267780">
    <w:abstractNumId w:val="5"/>
  </w:num>
  <w:num w:numId="20" w16cid:durableId="1006790692">
    <w:abstractNumId w:val="13"/>
  </w:num>
  <w:num w:numId="21" w16cid:durableId="1682510098">
    <w:abstractNumId w:val="11"/>
  </w:num>
  <w:num w:numId="22" w16cid:durableId="751315309">
    <w:abstractNumId w:val="11"/>
  </w:num>
  <w:num w:numId="23" w16cid:durableId="539558527">
    <w:abstractNumId w:val="11"/>
  </w:num>
  <w:num w:numId="24" w16cid:durableId="417949303">
    <w:abstractNumId w:val="1"/>
  </w:num>
  <w:num w:numId="25" w16cid:durableId="12803364">
    <w:abstractNumId w:val="11"/>
    <w:lvlOverride w:ilvl="0">
      <w:startOverride w:val="1"/>
    </w:lvlOverride>
  </w:num>
  <w:num w:numId="26" w16cid:durableId="4298150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9D4FE9"/>
    <w:rsid w:val="00001170"/>
    <w:rsid w:val="0000261A"/>
    <w:rsid w:val="00017263"/>
    <w:rsid w:val="00017E6E"/>
    <w:rsid w:val="0003584B"/>
    <w:rsid w:val="00046272"/>
    <w:rsid w:val="00053E37"/>
    <w:rsid w:val="0006469D"/>
    <w:rsid w:val="0007495C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A3CEF"/>
    <w:rsid w:val="001C6E42"/>
    <w:rsid w:val="001E0091"/>
    <w:rsid w:val="001E34B7"/>
    <w:rsid w:val="00205BF7"/>
    <w:rsid w:val="00210778"/>
    <w:rsid w:val="002124A8"/>
    <w:rsid w:val="00227FCF"/>
    <w:rsid w:val="002310C5"/>
    <w:rsid w:val="00240D86"/>
    <w:rsid w:val="0024550F"/>
    <w:rsid w:val="00253D2A"/>
    <w:rsid w:val="00255E0D"/>
    <w:rsid w:val="00256407"/>
    <w:rsid w:val="00265D01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B292C"/>
    <w:rsid w:val="002C1957"/>
    <w:rsid w:val="002C5A0F"/>
    <w:rsid w:val="002C7D1B"/>
    <w:rsid w:val="002D1C88"/>
    <w:rsid w:val="002D1E23"/>
    <w:rsid w:val="002F5D6C"/>
    <w:rsid w:val="00304E9B"/>
    <w:rsid w:val="00314647"/>
    <w:rsid w:val="0032347C"/>
    <w:rsid w:val="00323656"/>
    <w:rsid w:val="00325394"/>
    <w:rsid w:val="00333D96"/>
    <w:rsid w:val="00345D56"/>
    <w:rsid w:val="00347622"/>
    <w:rsid w:val="00357AB1"/>
    <w:rsid w:val="00366E8B"/>
    <w:rsid w:val="0038060F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700B9"/>
    <w:rsid w:val="00491598"/>
    <w:rsid w:val="004924B9"/>
    <w:rsid w:val="004A2C4D"/>
    <w:rsid w:val="004B55D4"/>
    <w:rsid w:val="004C3593"/>
    <w:rsid w:val="004D606F"/>
    <w:rsid w:val="004D663A"/>
    <w:rsid w:val="004E070B"/>
    <w:rsid w:val="004E1EFC"/>
    <w:rsid w:val="004E21FB"/>
    <w:rsid w:val="004F15CD"/>
    <w:rsid w:val="005028E6"/>
    <w:rsid w:val="00504C76"/>
    <w:rsid w:val="005118F5"/>
    <w:rsid w:val="0051775A"/>
    <w:rsid w:val="00524BCA"/>
    <w:rsid w:val="00534AAC"/>
    <w:rsid w:val="00547719"/>
    <w:rsid w:val="00552D0B"/>
    <w:rsid w:val="00575134"/>
    <w:rsid w:val="00575F4D"/>
    <w:rsid w:val="00580178"/>
    <w:rsid w:val="005A0D52"/>
    <w:rsid w:val="005B301B"/>
    <w:rsid w:val="005B7FC8"/>
    <w:rsid w:val="005C5EE6"/>
    <w:rsid w:val="005F473B"/>
    <w:rsid w:val="0064248F"/>
    <w:rsid w:val="00654082"/>
    <w:rsid w:val="0066120C"/>
    <w:rsid w:val="006634B9"/>
    <w:rsid w:val="00666BB5"/>
    <w:rsid w:val="006737EB"/>
    <w:rsid w:val="00673997"/>
    <w:rsid w:val="00697BE8"/>
    <w:rsid w:val="006B620B"/>
    <w:rsid w:val="006B676A"/>
    <w:rsid w:val="006C24B0"/>
    <w:rsid w:val="006C3BE6"/>
    <w:rsid w:val="006C4703"/>
    <w:rsid w:val="006C6DA4"/>
    <w:rsid w:val="006D6756"/>
    <w:rsid w:val="006D6FBB"/>
    <w:rsid w:val="006E1121"/>
    <w:rsid w:val="006E3E3F"/>
    <w:rsid w:val="006E6741"/>
    <w:rsid w:val="006E7FA2"/>
    <w:rsid w:val="0070003B"/>
    <w:rsid w:val="00700A45"/>
    <w:rsid w:val="007042C8"/>
    <w:rsid w:val="00733D04"/>
    <w:rsid w:val="007402EF"/>
    <w:rsid w:val="007516C1"/>
    <w:rsid w:val="00751E4F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78C9"/>
    <w:rsid w:val="007C7F2F"/>
    <w:rsid w:val="007D3068"/>
    <w:rsid w:val="007D357D"/>
    <w:rsid w:val="007D3B57"/>
    <w:rsid w:val="007D5716"/>
    <w:rsid w:val="007D7F5B"/>
    <w:rsid w:val="007E333B"/>
    <w:rsid w:val="00812DFB"/>
    <w:rsid w:val="00820898"/>
    <w:rsid w:val="00832030"/>
    <w:rsid w:val="008415DA"/>
    <w:rsid w:val="00842FC5"/>
    <w:rsid w:val="008434A9"/>
    <w:rsid w:val="00845875"/>
    <w:rsid w:val="0085223F"/>
    <w:rsid w:val="008612A6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D30CC"/>
    <w:rsid w:val="008E2ABB"/>
    <w:rsid w:val="008E6805"/>
    <w:rsid w:val="008E73D2"/>
    <w:rsid w:val="008F11CB"/>
    <w:rsid w:val="008F3426"/>
    <w:rsid w:val="008F4413"/>
    <w:rsid w:val="008F6D8A"/>
    <w:rsid w:val="00904BF2"/>
    <w:rsid w:val="00920A61"/>
    <w:rsid w:val="0092200D"/>
    <w:rsid w:val="00950E95"/>
    <w:rsid w:val="0095246A"/>
    <w:rsid w:val="00967FB8"/>
    <w:rsid w:val="00977CDE"/>
    <w:rsid w:val="00982DDB"/>
    <w:rsid w:val="00995577"/>
    <w:rsid w:val="009A1919"/>
    <w:rsid w:val="009A383A"/>
    <w:rsid w:val="009B37B8"/>
    <w:rsid w:val="009C098F"/>
    <w:rsid w:val="009D4FE9"/>
    <w:rsid w:val="009E2E2C"/>
    <w:rsid w:val="009F370B"/>
    <w:rsid w:val="009F4823"/>
    <w:rsid w:val="00A22D89"/>
    <w:rsid w:val="00A36091"/>
    <w:rsid w:val="00A416F3"/>
    <w:rsid w:val="00A63022"/>
    <w:rsid w:val="00A64662"/>
    <w:rsid w:val="00A73E72"/>
    <w:rsid w:val="00A76AC6"/>
    <w:rsid w:val="00A908E3"/>
    <w:rsid w:val="00AA54D9"/>
    <w:rsid w:val="00AB3876"/>
    <w:rsid w:val="00AB4249"/>
    <w:rsid w:val="00AB7169"/>
    <w:rsid w:val="00AC68F6"/>
    <w:rsid w:val="00AD0221"/>
    <w:rsid w:val="00AD6AA3"/>
    <w:rsid w:val="00AE3A62"/>
    <w:rsid w:val="00AE4565"/>
    <w:rsid w:val="00AE656A"/>
    <w:rsid w:val="00AF5EC2"/>
    <w:rsid w:val="00AF7309"/>
    <w:rsid w:val="00AF7C7D"/>
    <w:rsid w:val="00B02CD4"/>
    <w:rsid w:val="00B050AC"/>
    <w:rsid w:val="00B07AA3"/>
    <w:rsid w:val="00B12E9F"/>
    <w:rsid w:val="00B322A0"/>
    <w:rsid w:val="00B36954"/>
    <w:rsid w:val="00B41015"/>
    <w:rsid w:val="00B527D6"/>
    <w:rsid w:val="00B56355"/>
    <w:rsid w:val="00B618FD"/>
    <w:rsid w:val="00B7723D"/>
    <w:rsid w:val="00B90A54"/>
    <w:rsid w:val="00B95C10"/>
    <w:rsid w:val="00BA1785"/>
    <w:rsid w:val="00BA4AE0"/>
    <w:rsid w:val="00BA56BA"/>
    <w:rsid w:val="00BC41CD"/>
    <w:rsid w:val="00BD1A21"/>
    <w:rsid w:val="00BD3375"/>
    <w:rsid w:val="00BD6038"/>
    <w:rsid w:val="00BE146B"/>
    <w:rsid w:val="00BF4F83"/>
    <w:rsid w:val="00BF6005"/>
    <w:rsid w:val="00C2002D"/>
    <w:rsid w:val="00C31E03"/>
    <w:rsid w:val="00C332A7"/>
    <w:rsid w:val="00C37E1F"/>
    <w:rsid w:val="00C414EF"/>
    <w:rsid w:val="00C44639"/>
    <w:rsid w:val="00C55B14"/>
    <w:rsid w:val="00C60AFB"/>
    <w:rsid w:val="00C61A57"/>
    <w:rsid w:val="00C62EAE"/>
    <w:rsid w:val="00C70646"/>
    <w:rsid w:val="00C84824"/>
    <w:rsid w:val="00C8704E"/>
    <w:rsid w:val="00C93921"/>
    <w:rsid w:val="00C959F3"/>
    <w:rsid w:val="00CB0986"/>
    <w:rsid w:val="00CC1EC1"/>
    <w:rsid w:val="00CC60A1"/>
    <w:rsid w:val="00CD0AA9"/>
    <w:rsid w:val="00CD4B48"/>
    <w:rsid w:val="00CD6CCD"/>
    <w:rsid w:val="00CE1D54"/>
    <w:rsid w:val="00CE72E1"/>
    <w:rsid w:val="00CF5800"/>
    <w:rsid w:val="00CF6812"/>
    <w:rsid w:val="00D1147D"/>
    <w:rsid w:val="00D27424"/>
    <w:rsid w:val="00D30CC0"/>
    <w:rsid w:val="00D41735"/>
    <w:rsid w:val="00D4293C"/>
    <w:rsid w:val="00D43EBB"/>
    <w:rsid w:val="00D6224A"/>
    <w:rsid w:val="00DA28F1"/>
    <w:rsid w:val="00DC40D5"/>
    <w:rsid w:val="00DE42C3"/>
    <w:rsid w:val="00DF652F"/>
    <w:rsid w:val="00E12968"/>
    <w:rsid w:val="00E3072A"/>
    <w:rsid w:val="00E545F1"/>
    <w:rsid w:val="00E65AC2"/>
    <w:rsid w:val="00E963AA"/>
    <w:rsid w:val="00EA1E4A"/>
    <w:rsid w:val="00EA1F90"/>
    <w:rsid w:val="00EA5293"/>
    <w:rsid w:val="00EB282F"/>
    <w:rsid w:val="00EB4078"/>
    <w:rsid w:val="00ED369D"/>
    <w:rsid w:val="00ED4F19"/>
    <w:rsid w:val="00ED54A1"/>
    <w:rsid w:val="00EE5131"/>
    <w:rsid w:val="00EE6FB7"/>
    <w:rsid w:val="00EE7CC6"/>
    <w:rsid w:val="00EF38E7"/>
    <w:rsid w:val="00F14C04"/>
    <w:rsid w:val="00F15A1A"/>
    <w:rsid w:val="00F211C2"/>
    <w:rsid w:val="00F26320"/>
    <w:rsid w:val="00F4177D"/>
    <w:rsid w:val="00F63843"/>
    <w:rsid w:val="00F64E34"/>
    <w:rsid w:val="00F66102"/>
    <w:rsid w:val="00F7784B"/>
    <w:rsid w:val="00F80623"/>
    <w:rsid w:val="00F854C3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1F52A48B"/>
  <w15:chartTrackingRefBased/>
  <w15:docId w15:val="{40D469AE-5A08-428D-A186-0494A1C2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rsid w:val="00A416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6F3"/>
    <w:rPr>
      <w:rFonts w:eastAsia="Calibri"/>
      <w:sz w:val="24"/>
      <w:szCs w:val="24"/>
    </w:rPr>
  </w:style>
  <w:style w:type="paragraph" w:styleId="NoSpacing">
    <w:name w:val="No Spacing"/>
    <w:uiPriority w:val="1"/>
    <w:qFormat/>
    <w:rsid w:val="00D43EBB"/>
    <w:rPr>
      <w:rFonts w:eastAsia="Calibri"/>
      <w:sz w:val="24"/>
      <w:szCs w:val="22"/>
      <w:lang w:eastAsia="en-US"/>
    </w:rPr>
  </w:style>
  <w:style w:type="paragraph" w:styleId="EndnoteText">
    <w:name w:val="endnote text"/>
    <w:basedOn w:val="Normal"/>
    <w:link w:val="EndnoteTextChar"/>
    <w:rsid w:val="00DE42C3"/>
    <w:pPr>
      <w:widowControl w:val="0"/>
    </w:pPr>
    <w:rPr>
      <w:rFonts w:eastAsia="Times New Roman"/>
      <w:snapToGrid w:val="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rsid w:val="00DE42C3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mailto:alys.e.rees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REGU-425-1363566</_dlc_DocId>
    <_dlc_DocIdUrl xmlns="9be56660-2c31-41ef-bc00-23e72f632f2a">
      <Url>https://cyfoethnaturiolcymru.sharepoint.com/teams/Regulatory/Permitting/_layouts/15/DocIdRedir.aspx?ID=REGU-425-1363566</Url>
      <Description>REGU-425-1363566</Description>
    </_dlc_DocIdUrl>
    <Site_x0020_Name xmlns="859f7ad6-93f6-4205-b62b-a17f28acbbac">Ystradffin</Site_x0020_Name>
    <Internal_x002f_External xmlns="859f7ad6-93f6-4205-b62b-a17f28acbbac">Outgoing document</Internal_x002f_External>
    <Post_x0020_code xmlns="859f7ad6-93f6-4205-b62b-a17f28acbbac">SA20 0PG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lcf76f155ced4ddcb4097134ff3c332f xmlns="c2f70a08-1207-42db-a706-3a2f4cfa4a88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A F B 1, Wellington House, 273-275 High Street, London Colney, St. Albans, Hertfordshire, AL2 1HA</Addressee>
    <Process_x0020_Type xmlns="859f7ad6-93f6-4205-b62b-a17f28acbbac">Compliance</Process_x0020_Type>
    <License_x002f_Activity_x0020_Type xmlns="859f7ad6-93f6-4205-b62b-a17f28acbbac">5. WRA Water Resources Regulations</License_x002f_Activity_x0020_Type>
    <Surrendered_x002f_Expired xmlns="859f7ad6-93f6-4205-b62b-a17f28acbbac" xsi:nil="true"/>
    <OnBehalfOf xmlns="c2f70a08-1207-42db-a706-3a2f4cfa4a88" xsi:nil="true"/>
    <Document_x0020_Date xmlns="859f7ad6-93f6-4205-b62b-a17f28acbbac">2024-07-09T23:00:00+00:00</Document_x0020_Date>
    <Facility_x0020_Address xmlns="859f7ad6-93f6-4205-b62b-a17f28acbbac">Y Strad Ffin, Rhandirmwyn, Llandovery, Carmarthenshire</Facility_x0020_Address>
    <Environment_x0020_Sub_x0020_Folder xmlns="859f7ad6-93f6-4205-b62b-a17f28acbbac">Post licence compliance</Environment_x0020_Sub_x0020_Folder>
    <Customer_x0020_Name xmlns="859f7ad6-93f6-4205-b62b-a17f28acbbac">H20 Power Towy Ltd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782" ma:contentTypeDescription="Permitting &amp; Compliance Word Document" ma:contentTypeScope="" ma:versionID="2e9ecc4ce373dee7011f5c158bad2547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xmlns:ns7="9be56660-2c31-41ef-bc00-23e72f632f2a" targetNamespace="http://schemas.microsoft.com/office/2006/metadata/properties" ma:root="true" ma:fieldsID="c9411365ddfa30696f9e922b7787a101" ns2:_="" ns4:_="" ns5:_="" ns6:_="" ns7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IconOverlay" minOccurs="0"/>
                <xsd:element ref="ns6:LastSharedByUser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OnBehalfOf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OnBehalfOf" ma:index="44" nillable="true" ma:displayName="OnBehalfOf" ma:internalName="OnBehalfOf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c2f70a08-1207-42db-a706-3a2f4cfa4a88"/>
    <ds:schemaRef ds:uri="9be56660-2c31-41ef-bc00-23e72f632f2a"/>
    <ds:schemaRef ds:uri="http://schemas.microsoft.com/sharepoint/v4"/>
    <ds:schemaRef ds:uri="http://purl.org/dc/dcmitype/"/>
    <ds:schemaRef ds:uri="859f7ad6-93f6-4205-b62b-a17f28acbbac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5082945-D0BE-449C-BC27-F79FA27AA6EA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B2C1CE1-5D23-4095-8202-B7583B6DF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2f70a08-1207-42db-a706-3a2f4cfa4a88"/>
    <ds:schemaRef ds:uri="http://schemas.microsoft.com/sharepoint/v4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223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James.Slowgrove</dc:creator>
  <cp:keywords/>
  <cp:lastModifiedBy>Slowgrove, James</cp:lastModifiedBy>
  <cp:revision>49</cp:revision>
  <cp:lastPrinted>2019-09-06T10:53:00Z</cp:lastPrinted>
  <dcterms:created xsi:type="dcterms:W3CDTF">2024-07-02T15:42:00Z</dcterms:created>
  <dcterms:modified xsi:type="dcterms:W3CDTF">2024-07-10T14:30:00Z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4fbd02a2-c8f4-4c0d-a146-2d0ad496e8ba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0x01010067EB80C5FE939D4A9B3D8BA62129B7F501020052CE240CB7C1F24EB39EB80B9C7A5E5C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MediaServiceImageTags">
    <vt:lpwstr/>
  </property>
</Properties>
</file>