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780DB" w14:textId="7E8E6A1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F3D82" w:rsidRPr="002F3D82">
        <w:rPr>
          <w:rFonts w:ascii="Arial" w:hAnsi="Arial" w:cs="Arial"/>
          <w:b/>
          <w:bCs/>
          <w:u w:val="single"/>
          <w:shd w:val="clear" w:color="auto" w:fill="FFFFFF"/>
        </w:rPr>
        <w:t>CG0115102</w:t>
      </w:r>
      <w:r w:rsidR="002F3D82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FC74A0A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B7064D5" w14:textId="6A7DB63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F3D82" w:rsidRPr="002F3D82">
        <w:rPr>
          <w:rFonts w:ascii="Arial" w:hAnsi="Arial" w:cs="Arial"/>
          <w:sz w:val="20"/>
          <w:szCs w:val="20"/>
        </w:rPr>
        <w:t>PAN-021125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2F3D82">
        <w:rPr>
          <w:rFonts w:ascii="Arial" w:hAnsi="Arial" w:cs="Arial"/>
          <w:sz w:val="20"/>
          <w:szCs w:val="20"/>
        </w:rPr>
        <w:t xml:space="preserve">he </w:t>
      </w:r>
      <w:r w:rsidRPr="002F3D82">
        <w:rPr>
          <w:rFonts w:ascii="Arial" w:hAnsi="Arial" w:cs="Arial"/>
          <w:sz w:val="20"/>
          <w:szCs w:val="20"/>
        </w:rPr>
        <w:t>settled stor</w:t>
      </w:r>
      <w:r w:rsidRPr="00591EF2">
        <w:rPr>
          <w:rFonts w:ascii="Arial" w:hAnsi="Arial" w:cs="Arial"/>
          <w:sz w:val="20"/>
          <w:szCs w:val="20"/>
        </w:rPr>
        <w:t>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F3D82" w:rsidRPr="002F3D82">
        <w:rPr>
          <w:rFonts w:ascii="Arial" w:hAnsi="Arial" w:cs="Arial"/>
          <w:sz w:val="20"/>
          <w:szCs w:val="20"/>
        </w:rPr>
        <w:t>CG0115102</w:t>
      </w:r>
      <w:r w:rsidR="002F3D8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F3D82" w:rsidRPr="002F3D82">
        <w:rPr>
          <w:rFonts w:ascii="Arial" w:hAnsi="Arial" w:cs="Arial"/>
          <w:sz w:val="20"/>
          <w:szCs w:val="20"/>
        </w:rPr>
        <w:t>CG0115101</w:t>
      </w:r>
      <w:r w:rsidR="002F3D82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2F3D82" w:rsidRPr="002F3D82">
        <w:rPr>
          <w:rFonts w:ascii="Arial" w:hAnsi="Arial" w:cs="Arial"/>
          <w:sz w:val="20"/>
          <w:szCs w:val="20"/>
        </w:rPr>
        <w:t>Malltraeth</w:t>
      </w:r>
      <w:proofErr w:type="spellEnd"/>
      <w:r w:rsidR="002F3D82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1D91B51" w14:textId="7C29A71D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2F3D82">
        <w:rPr>
          <w:rFonts w:ascii="Arial" w:hAnsi="Arial" w:cs="Arial"/>
          <w:sz w:val="20"/>
          <w:szCs w:val="20"/>
        </w:rPr>
        <w:t>ult,</w:t>
      </w:r>
      <w:r w:rsidR="004A4114" w:rsidRPr="002F3D82">
        <w:rPr>
          <w:rFonts w:ascii="Arial" w:hAnsi="Arial" w:cs="Arial"/>
          <w:sz w:val="20"/>
          <w:szCs w:val="20"/>
        </w:rPr>
        <w:t xml:space="preserve"> </w:t>
      </w:r>
      <w:r w:rsidR="00D05AEA" w:rsidRPr="002F3D82">
        <w:rPr>
          <w:rFonts w:ascii="Arial" w:hAnsi="Arial" w:cs="Arial"/>
          <w:sz w:val="20"/>
          <w:szCs w:val="20"/>
        </w:rPr>
        <w:t xml:space="preserve">settled </w:t>
      </w:r>
      <w:r w:rsidR="004A4114" w:rsidRPr="002F3D82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2F3D82" w:rsidRPr="002F3D82">
        <w:rPr>
          <w:rFonts w:ascii="Arial" w:hAnsi="Arial" w:cs="Arial"/>
          <w:sz w:val="20"/>
          <w:szCs w:val="20"/>
        </w:rPr>
        <w:t>CG0115102</w:t>
      </w:r>
      <w:r w:rsidR="002F3D8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0F9C76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96346C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309F3F73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851DB9E" w14:textId="296005D5" w:rsidR="00591EF2" w:rsidRPr="00591EF2" w:rsidRDefault="002F3D8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82"/>
    <w:rsid w:val="0022237A"/>
    <w:rsid w:val="002314BB"/>
    <w:rsid w:val="002E2F5E"/>
    <w:rsid w:val="002F3D82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533E"/>
  <w15:chartTrackingRefBased/>
  <w15:docId w15:val="{3684D630-862C-483B-AA19-33654FFFB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REGU-369-2756924</_dlc_DocId>
    <_dlc_DocIdUrl xmlns="9be56660-2c31-41ef-bc00-23e72f632f2a">
      <Url>https://cyfoethnaturiolcymru.sharepoint.com/teams/Regulatory/Permitting/_layouts/15/DocIdRedir.aspx?ID=REGU-369-2756924</Url>
      <Description>REGU-369-2756924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Malltraeth WwTW</Site_x0020_Name>
    <Internal_x002f_External xmlns="859f7ad6-93f6-4205-b62b-a17f28acbbac">Internal document</Internal_x002f_External>
    <Post_x0020_code xmlns="859f7ad6-93f6-4205-b62b-a17f28acbbac">LL62 5AP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2024-09-15T23:00:00+00:00</Document_x0020_Date>
    <Facility_x0020_Address xmlns="859f7ad6-93f6-4205-b62b-a17f28acbbac">Nr Aberhoccwn House, Malltraeth, Bodorgan, Anglesey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FA59747-DFF1-41FA-887E-A29B8AE5BB4D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2024-09-09T16:32:00Z</dcterms:created>
  <dcterms:modified xsi:type="dcterms:W3CDTF">2024-09-09T16:33:00Z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a42aa611-35c1-48e0-b1a8-fb378de38573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