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DB23" w14:textId="636A432C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66ACA" w:rsidRPr="00466ACA">
        <w:rPr>
          <w:rFonts w:ascii="Arial" w:hAnsi="Arial" w:cs="Arial"/>
          <w:b/>
          <w:bCs/>
          <w:u w:val="single"/>
          <w:shd w:val="clear" w:color="auto" w:fill="FFFFFF"/>
        </w:rPr>
        <w:t>BP0328501</w:t>
      </w:r>
      <w:r w:rsidR="00466ACA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5A67FFD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F89088C" w14:textId="4A3BA9AA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466ACA" w:rsidRPr="00466ACA">
        <w:rPr>
          <w:rFonts w:ascii="Arial" w:hAnsi="Arial" w:cs="Arial"/>
          <w:sz w:val="20"/>
          <w:szCs w:val="20"/>
        </w:rPr>
        <w:t>PAN-021343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</w:t>
      </w:r>
      <w:r w:rsidR="0022237A" w:rsidRPr="00466ACA">
        <w:rPr>
          <w:rFonts w:ascii="Arial" w:hAnsi="Arial" w:cs="Arial"/>
          <w:sz w:val="20"/>
          <w:szCs w:val="20"/>
        </w:rPr>
        <w:t xml:space="preserve">or the </w:t>
      </w:r>
      <w:r w:rsidRPr="00466ACA">
        <w:rPr>
          <w:rFonts w:ascii="Arial" w:hAnsi="Arial" w:cs="Arial"/>
          <w:sz w:val="20"/>
          <w:szCs w:val="20"/>
        </w:rPr>
        <w:t>settled s</w:t>
      </w:r>
      <w:r w:rsidRPr="00591EF2">
        <w:rPr>
          <w:rFonts w:ascii="Arial" w:hAnsi="Arial" w:cs="Arial"/>
          <w:sz w:val="20"/>
          <w:szCs w:val="20"/>
        </w:rPr>
        <w:t>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466ACA" w:rsidRPr="00466ACA">
        <w:rPr>
          <w:rFonts w:ascii="Arial" w:hAnsi="Arial" w:cs="Arial"/>
          <w:sz w:val="20"/>
          <w:szCs w:val="20"/>
        </w:rPr>
        <w:t>BP0328501</w:t>
      </w:r>
      <w:r w:rsidR="00466ACA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466ACA" w:rsidRPr="00466ACA">
        <w:rPr>
          <w:rFonts w:ascii="Arial" w:hAnsi="Arial" w:cs="Arial"/>
          <w:sz w:val="20"/>
          <w:szCs w:val="20"/>
        </w:rPr>
        <w:t>BC0013401</w:t>
      </w:r>
      <w:r w:rsidR="00466ACA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466ACA" w:rsidRPr="00466ACA">
        <w:rPr>
          <w:rFonts w:ascii="Arial" w:hAnsi="Arial" w:cs="Arial"/>
          <w:sz w:val="20"/>
          <w:szCs w:val="20"/>
        </w:rPr>
        <w:t>Pembrey</w:t>
      </w:r>
      <w:proofErr w:type="spellEnd"/>
      <w:r w:rsidR="00466ACA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7198B40" w14:textId="33B2A4D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</w:t>
      </w:r>
      <w:r w:rsidRPr="00466ACA">
        <w:rPr>
          <w:rFonts w:ascii="Arial" w:hAnsi="Arial" w:cs="Arial"/>
          <w:sz w:val="20"/>
          <w:szCs w:val="20"/>
        </w:rPr>
        <w:t>esult,</w:t>
      </w:r>
      <w:r w:rsidR="004A4114" w:rsidRPr="00466ACA">
        <w:rPr>
          <w:rFonts w:ascii="Arial" w:hAnsi="Arial" w:cs="Arial"/>
          <w:sz w:val="20"/>
          <w:szCs w:val="20"/>
        </w:rPr>
        <w:t xml:space="preserve"> </w:t>
      </w:r>
      <w:r w:rsidR="00D05AEA" w:rsidRPr="00466ACA">
        <w:rPr>
          <w:rFonts w:ascii="Arial" w:hAnsi="Arial" w:cs="Arial"/>
          <w:sz w:val="20"/>
          <w:szCs w:val="20"/>
        </w:rPr>
        <w:t xml:space="preserve">settled </w:t>
      </w:r>
      <w:r w:rsidR="004A4114" w:rsidRPr="00466ACA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466ACA" w:rsidRPr="00466ACA">
        <w:rPr>
          <w:rFonts w:ascii="Arial" w:hAnsi="Arial" w:cs="Arial"/>
          <w:sz w:val="20"/>
          <w:szCs w:val="20"/>
        </w:rPr>
        <w:t>BP0328501</w:t>
      </w:r>
      <w:r w:rsidR="00466ACA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9FFC60E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45DDC94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FE3FD45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878224B" w14:textId="34A2817F" w:rsidR="00591EF2" w:rsidRPr="00591EF2" w:rsidRDefault="00466ACA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20/09/2024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ACA"/>
    <w:rsid w:val="0022237A"/>
    <w:rsid w:val="002314BB"/>
    <w:rsid w:val="002E2F5E"/>
    <w:rsid w:val="003F5907"/>
    <w:rsid w:val="00466ACA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77FEF"/>
  <w15:chartTrackingRefBased/>
  <w15:docId w15:val="{F8DE83F9-694A-4452-A6A0-085529529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REGU-193-13537735</_dlc_DocId>
    <_dlc_DocIdUrl xmlns="9be56660-2c31-41ef-bc00-23e72f632f2a">
      <Url>https://cyfoethnaturiolcymru.sharepoint.com/teams/Regulatory/Permitting/_layouts/15/DocIdRedir.aspx?ID=REGU-193-13537735</Url>
      <Description>REGU-193-13537735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at Pembrey STW</Site_x0020_Name>
    <Internal_x002f_External xmlns="859f7ad6-93f6-4205-b62b-a17f28acbbac">Internal document</Internal_x002f_External>
    <Post_x0020_code xmlns="859f7ad6-93f6-4205-b62b-a17f28acbbac">SA16 0DZ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2024-09-19T23:00:00+00:00</Document_x0020_Date>
    <Facility_x0020_Address xmlns="859f7ad6-93f6-4205-b62b-a17f28acbbac">Factory Road, Pembrey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A05B57D9-7C62-4D77-891A-7CCDB3C3494A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2024-09-13T10:16:00Z</dcterms:created>
  <dcterms:modified xsi:type="dcterms:W3CDTF">2024-09-13T10:17:00Z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a961d035-7127-43d4-939b-d5fcb7da93d4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