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0EA12" w14:textId="54A426DF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25BE5" w:rsidRPr="00825BE5">
        <w:rPr>
          <w:rFonts w:ascii="Arial" w:hAnsi="Arial" w:cs="Arial"/>
          <w:b/>
          <w:bCs/>
          <w:u w:val="single"/>
          <w:shd w:val="clear" w:color="auto" w:fill="FFFFFF"/>
        </w:rPr>
        <w:t>CM0149302</w:t>
      </w:r>
      <w:r w:rsidR="00825BE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2F0953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2988524" w14:textId="08B7BC0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25BE5" w:rsidRPr="00825BE5">
        <w:rPr>
          <w:rFonts w:ascii="Arial" w:hAnsi="Arial" w:cs="Arial"/>
          <w:sz w:val="20"/>
          <w:szCs w:val="20"/>
        </w:rPr>
        <w:t>PAN-021457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25BE5" w:rsidRPr="00825BE5">
        <w:rPr>
          <w:rFonts w:ascii="Arial" w:hAnsi="Arial" w:cs="Arial"/>
          <w:sz w:val="20"/>
          <w:szCs w:val="20"/>
        </w:rPr>
        <w:t>CM0149302</w:t>
      </w:r>
      <w:r w:rsidR="00825BE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25BE5" w:rsidRPr="00825BE5">
        <w:rPr>
          <w:rFonts w:ascii="Arial" w:hAnsi="Arial" w:cs="Arial"/>
          <w:sz w:val="20"/>
          <w:szCs w:val="20"/>
        </w:rPr>
        <w:t>CM0149301</w:t>
      </w:r>
      <w:r w:rsidR="00825BE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25BE5" w:rsidRPr="00825BE5">
        <w:rPr>
          <w:rFonts w:ascii="Arial" w:hAnsi="Arial" w:cs="Arial"/>
          <w:sz w:val="20"/>
          <w:szCs w:val="20"/>
        </w:rPr>
        <w:t>Cynwyd</w:t>
      </w:r>
      <w:r w:rsidR="00825BE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0389816" w14:textId="68A4904C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25BE5" w:rsidRPr="00825BE5">
        <w:rPr>
          <w:rFonts w:ascii="Arial" w:hAnsi="Arial" w:cs="Arial"/>
          <w:sz w:val="20"/>
          <w:szCs w:val="20"/>
        </w:rPr>
        <w:t>CM0149302</w:t>
      </w:r>
      <w:r w:rsidR="00825BE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62F4DF2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FCE217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1E6C94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DC50DDA" w14:textId="1D5784C7" w:rsidR="00591EF2" w:rsidRPr="00591EF2" w:rsidRDefault="00825BE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BE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25BE5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B40EC"/>
  <w15:chartTrackingRefBased/>
  <w15:docId w15:val="{44D9DE2E-A7A4-4EBE-915F-503CE31AC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REGU-369-2757318</_dlc_DocId>
    <_dlc_DocIdUrl xmlns="9be56660-2c31-41ef-bc00-23e72f632f2a">
      <Url>https://cyfoethnaturiolcymru.sharepoint.com/teams/Regulatory/Permitting/_layouts/15/DocIdRedir.aspx?ID=REGU-369-2757318</Url>
      <Description>REGU-369-2757318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Cynwyd STW</Site_x0020_Name>
    <Internal_x002f_External xmlns="859f7ad6-93f6-4205-b62b-a17f28acbbac">Internal document</Internal_x002f_External>
    <Post_x0020_code xmlns="859f7ad6-93f6-4205-b62b-a17f28acbbac">LL21 0HY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2024-10-14T23:00:00+00:00</Document_x0020_Date>
    <Facility_x0020_Address xmlns="859f7ad6-93f6-4205-b62b-a17f28acbbac">Station Yard, Cynwyd, Corwen, LL21 0HY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EB8889E5-5FB5-4F39-A2DC-051C8B5E11CE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2024-10-08T15:31:00Z</dcterms:created>
  <dcterms:modified xsi:type="dcterms:W3CDTF">2024-10-08T15:33:00Z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6809cbb7-2ae7-4c3b-9951-d142c967f49e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