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95788" w14:textId="239C3AEC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A4492" w:rsidRPr="006A4492">
        <w:rPr>
          <w:rFonts w:ascii="Arial" w:hAnsi="Arial" w:cs="Arial"/>
          <w:b/>
          <w:bCs/>
          <w:u w:val="single"/>
          <w:shd w:val="clear" w:color="auto" w:fill="FFFFFF"/>
        </w:rPr>
        <w:t>CG0078002</w:t>
      </w:r>
      <w:r w:rsidR="006A4492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250FBF05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681FE8A6" w14:textId="4BC88594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6A4492" w:rsidRPr="006A4492">
        <w:rPr>
          <w:rFonts w:ascii="Arial" w:hAnsi="Arial" w:cs="Arial"/>
          <w:sz w:val="20"/>
          <w:szCs w:val="20"/>
        </w:rPr>
        <w:t>PAN-021517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</w:t>
      </w:r>
      <w:r w:rsidR="0022237A" w:rsidRPr="006A4492">
        <w:rPr>
          <w:rFonts w:ascii="Arial" w:hAnsi="Arial" w:cs="Arial"/>
          <w:sz w:val="20"/>
          <w:szCs w:val="20"/>
        </w:rPr>
        <w:t xml:space="preserve">or the </w:t>
      </w:r>
      <w:r w:rsidRPr="006A4492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6A4492" w:rsidRPr="006A4492">
        <w:rPr>
          <w:rFonts w:ascii="Arial" w:hAnsi="Arial" w:cs="Arial"/>
          <w:sz w:val="20"/>
          <w:szCs w:val="20"/>
        </w:rPr>
        <w:t>CG0078002</w:t>
      </w:r>
      <w:r w:rsidR="006A4492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6A4492" w:rsidRPr="006A4492">
        <w:rPr>
          <w:rFonts w:ascii="Arial" w:hAnsi="Arial" w:cs="Arial"/>
          <w:sz w:val="20"/>
          <w:szCs w:val="20"/>
        </w:rPr>
        <w:t>CG0078001</w:t>
      </w:r>
      <w:r w:rsidR="006A4492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6A4492" w:rsidRPr="006A4492">
        <w:rPr>
          <w:rFonts w:ascii="Arial" w:hAnsi="Arial" w:cs="Arial"/>
          <w:sz w:val="20"/>
          <w:szCs w:val="20"/>
        </w:rPr>
        <w:t>Llangefni</w:t>
      </w:r>
      <w:r w:rsidR="006A4492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B2D0D3C" w14:textId="3C6B0281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</w:t>
      </w:r>
      <w:r w:rsidRPr="006A4492">
        <w:rPr>
          <w:rFonts w:ascii="Arial" w:hAnsi="Arial" w:cs="Arial"/>
          <w:sz w:val="20"/>
          <w:szCs w:val="20"/>
        </w:rPr>
        <w:t>esult,</w:t>
      </w:r>
      <w:r w:rsidR="004A4114" w:rsidRPr="006A4492">
        <w:rPr>
          <w:rFonts w:ascii="Arial" w:hAnsi="Arial" w:cs="Arial"/>
          <w:sz w:val="20"/>
          <w:szCs w:val="20"/>
        </w:rPr>
        <w:t xml:space="preserve"> </w:t>
      </w:r>
      <w:r w:rsidR="00D05AEA" w:rsidRPr="006A4492">
        <w:rPr>
          <w:rFonts w:ascii="Arial" w:hAnsi="Arial" w:cs="Arial"/>
          <w:sz w:val="20"/>
          <w:szCs w:val="20"/>
        </w:rPr>
        <w:t xml:space="preserve">settled </w:t>
      </w:r>
      <w:r w:rsidR="004A4114" w:rsidRPr="006A4492">
        <w:rPr>
          <w:rFonts w:ascii="Arial" w:hAnsi="Arial" w:cs="Arial"/>
          <w:sz w:val="20"/>
          <w:szCs w:val="20"/>
        </w:rPr>
        <w:t>stor</w:t>
      </w:r>
      <w:r w:rsidR="004A4114" w:rsidRPr="004A4114">
        <w:rPr>
          <w:rFonts w:ascii="Arial" w:hAnsi="Arial" w:cs="Arial"/>
          <w:sz w:val="20"/>
          <w:szCs w:val="20"/>
        </w:rPr>
        <w:t xml:space="preserve">m permit </w:t>
      </w:r>
      <w:r w:rsidR="006A4492" w:rsidRPr="006A4492">
        <w:rPr>
          <w:rFonts w:ascii="Arial" w:hAnsi="Arial" w:cs="Arial"/>
          <w:sz w:val="20"/>
          <w:szCs w:val="20"/>
        </w:rPr>
        <w:t>CG0078002</w:t>
      </w:r>
      <w:r w:rsidR="006A4492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A6183F8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A10C4BF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40588C68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00F5464" w14:textId="41F4A48A" w:rsidR="00591EF2" w:rsidRPr="00591EF2" w:rsidRDefault="006A449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492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6A4492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AB4EC"/>
  <w15:chartTrackingRefBased/>
  <w15:docId w15:val="{3647ADC4-108B-489D-990C-C1AA767A5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REGU-369-2757385</_dlc_DocId>
    <_dlc_DocIdUrl xmlns="9be56660-2c31-41ef-bc00-23e72f632f2a">
      <Url>https://cyfoethnaturiolcymru.sharepoint.com/teams/Regulatory/Permitting/_layouts/15/DocIdRedir.aspx?ID=REGU-369-2757385</Url>
      <Description>REGU-369-2757385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Llangefni WWTW Storm Overflow</Site_x0020_Name>
    <Internal_x002f_External xmlns="859f7ad6-93f6-4205-b62b-a17f28acbbac">Internal document</Internal_x002f_External>
    <Post_x0020_code xmlns="859f7ad6-93f6-4205-b62b-a17f28acbbac">LL77 7JA</Post_x0020_code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2024-10-20T23:00:00+00:00</Document_x0020_Date>
    <Facility_x0020_Address xmlns="859f7ad6-93f6-4205-b62b-a17f28acbbac">Llangefni Ind Est, Llangefni, Anglesey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028EB081-BF12-4D7E-BA07-A51B5AC55A18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2024-10-14T16:36:00Z</dcterms:created>
  <dcterms:modified xsi:type="dcterms:W3CDTF">2024-10-14T16:37:00Z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a74adeb4-fba5-4706-8ac9-580be4920572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