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E11F0" w14:textId="124E3654" w:rsidR="000F49E0" w:rsidRPr="00C67F8A" w:rsidRDefault="000F49E0" w:rsidP="000F49E0">
      <w:pPr>
        <w:jc w:val="right"/>
      </w:pPr>
      <w:r w:rsidRPr="00C67F8A">
        <w:rPr>
          <w:lang w:bidi="cy-GB"/>
        </w:rPr>
        <w:t xml:space="preserve">Ein </w:t>
      </w:r>
      <w:proofErr w:type="spellStart"/>
      <w:r w:rsidRPr="00C67F8A">
        <w:rPr>
          <w:lang w:bidi="cy-GB"/>
        </w:rPr>
        <w:t>Cyf</w:t>
      </w:r>
      <w:proofErr w:type="spellEnd"/>
      <w:r w:rsidRPr="00C67F8A">
        <w:rPr>
          <w:lang w:bidi="cy-GB"/>
        </w:rPr>
        <w:t xml:space="preserve">: </w:t>
      </w:r>
      <w:r w:rsidR="00C67F8A">
        <w:t>CM0082401</w:t>
      </w:r>
    </w:p>
    <w:p w14:paraId="1564EC71" w14:textId="77777777" w:rsidR="00716AE5" w:rsidRDefault="00716AE5" w:rsidP="00716AE5">
      <w:r>
        <w:t>Wynnstay Hall Management Company Ltd</w:t>
      </w:r>
    </w:p>
    <w:p w14:paraId="5BCF6B7D" w14:textId="77777777" w:rsidR="00716AE5" w:rsidRDefault="00716AE5" w:rsidP="00716AE5">
      <w:r>
        <w:t>C/O Paramount Estate Management Ltd Herons Way</w:t>
      </w:r>
    </w:p>
    <w:p w14:paraId="3F5B7C58" w14:textId="77777777" w:rsidR="00716AE5" w:rsidRDefault="00716AE5" w:rsidP="00716AE5">
      <w:r>
        <w:t>Chester Business Park</w:t>
      </w:r>
    </w:p>
    <w:p w14:paraId="33BDFEF5" w14:textId="77777777" w:rsidR="00716AE5" w:rsidRDefault="00716AE5" w:rsidP="00716AE5">
      <w:r>
        <w:t>Chester</w:t>
      </w:r>
    </w:p>
    <w:p w14:paraId="1AEABF51" w14:textId="77777777" w:rsidR="00716AE5" w:rsidRDefault="00716AE5" w:rsidP="00716AE5">
      <w:r>
        <w:t>Cheshire West &amp; Chester</w:t>
      </w:r>
    </w:p>
    <w:p w14:paraId="3ABA56C0" w14:textId="77777777" w:rsidR="00716AE5" w:rsidRDefault="00716AE5" w:rsidP="00716AE5">
      <w:r>
        <w:t>United Kingdom</w:t>
      </w:r>
    </w:p>
    <w:p w14:paraId="199ED2CD" w14:textId="77777777" w:rsidR="00716AE5" w:rsidRDefault="00716AE5" w:rsidP="00716AE5">
      <w:r>
        <w:t>CH4 9QR</w:t>
      </w:r>
    </w:p>
    <w:p w14:paraId="37B06F93" w14:textId="77777777" w:rsidR="000F49E0" w:rsidRPr="00F854C3" w:rsidRDefault="000F49E0" w:rsidP="000F49E0"/>
    <w:p w14:paraId="06B534EB" w14:textId="4C082216" w:rsidR="000F49E0" w:rsidRPr="00F854C3" w:rsidRDefault="000F49E0" w:rsidP="000F49E0">
      <w:pPr>
        <w:pStyle w:val="BodyText"/>
      </w:pPr>
      <w:r>
        <w:rPr>
          <w:lang w:bidi="cy-GB"/>
        </w:rPr>
        <w:t>1</w:t>
      </w:r>
      <w:r w:rsidR="00C67F8A">
        <w:rPr>
          <w:lang w:bidi="cy-GB"/>
        </w:rPr>
        <w:t>7</w:t>
      </w:r>
      <w:r>
        <w:rPr>
          <w:lang w:bidi="cy-GB"/>
        </w:rPr>
        <w:t>/10/2024</w:t>
      </w:r>
    </w:p>
    <w:p w14:paraId="70BBDF07" w14:textId="782438BC" w:rsidR="000F49E0" w:rsidRPr="00F854C3" w:rsidRDefault="000F49E0" w:rsidP="000F49E0">
      <w:pPr>
        <w:pStyle w:val="BodyText"/>
      </w:pPr>
      <w:proofErr w:type="spellStart"/>
      <w:r w:rsidRPr="00F854C3">
        <w:rPr>
          <w:lang w:bidi="cy-GB"/>
        </w:rPr>
        <w:t>Annwyl</w:t>
      </w:r>
      <w:proofErr w:type="spellEnd"/>
      <w:r w:rsidR="00C9003A">
        <w:rPr>
          <w:lang w:bidi="cy-GB"/>
        </w:rPr>
        <w:t xml:space="preserve"> </w:t>
      </w:r>
      <w:r w:rsidR="00C9003A">
        <w:rPr>
          <w:rStyle w:val="ui-provider"/>
        </w:rPr>
        <w:t>Syr/</w:t>
      </w:r>
      <w:r w:rsidR="00C9003A">
        <w:rPr>
          <w:rStyle w:val="ui-provider"/>
        </w:rPr>
        <w:t>M</w:t>
      </w:r>
      <w:r w:rsidR="00C9003A">
        <w:rPr>
          <w:rStyle w:val="ui-provider"/>
        </w:rPr>
        <w:t>adam</w:t>
      </w:r>
      <w:r w:rsidRPr="00F854C3">
        <w:rPr>
          <w:lang w:bidi="cy-GB"/>
        </w:rPr>
        <w:t>,</w:t>
      </w:r>
    </w:p>
    <w:p w14:paraId="72681091" w14:textId="77777777" w:rsidR="000F49E0" w:rsidRPr="00E545F1" w:rsidRDefault="000F49E0" w:rsidP="000F49E0">
      <w:pPr>
        <w:pStyle w:val="Heading1"/>
      </w:pPr>
      <w:proofErr w:type="spellStart"/>
      <w:r>
        <w:rPr>
          <w:lang w:bidi="cy-GB"/>
        </w:rPr>
        <w:t>Arolygiad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cydymffurfio</w:t>
      </w:r>
      <w:proofErr w:type="spellEnd"/>
    </w:p>
    <w:p w14:paraId="1D5082CA" w14:textId="77777777" w:rsidR="000F49E0" w:rsidRDefault="000F49E0" w:rsidP="000F49E0">
      <w:pPr>
        <w:pStyle w:val="BodyText"/>
      </w:pPr>
      <w:r>
        <w:rPr>
          <w:lang w:bidi="cy-GB"/>
        </w:rPr>
        <w:t xml:space="preserve">Yn </w:t>
      </w:r>
      <w:proofErr w:type="spellStart"/>
      <w:r>
        <w:rPr>
          <w:lang w:bidi="cy-GB"/>
        </w:rPr>
        <w:t>dilyn</w:t>
      </w:r>
      <w:proofErr w:type="spellEnd"/>
      <w:r>
        <w:rPr>
          <w:lang w:bidi="cy-GB"/>
        </w:rPr>
        <w:t xml:space="preserve"> y </w:t>
      </w:r>
      <w:proofErr w:type="spellStart"/>
      <w:r>
        <w:rPr>
          <w:lang w:bidi="cy-GB"/>
        </w:rPr>
        <w:t>llythyr</w:t>
      </w:r>
      <w:proofErr w:type="spellEnd"/>
      <w:r>
        <w:rPr>
          <w:lang w:bidi="cy-GB"/>
        </w:rPr>
        <w:t xml:space="preserve"> a </w:t>
      </w:r>
      <w:proofErr w:type="spellStart"/>
      <w:r>
        <w:rPr>
          <w:lang w:bidi="cy-GB"/>
        </w:rPr>
        <w:t>gawsoch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gan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Cyfoeth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Naturiol</w:t>
      </w:r>
      <w:proofErr w:type="spellEnd"/>
      <w:r>
        <w:rPr>
          <w:lang w:bidi="cy-GB"/>
        </w:rPr>
        <w:t xml:space="preserve"> Cymru </w:t>
      </w:r>
      <w:proofErr w:type="spellStart"/>
      <w:r>
        <w:rPr>
          <w:lang w:bidi="cy-GB"/>
        </w:rPr>
        <w:t>ar</w:t>
      </w:r>
      <w:proofErr w:type="spellEnd"/>
      <w:r>
        <w:rPr>
          <w:lang w:bidi="cy-GB"/>
        </w:rPr>
        <w:t xml:space="preserve"> 28/08/2024 </w:t>
      </w:r>
      <w:proofErr w:type="spellStart"/>
      <w:r>
        <w:rPr>
          <w:lang w:bidi="cy-GB"/>
        </w:rPr>
        <w:t>ynghylch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amrywiad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i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drwydded</w:t>
      </w:r>
      <w:proofErr w:type="spellEnd"/>
      <w:r>
        <w:rPr>
          <w:lang w:bidi="cy-GB"/>
        </w:rPr>
        <w:t xml:space="preserve">, </w:t>
      </w:r>
      <w:proofErr w:type="spellStart"/>
      <w:r>
        <w:rPr>
          <w:lang w:bidi="cy-GB"/>
        </w:rPr>
        <w:t>rwy’n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ysgrifennu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i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drefnu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arolygiad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cydymffurfio</w:t>
      </w:r>
      <w:proofErr w:type="spellEnd"/>
      <w:r>
        <w:rPr>
          <w:lang w:bidi="cy-GB"/>
        </w:rPr>
        <w:t xml:space="preserve">. </w:t>
      </w:r>
    </w:p>
    <w:p w14:paraId="34B63974" w14:textId="77777777" w:rsidR="000F49E0" w:rsidRDefault="000F49E0" w:rsidP="000F49E0">
      <w:pPr>
        <w:pStyle w:val="BodyText"/>
      </w:pPr>
      <w:proofErr w:type="spellStart"/>
      <w:r>
        <w:rPr>
          <w:lang w:bidi="cy-GB"/>
        </w:rPr>
        <w:t>Bydd</w:t>
      </w:r>
      <w:proofErr w:type="spellEnd"/>
      <w:r>
        <w:rPr>
          <w:lang w:bidi="cy-GB"/>
        </w:rPr>
        <w:t xml:space="preserve"> yr </w:t>
      </w:r>
      <w:proofErr w:type="spellStart"/>
      <w:r>
        <w:rPr>
          <w:lang w:bidi="cy-GB"/>
        </w:rPr>
        <w:t>arolygiad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cydymffurfio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yn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cymryd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tua</w:t>
      </w:r>
      <w:proofErr w:type="spellEnd"/>
      <w:r>
        <w:rPr>
          <w:lang w:bidi="cy-GB"/>
        </w:rPr>
        <w:t xml:space="preserve"> 60 </w:t>
      </w:r>
      <w:proofErr w:type="spellStart"/>
      <w:r>
        <w:rPr>
          <w:lang w:bidi="cy-GB"/>
        </w:rPr>
        <w:t>munud</w:t>
      </w:r>
      <w:proofErr w:type="spellEnd"/>
      <w:r>
        <w:rPr>
          <w:lang w:bidi="cy-GB"/>
        </w:rPr>
        <w:t xml:space="preserve">, </w:t>
      </w:r>
      <w:proofErr w:type="spellStart"/>
      <w:r>
        <w:rPr>
          <w:lang w:bidi="cy-GB"/>
        </w:rPr>
        <w:t>gan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ddibynnu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ar</w:t>
      </w:r>
      <w:proofErr w:type="spellEnd"/>
      <w:r>
        <w:rPr>
          <w:lang w:bidi="cy-GB"/>
        </w:rPr>
        <w:t xml:space="preserve"> faint y </w:t>
      </w:r>
      <w:proofErr w:type="spellStart"/>
      <w:r>
        <w:rPr>
          <w:lang w:bidi="cy-GB"/>
        </w:rPr>
        <w:t>safle</w:t>
      </w:r>
      <w:proofErr w:type="spellEnd"/>
      <w:r>
        <w:rPr>
          <w:lang w:bidi="cy-GB"/>
        </w:rPr>
        <w:t xml:space="preserve">. </w:t>
      </w:r>
      <w:proofErr w:type="spellStart"/>
      <w:r>
        <w:rPr>
          <w:lang w:bidi="cy-GB"/>
        </w:rPr>
        <w:t>Bydd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angen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mynediad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i'r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gwaith</w:t>
      </w:r>
      <w:proofErr w:type="spellEnd"/>
      <w:r>
        <w:rPr>
          <w:lang w:bidi="cy-GB"/>
        </w:rPr>
        <w:t xml:space="preserve"> trin </w:t>
      </w:r>
      <w:proofErr w:type="spellStart"/>
      <w:r>
        <w:rPr>
          <w:lang w:bidi="cy-GB"/>
        </w:rPr>
        <w:t>carthion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a'r</w:t>
      </w:r>
      <w:proofErr w:type="spellEnd"/>
      <w:r>
        <w:rPr>
          <w:lang w:bidi="cy-GB"/>
        </w:rPr>
        <w:t xml:space="preserve"> man </w:t>
      </w:r>
      <w:proofErr w:type="spellStart"/>
      <w:r>
        <w:rPr>
          <w:lang w:bidi="cy-GB"/>
        </w:rPr>
        <w:t>gollwng</w:t>
      </w:r>
      <w:proofErr w:type="spellEnd"/>
      <w:r>
        <w:rPr>
          <w:lang w:bidi="cy-GB"/>
        </w:rPr>
        <w:t xml:space="preserve">. </w:t>
      </w:r>
      <w:proofErr w:type="spellStart"/>
      <w:r>
        <w:rPr>
          <w:lang w:bidi="cy-GB"/>
        </w:rPr>
        <w:t>Byddwn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yn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casglu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sampl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o'r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elifiant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terfynol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o'r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pwynt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samplu</w:t>
      </w:r>
      <w:proofErr w:type="spellEnd"/>
      <w:r>
        <w:rPr>
          <w:lang w:bidi="cy-GB"/>
        </w:rPr>
        <w:t xml:space="preserve"> a </w:t>
      </w:r>
      <w:proofErr w:type="spellStart"/>
      <w:r>
        <w:rPr>
          <w:lang w:bidi="cy-GB"/>
        </w:rPr>
        <w:t>ganiateir</w:t>
      </w:r>
      <w:proofErr w:type="spellEnd"/>
      <w:r>
        <w:rPr>
          <w:lang w:bidi="cy-GB"/>
        </w:rPr>
        <w:t xml:space="preserve">. </w:t>
      </w:r>
      <w:proofErr w:type="spellStart"/>
      <w:r>
        <w:rPr>
          <w:lang w:bidi="cy-GB"/>
        </w:rPr>
        <w:t>Sicrhewch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fod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yna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berson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priodol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ar</w:t>
      </w:r>
      <w:proofErr w:type="spellEnd"/>
      <w:r>
        <w:rPr>
          <w:lang w:bidi="cy-GB"/>
        </w:rPr>
        <w:t xml:space="preserve"> y </w:t>
      </w:r>
      <w:proofErr w:type="spellStart"/>
      <w:r>
        <w:rPr>
          <w:lang w:bidi="cy-GB"/>
        </w:rPr>
        <w:t>safle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sy'n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gyfarwydd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â'r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safle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a'r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gwaith</w:t>
      </w:r>
      <w:proofErr w:type="spellEnd"/>
      <w:r>
        <w:rPr>
          <w:lang w:bidi="cy-GB"/>
        </w:rPr>
        <w:t xml:space="preserve"> trin. </w:t>
      </w:r>
    </w:p>
    <w:p w14:paraId="4DC6E836" w14:textId="77777777" w:rsidR="000F49E0" w:rsidRDefault="000F49E0" w:rsidP="000F49E0">
      <w:pPr>
        <w:pStyle w:val="BodyText"/>
      </w:pPr>
      <w:proofErr w:type="spellStart"/>
      <w:r>
        <w:rPr>
          <w:lang w:bidi="cy-GB"/>
        </w:rPr>
        <w:t>Cysylltwch</w:t>
      </w:r>
      <w:proofErr w:type="spellEnd"/>
      <w:r>
        <w:rPr>
          <w:lang w:bidi="cy-GB"/>
        </w:rPr>
        <w:t xml:space="preserve"> â mi </w:t>
      </w:r>
      <w:proofErr w:type="spellStart"/>
      <w:r>
        <w:rPr>
          <w:lang w:bidi="cy-GB"/>
        </w:rPr>
        <w:t>gan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ddefnyddio'r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rhif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ffôn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neu'r</w:t>
      </w:r>
      <w:proofErr w:type="spellEnd"/>
      <w:r>
        <w:rPr>
          <w:lang w:bidi="cy-GB"/>
        </w:rPr>
        <w:t xml:space="preserve"> e-</w:t>
      </w:r>
      <w:proofErr w:type="spellStart"/>
      <w:r>
        <w:rPr>
          <w:lang w:bidi="cy-GB"/>
        </w:rPr>
        <w:t>bost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isod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i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drefnu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amser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cyfleus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ar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gyfer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ein</w:t>
      </w:r>
      <w:proofErr w:type="spellEnd"/>
      <w:r>
        <w:rPr>
          <w:lang w:bidi="cy-GB"/>
        </w:rPr>
        <w:t xml:space="preserve"> </w:t>
      </w:r>
      <w:proofErr w:type="spellStart"/>
      <w:r>
        <w:rPr>
          <w:lang w:bidi="cy-GB"/>
        </w:rPr>
        <w:t>hymweliad</w:t>
      </w:r>
      <w:proofErr w:type="spellEnd"/>
      <w:r>
        <w:rPr>
          <w:lang w:bidi="cy-GB"/>
        </w:rPr>
        <w:t xml:space="preserve">. </w:t>
      </w:r>
    </w:p>
    <w:p w14:paraId="62C74DFC" w14:textId="77777777" w:rsidR="000F49E0" w:rsidRPr="00B95C10" w:rsidRDefault="000F49E0" w:rsidP="000F49E0">
      <w:pPr>
        <w:pStyle w:val="BodyText"/>
        <w:rPr>
          <w:rFonts w:asciiTheme="minorHAnsi" w:hAnsiTheme="minorHAnsi" w:cstheme="minorHAnsi"/>
          <w:b/>
          <w:bCs/>
        </w:rPr>
      </w:pPr>
      <w:proofErr w:type="spellStart"/>
      <w:r w:rsidRPr="00B95C10">
        <w:rPr>
          <w:rFonts w:asciiTheme="minorHAnsi" w:hAnsiTheme="minorHAnsi" w:cstheme="minorHAnsi"/>
          <w:b/>
          <w:lang w:bidi="cy-GB"/>
        </w:rPr>
        <w:t>Ystyriaethau’r</w:t>
      </w:r>
      <w:proofErr w:type="spellEnd"/>
      <w:r w:rsidRPr="00B95C10">
        <w:rPr>
          <w:rFonts w:asciiTheme="minorHAnsi" w:hAnsiTheme="minorHAnsi" w:cstheme="minorHAnsi"/>
          <w:b/>
          <w:lang w:bidi="cy-GB"/>
        </w:rPr>
        <w:t xml:space="preserve"> </w:t>
      </w:r>
      <w:proofErr w:type="spellStart"/>
      <w:r w:rsidRPr="00B95C10">
        <w:rPr>
          <w:rFonts w:asciiTheme="minorHAnsi" w:hAnsiTheme="minorHAnsi" w:cstheme="minorHAnsi"/>
          <w:b/>
          <w:lang w:bidi="cy-GB"/>
        </w:rPr>
        <w:t>Gymraeg</w:t>
      </w:r>
      <w:proofErr w:type="spellEnd"/>
      <w:r w:rsidRPr="00B95C10">
        <w:rPr>
          <w:rFonts w:asciiTheme="minorHAnsi" w:hAnsiTheme="minorHAnsi" w:cstheme="minorHAnsi"/>
          <w:b/>
          <w:lang w:bidi="cy-GB"/>
        </w:rPr>
        <w:t>:-</w:t>
      </w:r>
    </w:p>
    <w:p w14:paraId="1307ABBE" w14:textId="77777777" w:rsidR="000F49E0" w:rsidRPr="00F854C3" w:rsidRDefault="000F49E0" w:rsidP="000F49E0">
      <w:pPr>
        <w:pStyle w:val="BodyText"/>
      </w:pPr>
      <w:r w:rsidRPr="00F854C3">
        <w:rPr>
          <w:lang w:bidi="cy-GB"/>
        </w:rPr>
        <w:t xml:space="preserve">A </w:t>
      </w:r>
      <w:proofErr w:type="spellStart"/>
      <w:r w:rsidRPr="00F854C3">
        <w:rPr>
          <w:lang w:bidi="cy-GB"/>
        </w:rPr>
        <w:t>fyddech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cystal</w:t>
      </w:r>
      <w:proofErr w:type="spellEnd"/>
      <w:r w:rsidRPr="00F854C3">
        <w:rPr>
          <w:lang w:bidi="cy-GB"/>
        </w:rPr>
        <w:t xml:space="preserve"> â </w:t>
      </w:r>
      <w:proofErr w:type="spellStart"/>
      <w:r w:rsidRPr="00F854C3">
        <w:rPr>
          <w:lang w:bidi="cy-GB"/>
        </w:rPr>
        <w:t>chadarnhau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ym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mha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iaith</w:t>
      </w:r>
      <w:proofErr w:type="spellEnd"/>
      <w:r w:rsidRPr="00F854C3">
        <w:rPr>
          <w:lang w:bidi="cy-GB"/>
        </w:rPr>
        <w:t xml:space="preserve"> yr </w:t>
      </w:r>
      <w:proofErr w:type="spellStart"/>
      <w:r w:rsidRPr="00F854C3">
        <w:rPr>
          <w:lang w:bidi="cy-GB"/>
        </w:rPr>
        <w:t>hoffech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dderbyn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gohebiaeth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ysgrifenedig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gennym</w:t>
      </w:r>
      <w:proofErr w:type="spellEnd"/>
      <w:r w:rsidRPr="00F854C3">
        <w:rPr>
          <w:lang w:bidi="cy-GB"/>
        </w:rPr>
        <w:t xml:space="preserve"> – Cymraeg/</w:t>
      </w:r>
      <w:proofErr w:type="spellStart"/>
      <w:r w:rsidRPr="00F854C3">
        <w:rPr>
          <w:lang w:bidi="cy-GB"/>
        </w:rPr>
        <w:t>Saesneg</w:t>
      </w:r>
      <w:proofErr w:type="spellEnd"/>
    </w:p>
    <w:p w14:paraId="285460C8" w14:textId="77777777" w:rsidR="000F49E0" w:rsidRPr="00F854C3" w:rsidRDefault="000F49E0" w:rsidP="000F49E0">
      <w:pPr>
        <w:pStyle w:val="BodyText"/>
      </w:pPr>
      <w:r w:rsidRPr="00F854C3">
        <w:rPr>
          <w:lang w:bidi="cy-GB"/>
        </w:rPr>
        <w:t xml:space="preserve">A </w:t>
      </w:r>
      <w:proofErr w:type="spellStart"/>
      <w:r w:rsidRPr="00F854C3">
        <w:rPr>
          <w:lang w:bidi="cy-GB"/>
        </w:rPr>
        <w:t>fyddech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cystal</w:t>
      </w:r>
      <w:proofErr w:type="spellEnd"/>
      <w:r w:rsidRPr="00F854C3">
        <w:rPr>
          <w:lang w:bidi="cy-GB"/>
        </w:rPr>
        <w:t xml:space="preserve"> â </w:t>
      </w:r>
      <w:proofErr w:type="spellStart"/>
      <w:r w:rsidRPr="00F854C3">
        <w:rPr>
          <w:lang w:bidi="cy-GB"/>
        </w:rPr>
        <w:t>chadarnhau</w:t>
      </w:r>
      <w:proofErr w:type="spellEnd"/>
      <w:r w:rsidRPr="00F854C3">
        <w:rPr>
          <w:lang w:bidi="cy-GB"/>
        </w:rPr>
        <w:t xml:space="preserve"> pa </w:t>
      </w:r>
      <w:proofErr w:type="spellStart"/>
      <w:r w:rsidRPr="00F854C3">
        <w:rPr>
          <w:lang w:bidi="cy-GB"/>
        </w:rPr>
        <w:t>iaith</w:t>
      </w:r>
      <w:proofErr w:type="spellEnd"/>
      <w:r w:rsidRPr="00F854C3">
        <w:rPr>
          <w:lang w:bidi="cy-GB"/>
        </w:rPr>
        <w:t xml:space="preserve"> yr </w:t>
      </w:r>
      <w:proofErr w:type="spellStart"/>
      <w:r w:rsidRPr="00F854C3">
        <w:rPr>
          <w:lang w:bidi="cy-GB"/>
        </w:rPr>
        <w:t>hoffech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siarad</w:t>
      </w:r>
      <w:proofErr w:type="spellEnd"/>
      <w:r w:rsidRPr="00F854C3">
        <w:rPr>
          <w:lang w:bidi="cy-GB"/>
        </w:rPr>
        <w:t xml:space="preserve"> â </w:t>
      </w:r>
      <w:proofErr w:type="spellStart"/>
      <w:r w:rsidRPr="00F854C3">
        <w:rPr>
          <w:lang w:bidi="cy-GB"/>
        </w:rPr>
        <w:t>ni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ar</w:t>
      </w:r>
      <w:proofErr w:type="spellEnd"/>
      <w:r w:rsidRPr="00F854C3">
        <w:rPr>
          <w:lang w:bidi="cy-GB"/>
        </w:rPr>
        <w:t xml:space="preserve"> y </w:t>
      </w:r>
      <w:proofErr w:type="spellStart"/>
      <w:r w:rsidRPr="00F854C3">
        <w:rPr>
          <w:lang w:bidi="cy-GB"/>
        </w:rPr>
        <w:t>ffôn</w:t>
      </w:r>
      <w:proofErr w:type="spellEnd"/>
      <w:r w:rsidRPr="00F854C3">
        <w:rPr>
          <w:lang w:bidi="cy-GB"/>
        </w:rPr>
        <w:t xml:space="preserve"> neu </w:t>
      </w:r>
      <w:proofErr w:type="spellStart"/>
      <w:r w:rsidRPr="00F854C3">
        <w:rPr>
          <w:lang w:bidi="cy-GB"/>
        </w:rPr>
        <w:t>mewn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cyfarfodydd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wyneb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yn</w:t>
      </w:r>
      <w:proofErr w:type="spellEnd"/>
      <w:r w:rsidRPr="00F854C3">
        <w:rPr>
          <w:lang w:bidi="cy-GB"/>
        </w:rPr>
        <w:t xml:space="preserve"> </w:t>
      </w:r>
      <w:proofErr w:type="spellStart"/>
      <w:r w:rsidRPr="00F854C3">
        <w:rPr>
          <w:lang w:bidi="cy-GB"/>
        </w:rPr>
        <w:t>wyneb</w:t>
      </w:r>
      <w:proofErr w:type="spellEnd"/>
      <w:r w:rsidRPr="00F854C3">
        <w:rPr>
          <w:lang w:bidi="cy-GB"/>
        </w:rPr>
        <w:t xml:space="preserve"> — Cymraeg/</w:t>
      </w:r>
      <w:proofErr w:type="spellStart"/>
      <w:r w:rsidRPr="00F854C3">
        <w:rPr>
          <w:lang w:bidi="cy-GB"/>
        </w:rPr>
        <w:t>Saesneg</w:t>
      </w:r>
      <w:proofErr w:type="spellEnd"/>
    </w:p>
    <w:p w14:paraId="48119A71" w14:textId="77777777" w:rsidR="000F49E0" w:rsidRPr="00F854C3" w:rsidRDefault="000F49E0" w:rsidP="000F49E0">
      <w:pPr>
        <w:pStyle w:val="BodyText"/>
      </w:pPr>
      <w:r w:rsidRPr="00F854C3">
        <w:rPr>
          <w:lang w:bidi="cy-GB"/>
        </w:rPr>
        <w:t xml:space="preserve">Yn </w:t>
      </w:r>
      <w:proofErr w:type="spellStart"/>
      <w:r w:rsidRPr="00F854C3">
        <w:rPr>
          <w:lang w:bidi="cy-GB"/>
        </w:rPr>
        <w:t>gywir</w:t>
      </w:r>
      <w:proofErr w:type="spellEnd"/>
      <w:r w:rsidRPr="00F854C3">
        <w:rPr>
          <w:lang w:bidi="cy-GB"/>
        </w:rPr>
        <w:t xml:space="preserve"> </w:t>
      </w:r>
    </w:p>
    <w:p w14:paraId="665ECD52" w14:textId="77777777" w:rsidR="000F49E0" w:rsidRPr="00F854C3" w:rsidRDefault="000F49E0" w:rsidP="000F49E0">
      <w:r>
        <w:rPr>
          <w:lang w:bidi="cy-GB"/>
        </w:rPr>
        <w:t>Sally Sheehan</w:t>
      </w:r>
    </w:p>
    <w:p w14:paraId="5DF7AEAF" w14:textId="77777777" w:rsidR="000F49E0" w:rsidRPr="003769B9" w:rsidRDefault="000F49E0" w:rsidP="000F49E0">
      <w:proofErr w:type="spellStart"/>
      <w:r w:rsidRPr="007A4C61">
        <w:rPr>
          <w:lang w:bidi="cy-GB"/>
        </w:rPr>
        <w:t>Uwch</w:t>
      </w:r>
      <w:proofErr w:type="spellEnd"/>
      <w:r w:rsidRPr="007A4C61">
        <w:rPr>
          <w:lang w:bidi="cy-GB"/>
        </w:rPr>
        <w:t xml:space="preserve"> </w:t>
      </w:r>
      <w:proofErr w:type="spellStart"/>
      <w:r w:rsidRPr="007A4C61">
        <w:rPr>
          <w:lang w:bidi="cy-GB"/>
        </w:rPr>
        <w:t>Swyddog</w:t>
      </w:r>
      <w:proofErr w:type="spellEnd"/>
      <w:r w:rsidRPr="007A4C61">
        <w:rPr>
          <w:lang w:bidi="cy-GB"/>
        </w:rPr>
        <w:t xml:space="preserve"> yr Amgylchedd</w:t>
      </w:r>
    </w:p>
    <w:p w14:paraId="01F55EFF" w14:textId="77777777" w:rsidR="000F49E0" w:rsidRPr="003769B9" w:rsidRDefault="000F49E0" w:rsidP="000F49E0"/>
    <w:p w14:paraId="3D4A13EF" w14:textId="77777777" w:rsidR="000F49E0" w:rsidRPr="003769B9" w:rsidRDefault="000F49E0" w:rsidP="000F49E0">
      <w:proofErr w:type="spellStart"/>
      <w:r w:rsidRPr="007A4C61">
        <w:rPr>
          <w:lang w:bidi="cy-GB"/>
        </w:rPr>
        <w:t>Ffôn</w:t>
      </w:r>
      <w:proofErr w:type="spellEnd"/>
      <w:r w:rsidRPr="007A4C61">
        <w:rPr>
          <w:lang w:bidi="cy-GB"/>
        </w:rPr>
        <w:t>: 03000 653907</w:t>
      </w:r>
    </w:p>
    <w:p w14:paraId="5DEB939D" w14:textId="77777777" w:rsidR="000F49E0" w:rsidRPr="007A4C61" w:rsidRDefault="000F49E0" w:rsidP="000F49E0">
      <w:r w:rsidRPr="007A4C61">
        <w:rPr>
          <w:lang w:bidi="cy-GB"/>
        </w:rPr>
        <w:t>E-</w:t>
      </w:r>
      <w:proofErr w:type="spellStart"/>
      <w:r w:rsidRPr="007A4C61">
        <w:rPr>
          <w:lang w:bidi="cy-GB"/>
        </w:rPr>
        <w:t>bost</w:t>
      </w:r>
      <w:proofErr w:type="spellEnd"/>
      <w:r w:rsidRPr="007A4C61">
        <w:rPr>
          <w:lang w:bidi="cy-GB"/>
        </w:rPr>
        <w:t xml:space="preserve"> </w:t>
      </w:r>
      <w:proofErr w:type="spellStart"/>
      <w:r w:rsidRPr="007A4C61">
        <w:rPr>
          <w:lang w:bidi="cy-GB"/>
        </w:rPr>
        <w:t>uniongyrchol</w:t>
      </w:r>
      <w:proofErr w:type="spellEnd"/>
      <w:r w:rsidRPr="007A4C61">
        <w:rPr>
          <w:lang w:bidi="cy-GB"/>
        </w:rPr>
        <w:t>: sally.sheehan@naturalresourceswales.gov.uk</w:t>
      </w:r>
    </w:p>
    <w:p w14:paraId="318ACC12" w14:textId="77777777" w:rsidR="000F49E0" w:rsidRPr="007A4C61" w:rsidRDefault="000F49E0" w:rsidP="000F49E0"/>
    <w:p w14:paraId="34C3A6CE" w14:textId="77777777" w:rsidR="000F49E0" w:rsidRDefault="000F49E0" w:rsidP="000F49E0">
      <w:pPr>
        <w:pStyle w:val="BodyText"/>
        <w:rPr>
          <w:noProof/>
        </w:rPr>
      </w:pPr>
      <w:r>
        <w:rPr>
          <w:noProof/>
          <w:lang w:bidi="cy-GB"/>
        </w:rPr>
        <w:t xml:space="preserve">Croesewir gohebiaeth yn Gymraeg a byddwn yn ymateb yn Gymraeg, heb i hynny arwain at oedi. </w:t>
      </w:r>
    </w:p>
    <w:p w14:paraId="50E305A0" w14:textId="77777777" w:rsidR="000F49E0" w:rsidRDefault="000F49E0" w:rsidP="000F49E0">
      <w:pPr>
        <w:pStyle w:val="BodyText"/>
        <w:rPr>
          <w:rFonts w:ascii="&amp;quot" w:eastAsia="&amp;quot" w:hAnsi="&amp;quot" w:cs="Calibri"/>
          <w:noProof/>
          <w:sz w:val="21"/>
          <w:szCs w:val="21"/>
          <w:lang w:bidi="cy-GB"/>
        </w:rPr>
      </w:pPr>
      <w:r>
        <w:rPr>
          <w:noProof/>
          <w:lang w:bidi="cy-GB"/>
        </w:rPr>
        <w:t>Correspondence in Welsh is welcomed, and we will respond in Welsh without it leading to a delay.​</w:t>
      </w:r>
      <w:r>
        <w:rPr>
          <w:rFonts w:ascii="&amp;quot" w:eastAsia="&amp;quot" w:hAnsi="&amp;quot" w:cs="Calibri"/>
          <w:noProof/>
          <w:sz w:val="21"/>
          <w:szCs w:val="21"/>
          <w:lang w:bidi="cy-GB"/>
        </w:rPr>
        <w:t> </w:t>
      </w:r>
    </w:p>
    <w:p w14:paraId="6341AB86" w14:textId="77777777" w:rsidR="000F49E0" w:rsidRDefault="000F49E0" w:rsidP="000F49E0"/>
    <w:p w14:paraId="503ECD17" w14:textId="77777777" w:rsidR="00EF4157" w:rsidRDefault="00EF4157" w:rsidP="00BD6038">
      <w:pPr>
        <w:jc w:val="right"/>
      </w:pPr>
    </w:p>
    <w:p w14:paraId="5ECF0788" w14:textId="2F5A2FA0" w:rsidR="00FC294B" w:rsidRPr="009E2E2C" w:rsidRDefault="00FC294B" w:rsidP="00BD6038">
      <w:pPr>
        <w:jc w:val="right"/>
      </w:pPr>
      <w:r w:rsidRPr="00F854C3">
        <w:t>Our Ref:</w:t>
      </w:r>
      <w:r w:rsidR="002E2D30" w:rsidRPr="002E2D30">
        <w:t xml:space="preserve"> </w:t>
      </w:r>
      <w:r w:rsidR="002E2D30">
        <w:t>CM0082401</w:t>
      </w:r>
    </w:p>
    <w:p w14:paraId="4760D888" w14:textId="09E4949E" w:rsidR="00FC294B" w:rsidRPr="00F854C3" w:rsidRDefault="00FC294B" w:rsidP="00BD6038">
      <w:pPr>
        <w:jc w:val="right"/>
        <w:sectPr w:rsidR="00FC294B" w:rsidRPr="00F854C3" w:rsidSect="009E2E2C">
          <w:headerReference w:type="default" r:id="rId14"/>
          <w:headerReference w:type="first" r:id="rId15"/>
          <w:footerReference w:type="first" r:id="rId16"/>
          <w:pgSz w:w="11920" w:h="16840"/>
          <w:pgMar w:top="2381" w:right="1134" w:bottom="1134" w:left="1134" w:header="907" w:footer="720" w:gutter="0"/>
          <w:cols w:space="720"/>
          <w:noEndnote/>
          <w:titlePg/>
          <w:docGrid w:linePitch="326"/>
        </w:sectPr>
      </w:pPr>
    </w:p>
    <w:p w14:paraId="1A7DF671" w14:textId="77777777" w:rsidR="0032347C" w:rsidRPr="00F854C3" w:rsidRDefault="0032347C" w:rsidP="0032347C"/>
    <w:p w14:paraId="6D640219" w14:textId="18346B90" w:rsidR="005B7FC8" w:rsidRPr="00F854C3" w:rsidRDefault="007A4C61" w:rsidP="00F7784B">
      <w:pPr>
        <w:pStyle w:val="BodyText"/>
      </w:pPr>
      <w:r>
        <w:t>1</w:t>
      </w:r>
      <w:r w:rsidR="0034287A">
        <w:t>7</w:t>
      </w:r>
      <w:r>
        <w:t>/10/2024</w:t>
      </w:r>
    </w:p>
    <w:p w14:paraId="30B16A00" w14:textId="504A0DFB" w:rsidR="00FC294B" w:rsidRPr="00F854C3" w:rsidRDefault="00FC294B" w:rsidP="00FC294B">
      <w:pPr>
        <w:pStyle w:val="BodyText"/>
      </w:pPr>
      <w:r w:rsidRPr="00F854C3">
        <w:t>Dear</w:t>
      </w:r>
      <w:r w:rsidR="007A4C61">
        <w:t xml:space="preserve"> </w:t>
      </w:r>
      <w:r w:rsidR="00716AE5">
        <w:t>Sir/Madam</w:t>
      </w:r>
      <w:r w:rsidR="00374ABB">
        <w:t>,</w:t>
      </w:r>
    </w:p>
    <w:p w14:paraId="213C51A7" w14:textId="3ADEE811" w:rsidR="00FC294B" w:rsidRPr="00E545F1" w:rsidRDefault="007A4C61" w:rsidP="00333D96">
      <w:pPr>
        <w:pStyle w:val="Heading1"/>
      </w:pPr>
      <w:r>
        <w:t>Compliance inspection</w:t>
      </w:r>
    </w:p>
    <w:p w14:paraId="39825A3C" w14:textId="03E3515D" w:rsidR="006D36D4" w:rsidRDefault="006D36D4" w:rsidP="00F854C3">
      <w:pPr>
        <w:pStyle w:val="BodyText"/>
      </w:pPr>
      <w:r>
        <w:t xml:space="preserve">Following the letter you received from Natural Resources Wales on the 28/08/2024 regarding a permit variation, I am writing to arrange a compliance inspection. </w:t>
      </w:r>
    </w:p>
    <w:p w14:paraId="2F00164F" w14:textId="34BED1D8" w:rsidR="006D36D4" w:rsidRDefault="006D36D4" w:rsidP="00F854C3">
      <w:pPr>
        <w:pStyle w:val="BodyText"/>
      </w:pPr>
      <w:r>
        <w:t xml:space="preserve">The compliance inspection will take </w:t>
      </w:r>
      <w:r w:rsidR="00BA4EF8">
        <w:t xml:space="preserve">about </w:t>
      </w:r>
      <w:r>
        <w:t xml:space="preserve">60 minutes, depending on the size of the site. We will need access to the sewage treatment plant and the point of discharge. We will collect a sample of the final effluent from the permitted sample point. Please ensure that there is an appropriate person on site that is familiar with the site and the treatment plant. </w:t>
      </w:r>
    </w:p>
    <w:p w14:paraId="3514C486" w14:textId="7DDB5039" w:rsidR="006D36D4" w:rsidRDefault="006D36D4" w:rsidP="00F854C3">
      <w:pPr>
        <w:pStyle w:val="BodyText"/>
      </w:pPr>
      <w:r>
        <w:t>Please contact me using the phone number or email below to arrange a convenient time</w:t>
      </w:r>
      <w:r w:rsidR="00BA4EF8">
        <w:t xml:space="preserve"> for our visit. </w:t>
      </w:r>
    </w:p>
    <w:p w14:paraId="2107228E" w14:textId="3D6DD49D" w:rsidR="00F854C3" w:rsidRPr="00B95C10" w:rsidRDefault="00F854C3" w:rsidP="00F854C3">
      <w:pPr>
        <w:pStyle w:val="BodyText"/>
        <w:rPr>
          <w:rFonts w:asciiTheme="minorHAnsi" w:hAnsiTheme="minorHAnsi" w:cstheme="minorHAnsi"/>
          <w:b/>
          <w:bCs/>
        </w:rPr>
      </w:pPr>
      <w:r w:rsidRPr="00B95C10">
        <w:rPr>
          <w:rFonts w:asciiTheme="minorHAnsi" w:hAnsiTheme="minorHAnsi" w:cstheme="minorHAnsi"/>
          <w:b/>
          <w:bCs/>
        </w:rPr>
        <w:t>Welsh Language Considerations:-</w:t>
      </w:r>
    </w:p>
    <w:p w14:paraId="027D53C7" w14:textId="77777777" w:rsidR="00F854C3" w:rsidRPr="00F854C3" w:rsidRDefault="00F854C3" w:rsidP="00F854C3">
      <w:pPr>
        <w:pStyle w:val="BodyText"/>
      </w:pPr>
      <w:r w:rsidRPr="00F854C3">
        <w:t>Could you please confirm which language you would like to receive written correspondence from us – Welsh/English</w:t>
      </w:r>
    </w:p>
    <w:p w14:paraId="1D039B3D" w14:textId="61A1912B" w:rsidR="00F854C3" w:rsidRPr="00F854C3" w:rsidRDefault="00F854C3" w:rsidP="00F854C3">
      <w:pPr>
        <w:pStyle w:val="BodyText"/>
      </w:pPr>
      <w:r w:rsidRPr="00F854C3">
        <w:t>Could you please confirm which language you would like to speak to us on the telephone or in face to face meetings – Welsh/English</w:t>
      </w:r>
    </w:p>
    <w:p w14:paraId="2E673181" w14:textId="7C3EBD09" w:rsidR="00C959F3" w:rsidRPr="00F854C3" w:rsidRDefault="00F854C3" w:rsidP="00F854C3">
      <w:pPr>
        <w:pStyle w:val="BodyText"/>
      </w:pPr>
      <w:r w:rsidRPr="00F854C3">
        <w:t xml:space="preserve">Yours sincerely </w:t>
      </w:r>
    </w:p>
    <w:p w14:paraId="47E2F123" w14:textId="07743C97" w:rsidR="00FC294B" w:rsidRPr="00F854C3" w:rsidRDefault="007A4C61" w:rsidP="00134C24">
      <w:r>
        <w:t>Sally Sheehan</w:t>
      </w:r>
    </w:p>
    <w:p w14:paraId="6849AC4C" w14:textId="1B251A41" w:rsidR="00274946" w:rsidRPr="000F49E0" w:rsidRDefault="007A4C61" w:rsidP="00134C24">
      <w:r w:rsidRPr="000F49E0">
        <w:t>Senior Environment Officer</w:t>
      </w:r>
    </w:p>
    <w:p w14:paraId="6D63BE9E" w14:textId="77777777" w:rsidR="00DC40D5" w:rsidRPr="000F49E0" w:rsidRDefault="00DC40D5" w:rsidP="00134C24"/>
    <w:p w14:paraId="26949987" w14:textId="6B696B29" w:rsidR="00DC40D5" w:rsidRPr="000F49E0" w:rsidRDefault="005E7CDF" w:rsidP="00134C24">
      <w:hyperlink r:id="rId17" w:history="1">
        <w:r w:rsidR="007A4C61" w:rsidRPr="000F49E0">
          <w:rPr>
            <w:rStyle w:val="Hyperlink"/>
          </w:rPr>
          <w:t>Tel:03000</w:t>
        </w:r>
      </w:hyperlink>
      <w:r w:rsidR="007A4C61" w:rsidRPr="000F49E0">
        <w:t xml:space="preserve"> 653907</w:t>
      </w:r>
    </w:p>
    <w:p w14:paraId="2DD299B3" w14:textId="74CB3E54" w:rsidR="00134C24" w:rsidRPr="007A4C61" w:rsidRDefault="00DC40D5" w:rsidP="00134C24">
      <w:r w:rsidRPr="007A4C61">
        <w:t>Direct e-mail:</w:t>
      </w:r>
      <w:r w:rsidR="007A4C61" w:rsidRPr="007A4C61">
        <w:t>sally.sheehan</w:t>
      </w:r>
      <w:r w:rsidR="007A4C61">
        <w:t>@naturalresourceswales.gov.uk</w:t>
      </w:r>
    </w:p>
    <w:p w14:paraId="035F30B6" w14:textId="77777777" w:rsidR="00347622" w:rsidRPr="007A4C61" w:rsidRDefault="00347622" w:rsidP="00134C24"/>
    <w:p w14:paraId="75DC70EF" w14:textId="77777777" w:rsidR="007D357D" w:rsidRDefault="007D357D" w:rsidP="007D357D">
      <w:pPr>
        <w:pStyle w:val="BodyText"/>
        <w:rPr>
          <w:noProof/>
        </w:rPr>
      </w:pPr>
      <w:r>
        <w:rPr>
          <w:noProof/>
        </w:rPr>
        <w:t>Croesewir gohebiaeth yn Gymraeg a byddwn yn ymateb yn Gymraeg,</w:t>
      </w:r>
      <w:r>
        <w:rPr>
          <w:rFonts w:ascii="Times New Roman" w:hAnsi="Times New Roman"/>
          <w:noProof/>
        </w:rPr>
        <w:t> </w:t>
      </w:r>
      <w:r>
        <w:rPr>
          <w:noProof/>
        </w:rPr>
        <w:t xml:space="preserve">heb i hynny arwain at oedi. </w:t>
      </w:r>
    </w:p>
    <w:p w14:paraId="11353681" w14:textId="5B82DCEA" w:rsidR="00575134" w:rsidRPr="000F49E0" w:rsidRDefault="007D357D" w:rsidP="000F49E0">
      <w:pPr>
        <w:pStyle w:val="BodyText"/>
        <w:rPr>
          <w:rFonts w:ascii="&amp;quot" w:hAnsi="&amp;quot" w:cs="Calibri"/>
          <w:noProof/>
          <w:sz w:val="21"/>
          <w:szCs w:val="21"/>
        </w:rPr>
      </w:pPr>
      <w:r>
        <w:rPr>
          <w:noProof/>
        </w:rPr>
        <w:t>Correspondence in Welsh is welcomed, and we will respond in Welsh without it leading to a delay.</w:t>
      </w:r>
      <w:r>
        <w:rPr>
          <w:rFonts w:ascii="Times New Roman" w:hAnsi="Times New Roman"/>
          <w:noProof/>
        </w:rPr>
        <w:t>​</w:t>
      </w:r>
      <w:r>
        <w:rPr>
          <w:rFonts w:ascii="&amp;quot" w:hAnsi="&amp;quot" w:cs="Calibri"/>
          <w:noProof/>
          <w:sz w:val="21"/>
          <w:szCs w:val="21"/>
        </w:rPr>
        <w:t> </w:t>
      </w:r>
    </w:p>
    <w:sectPr w:rsidR="00575134" w:rsidRPr="000F49E0" w:rsidSect="009E2E2C">
      <w:type w:val="continuous"/>
      <w:pgSz w:w="11920" w:h="16840"/>
      <w:pgMar w:top="235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2C4513" w14:textId="77777777" w:rsidR="007A4C61" w:rsidRDefault="007A4C61" w:rsidP="003B1B95">
      <w:r>
        <w:separator/>
      </w:r>
    </w:p>
  </w:endnote>
  <w:endnote w:type="continuationSeparator" w:id="0">
    <w:p w14:paraId="4B7A450F" w14:textId="77777777" w:rsidR="007A4C61" w:rsidRDefault="007A4C6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&amp;quot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438CD9" w14:textId="77777777" w:rsidR="00797D41" w:rsidRDefault="00797D41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551DF4" w14:textId="77777777" w:rsidR="007A4C61" w:rsidRDefault="007A4C61" w:rsidP="003B1B95">
      <w:r>
        <w:separator/>
      </w:r>
    </w:p>
  </w:footnote>
  <w:footnote w:type="continuationSeparator" w:id="0">
    <w:p w14:paraId="5E0E6739" w14:textId="77777777" w:rsidR="007A4C61" w:rsidRDefault="007A4C6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57538" w14:textId="77777777" w:rsidR="00881C67" w:rsidRDefault="00881C67" w:rsidP="00580178">
    <w:pPr>
      <w:pStyle w:val="Header"/>
    </w:pPr>
  </w:p>
  <w:p w14:paraId="7C3EA2EE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D6B12" w14:textId="77777777" w:rsidR="00AB3876" w:rsidRDefault="00F854C3">
    <w:pPr>
      <w:pStyle w:val="Header"/>
    </w:pPr>
    <w:r>
      <w:rPr>
        <w:noProof/>
      </w:rPr>
      <w:drawing>
        <wp:anchor distT="0" distB="0" distL="114300" distR="114300" simplePos="0" relativeHeight="251658240" behindDoc="0" locked="1" layoutInCell="1" allowOverlap="0" wp14:anchorId="44E5F828" wp14:editId="456DFF5B">
          <wp:simplePos x="0" y="0"/>
          <wp:positionH relativeFrom="column">
            <wp:posOffset>4860925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B4A81E0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10175D6"/>
    <w:multiLevelType w:val="hybridMultilevel"/>
    <w:tmpl w:val="C2B8B416"/>
    <w:lvl w:ilvl="0" w:tplc="6DB65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EE36C8"/>
    <w:multiLevelType w:val="hybridMultilevel"/>
    <w:tmpl w:val="EE7E1CA2"/>
    <w:lvl w:ilvl="0" w:tplc="C0D8B680">
      <w:start w:val="1"/>
      <w:numFmt w:val="bullet"/>
      <w:pStyle w:val="Bullets"/>
      <w:lvlText w:val=""/>
      <w:lvlJc w:val="left"/>
      <w:pPr>
        <w:ind w:left="720" w:hanging="360"/>
      </w:pPr>
      <w:rPr>
        <w:rFonts w:ascii="Symbol" w:hAnsi="Symbol" w:hint="default"/>
        <w:color w:val="0091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730304F5"/>
    <w:multiLevelType w:val="hybridMultilevel"/>
    <w:tmpl w:val="96FCF13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5227262">
    <w:abstractNumId w:val="6"/>
  </w:num>
  <w:num w:numId="2" w16cid:durableId="1957827498">
    <w:abstractNumId w:val="3"/>
  </w:num>
  <w:num w:numId="3" w16cid:durableId="1124154433">
    <w:abstractNumId w:val="11"/>
  </w:num>
  <w:num w:numId="4" w16cid:durableId="47379148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6167609">
    <w:abstractNumId w:val="11"/>
  </w:num>
  <w:num w:numId="6" w16cid:durableId="2080786910">
    <w:abstractNumId w:val="13"/>
  </w:num>
  <w:num w:numId="7" w16cid:durableId="1391419428">
    <w:abstractNumId w:val="8"/>
  </w:num>
  <w:num w:numId="8" w16cid:durableId="1347444918">
    <w:abstractNumId w:val="0"/>
  </w:num>
  <w:num w:numId="9" w16cid:durableId="1278026254">
    <w:abstractNumId w:val="0"/>
  </w:num>
  <w:num w:numId="10" w16cid:durableId="372969065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419211054">
    <w:abstractNumId w:val="8"/>
  </w:num>
  <w:num w:numId="12" w16cid:durableId="196438516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445810126">
    <w:abstractNumId w:val="8"/>
  </w:num>
  <w:num w:numId="14" w16cid:durableId="1951428737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513489331">
    <w:abstractNumId w:val="8"/>
  </w:num>
  <w:num w:numId="16" w16cid:durableId="2066223119">
    <w:abstractNumId w:val="2"/>
  </w:num>
  <w:num w:numId="17" w16cid:durableId="188302833">
    <w:abstractNumId w:val="9"/>
  </w:num>
  <w:num w:numId="18" w16cid:durableId="564224935">
    <w:abstractNumId w:val="7"/>
  </w:num>
  <w:num w:numId="19" w16cid:durableId="1524594212">
    <w:abstractNumId w:val="5"/>
  </w:num>
  <w:num w:numId="20" w16cid:durableId="943802452">
    <w:abstractNumId w:val="12"/>
  </w:num>
  <w:num w:numId="21" w16cid:durableId="1534725765">
    <w:abstractNumId w:val="10"/>
  </w:num>
  <w:num w:numId="22" w16cid:durableId="1014842107">
    <w:abstractNumId w:val="10"/>
  </w:num>
  <w:num w:numId="23" w16cid:durableId="1180847743">
    <w:abstractNumId w:val="10"/>
  </w:num>
  <w:num w:numId="24" w16cid:durableId="1251163764">
    <w:abstractNumId w:val="1"/>
  </w:num>
  <w:num w:numId="25" w16cid:durableId="1431509306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1CC7EF2-309E-41E4-BF48-EC945880B27E}"/>
    <w:docVar w:name="dgnword-eventsink" w:val="616059120"/>
  </w:docVars>
  <w:rsids>
    <w:rsidRoot w:val="007A4C61"/>
    <w:rsid w:val="00001170"/>
    <w:rsid w:val="0000261A"/>
    <w:rsid w:val="00017263"/>
    <w:rsid w:val="0003584B"/>
    <w:rsid w:val="00046272"/>
    <w:rsid w:val="00053E37"/>
    <w:rsid w:val="0006469D"/>
    <w:rsid w:val="00081B13"/>
    <w:rsid w:val="00093174"/>
    <w:rsid w:val="000A3A29"/>
    <w:rsid w:val="000B1ACE"/>
    <w:rsid w:val="000D1041"/>
    <w:rsid w:val="000D42BC"/>
    <w:rsid w:val="000E0E0F"/>
    <w:rsid w:val="000E250E"/>
    <w:rsid w:val="000F49E0"/>
    <w:rsid w:val="0010023A"/>
    <w:rsid w:val="00111C12"/>
    <w:rsid w:val="001155D5"/>
    <w:rsid w:val="0011635A"/>
    <w:rsid w:val="00122F75"/>
    <w:rsid w:val="00124C2B"/>
    <w:rsid w:val="00134C24"/>
    <w:rsid w:val="00153CF4"/>
    <w:rsid w:val="00162401"/>
    <w:rsid w:val="00163204"/>
    <w:rsid w:val="001815B2"/>
    <w:rsid w:val="00192177"/>
    <w:rsid w:val="001A3306"/>
    <w:rsid w:val="001E0091"/>
    <w:rsid w:val="001E34B7"/>
    <w:rsid w:val="00205BF7"/>
    <w:rsid w:val="002124A8"/>
    <w:rsid w:val="00227FCF"/>
    <w:rsid w:val="002310C5"/>
    <w:rsid w:val="00240D86"/>
    <w:rsid w:val="0024550F"/>
    <w:rsid w:val="00253D2A"/>
    <w:rsid w:val="00255E0D"/>
    <w:rsid w:val="00256407"/>
    <w:rsid w:val="00266CED"/>
    <w:rsid w:val="00272E07"/>
    <w:rsid w:val="00273B39"/>
    <w:rsid w:val="00274946"/>
    <w:rsid w:val="002903F6"/>
    <w:rsid w:val="002926E1"/>
    <w:rsid w:val="00295704"/>
    <w:rsid w:val="002A09B6"/>
    <w:rsid w:val="002B0FE6"/>
    <w:rsid w:val="002C1957"/>
    <w:rsid w:val="002C5A0F"/>
    <w:rsid w:val="002C7D1B"/>
    <w:rsid w:val="002D1C88"/>
    <w:rsid w:val="002D1E23"/>
    <w:rsid w:val="002E2D30"/>
    <w:rsid w:val="00304E9B"/>
    <w:rsid w:val="0032347C"/>
    <w:rsid w:val="00323656"/>
    <w:rsid w:val="00325394"/>
    <w:rsid w:val="00333D96"/>
    <w:rsid w:val="0034287A"/>
    <w:rsid w:val="00347622"/>
    <w:rsid w:val="00366E8B"/>
    <w:rsid w:val="00374ABB"/>
    <w:rsid w:val="00396E7E"/>
    <w:rsid w:val="003A5088"/>
    <w:rsid w:val="003B1B95"/>
    <w:rsid w:val="003D39AE"/>
    <w:rsid w:val="003E31B8"/>
    <w:rsid w:val="00421171"/>
    <w:rsid w:val="00421C65"/>
    <w:rsid w:val="004353EF"/>
    <w:rsid w:val="00436A14"/>
    <w:rsid w:val="00440C6A"/>
    <w:rsid w:val="004700B9"/>
    <w:rsid w:val="00491598"/>
    <w:rsid w:val="004924B9"/>
    <w:rsid w:val="004A2C4D"/>
    <w:rsid w:val="004B55D4"/>
    <w:rsid w:val="004C3593"/>
    <w:rsid w:val="004D606F"/>
    <w:rsid w:val="004E070B"/>
    <w:rsid w:val="004E21FB"/>
    <w:rsid w:val="004F15CD"/>
    <w:rsid w:val="00504C76"/>
    <w:rsid w:val="005118F5"/>
    <w:rsid w:val="0051775A"/>
    <w:rsid w:val="00524BCA"/>
    <w:rsid w:val="00547719"/>
    <w:rsid w:val="00552D0B"/>
    <w:rsid w:val="00575134"/>
    <w:rsid w:val="00580178"/>
    <w:rsid w:val="005A0D52"/>
    <w:rsid w:val="005B301B"/>
    <w:rsid w:val="005B7FC8"/>
    <w:rsid w:val="005C5EE6"/>
    <w:rsid w:val="005E7CDF"/>
    <w:rsid w:val="005F473B"/>
    <w:rsid w:val="00654082"/>
    <w:rsid w:val="0066120C"/>
    <w:rsid w:val="006634B9"/>
    <w:rsid w:val="00666BB5"/>
    <w:rsid w:val="00673997"/>
    <w:rsid w:val="00697BE8"/>
    <w:rsid w:val="006B620B"/>
    <w:rsid w:val="006B676A"/>
    <w:rsid w:val="006C3BE6"/>
    <w:rsid w:val="006C4703"/>
    <w:rsid w:val="006C6DA4"/>
    <w:rsid w:val="006D36D4"/>
    <w:rsid w:val="006D6756"/>
    <w:rsid w:val="006D6FBB"/>
    <w:rsid w:val="006E1121"/>
    <w:rsid w:val="006E6741"/>
    <w:rsid w:val="006E7FA2"/>
    <w:rsid w:val="0070003B"/>
    <w:rsid w:val="00700A45"/>
    <w:rsid w:val="007042C8"/>
    <w:rsid w:val="00716AE5"/>
    <w:rsid w:val="007402EF"/>
    <w:rsid w:val="007516C1"/>
    <w:rsid w:val="0075201E"/>
    <w:rsid w:val="00762A6D"/>
    <w:rsid w:val="007679CA"/>
    <w:rsid w:val="00773040"/>
    <w:rsid w:val="00777B95"/>
    <w:rsid w:val="00780D50"/>
    <w:rsid w:val="00780E5E"/>
    <w:rsid w:val="00783CEA"/>
    <w:rsid w:val="00794C61"/>
    <w:rsid w:val="00797D41"/>
    <w:rsid w:val="007A4C61"/>
    <w:rsid w:val="007A78C9"/>
    <w:rsid w:val="007C7F2F"/>
    <w:rsid w:val="007D357D"/>
    <w:rsid w:val="007D3B57"/>
    <w:rsid w:val="007D5716"/>
    <w:rsid w:val="007E333B"/>
    <w:rsid w:val="00820898"/>
    <w:rsid w:val="00832030"/>
    <w:rsid w:val="00842FC5"/>
    <w:rsid w:val="00845875"/>
    <w:rsid w:val="0085223F"/>
    <w:rsid w:val="00861D04"/>
    <w:rsid w:val="00881C67"/>
    <w:rsid w:val="008837A9"/>
    <w:rsid w:val="00894139"/>
    <w:rsid w:val="008953BA"/>
    <w:rsid w:val="00897388"/>
    <w:rsid w:val="008A0F5F"/>
    <w:rsid w:val="008A56C7"/>
    <w:rsid w:val="008B0466"/>
    <w:rsid w:val="008E2ABB"/>
    <w:rsid w:val="008E6805"/>
    <w:rsid w:val="008F11CB"/>
    <w:rsid w:val="008F3426"/>
    <w:rsid w:val="008F6D8A"/>
    <w:rsid w:val="00904BF2"/>
    <w:rsid w:val="00920A61"/>
    <w:rsid w:val="0092200D"/>
    <w:rsid w:val="00950E95"/>
    <w:rsid w:val="0095246A"/>
    <w:rsid w:val="0095574F"/>
    <w:rsid w:val="00967FB8"/>
    <w:rsid w:val="00977CDE"/>
    <w:rsid w:val="00995577"/>
    <w:rsid w:val="009A383A"/>
    <w:rsid w:val="009B37B8"/>
    <w:rsid w:val="009E2E2C"/>
    <w:rsid w:val="009F4823"/>
    <w:rsid w:val="00A22D89"/>
    <w:rsid w:val="00A36091"/>
    <w:rsid w:val="00A63022"/>
    <w:rsid w:val="00A64662"/>
    <w:rsid w:val="00A73E72"/>
    <w:rsid w:val="00A76AC6"/>
    <w:rsid w:val="00A908E3"/>
    <w:rsid w:val="00AA54D9"/>
    <w:rsid w:val="00AB3876"/>
    <w:rsid w:val="00AB6C35"/>
    <w:rsid w:val="00AB7169"/>
    <w:rsid w:val="00AC68F6"/>
    <w:rsid w:val="00AD0221"/>
    <w:rsid w:val="00AE4565"/>
    <w:rsid w:val="00AF5EC2"/>
    <w:rsid w:val="00AF6CD3"/>
    <w:rsid w:val="00AF7309"/>
    <w:rsid w:val="00AF7C7D"/>
    <w:rsid w:val="00B02CD4"/>
    <w:rsid w:val="00B12E9F"/>
    <w:rsid w:val="00B322A0"/>
    <w:rsid w:val="00B36954"/>
    <w:rsid w:val="00B41015"/>
    <w:rsid w:val="00B527D6"/>
    <w:rsid w:val="00B53120"/>
    <w:rsid w:val="00B56355"/>
    <w:rsid w:val="00B618FD"/>
    <w:rsid w:val="00B7723D"/>
    <w:rsid w:val="00B90A54"/>
    <w:rsid w:val="00B95C10"/>
    <w:rsid w:val="00BA1785"/>
    <w:rsid w:val="00BA4AE0"/>
    <w:rsid w:val="00BA4EF8"/>
    <w:rsid w:val="00BA56BA"/>
    <w:rsid w:val="00BD1A21"/>
    <w:rsid w:val="00BD3375"/>
    <w:rsid w:val="00BD6038"/>
    <w:rsid w:val="00BF4F83"/>
    <w:rsid w:val="00BF6005"/>
    <w:rsid w:val="00C2002D"/>
    <w:rsid w:val="00C31E03"/>
    <w:rsid w:val="00C332A7"/>
    <w:rsid w:val="00C37E1F"/>
    <w:rsid w:val="00C44639"/>
    <w:rsid w:val="00C55B14"/>
    <w:rsid w:val="00C61A57"/>
    <w:rsid w:val="00C62EAE"/>
    <w:rsid w:val="00C67F8A"/>
    <w:rsid w:val="00C70646"/>
    <w:rsid w:val="00C84824"/>
    <w:rsid w:val="00C8704E"/>
    <w:rsid w:val="00C9003A"/>
    <w:rsid w:val="00C93921"/>
    <w:rsid w:val="00C959F3"/>
    <w:rsid w:val="00CB0986"/>
    <w:rsid w:val="00CC60A1"/>
    <w:rsid w:val="00CD0AA9"/>
    <w:rsid w:val="00CD4B48"/>
    <w:rsid w:val="00CD6CCD"/>
    <w:rsid w:val="00CE1D54"/>
    <w:rsid w:val="00CE72E1"/>
    <w:rsid w:val="00CF5800"/>
    <w:rsid w:val="00CF6812"/>
    <w:rsid w:val="00D1147D"/>
    <w:rsid w:val="00D27424"/>
    <w:rsid w:val="00D30CC0"/>
    <w:rsid w:val="00D41735"/>
    <w:rsid w:val="00D4293C"/>
    <w:rsid w:val="00DA28F1"/>
    <w:rsid w:val="00DC40D5"/>
    <w:rsid w:val="00E12968"/>
    <w:rsid w:val="00E3072A"/>
    <w:rsid w:val="00E545F1"/>
    <w:rsid w:val="00E963AA"/>
    <w:rsid w:val="00EA1E4A"/>
    <w:rsid w:val="00EA1F90"/>
    <w:rsid w:val="00EA5293"/>
    <w:rsid w:val="00EB282F"/>
    <w:rsid w:val="00EB4078"/>
    <w:rsid w:val="00ED369D"/>
    <w:rsid w:val="00ED54A1"/>
    <w:rsid w:val="00EE6FB7"/>
    <w:rsid w:val="00EE7CC6"/>
    <w:rsid w:val="00EF38E7"/>
    <w:rsid w:val="00EF4157"/>
    <w:rsid w:val="00F14C04"/>
    <w:rsid w:val="00F15A1A"/>
    <w:rsid w:val="00F26F66"/>
    <w:rsid w:val="00F4177D"/>
    <w:rsid w:val="00F63843"/>
    <w:rsid w:val="00F64E34"/>
    <w:rsid w:val="00F66102"/>
    <w:rsid w:val="00F7784B"/>
    <w:rsid w:val="00F80623"/>
    <w:rsid w:val="00F854C3"/>
    <w:rsid w:val="00FA2ED8"/>
    <w:rsid w:val="00FB70DB"/>
    <w:rsid w:val="00FC0A99"/>
    <w:rsid w:val="00FC294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5C802498"/>
  <w15:chartTrackingRefBased/>
  <w15:docId w15:val="{50535D8C-D9FF-4673-BFFE-CB06C455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Address and name job title section"/>
    <w:qFormat/>
    <w:rsid w:val="00B36954"/>
    <w:rPr>
      <w:rFonts w:eastAsia="Calibri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192177"/>
    <w:pPr>
      <w:keepNext/>
      <w:keepLines/>
      <w:spacing w:before="240" w:after="240"/>
      <w:outlineLvl w:val="0"/>
    </w:pPr>
    <w:rPr>
      <w:b/>
      <w:bCs/>
      <w:color w:val="0091A5"/>
      <w:sz w:val="36"/>
      <w:szCs w:val="28"/>
    </w:rPr>
  </w:style>
  <w:style w:type="paragraph" w:styleId="Heading2">
    <w:name w:val="heading 2"/>
    <w:basedOn w:val="Normal"/>
    <w:next w:val="BodyText"/>
    <w:link w:val="Heading2Char"/>
    <w:autoRedefine/>
    <w:rsid w:val="00192177"/>
    <w:pPr>
      <w:keepNext/>
      <w:keepLines/>
      <w:spacing w:before="360" w:after="120"/>
      <w:outlineLvl w:val="1"/>
    </w:pPr>
    <w:rPr>
      <w:b/>
      <w:bCs/>
      <w:color w:val="0091A5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rsid w:val="00192177"/>
    <w:pPr>
      <w:keepNext/>
      <w:keepLines/>
      <w:spacing w:before="360" w:after="120"/>
      <w:outlineLvl w:val="2"/>
    </w:pPr>
    <w:rPr>
      <w:b/>
      <w:bCs/>
      <w:color w:val="0091A5"/>
      <w:sz w:val="32"/>
    </w:rPr>
  </w:style>
  <w:style w:type="paragraph" w:styleId="Heading4">
    <w:name w:val="heading 4"/>
    <w:basedOn w:val="Normal"/>
    <w:next w:val="BodyText"/>
    <w:link w:val="Heading4Char"/>
    <w:autoRedefine/>
    <w:rsid w:val="00192177"/>
    <w:pPr>
      <w:keepNext/>
      <w:keepLines/>
      <w:spacing w:before="360" w:after="320"/>
      <w:outlineLvl w:val="3"/>
    </w:pPr>
    <w:rPr>
      <w:b/>
      <w:bCs/>
      <w:iCs/>
      <w:color w:val="0091A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autoRedefine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192177"/>
    <w:rPr>
      <w:rFonts w:eastAsia="Calibri"/>
      <w:b/>
      <w:bCs/>
      <w:color w:val="0091A5"/>
      <w:sz w:val="36"/>
      <w:szCs w:val="28"/>
    </w:rPr>
  </w:style>
  <w:style w:type="character" w:customStyle="1" w:styleId="Heading2Char">
    <w:name w:val="Heading 2 Char"/>
    <w:link w:val="Heading2"/>
    <w:rsid w:val="00192177"/>
    <w:rPr>
      <w:rFonts w:eastAsia="Calibri"/>
      <w:b/>
      <w:bCs/>
      <w:color w:val="0091A5"/>
      <w:sz w:val="36"/>
      <w:szCs w:val="26"/>
    </w:rPr>
  </w:style>
  <w:style w:type="paragraph" w:customStyle="1" w:styleId="Bullets">
    <w:name w:val="Bullets"/>
    <w:basedOn w:val="Normal"/>
    <w:next w:val="BodyText"/>
    <w:qFormat/>
    <w:rsid w:val="000B1ACE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B36954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B36954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192177"/>
    <w:rPr>
      <w:rFonts w:eastAsia="Calibri"/>
      <w:b/>
      <w:bCs/>
      <w:color w:val="0091A5"/>
      <w:sz w:val="32"/>
      <w:szCs w:val="24"/>
    </w:rPr>
  </w:style>
  <w:style w:type="character" w:customStyle="1" w:styleId="Heading4Char">
    <w:name w:val="Heading 4 Char"/>
    <w:link w:val="Heading4"/>
    <w:rsid w:val="00192177"/>
    <w:rPr>
      <w:rFonts w:eastAsia="Calibri"/>
      <w:b/>
      <w:bCs/>
      <w:iCs/>
      <w:color w:val="0091A5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FC294B"/>
    <w:rPr>
      <w:color w:val="005546"/>
      <w:u w:val="single"/>
    </w:rPr>
  </w:style>
  <w:style w:type="paragraph" w:customStyle="1" w:styleId="Contents">
    <w:name w:val="Contents"/>
    <w:basedOn w:val="TOC1"/>
    <w:semiHidden/>
    <w:qFormat/>
    <w:rsid w:val="00FC294B"/>
    <w:pPr>
      <w:tabs>
        <w:tab w:val="right" w:leader="dot" w:pos="9642"/>
      </w:tabs>
      <w:spacing w:after="100"/>
    </w:pPr>
    <w:rPr>
      <w:rFonts w:ascii="Times New Roman" w:hAnsi="Times New Roman"/>
      <w:color w:val="0091A5"/>
      <w:sz w:val="32"/>
    </w:rPr>
  </w:style>
  <w:style w:type="paragraph" w:styleId="PlainText">
    <w:name w:val="Plain Text"/>
    <w:basedOn w:val="Normal"/>
    <w:link w:val="PlainTextChar"/>
    <w:autoRedefine/>
    <w:rsid w:val="000B1ACE"/>
    <w:rPr>
      <w:szCs w:val="21"/>
    </w:rPr>
  </w:style>
  <w:style w:type="character" w:customStyle="1" w:styleId="PlainTextChar">
    <w:name w:val="Plain Text Char"/>
    <w:basedOn w:val="DefaultParagraphFont"/>
    <w:link w:val="PlainText"/>
    <w:rsid w:val="000B1ACE"/>
    <w:rPr>
      <w:rFonts w:eastAsia="Calibri"/>
      <w:sz w:val="24"/>
      <w:szCs w:val="21"/>
    </w:rPr>
  </w:style>
  <w:style w:type="paragraph" w:customStyle="1" w:styleId="HeaderTitle">
    <w:name w:val="Header Title"/>
    <w:basedOn w:val="BodyText"/>
    <w:next w:val="BodyText"/>
    <w:link w:val="HeaderTitleChar"/>
    <w:autoRedefine/>
    <w:rsid w:val="00192177"/>
    <w:rPr>
      <w:b/>
      <w:color w:val="0091A5"/>
      <w:sz w:val="40"/>
    </w:rPr>
  </w:style>
  <w:style w:type="character" w:customStyle="1" w:styleId="HeaderTitleChar">
    <w:name w:val="Header Title Char"/>
    <w:basedOn w:val="BodyTextChar"/>
    <w:link w:val="HeaderTitle"/>
    <w:rsid w:val="00192177"/>
    <w:rPr>
      <w:rFonts w:eastAsia="Calibri"/>
      <w:b/>
      <w:color w:val="0091A5"/>
      <w:sz w:val="4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C294B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C90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7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Tel:03000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Letter%20-%20template%20v1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LongProperties xmlns="http://schemas.microsoft.com/office/2006/metadata/longProperties"/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REGU-369-2757734</_dlc_DocId>
    <_dlc_DocIdUrl xmlns="9be56660-2c31-41ef-bc00-23e72f632f2a">
      <Url>https://cyfoethnaturiolcymru.sharepoint.com/teams/Regulatory/Permitting/_layouts/15/DocIdRedir.aspx?ID=REGU-369-2757734</Url>
      <Description>REGU-369-2757734</Description>
    </_dlc_DocIdUrl>
    <Site_x0020_Name xmlns="859f7ad6-93f6-4205-b62b-a17f28acbbac">Wynnstay Hall </Site_x0020_Name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C/O Paramount Estate Management Ltd Herons Way Chester Business Park Chester Cheshire West &amp; Chester CH4 9QR</Addressee>
    <Process_x0020_Type xmlns="859f7ad6-93f6-4205-b62b-a17f28acbbac">Compliance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2024-10-16T23:00:00+00:00</Document_x0020_Date>
    <Facility_x0020_Address xmlns="859f7ad6-93f6-4205-b62b-a17f28acbbac">Wynnstay Hall Estate, Ruabon</Facility_x0020_Address>
    <Environment_x0020_Sub_x0020_Folder xmlns="859f7ad6-93f6-4205-b62b-a17f28acbbac">Inspections</Environment_x0020_Sub_x0020_Folder>
    <Customer_x0020_Name xmlns="859f7ad6-93f6-4205-b62b-a17f28acbbac">Wynnstay Hall Management Company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9C3CF1-A407-4702-B7FB-53AA5DA410BD}"/>
</file>

<file path=customXml/itemProps3.xml><?xml version="1.0" encoding="utf-8"?>
<ds:datastoreItem xmlns:ds="http://schemas.openxmlformats.org/officeDocument/2006/customXml" ds:itemID="{50BE6915-4649-42D8-91BD-0F978C664361}"/>
</file>

<file path=customXml/itemProps4.xml><?xml version="1.0" encoding="utf-8"?>
<ds:datastoreItem xmlns:ds="http://schemas.openxmlformats.org/officeDocument/2006/customXml" ds:itemID="{63898791-93C0-444A-8A3B-90C37BA8610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512CFCE-9D3A-4DFC-96DD-BBD7F1720F7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Letter%20-%20template%20v1</Template>
  <TotalTime>0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a compliance inspection </dc:title>
  <dc:subject/>
  <dc:creator>Sally Sheehan</dc:creator>
  <cp:keywords/>
  <cp:lastModifiedBy>Sally Sheehan</cp:lastModifiedBy>
  <cp:revision>2</cp:revision>
  <cp:lastPrinted>2024-10-17T13:35:00Z</cp:lastPrinted>
  <dcterms:created xsi:type="dcterms:W3CDTF">2024-10-17T13:36:00Z</dcterms:created>
  <dcterms:modified xsi:type="dcterms:W3CDTF">2024-10-17T13:36:00Z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MANA-1480-19</vt:lpwstr>
  </property>
  <property fmtid="{D5CDD505-2E9C-101B-9397-08002B2CF9AE}" pid="4" name="_dlc_DocIdItemGuid">
    <vt:lpwstr>09697372-a6d0-4dee-9ce5-77cec71f8250</vt:lpwstr>
  </property>
  <property fmtid="{D5CDD505-2E9C-101B-9397-08002B2CF9AE}" pid="5" name="_dlc_DocIdUrl">
    <vt:lpwstr>https://cyfoethnaturiolcymru.sharepoint.com/teams/manbus/hsw/ag/_layouts/15/DocIdRedir.aspx?ID=MANA-1480-19, MANA-1480-19</vt:lpwstr>
  </property>
  <property fmtid="{D5CDD505-2E9C-101B-9397-08002B2CF9AE}" pid="6" name="ContentTypeId">
    <vt:lpwstr>0x01010067EB80C5FE939D4A9B3D8BA62129B7F50102009A572A858F042E43B70198AD05EA8761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9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MediaServiceImageTags">
    <vt:lpwstr/>
  </property>
</Properties>
</file>