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1DF59" w14:textId="788987C0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B77AC6" w:rsidRPr="00B77AC6">
        <w:rPr>
          <w:rFonts w:ascii="Arial" w:hAnsi="Arial" w:cs="Arial"/>
          <w:b/>
          <w:bCs/>
          <w:u w:val="single"/>
          <w:shd w:val="clear" w:color="auto" w:fill="FFFFFF"/>
        </w:rPr>
        <w:t>CG0366101</w:t>
      </w:r>
      <w:r w:rsidR="00B77AC6" w:rsidRPr="00B77AC6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20525D95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2DCE789" w14:textId="0500ABA3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B77AC6" w:rsidRPr="00B77AC6">
        <w:rPr>
          <w:rFonts w:ascii="Arial" w:hAnsi="Arial" w:cs="Arial"/>
          <w:sz w:val="20"/>
          <w:szCs w:val="20"/>
        </w:rPr>
        <w:t>PAN-021587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B77AC6">
        <w:rPr>
          <w:rFonts w:ascii="Arial" w:hAnsi="Arial" w:cs="Arial"/>
          <w:sz w:val="20"/>
          <w:szCs w:val="20"/>
        </w:rPr>
        <w:t xml:space="preserve">the </w:t>
      </w:r>
      <w:r w:rsidRPr="00B77AC6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B77AC6" w:rsidRPr="00B77AC6">
        <w:rPr>
          <w:rFonts w:ascii="Arial" w:hAnsi="Arial" w:cs="Arial"/>
          <w:sz w:val="20"/>
          <w:szCs w:val="20"/>
        </w:rPr>
        <w:t>CG0366101</w:t>
      </w:r>
      <w:r w:rsidR="00B77AC6" w:rsidRPr="00B77AC6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B77AC6" w:rsidRPr="00B77AC6">
        <w:rPr>
          <w:rFonts w:ascii="Arial" w:hAnsi="Arial" w:cs="Arial"/>
          <w:sz w:val="20"/>
          <w:szCs w:val="20"/>
        </w:rPr>
        <w:t>CG0366001</w:t>
      </w:r>
      <w:r w:rsidR="00B77AC6" w:rsidRPr="00B77AC6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B77AC6" w:rsidRPr="00B77AC6">
        <w:rPr>
          <w:rFonts w:ascii="Arial" w:hAnsi="Arial" w:cs="Arial"/>
          <w:sz w:val="20"/>
          <w:szCs w:val="20"/>
        </w:rPr>
        <w:t>Treborth</w:t>
      </w:r>
      <w:proofErr w:type="spellEnd"/>
      <w:r w:rsidR="00B77AC6" w:rsidRPr="00B77AC6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FAB3468" w14:textId="76C72B7B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</w:t>
      </w:r>
      <w:r w:rsidRPr="00B77AC6">
        <w:rPr>
          <w:rFonts w:ascii="Arial" w:hAnsi="Arial" w:cs="Arial"/>
          <w:sz w:val="20"/>
          <w:szCs w:val="20"/>
        </w:rPr>
        <w:t>esult,</w:t>
      </w:r>
      <w:r w:rsidR="004A4114" w:rsidRPr="00B77AC6">
        <w:rPr>
          <w:rFonts w:ascii="Arial" w:hAnsi="Arial" w:cs="Arial"/>
          <w:sz w:val="20"/>
          <w:szCs w:val="20"/>
        </w:rPr>
        <w:t xml:space="preserve"> </w:t>
      </w:r>
      <w:r w:rsidR="00D05AEA" w:rsidRPr="00B77AC6">
        <w:rPr>
          <w:rFonts w:ascii="Arial" w:hAnsi="Arial" w:cs="Arial"/>
          <w:sz w:val="20"/>
          <w:szCs w:val="20"/>
        </w:rPr>
        <w:t xml:space="preserve">settled </w:t>
      </w:r>
      <w:r w:rsidR="004A4114" w:rsidRPr="00B77AC6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B77AC6" w:rsidRPr="00B77AC6">
        <w:rPr>
          <w:rFonts w:ascii="Arial" w:hAnsi="Arial" w:cs="Arial"/>
          <w:sz w:val="20"/>
          <w:szCs w:val="20"/>
        </w:rPr>
        <w:t>CG0366101</w:t>
      </w:r>
      <w:r w:rsidR="00B77AC6" w:rsidRPr="00B77AC6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606581E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C6F44AC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33AA6928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2B90E1E0" w14:textId="31E5C6C4" w:rsidR="00591EF2" w:rsidRPr="00591EF2" w:rsidRDefault="00B77AC6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22/11/2024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AC6"/>
    <w:rsid w:val="0022237A"/>
    <w:rsid w:val="002314BB"/>
    <w:rsid w:val="002E2F5E"/>
    <w:rsid w:val="002E57EA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B77AC6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A6C32"/>
  <w15:chartTrackingRefBased/>
  <w15:docId w15:val="{3DAD50DA-F0EF-4671-ABA8-C72F889AA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REGU-369-2757759</_dlc_DocId>
    <_dlc_DocIdUrl xmlns="9be56660-2c31-41ef-bc00-23e72f632f2a">
      <Url>https://cyfoethnaturiolcymru.sharepoint.com/teams/Regulatory/Permitting/_layouts/15/DocIdRedir.aspx?ID=REGU-369-2757759</Url>
      <Description>REGU-369-2757759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Treborth WwTW (Settled Storm)</Site_x0020_Name>
    <Internal_x002f_External xmlns="859f7ad6-93f6-4205-b62b-a17f28acbbac">Internal document</Internal_x002f_External>
    <Post_x0020_code xmlns="859f7ad6-93f6-4205-b62b-a17f28acbbac">LL57 4FH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2024-11-22T00:00:00+00:00</Document_x0020_Date>
    <Facility_x0020_Address xmlns="859f7ad6-93f6-4205-b62b-a17f28acbbac">Ffordd Y Llynn, Parc Menai, Bangor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9972090-C950-4FD3-B89A-AE039C56BD0A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2024-11-15T12:24:00Z</dcterms:created>
  <dcterms:modified xsi:type="dcterms:W3CDTF">2024-11-15T12:25:00Z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b1395cb7-6fbe-4837-81b7-219bf776418f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