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B87F7" w14:textId="4FCEBC2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571AA" w:rsidRPr="004571AA">
        <w:rPr>
          <w:rFonts w:ascii="Arial" w:hAnsi="Arial" w:cs="Arial"/>
          <w:b/>
          <w:bCs/>
          <w:u w:val="single"/>
          <w:shd w:val="clear" w:color="auto" w:fill="FFFFFF"/>
        </w:rPr>
        <w:t>CM0063902</w:t>
      </w:r>
      <w:r w:rsidR="004571AA">
        <w:rPr>
          <w:rFonts w:ascii="Arial" w:hAnsi="Arial" w:cs="Arial"/>
          <w:b/>
          <w:bCs/>
          <w:u w:val="single"/>
          <w:shd w:val="clear" w:color="auto" w:fill="FFFFFF"/>
        </w:rPr>
        <w:t xml:space="preserve"> &amp; </w:t>
      </w:r>
      <w:r w:rsidR="004571AA" w:rsidRPr="004571AA">
        <w:rPr>
          <w:rFonts w:ascii="Arial" w:hAnsi="Arial" w:cs="Arial"/>
          <w:b/>
          <w:bCs/>
          <w:u w:val="single"/>
          <w:shd w:val="clear" w:color="auto" w:fill="FFFFFF"/>
        </w:rPr>
        <w:t>CM0063903</w:t>
      </w:r>
      <w:r w:rsidR="004571A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8FBF87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5775F4A" w14:textId="17D0461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571AA" w:rsidRPr="004571AA">
        <w:rPr>
          <w:rFonts w:ascii="Arial" w:hAnsi="Arial" w:cs="Arial"/>
          <w:sz w:val="20"/>
          <w:szCs w:val="20"/>
        </w:rPr>
        <w:t>PAN-021585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4571AA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571AA" w:rsidRPr="004571AA">
        <w:rPr>
          <w:rFonts w:ascii="Arial" w:hAnsi="Arial" w:cs="Arial"/>
          <w:sz w:val="20"/>
          <w:szCs w:val="20"/>
        </w:rPr>
        <w:t>CM0063902 &amp; CM0063903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571AA" w:rsidRPr="004571AA">
        <w:rPr>
          <w:rFonts w:ascii="Arial" w:hAnsi="Arial" w:cs="Arial"/>
          <w:sz w:val="20"/>
          <w:szCs w:val="20"/>
        </w:rPr>
        <w:t>CM0063901</w:t>
      </w:r>
      <w:r w:rsidR="004571AA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4571AA" w:rsidRPr="004571AA">
        <w:rPr>
          <w:rFonts w:ascii="Arial" w:hAnsi="Arial" w:cs="Arial"/>
          <w:sz w:val="20"/>
          <w:szCs w:val="20"/>
        </w:rPr>
        <w:t>Pwllglas</w:t>
      </w:r>
      <w:proofErr w:type="spellEnd"/>
      <w:r w:rsidR="004571AA" w:rsidRPr="004571AA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F8FA279" w14:textId="20EDB34E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</w:t>
      </w:r>
      <w:r w:rsidR="004571AA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4571AA" w:rsidRPr="004571AA">
        <w:rPr>
          <w:rFonts w:ascii="Arial" w:hAnsi="Arial" w:cs="Arial"/>
          <w:sz w:val="20"/>
          <w:szCs w:val="20"/>
        </w:rPr>
        <w:t xml:space="preserve">CM0063902 &amp; CM0063903 </w:t>
      </w:r>
      <w:r w:rsidR="004571AA">
        <w:rPr>
          <w:rFonts w:ascii="Arial" w:hAnsi="Arial" w:cs="Arial"/>
          <w:sz w:val="20"/>
          <w:szCs w:val="20"/>
        </w:rPr>
        <w:t>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459014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591F9D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C2ACE8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140E814" w14:textId="16084973" w:rsidR="00591EF2" w:rsidRPr="00591EF2" w:rsidRDefault="004571AA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65E07" w14:textId="77777777" w:rsidR="004571AA" w:rsidRDefault="004571AA" w:rsidP="004571AA">
      <w:pPr>
        <w:spacing w:after="0" w:line="240" w:lineRule="auto"/>
      </w:pPr>
      <w:r>
        <w:separator/>
      </w:r>
    </w:p>
  </w:endnote>
  <w:endnote w:type="continuationSeparator" w:id="0">
    <w:p w14:paraId="2730A7D2" w14:textId="77777777" w:rsidR="004571AA" w:rsidRDefault="004571AA" w:rsidP="0045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A978E" w14:textId="77777777" w:rsidR="004571AA" w:rsidRDefault="004571AA" w:rsidP="004571AA">
      <w:pPr>
        <w:spacing w:after="0" w:line="240" w:lineRule="auto"/>
      </w:pPr>
      <w:r>
        <w:separator/>
      </w:r>
    </w:p>
  </w:footnote>
  <w:footnote w:type="continuationSeparator" w:id="0">
    <w:p w14:paraId="607E10D8" w14:textId="77777777" w:rsidR="004571AA" w:rsidRDefault="004571AA" w:rsidP="0045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1AA"/>
    <w:rsid w:val="0022237A"/>
    <w:rsid w:val="002314BB"/>
    <w:rsid w:val="002E2F5E"/>
    <w:rsid w:val="002E57EA"/>
    <w:rsid w:val="003F5907"/>
    <w:rsid w:val="004571AA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1AF8D"/>
  <w15:chartTrackingRefBased/>
  <w15:docId w15:val="{A9C94158-55F1-4FA2-8CE4-2304E408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7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1AA"/>
  </w:style>
  <w:style w:type="paragraph" w:styleId="Footer">
    <w:name w:val="footer"/>
    <w:basedOn w:val="Normal"/>
    <w:link w:val="FooterChar"/>
    <w:uiPriority w:val="99"/>
    <w:unhideWhenUsed/>
    <w:rsid w:val="00457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REGU-369-2757757</_dlc_DocId>
    <_dlc_DocIdUrl xmlns="9be56660-2c31-41ef-bc00-23e72f632f2a">
      <Url>https://cyfoethnaturiolcymru.sharepoint.com/teams/Regulatory/Permitting/_layouts/15/DocIdRedir.aspx?ID=REGU-369-2757757</Url>
      <Description>REGU-369-2757757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Sewage at Pwllglas WwTW</Site_x0020_Name>
    <Internal_x002f_External xmlns="859f7ad6-93f6-4205-b62b-a17f28acbbac">Internal document</Internal_x002f_External>
    <Post_x0020_code xmlns="859f7ad6-93f6-4205-b62b-a17f28acbbac">LL15 2PB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2024-11-22T00:00:00+00:00</Document_x0020_Date>
    <Facility_x0020_Address xmlns="859f7ad6-93f6-4205-b62b-a17f28acbbac">A494, Pwllglas, Ruthin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37C9D2A-C623-466E-A1AA-C5BD187C6503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2024-11-15T12:22:00Z</dcterms:created>
  <dcterms:modified xsi:type="dcterms:W3CDTF">2024-11-15T12:24:00Z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8a1b3a14-83b8-4a42-92f9-0ceca775765e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