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DB87F7" w14:textId="4FCEBC2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4571AA" w:rsidRPr="004571AA">
        <w:rPr>
          <w:rFonts w:ascii="Arial" w:hAnsi="Arial" w:cs="Arial"/>
          <w:b/>
          <w:bCs/>
          <w:u w:val="single"/>
          <w:shd w:val="clear" w:color="auto" w:fill="FFFFFF"/>
        </w:rPr>
        <w:t>CM0063902</w:t>
      </w:r>
      <w:r w:rsidR="004571AA">
        <w:rPr>
          <w:rFonts w:ascii="Arial" w:hAnsi="Arial" w:cs="Arial"/>
          <w:b/>
          <w:bCs/>
          <w:u w:val="single"/>
          <w:shd w:val="clear" w:color="auto" w:fill="FFFFFF"/>
        </w:rPr>
        <w:t xml:space="preserve"> &amp; </w:t>
      </w:r>
      <w:r w:rsidR="004571AA" w:rsidRPr="004571AA">
        <w:rPr>
          <w:rFonts w:ascii="Arial" w:hAnsi="Arial" w:cs="Arial"/>
          <w:b/>
          <w:bCs/>
          <w:u w:val="single"/>
          <w:shd w:val="clear" w:color="auto" w:fill="FFFFFF"/>
        </w:rPr>
        <w:t>CM0063903</w:t>
      </w:r>
      <w:r w:rsidR="004571A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78FBF87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5775F4A" w14:textId="17D0461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4571AA" w:rsidRPr="004571AA">
        <w:rPr>
          <w:rFonts w:ascii="Arial" w:hAnsi="Arial" w:cs="Arial"/>
          <w:sz w:val="20"/>
          <w:szCs w:val="20"/>
        </w:rPr>
        <w:t>PAN-021585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4571AA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4571AA" w:rsidRPr="004571AA">
        <w:rPr>
          <w:rFonts w:ascii="Arial" w:hAnsi="Arial" w:cs="Arial"/>
          <w:sz w:val="20"/>
          <w:szCs w:val="20"/>
        </w:rPr>
        <w:t>CM0063902 &amp; CM0063903</w:t>
      </w:r>
      <w:r w:rsidRPr="00591EF2">
        <w:rPr>
          <w:rFonts w:ascii="Arial" w:hAnsi="Arial" w:cs="Arial"/>
          <w:sz w:val="20"/>
          <w:szCs w:val="20"/>
        </w:rPr>
        <w:t xml:space="preserve"> 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4571AA" w:rsidRPr="004571AA">
        <w:rPr>
          <w:rFonts w:ascii="Arial" w:hAnsi="Arial" w:cs="Arial"/>
          <w:sz w:val="20"/>
          <w:szCs w:val="20"/>
        </w:rPr>
        <w:t>CM0063901</w:t>
      </w:r>
      <w:r w:rsidR="004571AA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4571AA" w:rsidRPr="004571AA">
        <w:rPr>
          <w:rFonts w:ascii="Arial" w:hAnsi="Arial" w:cs="Arial"/>
          <w:sz w:val="20"/>
          <w:szCs w:val="20"/>
        </w:rPr>
        <w:t>Pwllglas</w:t>
      </w:r>
      <w:proofErr w:type="spellEnd"/>
      <w:r w:rsidR="004571AA" w:rsidRPr="004571AA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F8FA279" w14:textId="20EDB34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 w:rsidR="004571AA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4571AA" w:rsidRPr="004571AA">
        <w:rPr>
          <w:rFonts w:ascii="Arial" w:hAnsi="Arial" w:cs="Arial"/>
          <w:sz w:val="20"/>
          <w:szCs w:val="20"/>
        </w:rPr>
        <w:t xml:space="preserve">CM0063902 &amp; CM0063903 </w:t>
      </w:r>
      <w:r w:rsidR="004571AA">
        <w:rPr>
          <w:rFonts w:ascii="Arial" w:hAnsi="Arial" w:cs="Arial"/>
          <w:sz w:val="20"/>
          <w:szCs w:val="20"/>
        </w:rPr>
        <w:t>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459014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591F9D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C2ACE80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140E814" w14:textId="16084973" w:rsidR="00591EF2" w:rsidRPr="00591EF2" w:rsidRDefault="004571AA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22/11/2024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B65E07" w14:textId="77777777" w:rsidR="004571AA" w:rsidRDefault="004571AA" w:rsidP="004571AA">
      <w:pPr>
        <w:spacing w:after="0" w:line="240" w:lineRule="auto"/>
      </w:pPr>
      <w:r>
        <w:separator/>
      </w:r>
    </w:p>
  </w:endnote>
  <w:endnote w:type="continuationSeparator" w:id="0">
    <w:p w14:paraId="2730A7D2" w14:textId="77777777" w:rsidR="004571AA" w:rsidRDefault="004571AA" w:rsidP="0045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A978E" w14:textId="77777777" w:rsidR="004571AA" w:rsidRDefault="004571AA" w:rsidP="004571AA">
      <w:pPr>
        <w:spacing w:after="0" w:line="240" w:lineRule="auto"/>
      </w:pPr>
      <w:r>
        <w:separator/>
      </w:r>
    </w:p>
  </w:footnote>
  <w:footnote w:type="continuationSeparator" w:id="0">
    <w:p w14:paraId="607E10D8" w14:textId="77777777" w:rsidR="004571AA" w:rsidRDefault="004571AA" w:rsidP="0045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1AA"/>
    <w:rsid w:val="0022237A"/>
    <w:rsid w:val="002314BB"/>
    <w:rsid w:val="002E2F5E"/>
    <w:rsid w:val="002E57EA"/>
    <w:rsid w:val="003F5907"/>
    <w:rsid w:val="004571AA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1AF8D"/>
  <w15:chartTrackingRefBased/>
  <w15:docId w15:val="{A9C94158-55F1-4FA2-8CE4-2304E4084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1AA"/>
  </w:style>
  <w:style w:type="paragraph" w:styleId="Footer">
    <w:name w:val="footer"/>
    <w:basedOn w:val="Normal"/>
    <w:link w:val="FooterChar"/>
    <w:uiPriority w:val="99"/>
    <w:unhideWhenUsed/>
    <w:rsid w:val="004571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1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REGU-369-2757758</_dlc_DocId>
    <_dlc_DocIdUrl xmlns="9be56660-2c31-41ef-bc00-23e72f632f2a">
      <Url>https://cyfoethnaturiolcymru.sharepoint.com/teams/Regulatory/Permitting/_layouts/15/DocIdRedir.aspx?ID=REGU-369-2757758</Url>
      <Description>REGU-369-2757758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CSO at Pwllglas STW</Site_x0020_Name>
    <Internal_x002f_External xmlns="859f7ad6-93f6-4205-b62b-a17f28acbbac">Internal document</Internal_x002f_External>
    <Post_x0020_code xmlns="859f7ad6-93f6-4205-b62b-a17f28acbbac">LL15 2PB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2024-11-22T00:00:00+00:00</Document_x0020_Date>
    <Facility_x0020_Address xmlns="859f7ad6-93f6-4205-b62b-a17f28acbbac">Ruthin Rd, Pwllglas, Ruthin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B6DE5717-0162-4B62-9CF3-E18AAA9AA34D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2024-11-15T12:22:00Z</dcterms:created>
  <dcterms:modified xsi:type="dcterms:W3CDTF">2024-11-15T12:24:00Z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f1e4cd06-0fca-4dc3-bc51-51604c0c0753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