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51786" w14:textId="14E74DB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873CE9" w:rsidRPr="00873CE9">
        <w:rPr>
          <w:rFonts w:ascii="Arial" w:hAnsi="Arial" w:cs="Arial"/>
          <w:b/>
          <w:bCs/>
          <w:u w:val="single"/>
          <w:shd w:val="clear" w:color="auto" w:fill="FFFFFF"/>
        </w:rPr>
        <w:t>CG0083402 &amp; CG0432201</w:t>
      </w:r>
      <w:r w:rsidR="00873CE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4043392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03B0AE2" w14:textId="64D164DD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873CE9" w:rsidRPr="00873CE9">
        <w:rPr>
          <w:rFonts w:ascii="Arial" w:hAnsi="Arial" w:cs="Arial"/>
          <w:sz w:val="20"/>
          <w:szCs w:val="20"/>
        </w:rPr>
        <w:t>PAN-021572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</w:t>
      </w:r>
      <w:r w:rsidR="0022237A" w:rsidRPr="00873CE9">
        <w:rPr>
          <w:rFonts w:ascii="Arial" w:hAnsi="Arial" w:cs="Arial"/>
          <w:sz w:val="20"/>
          <w:szCs w:val="20"/>
        </w:rPr>
        <w:t xml:space="preserve">for the </w:t>
      </w:r>
      <w:r w:rsidRPr="00873CE9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873CE9">
        <w:rPr>
          <w:rFonts w:ascii="Arial" w:hAnsi="Arial" w:cs="Arial"/>
          <w:sz w:val="20"/>
          <w:szCs w:val="20"/>
        </w:rPr>
        <w:t>s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873CE9" w:rsidRPr="00873CE9">
        <w:rPr>
          <w:rFonts w:ascii="Arial" w:hAnsi="Arial" w:cs="Arial"/>
          <w:sz w:val="20"/>
          <w:szCs w:val="20"/>
        </w:rPr>
        <w:t>CG0083402 &amp; CG0432201</w:t>
      </w:r>
      <w:r w:rsidR="00873CE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873CE9" w:rsidRPr="00873CE9">
        <w:rPr>
          <w:rFonts w:ascii="Arial" w:hAnsi="Arial" w:cs="Arial"/>
          <w:sz w:val="20"/>
          <w:szCs w:val="20"/>
        </w:rPr>
        <w:t>CG0083401</w:t>
      </w:r>
      <w:r w:rsidR="00873CE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873CE9" w:rsidRPr="00873CE9">
        <w:rPr>
          <w:rFonts w:ascii="Arial" w:hAnsi="Arial" w:cs="Arial"/>
          <w:sz w:val="20"/>
          <w:szCs w:val="20"/>
        </w:rPr>
        <w:t>Blaenau Ffestiniog</w:t>
      </w:r>
      <w:r w:rsidR="00873CE9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41D4555" w14:textId="1126664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873CE9">
        <w:rPr>
          <w:rFonts w:ascii="Arial" w:hAnsi="Arial" w:cs="Arial"/>
          <w:sz w:val="20"/>
          <w:szCs w:val="20"/>
        </w:rPr>
        <w:t>result,</w:t>
      </w:r>
      <w:r w:rsidR="004A4114" w:rsidRPr="00873CE9">
        <w:rPr>
          <w:rFonts w:ascii="Arial" w:hAnsi="Arial" w:cs="Arial"/>
          <w:sz w:val="20"/>
          <w:szCs w:val="20"/>
        </w:rPr>
        <w:t xml:space="preserve"> </w:t>
      </w:r>
      <w:r w:rsidR="00D05AEA" w:rsidRPr="00873CE9">
        <w:rPr>
          <w:rFonts w:ascii="Arial" w:hAnsi="Arial" w:cs="Arial"/>
          <w:sz w:val="20"/>
          <w:szCs w:val="20"/>
        </w:rPr>
        <w:t xml:space="preserve">settled </w:t>
      </w:r>
      <w:r w:rsidR="004A4114" w:rsidRPr="00873CE9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</w:t>
      </w:r>
      <w:r w:rsidR="00873CE9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 </w:t>
      </w:r>
      <w:r w:rsidR="00873CE9" w:rsidRPr="00873CE9">
        <w:rPr>
          <w:rFonts w:ascii="Arial" w:hAnsi="Arial" w:cs="Arial"/>
          <w:sz w:val="20"/>
          <w:szCs w:val="20"/>
        </w:rPr>
        <w:t>CG0083402 &amp; CG0432201</w:t>
      </w:r>
      <w:r w:rsidR="00873CE9">
        <w:rPr>
          <w:rFonts w:ascii="Arial" w:hAnsi="Arial" w:cs="Arial"/>
          <w:sz w:val="20"/>
          <w:szCs w:val="20"/>
        </w:rPr>
        <w:t xml:space="preserve"> 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1F9C7C9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672582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BAD1D8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B53590D" w14:textId="048BD2B5" w:rsidR="00591EF2" w:rsidRPr="00591EF2" w:rsidRDefault="00873CE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CE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60484"/>
    <w:rsid w:val="006901AF"/>
    <w:rsid w:val="00766F5E"/>
    <w:rsid w:val="007939AF"/>
    <w:rsid w:val="00824626"/>
    <w:rsid w:val="0083289B"/>
    <w:rsid w:val="00873CE9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F7B87"/>
  <w15:chartTrackingRefBased/>
  <w15:docId w15:val="{E8E9A8EB-3F95-47DF-B311-0ED7DCD1B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8ba7c888e46350c59ca7fd5f66d4f7f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ed424b20b95dfb4f2961e6dfc2ec5f0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REGU-369-2758450</_dlc_DocId>
    <_dlc_DocIdUrl xmlns="9be56660-2c31-41ef-bc00-23e72f632f2a">
      <Url>https://cyfoethnaturiolcymru.sharepoint.com/teams/Regulatory/Permitting/_layouts/15/DocIdRedir.aspx?ID=REGU-369-2758450</Url>
      <Description>REGU-369-2758450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Blaenau Ffestiniog WwTW (Settled Storm)</Site_x0020_Name>
    <Internal_x002f_External xmlns="859f7ad6-93f6-4205-b62b-a17f28acbbac">Internal document</Internal_x002f_External>
    <Post_x0020_code xmlns="859f7ad6-93f6-4205-b62b-a17f28acbbac">LL41 4BW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2025-02-04T00:00:00+00:00</Document_x0020_Date>
    <Facility_x0020_Address xmlns="859f7ad6-93f6-4205-b62b-a17f28acbbac">Up path next to Glandwyryd Blaenau Ffestiniog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4BE833D0-5FD9-4760-B69B-3CA30A65F023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2025-01-28T17:09:00Z</dcterms:created>
  <dcterms:modified xsi:type="dcterms:W3CDTF">2025-01-28T17:11:00Z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88b421b4-f4bf-4765-9c19-bcb73031ebc1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