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1786" w14:textId="14E74DB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73CE9" w:rsidRPr="00873CE9">
        <w:rPr>
          <w:rFonts w:ascii="Arial" w:hAnsi="Arial" w:cs="Arial"/>
          <w:b/>
          <w:bCs/>
          <w:u w:val="single"/>
          <w:shd w:val="clear" w:color="auto" w:fill="FFFFFF"/>
        </w:rPr>
        <w:t>CG0083402 &amp; CG0432201</w:t>
      </w:r>
      <w:r w:rsidR="00873CE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404339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03B0AE2" w14:textId="64D164D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73CE9" w:rsidRPr="00873CE9">
        <w:rPr>
          <w:rFonts w:ascii="Arial" w:hAnsi="Arial" w:cs="Arial"/>
          <w:sz w:val="20"/>
          <w:szCs w:val="20"/>
        </w:rPr>
        <w:t>PAN-021572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873CE9">
        <w:rPr>
          <w:rFonts w:ascii="Arial" w:hAnsi="Arial" w:cs="Arial"/>
          <w:sz w:val="20"/>
          <w:szCs w:val="20"/>
        </w:rPr>
        <w:t xml:space="preserve">for the </w:t>
      </w:r>
      <w:r w:rsidRPr="00873CE9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873CE9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73CE9" w:rsidRPr="00873CE9">
        <w:rPr>
          <w:rFonts w:ascii="Arial" w:hAnsi="Arial" w:cs="Arial"/>
          <w:sz w:val="20"/>
          <w:szCs w:val="20"/>
        </w:rPr>
        <w:t>CG0083402 &amp; CG0432201</w:t>
      </w:r>
      <w:r w:rsidR="00873CE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73CE9" w:rsidRPr="00873CE9">
        <w:rPr>
          <w:rFonts w:ascii="Arial" w:hAnsi="Arial" w:cs="Arial"/>
          <w:sz w:val="20"/>
          <w:szCs w:val="20"/>
        </w:rPr>
        <w:t>CG0083401</w:t>
      </w:r>
      <w:r w:rsidR="00873CE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73CE9" w:rsidRPr="00873CE9">
        <w:rPr>
          <w:rFonts w:ascii="Arial" w:hAnsi="Arial" w:cs="Arial"/>
          <w:sz w:val="20"/>
          <w:szCs w:val="20"/>
        </w:rPr>
        <w:t>Blaenau Ffestiniog</w:t>
      </w:r>
      <w:r w:rsidR="00873CE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41D4555" w14:textId="1126664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873CE9">
        <w:rPr>
          <w:rFonts w:ascii="Arial" w:hAnsi="Arial" w:cs="Arial"/>
          <w:sz w:val="20"/>
          <w:szCs w:val="20"/>
        </w:rPr>
        <w:t>result,</w:t>
      </w:r>
      <w:r w:rsidR="004A4114" w:rsidRPr="00873CE9">
        <w:rPr>
          <w:rFonts w:ascii="Arial" w:hAnsi="Arial" w:cs="Arial"/>
          <w:sz w:val="20"/>
          <w:szCs w:val="20"/>
        </w:rPr>
        <w:t xml:space="preserve"> </w:t>
      </w:r>
      <w:r w:rsidR="00D05AEA" w:rsidRPr="00873CE9">
        <w:rPr>
          <w:rFonts w:ascii="Arial" w:hAnsi="Arial" w:cs="Arial"/>
          <w:sz w:val="20"/>
          <w:szCs w:val="20"/>
        </w:rPr>
        <w:t xml:space="preserve">settled </w:t>
      </w:r>
      <w:r w:rsidR="004A4114" w:rsidRPr="00873CE9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</w:t>
      </w:r>
      <w:r w:rsidR="00873CE9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873CE9" w:rsidRPr="00873CE9">
        <w:rPr>
          <w:rFonts w:ascii="Arial" w:hAnsi="Arial" w:cs="Arial"/>
          <w:sz w:val="20"/>
          <w:szCs w:val="20"/>
        </w:rPr>
        <w:t>CG0083402 &amp; CG0432201</w:t>
      </w:r>
      <w:r w:rsidR="00873CE9">
        <w:rPr>
          <w:rFonts w:ascii="Arial" w:hAnsi="Arial" w:cs="Arial"/>
          <w:sz w:val="20"/>
          <w:szCs w:val="20"/>
        </w:rPr>
        <w:t xml:space="preserve"> 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1F9C7C9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672582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BAD1D8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B53590D" w14:textId="048BD2B5" w:rsidR="00591EF2" w:rsidRPr="00591EF2" w:rsidRDefault="00873CE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CE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60484"/>
    <w:rsid w:val="006901AF"/>
    <w:rsid w:val="00766F5E"/>
    <w:rsid w:val="007939AF"/>
    <w:rsid w:val="00824626"/>
    <w:rsid w:val="0083289B"/>
    <w:rsid w:val="00873CE9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F7B87"/>
  <w15:chartTrackingRefBased/>
  <w15:docId w15:val="{E8E9A8EB-3F95-47DF-B311-0ED7DCD1B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REGU-369-2758451</_dlc_DocId>
    <_dlc_DocIdUrl xmlns="9be56660-2c31-41ef-bc00-23e72f632f2a">
      <Url>https://cyfoethnaturiolcymru.sharepoint.com/teams/Regulatory/Permitting/_layouts/15/DocIdRedir.aspx?ID=REGU-369-2758451</Url>
      <Description>REGU-369-2758451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Blaenau Ffestiniog WWTW Settled Storm (B)</Site_x0020_Name>
    <Internal_x002f_External xmlns="859f7ad6-93f6-4205-b62b-a17f28acbbac">Internal document</Internal_x002f_External>
    <Post_x0020_code xmlns="859f7ad6-93f6-4205-b62b-a17f28acbbac">LL41 4BW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2025-02-04T00:00:00+00:00</Document_x0020_Date>
    <Facility_x0020_Address xmlns="859f7ad6-93f6-4205-b62b-a17f28acbbac">Up path next to Glandwyryd Pencefn Rd Blaenau Ffestiniog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3E47C83-91BA-421D-AC78-5F1B7F2E843F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2025-01-28T17:09:00Z</dcterms:created>
  <dcterms:modified xsi:type="dcterms:W3CDTF">2025-01-28T17:11:00Z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419b2a75-776b-4a50-a2aa-64d638b73b9a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