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04260" w14:textId="7D0E93B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36E9C" w:rsidRPr="00F36E9C">
        <w:rPr>
          <w:rFonts w:ascii="Arial" w:hAnsi="Arial" w:cs="Arial"/>
          <w:b/>
          <w:bCs/>
          <w:u w:val="single"/>
          <w:shd w:val="clear" w:color="auto" w:fill="FFFFFF"/>
        </w:rPr>
        <w:t>CG0058803 &amp; CG0058802</w:t>
      </w:r>
      <w:r w:rsidR="00F36E9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6FF2D4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678AC72" w14:textId="6673C3B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36E9C" w:rsidRPr="00F36E9C">
        <w:rPr>
          <w:rFonts w:ascii="Arial" w:hAnsi="Arial" w:cs="Arial"/>
          <w:sz w:val="20"/>
          <w:szCs w:val="20"/>
        </w:rPr>
        <w:t>PAN-021331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F36E9C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36E9C" w:rsidRPr="00F36E9C">
        <w:rPr>
          <w:rFonts w:ascii="Arial" w:hAnsi="Arial" w:cs="Arial"/>
          <w:sz w:val="20"/>
          <w:szCs w:val="20"/>
        </w:rPr>
        <w:t>CG0058803 &amp; CG0058802</w:t>
      </w:r>
      <w:r w:rsidR="00F36E9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36E9C" w:rsidRPr="00F36E9C">
        <w:rPr>
          <w:rFonts w:ascii="Arial" w:hAnsi="Arial" w:cs="Arial"/>
          <w:sz w:val="20"/>
          <w:szCs w:val="20"/>
        </w:rPr>
        <w:t>CG0058801</w:t>
      </w:r>
      <w:r w:rsidR="00F36E9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36E9C" w:rsidRPr="00F36E9C">
        <w:rPr>
          <w:rFonts w:ascii="Arial" w:hAnsi="Arial" w:cs="Arial"/>
          <w:sz w:val="20"/>
          <w:szCs w:val="20"/>
        </w:rPr>
        <w:t>Llan Ffestiniog</w:t>
      </w:r>
      <w:r w:rsidR="00F36E9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E7C7F55" w14:textId="422E1AE2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 w:rsidR="00F36E9C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F36E9C" w:rsidRPr="00F36E9C">
        <w:rPr>
          <w:rFonts w:ascii="Arial" w:hAnsi="Arial" w:cs="Arial"/>
          <w:sz w:val="20"/>
          <w:szCs w:val="20"/>
        </w:rPr>
        <w:t>CG0058803 &amp; CG0058802</w:t>
      </w:r>
      <w:r w:rsidR="00F36E9C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92DCBA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CE99AC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8E2D1F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09D5070" w14:textId="4454D6EB" w:rsidR="00591EF2" w:rsidRPr="00591EF2" w:rsidRDefault="00F36E9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E9C"/>
    <w:rsid w:val="0022237A"/>
    <w:rsid w:val="002314BB"/>
    <w:rsid w:val="00284973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3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95F0"/>
  <w15:chartTrackingRefBased/>
  <w15:docId w15:val="{E5DC90CD-C622-4941-B5F8-DD32BD72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REGU-369-2758627</_dlc_DocId>
    <_dlc_DocIdUrl xmlns="9be56660-2c31-41ef-bc00-23e72f632f2a">
      <Url>https://cyfoethnaturiolcymru.sharepoint.com/teams/Regulatory/Permitting/_layouts/15/DocIdRedir.aspx?ID=REGU-369-2758627</Url>
      <Description>REGU-369-2758627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Llanffestiniog WwTW</Site_x0020_Name>
    <Internal_x002f_External xmlns="859f7ad6-93f6-4205-b62b-a17f28acbbac">Internal document</Internal_x002f_External>
    <Post_x0020_code xmlns="859f7ad6-93f6-4205-b62b-a17f28acbbac">LL41 4LS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2025-02-19T00:00:00+00:00</Document_x0020_Date>
    <Facility_x0020_Address xmlns="859f7ad6-93f6-4205-b62b-a17f28acbbac">Unnamed lane off B4391, Nr Junction of Penybryn and Sun St,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B46123-8E48-4BF8-A1E9-296166966785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2025-02-12T09:43:00Z</dcterms:created>
  <dcterms:modified xsi:type="dcterms:W3CDTF">2025-02-12T09:45:00Z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7ef65508-41be-4267-991c-1fa70f34ac91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