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149790DC" w14:textId="77777777" w:rsidR="00821EB9" w:rsidRPr="00821EB9" w:rsidRDefault="00821EB9" w:rsidP="00821EB9">
            <w:pPr>
              <w:pStyle w:val="EndnoteText"/>
              <w:rPr>
                <w:sz w:val="22"/>
                <w:szCs w:val="22"/>
              </w:rPr>
            </w:pPr>
            <w:r w:rsidRPr="00821EB9">
              <w:rPr>
                <w:sz w:val="22"/>
                <w:szCs w:val="22"/>
              </w:rPr>
              <w:t xml:space="preserve">Mr Gareth Rhodri James, Mrs Carys Elen James, Mr Daniel Aneurin Rhodri James, Mrs Sian James </w:t>
            </w:r>
          </w:p>
          <w:p w14:paraId="740C9BE3" w14:textId="3BA8ED90" w:rsidR="00A16398" w:rsidRPr="00C97BA9" w:rsidRDefault="00C97BA9" w:rsidP="00A16398">
            <w:pPr>
              <w:pStyle w:val="EndnoteText"/>
              <w:rPr>
                <w:sz w:val="22"/>
                <w:szCs w:val="22"/>
                <w:lang w:val="en-US"/>
              </w:rPr>
            </w:pPr>
            <w:r w:rsidRPr="00C97BA9">
              <w:rPr>
                <w:sz w:val="22"/>
                <w:szCs w:val="22"/>
                <w:lang w:val="en-US"/>
              </w:rPr>
              <w:t xml:space="preserve">Stepside Agricultural contractors </w:t>
            </w:r>
          </w:p>
          <w:p w14:paraId="71701846" w14:textId="5E1D7843" w:rsidR="00C97BA9" w:rsidRPr="00C97BA9" w:rsidRDefault="00C97BA9" w:rsidP="00A16398">
            <w:pPr>
              <w:pStyle w:val="EndnoteText"/>
              <w:rPr>
                <w:sz w:val="22"/>
                <w:szCs w:val="22"/>
                <w:lang w:val="en-US"/>
              </w:rPr>
            </w:pPr>
            <w:r w:rsidRPr="00C97BA9">
              <w:rPr>
                <w:sz w:val="22"/>
                <w:szCs w:val="22"/>
                <w:lang w:val="en-US"/>
              </w:rPr>
              <w:t>Stepside</w:t>
            </w:r>
          </w:p>
          <w:p w14:paraId="08B54E57" w14:textId="52970AE1" w:rsidR="00C97BA9" w:rsidRPr="00C97BA9" w:rsidRDefault="00C97BA9" w:rsidP="00A16398">
            <w:pPr>
              <w:pStyle w:val="EndnoteText"/>
              <w:rPr>
                <w:sz w:val="22"/>
                <w:szCs w:val="22"/>
                <w:lang w:val="en-US"/>
              </w:rPr>
            </w:pPr>
            <w:r w:rsidRPr="00C97BA9">
              <w:rPr>
                <w:sz w:val="22"/>
                <w:szCs w:val="22"/>
                <w:lang w:val="en-US"/>
              </w:rPr>
              <w:t>Gwbert Road</w:t>
            </w:r>
          </w:p>
          <w:p w14:paraId="3915FDB3" w14:textId="57ED7379" w:rsidR="00C97BA9" w:rsidRPr="00C97BA9" w:rsidRDefault="00C97BA9" w:rsidP="00A16398">
            <w:pPr>
              <w:pStyle w:val="EndnoteText"/>
              <w:rPr>
                <w:sz w:val="22"/>
                <w:szCs w:val="22"/>
                <w:lang w:val="en-US"/>
              </w:rPr>
            </w:pPr>
            <w:r w:rsidRPr="00C97BA9">
              <w:rPr>
                <w:sz w:val="22"/>
                <w:szCs w:val="22"/>
                <w:lang w:val="en-US"/>
              </w:rPr>
              <w:t xml:space="preserve">Cardigan </w:t>
            </w:r>
          </w:p>
          <w:p w14:paraId="3566425D" w14:textId="24AE69AF" w:rsidR="00C97BA9" w:rsidRPr="00C97BA9" w:rsidRDefault="00C97BA9" w:rsidP="00A16398">
            <w:pPr>
              <w:pStyle w:val="EndnoteText"/>
              <w:rPr>
                <w:sz w:val="22"/>
                <w:szCs w:val="22"/>
                <w:lang w:val="en-US"/>
              </w:rPr>
            </w:pPr>
            <w:r w:rsidRPr="00C97BA9">
              <w:rPr>
                <w:sz w:val="22"/>
                <w:szCs w:val="22"/>
                <w:lang w:val="en-US"/>
              </w:rPr>
              <w:t xml:space="preserve">SA43 1PH </w:t>
            </w:r>
          </w:p>
          <w:p w14:paraId="17F19F25" w14:textId="77777777" w:rsidR="00C97BA9" w:rsidRPr="00823165" w:rsidRDefault="00C97BA9" w:rsidP="00A16398">
            <w:pPr>
              <w:pStyle w:val="EndnoteText"/>
              <w:rPr>
                <w:color w:val="FF0000"/>
                <w:sz w:val="22"/>
                <w:szCs w:val="22"/>
                <w:lang w:val="en-US"/>
              </w:rPr>
            </w:pPr>
          </w:p>
          <w:p w14:paraId="22C5517F" w14:textId="77777777" w:rsidR="00106E7F" w:rsidRPr="00823165" w:rsidRDefault="00106E7F">
            <w:pPr>
              <w:pStyle w:val="EndnoteText"/>
              <w:rPr>
                <w:sz w:val="22"/>
                <w:szCs w:val="22"/>
                <w:lang w:val="en-US"/>
              </w:rPr>
            </w:pPr>
            <w:bookmarkStart w:id="4" w:name="Address5"/>
            <w:bookmarkStart w:id="5" w:name="Address6"/>
            <w:bookmarkStart w:id="6" w:name="RecordedDelivery"/>
            <w:bookmarkStart w:id="7" w:name="FirstClass"/>
            <w:bookmarkEnd w:id="4"/>
            <w:bookmarkEnd w:id="5"/>
            <w:bookmarkEnd w:id="6"/>
            <w:bookmarkEnd w:id="7"/>
          </w:p>
        </w:tc>
        <w:tc>
          <w:tcPr>
            <w:tcW w:w="4621" w:type="dxa"/>
          </w:tcPr>
          <w:p w14:paraId="17293E0D" w14:textId="77777777" w:rsidR="00106E7F" w:rsidRPr="00823165" w:rsidRDefault="00106E7F">
            <w:pPr>
              <w:pStyle w:val="EndnoteText"/>
              <w:rPr>
                <w:b/>
                <w:sz w:val="22"/>
                <w:szCs w:val="22"/>
                <w:lang w:val="en-US"/>
              </w:rPr>
            </w:pPr>
          </w:p>
          <w:p w14:paraId="525EF04C" w14:textId="52D4D107" w:rsidR="00C43DB9" w:rsidRDefault="00106E7F">
            <w:pPr>
              <w:pStyle w:val="EndnoteText"/>
              <w:rPr>
                <w:b/>
                <w:sz w:val="22"/>
                <w:szCs w:val="22"/>
                <w:lang w:val="en-US"/>
              </w:rPr>
            </w:pPr>
            <w:r w:rsidRPr="00823165">
              <w:rPr>
                <w:b/>
                <w:sz w:val="22"/>
                <w:szCs w:val="22"/>
                <w:lang w:val="en-US"/>
              </w:rPr>
              <w:t>Our ref:</w:t>
            </w:r>
            <w:r w:rsidR="00AC324C">
              <w:rPr>
                <w:b/>
                <w:sz w:val="22"/>
                <w:szCs w:val="22"/>
                <w:lang w:val="en-US"/>
              </w:rPr>
              <w:t xml:space="preserve"> PAN-027280</w:t>
            </w:r>
          </w:p>
          <w:p w14:paraId="243E33D8" w14:textId="33FED5DB" w:rsidR="00106E7F" w:rsidRPr="00823165" w:rsidRDefault="00106E7F">
            <w:pPr>
              <w:pStyle w:val="EndnoteText"/>
              <w:rPr>
                <w:sz w:val="22"/>
                <w:szCs w:val="22"/>
                <w:lang w:val="en-US"/>
              </w:rPr>
            </w:pPr>
            <w:r w:rsidRPr="00823165">
              <w:rPr>
                <w:sz w:val="22"/>
                <w:szCs w:val="22"/>
                <w:lang w:val="en-US"/>
              </w:rPr>
              <w:tab/>
            </w:r>
            <w:bookmarkStart w:id="8" w:name="OurRef"/>
            <w:bookmarkEnd w:id="8"/>
          </w:p>
          <w:p w14:paraId="0157A503" w14:textId="6D580D5D" w:rsidR="00106E7F" w:rsidRPr="00823165" w:rsidRDefault="00106E7F">
            <w:pPr>
              <w:pStyle w:val="EndnoteText"/>
              <w:rPr>
                <w:sz w:val="22"/>
                <w:szCs w:val="22"/>
                <w:lang w:val="en-US"/>
              </w:rPr>
            </w:pPr>
            <w:r w:rsidRPr="00823165">
              <w:rPr>
                <w:b/>
                <w:sz w:val="22"/>
                <w:szCs w:val="22"/>
                <w:lang w:val="en-US"/>
              </w:rPr>
              <w:t>Your ref:</w:t>
            </w:r>
            <w:bookmarkStart w:id="9" w:name="YourRef"/>
            <w:bookmarkEnd w:id="9"/>
            <w:r w:rsidR="00890E1E">
              <w:rPr>
                <w:sz w:val="22"/>
                <w:szCs w:val="22"/>
                <w:lang w:val="en-US"/>
              </w:rPr>
              <w:t xml:space="preserve"> </w:t>
            </w:r>
            <w:r w:rsidR="00890E1E" w:rsidRPr="00890E1E">
              <w:rPr>
                <w:b/>
                <w:sz w:val="22"/>
                <w:szCs w:val="22"/>
                <w:lang w:val="en-US"/>
              </w:rPr>
              <w:t>EPR/</w:t>
            </w:r>
            <w:r w:rsidR="00890E1E" w:rsidRPr="00890E1E">
              <w:rPr>
                <w:rFonts w:ascii="Segoe UI" w:hAnsi="Segoe UI" w:cs="Segoe UI"/>
                <w:b/>
                <w:bCs/>
                <w:color w:val="242424"/>
                <w:kern w:val="36"/>
                <w:sz w:val="30"/>
                <w:szCs w:val="30"/>
              </w:rPr>
              <w:t xml:space="preserve"> </w:t>
            </w:r>
            <w:r w:rsidR="00890E1E" w:rsidRPr="00890E1E">
              <w:rPr>
                <w:b/>
                <w:bCs/>
                <w:sz w:val="22"/>
                <w:szCs w:val="22"/>
              </w:rPr>
              <w:t>DB3590ZP</w:t>
            </w:r>
          </w:p>
          <w:p w14:paraId="1A6218C4" w14:textId="77777777" w:rsidR="00106E7F" w:rsidRPr="00823165" w:rsidRDefault="00106E7F">
            <w:pPr>
              <w:pStyle w:val="EndnoteText"/>
              <w:rPr>
                <w:sz w:val="22"/>
                <w:szCs w:val="22"/>
                <w:lang w:val="en-US"/>
              </w:rPr>
            </w:pPr>
          </w:p>
          <w:p w14:paraId="405CE548" w14:textId="649CC9CD"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4D5063">
              <w:rPr>
                <w:b/>
                <w:sz w:val="22"/>
                <w:szCs w:val="22"/>
                <w:lang w:val="en-US"/>
              </w:rPr>
              <w:t>1</w:t>
            </w:r>
            <w:r w:rsidR="00890E1E">
              <w:rPr>
                <w:b/>
                <w:sz w:val="22"/>
                <w:szCs w:val="22"/>
                <w:lang w:val="en-US"/>
              </w:rPr>
              <w:t>9</w:t>
            </w:r>
            <w:r w:rsidR="004D5063">
              <w:rPr>
                <w:b/>
                <w:sz w:val="22"/>
                <w:szCs w:val="22"/>
                <w:lang w:val="en-US"/>
              </w:rPr>
              <w:t>/0</w:t>
            </w:r>
            <w:r w:rsidR="00CC13A7">
              <w:rPr>
                <w:b/>
                <w:sz w:val="22"/>
                <w:szCs w:val="22"/>
                <w:lang w:val="en-US"/>
              </w:rPr>
              <w:t>5</w:t>
            </w:r>
            <w:r w:rsidR="004D5063">
              <w:rPr>
                <w:b/>
                <w:sz w:val="22"/>
                <w:szCs w:val="22"/>
                <w:lang w:val="en-US"/>
              </w:rPr>
              <w:t>/2025</w:t>
            </w:r>
            <w:r w:rsidRPr="00823165">
              <w:rPr>
                <w:sz w:val="22"/>
                <w:szCs w:val="22"/>
                <w:lang w:val="en-US"/>
              </w:rPr>
              <w:tab/>
            </w:r>
            <w:bookmarkStart w:id="10" w:name="LetterDate"/>
            <w:bookmarkEnd w:id="10"/>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009AF7C4" w14:textId="4CE47340" w:rsidR="00821EB9" w:rsidRPr="00821EB9" w:rsidRDefault="00106E7F" w:rsidP="00821EB9">
      <w:pPr>
        <w:pStyle w:val="EndnoteText"/>
        <w:rPr>
          <w:sz w:val="22"/>
          <w:szCs w:val="22"/>
        </w:rPr>
      </w:pPr>
      <w:r w:rsidRPr="00823165">
        <w:rPr>
          <w:sz w:val="22"/>
          <w:szCs w:val="22"/>
          <w:lang w:val="en-US"/>
        </w:rPr>
        <w:t xml:space="preserve">Dear </w:t>
      </w:r>
      <w:bookmarkStart w:id="11" w:name="Dear"/>
      <w:bookmarkEnd w:id="11"/>
      <w:r w:rsidR="00821EB9" w:rsidRPr="00821EB9">
        <w:rPr>
          <w:sz w:val="22"/>
          <w:szCs w:val="22"/>
        </w:rPr>
        <w:t>Mr Gareth Rhodri James, Mrs Carys Elen James, Mr Daniel Aneurin Rhodri James, Mrs Sian James,</w:t>
      </w:r>
      <w:r w:rsidR="00821EB9">
        <w:rPr>
          <w:b/>
          <w:bCs/>
          <w:sz w:val="22"/>
          <w:szCs w:val="22"/>
        </w:rPr>
        <w:t xml:space="preserve"> </w:t>
      </w:r>
    </w:p>
    <w:p w14:paraId="20D1BCE5" w14:textId="541FD4CC" w:rsidR="00106E7F" w:rsidRPr="00821EB9" w:rsidRDefault="00106E7F" w:rsidP="005D4969">
      <w:pPr>
        <w:pStyle w:val="EndnoteText"/>
        <w:rPr>
          <w:color w:val="FF0000"/>
          <w:sz w:val="22"/>
          <w:szCs w:val="22"/>
        </w:rPr>
      </w:pPr>
    </w:p>
    <w:p w14:paraId="29ACAFDF" w14:textId="77777777" w:rsidR="005D4969" w:rsidRDefault="005D4969" w:rsidP="005D4969">
      <w:pPr>
        <w:pStyle w:val="EndnoteText"/>
        <w:rPr>
          <w:b/>
          <w:sz w:val="22"/>
          <w:szCs w:val="22"/>
          <w:lang w:val="en-US"/>
        </w:rPr>
      </w:pPr>
      <w:bookmarkStart w:id="12" w:name="SubjectHeading"/>
      <w:bookmarkEnd w:id="12"/>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2A6B6F17" w:rsidR="00FA2DE3" w:rsidRPr="00890E1E" w:rsidRDefault="00106E7F" w:rsidP="00890E1E">
      <w:pPr>
        <w:pStyle w:val="EndnoteText"/>
        <w:rPr>
          <w:b/>
          <w:bCs/>
          <w:sz w:val="22"/>
          <w:szCs w:val="22"/>
        </w:rPr>
      </w:pPr>
      <w:r w:rsidRPr="00890E1E">
        <w:rPr>
          <w:b/>
          <w:sz w:val="22"/>
          <w:szCs w:val="22"/>
          <w:lang w:val="en-US"/>
        </w:rPr>
        <w:t>Permit reference:</w:t>
      </w:r>
      <w:r w:rsidR="00617654" w:rsidRPr="00890E1E">
        <w:rPr>
          <w:b/>
          <w:sz w:val="22"/>
          <w:szCs w:val="22"/>
          <w:lang w:val="en-US"/>
        </w:rPr>
        <w:t xml:space="preserve"> EPR/</w:t>
      </w:r>
      <w:r w:rsidR="00890E1E" w:rsidRPr="00890E1E">
        <w:rPr>
          <w:rFonts w:ascii="Segoe UI" w:hAnsi="Segoe UI" w:cs="Segoe UI"/>
          <w:b/>
          <w:bCs/>
          <w:color w:val="242424"/>
          <w:kern w:val="36"/>
          <w:sz w:val="30"/>
          <w:szCs w:val="30"/>
        </w:rPr>
        <w:t xml:space="preserve"> </w:t>
      </w:r>
      <w:r w:rsidR="00890E1E" w:rsidRPr="00890E1E">
        <w:rPr>
          <w:b/>
          <w:bCs/>
          <w:sz w:val="22"/>
          <w:szCs w:val="22"/>
        </w:rPr>
        <w:t>DB3590ZP</w:t>
      </w:r>
    </w:p>
    <w:p w14:paraId="728C5EA2" w14:textId="7697B353" w:rsidR="006140B3" w:rsidRPr="00890E1E" w:rsidRDefault="006140B3" w:rsidP="00890E1E">
      <w:pPr>
        <w:pStyle w:val="EndnoteText"/>
        <w:rPr>
          <w:b/>
          <w:bCs/>
          <w:sz w:val="22"/>
          <w:szCs w:val="22"/>
        </w:rPr>
      </w:pPr>
      <w:r w:rsidRPr="00890E1E">
        <w:rPr>
          <w:b/>
          <w:sz w:val="22"/>
          <w:szCs w:val="22"/>
          <w:lang w:val="en-US"/>
        </w:rPr>
        <w:t>Waste returns reference:</w:t>
      </w:r>
      <w:r w:rsidR="009E13F3" w:rsidRPr="00890E1E">
        <w:rPr>
          <w:b/>
          <w:sz w:val="22"/>
          <w:szCs w:val="22"/>
          <w:lang w:val="en-US"/>
        </w:rPr>
        <w:t xml:space="preserve"> </w:t>
      </w:r>
      <w:r w:rsidR="005D4969" w:rsidRPr="00890E1E">
        <w:rPr>
          <w:b/>
          <w:sz w:val="22"/>
          <w:szCs w:val="22"/>
          <w:lang w:val="en-US"/>
        </w:rPr>
        <w:t>EPR/</w:t>
      </w:r>
      <w:r w:rsidR="00890E1E" w:rsidRPr="00890E1E">
        <w:rPr>
          <w:rFonts w:ascii="Segoe UI" w:hAnsi="Segoe UI" w:cs="Segoe UI"/>
          <w:b/>
          <w:bCs/>
          <w:color w:val="242424"/>
          <w:kern w:val="36"/>
          <w:sz w:val="30"/>
          <w:szCs w:val="30"/>
        </w:rPr>
        <w:t xml:space="preserve"> </w:t>
      </w:r>
      <w:r w:rsidR="00890E1E" w:rsidRPr="00890E1E">
        <w:rPr>
          <w:b/>
          <w:bCs/>
          <w:sz w:val="22"/>
          <w:szCs w:val="22"/>
        </w:rPr>
        <w:t>DB3590ZP</w:t>
      </w:r>
    </w:p>
    <w:p w14:paraId="0E176D6F" w14:textId="39C7965B" w:rsidR="00106E7F" w:rsidRPr="00821EB9" w:rsidRDefault="00A304D3" w:rsidP="00821EB9">
      <w:pPr>
        <w:pStyle w:val="EndnoteText"/>
        <w:rPr>
          <w:b/>
          <w:sz w:val="22"/>
          <w:szCs w:val="22"/>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821EB9" w:rsidRPr="00821EB9">
        <w:rPr>
          <w:b/>
          <w:bCs/>
          <w:sz w:val="22"/>
          <w:szCs w:val="22"/>
        </w:rPr>
        <w:t xml:space="preserve">Mr Gareth Rhodri James, Mrs Carys Elen James, Mr Daniel Aneurin Rhodri James, Mrs Sian James </w:t>
      </w:r>
    </w:p>
    <w:p w14:paraId="33CDE31D" w14:textId="706BCFE7"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C97BA9">
        <w:rPr>
          <w:b/>
          <w:sz w:val="22"/>
          <w:szCs w:val="22"/>
          <w:lang w:val="en-US"/>
        </w:rPr>
        <w:t xml:space="preserve">Middle Woodstock Lagoon, </w:t>
      </w:r>
      <w:r w:rsidR="00C97BA9" w:rsidRPr="00C97BA9">
        <w:rPr>
          <w:rFonts w:cs="Arial"/>
          <w:b/>
          <w:bCs/>
          <w:sz w:val="22"/>
          <w:szCs w:val="22"/>
        </w:rPr>
        <w:t>Middle Woodstock Farm, Woodstock, Clarbeston Road, Pembrokeshire, SA63 4TG</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lastRenderedPageBreak/>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4D702C0D" w14:textId="54641744" w:rsidR="00966E8E" w:rsidRPr="004D5063" w:rsidRDefault="00C97BA9" w:rsidP="00A93DA4">
      <w:pPr>
        <w:pStyle w:val="EndnoteText"/>
        <w:rPr>
          <w:rFonts w:cs="Arial"/>
          <w:sz w:val="22"/>
          <w:szCs w:val="22"/>
        </w:rPr>
      </w:pPr>
      <w:bookmarkStart w:id="13" w:name="SignatoryName"/>
      <w:bookmarkEnd w:id="13"/>
      <w:r w:rsidRPr="004D5063">
        <w:rPr>
          <w:rFonts w:cs="Arial"/>
          <w:sz w:val="22"/>
          <w:szCs w:val="22"/>
        </w:rPr>
        <w:t xml:space="preserve">Megan Tucker </w:t>
      </w:r>
    </w:p>
    <w:p w14:paraId="3213EE90" w14:textId="45B55DE9" w:rsidR="00C97BA9" w:rsidRDefault="00C97BA9" w:rsidP="00A93DA4">
      <w:pPr>
        <w:pStyle w:val="EndnoteText"/>
        <w:rPr>
          <w:rFonts w:cs="Arial"/>
          <w:sz w:val="22"/>
          <w:szCs w:val="22"/>
        </w:rPr>
      </w:pPr>
      <w:r w:rsidRPr="00C97BA9">
        <w:rPr>
          <w:rFonts w:cs="Arial"/>
          <w:sz w:val="22"/>
          <w:szCs w:val="22"/>
        </w:rPr>
        <w:t>Permittin</w:t>
      </w:r>
      <w:r>
        <w:rPr>
          <w:rFonts w:cs="Arial"/>
          <w:sz w:val="22"/>
          <w:szCs w:val="22"/>
        </w:rPr>
        <w:t>g officer 1</w:t>
      </w:r>
    </w:p>
    <w:p w14:paraId="19697FA6" w14:textId="77777777" w:rsidR="00C97BA9" w:rsidRPr="00C97BA9" w:rsidRDefault="00C97BA9" w:rsidP="00A93DA4">
      <w:pPr>
        <w:pStyle w:val="EndnoteText"/>
        <w:rPr>
          <w:rFonts w:cs="Arial"/>
          <w:b/>
          <w:color w:val="FF0000"/>
          <w:sz w:val="22"/>
          <w:szCs w:val="22"/>
        </w:rPr>
      </w:pPr>
    </w:p>
    <w:p w14:paraId="0CB75566" w14:textId="49776498" w:rsidR="00966E8E" w:rsidRPr="003744B2" w:rsidRDefault="00966E8E" w:rsidP="00966E8E">
      <w:pPr>
        <w:pStyle w:val="address"/>
        <w:spacing w:line="240" w:lineRule="exact"/>
        <w:rPr>
          <w:rFonts w:cs="Arial"/>
          <w:sz w:val="22"/>
          <w:szCs w:val="22"/>
        </w:rPr>
      </w:pPr>
      <w:r w:rsidRPr="00C97BA9">
        <w:rPr>
          <w:color w:val="000000"/>
          <w:sz w:val="24"/>
          <w:szCs w:val="24"/>
        </w:rPr>
        <w:t xml:space="preserve">c.c: </w:t>
      </w:r>
      <w:r w:rsidR="00CC13A7">
        <w:rPr>
          <w:rFonts w:cs="Arial"/>
          <w:sz w:val="22"/>
          <w:szCs w:val="22"/>
        </w:rPr>
        <w:t>Evan Thomas</w:t>
      </w:r>
      <w:r w:rsidRPr="003744B2">
        <w:rPr>
          <w:rFonts w:cs="Arial"/>
          <w:sz w:val="22"/>
          <w:szCs w:val="22"/>
        </w:rPr>
        <w:t xml:space="preserv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CD1B3" w14:textId="77777777" w:rsidR="00C97BA9" w:rsidRPr="00D30FAD" w:rsidRDefault="00617654" w:rsidP="00C97BA9">
    <w:pPr>
      <w:widowControl w:val="0"/>
      <w:autoSpaceDE w:val="0"/>
      <w:autoSpaceDN w:val="0"/>
      <w:adjustRightInd w:val="0"/>
      <w:spacing w:line="288" w:lineRule="auto"/>
      <w:textAlignment w:val="center"/>
      <w:rPr>
        <w:sz w:val="18"/>
        <w:szCs w:val="18"/>
        <w:lang w:val="de-DE"/>
      </w:rPr>
    </w:pPr>
    <w:bookmarkStart w:id="14" w:name="illegible"/>
    <w:bookmarkEnd w:id="14"/>
    <w:r w:rsidRPr="00C97BA9">
      <w:rPr>
        <w:color w:val="000000"/>
        <w:sz w:val="18"/>
        <w:szCs w:val="18"/>
        <w:lang w:val="de-DE"/>
      </w:rPr>
      <w:t>Ffôn/Tel</w:t>
    </w:r>
    <w:r w:rsidRPr="00C97BA9">
      <w:rPr>
        <w:color w:val="000000"/>
        <w:sz w:val="18"/>
        <w:szCs w:val="18"/>
        <w:lang w:val="de-DE"/>
      </w:rPr>
      <w:tab/>
    </w:r>
    <w:r w:rsidRPr="00C97BA9">
      <w:rPr>
        <w:color w:val="000000"/>
        <w:sz w:val="18"/>
        <w:szCs w:val="18"/>
        <w:lang w:val="de-DE"/>
      </w:rPr>
      <w:tab/>
    </w:r>
    <w:r w:rsidR="00C97BA9" w:rsidRPr="00D30FAD">
      <w:rPr>
        <w:sz w:val="18"/>
        <w:szCs w:val="18"/>
        <w:lang w:val="de-DE"/>
      </w:rPr>
      <w:t>0300 065 3730</w:t>
    </w:r>
  </w:p>
  <w:p w14:paraId="03D596B9" w14:textId="77777777" w:rsidR="00C97BA9" w:rsidRPr="00D30FAD" w:rsidRDefault="00C97BA9" w:rsidP="00C97BA9">
    <w:pPr>
      <w:widowControl w:val="0"/>
      <w:autoSpaceDE w:val="0"/>
      <w:autoSpaceDN w:val="0"/>
      <w:adjustRightInd w:val="0"/>
      <w:spacing w:line="288" w:lineRule="auto"/>
      <w:textAlignment w:val="center"/>
      <w:rPr>
        <w:sz w:val="18"/>
        <w:szCs w:val="18"/>
        <w:lang w:val="de-DE"/>
      </w:rPr>
    </w:pPr>
    <w:r w:rsidRPr="00D30FAD">
      <w:rPr>
        <w:sz w:val="18"/>
        <w:szCs w:val="18"/>
        <w:lang w:val="de-DE"/>
      </w:rPr>
      <w:t>Ebost/Email</w:t>
    </w:r>
    <w:r w:rsidRPr="00D30FAD">
      <w:rPr>
        <w:sz w:val="18"/>
        <w:szCs w:val="18"/>
        <w:lang w:val="de-DE"/>
      </w:rPr>
      <w:tab/>
      <w:t xml:space="preserve">Megan.Tucker@cyfoethnaturiolcymru.gov.uk </w:t>
    </w:r>
  </w:p>
  <w:p w14:paraId="3403F0C1" w14:textId="77777777" w:rsidR="00C97BA9" w:rsidRPr="00D30FAD" w:rsidRDefault="00C97BA9" w:rsidP="00C97BA9">
    <w:pPr>
      <w:widowControl w:val="0"/>
      <w:autoSpaceDE w:val="0"/>
      <w:autoSpaceDN w:val="0"/>
      <w:adjustRightInd w:val="0"/>
      <w:spacing w:line="288" w:lineRule="auto"/>
      <w:textAlignment w:val="center"/>
      <w:rPr>
        <w:color w:val="000000"/>
        <w:sz w:val="18"/>
        <w:szCs w:val="18"/>
        <w:lang w:val="de-DE"/>
      </w:rPr>
    </w:pPr>
    <w:r w:rsidRPr="00D30FAD">
      <w:rPr>
        <w:sz w:val="18"/>
        <w:szCs w:val="18"/>
        <w:lang w:val="de-DE"/>
      </w:rPr>
      <w:tab/>
    </w:r>
    <w:r w:rsidRPr="00D30FAD">
      <w:rPr>
        <w:sz w:val="18"/>
        <w:szCs w:val="18"/>
        <w:lang w:val="de-DE"/>
      </w:rPr>
      <w:tab/>
      <w:t>Megan.Tuckernaturalresourceswales</w:t>
    </w:r>
    <w:r w:rsidRPr="00D30FAD">
      <w:rPr>
        <w:color w:val="000000"/>
        <w:sz w:val="18"/>
        <w:szCs w:val="18"/>
        <w:lang w:val="de-DE"/>
      </w:rPr>
      <w:t>.gov.uk</w:t>
    </w:r>
  </w:p>
  <w:p w14:paraId="1637E2C6" w14:textId="77777777" w:rsidR="00C97BA9" w:rsidRPr="00D30FAD" w:rsidRDefault="00C97BA9" w:rsidP="00C97BA9">
    <w:pPr>
      <w:widowControl w:val="0"/>
      <w:autoSpaceDE w:val="0"/>
      <w:autoSpaceDN w:val="0"/>
      <w:adjustRightInd w:val="0"/>
      <w:spacing w:line="288" w:lineRule="auto"/>
      <w:textAlignment w:val="center"/>
      <w:rPr>
        <w:color w:val="000000"/>
        <w:sz w:val="18"/>
        <w:szCs w:val="18"/>
        <w:lang w:val="de-DE"/>
      </w:rPr>
    </w:pPr>
    <w:r w:rsidRPr="00D30FAD">
      <w:rPr>
        <w:color w:val="000000"/>
        <w:sz w:val="18"/>
        <w:szCs w:val="18"/>
        <w:lang w:val="de-DE"/>
      </w:rPr>
      <w:t>Gwefan/Website</w:t>
    </w:r>
    <w:r w:rsidRPr="00D30FAD">
      <w:rPr>
        <w:color w:val="000000"/>
        <w:sz w:val="18"/>
        <w:szCs w:val="18"/>
        <w:lang w:val="de-DE"/>
      </w:rPr>
      <w:tab/>
    </w:r>
    <w:hyperlink r:id="rId1" w:history="1">
      <w:r w:rsidRPr="00D30FAD">
        <w:rPr>
          <w:rStyle w:val="Hyperlink"/>
          <w:sz w:val="18"/>
          <w:szCs w:val="18"/>
          <w:lang w:val="de-DE"/>
        </w:rPr>
        <w:t>www.cyfoethnaturiolcymru.gov.uk</w:t>
      </w:r>
    </w:hyperlink>
    <w:r w:rsidRPr="00D30FAD">
      <w:rPr>
        <w:color w:val="000000"/>
        <w:sz w:val="18"/>
        <w:szCs w:val="18"/>
        <w:lang w:val="de-DE"/>
      </w:rPr>
      <w:t xml:space="preserve"> </w:t>
    </w:r>
    <w:r w:rsidRPr="00D30FAD">
      <w:rPr>
        <w:color w:val="000000"/>
        <w:sz w:val="18"/>
        <w:szCs w:val="18"/>
        <w:lang w:val="de-DE"/>
      </w:rPr>
      <w:tab/>
    </w:r>
    <w:r w:rsidRPr="00D30FAD">
      <w:rPr>
        <w:color w:val="000000"/>
        <w:sz w:val="18"/>
        <w:szCs w:val="18"/>
        <w:lang w:val="de-DE"/>
      </w:rPr>
      <w:tab/>
      <w:t>Croesewir gohebiaeth yn y Gymraeg a'r Saesneg</w:t>
    </w:r>
  </w:p>
  <w:p w14:paraId="7903846B" w14:textId="77777777" w:rsidR="00C97BA9" w:rsidRPr="00617654" w:rsidRDefault="00C97BA9" w:rsidP="00C97BA9">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p w14:paraId="17A4E35B" w14:textId="77777777" w:rsidR="00C97BA9" w:rsidRPr="00617654" w:rsidRDefault="00C97BA9" w:rsidP="00C97BA9">
    <w:pPr>
      <w:widowControl w:val="0"/>
      <w:autoSpaceDE w:val="0"/>
      <w:autoSpaceDN w:val="0"/>
      <w:adjustRightInd w:val="0"/>
      <w:spacing w:line="288" w:lineRule="auto"/>
      <w:textAlignment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704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22397"/>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53154"/>
    <w:rsid w:val="00271F4A"/>
    <w:rsid w:val="00272CF7"/>
    <w:rsid w:val="00290138"/>
    <w:rsid w:val="00295B4C"/>
    <w:rsid w:val="002A5BFA"/>
    <w:rsid w:val="002D0839"/>
    <w:rsid w:val="002E3C99"/>
    <w:rsid w:val="002F5968"/>
    <w:rsid w:val="002F64F4"/>
    <w:rsid w:val="003132AF"/>
    <w:rsid w:val="00326086"/>
    <w:rsid w:val="00330B8A"/>
    <w:rsid w:val="00331272"/>
    <w:rsid w:val="00344BA1"/>
    <w:rsid w:val="003463B5"/>
    <w:rsid w:val="00346970"/>
    <w:rsid w:val="00373DDF"/>
    <w:rsid w:val="003744B2"/>
    <w:rsid w:val="00377600"/>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9630F"/>
    <w:rsid w:val="004B3085"/>
    <w:rsid w:val="004B5368"/>
    <w:rsid w:val="004B7A9A"/>
    <w:rsid w:val="004C34AB"/>
    <w:rsid w:val="004C638D"/>
    <w:rsid w:val="004C6CA1"/>
    <w:rsid w:val="004D4588"/>
    <w:rsid w:val="004D5063"/>
    <w:rsid w:val="004E2039"/>
    <w:rsid w:val="004E7AC3"/>
    <w:rsid w:val="004F32FD"/>
    <w:rsid w:val="004F7B48"/>
    <w:rsid w:val="005028A9"/>
    <w:rsid w:val="005341CD"/>
    <w:rsid w:val="0053602D"/>
    <w:rsid w:val="0054495D"/>
    <w:rsid w:val="00555D5F"/>
    <w:rsid w:val="00584116"/>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778E6"/>
    <w:rsid w:val="00682DA4"/>
    <w:rsid w:val="00693E29"/>
    <w:rsid w:val="006B47ED"/>
    <w:rsid w:val="006B6E2E"/>
    <w:rsid w:val="006B73A5"/>
    <w:rsid w:val="006E15EB"/>
    <w:rsid w:val="006E5E90"/>
    <w:rsid w:val="006F4CD3"/>
    <w:rsid w:val="00700EB7"/>
    <w:rsid w:val="00710B62"/>
    <w:rsid w:val="00741A94"/>
    <w:rsid w:val="00745DC8"/>
    <w:rsid w:val="007507C4"/>
    <w:rsid w:val="00772309"/>
    <w:rsid w:val="00787D19"/>
    <w:rsid w:val="0079482A"/>
    <w:rsid w:val="007A0C12"/>
    <w:rsid w:val="007D39E7"/>
    <w:rsid w:val="007E0827"/>
    <w:rsid w:val="00821EB9"/>
    <w:rsid w:val="00823165"/>
    <w:rsid w:val="00862DB5"/>
    <w:rsid w:val="00881C7C"/>
    <w:rsid w:val="00890E1E"/>
    <w:rsid w:val="008A1EC1"/>
    <w:rsid w:val="008A616C"/>
    <w:rsid w:val="008C272A"/>
    <w:rsid w:val="008C6A70"/>
    <w:rsid w:val="008D61BA"/>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24C"/>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43DB9"/>
    <w:rsid w:val="00C52E3C"/>
    <w:rsid w:val="00C66EFC"/>
    <w:rsid w:val="00C73248"/>
    <w:rsid w:val="00C97BA9"/>
    <w:rsid w:val="00CA1E91"/>
    <w:rsid w:val="00CB5695"/>
    <w:rsid w:val="00CC1120"/>
    <w:rsid w:val="00CC13A7"/>
    <w:rsid w:val="00CF14A0"/>
    <w:rsid w:val="00D20019"/>
    <w:rsid w:val="00D211ED"/>
    <w:rsid w:val="00D44F91"/>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77E1D"/>
    <w:rsid w:val="00E81C57"/>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704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link w:val="Heading1Char"/>
    <w:qFormat/>
    <w:rsid w:val="00890E1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character" w:customStyle="1" w:styleId="Heading1Char">
    <w:name w:val="Heading 1 Char"/>
    <w:basedOn w:val="DefaultParagraphFont"/>
    <w:link w:val="Heading1"/>
    <w:rsid w:val="00890E1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82118096">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8476120">
      <w:bodyDiv w:val="1"/>
      <w:marLeft w:val="0"/>
      <w:marRight w:val="0"/>
      <w:marTop w:val="0"/>
      <w:marBottom w:val="0"/>
      <w:divBdr>
        <w:top w:val="none" w:sz="0" w:space="0" w:color="auto"/>
        <w:left w:val="none" w:sz="0" w:space="0" w:color="auto"/>
        <w:bottom w:val="none" w:sz="0" w:space="0" w:color="auto"/>
        <w:right w:val="none" w:sz="0" w:space="0" w:color="auto"/>
      </w:divBdr>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712535355">
      <w:bodyDiv w:val="1"/>
      <w:marLeft w:val="0"/>
      <w:marRight w:val="0"/>
      <w:marTop w:val="0"/>
      <w:marBottom w:val="0"/>
      <w:divBdr>
        <w:top w:val="none" w:sz="0" w:space="0" w:color="auto"/>
        <w:left w:val="none" w:sz="0" w:space="0" w:color="auto"/>
        <w:bottom w:val="none" w:sz="0" w:space="0" w:color="auto"/>
        <w:right w:val="none" w:sz="0" w:space="0" w:color="auto"/>
      </w:divBdr>
    </w:div>
    <w:div w:id="894045590">
      <w:bodyDiv w:val="1"/>
      <w:marLeft w:val="0"/>
      <w:marRight w:val="0"/>
      <w:marTop w:val="0"/>
      <w:marBottom w:val="0"/>
      <w:divBdr>
        <w:top w:val="none" w:sz="0" w:space="0" w:color="auto"/>
        <w:left w:val="none" w:sz="0" w:space="0" w:color="auto"/>
        <w:bottom w:val="none" w:sz="0" w:space="0" w:color="auto"/>
        <w:right w:val="none" w:sz="0" w:space="0" w:color="auto"/>
      </w:divBdr>
    </w:div>
    <w:div w:id="1074543703">
      <w:bodyDiv w:val="1"/>
      <w:marLeft w:val="0"/>
      <w:marRight w:val="0"/>
      <w:marTop w:val="0"/>
      <w:marBottom w:val="0"/>
      <w:divBdr>
        <w:top w:val="none" w:sz="0" w:space="0" w:color="auto"/>
        <w:left w:val="none" w:sz="0" w:space="0" w:color="auto"/>
        <w:bottom w:val="none" w:sz="0" w:space="0" w:color="auto"/>
        <w:right w:val="none" w:sz="0" w:space="0" w:color="auto"/>
      </w:divBdr>
    </w:div>
    <w:div w:id="1094326614">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25753870">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876505154">
      <w:bodyDiv w:val="1"/>
      <w:marLeft w:val="0"/>
      <w:marRight w:val="0"/>
      <w:marTop w:val="0"/>
      <w:marBottom w:val="0"/>
      <w:divBdr>
        <w:top w:val="none" w:sz="0" w:space="0" w:color="auto"/>
        <w:left w:val="none" w:sz="0" w:space="0" w:color="auto"/>
        <w:bottom w:val="none" w:sz="0" w:space="0" w:color="auto"/>
        <w:right w:val="none" w:sz="0" w:space="0" w:color="auto"/>
      </w:divBdr>
    </w:div>
    <w:div w:id="1889369046">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 w:id="198727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REGU-219-5535548</_dlc_DocId>
    <_dlc_DocIdUrl xmlns="9be56660-2c31-41ef-bc00-23e72f632f2a">
      <Url>https://cyfoethnaturiolcymru.sharepoint.com/teams/Regulatory/Permitting/_layouts/15/DocIdRedir.aspx?ID=REGU-219-5535548</Url>
      <Description>REGU-219-5535548</Description>
    </_dlc_DocIdUrl>
    <Site_x0020_Name xmlns="859f7ad6-93f6-4205-b62b-a17f28acbbac">Middle Woodstock Lagoon</Site_x0020_Name>
    <Internal_x002f_External xmlns="859f7ad6-93f6-4205-b62b-a17f28acbbac">Outgoing document</Internal_x002f_External>
    <Post_x0020_code xmlns="859f7ad6-93f6-4205-b62b-a17f28acbbac">SA63 4TG</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Stepside,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2025-05-18T23:00:00+00:00</Document_x0020_Date>
    <Facility_x0020_Address xmlns="859f7ad6-93f6-4205-b62b-a17f28acbbac">Middle Woodstock Farm, Woodstock, Clarbeston Road</Facility_x0020_Address>
    <Environment_x0020_Sub_x0020_Folder xmlns="859f7ad6-93f6-4205-b62b-a17f28acbbac">Licences applications</Environment_x0020_Sub_x0020_Folder>
    <Customer_x0020_Name xmlns="859f7ad6-93f6-4205-b62b-a17f28acbbac">Stepside Agricultural Contractors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3E8C1B-0ED5-4C10-81CE-0B673CDEC0D9}"/>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D02CCA27-2094-47E6-A079-E94BEEDD6A8D}"/>
</file>

<file path=customXml/itemProps4.xml><?xml version="1.0" encoding="utf-8"?>
<ds:datastoreItem xmlns:ds="http://schemas.openxmlformats.org/officeDocument/2006/customXml" ds:itemID="{4D2CFA35-7F62-4148-82A3-B49EC5D10DC5}">
  <ds:schemaRefs>
    <ds:schemaRef ds:uri="http://schemas.microsoft.com/office/infopath/2007/PartnerControls"/>
    <ds:schemaRef ds:uri="http://purl.org/dc/dcmitype/"/>
    <ds:schemaRef ds:uri="http://purl.org/dc/terms/"/>
    <ds:schemaRef ds:uri="http://schemas.microsoft.com/office/2006/metadata/properties"/>
    <ds:schemaRef ds:uri="http://purl.org/dc/elements/1.1/"/>
    <ds:schemaRef ds:uri="http://www.w3.org/XML/1998/namespace"/>
    <ds:schemaRef ds:uri="9be56660-2c31-41ef-bc00-23e72f632f2a"/>
    <ds:schemaRef ds:uri="http://schemas.microsoft.com/office/2006/documentManagement/types"/>
    <ds:schemaRef ds:uri="http://schemas.openxmlformats.org/package/2006/metadata/core-properties"/>
  </ds:schemaRefs>
</ds:datastoreItem>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923</Words>
  <Characters>5918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6828</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69</cp:revision>
  <cp:lastPrinted>1998-05-28T13:04:00Z</cp:lastPrinted>
  <dcterms:created xsi:type="dcterms:W3CDTF">2015-06-08T12:59:00Z</dcterms:created>
  <dcterms:modified xsi:type="dcterms:W3CDTF">2025-05-19T13:42:00Z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0x01010067EB80C5FE939D4A9B3D8BA62129B7F50102002CD491039417834E9F8E40366955224E</vt:lpwstr>
  </property>
  <property fmtid="{D5CDD505-2E9C-101B-9397-08002B2CF9AE}" pid="10" name="_dlc_DocIdItemGuid">
    <vt:lpwstr>2e208070-376d-475c-afd1-7ca5508785ae</vt:lpwstr>
  </property>
  <property fmtid="{D5CDD505-2E9C-101B-9397-08002B2CF9AE}" pid="11" name="AuthorIds_UIVersion_20992">
    <vt:lpwstr>961</vt:lpwstr>
  </property>
  <property fmtid="{D5CDD505-2E9C-101B-9397-08002B2CF9AE}" pid="12" name="Order">
    <vt:r8>553554800</vt:r8>
  </property>
  <property fmtid="{D5CDD505-2E9C-101B-9397-08002B2CF9AE}" pid="13" name="MediaServiceImageTags">
    <vt:lpwstr/>
  </property>
</Properties>
</file>