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8C54" w14:textId="6ED51CF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90064" w:rsidRPr="00590064">
        <w:rPr>
          <w:rFonts w:ascii="Arial" w:hAnsi="Arial" w:cs="Arial"/>
          <w:b/>
          <w:bCs/>
          <w:u w:val="single"/>
          <w:shd w:val="clear" w:color="auto" w:fill="FFFFFF"/>
        </w:rPr>
        <w:t>BP0272401</w:t>
      </w:r>
      <w:r w:rsidR="0059006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38C59F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A653932" w14:textId="77DEE9B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90064" w:rsidRPr="00590064">
        <w:rPr>
          <w:rFonts w:ascii="Arial" w:hAnsi="Arial" w:cs="Arial"/>
          <w:sz w:val="20"/>
          <w:szCs w:val="20"/>
        </w:rPr>
        <w:t>PAN-028740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590064">
        <w:rPr>
          <w:rFonts w:ascii="Arial" w:hAnsi="Arial" w:cs="Arial"/>
          <w:sz w:val="20"/>
          <w:szCs w:val="20"/>
        </w:rPr>
        <w:t xml:space="preserve">the </w:t>
      </w:r>
      <w:r w:rsidRPr="00590064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90064" w:rsidRPr="00590064">
        <w:rPr>
          <w:rFonts w:ascii="Arial" w:hAnsi="Arial" w:cs="Arial"/>
          <w:sz w:val="20"/>
          <w:szCs w:val="20"/>
        </w:rPr>
        <w:t>BP0272401</w:t>
      </w:r>
      <w:r w:rsidR="0059006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90064" w:rsidRPr="00590064">
        <w:rPr>
          <w:rFonts w:ascii="Arial" w:hAnsi="Arial" w:cs="Arial"/>
          <w:sz w:val="20"/>
          <w:szCs w:val="20"/>
        </w:rPr>
        <w:t>BN0021602</w:t>
      </w:r>
      <w:r w:rsidR="0059006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590064" w:rsidRPr="00590064">
        <w:rPr>
          <w:rFonts w:ascii="Arial" w:hAnsi="Arial" w:cs="Arial"/>
          <w:sz w:val="20"/>
          <w:szCs w:val="20"/>
        </w:rPr>
        <w:t>Burton Ferry</w:t>
      </w:r>
      <w:r w:rsidR="0059006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84FF76D" w14:textId="7DF3CD7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590064">
        <w:rPr>
          <w:rFonts w:ascii="Arial" w:hAnsi="Arial" w:cs="Arial"/>
          <w:sz w:val="20"/>
          <w:szCs w:val="20"/>
        </w:rPr>
        <w:t>As a result,</w:t>
      </w:r>
      <w:r w:rsidR="004A4114" w:rsidRPr="00590064">
        <w:rPr>
          <w:rFonts w:ascii="Arial" w:hAnsi="Arial" w:cs="Arial"/>
          <w:sz w:val="20"/>
          <w:szCs w:val="20"/>
        </w:rPr>
        <w:t xml:space="preserve"> </w:t>
      </w:r>
      <w:r w:rsidR="00D05AEA" w:rsidRPr="00590064">
        <w:rPr>
          <w:rFonts w:ascii="Arial" w:hAnsi="Arial" w:cs="Arial"/>
          <w:sz w:val="20"/>
          <w:szCs w:val="20"/>
        </w:rPr>
        <w:t xml:space="preserve">settled </w:t>
      </w:r>
      <w:r w:rsidR="004A4114" w:rsidRPr="00590064">
        <w:rPr>
          <w:rFonts w:ascii="Arial" w:hAnsi="Arial" w:cs="Arial"/>
          <w:sz w:val="20"/>
          <w:szCs w:val="20"/>
        </w:rPr>
        <w:t>storm permit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590064" w:rsidRPr="00590064">
        <w:rPr>
          <w:rFonts w:ascii="Arial" w:hAnsi="Arial" w:cs="Arial"/>
          <w:sz w:val="20"/>
          <w:szCs w:val="20"/>
        </w:rPr>
        <w:t>BP0272401</w:t>
      </w:r>
      <w:r w:rsidR="0059006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ED3D64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FD05F2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7DF0A4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29AE91D" w14:textId="5AE989AE" w:rsidR="00591EF2" w:rsidRPr="00591EF2" w:rsidRDefault="0059006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23/05/2025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64"/>
    <w:rsid w:val="0022237A"/>
    <w:rsid w:val="002314BB"/>
    <w:rsid w:val="002E2F5E"/>
    <w:rsid w:val="003F5907"/>
    <w:rsid w:val="004A4114"/>
    <w:rsid w:val="004E556B"/>
    <w:rsid w:val="004E75CF"/>
    <w:rsid w:val="004F5B92"/>
    <w:rsid w:val="00590064"/>
    <w:rsid w:val="00591EF2"/>
    <w:rsid w:val="005E05F7"/>
    <w:rsid w:val="005F7A47"/>
    <w:rsid w:val="006901AF"/>
    <w:rsid w:val="006A76CC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2DB26"/>
  <w15:chartTrackingRefBased/>
  <w15:docId w15:val="{D5445FD2-FCB9-4EB2-9641-AD047AF6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REGU-193-13540076</_dlc_DocId>
    <_dlc_DocIdUrl xmlns="9be56660-2c31-41ef-bc00-23e72f632f2a">
      <Url>https://cyfoethnaturiolcymru.sharepoint.com/teams/Regulatory/Permitting/_layouts/15/DocIdRedir.aspx?ID=REGU-193-13540076</Url>
      <Description>REGU-193-13540076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and EO at Burton Ferry WwTW </Site_x0020_Name>
    <Internal_x002f_External xmlns="859f7ad6-93f6-4205-b62b-a17f28acbbac">Internal document</Internal_x002f_External>
    <Post_x0020_code xmlns="859f7ad6-93f6-4205-b62b-a17f28acbbac">SA73 1NY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2025-05-22T23:00:00+00:00</Document_x0020_Date>
    <Facility_x0020_Address xmlns="859f7ad6-93f6-4205-b62b-a17f28acbbac">Burton Ferry, Milford Haven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78A1C99-7B37-4D56-B6B1-BFB12BC518DD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2025-05-16T14:36:00Z</dcterms:created>
  <dcterms:modified xsi:type="dcterms:W3CDTF">2025-05-16T14:37:00Z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ab267d14-db9b-4f90-b684-f9112f098415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