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CAD0F" w14:textId="77777777" w:rsidR="0023182B" w:rsidRPr="00EF0974" w:rsidRDefault="006D6F79" w:rsidP="00BD0592">
      <w:pPr>
        <w:pStyle w:val="StyleHeading5BlockLabelArial"/>
        <w:spacing w:before="60" w:after="60" w:line="270" w:lineRule="exact"/>
        <w:rPr>
          <w:color w:val="auto"/>
        </w:rPr>
      </w:pPr>
      <w:r w:rsidRPr="00EF0974">
        <w:rPr>
          <w:color w:val="auto"/>
        </w:rPr>
        <w:t xml:space="preserve">Duly Made checklist – new </w:t>
      </w:r>
      <w:r w:rsidR="00D60C5E" w:rsidRPr="00EF0974">
        <w:rPr>
          <w:color w:val="auto"/>
        </w:rPr>
        <w:t xml:space="preserve">bespoke waste </w:t>
      </w:r>
      <w:r w:rsidR="002F1449" w:rsidRPr="00EF0974">
        <w:rPr>
          <w:color w:val="auto"/>
        </w:rPr>
        <w:t>permits</w:t>
      </w:r>
    </w:p>
    <w:p w14:paraId="507969CA" w14:textId="77777777" w:rsidR="00040BDE" w:rsidRPr="00EF0974" w:rsidRDefault="00040BDE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040BDE" w:rsidRPr="00EF0974" w14:paraId="5835D69F" w14:textId="77777777" w:rsidTr="00BD0592">
        <w:trPr>
          <w:trHeight w:val="20"/>
        </w:trPr>
        <w:tc>
          <w:tcPr>
            <w:tcW w:w="4077" w:type="dxa"/>
          </w:tcPr>
          <w:p w14:paraId="5CDC5B86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0CB00829" w14:textId="00EED997" w:rsidR="00040BDE" w:rsidRPr="00EF0974" w:rsidRDefault="007860A9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PAN-006156</w:t>
            </w:r>
          </w:p>
        </w:tc>
      </w:tr>
      <w:tr w:rsidR="00040BDE" w:rsidRPr="00EF0974" w14:paraId="635A41AD" w14:textId="77777777" w:rsidTr="00BD0592">
        <w:trPr>
          <w:trHeight w:val="20"/>
        </w:trPr>
        <w:tc>
          <w:tcPr>
            <w:tcW w:w="4077" w:type="dxa"/>
          </w:tcPr>
          <w:p w14:paraId="247787C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8A093FE" w14:textId="01F89E4B" w:rsidR="00040BDE" w:rsidRPr="00EF0974" w:rsidRDefault="00813558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n/a</w:t>
            </w:r>
          </w:p>
        </w:tc>
      </w:tr>
      <w:tr w:rsidR="00040BDE" w:rsidRPr="00EF0974" w14:paraId="65CDEF65" w14:textId="77777777" w:rsidTr="00BD0592">
        <w:trPr>
          <w:trHeight w:val="20"/>
        </w:trPr>
        <w:tc>
          <w:tcPr>
            <w:tcW w:w="4077" w:type="dxa"/>
          </w:tcPr>
          <w:p w14:paraId="189671DA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5E9A702A" w14:textId="0FC0B56C" w:rsidR="00040BDE" w:rsidRPr="00EF0974" w:rsidRDefault="009351C8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EV Recycling Ltd</w:t>
            </w:r>
          </w:p>
        </w:tc>
      </w:tr>
      <w:tr w:rsidR="00040BDE" w:rsidRPr="00EF0974" w14:paraId="76EAE442" w14:textId="77777777" w:rsidTr="00BD0592">
        <w:trPr>
          <w:trHeight w:val="20"/>
        </w:trPr>
        <w:tc>
          <w:tcPr>
            <w:tcW w:w="4077" w:type="dxa"/>
          </w:tcPr>
          <w:p w14:paraId="2865E45D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67F68220" w14:textId="5A1E4BC2" w:rsidR="00040BDE" w:rsidRPr="00EF0974" w:rsidRDefault="009351C8" w:rsidP="009351C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EV Recycling </w:t>
            </w:r>
            <w:r w:rsidRPr="009351C8">
              <w:rPr>
                <w:rFonts w:ascii="Arial" w:hAnsi="Arial" w:cs="Arial"/>
                <w:lang w:eastAsia="en-US"/>
              </w:rPr>
              <w:t>Treharne Workshop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9351C8">
              <w:rPr>
                <w:rFonts w:ascii="Arial" w:hAnsi="Arial" w:cs="Arial"/>
                <w:lang w:eastAsia="en-US"/>
              </w:rPr>
              <w:t>Beacon Centre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9351C8">
              <w:rPr>
                <w:rFonts w:ascii="Arial" w:hAnsi="Arial" w:cs="Arial"/>
                <w:lang w:eastAsia="en-US"/>
              </w:rPr>
              <w:t>Llanelli Gate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 w:rsidRPr="009351C8">
              <w:rPr>
                <w:rFonts w:ascii="Arial" w:hAnsi="Arial" w:cs="Arial"/>
                <w:lang w:eastAsia="en-US"/>
              </w:rPr>
              <w:t>Dafen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9351C8">
              <w:rPr>
                <w:rFonts w:ascii="Arial" w:hAnsi="Arial" w:cs="Arial"/>
                <w:lang w:eastAsia="en-US"/>
              </w:rPr>
              <w:t>Llanelli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9351C8">
              <w:rPr>
                <w:rFonts w:ascii="Arial" w:hAnsi="Arial" w:cs="Arial"/>
                <w:lang w:eastAsia="en-US"/>
              </w:rPr>
              <w:t>SA14 8LQ</w:t>
            </w:r>
          </w:p>
        </w:tc>
      </w:tr>
      <w:tr w:rsidR="00040BDE" w:rsidRPr="00EF0974" w14:paraId="3D875DA5" w14:textId="77777777" w:rsidTr="00BD0592">
        <w:trPr>
          <w:trHeight w:val="20"/>
        </w:trPr>
        <w:tc>
          <w:tcPr>
            <w:tcW w:w="4077" w:type="dxa"/>
          </w:tcPr>
          <w:p w14:paraId="2C43A1A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399C5576" w14:textId="54F76549" w:rsidR="00040BDE" w:rsidRPr="00083690" w:rsidRDefault="00083690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83690">
              <w:rPr>
                <w:rFonts w:ascii="Arial" w:hAnsi="Arial" w:cs="Arial"/>
                <w:lang w:eastAsia="en-US"/>
              </w:rPr>
              <w:t>South West</w:t>
            </w:r>
            <w:r w:rsidRPr="00083690">
              <w:rPr>
                <w:vanish/>
              </w:rPr>
              <w:t>SouthWest SouthWest SouthWest SouthWest</w:t>
            </w:r>
          </w:p>
        </w:tc>
      </w:tr>
      <w:tr w:rsidR="00040BDE" w:rsidRPr="00EF0974" w14:paraId="5D98437D" w14:textId="77777777" w:rsidTr="00BD0592">
        <w:trPr>
          <w:trHeight w:val="20"/>
        </w:trPr>
        <w:tc>
          <w:tcPr>
            <w:tcW w:w="4077" w:type="dxa"/>
          </w:tcPr>
          <w:p w14:paraId="0D204B40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2AF39498" w14:textId="7608B130" w:rsidR="00040BDE" w:rsidRPr="00083690" w:rsidRDefault="00083690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83690">
              <w:rPr>
                <w:rFonts w:ascii="Arial" w:hAnsi="Arial" w:cs="Arial"/>
                <w:lang w:eastAsia="en-US"/>
              </w:rPr>
              <w:t xml:space="preserve">South West </w:t>
            </w:r>
          </w:p>
        </w:tc>
      </w:tr>
      <w:tr w:rsidR="00040BDE" w:rsidRPr="00EF0974" w14:paraId="72EB920D" w14:textId="77777777" w:rsidTr="00BD0592">
        <w:trPr>
          <w:trHeight w:val="20"/>
        </w:trPr>
        <w:tc>
          <w:tcPr>
            <w:tcW w:w="4077" w:type="dxa"/>
          </w:tcPr>
          <w:p w14:paraId="3561FC0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0B0FA9A3" w14:textId="44F20E36" w:rsidR="00040BDE" w:rsidRPr="00EF0974" w:rsidRDefault="00B87826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Jonathan Willington</w:t>
            </w:r>
          </w:p>
        </w:tc>
      </w:tr>
    </w:tbl>
    <w:p w14:paraId="524EF3A2" w14:textId="77777777" w:rsidR="00040BDE" w:rsidRPr="00EF0974" w:rsidRDefault="00040BDE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39E571E2" w14:textId="77777777" w:rsidR="00040BDE" w:rsidRPr="00EF0974" w:rsidRDefault="00040BDE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040BDE" w:rsidRPr="00EF0974" w14:paraId="341825A2" w14:textId="77777777" w:rsidTr="00040BDE">
        <w:trPr>
          <w:trHeight w:val="20"/>
        </w:trPr>
        <w:tc>
          <w:tcPr>
            <w:tcW w:w="7196" w:type="dxa"/>
          </w:tcPr>
          <w:p w14:paraId="324EB163" w14:textId="08DBA11F" w:rsidR="00040BDE" w:rsidRPr="00EF0974" w:rsidRDefault="00594EF5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09558747" wp14:editId="477C5BD4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9BB2D12" w14:textId="77777777" w:rsidR="008869E1" w:rsidRPr="002F1449" w:rsidRDefault="008869E1" w:rsidP="00040BDE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3CBCB99F" w14:textId="77777777" w:rsidR="008869E1" w:rsidRDefault="008869E1" w:rsidP="00040BDE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2F29D770" w14:textId="77777777" w:rsidR="008869E1" w:rsidRDefault="008869E1" w:rsidP="00040BDE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55874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" o:allowincell="f" fillcolor="#cfc" stroked="f">
                      <v:textbox>
                        <w:txbxContent>
                          <w:p w14:paraId="19BB2D12" w14:textId="77777777" w:rsidR="008869E1" w:rsidRPr="002F1449" w:rsidRDefault="008869E1" w:rsidP="00040BDE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3CBCB99F" w14:textId="77777777" w:rsidR="008869E1" w:rsidRDefault="008869E1" w:rsidP="00040BDE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cs="Arial"/>
                                <w:sz w:val="1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="Arial"/>
                                <w:sz w:val="16"/>
                              </w:rPr>
                              <w:t xml:space="preserve">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2F29D770" w14:textId="77777777" w:rsidR="008869E1" w:rsidRDefault="008869E1" w:rsidP="00040BDE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40BDE" w:rsidRPr="00EF0974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0FF7E4FB" w14:textId="6F795FF6" w:rsidR="00040BDE" w:rsidRPr="00EF0974" w:rsidRDefault="007C367C" w:rsidP="00E402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29/07/19</w:t>
            </w:r>
          </w:p>
        </w:tc>
      </w:tr>
      <w:tr w:rsidR="000D0AF4" w:rsidRPr="00EF0974" w14:paraId="05750D8A" w14:textId="77777777" w:rsidTr="00040BDE">
        <w:trPr>
          <w:trHeight w:val="20"/>
        </w:trPr>
        <w:tc>
          <w:tcPr>
            <w:tcW w:w="7196" w:type="dxa"/>
          </w:tcPr>
          <w:p w14:paraId="1D689763" w14:textId="18E4493C" w:rsidR="000D0AF4" w:rsidRPr="00EF0974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50847B25" w14:textId="2A455607" w:rsidR="000D0AF4" w:rsidRPr="00EF0974" w:rsidRDefault="007C367C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29/07/19</w:t>
            </w:r>
          </w:p>
        </w:tc>
      </w:tr>
      <w:tr w:rsidR="000D0AF4" w:rsidRPr="00EF0974" w14:paraId="7C254593" w14:textId="77777777" w:rsidTr="00040BDE">
        <w:trPr>
          <w:trHeight w:val="20"/>
        </w:trPr>
        <w:tc>
          <w:tcPr>
            <w:tcW w:w="7196" w:type="dxa"/>
          </w:tcPr>
          <w:p w14:paraId="4889FE24" w14:textId="496508A9" w:rsidR="000D0AF4" w:rsidRPr="00EF0974" w:rsidRDefault="000D0AF4" w:rsidP="000D0AF4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70E77FF8" w14:textId="783B133B" w:rsidR="000D0AF4" w:rsidRPr="00EF0974" w:rsidRDefault="008459FD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0D0AF4" w:rsidRPr="00EF0974" w14:paraId="593DB912" w14:textId="77777777" w:rsidTr="00040BDE">
        <w:trPr>
          <w:trHeight w:val="20"/>
        </w:trPr>
        <w:tc>
          <w:tcPr>
            <w:tcW w:w="7196" w:type="dxa"/>
          </w:tcPr>
          <w:p w14:paraId="3CEB1B9A" w14:textId="4F622D0D" w:rsidR="000D0AF4" w:rsidRPr="00EF0974" w:rsidRDefault="000D0AF4" w:rsidP="000D0AF4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28EBEE2" w14:textId="3467728C" w:rsidR="000D0AF4" w:rsidRPr="00EF0974" w:rsidRDefault="008459FD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0D0AF4" w:rsidRPr="00EF0974" w14:paraId="5408DC20" w14:textId="77777777" w:rsidTr="00040BDE">
        <w:trPr>
          <w:trHeight w:val="20"/>
        </w:trPr>
        <w:tc>
          <w:tcPr>
            <w:tcW w:w="7196" w:type="dxa"/>
          </w:tcPr>
          <w:p w14:paraId="2FF1C0A1" w14:textId="028948F7" w:rsidR="000D0AF4" w:rsidRPr="00EF0974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877B934" w14:textId="7FA22AFD" w:rsidR="000D0AF4" w:rsidRPr="00EF0974" w:rsidRDefault="008459FD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0D0AF4" w:rsidRPr="00EF0974" w14:paraId="071E9AD2" w14:textId="77777777" w:rsidTr="00040BDE">
        <w:trPr>
          <w:trHeight w:val="20"/>
        </w:trPr>
        <w:tc>
          <w:tcPr>
            <w:tcW w:w="7196" w:type="dxa"/>
          </w:tcPr>
          <w:p w14:paraId="72F1A877" w14:textId="6CC9EB3A" w:rsidR="000D0AF4" w:rsidRPr="00994993" w:rsidRDefault="000D0AF4" w:rsidP="000D0AF4">
            <w:pPr>
              <w:spacing w:before="60" w:after="60" w:line="270" w:lineRule="exact"/>
              <w:rPr>
                <w:rFonts w:ascii="Arial" w:hAnsi="Arial" w:cs="Arial"/>
                <w:highlight w:val="red"/>
                <w:lang w:eastAsia="en-US"/>
              </w:rPr>
            </w:pPr>
            <w:r w:rsidRPr="00994993">
              <w:rPr>
                <w:rFonts w:ascii="Arial" w:hAnsi="Arial" w:cs="Arial"/>
                <w:highlight w:val="red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3BD8CC33" w14:textId="794FE382" w:rsidR="000D0AF4" w:rsidRPr="00994993" w:rsidRDefault="008459FD" w:rsidP="000D0AF4">
            <w:pPr>
              <w:spacing w:before="60" w:after="60" w:line="270" w:lineRule="exact"/>
              <w:rPr>
                <w:rFonts w:ascii="Arial" w:hAnsi="Arial" w:cs="Arial"/>
                <w:highlight w:val="red"/>
              </w:rPr>
            </w:pPr>
            <w:r w:rsidRPr="00994993">
              <w:rPr>
                <w:rFonts w:ascii="Arial" w:hAnsi="Arial" w:cs="Arial"/>
                <w:highlight w:val="red"/>
              </w:rPr>
              <w:t>1</w:t>
            </w:r>
            <w:r w:rsidR="00A35510">
              <w:rPr>
                <w:rFonts w:ascii="Arial" w:hAnsi="Arial" w:cs="Arial"/>
                <w:highlight w:val="red"/>
              </w:rPr>
              <w:t>6</w:t>
            </w:r>
            <w:r w:rsidRPr="00994993">
              <w:rPr>
                <w:rFonts w:ascii="Arial" w:hAnsi="Arial" w:cs="Arial"/>
                <w:highlight w:val="red"/>
              </w:rPr>
              <w:t>/08/19</w:t>
            </w:r>
          </w:p>
        </w:tc>
      </w:tr>
      <w:tr w:rsidR="000D0AF4" w:rsidRPr="00EF0974" w14:paraId="19A390A8" w14:textId="77777777" w:rsidTr="00040BDE">
        <w:trPr>
          <w:trHeight w:val="20"/>
        </w:trPr>
        <w:tc>
          <w:tcPr>
            <w:tcW w:w="7196" w:type="dxa"/>
          </w:tcPr>
          <w:p w14:paraId="3C26190B" w14:textId="7C3B9FB1" w:rsidR="000D0AF4" w:rsidRPr="00EF0974" w:rsidRDefault="000D0AF4" w:rsidP="000D0AF4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1C9BA206" w14:textId="0B582CB7" w:rsidR="000D0AF4" w:rsidRPr="00EF0974" w:rsidRDefault="008459FD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0D0AF4" w:rsidRPr="00EF0974" w14:paraId="388EFC5A" w14:textId="77777777" w:rsidTr="00040BDE">
        <w:trPr>
          <w:trHeight w:val="20"/>
        </w:trPr>
        <w:tc>
          <w:tcPr>
            <w:tcW w:w="7196" w:type="dxa"/>
          </w:tcPr>
          <w:p w14:paraId="32F133A8" w14:textId="04456633" w:rsidR="000D0AF4" w:rsidRPr="00EF0974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6A577777" w14:textId="50B8253F" w:rsidR="000D0AF4" w:rsidRPr="00EF0974" w:rsidRDefault="008459FD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0D0AF4" w:rsidRPr="00EF0974" w14:paraId="01684F6E" w14:textId="77777777" w:rsidTr="00040BDE">
        <w:trPr>
          <w:trHeight w:val="20"/>
        </w:trPr>
        <w:tc>
          <w:tcPr>
            <w:tcW w:w="7196" w:type="dxa"/>
          </w:tcPr>
          <w:p w14:paraId="6073E6A7" w14:textId="29710D56" w:rsidR="000D0AF4" w:rsidRPr="00EF0974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59648C54" w14:textId="4379C7A4" w:rsidR="000D0AF4" w:rsidRPr="00EF0974" w:rsidRDefault="008459FD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0D0AF4" w:rsidRPr="00EF0974" w14:paraId="1317B532" w14:textId="77777777" w:rsidTr="00040BDE">
        <w:trPr>
          <w:trHeight w:val="20"/>
        </w:trPr>
        <w:tc>
          <w:tcPr>
            <w:tcW w:w="7196" w:type="dxa"/>
          </w:tcPr>
          <w:p w14:paraId="19BBEB6E" w14:textId="75CBB837" w:rsidR="000D0AF4" w:rsidRPr="00EF0974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5943A4D7" w14:textId="31ECABAE" w:rsidR="000D0AF4" w:rsidRPr="00EF0974" w:rsidRDefault="008459FD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</w:tbl>
    <w:p w14:paraId="12F5AFBE" w14:textId="77777777" w:rsidR="00481D55" w:rsidRPr="00EF0974" w:rsidRDefault="0093763B" w:rsidP="00BD0592">
      <w:pPr>
        <w:pStyle w:val="StyleHeading5BlockLabelArial"/>
        <w:spacing w:before="60" w:after="60" w:line="270" w:lineRule="exact"/>
        <w:rPr>
          <w:color w:val="auto"/>
        </w:rPr>
      </w:pPr>
      <w:r w:rsidRPr="00EF0974">
        <w:br w:type="page"/>
      </w:r>
      <w:r w:rsidR="009B7AC3" w:rsidRPr="00EF0974">
        <w:rPr>
          <w:color w:val="auto"/>
        </w:rPr>
        <w:lastRenderedPageBreak/>
        <w:t>Documents and information checklist:</w:t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795"/>
        <w:gridCol w:w="608"/>
        <w:gridCol w:w="552"/>
        <w:gridCol w:w="595"/>
        <w:gridCol w:w="2320"/>
      </w:tblGrid>
      <w:tr w:rsidR="009B02A7" w:rsidRPr="00EF0974" w14:paraId="7140A7DA" w14:textId="77777777" w:rsidTr="000D0AF4">
        <w:trPr>
          <w:trHeight w:val="20"/>
        </w:trPr>
        <w:tc>
          <w:tcPr>
            <w:tcW w:w="2703" w:type="pct"/>
            <w:shd w:val="clear" w:color="auto" w:fill="FFFF99"/>
          </w:tcPr>
          <w:p w14:paraId="7663D693" w14:textId="77777777" w:rsidR="009B7AC3" w:rsidRPr="00EF0974" w:rsidRDefault="009B7AC3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6F2BBB56" w14:textId="77777777" w:rsidR="009B7AC3" w:rsidRPr="00EF0974" w:rsidRDefault="00994D21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EF0974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1" w:type="pct"/>
            <w:shd w:val="clear" w:color="auto" w:fill="FFFF99"/>
          </w:tcPr>
          <w:p w14:paraId="7BBECED8" w14:textId="77777777" w:rsidR="009B7AC3" w:rsidRPr="00EF0974" w:rsidRDefault="00994D21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</w:t>
            </w:r>
            <w:r w:rsidR="009B7AC3" w:rsidRPr="00EF0974">
              <w:rPr>
                <w:rFonts w:ascii="Arial" w:hAnsi="Arial" w:cs="Arial"/>
                <w:color w:val="auto"/>
                <w:szCs w:val="22"/>
              </w:rPr>
              <w:t>o</w:t>
            </w:r>
          </w:p>
        </w:tc>
        <w:tc>
          <w:tcPr>
            <w:tcW w:w="335" w:type="pct"/>
            <w:shd w:val="clear" w:color="auto" w:fill="FFFF99"/>
          </w:tcPr>
          <w:p w14:paraId="6212375E" w14:textId="77777777" w:rsidR="009B7AC3" w:rsidRPr="00EF0974" w:rsidRDefault="009B7AC3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308" w:type="pct"/>
            <w:shd w:val="clear" w:color="auto" w:fill="FFFF99"/>
          </w:tcPr>
          <w:p w14:paraId="6FE2F793" w14:textId="77777777" w:rsidR="009B7AC3" w:rsidRPr="00EF0974" w:rsidRDefault="00994D21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C</w:t>
            </w:r>
            <w:r w:rsidR="009B7AC3" w:rsidRPr="00EF0974">
              <w:rPr>
                <w:rFonts w:ascii="Arial" w:hAnsi="Arial" w:cs="Arial"/>
                <w:color w:val="auto"/>
                <w:szCs w:val="22"/>
              </w:rPr>
              <w:t xml:space="preserve">omments </w:t>
            </w:r>
          </w:p>
        </w:tc>
      </w:tr>
      <w:tr w:rsidR="007150AF" w:rsidRPr="00EF0974" w14:paraId="6EBAD7B8" w14:textId="77777777" w:rsidTr="000D0AF4">
        <w:trPr>
          <w:trHeight w:val="20"/>
        </w:trPr>
        <w:tc>
          <w:tcPr>
            <w:tcW w:w="2703" w:type="pct"/>
          </w:tcPr>
          <w:p w14:paraId="5874544C" w14:textId="77777777" w:rsidR="009B7AC3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E</w:t>
            </w:r>
            <w:r w:rsidR="002F1449" w:rsidRPr="00EF0974">
              <w:rPr>
                <w:rFonts w:cs="Arial"/>
                <w:szCs w:val="22"/>
              </w:rPr>
              <w:t xml:space="preserve">nvironment </w:t>
            </w:r>
            <w:r w:rsidRPr="00EF0974">
              <w:rPr>
                <w:rFonts w:cs="Arial"/>
                <w:szCs w:val="22"/>
              </w:rPr>
              <w:t>M</w:t>
            </w:r>
            <w:r w:rsidR="002F1449" w:rsidRPr="00EF0974">
              <w:rPr>
                <w:rFonts w:cs="Arial"/>
                <w:szCs w:val="22"/>
              </w:rPr>
              <w:t xml:space="preserve">anagement </w:t>
            </w:r>
            <w:r w:rsidRPr="00EF0974">
              <w:rPr>
                <w:rFonts w:cs="Arial"/>
                <w:szCs w:val="22"/>
              </w:rPr>
              <w:t>S</w:t>
            </w:r>
            <w:r w:rsidR="002F1449" w:rsidRPr="00EF0974">
              <w:rPr>
                <w:rFonts w:cs="Arial"/>
                <w:szCs w:val="22"/>
              </w:rPr>
              <w:t>ystem s</w:t>
            </w:r>
            <w:r w:rsidRPr="00EF0974">
              <w:rPr>
                <w:rFonts w:cs="Arial"/>
                <w:szCs w:val="22"/>
              </w:rPr>
              <w:t>ummary</w:t>
            </w:r>
          </w:p>
        </w:tc>
        <w:tc>
          <w:tcPr>
            <w:tcW w:w="343" w:type="pct"/>
          </w:tcPr>
          <w:p w14:paraId="01D2DC6D" w14:textId="62880D25" w:rsidR="009B7AC3" w:rsidRPr="00EF0974" w:rsidRDefault="00A4712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115EFBE5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03F23FD0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7F86BAD7" w14:textId="6361B59E" w:rsidR="009B7AC3" w:rsidRPr="00EF0974" w:rsidRDefault="00A4712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Not good enough for DM</w:t>
            </w:r>
          </w:p>
        </w:tc>
      </w:tr>
      <w:tr w:rsidR="007150AF" w:rsidRPr="00EF0974" w14:paraId="766BB2C9" w14:textId="77777777" w:rsidTr="000D0AF4">
        <w:trPr>
          <w:trHeight w:val="20"/>
        </w:trPr>
        <w:tc>
          <w:tcPr>
            <w:tcW w:w="2703" w:type="pct"/>
          </w:tcPr>
          <w:p w14:paraId="10F29360" w14:textId="51F5845B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Non</w:t>
            </w:r>
            <w:r w:rsidR="00B11C7B">
              <w:rPr>
                <w:rFonts w:cs="Arial"/>
                <w:szCs w:val="22"/>
              </w:rPr>
              <w:t>-</w:t>
            </w:r>
            <w:r w:rsidRPr="00EF0974">
              <w:rPr>
                <w:rFonts w:cs="Arial"/>
                <w:szCs w:val="22"/>
              </w:rPr>
              <w:t>technical summary</w:t>
            </w:r>
          </w:p>
        </w:tc>
        <w:tc>
          <w:tcPr>
            <w:tcW w:w="343" w:type="pct"/>
          </w:tcPr>
          <w:p w14:paraId="450C8225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BE9AF18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EEEE38B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4D9C0B56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150AF" w:rsidRPr="00EF0974" w14:paraId="274711E2" w14:textId="77777777" w:rsidTr="000D0AF4">
        <w:trPr>
          <w:trHeight w:val="20"/>
        </w:trPr>
        <w:tc>
          <w:tcPr>
            <w:tcW w:w="2703" w:type="pct"/>
          </w:tcPr>
          <w:p w14:paraId="1CB6D357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Site plan</w:t>
            </w:r>
            <w:r w:rsidR="002F1449" w:rsidRPr="00EF0974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2CD67012" w14:textId="36815A4C" w:rsidR="00326007" w:rsidRPr="00EF0974" w:rsidRDefault="00A4712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3996369C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2B9D0DE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3D8EB874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150AF" w:rsidRPr="00EF0974" w14:paraId="346E4EA4" w14:textId="77777777" w:rsidTr="000D0AF4">
        <w:trPr>
          <w:trHeight w:val="20"/>
        </w:trPr>
        <w:tc>
          <w:tcPr>
            <w:tcW w:w="2703" w:type="pct"/>
          </w:tcPr>
          <w:p w14:paraId="6C85D979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Site specific risk assessment</w:t>
            </w:r>
          </w:p>
        </w:tc>
        <w:tc>
          <w:tcPr>
            <w:tcW w:w="343" w:type="pct"/>
          </w:tcPr>
          <w:p w14:paraId="65F4F702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1B4F1E7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5B0ED28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3F86E0E4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150AF" w:rsidRPr="00EF0974" w14:paraId="33681F89" w14:textId="77777777" w:rsidTr="000D0AF4">
        <w:trPr>
          <w:trHeight w:val="20"/>
        </w:trPr>
        <w:tc>
          <w:tcPr>
            <w:tcW w:w="2703" w:type="pct"/>
          </w:tcPr>
          <w:p w14:paraId="06CBABD2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Site condition report</w:t>
            </w:r>
          </w:p>
        </w:tc>
        <w:tc>
          <w:tcPr>
            <w:tcW w:w="343" w:type="pct"/>
          </w:tcPr>
          <w:p w14:paraId="4E8B3A48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E47AF53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F1DF4D2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2B45E4D2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150AF" w:rsidRPr="00EF0974" w14:paraId="1BFC83E1" w14:textId="77777777" w:rsidTr="000D0AF4">
        <w:trPr>
          <w:trHeight w:val="20"/>
        </w:trPr>
        <w:tc>
          <w:tcPr>
            <w:tcW w:w="2703" w:type="pct"/>
          </w:tcPr>
          <w:p w14:paraId="3C8E9D0B" w14:textId="34A9A6F9" w:rsidR="009B7AC3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Odour management plan</w:t>
            </w:r>
            <w:r w:rsidR="00B11C7B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462B7368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BF73068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508AE2B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590E7DCA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2F1449" w:rsidRPr="00EF0974" w14:paraId="68869526" w14:textId="77777777" w:rsidTr="000D0AF4">
        <w:trPr>
          <w:trHeight w:val="20"/>
        </w:trPr>
        <w:tc>
          <w:tcPr>
            <w:tcW w:w="2703" w:type="pct"/>
          </w:tcPr>
          <w:p w14:paraId="415C0BE1" w14:textId="78628FDE" w:rsidR="002F1449" w:rsidRPr="00EF0974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Waste recovery plan</w:t>
            </w:r>
            <w:r w:rsidR="00B11C7B">
              <w:rPr>
                <w:rFonts w:cs="Arial"/>
                <w:szCs w:val="22"/>
              </w:rPr>
              <w:t xml:space="preserve"> </w:t>
            </w:r>
            <w:r w:rsidR="00B11C7B" w:rsidRPr="00EF0974">
              <w:rPr>
                <w:rFonts w:cs="Arial"/>
                <w:color w:val="FF00FF"/>
                <w:szCs w:val="22"/>
              </w:rPr>
              <w:t>(</w:t>
            </w:r>
            <w:r w:rsidR="00B11C7B">
              <w:rPr>
                <w:rFonts w:cs="Arial"/>
                <w:color w:val="FF00FF"/>
                <w:szCs w:val="22"/>
              </w:rPr>
              <w:t>only required for permanent deposit of waste for recovery purposes</w:t>
            </w:r>
            <w:r w:rsidR="00B11C7B" w:rsidRPr="00EF0974">
              <w:rPr>
                <w:rFonts w:cs="Arial"/>
                <w:color w:val="FF00FF"/>
                <w:szCs w:val="22"/>
              </w:rPr>
              <w:t>)</w:t>
            </w:r>
          </w:p>
        </w:tc>
        <w:tc>
          <w:tcPr>
            <w:tcW w:w="343" w:type="pct"/>
          </w:tcPr>
          <w:p w14:paraId="034098F9" w14:textId="77777777" w:rsidR="002F1449" w:rsidRPr="00EF0974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03940F4" w14:textId="77777777" w:rsidR="002F1449" w:rsidRPr="00EF0974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0F7DA8D6" w14:textId="7948EC1B" w:rsidR="002F1449" w:rsidRPr="00EF0974" w:rsidRDefault="00634096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08" w:type="pct"/>
          </w:tcPr>
          <w:p w14:paraId="62C2DC34" w14:textId="77777777" w:rsidR="002F1449" w:rsidRPr="00EF0974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11C7B" w:rsidRPr="00EF0974" w14:paraId="3F8F6403" w14:textId="77777777" w:rsidTr="000D0AF4">
        <w:trPr>
          <w:trHeight w:val="20"/>
        </w:trPr>
        <w:tc>
          <w:tcPr>
            <w:tcW w:w="2703" w:type="pct"/>
          </w:tcPr>
          <w:p w14:paraId="3B89322B" w14:textId="2A589AD3" w:rsidR="00B11C7B" w:rsidRPr="00EF0974" w:rsidRDefault="00B11C7B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Fire prevention mitigation plan</w:t>
            </w:r>
            <w:r w:rsidR="00A66C5B">
              <w:rPr>
                <w:rFonts w:cs="Arial"/>
                <w:szCs w:val="22"/>
              </w:rPr>
              <w:t xml:space="preserve"> </w:t>
            </w:r>
            <w:r w:rsidR="00A66C5B" w:rsidRPr="00EF0974">
              <w:rPr>
                <w:rFonts w:cs="Arial"/>
                <w:color w:val="FF00FF"/>
                <w:szCs w:val="22"/>
              </w:rPr>
              <w:t>(</w:t>
            </w:r>
            <w:r w:rsidR="00A66C5B">
              <w:rPr>
                <w:rFonts w:cs="Arial"/>
                <w:color w:val="FF00FF"/>
                <w:szCs w:val="22"/>
              </w:rPr>
              <w:t xml:space="preserve">only required if proposed waste is listed as one of the combustible materials in the current guidance – for duly making, ensure the plan has been produced in accordance with </w:t>
            </w:r>
            <w:r w:rsidR="00A66C5B" w:rsidRPr="00AD297F">
              <w:rPr>
                <w:rFonts w:cs="Arial"/>
                <w:b/>
                <w:color w:val="FF00FF"/>
                <w:szCs w:val="22"/>
              </w:rPr>
              <w:t>our current guidance</w:t>
            </w:r>
            <w:r w:rsidR="00A66C5B">
              <w:rPr>
                <w:rFonts w:cs="Arial"/>
                <w:color w:val="FF00FF"/>
                <w:szCs w:val="22"/>
              </w:rPr>
              <w:t xml:space="preserve"> – look at the headings in the guidance and check that the FPMP is based on this. </w:t>
            </w:r>
          </w:p>
        </w:tc>
        <w:tc>
          <w:tcPr>
            <w:tcW w:w="343" w:type="pct"/>
          </w:tcPr>
          <w:p w14:paraId="1956649B" w14:textId="77777777" w:rsidR="00B11C7B" w:rsidRPr="00EF0974" w:rsidRDefault="00B11C7B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25E3EA4" w14:textId="7D96C3D0" w:rsidR="00B11C7B" w:rsidRPr="00EF0974" w:rsidRDefault="00634096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5" w:type="pct"/>
          </w:tcPr>
          <w:p w14:paraId="1495D320" w14:textId="77777777" w:rsidR="00B11C7B" w:rsidRPr="00EF0974" w:rsidRDefault="00B11C7B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52D13948" w14:textId="77777777" w:rsidR="00B11C7B" w:rsidRPr="00EF0974" w:rsidRDefault="00B11C7B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150AF" w:rsidRPr="00EF0974" w14:paraId="497E639F" w14:textId="77777777" w:rsidTr="000D0AF4">
        <w:trPr>
          <w:trHeight w:val="20"/>
        </w:trPr>
        <w:tc>
          <w:tcPr>
            <w:tcW w:w="2703" w:type="pct"/>
          </w:tcPr>
          <w:p w14:paraId="0E14BFFB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 xml:space="preserve">Other management plans </w:t>
            </w:r>
          </w:p>
        </w:tc>
        <w:tc>
          <w:tcPr>
            <w:tcW w:w="343" w:type="pct"/>
          </w:tcPr>
          <w:p w14:paraId="4D15A63F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5297A337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E5D5724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7DE4B19A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150AF" w:rsidRPr="00EF0974" w14:paraId="26842A0E" w14:textId="77777777" w:rsidTr="000D0AF4">
        <w:trPr>
          <w:trHeight w:val="20"/>
        </w:trPr>
        <w:tc>
          <w:tcPr>
            <w:tcW w:w="2703" w:type="pct"/>
          </w:tcPr>
          <w:p w14:paraId="10C09C36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Technical competence information</w:t>
            </w:r>
          </w:p>
        </w:tc>
        <w:tc>
          <w:tcPr>
            <w:tcW w:w="343" w:type="pct"/>
          </w:tcPr>
          <w:p w14:paraId="4835881A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8B32809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C13ABE7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39B66D19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150AF" w:rsidRPr="00EF0974" w14:paraId="5B64D813" w14:textId="77777777" w:rsidTr="000D0AF4">
        <w:trPr>
          <w:trHeight w:val="20"/>
        </w:trPr>
        <w:tc>
          <w:tcPr>
            <w:tcW w:w="2703" w:type="pct"/>
          </w:tcPr>
          <w:p w14:paraId="374E29FC" w14:textId="77777777" w:rsidR="009B7AC3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 xml:space="preserve">Financial information </w:t>
            </w:r>
            <w:r w:rsidRPr="00EF0974">
              <w:rPr>
                <w:rFonts w:cs="Arial"/>
                <w:color w:val="FF00FF"/>
                <w:szCs w:val="22"/>
              </w:rPr>
              <w:t>(if bankrupt/insolvent</w:t>
            </w:r>
            <w:r w:rsidR="002F1449" w:rsidRPr="00EF0974">
              <w:rPr>
                <w:rFonts w:cs="Arial"/>
                <w:color w:val="FF00FF"/>
                <w:szCs w:val="22"/>
              </w:rPr>
              <w:t xml:space="preserve"> or landfill</w:t>
            </w:r>
            <w:r w:rsidRPr="00EF0974">
              <w:rPr>
                <w:rFonts w:cs="Arial"/>
                <w:color w:val="FF00FF"/>
                <w:szCs w:val="22"/>
              </w:rPr>
              <w:t>)</w:t>
            </w:r>
          </w:p>
        </w:tc>
        <w:tc>
          <w:tcPr>
            <w:tcW w:w="343" w:type="pct"/>
          </w:tcPr>
          <w:p w14:paraId="4CAD8CA7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38F9AFEB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DDEAEA0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42DE0B50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9B02A7" w:rsidRPr="00EF0974" w14:paraId="2CD46049" w14:textId="77777777" w:rsidTr="000D0AF4">
        <w:trPr>
          <w:trHeight w:val="20"/>
        </w:trPr>
        <w:tc>
          <w:tcPr>
            <w:tcW w:w="2703" w:type="pct"/>
          </w:tcPr>
          <w:p w14:paraId="46C22CD7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 xml:space="preserve">Relevant conviction information </w:t>
            </w:r>
          </w:p>
        </w:tc>
        <w:tc>
          <w:tcPr>
            <w:tcW w:w="343" w:type="pct"/>
          </w:tcPr>
          <w:p w14:paraId="223F0914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74BF6FD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84F46FD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44633426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326007" w:rsidRPr="00EF0974" w14:paraId="14631FB3" w14:textId="77777777" w:rsidTr="000D0AF4">
        <w:trPr>
          <w:trHeight w:val="20"/>
        </w:trPr>
        <w:tc>
          <w:tcPr>
            <w:tcW w:w="2703" w:type="pct"/>
          </w:tcPr>
          <w:p w14:paraId="6A7E991F" w14:textId="77777777" w:rsidR="00326007" w:rsidRPr="00EF0974" w:rsidRDefault="00642E30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OPRA</w:t>
            </w:r>
            <w:r w:rsidR="00326007" w:rsidRPr="00EF0974">
              <w:rPr>
                <w:rFonts w:cs="Arial"/>
                <w:szCs w:val="22"/>
              </w:rPr>
              <w:t xml:space="preserve"> spreadsheet (electronic format)</w:t>
            </w:r>
          </w:p>
        </w:tc>
        <w:tc>
          <w:tcPr>
            <w:tcW w:w="343" w:type="pct"/>
          </w:tcPr>
          <w:p w14:paraId="15C53AD7" w14:textId="1BE2F415" w:rsidR="00326007" w:rsidRPr="00EF0974" w:rsidRDefault="00634096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4A6F1841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30260C3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2D46E8F1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D0AF4" w:rsidRPr="00EF0974" w14:paraId="54F2B090" w14:textId="77777777" w:rsidTr="000D0AF4">
        <w:trPr>
          <w:trHeight w:val="20"/>
        </w:trPr>
        <w:tc>
          <w:tcPr>
            <w:tcW w:w="2703" w:type="pct"/>
          </w:tcPr>
          <w:p w14:paraId="47CE77DA" w14:textId="75F714E9" w:rsidR="000D0AF4" w:rsidRPr="00EF0974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</w:t>
            </w:r>
          </w:p>
        </w:tc>
        <w:tc>
          <w:tcPr>
            <w:tcW w:w="343" w:type="pct"/>
          </w:tcPr>
          <w:p w14:paraId="56D8B804" w14:textId="77777777" w:rsidR="000D0AF4" w:rsidRPr="00EF0974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531858C7" w14:textId="77777777" w:rsidR="000D0AF4" w:rsidRPr="00EF0974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812B6A3" w14:textId="77777777" w:rsidR="000D0AF4" w:rsidRPr="00EF0974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7CD037CF" w14:textId="036E532A" w:rsidR="00813558" w:rsidRDefault="00813558" w:rsidP="000D0AF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</w:t>
            </w:r>
            <w:r w:rsidR="003E004C">
              <w:rPr>
                <w:rFonts w:ascii="dagny" w:hAnsi="dagny"/>
                <w:sz w:val="19"/>
                <w:szCs w:val="19"/>
              </w:rPr>
              <w:t xml:space="preserve"> </w:t>
            </w:r>
            <w:r w:rsidR="003E004C">
              <w:rPr>
                <w:rFonts w:ascii="dagny" w:hAnsi="dagny"/>
                <w:sz w:val="19"/>
                <w:szCs w:val="19"/>
              </w:rPr>
              <w:t>1,750.00</w:t>
            </w:r>
          </w:p>
          <w:p w14:paraId="08E48F36" w14:textId="05A66A18" w:rsidR="003E004C" w:rsidRPr="003E004C" w:rsidRDefault="000D0AF4" w:rsidP="003E004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Date paid:</w:t>
            </w:r>
            <w:r w:rsidR="006F4AE0">
              <w:rPr>
                <w:rFonts w:cs="Arial"/>
                <w:color w:val="000000"/>
                <w:szCs w:val="22"/>
              </w:rPr>
              <w:t>2</w:t>
            </w:r>
            <w:r w:rsidR="003E004C" w:rsidRPr="003E004C">
              <w:rPr>
                <w:rFonts w:cs="Arial"/>
                <w:color w:val="000000"/>
                <w:szCs w:val="22"/>
              </w:rPr>
              <w:t xml:space="preserve">9/07/2019 </w:t>
            </w:r>
          </w:p>
          <w:p w14:paraId="30F57E15" w14:textId="242EE208" w:rsidR="000D0AF4" w:rsidRPr="00EF0974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Trans#: </w:t>
            </w:r>
            <w:r w:rsidR="003E004C" w:rsidRPr="003E004C">
              <w:rPr>
                <w:rFonts w:cs="Arial"/>
                <w:color w:val="000000"/>
                <w:szCs w:val="22"/>
              </w:rPr>
              <w:t>2069242</w:t>
            </w:r>
          </w:p>
        </w:tc>
      </w:tr>
    </w:tbl>
    <w:p w14:paraId="39C3C7B5" w14:textId="77777777" w:rsidR="007150AF" w:rsidRPr="00EF0974" w:rsidRDefault="007150AF" w:rsidP="00BD0592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26D12EA4" w14:textId="77777777" w:rsidR="00040BDE" w:rsidRPr="00EF0974" w:rsidRDefault="00040BDE" w:rsidP="00BD0592">
      <w:pPr>
        <w:spacing w:before="60" w:after="60" w:line="270" w:lineRule="exact"/>
        <w:rPr>
          <w:rFonts w:ascii="Arial" w:hAnsi="Arial" w:cs="Arial"/>
          <w:b/>
          <w:bCs/>
        </w:rPr>
      </w:pPr>
      <w:r w:rsidRPr="00EF0974">
        <w:rPr>
          <w:rFonts w:ascii="Arial" w:hAnsi="Arial" w:cs="Arial"/>
          <w:b/>
          <w:bCs/>
        </w:rPr>
        <w:t>Application form Part A – applicant/ operator details</w:t>
      </w:r>
      <w:bookmarkStart w:id="0" w:name="_GoBack"/>
      <w:bookmarkEnd w:id="0"/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40BDE" w:rsidRPr="00EF0974" w14:paraId="623C0D93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1F712C9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E986E41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8CA8728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CAFF7AE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55BD8249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040BDE" w:rsidRPr="00EF0974" w14:paraId="3DFE883B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4E19F30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EF0974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A4C5A9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EF0974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23FBA57" w14:textId="0544E74F" w:rsidR="00040BDE" w:rsidRPr="00EF0974" w:rsidRDefault="00BF6904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1DC5C33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DC9B3AA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4828CE6F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8BD1992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98AE396" w14:textId="77777777" w:rsidR="00040BDE" w:rsidRPr="00BF690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BF6904">
              <w:rPr>
                <w:rFonts w:cs="Arial"/>
                <w:szCs w:val="22"/>
                <w:highlight w:val="yellow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049BA66" w14:textId="77777777" w:rsidR="00040BDE" w:rsidRPr="00BF690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  <w:highlight w:val="yellow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80AAC7" w14:textId="3F6A7A58" w:rsidR="00040BDE" w:rsidRPr="00BF6904" w:rsidRDefault="00BF6904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  <w:highlight w:val="yellow"/>
              </w:rPr>
            </w:pPr>
            <w:r w:rsidRPr="00BF6904">
              <w:rPr>
                <w:color w:val="auto"/>
                <w:highlight w:val="yellow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E247853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6599A03E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08460B3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17E8DD7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EF0974">
              <w:rPr>
                <w:rFonts w:cs="Arial"/>
                <w:szCs w:val="22"/>
                <w:u w:val="single"/>
              </w:rPr>
              <w:t>Registered companies only.</w:t>
            </w:r>
          </w:p>
          <w:p w14:paraId="7F1450A3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9666DC2" w14:textId="72E46818" w:rsidR="00040BDE" w:rsidRPr="00EF0974" w:rsidRDefault="00BF6904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8D7EB8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443517A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06EB767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1A54C14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648823" w14:textId="6C1DC975" w:rsidR="00040BDE" w:rsidRPr="00EF0974" w:rsidRDefault="00AC2FE0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C77DA2" w14:textId="3F7A50A9" w:rsidR="00040BDE" w:rsidRPr="00EF0974" w:rsidRDefault="00BF6904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2B7E4E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39930A1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2FFA4379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22C953D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660F1D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D5EB018" w14:textId="553A07B7" w:rsidR="00040BDE" w:rsidRPr="00EF0974" w:rsidRDefault="00DF4F88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496330F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1316B9E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726D4C8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2EFB3FD7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77CCEE7F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BE684B6" w14:textId="2E46C987" w:rsidR="00040BDE" w:rsidRPr="00EF0974" w:rsidRDefault="00DF4F88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7DF649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6C5E22E3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1DACABFE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F72A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E68B" w14:textId="77777777" w:rsidR="00040BDE" w:rsidRPr="00DF4F88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highlight w:val="yellow"/>
              </w:rPr>
            </w:pPr>
            <w:r w:rsidRPr="00DF4F88">
              <w:rPr>
                <w:rFonts w:cs="Arial"/>
                <w:b/>
                <w:szCs w:val="22"/>
                <w:highlight w:val="yellow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25A1" w14:textId="77777777" w:rsidR="00040BDE" w:rsidRPr="00DF4F88" w:rsidRDefault="00040BDE" w:rsidP="00BD0592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  <w:highlight w:val="yellow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8819" w14:textId="6CAE15E9" w:rsidR="00040BDE" w:rsidRPr="00DF4F88" w:rsidRDefault="00DF4F88" w:rsidP="00BD0592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  <w:highlight w:val="yellow"/>
              </w:rPr>
            </w:pPr>
            <w:r w:rsidRPr="00DF4F88">
              <w:rPr>
                <w:b/>
                <w:color w:val="auto"/>
                <w:highlight w:val="yellow"/>
              </w:rPr>
              <w:t>x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1586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</w:tr>
    </w:tbl>
    <w:p w14:paraId="044F01EC" w14:textId="77777777" w:rsidR="00040BDE" w:rsidRPr="00EF0974" w:rsidRDefault="00040BDE" w:rsidP="00BD0592">
      <w:pPr>
        <w:spacing w:before="60" w:after="60" w:line="270" w:lineRule="exact"/>
      </w:pPr>
    </w:p>
    <w:p w14:paraId="66097B9F" w14:textId="77777777" w:rsidR="00040BDE" w:rsidRPr="00EF0974" w:rsidRDefault="00040BDE" w:rsidP="00BD0592">
      <w:pPr>
        <w:spacing w:before="60" w:after="60" w:line="270" w:lineRule="exact"/>
        <w:rPr>
          <w:rFonts w:ascii="Arial" w:hAnsi="Arial" w:cs="Arial"/>
          <w:b/>
        </w:rPr>
      </w:pPr>
      <w:r w:rsidRPr="00EF0974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40BDE" w:rsidRPr="00EF0974" w14:paraId="25DB072B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4D86825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D1FFDB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F54A6F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D9599D5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7F3B6D3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040BDE" w:rsidRPr="00EF0974" w14:paraId="1679D85D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EAECB12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2B15232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EF0974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AB2E25" w14:textId="6CA0BD04" w:rsidR="00040BDE" w:rsidRPr="00EF0974" w:rsidRDefault="00BC22D2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D15FD2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F9DDED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040BDE" w:rsidRPr="00EF0974" w14:paraId="1A8414E3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B6E129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CB3A04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7D702A" w14:textId="6D804414" w:rsidR="00040BDE" w:rsidRPr="00EF0974" w:rsidRDefault="00BC22D2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44C46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32EEE9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12E6B44F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8220FD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DC7BBD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7D510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C99C53D" w14:textId="6CC09665" w:rsidR="00040BDE" w:rsidRPr="00EF0974" w:rsidRDefault="00BC22D2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230BD9B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4F37CEBB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79FFBBD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F894E9D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99A56B" w14:textId="33568685" w:rsidR="00040BDE" w:rsidRPr="00EF0974" w:rsidRDefault="00BC22D2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6BBF2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692223A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1B54854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B02B69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223DD2E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4E90022" w14:textId="19737077" w:rsidR="00040BDE" w:rsidRPr="00EF0974" w:rsidRDefault="00BC22D2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9B6EAB4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956A068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04348955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489EA4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9ED9ECE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F205B8" w14:textId="7CAE3807" w:rsidR="00040BDE" w:rsidRPr="00EF0974" w:rsidRDefault="00BC22D2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ED26F9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3A0F9E3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7A7C5A3D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8538F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7E6AF8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E87B3A" w14:textId="42A86A97" w:rsidR="00040BDE" w:rsidRPr="00EF0974" w:rsidRDefault="00BC22D2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CC27D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F21B07B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5F004D1C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F9EC43C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DADED4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Is the payment on </w:t>
            </w:r>
            <w:proofErr w:type="spellStart"/>
            <w:r w:rsidRPr="00EF0974">
              <w:rPr>
                <w:rFonts w:ascii="Arial" w:hAnsi="Arial" w:cs="Arial"/>
                <w:sz w:val="22"/>
                <w:szCs w:val="22"/>
              </w:rPr>
              <w:t>MyNRW</w:t>
            </w:r>
            <w:proofErr w:type="spellEnd"/>
            <w:r w:rsidRPr="00EF0974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A34B39" w14:textId="520DFB0C" w:rsidR="00040BDE" w:rsidRPr="00EF0974" w:rsidRDefault="00BC22D2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689AC3E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A17488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040B02A7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99B24DB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E1BECC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52617EC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3" w:history="1">
              <w:r w:rsidRPr="00EF0974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148D2D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1CD26F8" w14:textId="7D64CD2D" w:rsidR="00040BDE" w:rsidRPr="00EF0974" w:rsidRDefault="00BC22D2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65CE006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7D3A8F0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571642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A1D3CA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2EACF43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EF0974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21AD22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2FBD24E" w14:textId="1F20450A" w:rsidR="00040BDE" w:rsidRPr="00EF0974" w:rsidRDefault="00BC22D2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1BFFC30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786" w:rsidRPr="00EF0974" w14:paraId="4A6DED30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A8E1EB1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93C3EA6" w14:textId="31D092FD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Box been ticke</w:t>
            </w:r>
            <w:r w:rsidR="005A1A66">
              <w:rPr>
                <w:rFonts w:ascii="Arial" w:hAnsi="Arial" w:cs="Arial"/>
                <w:sz w:val="22"/>
                <w:szCs w:val="22"/>
              </w:rPr>
              <w:t>d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73C31AF" w14:textId="340556B1" w:rsidR="00442786" w:rsidRPr="00EF0974" w:rsidRDefault="00BC22D2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4AD613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1036608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786" w:rsidRPr="00EF0974" w14:paraId="318DC731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63131B0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4C1250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677E1F" w14:textId="4BDB97C5" w:rsidR="00442786" w:rsidRPr="00EF0974" w:rsidRDefault="00BC22D2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25E5D28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9287E9A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0974" w:rsidRPr="00EF0974" w14:paraId="7346EB0A" w14:textId="77777777" w:rsidTr="00EF0974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71F7633" w14:textId="77777777" w:rsidR="00EF0974" w:rsidRPr="00EF0974" w:rsidRDefault="00EF0974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D063C5E" w14:textId="77777777" w:rsidR="00EF0974" w:rsidRPr="00EF0974" w:rsidRDefault="00EF0974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442786" w:rsidRPr="00EF0974" w14:paraId="29496BAA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2B3D972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A992CD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C7198A5" w14:textId="76539548" w:rsidR="00442786" w:rsidRPr="00EF0974" w:rsidRDefault="00BC22D2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CF9B814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3178B58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786" w:rsidRPr="00EF0974" w14:paraId="136516A2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B4112F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03E2F0" w14:textId="77777777" w:rsidR="00442786" w:rsidRPr="00EF0974" w:rsidRDefault="00442786" w:rsidP="00442786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25C0C6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6111A8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0EF3230" w14:textId="7F92ECB4" w:rsidR="00442786" w:rsidRPr="00EF0974" w:rsidRDefault="00BC22D2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442786" w:rsidRPr="00EF0974" w14:paraId="69BAED01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8220B5C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D1A9F57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15F9B0E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CC48BF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70F8700" w14:textId="428FB7D7" w:rsidR="00442786" w:rsidRPr="00EF0974" w:rsidRDefault="00BC22D2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442786" w:rsidRPr="00EF0974" w14:paraId="788AF914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3232FAE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E90AC4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4ED1E8" w14:textId="77187B2E" w:rsidR="00442786" w:rsidRPr="00EF0974" w:rsidRDefault="00BC22D2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D75673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41C30D9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786" w:rsidRPr="00EF0974" w14:paraId="2D3D8B0E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826509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6ACBFB" w14:textId="77777777" w:rsidR="00442786" w:rsidRPr="00BC22D2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C22D2">
              <w:rPr>
                <w:rFonts w:ascii="Arial" w:hAnsi="Arial" w:cs="Arial"/>
                <w:sz w:val="22"/>
                <w:szCs w:val="22"/>
                <w:highlight w:val="yellow"/>
              </w:rPr>
              <w:t xml:space="preserve">Has the correct person completed the declaration? </w:t>
            </w:r>
          </w:p>
          <w:p w14:paraId="4320417D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C22D2">
              <w:rPr>
                <w:rFonts w:ascii="Arial" w:hAnsi="Arial" w:cs="Arial"/>
                <w:sz w:val="22"/>
                <w:szCs w:val="22"/>
                <w:highlight w:val="yellow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7D2211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690AEDC" w14:textId="3CFC0458" w:rsidR="00442786" w:rsidRPr="00EF0974" w:rsidRDefault="00BC22D2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790E8BE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4361573D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5D3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0676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Part F</w:t>
            </w:r>
            <w:r w:rsidR="00642E30" w:rsidRPr="00EF0974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Pr="00EF0974">
              <w:rPr>
                <w:rFonts w:ascii="Arial" w:hAnsi="Arial" w:cs="Arial"/>
                <w:b/>
                <w:sz w:val="22"/>
                <w:szCs w:val="22"/>
              </w:rPr>
              <w:t xml:space="preserve">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ECF2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254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7A58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14:paraId="085C8DC3" w14:textId="77777777" w:rsidR="007202D2" w:rsidRPr="00EF0974" w:rsidRDefault="007202D2" w:rsidP="00BD0592">
      <w:pPr>
        <w:spacing w:before="60" w:after="60" w:line="270" w:lineRule="exact"/>
        <w:rPr>
          <w:rFonts w:ascii="Arial" w:hAnsi="Arial"/>
          <w:b/>
          <w:color w:val="808000"/>
        </w:rPr>
      </w:pPr>
    </w:p>
    <w:p w14:paraId="61B73A12" w14:textId="77777777" w:rsidR="0093763B" w:rsidRPr="00EF0974" w:rsidRDefault="0093763B" w:rsidP="00BD0592">
      <w:pPr>
        <w:spacing w:before="60" w:after="60" w:line="270" w:lineRule="exact"/>
        <w:rPr>
          <w:rFonts w:ascii="Arial" w:hAnsi="Arial"/>
          <w:b/>
        </w:rPr>
      </w:pPr>
      <w:r w:rsidRPr="00EF0974">
        <w:rPr>
          <w:rFonts w:ascii="Arial" w:hAnsi="Arial"/>
          <w:b/>
        </w:rPr>
        <w:t>Application form Part B2 – all new bespoke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96"/>
        <w:gridCol w:w="3699"/>
        <w:gridCol w:w="608"/>
        <w:gridCol w:w="510"/>
        <w:gridCol w:w="596"/>
        <w:gridCol w:w="2882"/>
      </w:tblGrid>
      <w:tr w:rsidR="009B02A7" w:rsidRPr="00EF0974" w14:paraId="3BF057C0" w14:textId="77777777" w:rsidTr="00030660">
        <w:trPr>
          <w:cantSplit/>
          <w:trHeight w:val="20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4D3BA246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1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03CD3A30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733E0658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D86660A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8056214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1621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219067F1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1861C9" w:rsidRPr="00EF0974" w14:paraId="0653309B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0E633A5E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081" w:type="pct"/>
          </w:tcPr>
          <w:p w14:paraId="0FC2E4EB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42" w:type="pct"/>
          </w:tcPr>
          <w:p w14:paraId="42D4CAC3" w14:textId="5BE9ED47" w:rsidR="001861C9" w:rsidRPr="00EF0974" w:rsidRDefault="003E0FD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787367F0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E675EDD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5EAF4E14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861C9" w:rsidRPr="00EF0974" w14:paraId="1D5B0F76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407C6DE5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81" w:type="pct"/>
          </w:tcPr>
          <w:p w14:paraId="4BD1832F" w14:textId="2FA78EC7" w:rsidR="001861C9" w:rsidRPr="003E0FD1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Pre-application record found in </w:t>
            </w:r>
            <w:proofErr w:type="gramStart"/>
            <w:r w:rsidRPr="00EF0974">
              <w:rPr>
                <w:rFonts w:ascii="Arial" w:hAnsi="Arial" w:cs="Arial"/>
                <w:sz w:val="22"/>
                <w:szCs w:val="22"/>
              </w:rPr>
              <w:t>DMS?</w:t>
            </w:r>
            <w:r w:rsidRPr="00EF0974">
              <w:rPr>
                <w:rFonts w:ascii="Arial" w:hAnsi="Arial" w:cs="Arial"/>
                <w:color w:val="FF00FF"/>
                <w:sz w:val="22"/>
                <w:szCs w:val="22"/>
              </w:rPr>
              <w:t>.</w:t>
            </w:r>
            <w:proofErr w:type="gramEnd"/>
          </w:p>
        </w:tc>
        <w:tc>
          <w:tcPr>
            <w:tcW w:w="342" w:type="pct"/>
          </w:tcPr>
          <w:p w14:paraId="3FA2741F" w14:textId="531E1169" w:rsidR="001861C9" w:rsidRPr="00EF0974" w:rsidRDefault="00DF4F8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64DAA98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C96612E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301B2B5B" w14:textId="4C7631DA" w:rsidR="001861C9" w:rsidRPr="00EF0974" w:rsidRDefault="00DF4F8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PAN-000308</w:t>
            </w:r>
          </w:p>
        </w:tc>
      </w:tr>
      <w:tr w:rsidR="009B02A7" w:rsidRPr="00EF0974" w14:paraId="0379B030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496CEDB2" w14:textId="77777777" w:rsidR="009B02A7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081" w:type="pct"/>
          </w:tcPr>
          <w:p w14:paraId="72E7989B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Option ‘site’ selected?</w:t>
            </w:r>
          </w:p>
        </w:tc>
        <w:tc>
          <w:tcPr>
            <w:tcW w:w="342" w:type="pct"/>
          </w:tcPr>
          <w:p w14:paraId="39D6756F" w14:textId="4A1D2A3B" w:rsidR="009B02A7" w:rsidRPr="00EF0974" w:rsidRDefault="003E0FD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7363F85D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D3C0E34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63F9DBFF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02A7" w:rsidRPr="00EF0974" w14:paraId="31555E0C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6E68E026" w14:textId="77777777" w:rsidR="009B02A7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081" w:type="pct"/>
          </w:tcPr>
          <w:p w14:paraId="486C1348" w14:textId="77777777" w:rsidR="009B02A7" w:rsidRPr="003E0FD1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E0FD1">
              <w:rPr>
                <w:rFonts w:ascii="Arial" w:hAnsi="Arial" w:cs="Arial"/>
                <w:sz w:val="22"/>
                <w:szCs w:val="22"/>
                <w:highlight w:val="yellow"/>
              </w:rPr>
              <w:t>S</w:t>
            </w:r>
            <w:r w:rsidR="009B02A7" w:rsidRPr="003E0FD1">
              <w:rPr>
                <w:rFonts w:ascii="Arial" w:hAnsi="Arial" w:cs="Arial"/>
                <w:sz w:val="22"/>
                <w:szCs w:val="22"/>
                <w:highlight w:val="yellow"/>
              </w:rPr>
              <w:t>ite name, address and grid reference complete?</w:t>
            </w:r>
          </w:p>
        </w:tc>
        <w:tc>
          <w:tcPr>
            <w:tcW w:w="342" w:type="pct"/>
          </w:tcPr>
          <w:p w14:paraId="752C8632" w14:textId="77777777" w:rsidR="009B02A7" w:rsidRPr="003E0FD1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</w:tcPr>
          <w:p w14:paraId="48253296" w14:textId="3840A073" w:rsidR="009B02A7" w:rsidRPr="003E0FD1" w:rsidRDefault="003E0FD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0FD1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5612793C" w14:textId="77777777" w:rsidR="009B02A7" w:rsidRPr="003E0FD1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1DC1DD59" w14:textId="419DC7E6" w:rsidR="009B02A7" w:rsidRPr="003E0FD1" w:rsidRDefault="003E0FD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0FD1">
              <w:rPr>
                <w:rFonts w:ascii="Arial" w:hAnsi="Arial" w:cs="Arial"/>
                <w:sz w:val="22"/>
                <w:szCs w:val="22"/>
              </w:rPr>
              <w:t>No NGR</w:t>
            </w:r>
          </w:p>
        </w:tc>
      </w:tr>
      <w:tr w:rsidR="00104928" w:rsidRPr="00EF0974" w14:paraId="2C427520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3305CD79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081" w:type="pct"/>
          </w:tcPr>
          <w:p w14:paraId="00A87001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number of regulated facilities given?</w:t>
            </w:r>
          </w:p>
        </w:tc>
        <w:tc>
          <w:tcPr>
            <w:tcW w:w="342" w:type="pct"/>
          </w:tcPr>
          <w:p w14:paraId="58DD900F" w14:textId="5D0A93ED" w:rsidR="00104928" w:rsidRPr="00EF0974" w:rsidRDefault="003E0FD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6EC640B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5C6E21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69DBB1D7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928" w:rsidRPr="00EF0974" w14:paraId="42BCAEFB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0C94154F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081" w:type="pct"/>
          </w:tcPr>
          <w:p w14:paraId="28023285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If one facility only</w:t>
            </w:r>
          </w:p>
          <w:p w14:paraId="7758E258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waste operation or mining waste operation type chosen?</w:t>
            </w:r>
          </w:p>
        </w:tc>
        <w:tc>
          <w:tcPr>
            <w:tcW w:w="342" w:type="pct"/>
          </w:tcPr>
          <w:p w14:paraId="27F0357E" w14:textId="478B6215" w:rsidR="00104928" w:rsidRPr="00EF0974" w:rsidRDefault="003E0FD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540EF6D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72DFB77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6A15006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928" w:rsidRPr="00EF0974" w14:paraId="17DED6AB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5B91A4E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2c2</w:t>
            </w:r>
          </w:p>
          <w:p w14:paraId="7D711ED1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2c3</w:t>
            </w:r>
          </w:p>
        </w:tc>
        <w:tc>
          <w:tcPr>
            <w:tcW w:w="2081" w:type="pct"/>
          </w:tcPr>
          <w:p w14:paraId="77B82864" w14:textId="77777777" w:rsidR="00104928" w:rsidRPr="003E0FD1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E0FD1">
              <w:rPr>
                <w:rFonts w:ascii="Arial" w:hAnsi="Arial" w:cs="Arial"/>
                <w:sz w:val="22"/>
                <w:szCs w:val="22"/>
                <w:highlight w:val="yellow"/>
              </w:rPr>
              <w:t>Has the relevant question been answered?</w:t>
            </w:r>
          </w:p>
        </w:tc>
        <w:tc>
          <w:tcPr>
            <w:tcW w:w="342" w:type="pct"/>
          </w:tcPr>
          <w:p w14:paraId="6EF276E4" w14:textId="77777777" w:rsidR="00104928" w:rsidRPr="003E0FD1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</w:tcPr>
          <w:p w14:paraId="66C7FEB0" w14:textId="79D9CEF9" w:rsidR="00104928" w:rsidRPr="003E0FD1" w:rsidRDefault="003E0FD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E0FD1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5" w:type="pct"/>
          </w:tcPr>
          <w:p w14:paraId="21829B81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2A94571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928" w:rsidRPr="00EF0974" w14:paraId="41D23CBB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5ADE1D8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081" w:type="pct"/>
          </w:tcPr>
          <w:p w14:paraId="161EF7B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If more than one facility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D11179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waste operation or mining waste operation type chosen for each facility?</w:t>
            </w:r>
          </w:p>
        </w:tc>
        <w:tc>
          <w:tcPr>
            <w:tcW w:w="342" w:type="pct"/>
          </w:tcPr>
          <w:p w14:paraId="53C3EBD4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E3AFF48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86029C6" w14:textId="493E8CA8" w:rsidR="00104928" w:rsidRPr="00EF0974" w:rsidRDefault="003E0FD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7C2F68B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928" w:rsidRPr="00EF0974" w14:paraId="02C28B09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3970A794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2d2</w:t>
            </w:r>
          </w:p>
          <w:p w14:paraId="31D9A3D8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2d3</w:t>
            </w:r>
          </w:p>
        </w:tc>
        <w:tc>
          <w:tcPr>
            <w:tcW w:w="2081" w:type="pct"/>
          </w:tcPr>
          <w:p w14:paraId="056F6F76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relevant question been answered for each facility?</w:t>
            </w:r>
          </w:p>
        </w:tc>
        <w:tc>
          <w:tcPr>
            <w:tcW w:w="342" w:type="pct"/>
          </w:tcPr>
          <w:p w14:paraId="1F13BB1D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2FE18AF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905C08C" w14:textId="7FA6D860" w:rsidR="00104928" w:rsidRPr="00EF0974" w:rsidRDefault="003E0FD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6CB8A5E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02A7" w:rsidRPr="00EF0974" w14:paraId="4BED2DBA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7C5C7736" w14:textId="2EE06EF2" w:rsidR="009B02A7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2f</w:t>
            </w:r>
            <w:r w:rsidR="00776268"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081" w:type="pct"/>
          </w:tcPr>
          <w:p w14:paraId="02565380" w14:textId="77777777" w:rsidR="009B02A7" w:rsidRPr="00702CF1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702CF1">
              <w:rPr>
                <w:rFonts w:ascii="Arial" w:hAnsi="Arial" w:cs="Arial"/>
                <w:sz w:val="22"/>
                <w:szCs w:val="22"/>
                <w:highlight w:val="yellow"/>
              </w:rPr>
              <w:t>T</w:t>
            </w:r>
            <w:r w:rsidR="009B02A7" w:rsidRPr="00702CF1">
              <w:rPr>
                <w:rFonts w:ascii="Arial" w:hAnsi="Arial" w:cs="Arial"/>
                <w:sz w:val="22"/>
                <w:szCs w:val="22"/>
                <w:highlight w:val="yellow"/>
              </w:rPr>
              <w:t>reating batteries?</w:t>
            </w:r>
          </w:p>
          <w:p w14:paraId="44CE09E0" w14:textId="77777777" w:rsidR="009B02A7" w:rsidRPr="00702CF1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702CF1">
              <w:rPr>
                <w:rFonts w:ascii="Arial" w:hAnsi="Arial" w:cs="Arial"/>
                <w:sz w:val="22"/>
                <w:szCs w:val="22"/>
                <w:highlight w:val="yellow"/>
              </w:rPr>
              <w:t>If yes, is a document provided?</w:t>
            </w:r>
          </w:p>
        </w:tc>
        <w:tc>
          <w:tcPr>
            <w:tcW w:w="342" w:type="pct"/>
          </w:tcPr>
          <w:p w14:paraId="2F5DAEF2" w14:textId="3EC7E8CA" w:rsidR="009B02A7" w:rsidRPr="00702CF1" w:rsidRDefault="003E0FD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702CF1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7" w:type="pct"/>
          </w:tcPr>
          <w:p w14:paraId="380D38DB" w14:textId="77777777" w:rsidR="009B02A7" w:rsidRPr="00702CF1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5" w:type="pct"/>
          </w:tcPr>
          <w:p w14:paraId="6E4AF336" w14:textId="77777777" w:rsidR="009B02A7" w:rsidRPr="00702CF1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4C614DA9" w14:textId="12926A8D" w:rsidR="009B02A7" w:rsidRPr="00702CF1" w:rsidRDefault="003E0FD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702CF1">
              <w:rPr>
                <w:rFonts w:ascii="Arial" w:hAnsi="Arial" w:cs="Arial"/>
                <w:sz w:val="22"/>
                <w:szCs w:val="22"/>
                <w:highlight w:val="yellow"/>
              </w:rPr>
              <w:t>NRW_Process_07.03.2019</w:t>
            </w:r>
            <w:r w:rsidR="00520983" w:rsidRPr="00702CF1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– this document has not been provided </w:t>
            </w:r>
            <w:r w:rsidRPr="00702CF1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</w:t>
            </w:r>
          </w:p>
        </w:tc>
      </w:tr>
      <w:tr w:rsidR="005207B7" w:rsidRPr="00EF0974" w14:paraId="599833F1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65001089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081" w:type="pct"/>
          </w:tcPr>
          <w:p w14:paraId="4E873B0D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34F12F0D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Relevant offences question complete? </w:t>
            </w:r>
          </w:p>
        </w:tc>
        <w:tc>
          <w:tcPr>
            <w:tcW w:w="342" w:type="pct"/>
          </w:tcPr>
          <w:p w14:paraId="23A6CA95" w14:textId="489D2173" w:rsidR="005207B7" w:rsidRPr="00EF0974" w:rsidRDefault="00520983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0B68D32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653938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4F5060A3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5B00E254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3F0D7F84" w14:textId="77777777" w:rsidR="005207B7" w:rsidRPr="00EF0974" w:rsidRDefault="005207B7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3a</w:t>
            </w:r>
          </w:p>
        </w:tc>
        <w:tc>
          <w:tcPr>
            <w:tcW w:w="2081" w:type="pct"/>
          </w:tcPr>
          <w:p w14:paraId="03E1B210" w14:textId="77777777" w:rsidR="005207B7" w:rsidRPr="00EF0974" w:rsidRDefault="005207B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42" w:type="pct"/>
          </w:tcPr>
          <w:p w14:paraId="0478D1C1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A138699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A1F58E0" w14:textId="160E6F21" w:rsidR="005207B7" w:rsidRPr="00EF0974" w:rsidRDefault="00520983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2FA1532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3B583809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4BF78975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3b1</w:t>
            </w:r>
          </w:p>
        </w:tc>
        <w:tc>
          <w:tcPr>
            <w:tcW w:w="2081" w:type="pct"/>
          </w:tcPr>
          <w:p w14:paraId="7261184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11ED66A3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42" w:type="pct"/>
          </w:tcPr>
          <w:p w14:paraId="5B874505" w14:textId="42C9F88A" w:rsidR="005207B7" w:rsidRPr="00EF0974" w:rsidRDefault="00520983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6F6FA76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977264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5B03C98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7EEAB446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426A76E1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081" w:type="pct"/>
          </w:tcPr>
          <w:p w14:paraId="095F65C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42" w:type="pct"/>
          </w:tcPr>
          <w:p w14:paraId="2BCFC361" w14:textId="3B1A5150" w:rsidR="005207B7" w:rsidRPr="00EF0974" w:rsidRDefault="008F72E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87" w:type="pct"/>
          </w:tcPr>
          <w:p w14:paraId="5C873C6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B24FEEE" w14:textId="4EC050D9" w:rsidR="005207B7" w:rsidRPr="00EF0974" w:rsidRDefault="00702CF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6554BD30" w14:textId="654ABF4A" w:rsidR="005207B7" w:rsidRPr="00EF0974" w:rsidRDefault="008F72E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5207B7" w:rsidRPr="00EF0974" w14:paraId="441F660B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0D12D97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081" w:type="pct"/>
          </w:tcPr>
          <w:p w14:paraId="272D83C6" w14:textId="77777777" w:rsidR="005207B7" w:rsidRPr="00702CF1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702CF1">
              <w:rPr>
                <w:rFonts w:ascii="Arial" w:hAnsi="Arial" w:cs="Arial"/>
                <w:sz w:val="22"/>
                <w:szCs w:val="22"/>
                <w:highlight w:val="yellow"/>
              </w:rPr>
              <w:t>If no; have they ticked to say they have included registration evidence?</w:t>
            </w:r>
          </w:p>
        </w:tc>
        <w:tc>
          <w:tcPr>
            <w:tcW w:w="342" w:type="pct"/>
          </w:tcPr>
          <w:p w14:paraId="1824F8BB" w14:textId="4471344F" w:rsidR="005207B7" w:rsidRPr="00702CF1" w:rsidRDefault="008F72E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702CF1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7" w:type="pct"/>
          </w:tcPr>
          <w:p w14:paraId="5D66E171" w14:textId="77777777" w:rsidR="005207B7" w:rsidRPr="00702CF1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5" w:type="pct"/>
          </w:tcPr>
          <w:p w14:paraId="4EE39F24" w14:textId="77777777" w:rsidR="005207B7" w:rsidRPr="00702CF1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0D5D01EC" w14:textId="4C630011" w:rsidR="005207B7" w:rsidRPr="00702CF1" w:rsidRDefault="008F72E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702CF1">
              <w:rPr>
                <w:rFonts w:ascii="Arial" w:hAnsi="Arial" w:cs="Arial"/>
                <w:sz w:val="22"/>
                <w:szCs w:val="22"/>
                <w:highlight w:val="yellow"/>
              </w:rPr>
              <w:t xml:space="preserve">Registration not provided </w:t>
            </w:r>
          </w:p>
        </w:tc>
      </w:tr>
      <w:tr w:rsidR="005207B7" w:rsidRPr="00EF0974" w14:paraId="497744B8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039A8D6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081" w:type="pct"/>
          </w:tcPr>
          <w:p w14:paraId="5B2EDD3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2FE86C8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Financial info complete?</w:t>
            </w:r>
          </w:p>
        </w:tc>
        <w:tc>
          <w:tcPr>
            <w:tcW w:w="342" w:type="pct"/>
          </w:tcPr>
          <w:p w14:paraId="02994F91" w14:textId="730D0118" w:rsidR="005207B7" w:rsidRPr="00EF0974" w:rsidRDefault="0077626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E8E2832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EA8DAB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6EDA583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0729290F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7F9421BA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081" w:type="pct"/>
          </w:tcPr>
          <w:p w14:paraId="32AE33BF" w14:textId="66E096DF" w:rsidR="005207B7" w:rsidRPr="00776268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42" w:type="pct"/>
          </w:tcPr>
          <w:p w14:paraId="6003F9E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3980D9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B4ECD99" w14:textId="54EFE4FC" w:rsidR="005207B7" w:rsidRPr="00EF0974" w:rsidRDefault="0077626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29323BB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70749775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5118CE8F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3d1</w:t>
            </w:r>
          </w:p>
        </w:tc>
        <w:tc>
          <w:tcPr>
            <w:tcW w:w="2081" w:type="pct"/>
          </w:tcPr>
          <w:p w14:paraId="3FB920F0" w14:textId="77777777" w:rsidR="005207B7" w:rsidRPr="00473FFC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473FF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Management system</w:t>
            </w:r>
          </w:p>
          <w:p w14:paraId="3C315AA0" w14:textId="77777777" w:rsidR="005207B7" w:rsidRPr="00473FFC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73FFC">
              <w:rPr>
                <w:rFonts w:ascii="Arial" w:hAnsi="Arial" w:cs="Arial"/>
                <w:sz w:val="22"/>
                <w:szCs w:val="22"/>
                <w:highlight w:val="yellow"/>
              </w:rPr>
              <w:t>Does the management system meet the guidance?</w:t>
            </w:r>
          </w:p>
        </w:tc>
        <w:tc>
          <w:tcPr>
            <w:tcW w:w="342" w:type="pct"/>
          </w:tcPr>
          <w:p w14:paraId="4C6E71E2" w14:textId="77777777" w:rsidR="005207B7" w:rsidRPr="00473FFC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</w:tcPr>
          <w:p w14:paraId="4413C910" w14:textId="56BD30AD" w:rsidR="005207B7" w:rsidRPr="00473FFC" w:rsidRDefault="00473FFC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73FFC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5" w:type="pct"/>
          </w:tcPr>
          <w:p w14:paraId="46153C1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37AFDB15" w14:textId="3FA90364" w:rsidR="005207B7" w:rsidRPr="00EF0974" w:rsidRDefault="00473FFC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473FFC">
              <w:rPr>
                <w:rFonts w:ascii="Arial" w:hAnsi="Arial" w:cs="Arial"/>
                <w:sz w:val="22"/>
                <w:szCs w:val="22"/>
                <w:highlight w:val="yellow"/>
              </w:rPr>
              <w:t>Not enough information in the EMS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5207B7" w:rsidRPr="00EF0974" w14:paraId="7E0D7644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43E353BF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081" w:type="pct"/>
          </w:tcPr>
          <w:p w14:paraId="0310A42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Have they selected a type of management system?</w:t>
            </w:r>
          </w:p>
        </w:tc>
        <w:tc>
          <w:tcPr>
            <w:tcW w:w="342" w:type="pct"/>
          </w:tcPr>
          <w:p w14:paraId="30751C05" w14:textId="2B3F0D47" w:rsidR="005207B7" w:rsidRPr="00EF0974" w:rsidRDefault="00473FFC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7C0AEB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5FC0E47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41BCAB89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2F48A6E4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657F043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lastRenderedPageBreak/>
              <w:t>3d3</w:t>
            </w:r>
          </w:p>
        </w:tc>
        <w:tc>
          <w:tcPr>
            <w:tcW w:w="2081" w:type="pct"/>
          </w:tcPr>
          <w:p w14:paraId="54D09E72" w14:textId="77777777" w:rsidR="005207B7" w:rsidRPr="00473FFC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73FFC">
              <w:rPr>
                <w:rFonts w:ascii="Arial" w:hAnsi="Arial" w:cs="Arial"/>
                <w:sz w:val="22"/>
                <w:szCs w:val="22"/>
                <w:highlight w:val="yellow"/>
              </w:rPr>
              <w:t>Have they provided the summary of the management system?</w:t>
            </w:r>
          </w:p>
        </w:tc>
        <w:tc>
          <w:tcPr>
            <w:tcW w:w="342" w:type="pct"/>
          </w:tcPr>
          <w:p w14:paraId="625B62AA" w14:textId="77777777" w:rsidR="005207B7" w:rsidRPr="00473FFC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</w:tcPr>
          <w:p w14:paraId="66E4F922" w14:textId="188B18B1" w:rsidR="005207B7" w:rsidRPr="00473FFC" w:rsidRDefault="00473FFC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73FFC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5" w:type="pct"/>
          </w:tcPr>
          <w:p w14:paraId="7936845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3B7FC22A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09EF19E8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1137464F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081" w:type="pct"/>
          </w:tcPr>
          <w:p w14:paraId="1090F123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S</w:t>
            </w:r>
            <w:r w:rsidR="005207B7" w:rsidRPr="00EF0974">
              <w:rPr>
                <w:rFonts w:ascii="Arial" w:hAnsi="Arial" w:cs="Arial"/>
                <w:sz w:val="22"/>
                <w:szCs w:val="22"/>
              </w:rPr>
              <w:t xml:space="preserve">ection complete? </w:t>
            </w:r>
          </w:p>
          <w:p w14:paraId="237F742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yes, is a sewerage undertaker named?</w:t>
            </w:r>
          </w:p>
        </w:tc>
        <w:tc>
          <w:tcPr>
            <w:tcW w:w="342" w:type="pct"/>
          </w:tcPr>
          <w:p w14:paraId="6B98BF7B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DF6C96B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F99F1E6" w14:textId="046A6D8E" w:rsidR="005207B7" w:rsidRPr="00EF0974" w:rsidRDefault="004F5AB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2FE1F13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1F070CC0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34C18DBB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4b</w:t>
            </w:r>
          </w:p>
        </w:tc>
        <w:tc>
          <w:tcPr>
            <w:tcW w:w="2081" w:type="pct"/>
          </w:tcPr>
          <w:p w14:paraId="00671E79" w14:textId="77777777" w:rsidR="004E3C50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0F08ABC7" w14:textId="77777777" w:rsidR="005207B7" w:rsidRPr="00EF0974" w:rsidRDefault="008144C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</w:t>
            </w:r>
            <w:r w:rsidR="005207B7" w:rsidRPr="00EF0974">
              <w:rPr>
                <w:rFonts w:ascii="Arial" w:hAnsi="Arial" w:cs="Arial"/>
                <w:sz w:val="22"/>
                <w:szCs w:val="22"/>
              </w:rPr>
              <w:t>f yes, is a harbour authority named?</w:t>
            </w:r>
          </w:p>
        </w:tc>
        <w:tc>
          <w:tcPr>
            <w:tcW w:w="342" w:type="pct"/>
          </w:tcPr>
          <w:p w14:paraId="5AB29E0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165454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51E519C" w14:textId="01F98B4D" w:rsidR="005207B7" w:rsidRPr="00EF0974" w:rsidRDefault="004F5AB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272DB1B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5847B100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6C80EABA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2081" w:type="pct"/>
          </w:tcPr>
          <w:p w14:paraId="28B9DEA1" w14:textId="77777777" w:rsidR="004E3C50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7D9E801B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yes, is a fisheries committee named?</w:t>
            </w:r>
          </w:p>
        </w:tc>
        <w:tc>
          <w:tcPr>
            <w:tcW w:w="342" w:type="pct"/>
          </w:tcPr>
          <w:p w14:paraId="44A57FC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C2495D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295460D" w14:textId="5D61AA9D" w:rsidR="005207B7" w:rsidRPr="00EF0974" w:rsidRDefault="004F5AB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73AD3E9B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A017E" w:rsidRPr="00EF0974" w14:paraId="04FC4328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236F944B" w14:textId="5A7832A8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4e</w:t>
            </w:r>
          </w:p>
        </w:tc>
        <w:tc>
          <w:tcPr>
            <w:tcW w:w="2081" w:type="pct"/>
          </w:tcPr>
          <w:p w14:paraId="0A98B5A0" w14:textId="53E57DBE" w:rsidR="007A017E" w:rsidRPr="00EF0974" w:rsidRDefault="00110AA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10AAF">
              <w:rPr>
                <w:rFonts w:ascii="Arial" w:hAnsi="Arial" w:cs="Arial"/>
                <w:sz w:val="22"/>
                <w:szCs w:val="22"/>
              </w:rPr>
              <w:t>Is the medium combustion plant or specified generator located within an Air Quality Management Area (AQMA</w:t>
            </w:r>
            <w:r>
              <w:rPr>
                <w:rFonts w:ascii="Arial" w:hAnsi="Arial" w:cs="Arial"/>
                <w:sz w:val="22"/>
                <w:szCs w:val="22"/>
              </w:rPr>
              <w:t>)?</w:t>
            </w:r>
          </w:p>
        </w:tc>
        <w:tc>
          <w:tcPr>
            <w:tcW w:w="342" w:type="pct"/>
          </w:tcPr>
          <w:p w14:paraId="1F7C6D54" w14:textId="77777777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37AFDD2" w14:textId="77777777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0680DA6" w14:textId="06DB383C" w:rsidR="007A017E" w:rsidRPr="00EF0974" w:rsidRDefault="004F5AB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52E06129" w14:textId="77777777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470E9212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515E2E08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081" w:type="pct"/>
          </w:tcPr>
          <w:p w14:paraId="2518CB5D" w14:textId="738E0208" w:rsidR="00775D4D" w:rsidRPr="00EF0974" w:rsidRDefault="004E3C50" w:rsidP="0003066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Site plan provided? </w:t>
            </w:r>
            <w:r w:rsidR="00030660">
              <w:rPr>
                <w:rFonts w:ascii="Arial" w:hAnsi="Arial" w:cs="Arial"/>
                <w:color w:val="FF00FF"/>
                <w:sz w:val="22"/>
                <w:szCs w:val="22"/>
              </w:rPr>
              <w:t xml:space="preserve"> </w:t>
            </w:r>
          </w:p>
        </w:tc>
        <w:tc>
          <w:tcPr>
            <w:tcW w:w="342" w:type="pct"/>
          </w:tcPr>
          <w:p w14:paraId="433E7C30" w14:textId="4E8D937A" w:rsidR="005207B7" w:rsidRPr="00EF0974" w:rsidRDefault="0003066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F2F094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A8348A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7986E51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75C6F7F6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15068EBD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5b</w:t>
            </w:r>
          </w:p>
        </w:tc>
        <w:tc>
          <w:tcPr>
            <w:tcW w:w="2081" w:type="pct"/>
          </w:tcPr>
          <w:p w14:paraId="379EA61A" w14:textId="77777777" w:rsidR="005207B7" w:rsidRPr="00030660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30660">
              <w:rPr>
                <w:rFonts w:ascii="Arial" w:hAnsi="Arial" w:cs="Arial"/>
                <w:sz w:val="22"/>
                <w:szCs w:val="22"/>
                <w:highlight w:val="yellow"/>
              </w:rPr>
              <w:t>S</w:t>
            </w:r>
            <w:r w:rsidR="005207B7" w:rsidRPr="00030660">
              <w:rPr>
                <w:rFonts w:ascii="Arial" w:hAnsi="Arial" w:cs="Arial"/>
                <w:sz w:val="22"/>
                <w:szCs w:val="22"/>
                <w:highlight w:val="yellow"/>
              </w:rPr>
              <w:t>ite condition report provided?</w:t>
            </w:r>
          </w:p>
        </w:tc>
        <w:tc>
          <w:tcPr>
            <w:tcW w:w="342" w:type="pct"/>
          </w:tcPr>
          <w:p w14:paraId="5C570B2F" w14:textId="77777777" w:rsidR="005207B7" w:rsidRPr="00030660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</w:tcPr>
          <w:p w14:paraId="1254FED1" w14:textId="29F0D489" w:rsidR="005207B7" w:rsidRPr="00030660" w:rsidRDefault="0003066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30660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5" w:type="pct"/>
          </w:tcPr>
          <w:p w14:paraId="61C04B4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2913C05A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1F2B1234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</w:tcBorders>
          </w:tcPr>
          <w:p w14:paraId="6D238C34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081" w:type="pct"/>
          </w:tcPr>
          <w:p w14:paraId="07C6A034" w14:textId="77777777" w:rsidR="005207B7" w:rsidRPr="00B20D1B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20D1B">
              <w:rPr>
                <w:rFonts w:ascii="Arial" w:hAnsi="Arial" w:cs="Arial"/>
                <w:sz w:val="22"/>
                <w:szCs w:val="22"/>
                <w:highlight w:val="yellow"/>
              </w:rPr>
              <w:t>N</w:t>
            </w:r>
            <w:r w:rsidR="005207B7" w:rsidRPr="00B20D1B">
              <w:rPr>
                <w:rFonts w:ascii="Arial" w:hAnsi="Arial" w:cs="Arial"/>
                <w:sz w:val="22"/>
                <w:szCs w:val="22"/>
                <w:highlight w:val="yellow"/>
              </w:rPr>
              <w:t xml:space="preserve">on-technical summary provided? </w:t>
            </w:r>
          </w:p>
        </w:tc>
        <w:tc>
          <w:tcPr>
            <w:tcW w:w="342" w:type="pct"/>
          </w:tcPr>
          <w:p w14:paraId="69FCA15C" w14:textId="77777777" w:rsidR="005207B7" w:rsidRPr="00B20D1B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</w:tcPr>
          <w:p w14:paraId="1BC748A6" w14:textId="177934F6" w:rsidR="005207B7" w:rsidRPr="00B20D1B" w:rsidRDefault="00B20D1B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20D1B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5" w:type="pct"/>
          </w:tcPr>
          <w:p w14:paraId="473AD64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14:paraId="373C4B8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491CCF63" w14:textId="77777777" w:rsidTr="00030660">
        <w:trPr>
          <w:cantSplit/>
          <w:trHeight w:val="20"/>
        </w:trPr>
        <w:tc>
          <w:tcPr>
            <w:tcW w:w="335" w:type="pct"/>
            <w:tcBorders>
              <w:left w:val="single" w:sz="4" w:space="0" w:color="auto"/>
              <w:bottom w:val="single" w:sz="4" w:space="0" w:color="auto"/>
            </w:tcBorders>
          </w:tcPr>
          <w:p w14:paraId="52660E49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2081" w:type="pct"/>
            <w:tcBorders>
              <w:bottom w:val="single" w:sz="4" w:space="0" w:color="auto"/>
            </w:tcBorders>
          </w:tcPr>
          <w:p w14:paraId="5666C116" w14:textId="77777777" w:rsidR="005207B7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Risk assessment provided?</w:t>
            </w:r>
          </w:p>
          <w:p w14:paraId="303EE59B" w14:textId="3F0A4F1F" w:rsidR="00DE6891" w:rsidRPr="00EF0974" w:rsidRDefault="00DE689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D701A">
              <w:rPr>
                <w:rFonts w:ascii="Arial" w:hAnsi="Arial" w:cs="Arial"/>
                <w:color w:val="FF00FF"/>
                <w:sz w:val="22"/>
                <w:szCs w:val="22"/>
              </w:rPr>
              <w:t xml:space="preserve">Must </w:t>
            </w:r>
            <w:r>
              <w:rPr>
                <w:rFonts w:ascii="Arial" w:hAnsi="Arial" w:cs="Arial"/>
                <w:color w:val="FF00FF"/>
                <w:sz w:val="22"/>
                <w:szCs w:val="22"/>
              </w:rPr>
              <w:t>include</w:t>
            </w:r>
            <w:r w:rsidRPr="000D701A">
              <w:rPr>
                <w:rFonts w:ascii="Arial" w:hAnsi="Arial" w:cs="Arial"/>
                <w:color w:val="FF00FF"/>
                <w:sz w:val="22"/>
                <w:szCs w:val="22"/>
              </w:rPr>
              <w:t xml:space="preserve"> receptors identified </w:t>
            </w:r>
            <w:r>
              <w:rPr>
                <w:rFonts w:ascii="Arial" w:hAnsi="Arial" w:cs="Arial"/>
                <w:color w:val="FF00FF"/>
                <w:sz w:val="22"/>
                <w:szCs w:val="22"/>
              </w:rPr>
              <w:t>during</w:t>
            </w:r>
            <w:r w:rsidRPr="000D701A">
              <w:rPr>
                <w:rFonts w:ascii="Arial" w:hAnsi="Arial" w:cs="Arial"/>
                <w:color w:val="FF00FF"/>
                <w:sz w:val="22"/>
                <w:szCs w:val="22"/>
              </w:rPr>
              <w:t xml:space="preserve"> screening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77FB320A" w14:textId="1FF17FEF" w:rsidR="005207B7" w:rsidRPr="00EF0974" w:rsidRDefault="00B20D1B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7ABB957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09616BAB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1" w:type="pct"/>
            <w:tcBorders>
              <w:bottom w:val="single" w:sz="4" w:space="0" w:color="auto"/>
              <w:right w:val="single" w:sz="4" w:space="0" w:color="auto"/>
            </w:tcBorders>
          </w:tcPr>
          <w:p w14:paraId="796C419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3FF76543" w14:textId="77777777" w:rsidTr="00030660">
        <w:trPr>
          <w:cantSplit/>
          <w:trHeight w:val="20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4CF64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081" w:type="pct"/>
            <w:tcBorders>
              <w:top w:val="single" w:sz="4" w:space="0" w:color="auto"/>
              <w:bottom w:val="single" w:sz="4" w:space="0" w:color="auto"/>
            </w:tcBorders>
          </w:tcPr>
          <w:p w14:paraId="309128E2" w14:textId="77777777" w:rsidR="005207B7" w:rsidRPr="00260DDA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260DDA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Is all information required in Part B2 and each associated document complete and acceptable?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</w:tcPr>
          <w:p w14:paraId="4BDA4257" w14:textId="77777777" w:rsidR="005207B7" w:rsidRPr="00260DDA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</w:tcPr>
          <w:p w14:paraId="0F2FCE16" w14:textId="28B1BFD2" w:rsidR="005207B7" w:rsidRPr="00260DDA" w:rsidRDefault="00260DDA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260DDA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</w:tcPr>
          <w:p w14:paraId="3801EA99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1C9C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0F48021" w14:textId="77777777" w:rsidR="00673FFF" w:rsidRPr="00EF0974" w:rsidRDefault="00673FFF" w:rsidP="00BD0592">
      <w:pPr>
        <w:spacing w:before="60" w:after="60" w:line="270" w:lineRule="exact"/>
        <w:rPr>
          <w:rFonts w:ascii="Arial" w:hAnsi="Arial"/>
          <w:b/>
          <w:color w:val="FF0000"/>
          <w:lang w:val="en-US" w:eastAsia="en-US"/>
        </w:rPr>
      </w:pPr>
    </w:p>
    <w:p w14:paraId="0EE41BBA" w14:textId="77777777" w:rsidR="0093763B" w:rsidRPr="00EF0974" w:rsidRDefault="0093763B" w:rsidP="00BD0592">
      <w:pPr>
        <w:spacing w:before="60" w:after="60" w:line="270" w:lineRule="exact"/>
        <w:rPr>
          <w:rFonts w:ascii="Arial" w:hAnsi="Arial"/>
          <w:b/>
        </w:rPr>
      </w:pPr>
      <w:r w:rsidRPr="00EF0974">
        <w:rPr>
          <w:rFonts w:ascii="Arial" w:hAnsi="Arial"/>
          <w:b/>
        </w:rPr>
        <w:t>Application form Part B4 – new bespoke waste operation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59"/>
        <w:gridCol w:w="5127"/>
        <w:gridCol w:w="608"/>
        <w:gridCol w:w="510"/>
        <w:gridCol w:w="595"/>
        <w:gridCol w:w="1292"/>
      </w:tblGrid>
      <w:tr w:rsidR="008144C1" w:rsidRPr="00EF0974" w14:paraId="26C1292A" w14:textId="77777777" w:rsidTr="00DF64F8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99"/>
          </w:tcPr>
          <w:p w14:paraId="600868B7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tcBorders>
              <w:top w:val="single" w:sz="4" w:space="0" w:color="auto"/>
            </w:tcBorders>
            <w:shd w:val="clear" w:color="auto" w:fill="FFFF99"/>
          </w:tcPr>
          <w:p w14:paraId="3DA60C8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tcBorders>
              <w:top w:val="single" w:sz="4" w:space="0" w:color="auto"/>
            </w:tcBorders>
            <w:shd w:val="clear" w:color="auto" w:fill="FFFF99"/>
          </w:tcPr>
          <w:p w14:paraId="263B349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tcBorders>
              <w:top w:val="single" w:sz="4" w:space="0" w:color="auto"/>
            </w:tcBorders>
            <w:shd w:val="clear" w:color="auto" w:fill="FFFF99"/>
          </w:tcPr>
          <w:p w14:paraId="485C67E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tcBorders>
              <w:top w:val="single" w:sz="4" w:space="0" w:color="auto"/>
            </w:tcBorders>
            <w:shd w:val="clear" w:color="auto" w:fill="FFFF99"/>
          </w:tcPr>
          <w:p w14:paraId="1C0A0E5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</w:tcPr>
          <w:p w14:paraId="48D4CCC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8144C1" w:rsidRPr="00EF0974" w14:paraId="195BA966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B550A8C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1a</w:t>
            </w:r>
          </w:p>
        </w:tc>
        <w:tc>
          <w:tcPr>
            <w:tcW w:w="2903" w:type="pct"/>
          </w:tcPr>
          <w:p w14:paraId="688271F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One table for each waste operation? All sections </w:t>
            </w:r>
            <w:proofErr w:type="gramStart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completed</w:t>
            </w:r>
            <w:proofErr w:type="gramEnd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document provided if needed?</w:t>
            </w:r>
          </w:p>
        </w:tc>
        <w:tc>
          <w:tcPr>
            <w:tcW w:w="333" w:type="pct"/>
          </w:tcPr>
          <w:p w14:paraId="6F5B6AD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11ED74F" w14:textId="7968D718" w:rsidR="008144C1" w:rsidRPr="00EF0974" w:rsidRDefault="008869E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3736A87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6E9FB54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45F6AFEF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C7E666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1b</w:t>
            </w:r>
          </w:p>
        </w:tc>
        <w:tc>
          <w:tcPr>
            <w:tcW w:w="2903" w:type="pct"/>
          </w:tcPr>
          <w:p w14:paraId="482B47AC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Waste types listed?</w:t>
            </w:r>
          </w:p>
        </w:tc>
        <w:tc>
          <w:tcPr>
            <w:tcW w:w="333" w:type="pct"/>
          </w:tcPr>
          <w:p w14:paraId="3F696BA0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A52A04E" w14:textId="4610AFA6" w:rsidR="008144C1" w:rsidRPr="00EF0974" w:rsidRDefault="008869E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5EDCBF9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5AF6D0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3DEB2538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3C8507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1c1</w:t>
            </w:r>
          </w:p>
        </w:tc>
        <w:tc>
          <w:tcPr>
            <w:tcW w:w="2903" w:type="pct"/>
          </w:tcPr>
          <w:p w14:paraId="56C3F3F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Deposit for recovery</w:t>
            </w:r>
          </w:p>
          <w:p w14:paraId="36734BE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33" w:type="pct"/>
          </w:tcPr>
          <w:p w14:paraId="0033E2D2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191361A" w14:textId="2CA3D2D2" w:rsidR="008144C1" w:rsidRPr="00EF0974" w:rsidRDefault="008869E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26" w:type="pct"/>
          </w:tcPr>
          <w:p w14:paraId="1AD57CE8" w14:textId="79333924" w:rsidR="008144C1" w:rsidRPr="00EF0974" w:rsidRDefault="008869E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B25A30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0F7AE25B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0FFB69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1c2</w:t>
            </w:r>
          </w:p>
        </w:tc>
        <w:tc>
          <w:tcPr>
            <w:tcW w:w="2903" w:type="pct"/>
          </w:tcPr>
          <w:p w14:paraId="6D0D02F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33" w:type="pct"/>
          </w:tcPr>
          <w:p w14:paraId="2736BEF4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A486F2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7DC32AF" w14:textId="23DB7F6F" w:rsidR="008144C1" w:rsidRPr="00EF0974" w:rsidRDefault="008869E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5913A6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3B89EC2D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84A7B7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1c3</w:t>
            </w:r>
          </w:p>
        </w:tc>
        <w:tc>
          <w:tcPr>
            <w:tcW w:w="2903" w:type="pct"/>
          </w:tcPr>
          <w:p w14:paraId="5C6FB68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33" w:type="pct"/>
          </w:tcPr>
          <w:p w14:paraId="44BB717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5FD33E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DBC216B" w14:textId="67781295" w:rsidR="008144C1" w:rsidRPr="00EF0974" w:rsidRDefault="008869E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55AE82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789B8565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5364E7E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1c4</w:t>
            </w:r>
          </w:p>
        </w:tc>
        <w:tc>
          <w:tcPr>
            <w:tcW w:w="2903" w:type="pct"/>
          </w:tcPr>
          <w:p w14:paraId="7F6E10E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33" w:type="pct"/>
          </w:tcPr>
          <w:p w14:paraId="3C8CA6D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AEA9133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3D149B7" w14:textId="046DD651" w:rsidR="008144C1" w:rsidRPr="00EF0974" w:rsidRDefault="008869E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F05B27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70D9957D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1596690" w14:textId="77777777" w:rsidR="008144C1" w:rsidRPr="00EF0974" w:rsidRDefault="000A70B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903" w:type="pct"/>
            <w:shd w:val="clear" w:color="auto" w:fill="auto"/>
          </w:tcPr>
          <w:p w14:paraId="5DC040F5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Emissions </w:t>
            </w:r>
            <w:r w:rsidR="000A70BA"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to air, water and land</w:t>
            </w:r>
          </w:p>
          <w:p w14:paraId="3388DC02" w14:textId="77777777" w:rsidR="008144C1" w:rsidRPr="00EF0974" w:rsidRDefault="000A70BA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Table 2 completed</w:t>
            </w:r>
            <w:r w:rsidR="00B60C7A"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for </w:t>
            </w:r>
            <w:r w:rsidR="008144C1" w:rsidRPr="00EF0974">
              <w:rPr>
                <w:rFonts w:ascii="Arial" w:hAnsi="Arial" w:cs="Arial"/>
                <w:color w:val="000000"/>
                <w:sz w:val="22"/>
                <w:szCs w:val="22"/>
              </w:rPr>
              <w:t>each activity listed in Table 1a?</w:t>
            </w:r>
          </w:p>
        </w:tc>
        <w:tc>
          <w:tcPr>
            <w:tcW w:w="333" w:type="pct"/>
          </w:tcPr>
          <w:p w14:paraId="246D185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84B6C65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08A074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A47000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0C7A" w:rsidRPr="00EF0974" w14:paraId="70532DA4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648C109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10227461" w14:textId="77777777" w:rsidR="00B60C7A" w:rsidRPr="00EF0974" w:rsidRDefault="00B60C7A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air</w:t>
            </w:r>
          </w:p>
        </w:tc>
        <w:tc>
          <w:tcPr>
            <w:tcW w:w="333" w:type="pct"/>
          </w:tcPr>
          <w:p w14:paraId="14D75541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3EE51F1" w14:textId="1D2E7591" w:rsidR="00B60C7A" w:rsidRPr="00EF0974" w:rsidRDefault="008869E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08CA4E4A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42A2826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0C7A" w:rsidRPr="00EF0974" w14:paraId="7B3A9331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20AE5BD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371C528F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4981C0D" w14:textId="77777777" w:rsidR="00B60C7A" w:rsidRPr="00EF0974" w:rsidRDefault="00B60C7A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water (other than sewers)</w:t>
            </w:r>
          </w:p>
        </w:tc>
        <w:tc>
          <w:tcPr>
            <w:tcW w:w="333" w:type="pct"/>
          </w:tcPr>
          <w:p w14:paraId="6A791256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1C1517F" w14:textId="514EE54F" w:rsidR="00B60C7A" w:rsidRPr="00EF0974" w:rsidRDefault="008869E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30605053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9F65C29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0C7A" w:rsidRPr="00EF0974" w14:paraId="0F36B85E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12DBA36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224D6364" w14:textId="77777777" w:rsidR="00B60C7A" w:rsidRPr="00EF0974" w:rsidRDefault="00B60C7A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sewers, effluent treatment plants or other transfer off site</w:t>
            </w:r>
          </w:p>
        </w:tc>
        <w:tc>
          <w:tcPr>
            <w:tcW w:w="333" w:type="pct"/>
          </w:tcPr>
          <w:p w14:paraId="0DEAA888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E501B88" w14:textId="58E63AD8" w:rsidR="00B60C7A" w:rsidRPr="00EF0974" w:rsidRDefault="008869E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623D1E19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DB8A249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0C7A" w:rsidRPr="00EF0974" w14:paraId="297D676C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14BAC90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0F27F5EB" w14:textId="77777777" w:rsidR="00B60C7A" w:rsidRPr="00EF0974" w:rsidRDefault="00B60C7A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land</w:t>
            </w:r>
          </w:p>
        </w:tc>
        <w:tc>
          <w:tcPr>
            <w:tcW w:w="333" w:type="pct"/>
          </w:tcPr>
          <w:p w14:paraId="0B11F78A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B522154" w14:textId="4B121BE9" w:rsidR="00B60C7A" w:rsidRPr="00EF0974" w:rsidRDefault="008869E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28D57633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0243E79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58BC0235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AF56E4E" w14:textId="77777777" w:rsidR="008144C1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3a</w:t>
            </w:r>
          </w:p>
        </w:tc>
        <w:tc>
          <w:tcPr>
            <w:tcW w:w="2903" w:type="pct"/>
            <w:shd w:val="clear" w:color="auto" w:fill="auto"/>
          </w:tcPr>
          <w:p w14:paraId="4495788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Technical standards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complete for each </w:t>
            </w:r>
            <w:r w:rsidR="00B60C7A" w:rsidRPr="00EF0974">
              <w:rPr>
                <w:rFonts w:ascii="Arial" w:hAnsi="Arial" w:cs="Arial"/>
                <w:color w:val="000000"/>
                <w:sz w:val="22"/>
                <w:szCs w:val="22"/>
              </w:rPr>
              <w:t>activity listed in Table 1a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?</w:t>
            </w:r>
          </w:p>
        </w:tc>
        <w:tc>
          <w:tcPr>
            <w:tcW w:w="333" w:type="pct"/>
          </w:tcPr>
          <w:p w14:paraId="353DDD36" w14:textId="0469EACC" w:rsidR="008144C1" w:rsidRPr="00EF0974" w:rsidRDefault="00223F8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215C385C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9EAEFC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4FE3ECC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30C8D208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FAD8CE3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0002ADF2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Has a document been provided if needed?</w:t>
            </w:r>
          </w:p>
        </w:tc>
        <w:tc>
          <w:tcPr>
            <w:tcW w:w="333" w:type="pct"/>
          </w:tcPr>
          <w:p w14:paraId="01D7C95A" w14:textId="6E6141AA" w:rsidR="008144C1" w:rsidRPr="00EF0974" w:rsidRDefault="00223F8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E542A2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DE22B82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8ABC59C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100CF056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32E4703" w14:textId="77777777" w:rsidR="008144C1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3b</w:t>
            </w:r>
          </w:p>
        </w:tc>
        <w:tc>
          <w:tcPr>
            <w:tcW w:w="2903" w:type="pct"/>
            <w:shd w:val="clear" w:color="auto" w:fill="auto"/>
          </w:tcPr>
          <w:p w14:paraId="41670A3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General requirements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complete for each activity listed? (see below)</w:t>
            </w:r>
          </w:p>
        </w:tc>
        <w:tc>
          <w:tcPr>
            <w:tcW w:w="333" w:type="pct"/>
          </w:tcPr>
          <w:p w14:paraId="28FFCEC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8AD5ABF" w14:textId="4F121985" w:rsidR="008144C1" w:rsidRPr="00EF0974" w:rsidRDefault="00223F8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2D7F4E25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7E5A58E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79A24B89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B6CCC1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77DF4933" w14:textId="77777777" w:rsidR="008144C1" w:rsidRPr="00EF0974" w:rsidRDefault="008144C1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‘</w:t>
            </w:r>
            <w:r w:rsidR="009D3399" w:rsidRPr="00EF0974">
              <w:rPr>
                <w:rFonts w:ascii="Arial" w:hAnsi="Arial" w:cs="Arial"/>
                <w:color w:val="000000"/>
                <w:sz w:val="22"/>
                <w:szCs w:val="22"/>
              </w:rPr>
              <w:t>Fugitive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emissions’ management plan required?</w:t>
            </w:r>
          </w:p>
        </w:tc>
        <w:tc>
          <w:tcPr>
            <w:tcW w:w="333" w:type="pct"/>
          </w:tcPr>
          <w:p w14:paraId="4C08337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1AB6BDE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856055B" w14:textId="2B9A072D" w:rsidR="008144C1" w:rsidRPr="00EF0974" w:rsidRDefault="00223F8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7184880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2972F3D9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238BC7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35A3A24F" w14:textId="77777777" w:rsidR="008144C1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Odour</w:t>
            </w:r>
            <w:r w:rsidR="008144C1"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management plan required?</w:t>
            </w:r>
          </w:p>
        </w:tc>
        <w:tc>
          <w:tcPr>
            <w:tcW w:w="333" w:type="pct"/>
          </w:tcPr>
          <w:p w14:paraId="6196928E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88133F7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FB37787" w14:textId="328ECEA3" w:rsidR="008144C1" w:rsidRPr="00EF0974" w:rsidRDefault="00223F8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2FD45F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7E6C343D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A0185C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6775003F" w14:textId="77777777" w:rsidR="008144C1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Noise</w:t>
            </w:r>
            <w:r w:rsidR="008144C1"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vibration management plan required?</w:t>
            </w:r>
          </w:p>
        </w:tc>
        <w:tc>
          <w:tcPr>
            <w:tcW w:w="333" w:type="pct"/>
          </w:tcPr>
          <w:p w14:paraId="0E976780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16A6194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92E60ED" w14:textId="58042867" w:rsidR="008144C1" w:rsidRPr="00EF0974" w:rsidRDefault="00223F8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3494F1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A47E0" w:rsidRPr="00EF0974" w14:paraId="3DF9B7C5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81D1747" w14:textId="77777777" w:rsidR="007A47E0" w:rsidRPr="00EF0974" w:rsidRDefault="007A47E0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2F12AFDF" w14:textId="77777777" w:rsidR="007A47E0" w:rsidRPr="00223F8A" w:rsidRDefault="007A47E0" w:rsidP="007A47E0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223F8A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Fire prevention and mitigation plan required?</w:t>
            </w:r>
          </w:p>
        </w:tc>
        <w:tc>
          <w:tcPr>
            <w:tcW w:w="333" w:type="pct"/>
          </w:tcPr>
          <w:p w14:paraId="7AF1D6E0" w14:textId="77777777" w:rsidR="007A47E0" w:rsidRPr="00223F8A" w:rsidRDefault="007A47E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0" w:type="pct"/>
          </w:tcPr>
          <w:p w14:paraId="2ACD398D" w14:textId="3E3024E5" w:rsidR="007A47E0" w:rsidRPr="00223F8A" w:rsidRDefault="00223F8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223F8A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26" w:type="pct"/>
          </w:tcPr>
          <w:p w14:paraId="1E259889" w14:textId="77777777" w:rsidR="007A47E0" w:rsidRPr="00EF0974" w:rsidRDefault="007A47E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3599018" w14:textId="77777777" w:rsidR="007A47E0" w:rsidRPr="00EF0974" w:rsidRDefault="007A47E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D3399" w:rsidRPr="00EF0974" w14:paraId="09D44050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00BCC3F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3c</w:t>
            </w:r>
          </w:p>
        </w:tc>
        <w:tc>
          <w:tcPr>
            <w:tcW w:w="2903" w:type="pct"/>
            <w:shd w:val="clear" w:color="auto" w:fill="auto"/>
          </w:tcPr>
          <w:p w14:paraId="4FA751E5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Specific Sectors</w:t>
            </w:r>
          </w:p>
          <w:p w14:paraId="60FDA331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If the application is for:</w:t>
            </w:r>
          </w:p>
          <w:p w14:paraId="7D6A894E" w14:textId="77777777" w:rsidR="009D3399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clinical waste;</w:t>
            </w:r>
          </w:p>
          <w:p w14:paraId="7B2274DC" w14:textId="77777777" w:rsidR="009D3399" w:rsidRPr="00032F9F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proofErr w:type="spellStart"/>
            <w:r w:rsidRPr="00032F9F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haz</w:t>
            </w:r>
            <w:proofErr w:type="spellEnd"/>
            <w:r w:rsidRPr="00032F9F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 xml:space="preserve"> and non-</w:t>
            </w:r>
            <w:proofErr w:type="spellStart"/>
            <w:r w:rsidRPr="00032F9F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haz</w:t>
            </w:r>
            <w:proofErr w:type="spellEnd"/>
            <w:r w:rsidRPr="00032F9F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 xml:space="preserve"> recovery and disposal;</w:t>
            </w:r>
          </w:p>
          <w:p w14:paraId="73EA221E" w14:textId="77777777" w:rsidR="009D3399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CLO to land; or </w:t>
            </w:r>
          </w:p>
          <w:p w14:paraId="782BBF06" w14:textId="77777777" w:rsidR="009D3399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Inert landfill</w:t>
            </w:r>
          </w:p>
          <w:p w14:paraId="414C3933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Has the relevant appendix been completed?</w:t>
            </w:r>
          </w:p>
        </w:tc>
        <w:tc>
          <w:tcPr>
            <w:tcW w:w="333" w:type="pct"/>
          </w:tcPr>
          <w:p w14:paraId="243B2249" w14:textId="6D74B36A" w:rsidR="009D3399" w:rsidRPr="00EF0974" w:rsidRDefault="00032F9F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80" w:type="pct"/>
          </w:tcPr>
          <w:p w14:paraId="0B9F0C4F" w14:textId="3113E477" w:rsidR="009D3399" w:rsidRPr="00EF0974" w:rsidRDefault="00032F9F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2F9F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26" w:type="pct"/>
          </w:tcPr>
          <w:p w14:paraId="6FA7F89B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9F93E35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51F0577D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EB3F45C" w14:textId="77777777" w:rsidR="008144C1" w:rsidRPr="00EF0974" w:rsidRDefault="001745F3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4a</w:t>
            </w:r>
          </w:p>
        </w:tc>
        <w:tc>
          <w:tcPr>
            <w:tcW w:w="2903" w:type="pct"/>
            <w:shd w:val="clear" w:color="auto" w:fill="auto"/>
          </w:tcPr>
          <w:p w14:paraId="48B24935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Measures for monitoring document provided?</w:t>
            </w:r>
          </w:p>
        </w:tc>
        <w:tc>
          <w:tcPr>
            <w:tcW w:w="333" w:type="pct"/>
          </w:tcPr>
          <w:p w14:paraId="7AAF63A5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358EB8A3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F4E1D42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2C530D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40A7F96E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  <w:bottom w:val="single" w:sz="4" w:space="0" w:color="auto"/>
            </w:tcBorders>
          </w:tcPr>
          <w:p w14:paraId="0C594203" w14:textId="77777777" w:rsidR="008144C1" w:rsidRPr="00EF0974" w:rsidRDefault="001745F3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4b</w:t>
            </w:r>
          </w:p>
        </w:tc>
        <w:tc>
          <w:tcPr>
            <w:tcW w:w="2903" w:type="pct"/>
            <w:tcBorders>
              <w:bottom w:val="single" w:sz="4" w:space="0" w:color="auto"/>
            </w:tcBorders>
            <w:shd w:val="clear" w:color="auto" w:fill="auto"/>
          </w:tcPr>
          <w:p w14:paraId="57461A45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Point source emissions to air only.</w:t>
            </w:r>
          </w:p>
          <w:p w14:paraId="376AB73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Assessment provided?</w:t>
            </w: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14036CE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6275D56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14:paraId="5D889114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bottom w:val="single" w:sz="4" w:space="0" w:color="auto"/>
              <w:right w:val="single" w:sz="4" w:space="0" w:color="auto"/>
            </w:tcBorders>
          </w:tcPr>
          <w:p w14:paraId="5B32A31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22CA472B" w14:textId="77777777" w:rsidTr="00DF64F8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18DAC3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8D309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Is all information required in Part B4 complete and each associated document acceptable?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14:paraId="468E3B8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598F14C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14:paraId="611D8CA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9EBD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518F3D8" w14:textId="77777777" w:rsidR="0093763B" w:rsidRPr="00EF0974" w:rsidRDefault="0093763B" w:rsidP="00BD0592">
      <w:pPr>
        <w:spacing w:before="60" w:after="60" w:line="270" w:lineRule="exact"/>
        <w:rPr>
          <w:rFonts w:ascii="Arial" w:hAnsi="Arial"/>
          <w:b/>
          <w:color w:val="808000"/>
          <w:sz w:val="22"/>
          <w:szCs w:val="22"/>
        </w:rPr>
      </w:pPr>
    </w:p>
    <w:p w14:paraId="717A0F5A" w14:textId="77777777" w:rsidR="00796948" w:rsidRPr="00EF0974" w:rsidRDefault="00796948" w:rsidP="00BD0592">
      <w:pPr>
        <w:spacing w:before="60" w:after="60" w:line="270" w:lineRule="exact"/>
        <w:rPr>
          <w:rFonts w:ascii="Arial" w:hAnsi="Arial"/>
          <w:b/>
          <w:color w:val="FF00FF"/>
        </w:rPr>
      </w:pPr>
      <w:r w:rsidRPr="00EF0974">
        <w:rPr>
          <w:rFonts w:ascii="Arial" w:hAnsi="Arial"/>
          <w:b/>
        </w:rPr>
        <w:t xml:space="preserve">Appendix </w:t>
      </w:r>
      <w:r w:rsidR="00492AFA" w:rsidRPr="00EF0974">
        <w:rPr>
          <w:rFonts w:ascii="Arial" w:hAnsi="Arial"/>
          <w:b/>
        </w:rPr>
        <w:t>2</w:t>
      </w:r>
      <w:r w:rsidRPr="00EF0974">
        <w:rPr>
          <w:rFonts w:ascii="Arial" w:hAnsi="Arial"/>
          <w:b/>
        </w:rPr>
        <w:t xml:space="preserve"> </w:t>
      </w:r>
      <w:r w:rsidR="00492AFA" w:rsidRPr="00EF0974">
        <w:rPr>
          <w:rFonts w:ascii="Arial" w:hAnsi="Arial"/>
          <w:b/>
        </w:rPr>
        <w:t>Hazardous waste for recovery and disposal</w:t>
      </w:r>
      <w:r w:rsidRPr="00EF0974">
        <w:rPr>
          <w:rFonts w:ascii="Arial" w:hAnsi="Arial"/>
          <w:b/>
          <w:color w:val="808000"/>
        </w:rPr>
        <w:t xml:space="preserve"> </w:t>
      </w:r>
      <w:r w:rsidRPr="00EF0974">
        <w:rPr>
          <w:rFonts w:ascii="Arial" w:hAnsi="Arial"/>
          <w:b/>
          <w:color w:val="FF00FF"/>
        </w:rPr>
        <w:t>delete entire section if not applicable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59"/>
        <w:gridCol w:w="5127"/>
        <w:gridCol w:w="608"/>
        <w:gridCol w:w="510"/>
        <w:gridCol w:w="595"/>
        <w:gridCol w:w="1292"/>
      </w:tblGrid>
      <w:tr w:rsidR="00796948" w:rsidRPr="00EF0974" w14:paraId="05386502" w14:textId="77777777" w:rsidTr="00DF64F8">
        <w:trPr>
          <w:cantSplit/>
          <w:trHeight w:val="20"/>
        </w:trPr>
        <w:tc>
          <w:tcPr>
            <w:tcW w:w="448" w:type="pct"/>
            <w:shd w:val="clear" w:color="auto" w:fill="FFFF99"/>
          </w:tcPr>
          <w:p w14:paraId="72ABDF69" w14:textId="77777777" w:rsidR="00796948" w:rsidRPr="00EF0974" w:rsidRDefault="00796948" w:rsidP="00DF64F8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  <w:r w:rsidRPr="00EF0974">
              <w:rPr>
                <w:rFonts w:ascii="Arial" w:hAnsi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shd w:val="clear" w:color="auto" w:fill="FFFF99"/>
          </w:tcPr>
          <w:p w14:paraId="46A6B8C1" w14:textId="77777777" w:rsidR="00796948" w:rsidRPr="00EF0974" w:rsidRDefault="00796948" w:rsidP="00DF64F8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EF0974">
              <w:rPr>
                <w:rFonts w:ascii="Arial" w:hAnsi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050A9677" w14:textId="77777777" w:rsidR="00796948" w:rsidRPr="00EF0974" w:rsidRDefault="00796948" w:rsidP="00DF64F8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EF0974">
              <w:rPr>
                <w:rFonts w:ascii="Arial" w:hAnsi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shd w:val="clear" w:color="auto" w:fill="FFFF99"/>
          </w:tcPr>
          <w:p w14:paraId="023AF840" w14:textId="77777777" w:rsidR="00796948" w:rsidRPr="00EF0974" w:rsidRDefault="00796948" w:rsidP="00DF64F8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EF0974">
              <w:rPr>
                <w:rFonts w:ascii="Arial" w:hAnsi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shd w:val="clear" w:color="auto" w:fill="FFFF99"/>
          </w:tcPr>
          <w:p w14:paraId="2B525863" w14:textId="77777777" w:rsidR="00796948" w:rsidRPr="00EF0974" w:rsidRDefault="00796948" w:rsidP="00DF64F8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EF0974">
              <w:rPr>
                <w:rFonts w:ascii="Arial" w:hAnsi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shd w:val="clear" w:color="auto" w:fill="FFFF99"/>
          </w:tcPr>
          <w:p w14:paraId="11159D18" w14:textId="77777777" w:rsidR="00796948" w:rsidRPr="00EF0974" w:rsidRDefault="00796948" w:rsidP="00DF64F8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EF0974">
              <w:rPr>
                <w:rFonts w:ascii="Arial" w:hAnsi="Arial"/>
                <w:b/>
                <w:sz w:val="22"/>
                <w:szCs w:val="22"/>
              </w:rPr>
              <w:t>Document Ref. if given</w:t>
            </w:r>
          </w:p>
        </w:tc>
      </w:tr>
      <w:tr w:rsidR="00BF5011" w:rsidRPr="00EF0974" w14:paraId="26172F3A" w14:textId="77777777" w:rsidTr="00DF64F8">
        <w:trPr>
          <w:cantSplit/>
          <w:trHeight w:val="20"/>
        </w:trPr>
        <w:tc>
          <w:tcPr>
            <w:tcW w:w="448" w:type="pct"/>
          </w:tcPr>
          <w:p w14:paraId="5F87B58C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903" w:type="pct"/>
          </w:tcPr>
          <w:p w14:paraId="744CA20F" w14:textId="77777777" w:rsidR="00BF5011" w:rsidRPr="00065561" w:rsidRDefault="00BF5011" w:rsidP="00BF5011">
            <w:pPr>
              <w:spacing w:before="60" w:after="60" w:line="270" w:lineRule="exact"/>
              <w:rPr>
                <w:rFonts w:ascii="Arial" w:hAnsi="Arial"/>
                <w:color w:val="000000"/>
                <w:highlight w:val="yellow"/>
              </w:rPr>
            </w:pPr>
            <w:r w:rsidRPr="00065561">
              <w:rPr>
                <w:rFonts w:ascii="Arial" w:hAnsi="Arial"/>
                <w:color w:val="000000"/>
                <w:sz w:val="22"/>
                <w:szCs w:val="22"/>
                <w:highlight w:val="yellow"/>
              </w:rPr>
              <w:t>Pre-acceptance information complete?</w:t>
            </w:r>
          </w:p>
        </w:tc>
        <w:tc>
          <w:tcPr>
            <w:tcW w:w="333" w:type="pct"/>
          </w:tcPr>
          <w:p w14:paraId="3AF2105C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280" w:type="pct"/>
          </w:tcPr>
          <w:p w14:paraId="736A7D73" w14:textId="1F73F963" w:rsidR="00BF5011" w:rsidRPr="00065561" w:rsidRDefault="00065561" w:rsidP="00BF5011">
            <w:pPr>
              <w:spacing w:before="60" w:after="60" w:line="270" w:lineRule="exact"/>
              <w:rPr>
                <w:rFonts w:ascii="Arial" w:hAnsi="Arial"/>
                <w:highlight w:val="yellow"/>
              </w:rPr>
            </w:pPr>
            <w:r w:rsidRPr="00065561">
              <w:rPr>
                <w:rFonts w:ascii="Arial" w:hAnsi="Arial"/>
                <w:highlight w:val="yellow"/>
              </w:rPr>
              <w:t>x</w:t>
            </w:r>
          </w:p>
        </w:tc>
        <w:tc>
          <w:tcPr>
            <w:tcW w:w="326" w:type="pct"/>
          </w:tcPr>
          <w:p w14:paraId="575B916C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709" w:type="pct"/>
          </w:tcPr>
          <w:p w14:paraId="6EE6C4C2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</w:tr>
      <w:tr w:rsidR="00BF5011" w:rsidRPr="00EF0974" w14:paraId="0F654B17" w14:textId="77777777" w:rsidTr="00DF64F8">
        <w:trPr>
          <w:cantSplit/>
          <w:trHeight w:val="20"/>
        </w:trPr>
        <w:tc>
          <w:tcPr>
            <w:tcW w:w="448" w:type="pct"/>
          </w:tcPr>
          <w:p w14:paraId="627B9B83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903" w:type="pct"/>
          </w:tcPr>
          <w:p w14:paraId="3B09C975" w14:textId="77777777" w:rsidR="00BF5011" w:rsidRPr="00065561" w:rsidRDefault="00BF5011" w:rsidP="00BF5011">
            <w:pPr>
              <w:spacing w:before="60" w:after="60" w:line="270" w:lineRule="exact"/>
              <w:rPr>
                <w:rFonts w:ascii="Arial" w:hAnsi="Arial"/>
                <w:color w:val="000000"/>
                <w:highlight w:val="yellow"/>
              </w:rPr>
            </w:pPr>
            <w:r w:rsidRPr="00065561">
              <w:rPr>
                <w:rFonts w:ascii="Arial" w:hAnsi="Arial"/>
                <w:color w:val="000000"/>
                <w:sz w:val="22"/>
                <w:szCs w:val="22"/>
                <w:highlight w:val="yellow"/>
              </w:rPr>
              <w:t>Waste acceptance information complete?</w:t>
            </w:r>
          </w:p>
        </w:tc>
        <w:tc>
          <w:tcPr>
            <w:tcW w:w="333" w:type="pct"/>
          </w:tcPr>
          <w:p w14:paraId="01825151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280" w:type="pct"/>
          </w:tcPr>
          <w:p w14:paraId="7F7652A9" w14:textId="3F33204F" w:rsidR="00BF5011" w:rsidRPr="00065561" w:rsidRDefault="00065561" w:rsidP="00BF5011">
            <w:pPr>
              <w:spacing w:before="60" w:after="60" w:line="270" w:lineRule="exact"/>
              <w:rPr>
                <w:rFonts w:ascii="Arial" w:hAnsi="Arial"/>
                <w:highlight w:val="yellow"/>
              </w:rPr>
            </w:pPr>
            <w:r w:rsidRPr="00065561">
              <w:rPr>
                <w:rFonts w:ascii="Arial" w:hAnsi="Arial"/>
                <w:highlight w:val="yellow"/>
              </w:rPr>
              <w:t>x</w:t>
            </w:r>
          </w:p>
        </w:tc>
        <w:tc>
          <w:tcPr>
            <w:tcW w:w="326" w:type="pct"/>
          </w:tcPr>
          <w:p w14:paraId="794E0D1C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709" w:type="pct"/>
          </w:tcPr>
          <w:p w14:paraId="4259F052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</w:tr>
      <w:tr w:rsidR="00BF5011" w:rsidRPr="00EF0974" w14:paraId="0E93B763" w14:textId="77777777" w:rsidTr="00DF64F8">
        <w:trPr>
          <w:cantSplit/>
          <w:trHeight w:val="20"/>
        </w:trPr>
        <w:tc>
          <w:tcPr>
            <w:tcW w:w="448" w:type="pct"/>
          </w:tcPr>
          <w:p w14:paraId="3BFE67E7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/>
                <w:b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903" w:type="pct"/>
          </w:tcPr>
          <w:p w14:paraId="29E4EBC0" w14:textId="77777777" w:rsidR="00BF5011" w:rsidRPr="00065561" w:rsidRDefault="00BF5011" w:rsidP="00BF5011">
            <w:pPr>
              <w:spacing w:before="60" w:after="60" w:line="270" w:lineRule="exact"/>
              <w:rPr>
                <w:rFonts w:ascii="Arial" w:hAnsi="Arial"/>
                <w:color w:val="000000"/>
                <w:highlight w:val="yellow"/>
              </w:rPr>
            </w:pPr>
            <w:r w:rsidRPr="00065561">
              <w:rPr>
                <w:rFonts w:ascii="Arial" w:hAnsi="Arial"/>
                <w:color w:val="000000"/>
                <w:sz w:val="22"/>
                <w:szCs w:val="22"/>
                <w:highlight w:val="yellow"/>
              </w:rPr>
              <w:t>Waste storage, handling etc. information complete?</w:t>
            </w:r>
          </w:p>
        </w:tc>
        <w:tc>
          <w:tcPr>
            <w:tcW w:w="333" w:type="pct"/>
          </w:tcPr>
          <w:p w14:paraId="4E34EEA1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280" w:type="pct"/>
          </w:tcPr>
          <w:p w14:paraId="5FB37412" w14:textId="276B4C45" w:rsidR="00BF5011" w:rsidRPr="00065561" w:rsidRDefault="00065561" w:rsidP="00BF5011">
            <w:pPr>
              <w:spacing w:before="60" w:after="60" w:line="270" w:lineRule="exact"/>
              <w:rPr>
                <w:rFonts w:ascii="Arial" w:hAnsi="Arial"/>
                <w:highlight w:val="yellow"/>
              </w:rPr>
            </w:pPr>
            <w:r w:rsidRPr="00065561">
              <w:rPr>
                <w:rFonts w:ascii="Arial" w:hAnsi="Arial"/>
                <w:highlight w:val="yellow"/>
              </w:rPr>
              <w:t>x</w:t>
            </w:r>
          </w:p>
        </w:tc>
        <w:tc>
          <w:tcPr>
            <w:tcW w:w="326" w:type="pct"/>
          </w:tcPr>
          <w:p w14:paraId="0278D1BA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709" w:type="pct"/>
          </w:tcPr>
          <w:p w14:paraId="7012715C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</w:tr>
      <w:tr w:rsidR="00BF5011" w:rsidRPr="00EF0974" w14:paraId="6BBAAB2B" w14:textId="77777777" w:rsidTr="00DF64F8">
        <w:trPr>
          <w:cantSplit/>
          <w:trHeight w:val="20"/>
        </w:trPr>
        <w:tc>
          <w:tcPr>
            <w:tcW w:w="448" w:type="pct"/>
          </w:tcPr>
          <w:p w14:paraId="53EEF6CE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2903" w:type="pct"/>
          </w:tcPr>
          <w:p w14:paraId="117F0C43" w14:textId="77777777" w:rsidR="00BF5011" w:rsidRPr="00065561" w:rsidRDefault="00BF5011" w:rsidP="00BF5011">
            <w:pPr>
              <w:spacing w:before="60" w:after="60" w:line="270" w:lineRule="exact"/>
              <w:rPr>
                <w:rFonts w:ascii="Arial" w:hAnsi="Arial"/>
                <w:color w:val="000000"/>
                <w:highlight w:val="yellow"/>
              </w:rPr>
            </w:pPr>
            <w:r w:rsidRPr="00065561">
              <w:rPr>
                <w:rFonts w:ascii="Arial" w:hAnsi="Arial"/>
                <w:color w:val="000000"/>
                <w:sz w:val="22"/>
                <w:szCs w:val="22"/>
                <w:highlight w:val="yellow"/>
              </w:rPr>
              <w:t>Waste facility and infrastructure layout plan provided?</w:t>
            </w:r>
          </w:p>
        </w:tc>
        <w:tc>
          <w:tcPr>
            <w:tcW w:w="333" w:type="pct"/>
          </w:tcPr>
          <w:p w14:paraId="52062E7F" w14:textId="428DBA36" w:rsidR="00BF5011" w:rsidRPr="00EF0974" w:rsidRDefault="00065561" w:rsidP="00BF5011">
            <w:pPr>
              <w:spacing w:before="60" w:after="60" w:line="27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x</w:t>
            </w:r>
          </w:p>
        </w:tc>
        <w:tc>
          <w:tcPr>
            <w:tcW w:w="280" w:type="pct"/>
          </w:tcPr>
          <w:p w14:paraId="523294E7" w14:textId="38358460" w:rsidR="00BF5011" w:rsidRPr="00065561" w:rsidRDefault="00065561" w:rsidP="00BF5011">
            <w:pPr>
              <w:spacing w:before="60" w:after="60" w:line="270" w:lineRule="exact"/>
              <w:rPr>
                <w:rFonts w:ascii="Arial" w:hAnsi="Arial"/>
                <w:highlight w:val="yellow"/>
              </w:rPr>
            </w:pPr>
            <w:r w:rsidRPr="00065561">
              <w:rPr>
                <w:rFonts w:ascii="Arial" w:hAnsi="Arial"/>
                <w:highlight w:val="yellow"/>
              </w:rPr>
              <w:t xml:space="preserve"> </w:t>
            </w:r>
          </w:p>
        </w:tc>
        <w:tc>
          <w:tcPr>
            <w:tcW w:w="326" w:type="pct"/>
          </w:tcPr>
          <w:p w14:paraId="798748CB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709" w:type="pct"/>
          </w:tcPr>
          <w:p w14:paraId="56007CA5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</w:tr>
      <w:tr w:rsidR="00BF5011" w:rsidRPr="00EF0974" w14:paraId="5C4A0A4E" w14:textId="77777777" w:rsidTr="00DF64F8">
        <w:trPr>
          <w:cantSplit/>
          <w:trHeight w:val="20"/>
        </w:trPr>
        <w:tc>
          <w:tcPr>
            <w:tcW w:w="448" w:type="pct"/>
          </w:tcPr>
          <w:p w14:paraId="734579AB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2903" w:type="pct"/>
          </w:tcPr>
          <w:p w14:paraId="4B59886F" w14:textId="77777777" w:rsidR="00BF5011" w:rsidRPr="00065561" w:rsidRDefault="00BF5011" w:rsidP="00BF5011">
            <w:pPr>
              <w:spacing w:before="60" w:after="60" w:line="270" w:lineRule="exact"/>
              <w:rPr>
                <w:rFonts w:ascii="Arial" w:hAnsi="Arial"/>
                <w:color w:val="000000"/>
                <w:highlight w:val="yellow"/>
              </w:rPr>
            </w:pPr>
            <w:r w:rsidRPr="00065561">
              <w:rPr>
                <w:rFonts w:ascii="Arial" w:hAnsi="Arial"/>
                <w:color w:val="000000"/>
                <w:sz w:val="22"/>
                <w:szCs w:val="22"/>
                <w:highlight w:val="yellow"/>
              </w:rPr>
              <w:t>Treatment activities document provided?</w:t>
            </w:r>
          </w:p>
        </w:tc>
        <w:tc>
          <w:tcPr>
            <w:tcW w:w="333" w:type="pct"/>
          </w:tcPr>
          <w:p w14:paraId="44D3F925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280" w:type="pct"/>
          </w:tcPr>
          <w:p w14:paraId="1309CCB9" w14:textId="3ED51775" w:rsidR="00BF5011" w:rsidRPr="00065561" w:rsidRDefault="00065561" w:rsidP="00BF5011">
            <w:pPr>
              <w:spacing w:before="60" w:after="60" w:line="270" w:lineRule="exact"/>
              <w:rPr>
                <w:rFonts w:ascii="Arial" w:hAnsi="Arial"/>
                <w:highlight w:val="yellow"/>
              </w:rPr>
            </w:pPr>
            <w:r w:rsidRPr="00065561">
              <w:rPr>
                <w:rFonts w:ascii="Arial" w:hAnsi="Arial"/>
                <w:highlight w:val="yellow"/>
              </w:rPr>
              <w:t>x</w:t>
            </w:r>
          </w:p>
        </w:tc>
        <w:tc>
          <w:tcPr>
            <w:tcW w:w="326" w:type="pct"/>
          </w:tcPr>
          <w:p w14:paraId="79FF853C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709" w:type="pct"/>
          </w:tcPr>
          <w:p w14:paraId="5AA73932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</w:tr>
      <w:tr w:rsidR="00BF5011" w:rsidRPr="00EF0974" w14:paraId="61523C41" w14:textId="77777777" w:rsidTr="00DF64F8">
        <w:trPr>
          <w:cantSplit/>
          <w:trHeight w:val="20"/>
        </w:trPr>
        <w:tc>
          <w:tcPr>
            <w:tcW w:w="448" w:type="pct"/>
          </w:tcPr>
          <w:p w14:paraId="1F7A35B1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2903" w:type="pct"/>
          </w:tcPr>
          <w:p w14:paraId="2E6A9B99" w14:textId="77777777" w:rsidR="00BF5011" w:rsidRPr="00065561" w:rsidRDefault="00BF5011" w:rsidP="00BF5011">
            <w:pPr>
              <w:spacing w:before="60" w:after="60" w:line="270" w:lineRule="exact"/>
              <w:rPr>
                <w:rFonts w:ascii="Arial" w:hAnsi="Arial"/>
                <w:color w:val="000000"/>
                <w:highlight w:val="yellow"/>
              </w:rPr>
            </w:pPr>
            <w:r w:rsidRPr="00065561">
              <w:rPr>
                <w:rFonts w:ascii="Arial" w:hAnsi="Arial"/>
                <w:color w:val="000000"/>
                <w:sz w:val="22"/>
                <w:szCs w:val="22"/>
                <w:highlight w:val="yellow"/>
              </w:rPr>
              <w:t>Layout plan for treatment plant location provided?</w:t>
            </w:r>
          </w:p>
        </w:tc>
        <w:tc>
          <w:tcPr>
            <w:tcW w:w="333" w:type="pct"/>
          </w:tcPr>
          <w:p w14:paraId="4ADFFD52" w14:textId="0DC7B0BE" w:rsidR="00BF5011" w:rsidRPr="00EF0974" w:rsidRDefault="00065561" w:rsidP="00BF5011">
            <w:pPr>
              <w:spacing w:before="60" w:after="60" w:line="27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x</w:t>
            </w:r>
          </w:p>
        </w:tc>
        <w:tc>
          <w:tcPr>
            <w:tcW w:w="280" w:type="pct"/>
          </w:tcPr>
          <w:p w14:paraId="0E060A3C" w14:textId="229B8017" w:rsidR="00BF5011" w:rsidRPr="00065561" w:rsidRDefault="00065561" w:rsidP="00BF5011">
            <w:pPr>
              <w:spacing w:before="60" w:after="60" w:line="270" w:lineRule="exact"/>
              <w:rPr>
                <w:rFonts w:ascii="Arial" w:hAnsi="Arial"/>
                <w:highlight w:val="yellow"/>
              </w:rPr>
            </w:pPr>
            <w:r w:rsidRPr="00065561">
              <w:rPr>
                <w:rFonts w:ascii="Arial" w:hAnsi="Arial"/>
                <w:highlight w:val="yellow"/>
              </w:rPr>
              <w:t xml:space="preserve"> </w:t>
            </w:r>
          </w:p>
        </w:tc>
        <w:tc>
          <w:tcPr>
            <w:tcW w:w="326" w:type="pct"/>
          </w:tcPr>
          <w:p w14:paraId="18C3524D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  <w:tc>
          <w:tcPr>
            <w:tcW w:w="709" w:type="pct"/>
          </w:tcPr>
          <w:p w14:paraId="183917C9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</w:rPr>
            </w:pPr>
          </w:p>
        </w:tc>
      </w:tr>
      <w:tr w:rsidR="00BF5011" w:rsidRPr="00EF0974" w14:paraId="0B482BAE" w14:textId="77777777" w:rsidTr="00DF64F8">
        <w:trPr>
          <w:cantSplit/>
          <w:trHeight w:val="20"/>
        </w:trPr>
        <w:tc>
          <w:tcPr>
            <w:tcW w:w="448" w:type="pct"/>
          </w:tcPr>
          <w:p w14:paraId="2ADE7955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903" w:type="pct"/>
          </w:tcPr>
          <w:p w14:paraId="33E1850D" w14:textId="77777777" w:rsidR="00BF5011" w:rsidRPr="00065561" w:rsidRDefault="00BF5011" w:rsidP="00BF5011">
            <w:pPr>
              <w:spacing w:before="60" w:after="60" w:line="270" w:lineRule="exact"/>
              <w:rPr>
                <w:rFonts w:ascii="Arial" w:hAnsi="Arial"/>
                <w:b/>
                <w:highlight w:val="yellow"/>
              </w:rPr>
            </w:pPr>
            <w:r w:rsidRPr="00065561">
              <w:rPr>
                <w:rFonts w:ascii="Arial" w:hAnsi="Arial"/>
                <w:b/>
                <w:sz w:val="22"/>
                <w:szCs w:val="22"/>
                <w:highlight w:val="yellow"/>
              </w:rPr>
              <w:t>Is all information required in Appendix 2 complete and each associated document acceptable?</w:t>
            </w:r>
          </w:p>
        </w:tc>
        <w:tc>
          <w:tcPr>
            <w:tcW w:w="333" w:type="pct"/>
          </w:tcPr>
          <w:p w14:paraId="6DBA0F06" w14:textId="5C1ADE1C" w:rsidR="00BF5011" w:rsidRPr="00EF0974" w:rsidRDefault="00065561" w:rsidP="00BF5011">
            <w:pPr>
              <w:spacing w:before="60" w:after="60" w:line="27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</w:t>
            </w:r>
          </w:p>
        </w:tc>
        <w:tc>
          <w:tcPr>
            <w:tcW w:w="280" w:type="pct"/>
          </w:tcPr>
          <w:p w14:paraId="15DF4814" w14:textId="53E1F718" w:rsidR="00BF5011" w:rsidRPr="00065561" w:rsidRDefault="00065561" w:rsidP="00BF5011">
            <w:pPr>
              <w:spacing w:before="60" w:after="60" w:line="270" w:lineRule="exact"/>
              <w:rPr>
                <w:rFonts w:ascii="Arial" w:hAnsi="Arial"/>
                <w:b/>
                <w:highlight w:val="yellow"/>
              </w:rPr>
            </w:pPr>
            <w:r w:rsidRPr="00065561">
              <w:rPr>
                <w:rFonts w:ascii="Arial" w:hAnsi="Arial"/>
                <w:b/>
                <w:highlight w:val="yellow"/>
              </w:rPr>
              <w:t>x</w:t>
            </w:r>
          </w:p>
        </w:tc>
        <w:tc>
          <w:tcPr>
            <w:tcW w:w="326" w:type="pct"/>
          </w:tcPr>
          <w:p w14:paraId="31DCD426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</w:rPr>
            </w:pPr>
          </w:p>
        </w:tc>
        <w:tc>
          <w:tcPr>
            <w:tcW w:w="709" w:type="pct"/>
          </w:tcPr>
          <w:p w14:paraId="7FC38813" w14:textId="77777777" w:rsidR="00BF5011" w:rsidRPr="00EF0974" w:rsidRDefault="00BF5011" w:rsidP="00BF5011">
            <w:pPr>
              <w:spacing w:before="60" w:after="60" w:line="270" w:lineRule="exact"/>
              <w:rPr>
                <w:rFonts w:ascii="Arial" w:hAnsi="Arial"/>
                <w:b/>
              </w:rPr>
            </w:pPr>
          </w:p>
        </w:tc>
      </w:tr>
    </w:tbl>
    <w:p w14:paraId="6AC05F8A" w14:textId="77777777" w:rsidR="00796948" w:rsidRPr="00EF0974" w:rsidRDefault="00796948" w:rsidP="00BD0592">
      <w:pPr>
        <w:spacing w:before="60" w:after="60" w:line="270" w:lineRule="exact"/>
        <w:rPr>
          <w:lang w:eastAsia="en-US"/>
        </w:rPr>
      </w:pPr>
    </w:p>
    <w:p w14:paraId="72D639CA" w14:textId="77777777" w:rsidR="00065561" w:rsidRDefault="00065561" w:rsidP="00BD0592">
      <w:pPr>
        <w:spacing w:before="60" w:after="60" w:line="270" w:lineRule="exact"/>
        <w:rPr>
          <w:rFonts w:ascii="Arial" w:hAnsi="Arial"/>
          <w:b/>
        </w:rPr>
      </w:pPr>
    </w:p>
    <w:p w14:paraId="4F70A93F" w14:textId="133EFF56" w:rsidR="00BD0592" w:rsidRPr="00EF0974" w:rsidRDefault="00BD0592" w:rsidP="00BD0592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BD0592" w:rsidRPr="00EF0974" w14:paraId="79739355" w14:textId="77777777" w:rsidTr="0087470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3019C2FC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75A0301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33225D1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5E17E58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26B8D163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B457E29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405B167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BD0592" w:rsidRPr="00EF0974" w14:paraId="59B0022C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1E818B1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20081F09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729B62D9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E2C2314" w14:textId="1CCAC0CB" w:rsidR="00BD0592" w:rsidRPr="00EF0974" w:rsidRDefault="00D233D8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</w:tcPr>
          <w:p w14:paraId="0E4AA709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60F6C5E8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7613339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No:</w:t>
            </w:r>
            <w:r w:rsidRPr="00EF0974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BD0592" w:rsidRPr="00EF0974" w14:paraId="7BAF052E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05040C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1D2EB1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EF0974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3928DEE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285BA77F" w14:textId="2952E8F7" w:rsidR="00BD0592" w:rsidRPr="00EF0974" w:rsidRDefault="00D233D8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5F358A47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2406A926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2E93EB1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No:</w:t>
            </w:r>
            <w:r w:rsidRPr="00EF0974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BD0592" w:rsidRPr="00EF0974" w14:paraId="7DE120F3" w14:textId="77777777" w:rsidTr="0087470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0466B38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301A7E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192C6F9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6E7FCBA" w14:textId="32B89B53" w:rsidR="00BD0592" w:rsidRPr="00EF0974" w:rsidRDefault="00D233D8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5CD71CDF" w14:textId="6E1CB912" w:rsidR="00BD0592" w:rsidRPr="00EF0974" w:rsidRDefault="00D233D8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437B84C8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74A1CA77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D0592" w:rsidRPr="00EF0974" w14:paraId="0F526AF7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40BA15DE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DE5CEC6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343A55B3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CF690B7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5A1A8A68" w14:textId="5EF4DC80" w:rsidR="00BD0592" w:rsidRPr="00EF0974" w:rsidRDefault="00D233D8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473C8E06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792158A3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No:</w:t>
            </w:r>
            <w:r w:rsidRPr="00EF0974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BD0592" w:rsidRPr="00EF0974" w14:paraId="2A248F29" w14:textId="77777777" w:rsidTr="0087470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DE420C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5498A8AA" w14:textId="77777777" w:rsidR="00BD0592" w:rsidRPr="0049671E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red"/>
              </w:rPr>
            </w:pPr>
            <w:r w:rsidRPr="0049671E">
              <w:rPr>
                <w:rFonts w:cs="Arial"/>
                <w:color w:val="000000"/>
                <w:szCs w:val="22"/>
                <w:highlight w:val="red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F8B6795" w14:textId="1EFBAB6B" w:rsidR="00BD0592" w:rsidRPr="0049671E" w:rsidRDefault="00D233D8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red"/>
              </w:rPr>
            </w:pPr>
            <w:r w:rsidRPr="0049671E">
              <w:rPr>
                <w:rFonts w:cs="Arial"/>
                <w:szCs w:val="22"/>
                <w:highlight w:val="red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211B990" w14:textId="77777777" w:rsidR="00BD0592" w:rsidRPr="0049671E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red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1D089BA9" w14:textId="77777777" w:rsidR="00BD0592" w:rsidRPr="0049671E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red"/>
              </w:rPr>
            </w:pP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6E486DC5" w14:textId="376EB766" w:rsidR="00BD0592" w:rsidRPr="0049671E" w:rsidRDefault="00AE201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red"/>
              </w:rPr>
            </w:pPr>
            <w:r>
              <w:rPr>
                <w:rFonts w:cs="Arial"/>
                <w:szCs w:val="22"/>
                <w:highlight w:val="red"/>
              </w:rPr>
              <w:t>1</w:t>
            </w:r>
            <w:r w:rsidR="00A35510">
              <w:rPr>
                <w:rFonts w:cs="Arial"/>
                <w:szCs w:val="22"/>
                <w:highlight w:val="red"/>
              </w:rPr>
              <w:t>6</w:t>
            </w:r>
            <w:r w:rsidR="0049671E" w:rsidRPr="0049671E">
              <w:rPr>
                <w:rFonts w:cs="Arial"/>
                <w:szCs w:val="22"/>
                <w:highlight w:val="red"/>
              </w:rPr>
              <w:t>/08/19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146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BD0592" w:rsidRPr="00EF0974" w14:paraId="51E815DF" w14:textId="77777777" w:rsidTr="0087470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94F19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0804CB3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3AF551B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704C33D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366E9E72" w14:textId="37EBDA26" w:rsidR="00BD0592" w:rsidRPr="00EF0974" w:rsidRDefault="00D233D8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4CC14A50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C32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BD0592" w:rsidRPr="00EF0974" w14:paraId="162B329A" w14:textId="77777777" w:rsidTr="0087470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4F9BF04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2C5D3BE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FCF75D8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24E8950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9AA9BF8" w14:textId="0A19A713" w:rsidR="00BD0592" w:rsidRPr="00EF0974" w:rsidRDefault="00D233D8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12E2BD1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1353F002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233D8" w:rsidRPr="00EF0974" w14:paraId="461D8270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241086D" w14:textId="77777777" w:rsidR="00D233D8" w:rsidRPr="00EF0974" w:rsidRDefault="00D233D8" w:rsidP="00D233D8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63ED0634" w14:textId="49119226" w:rsidR="00D233D8" w:rsidRPr="00EF0974" w:rsidRDefault="00D233D8" w:rsidP="00D233D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 xml:space="preserve">Duly made </w:t>
            </w:r>
            <w:r>
              <w:rPr>
                <w:rFonts w:cs="Arial"/>
                <w:color w:val="000000"/>
                <w:szCs w:val="22"/>
              </w:rPr>
              <w:t>confirmation</w:t>
            </w:r>
            <w:r w:rsidRPr="00EF0974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1713D31B" w14:textId="77777777" w:rsidR="00D233D8" w:rsidRPr="00EF0974" w:rsidRDefault="00D233D8" w:rsidP="00D233D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E9680F5" w14:textId="77777777" w:rsidR="00D233D8" w:rsidRPr="00EF0974" w:rsidRDefault="00D233D8" w:rsidP="00D233D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1EDE2227" w14:textId="3FE6A8EE" w:rsidR="00D233D8" w:rsidRPr="00EF0974" w:rsidRDefault="00D233D8" w:rsidP="00D233D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90223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AD1026A" w14:textId="77777777" w:rsidR="00D233D8" w:rsidRPr="00EF0974" w:rsidRDefault="00D233D8" w:rsidP="00D233D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4F568AF4" w14:textId="77777777" w:rsidR="00D233D8" w:rsidRPr="00EF0974" w:rsidRDefault="00D233D8" w:rsidP="00D233D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233D8" w:rsidRPr="00EF0974" w14:paraId="38B0DFC7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521EDAF" w14:textId="77777777" w:rsidR="00D233D8" w:rsidRPr="00EF0974" w:rsidRDefault="00D233D8" w:rsidP="00D233D8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31A83B1A" w14:textId="77777777" w:rsidR="00D233D8" w:rsidRPr="00EF0974" w:rsidRDefault="00D233D8" w:rsidP="00D233D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1DF016E9" w14:textId="77777777" w:rsidR="00D233D8" w:rsidRPr="00EF0974" w:rsidRDefault="00D233D8" w:rsidP="00D233D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1EABA08B" w14:textId="77777777" w:rsidR="00D233D8" w:rsidRPr="00EF0974" w:rsidRDefault="00D233D8" w:rsidP="00D233D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93ABB4E" w14:textId="0EEB8243" w:rsidR="00D233D8" w:rsidRPr="00EF0974" w:rsidRDefault="00D233D8" w:rsidP="00D233D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90223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1D306BC4" w14:textId="77777777" w:rsidR="00D233D8" w:rsidRPr="00EF0974" w:rsidRDefault="00D233D8" w:rsidP="00D233D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5A2FC2B" w14:textId="77777777" w:rsidR="00D233D8" w:rsidRPr="00EF0974" w:rsidRDefault="00D233D8" w:rsidP="00D233D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233D8" w:rsidRPr="00EF0974" w14:paraId="0D5B7933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485AD2E" w14:textId="77777777" w:rsidR="00D233D8" w:rsidRPr="00EF0974" w:rsidRDefault="00D233D8" w:rsidP="00D233D8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4751C063" w14:textId="77777777" w:rsidR="00D233D8" w:rsidRPr="00EF0974" w:rsidRDefault="00D233D8" w:rsidP="00D233D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264E676A" w14:textId="77777777" w:rsidR="00D233D8" w:rsidRPr="00EF0974" w:rsidRDefault="00D233D8" w:rsidP="00D233D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8E211FE" w14:textId="77777777" w:rsidR="00D233D8" w:rsidRPr="00EF0974" w:rsidRDefault="00D233D8" w:rsidP="00D233D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3D917DE" w14:textId="7BF108F9" w:rsidR="00D233D8" w:rsidRPr="00EF0974" w:rsidRDefault="00D233D8" w:rsidP="00D233D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90223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3A7543EA" w14:textId="77777777" w:rsidR="00D233D8" w:rsidRPr="00EF0974" w:rsidRDefault="00D233D8" w:rsidP="00D233D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FBB3E8D" w14:textId="77777777" w:rsidR="00D233D8" w:rsidRPr="00EF0974" w:rsidRDefault="00D233D8" w:rsidP="00D233D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BD0592" w:rsidRPr="00EF0974" w14:paraId="59F22EB7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09454211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410443EB" w14:textId="79AECEDD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 xml:space="preserve">DM checklist </w:t>
            </w:r>
            <w:r w:rsidR="000D0AF4">
              <w:rPr>
                <w:rFonts w:cs="Arial"/>
                <w:color w:val="000000"/>
                <w:szCs w:val="22"/>
              </w:rPr>
              <w:t>s</w:t>
            </w:r>
            <w:r w:rsidRPr="00EF0974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5BAE5B9F" w14:textId="6601755A" w:rsidR="00BD0592" w:rsidRPr="00EF0974" w:rsidRDefault="00D233D8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AFDC70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4C8BFA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246CD298" w14:textId="2DB9912C" w:rsidR="00BD0592" w:rsidRPr="00EF0974" w:rsidRDefault="00D233D8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  <w:r w:rsidR="0049671E">
              <w:rPr>
                <w:rFonts w:cs="Arial"/>
                <w:szCs w:val="22"/>
              </w:rPr>
              <w:t>9</w:t>
            </w:r>
            <w:r>
              <w:rPr>
                <w:rFonts w:cs="Arial"/>
                <w:szCs w:val="22"/>
              </w:rPr>
              <w:t>/08/19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7DD7C6C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3AF6FBB8" w14:textId="77777777" w:rsidR="0093763B" w:rsidRPr="00EF0974" w:rsidRDefault="0093763B" w:rsidP="00BD0592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3023A87F" w14:textId="77777777" w:rsidR="009B02A7" w:rsidRPr="00EF0974" w:rsidRDefault="009B02A7" w:rsidP="00BD0592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9B02A7" w:rsidRPr="00EF0974" w14:paraId="63D9ADAA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6303E421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  <w:p w14:paraId="51B690B1" w14:textId="430300DA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02A7" w:rsidRPr="00EF0974" w14:paraId="4BDF759D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30E84B05" w14:textId="4108B5EE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  <w:u w:val="single"/>
              </w:rPr>
              <w:lastRenderedPageBreak/>
              <w:t xml:space="preserve">Name </w:t>
            </w:r>
            <w:r w:rsidR="00AE2013">
              <w:rPr>
                <w:rFonts w:ascii="Arial" w:hAnsi="Arial" w:cs="Arial"/>
                <w:b/>
                <w:sz w:val="22"/>
                <w:szCs w:val="22"/>
                <w:u w:val="single"/>
              </w:rPr>
              <w:t>19</w:t>
            </w:r>
            <w:r w:rsidR="00D233D8">
              <w:rPr>
                <w:rFonts w:ascii="Arial" w:hAnsi="Arial" w:cs="Arial"/>
                <w:b/>
                <w:sz w:val="22"/>
                <w:szCs w:val="22"/>
                <w:u w:val="single"/>
              </w:rPr>
              <w:t>/08/19</w:t>
            </w:r>
          </w:p>
          <w:p w14:paraId="5A92C6BF" w14:textId="4C394359" w:rsidR="009B02A7" w:rsidRPr="00EF0974" w:rsidRDefault="00D233D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Application returned</w:t>
            </w:r>
            <w:r w:rsidR="0049671E">
              <w:rPr>
                <w:rFonts w:ascii="Arial" w:hAnsi="Arial" w:cs="Arial"/>
                <w:sz w:val="22"/>
                <w:szCs w:val="22"/>
              </w:rPr>
              <w:t>. Returned e-mail saved to DMS</w:t>
            </w:r>
          </w:p>
        </w:tc>
      </w:tr>
    </w:tbl>
    <w:p w14:paraId="36E03C66" w14:textId="77777777" w:rsidR="009B02A7" w:rsidRDefault="009B02A7" w:rsidP="00BD0592">
      <w:pPr>
        <w:spacing w:before="60" w:after="60" w:line="270" w:lineRule="exact"/>
        <w:rPr>
          <w:lang w:val="en-US" w:eastAsia="en-US"/>
        </w:rPr>
      </w:pPr>
    </w:p>
    <w:p w14:paraId="5379F915" w14:textId="77777777" w:rsidR="0093763B" w:rsidRDefault="0093763B" w:rsidP="00BD0592">
      <w:pPr>
        <w:spacing w:before="60" w:after="60" w:line="270" w:lineRule="exact"/>
        <w:rPr>
          <w:lang w:val="en-US" w:eastAsia="en-US"/>
        </w:rPr>
      </w:pPr>
    </w:p>
    <w:sectPr w:rsidR="0093763B" w:rsidSect="00434129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D4819D" w14:textId="77777777" w:rsidR="008869E1" w:rsidRDefault="008869E1">
      <w:r>
        <w:separator/>
      </w:r>
    </w:p>
  </w:endnote>
  <w:endnote w:type="continuationSeparator" w:id="0">
    <w:p w14:paraId="09424EF4" w14:textId="77777777" w:rsidR="008869E1" w:rsidRDefault="00886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gny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55C7B" w14:textId="77777777" w:rsidR="008869E1" w:rsidRPr="007D6278" w:rsidRDefault="008869E1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3370CE" w14:textId="77777777" w:rsidR="008869E1" w:rsidRDefault="008869E1">
      <w:r>
        <w:separator/>
      </w:r>
    </w:p>
  </w:footnote>
  <w:footnote w:type="continuationSeparator" w:id="0">
    <w:p w14:paraId="2290E4D7" w14:textId="77777777" w:rsidR="008869E1" w:rsidRDefault="00886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A8EE99" w14:textId="77777777" w:rsidR="008869E1" w:rsidRDefault="006F4AE0">
    <w:pPr>
      <w:pStyle w:val="Header"/>
    </w:pPr>
    <w:r>
      <w:rPr>
        <w:noProof/>
      </w:rPr>
      <w:pict w14:anchorId="4728A59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F8B54" w14:textId="77777777" w:rsidR="008869E1" w:rsidRPr="00040BDE" w:rsidRDefault="008869E1">
    <w:pPr>
      <w:pStyle w:val="Header"/>
      <w:rPr>
        <w:b/>
      </w:rPr>
    </w:pPr>
    <w:r w:rsidRPr="00040BDE">
      <w:rPr>
        <w:b/>
      </w:rPr>
      <w:t>New bespoke facilities/permit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D14205" w14:textId="77777777" w:rsidR="008869E1" w:rsidRDefault="006F4AE0">
    <w:pPr>
      <w:pStyle w:val="Header"/>
    </w:pPr>
    <w:r>
      <w:rPr>
        <w:noProof/>
      </w:rPr>
      <w:pict w14:anchorId="7D64A9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5A6948"/>
    <w:multiLevelType w:val="hybridMultilevel"/>
    <w:tmpl w:val="4680EC72"/>
    <w:lvl w:ilvl="0" w:tplc="AF44581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1522"/>
    <w:rsid w:val="0002529A"/>
    <w:rsid w:val="0002727E"/>
    <w:rsid w:val="00030660"/>
    <w:rsid w:val="00032F9F"/>
    <w:rsid w:val="00033A0D"/>
    <w:rsid w:val="00033D34"/>
    <w:rsid w:val="00040BDE"/>
    <w:rsid w:val="00042073"/>
    <w:rsid w:val="00047367"/>
    <w:rsid w:val="00050E1A"/>
    <w:rsid w:val="0005514D"/>
    <w:rsid w:val="000615B7"/>
    <w:rsid w:val="00061BE8"/>
    <w:rsid w:val="00065561"/>
    <w:rsid w:val="00066CFA"/>
    <w:rsid w:val="00067682"/>
    <w:rsid w:val="00073542"/>
    <w:rsid w:val="000827E0"/>
    <w:rsid w:val="00083690"/>
    <w:rsid w:val="00094432"/>
    <w:rsid w:val="000A1CF4"/>
    <w:rsid w:val="000A6038"/>
    <w:rsid w:val="000A70BA"/>
    <w:rsid w:val="000B0506"/>
    <w:rsid w:val="000C1C49"/>
    <w:rsid w:val="000C39E8"/>
    <w:rsid w:val="000C473E"/>
    <w:rsid w:val="000C5E1E"/>
    <w:rsid w:val="000D0AF4"/>
    <w:rsid w:val="000D29CD"/>
    <w:rsid w:val="000D354C"/>
    <w:rsid w:val="000E5D87"/>
    <w:rsid w:val="000F23A6"/>
    <w:rsid w:val="000F3523"/>
    <w:rsid w:val="001048AD"/>
    <w:rsid w:val="00104928"/>
    <w:rsid w:val="00105266"/>
    <w:rsid w:val="00110AAF"/>
    <w:rsid w:val="00115D3B"/>
    <w:rsid w:val="00117868"/>
    <w:rsid w:val="00125F12"/>
    <w:rsid w:val="0013139E"/>
    <w:rsid w:val="00131D79"/>
    <w:rsid w:val="00136B7D"/>
    <w:rsid w:val="00151465"/>
    <w:rsid w:val="001577D2"/>
    <w:rsid w:val="00161628"/>
    <w:rsid w:val="00163B72"/>
    <w:rsid w:val="00164E87"/>
    <w:rsid w:val="00173DF5"/>
    <w:rsid w:val="001745F3"/>
    <w:rsid w:val="00175D53"/>
    <w:rsid w:val="00176A6A"/>
    <w:rsid w:val="00177DAC"/>
    <w:rsid w:val="00183314"/>
    <w:rsid w:val="001836A2"/>
    <w:rsid w:val="001861C9"/>
    <w:rsid w:val="00190EE3"/>
    <w:rsid w:val="00191EF5"/>
    <w:rsid w:val="00191EFD"/>
    <w:rsid w:val="001A0F9F"/>
    <w:rsid w:val="001B2EC0"/>
    <w:rsid w:val="001B3E5F"/>
    <w:rsid w:val="001C1F4F"/>
    <w:rsid w:val="001C215C"/>
    <w:rsid w:val="001C285F"/>
    <w:rsid w:val="001D0A9E"/>
    <w:rsid w:val="001E3FF0"/>
    <w:rsid w:val="001F1FA4"/>
    <w:rsid w:val="001F746D"/>
    <w:rsid w:val="001F7F38"/>
    <w:rsid w:val="00201B89"/>
    <w:rsid w:val="0020209D"/>
    <w:rsid w:val="00203F88"/>
    <w:rsid w:val="00207EA4"/>
    <w:rsid w:val="002113D9"/>
    <w:rsid w:val="00213E35"/>
    <w:rsid w:val="00223F8A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60DDA"/>
    <w:rsid w:val="0027307D"/>
    <w:rsid w:val="002732AF"/>
    <w:rsid w:val="00274F41"/>
    <w:rsid w:val="002845D1"/>
    <w:rsid w:val="002902E3"/>
    <w:rsid w:val="002A32F6"/>
    <w:rsid w:val="002A34BE"/>
    <w:rsid w:val="002A4810"/>
    <w:rsid w:val="002B35BF"/>
    <w:rsid w:val="002B441D"/>
    <w:rsid w:val="002B703B"/>
    <w:rsid w:val="002C1B59"/>
    <w:rsid w:val="002C3A13"/>
    <w:rsid w:val="002D2FFC"/>
    <w:rsid w:val="002D6232"/>
    <w:rsid w:val="002E1083"/>
    <w:rsid w:val="002F1449"/>
    <w:rsid w:val="002F670C"/>
    <w:rsid w:val="002F6F61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1C00"/>
    <w:rsid w:val="00335299"/>
    <w:rsid w:val="00335F62"/>
    <w:rsid w:val="00337A96"/>
    <w:rsid w:val="00337CD2"/>
    <w:rsid w:val="0037134F"/>
    <w:rsid w:val="00371623"/>
    <w:rsid w:val="003801B9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004C"/>
    <w:rsid w:val="003E0FD1"/>
    <w:rsid w:val="003E1EB2"/>
    <w:rsid w:val="003E2631"/>
    <w:rsid w:val="003E2E03"/>
    <w:rsid w:val="003E4364"/>
    <w:rsid w:val="003E6FE4"/>
    <w:rsid w:val="003E724D"/>
    <w:rsid w:val="003F0401"/>
    <w:rsid w:val="003F6F82"/>
    <w:rsid w:val="00402942"/>
    <w:rsid w:val="00402E83"/>
    <w:rsid w:val="00404F21"/>
    <w:rsid w:val="00406738"/>
    <w:rsid w:val="0040761C"/>
    <w:rsid w:val="0041018D"/>
    <w:rsid w:val="00410260"/>
    <w:rsid w:val="00411F54"/>
    <w:rsid w:val="00414668"/>
    <w:rsid w:val="00423135"/>
    <w:rsid w:val="00431D9F"/>
    <w:rsid w:val="00434129"/>
    <w:rsid w:val="00442786"/>
    <w:rsid w:val="00443027"/>
    <w:rsid w:val="00452690"/>
    <w:rsid w:val="0045300A"/>
    <w:rsid w:val="0045384D"/>
    <w:rsid w:val="0045466F"/>
    <w:rsid w:val="0046022A"/>
    <w:rsid w:val="004631DB"/>
    <w:rsid w:val="004734A6"/>
    <w:rsid w:val="00473FFC"/>
    <w:rsid w:val="004762B7"/>
    <w:rsid w:val="00481042"/>
    <w:rsid w:val="00481D55"/>
    <w:rsid w:val="00483C78"/>
    <w:rsid w:val="004851B4"/>
    <w:rsid w:val="00485B15"/>
    <w:rsid w:val="00491D59"/>
    <w:rsid w:val="004921D6"/>
    <w:rsid w:val="00492AFA"/>
    <w:rsid w:val="0049671E"/>
    <w:rsid w:val="004A1DC1"/>
    <w:rsid w:val="004A1E26"/>
    <w:rsid w:val="004A2549"/>
    <w:rsid w:val="004B08F9"/>
    <w:rsid w:val="004B3100"/>
    <w:rsid w:val="004B3FAE"/>
    <w:rsid w:val="004B70C8"/>
    <w:rsid w:val="004C0EBB"/>
    <w:rsid w:val="004C3D85"/>
    <w:rsid w:val="004C5505"/>
    <w:rsid w:val="004C7EE8"/>
    <w:rsid w:val="004D68A8"/>
    <w:rsid w:val="004D780A"/>
    <w:rsid w:val="004E2AB3"/>
    <w:rsid w:val="004E34CF"/>
    <w:rsid w:val="004E3C50"/>
    <w:rsid w:val="004E4B0C"/>
    <w:rsid w:val="004E6496"/>
    <w:rsid w:val="004E6D1F"/>
    <w:rsid w:val="004E7026"/>
    <w:rsid w:val="004F2333"/>
    <w:rsid w:val="004F5AB8"/>
    <w:rsid w:val="004F61D4"/>
    <w:rsid w:val="004F62C2"/>
    <w:rsid w:val="00502083"/>
    <w:rsid w:val="00503CD9"/>
    <w:rsid w:val="0050664C"/>
    <w:rsid w:val="00517E63"/>
    <w:rsid w:val="005207B7"/>
    <w:rsid w:val="00520983"/>
    <w:rsid w:val="00524167"/>
    <w:rsid w:val="00525396"/>
    <w:rsid w:val="00525408"/>
    <w:rsid w:val="00526ED4"/>
    <w:rsid w:val="00535B10"/>
    <w:rsid w:val="00547AA4"/>
    <w:rsid w:val="0055100E"/>
    <w:rsid w:val="005515B9"/>
    <w:rsid w:val="0055228C"/>
    <w:rsid w:val="00556518"/>
    <w:rsid w:val="00557600"/>
    <w:rsid w:val="00560984"/>
    <w:rsid w:val="00561FE2"/>
    <w:rsid w:val="00570495"/>
    <w:rsid w:val="00577F70"/>
    <w:rsid w:val="0058191D"/>
    <w:rsid w:val="005866EF"/>
    <w:rsid w:val="00594EF5"/>
    <w:rsid w:val="0059605C"/>
    <w:rsid w:val="00596C2C"/>
    <w:rsid w:val="005A1A66"/>
    <w:rsid w:val="005A5836"/>
    <w:rsid w:val="005A6209"/>
    <w:rsid w:val="005B443F"/>
    <w:rsid w:val="005B7093"/>
    <w:rsid w:val="005D3784"/>
    <w:rsid w:val="005D5B52"/>
    <w:rsid w:val="005E0313"/>
    <w:rsid w:val="005E30B0"/>
    <w:rsid w:val="005F052F"/>
    <w:rsid w:val="005F39D7"/>
    <w:rsid w:val="005F4116"/>
    <w:rsid w:val="005F545F"/>
    <w:rsid w:val="00604B6E"/>
    <w:rsid w:val="00616CC6"/>
    <w:rsid w:val="00616FFE"/>
    <w:rsid w:val="0061796B"/>
    <w:rsid w:val="00620A9F"/>
    <w:rsid w:val="00624D11"/>
    <w:rsid w:val="00634096"/>
    <w:rsid w:val="00634CE3"/>
    <w:rsid w:val="00642E30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4AE0"/>
    <w:rsid w:val="006F5DB2"/>
    <w:rsid w:val="00702CF1"/>
    <w:rsid w:val="007050C4"/>
    <w:rsid w:val="0071016F"/>
    <w:rsid w:val="007111CE"/>
    <w:rsid w:val="007150AF"/>
    <w:rsid w:val="007202D2"/>
    <w:rsid w:val="00720D31"/>
    <w:rsid w:val="0072318B"/>
    <w:rsid w:val="007233D8"/>
    <w:rsid w:val="00731B35"/>
    <w:rsid w:val="00732FAF"/>
    <w:rsid w:val="0074254D"/>
    <w:rsid w:val="00744298"/>
    <w:rsid w:val="00761CC0"/>
    <w:rsid w:val="00764826"/>
    <w:rsid w:val="00775D4D"/>
    <w:rsid w:val="00776268"/>
    <w:rsid w:val="00780D6A"/>
    <w:rsid w:val="007860A9"/>
    <w:rsid w:val="00787181"/>
    <w:rsid w:val="00787835"/>
    <w:rsid w:val="007922FC"/>
    <w:rsid w:val="00793243"/>
    <w:rsid w:val="00796948"/>
    <w:rsid w:val="007A017E"/>
    <w:rsid w:val="007A38D0"/>
    <w:rsid w:val="007A47E0"/>
    <w:rsid w:val="007B3D68"/>
    <w:rsid w:val="007B58EC"/>
    <w:rsid w:val="007B656D"/>
    <w:rsid w:val="007C367C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7F5EE8"/>
    <w:rsid w:val="00802208"/>
    <w:rsid w:val="008062CF"/>
    <w:rsid w:val="00811918"/>
    <w:rsid w:val="00813558"/>
    <w:rsid w:val="008144C1"/>
    <w:rsid w:val="00822565"/>
    <w:rsid w:val="00825EA5"/>
    <w:rsid w:val="00827663"/>
    <w:rsid w:val="00843C7A"/>
    <w:rsid w:val="008458D5"/>
    <w:rsid w:val="008459FD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4707"/>
    <w:rsid w:val="00876361"/>
    <w:rsid w:val="0087723B"/>
    <w:rsid w:val="00881758"/>
    <w:rsid w:val="008869E1"/>
    <w:rsid w:val="008937E9"/>
    <w:rsid w:val="008A3C96"/>
    <w:rsid w:val="008A5772"/>
    <w:rsid w:val="008A7120"/>
    <w:rsid w:val="008B33A8"/>
    <w:rsid w:val="008C6C41"/>
    <w:rsid w:val="008E0936"/>
    <w:rsid w:val="008E1609"/>
    <w:rsid w:val="008F25FD"/>
    <w:rsid w:val="008F3967"/>
    <w:rsid w:val="008F453C"/>
    <w:rsid w:val="008F72E1"/>
    <w:rsid w:val="00900E7E"/>
    <w:rsid w:val="00904230"/>
    <w:rsid w:val="009079DD"/>
    <w:rsid w:val="0091256C"/>
    <w:rsid w:val="00913431"/>
    <w:rsid w:val="009160E7"/>
    <w:rsid w:val="0091686A"/>
    <w:rsid w:val="00922A6B"/>
    <w:rsid w:val="00931036"/>
    <w:rsid w:val="009351C8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29C0"/>
    <w:rsid w:val="009745D5"/>
    <w:rsid w:val="00977B97"/>
    <w:rsid w:val="00990F97"/>
    <w:rsid w:val="00994993"/>
    <w:rsid w:val="00994D21"/>
    <w:rsid w:val="00995F66"/>
    <w:rsid w:val="009A0681"/>
    <w:rsid w:val="009A0884"/>
    <w:rsid w:val="009A5548"/>
    <w:rsid w:val="009A7ECF"/>
    <w:rsid w:val="009B02A7"/>
    <w:rsid w:val="009B040C"/>
    <w:rsid w:val="009B7AC3"/>
    <w:rsid w:val="009D0D1D"/>
    <w:rsid w:val="009D0FBA"/>
    <w:rsid w:val="009D1841"/>
    <w:rsid w:val="009D3399"/>
    <w:rsid w:val="009D45D4"/>
    <w:rsid w:val="009D5C18"/>
    <w:rsid w:val="009E42D3"/>
    <w:rsid w:val="009E674C"/>
    <w:rsid w:val="009F062D"/>
    <w:rsid w:val="009F1902"/>
    <w:rsid w:val="009F7552"/>
    <w:rsid w:val="00A02EFA"/>
    <w:rsid w:val="00A078F3"/>
    <w:rsid w:val="00A1107E"/>
    <w:rsid w:val="00A11795"/>
    <w:rsid w:val="00A14A98"/>
    <w:rsid w:val="00A16896"/>
    <w:rsid w:val="00A24D8C"/>
    <w:rsid w:val="00A25796"/>
    <w:rsid w:val="00A266F4"/>
    <w:rsid w:val="00A32ACD"/>
    <w:rsid w:val="00A35510"/>
    <w:rsid w:val="00A42516"/>
    <w:rsid w:val="00A47122"/>
    <w:rsid w:val="00A528FF"/>
    <w:rsid w:val="00A60415"/>
    <w:rsid w:val="00A61CDE"/>
    <w:rsid w:val="00A6239E"/>
    <w:rsid w:val="00A62FAE"/>
    <w:rsid w:val="00A64FC0"/>
    <w:rsid w:val="00A6559C"/>
    <w:rsid w:val="00A66C5B"/>
    <w:rsid w:val="00A7418A"/>
    <w:rsid w:val="00A7580D"/>
    <w:rsid w:val="00A835D0"/>
    <w:rsid w:val="00A851FA"/>
    <w:rsid w:val="00A86E5D"/>
    <w:rsid w:val="00A90617"/>
    <w:rsid w:val="00A9371A"/>
    <w:rsid w:val="00AA48CE"/>
    <w:rsid w:val="00AB3B3B"/>
    <w:rsid w:val="00AB4862"/>
    <w:rsid w:val="00AB545E"/>
    <w:rsid w:val="00AC2826"/>
    <w:rsid w:val="00AC2FE0"/>
    <w:rsid w:val="00AC41ED"/>
    <w:rsid w:val="00AC6A75"/>
    <w:rsid w:val="00AC7C53"/>
    <w:rsid w:val="00AD0DDF"/>
    <w:rsid w:val="00AD297F"/>
    <w:rsid w:val="00AD2F49"/>
    <w:rsid w:val="00AE2013"/>
    <w:rsid w:val="00AE2A96"/>
    <w:rsid w:val="00AE2E0C"/>
    <w:rsid w:val="00AE3FE3"/>
    <w:rsid w:val="00AE50FC"/>
    <w:rsid w:val="00AE6AB5"/>
    <w:rsid w:val="00AE6C44"/>
    <w:rsid w:val="00AF0BE8"/>
    <w:rsid w:val="00AF66D7"/>
    <w:rsid w:val="00B078BC"/>
    <w:rsid w:val="00B113B7"/>
    <w:rsid w:val="00B11C7B"/>
    <w:rsid w:val="00B20D1B"/>
    <w:rsid w:val="00B26DFB"/>
    <w:rsid w:val="00B30ADA"/>
    <w:rsid w:val="00B34077"/>
    <w:rsid w:val="00B3497C"/>
    <w:rsid w:val="00B349A8"/>
    <w:rsid w:val="00B45B64"/>
    <w:rsid w:val="00B5027B"/>
    <w:rsid w:val="00B51EF1"/>
    <w:rsid w:val="00B57CC4"/>
    <w:rsid w:val="00B60C7A"/>
    <w:rsid w:val="00B64788"/>
    <w:rsid w:val="00B6591E"/>
    <w:rsid w:val="00B70FD1"/>
    <w:rsid w:val="00B73949"/>
    <w:rsid w:val="00B73C69"/>
    <w:rsid w:val="00B75CA8"/>
    <w:rsid w:val="00B82245"/>
    <w:rsid w:val="00B87826"/>
    <w:rsid w:val="00B91178"/>
    <w:rsid w:val="00B914D8"/>
    <w:rsid w:val="00B925CF"/>
    <w:rsid w:val="00BB2BE6"/>
    <w:rsid w:val="00BB7146"/>
    <w:rsid w:val="00BC22D2"/>
    <w:rsid w:val="00BC4BF9"/>
    <w:rsid w:val="00BC4D8F"/>
    <w:rsid w:val="00BC5992"/>
    <w:rsid w:val="00BD0592"/>
    <w:rsid w:val="00BD1BBC"/>
    <w:rsid w:val="00BD6FDC"/>
    <w:rsid w:val="00BE0D0D"/>
    <w:rsid w:val="00BE4515"/>
    <w:rsid w:val="00BF1691"/>
    <w:rsid w:val="00BF5011"/>
    <w:rsid w:val="00BF6171"/>
    <w:rsid w:val="00BF6904"/>
    <w:rsid w:val="00C0536C"/>
    <w:rsid w:val="00C0705B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28EC"/>
    <w:rsid w:val="00C65642"/>
    <w:rsid w:val="00C75FE5"/>
    <w:rsid w:val="00C77BEE"/>
    <w:rsid w:val="00C847F2"/>
    <w:rsid w:val="00C91926"/>
    <w:rsid w:val="00C9343A"/>
    <w:rsid w:val="00C9462C"/>
    <w:rsid w:val="00CA4929"/>
    <w:rsid w:val="00CB2379"/>
    <w:rsid w:val="00CB548B"/>
    <w:rsid w:val="00CB745B"/>
    <w:rsid w:val="00CB7826"/>
    <w:rsid w:val="00CC4BDB"/>
    <w:rsid w:val="00CD74A5"/>
    <w:rsid w:val="00CE1475"/>
    <w:rsid w:val="00CF063F"/>
    <w:rsid w:val="00CF1BAD"/>
    <w:rsid w:val="00D00FFF"/>
    <w:rsid w:val="00D01E3D"/>
    <w:rsid w:val="00D11F47"/>
    <w:rsid w:val="00D14F6F"/>
    <w:rsid w:val="00D233D8"/>
    <w:rsid w:val="00D245E9"/>
    <w:rsid w:val="00D301D2"/>
    <w:rsid w:val="00D323B0"/>
    <w:rsid w:val="00D338E0"/>
    <w:rsid w:val="00D3711E"/>
    <w:rsid w:val="00D377DA"/>
    <w:rsid w:val="00D41CE4"/>
    <w:rsid w:val="00D41F48"/>
    <w:rsid w:val="00D462E8"/>
    <w:rsid w:val="00D46EE2"/>
    <w:rsid w:val="00D51B9F"/>
    <w:rsid w:val="00D51BA1"/>
    <w:rsid w:val="00D5495C"/>
    <w:rsid w:val="00D60C5E"/>
    <w:rsid w:val="00D628C5"/>
    <w:rsid w:val="00D641DC"/>
    <w:rsid w:val="00D65FD2"/>
    <w:rsid w:val="00D71742"/>
    <w:rsid w:val="00D72C53"/>
    <w:rsid w:val="00D76E8E"/>
    <w:rsid w:val="00D848E9"/>
    <w:rsid w:val="00D90241"/>
    <w:rsid w:val="00D92CE5"/>
    <w:rsid w:val="00DA0C08"/>
    <w:rsid w:val="00DA29D7"/>
    <w:rsid w:val="00DA6935"/>
    <w:rsid w:val="00DA793E"/>
    <w:rsid w:val="00DB0C6A"/>
    <w:rsid w:val="00DB1860"/>
    <w:rsid w:val="00DB6350"/>
    <w:rsid w:val="00DC034C"/>
    <w:rsid w:val="00DC2EBC"/>
    <w:rsid w:val="00DC69DA"/>
    <w:rsid w:val="00DE30CF"/>
    <w:rsid w:val="00DE6273"/>
    <w:rsid w:val="00DE6891"/>
    <w:rsid w:val="00DE6B4D"/>
    <w:rsid w:val="00DE7C77"/>
    <w:rsid w:val="00DF42DF"/>
    <w:rsid w:val="00DF4F88"/>
    <w:rsid w:val="00DF64F8"/>
    <w:rsid w:val="00E02019"/>
    <w:rsid w:val="00E02522"/>
    <w:rsid w:val="00E0494E"/>
    <w:rsid w:val="00E05A09"/>
    <w:rsid w:val="00E07F7E"/>
    <w:rsid w:val="00E10035"/>
    <w:rsid w:val="00E11087"/>
    <w:rsid w:val="00E11648"/>
    <w:rsid w:val="00E13D33"/>
    <w:rsid w:val="00E20C8D"/>
    <w:rsid w:val="00E21F44"/>
    <w:rsid w:val="00E307D3"/>
    <w:rsid w:val="00E332BC"/>
    <w:rsid w:val="00E34DE5"/>
    <w:rsid w:val="00E35060"/>
    <w:rsid w:val="00E35861"/>
    <w:rsid w:val="00E36F0F"/>
    <w:rsid w:val="00E4023C"/>
    <w:rsid w:val="00E4089E"/>
    <w:rsid w:val="00E465D2"/>
    <w:rsid w:val="00E5160C"/>
    <w:rsid w:val="00E62F92"/>
    <w:rsid w:val="00E70A75"/>
    <w:rsid w:val="00E73EAC"/>
    <w:rsid w:val="00E74A5D"/>
    <w:rsid w:val="00E74E18"/>
    <w:rsid w:val="00E821A3"/>
    <w:rsid w:val="00E82EE9"/>
    <w:rsid w:val="00E84369"/>
    <w:rsid w:val="00E851A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C065F"/>
    <w:rsid w:val="00EC486C"/>
    <w:rsid w:val="00ED00A6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0974"/>
    <w:rsid w:val="00EF1A7F"/>
    <w:rsid w:val="00EF3F04"/>
    <w:rsid w:val="00EF49BA"/>
    <w:rsid w:val="00F01350"/>
    <w:rsid w:val="00F10614"/>
    <w:rsid w:val="00F11050"/>
    <w:rsid w:val="00F1327E"/>
    <w:rsid w:val="00F1774C"/>
    <w:rsid w:val="00F21F8A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1DB0"/>
    <w:rsid w:val="00F74A33"/>
    <w:rsid w:val="00F86E2E"/>
    <w:rsid w:val="00F8790C"/>
    <w:rsid w:val="00F939D7"/>
    <w:rsid w:val="00FA0FF7"/>
    <w:rsid w:val="00FA43E2"/>
    <w:rsid w:val="00FA6DF7"/>
    <w:rsid w:val="00FB0700"/>
    <w:rsid w:val="00FB6649"/>
    <w:rsid w:val="00FC0BAF"/>
    <w:rsid w:val="00FD23E1"/>
    <w:rsid w:val="00FD325C"/>
    <w:rsid w:val="00FD3478"/>
    <w:rsid w:val="00FD34B6"/>
    <w:rsid w:val="00FD49F1"/>
    <w:rsid w:val="00FE1EB5"/>
    <w:rsid w:val="00FE5730"/>
    <w:rsid w:val="00FF0849"/>
    <w:rsid w:val="00FF1115"/>
    <w:rsid w:val="00FF53B9"/>
    <w:rsid w:val="00FF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3054EA72"/>
  <w15:chartTrackingRefBased/>
  <w15:docId w15:val="{81780BFB-879E-4108-85BA-56DB7ABB9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1048AD"/>
    <w:pPr>
      <w:spacing w:before="60" w:after="60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DB6350"/>
    <w:pPr>
      <w:spacing w:after="120"/>
    </w:pPr>
    <w:rPr>
      <w:rFonts w:ascii="Arial" w:hAnsi="Arial" w:cs="Arial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DB6350"/>
    <w:rPr>
      <w:rFonts w:ascii="Arial" w:hAnsi="Arial" w:cs="Arial"/>
      <w:b/>
      <w:bCs/>
      <w:color w:val="808000"/>
      <w:sz w:val="32"/>
      <w:szCs w:val="32"/>
      <w:lang w:val="en-US" w:eastAsia="en-US" w:bidi="ar-SA"/>
    </w:rPr>
  </w:style>
  <w:style w:type="character" w:styleId="PageNumber">
    <w:name w:val="page number"/>
    <w:rsid w:val="00FD347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44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49545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single" w:sz="6" w:space="6" w:color="E3E3E3"/>
                <w:bottom w:val="single" w:sz="6" w:space="0" w:color="E3E3E3"/>
                <w:right w:val="single" w:sz="6" w:space="6" w:color="E3E3E3"/>
              </w:divBdr>
              <w:divsChild>
                <w:div w:id="190062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17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485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999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6147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705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8358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intranet/ams_document_library/2008/201_250/201_08.doc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intranet/ams_document_library/2008/201_250/202_08.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Treharne Automotive Engineering</Site_x0020_Name>
    <Internal_x002f_External xmlns="859f7ad6-93f6-4205-b62b-a17f28acbbac">Internal document</Internal_x002f_External>
    <Post_x0020_code xmlns="859f7ad6-93f6-4205-b62b-a17f28acbbac">SA14 8LQ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Langdon House, Langdon Road, Swansea, United Kingdom, SA1 8QY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2019-08-18T23:00:00+00:00</Document_x0020_Date>
    <Facility_x0020_Address xmlns="859f7ad6-93f6-4205-b62b-a17f28acbbac">Treharne Automotive Engineering, The Beacon Workshops, Llanelli, United Kingdom, SA14 8LQ</Facility_x0020_Address>
    <Environment_x0020_Sub_x0020_Folder xmlns="859f7ad6-93f6-4205-b62b-a17f28acbbac">Licences applications</Environment_x0020_Sub_x0020_Folder>
    <Customer_x0020_Name xmlns="859f7ad6-93f6-4205-b62b-a17f28acbbac">EV RECYCLING LTD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LongProperties xmlns="http://schemas.microsoft.com/office/2006/metadata/longProperties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344" ma:contentTypeDescription="Permitting &amp; Compliance Word Document" ma:contentTypeScope="" ma:versionID="d75291d4fdd06aa0dd45a0e8cbabfd4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b71ca392e246bb4bfc395f97f790fe1e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81E0EC-8A08-4DFF-9475-829D744525CF}">
  <ds:schemaRefs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schemas.microsoft.com/office/2006/documentManagement/types"/>
    <ds:schemaRef ds:uri="http://purl.org/dc/dcmitype/"/>
    <ds:schemaRef ds:uri="2cd7809e-5722-48ef-a95b-f8b7179f3015"/>
    <ds:schemaRef ds:uri="http://schemas.microsoft.com/office/infopath/2007/PartnerControls"/>
    <ds:schemaRef ds:uri="http://schemas.openxmlformats.org/package/2006/metadata/core-properties"/>
    <ds:schemaRef ds:uri="http://schemas.microsoft.com/sharepoint/v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3CB700C-A948-4020-BD5F-FC392C8E37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26CB5E-B0B4-490C-8B6E-3195308532C5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BFC2AF5A-AB28-4EBB-9739-649DCD1CA35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280C164-F51B-4C4A-BCD6-361CDE56FF34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BDFE788E-3C8E-4DFD-A01D-05DE5B489E24}"/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117</TotalTime>
  <Pages>8</Pages>
  <Words>1383</Words>
  <Characters>7811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9176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 Magda Leonowicz</dc:creator>
  <cp:keywords/>
  <dc:description>203_08_SD12, version 1Issue date: 12/06/09</dc:description>
  <cp:lastModifiedBy>Magda.Leonowicz</cp:lastModifiedBy>
  <cp:revision>30</cp:revision>
  <cp:lastPrinted>2013-09-05T11:54:00Z</cp:lastPrinted>
  <dcterms:created xsi:type="dcterms:W3CDTF">2019-08-14T14:20:00Z</dcterms:created>
  <dcterms:modified xsi:type="dcterms:W3CDTF">2019-08-19T13:55:00Z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SharedWithUsers">
    <vt:lpwstr/>
  </property>
  <property fmtid="{D5CDD505-2E9C-101B-9397-08002B2CF9AE}" pid="10" name="ContentTypeId">
    <vt:lpwstr>0x01010067EB80C5FE939D4A9B3D8BA62129B7F50102002CD491039417834E9F8E40366955224E</vt:lpwstr>
  </property>
  <property fmtid="{D5CDD505-2E9C-101B-9397-08002B2CF9AE}" pid="11" name="_dlc_DocIdItemGuid">
    <vt:lpwstr>89e4b3b4-3b10-4f75-9189-d864dbf6e946</vt:lpwstr>
  </property>
  <property fmtid="{D5CDD505-2E9C-101B-9397-08002B2CF9AE}" pid="12" name="AuthorIds_UIVersion_6144">
    <vt:lpwstr>961</vt:lpwstr>
  </property>
  <property fmtid="{D5CDD505-2E9C-101B-9397-08002B2CF9AE}" pid="13" name="AuthorIds_UIVersion_7168">
    <vt:lpwstr>2131</vt:lpwstr>
  </property>
  <property fmtid="{D5CDD505-2E9C-101B-9397-08002B2CF9AE}" pid="14" name="_dlc_DocId">
    <vt:lpwstr>REGU-219-151668</vt:lpwstr>
  </property>
  <property fmtid="{D5CDD505-2E9C-101B-9397-08002B2CF9AE}" pid="15" name="_dlc_DocIdUrl">
    <vt:lpwstr>https://cyfoethnaturiolcymru.sharepoint.com/teams/Regulatory/Permitting/_layouts/15/DocIdRedir.aspx?ID=REGU-219-151668, REGU-219-151668</vt:lpwstr>
  </property>
</Properties>
</file>