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2CBE77F1" w:rsidR="00A16398" w:rsidRPr="006D1E06" w:rsidRDefault="006D1E06" w:rsidP="00A16398">
            <w:pPr>
              <w:pStyle w:val="EndnoteText"/>
              <w:rPr>
                <w:sz w:val="22"/>
                <w:szCs w:val="22"/>
                <w:lang w:val="en-US"/>
              </w:rPr>
            </w:pPr>
            <w:bookmarkStart w:id="4" w:name="Address4"/>
            <w:bookmarkEnd w:id="4"/>
            <w:r w:rsidRPr="006D1E06">
              <w:rPr>
                <w:sz w:val="22"/>
                <w:szCs w:val="22"/>
                <w:lang w:val="en-US"/>
              </w:rPr>
              <w:t>A&amp;C Aggregates Ltd</w:t>
            </w:r>
          </w:p>
          <w:p w14:paraId="48270150" w14:textId="71801F0A" w:rsidR="006D1E06" w:rsidRPr="006D1E06" w:rsidRDefault="006D1E06" w:rsidP="00A16398">
            <w:pPr>
              <w:pStyle w:val="EndnoteText"/>
              <w:rPr>
                <w:sz w:val="22"/>
                <w:szCs w:val="22"/>
                <w:lang w:val="en-US"/>
              </w:rPr>
            </w:pPr>
            <w:r w:rsidRPr="006D1E06">
              <w:rPr>
                <w:sz w:val="22"/>
                <w:szCs w:val="22"/>
                <w:lang w:val="en-US"/>
              </w:rPr>
              <w:t>Rowlands View</w:t>
            </w:r>
          </w:p>
          <w:p w14:paraId="677F2ED6" w14:textId="002B784D" w:rsidR="006D1E06" w:rsidRPr="006D1E06" w:rsidRDefault="006D1E06" w:rsidP="00A16398">
            <w:pPr>
              <w:pStyle w:val="EndnoteText"/>
              <w:rPr>
                <w:sz w:val="22"/>
                <w:szCs w:val="22"/>
                <w:lang w:val="en-US"/>
              </w:rPr>
            </w:pPr>
            <w:r w:rsidRPr="006D1E06">
              <w:rPr>
                <w:sz w:val="22"/>
                <w:szCs w:val="22"/>
                <w:lang w:val="en-US"/>
              </w:rPr>
              <w:t>Templeton</w:t>
            </w:r>
          </w:p>
          <w:p w14:paraId="4C0721B8" w14:textId="0EEB172A" w:rsidR="006D1E06" w:rsidRPr="006D1E06" w:rsidRDefault="006D1E06" w:rsidP="00A16398">
            <w:pPr>
              <w:pStyle w:val="EndnoteText"/>
              <w:rPr>
                <w:sz w:val="22"/>
                <w:szCs w:val="22"/>
                <w:lang w:val="en-US"/>
              </w:rPr>
            </w:pPr>
            <w:r w:rsidRPr="006D1E06">
              <w:rPr>
                <w:sz w:val="22"/>
                <w:szCs w:val="22"/>
                <w:lang w:val="en-US"/>
              </w:rPr>
              <w:t>Narberth</w:t>
            </w:r>
          </w:p>
          <w:p w14:paraId="1AAA8B46" w14:textId="1EDB20F9" w:rsidR="006D1E06" w:rsidRPr="006D1E06" w:rsidRDefault="006D1E06" w:rsidP="00A16398">
            <w:pPr>
              <w:pStyle w:val="EndnoteText"/>
              <w:rPr>
                <w:sz w:val="22"/>
                <w:szCs w:val="22"/>
                <w:lang w:val="en-US"/>
              </w:rPr>
            </w:pPr>
            <w:r w:rsidRPr="006D1E06">
              <w:rPr>
                <w:sz w:val="22"/>
                <w:szCs w:val="22"/>
                <w:lang w:val="en-US"/>
              </w:rPr>
              <w:t>SA67 8RG</w:t>
            </w:r>
          </w:p>
          <w:p w14:paraId="22C5517F" w14:textId="77777777" w:rsidR="00106E7F" w:rsidRPr="00823165" w:rsidRDefault="00106E7F" w:rsidP="006D1E06">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62453650" w:rsidR="00106E7F" w:rsidRPr="00823165" w:rsidRDefault="00106E7F">
            <w:pPr>
              <w:pStyle w:val="EndnoteText"/>
              <w:rPr>
                <w:sz w:val="22"/>
                <w:szCs w:val="22"/>
                <w:lang w:val="en-US"/>
              </w:rPr>
            </w:pPr>
            <w:r w:rsidRPr="00823165">
              <w:rPr>
                <w:b/>
                <w:sz w:val="22"/>
                <w:szCs w:val="22"/>
                <w:lang w:val="en-US"/>
              </w:rPr>
              <w:t>Our ref:</w:t>
            </w:r>
            <w:r w:rsidR="006D1E06">
              <w:rPr>
                <w:b/>
                <w:sz w:val="22"/>
                <w:szCs w:val="22"/>
                <w:lang w:val="en-US"/>
              </w:rPr>
              <w:t xml:space="preserve"> </w:t>
            </w:r>
            <w:r w:rsidR="00875179" w:rsidRPr="00875179">
              <w:rPr>
                <w:b/>
                <w:color w:val="000000" w:themeColor="text1"/>
                <w:sz w:val="22"/>
                <w:szCs w:val="22"/>
                <w:lang w:val="en-US"/>
              </w:rPr>
              <w:t>EPR/</w:t>
            </w:r>
            <w:r w:rsidR="00875179" w:rsidRPr="00F4565E">
              <w:rPr>
                <w:b/>
                <w:bCs/>
                <w:color w:val="000000" w:themeColor="text1"/>
                <w:sz w:val="22"/>
                <w:szCs w:val="22"/>
              </w:rPr>
              <w:t>DB3593FH</w:t>
            </w:r>
            <w:r w:rsidRPr="00823165">
              <w:rPr>
                <w:sz w:val="22"/>
                <w:szCs w:val="22"/>
                <w:lang w:val="en-US"/>
              </w:rPr>
              <w:tab/>
            </w:r>
            <w:bookmarkStart w:id="9" w:name="OurRef"/>
            <w:bookmarkEnd w:id="9"/>
          </w:p>
          <w:p w14:paraId="0157A503" w14:textId="138B8146" w:rsidR="00106E7F" w:rsidRPr="00823165" w:rsidRDefault="00106E7F">
            <w:pPr>
              <w:pStyle w:val="EndnoteText"/>
              <w:rPr>
                <w:sz w:val="22"/>
                <w:szCs w:val="22"/>
                <w:lang w:val="en-US"/>
              </w:rPr>
            </w:pPr>
            <w:r w:rsidRPr="00823165">
              <w:rPr>
                <w:b/>
                <w:sz w:val="22"/>
                <w:szCs w:val="22"/>
                <w:lang w:val="en-US"/>
              </w:rPr>
              <w:t>Your ref:</w:t>
            </w:r>
            <w:r w:rsidR="006D1E06">
              <w:rPr>
                <w:b/>
                <w:sz w:val="22"/>
                <w:szCs w:val="22"/>
                <w:lang w:val="en-US"/>
              </w:rPr>
              <w:t xml:space="preserve"> PAN-029202</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2F26A72" w:rsidR="00106E7F" w:rsidRPr="00823165" w:rsidRDefault="00106E7F">
            <w:pPr>
              <w:pStyle w:val="EndnoteText"/>
              <w:rPr>
                <w:sz w:val="22"/>
                <w:szCs w:val="22"/>
                <w:lang w:val="en-US"/>
              </w:rPr>
            </w:pPr>
            <w:r w:rsidRPr="00823165">
              <w:rPr>
                <w:b/>
                <w:sz w:val="22"/>
                <w:szCs w:val="22"/>
                <w:lang w:val="en-US"/>
              </w:rPr>
              <w:t>Date:</w:t>
            </w:r>
            <w:r w:rsidR="006D1E06">
              <w:rPr>
                <w:b/>
                <w:sz w:val="22"/>
                <w:szCs w:val="22"/>
                <w:lang w:val="en-US"/>
              </w:rPr>
              <w:t xml:space="preserve"> 0</w:t>
            </w:r>
            <w:r w:rsidR="00F4565E">
              <w:rPr>
                <w:b/>
                <w:sz w:val="22"/>
                <w:szCs w:val="22"/>
                <w:lang w:val="en-US"/>
              </w:rPr>
              <w:t>3</w:t>
            </w:r>
            <w:r w:rsidR="006D1E06">
              <w:rPr>
                <w:b/>
                <w:sz w:val="22"/>
                <w:szCs w:val="22"/>
                <w:lang w:val="en-US"/>
              </w:rPr>
              <w:t>/07/2025</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682DD430"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6D1E06">
        <w:rPr>
          <w:sz w:val="22"/>
          <w:szCs w:val="22"/>
          <w:lang w:val="en-US"/>
        </w:rPr>
        <w:t xml:space="preserve">Company Secretary,  </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56244CD3"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w:t>
      </w:r>
      <w:r w:rsidR="00617654" w:rsidRPr="00875179">
        <w:rPr>
          <w:b/>
          <w:color w:val="000000" w:themeColor="text1"/>
          <w:sz w:val="22"/>
          <w:szCs w:val="22"/>
          <w:lang w:val="en-US"/>
        </w:rPr>
        <w:t>EPR/</w:t>
      </w:r>
      <w:r w:rsidR="00875179" w:rsidRPr="00F4565E">
        <w:rPr>
          <w:b/>
          <w:bCs/>
          <w:color w:val="000000" w:themeColor="text1"/>
          <w:sz w:val="22"/>
          <w:szCs w:val="22"/>
        </w:rPr>
        <w:t>DB3593FH</w:t>
      </w:r>
    </w:p>
    <w:p w14:paraId="728C5EA2" w14:textId="2FFA7EE6" w:rsidR="006140B3" w:rsidRPr="00875179" w:rsidRDefault="006140B3" w:rsidP="005D4969">
      <w:pPr>
        <w:pStyle w:val="EndnoteText"/>
        <w:rPr>
          <w:b/>
          <w:sz w:val="22"/>
          <w:szCs w:val="22"/>
        </w:rPr>
      </w:pPr>
      <w:r w:rsidRPr="00617654">
        <w:rPr>
          <w:b/>
          <w:sz w:val="22"/>
          <w:szCs w:val="22"/>
          <w:lang w:val="en-US"/>
        </w:rPr>
        <w:t>Waste returns reference:</w:t>
      </w:r>
      <w:r w:rsidR="009E13F3" w:rsidRPr="00617654">
        <w:rPr>
          <w:b/>
          <w:sz w:val="22"/>
          <w:szCs w:val="22"/>
          <w:lang w:val="en-US"/>
        </w:rPr>
        <w:t xml:space="preserve"> </w:t>
      </w:r>
      <w:r w:rsidR="00875179" w:rsidRPr="00875179">
        <w:rPr>
          <w:b/>
          <w:color w:val="000000" w:themeColor="text1"/>
          <w:sz w:val="22"/>
          <w:szCs w:val="22"/>
          <w:lang w:val="en-US"/>
        </w:rPr>
        <w:t>EPR/</w:t>
      </w:r>
      <w:r w:rsidR="00875179" w:rsidRPr="00875179">
        <w:rPr>
          <w:b/>
          <w:bCs/>
          <w:color w:val="000000" w:themeColor="text1"/>
          <w:sz w:val="22"/>
          <w:szCs w:val="22"/>
        </w:rPr>
        <w:t>DB3593FH</w:t>
      </w:r>
    </w:p>
    <w:p w14:paraId="0E176D6F" w14:textId="3807B08B" w:rsidR="00106E7F" w:rsidRPr="006D1E06" w:rsidRDefault="00A304D3" w:rsidP="005D4969">
      <w:pPr>
        <w:pStyle w:val="EndnoteText"/>
        <w:rPr>
          <w:b/>
          <w:sz w:val="22"/>
          <w:szCs w:val="22"/>
        </w:rPr>
      </w:pPr>
      <w:r w:rsidRPr="006D1E06">
        <w:rPr>
          <w:b/>
          <w:sz w:val="22"/>
          <w:szCs w:val="22"/>
        </w:rPr>
        <w:t>Operator</w:t>
      </w:r>
      <w:r w:rsidR="00106E7F" w:rsidRPr="006D1E06">
        <w:rPr>
          <w:b/>
          <w:sz w:val="22"/>
          <w:szCs w:val="22"/>
        </w:rPr>
        <w:t>:</w:t>
      </w:r>
      <w:r w:rsidR="005D4969" w:rsidRPr="006D1E06">
        <w:rPr>
          <w:b/>
          <w:sz w:val="22"/>
          <w:szCs w:val="22"/>
        </w:rPr>
        <w:t xml:space="preserve"> </w:t>
      </w:r>
      <w:r w:rsidR="006D1E06" w:rsidRPr="006D1E06">
        <w:rPr>
          <w:b/>
          <w:sz w:val="22"/>
          <w:szCs w:val="22"/>
        </w:rPr>
        <w:t>A&amp;C Aggregates Lt</w:t>
      </w:r>
      <w:r w:rsidR="006D1E06">
        <w:rPr>
          <w:b/>
          <w:sz w:val="22"/>
          <w:szCs w:val="22"/>
        </w:rPr>
        <w:t>d</w:t>
      </w:r>
      <w:r w:rsidR="006D1E06" w:rsidRPr="006D1E06">
        <w:rPr>
          <w:b/>
          <w:sz w:val="22"/>
          <w:szCs w:val="22"/>
        </w:rPr>
        <w:t>, Row</w:t>
      </w:r>
      <w:r w:rsidR="006D1E06">
        <w:rPr>
          <w:b/>
          <w:sz w:val="22"/>
          <w:szCs w:val="22"/>
        </w:rPr>
        <w:t>lands View, Templeton, Narberth, SA67 8RG</w:t>
      </w:r>
    </w:p>
    <w:p w14:paraId="33CDE31D" w14:textId="5C4B03CE" w:rsidR="000F5DBD" w:rsidRPr="006D1E06" w:rsidRDefault="00106E7F" w:rsidP="005D4969">
      <w:pPr>
        <w:pStyle w:val="EndnoteText"/>
        <w:rPr>
          <w:b/>
          <w:sz w:val="22"/>
          <w:szCs w:val="22"/>
        </w:rPr>
      </w:pPr>
      <w:r w:rsidRPr="006D1E06">
        <w:rPr>
          <w:b/>
          <w:sz w:val="22"/>
          <w:szCs w:val="22"/>
        </w:rPr>
        <w:t>Facility:</w:t>
      </w:r>
      <w:r w:rsidR="005D4969" w:rsidRPr="006D1E06">
        <w:rPr>
          <w:b/>
          <w:sz w:val="22"/>
          <w:szCs w:val="22"/>
        </w:rPr>
        <w:t xml:space="preserve"> </w:t>
      </w:r>
      <w:r w:rsidR="006D1E06" w:rsidRPr="006D1E06">
        <w:rPr>
          <w:b/>
          <w:sz w:val="22"/>
          <w:szCs w:val="22"/>
        </w:rPr>
        <w:t>A&amp;C Aggregates, Row</w:t>
      </w:r>
      <w:r w:rsidR="006D1E06">
        <w:rPr>
          <w:b/>
          <w:sz w:val="22"/>
          <w:szCs w:val="22"/>
        </w:rPr>
        <w:t>lands View, Templeton, Narberth, SA67 8RG</w:t>
      </w:r>
    </w:p>
    <w:p w14:paraId="17C56FDD" w14:textId="77777777" w:rsidR="005D4969" w:rsidRPr="006D1E06" w:rsidRDefault="005D4969" w:rsidP="005D4969">
      <w:pPr>
        <w:pStyle w:val="EndnoteText"/>
        <w:rPr>
          <w:sz w:val="22"/>
          <w:szCs w:val="22"/>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12AF3B1F" w:rsidR="00C52E3C" w:rsidRPr="006D1E06" w:rsidRDefault="006D1E06" w:rsidP="00394DC1">
      <w:pPr>
        <w:pStyle w:val="EndnoteText"/>
        <w:rPr>
          <w:rFonts w:cs="Arial"/>
          <w:b/>
          <w:sz w:val="22"/>
          <w:szCs w:val="22"/>
          <w:lang w:val="en-US"/>
        </w:rPr>
      </w:pPr>
      <w:bookmarkStart w:id="14" w:name="SignatoryName"/>
      <w:bookmarkEnd w:id="14"/>
      <w:r w:rsidRPr="006D1E06">
        <w:rPr>
          <w:rFonts w:cs="Arial"/>
          <w:b/>
          <w:sz w:val="22"/>
          <w:szCs w:val="22"/>
          <w:lang w:val="en-US"/>
        </w:rPr>
        <w:t>Megan Tucker</w:t>
      </w:r>
    </w:p>
    <w:p w14:paraId="00E408C9" w14:textId="110FBDD9" w:rsidR="00062E79" w:rsidRPr="006D1E06" w:rsidRDefault="006D1E06" w:rsidP="00A93DA4">
      <w:pPr>
        <w:pStyle w:val="EndnoteText"/>
        <w:rPr>
          <w:rFonts w:cs="Arial"/>
          <w:b/>
          <w:sz w:val="22"/>
          <w:szCs w:val="22"/>
          <w:lang w:val="en-US"/>
        </w:rPr>
      </w:pPr>
      <w:r w:rsidRPr="006D1E06">
        <w:rPr>
          <w:rFonts w:cs="Arial"/>
          <w:b/>
          <w:sz w:val="22"/>
          <w:szCs w:val="22"/>
          <w:lang w:val="en-US"/>
        </w:rPr>
        <w:t>Permitting Officer</w:t>
      </w:r>
    </w:p>
    <w:p w14:paraId="4D702C0D" w14:textId="6356D3FD" w:rsidR="00966E8E" w:rsidRDefault="00966E8E" w:rsidP="00A93DA4">
      <w:pPr>
        <w:pStyle w:val="EndnoteText"/>
        <w:rPr>
          <w:rFonts w:cs="Arial"/>
          <w:b/>
          <w:color w:val="FF0000"/>
          <w:sz w:val="22"/>
          <w:szCs w:val="22"/>
          <w:lang w:val="en-US"/>
        </w:rPr>
      </w:pPr>
    </w:p>
    <w:p w14:paraId="0CB75566" w14:textId="4ED1F2E7"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6D1E06" w:rsidRPr="006D1E06">
        <w:rPr>
          <w:rFonts w:cs="Arial"/>
          <w:sz w:val="24"/>
          <w:szCs w:val="24"/>
        </w:rPr>
        <w:t xml:space="preserve">Tom Hatch </w:t>
      </w:r>
      <w:r w:rsidRPr="006D1E06">
        <w:rPr>
          <w:rFonts w:cs="Arial"/>
          <w:sz w:val="24"/>
          <w:szCs w:val="24"/>
        </w:rPr>
        <w:t xml:space="preserve"> </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39B87" w14:textId="77777777" w:rsidR="00810B18" w:rsidRDefault="00810B18">
      <w:r>
        <w:separator/>
      </w:r>
    </w:p>
  </w:endnote>
  <w:endnote w:type="continuationSeparator" w:id="0">
    <w:p w14:paraId="732F5F37" w14:textId="77777777" w:rsidR="00810B18" w:rsidRDefault="00810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54241C59" w:rsidR="00617654" w:rsidRPr="006D1E06" w:rsidRDefault="00617654" w:rsidP="00617654">
    <w:pPr>
      <w:widowControl w:val="0"/>
      <w:autoSpaceDE w:val="0"/>
      <w:autoSpaceDN w:val="0"/>
      <w:adjustRightInd w:val="0"/>
      <w:spacing w:line="288" w:lineRule="auto"/>
      <w:textAlignment w:val="center"/>
      <w:rPr>
        <w:sz w:val="18"/>
        <w:szCs w:val="18"/>
        <w:lang w:val="de-DE"/>
      </w:rPr>
    </w:pPr>
    <w:r w:rsidRPr="006D1E06">
      <w:rPr>
        <w:color w:val="000000"/>
        <w:sz w:val="18"/>
        <w:szCs w:val="18"/>
        <w:lang w:val="de-DE"/>
      </w:rPr>
      <w:t>Ebost/Email</w:t>
    </w:r>
    <w:r w:rsidRPr="006D1E06">
      <w:rPr>
        <w:color w:val="000000"/>
        <w:sz w:val="18"/>
        <w:szCs w:val="18"/>
        <w:lang w:val="de-DE"/>
      </w:rPr>
      <w:tab/>
    </w:r>
    <w:r w:rsidR="006D1E06" w:rsidRPr="006D1E06">
      <w:rPr>
        <w:sz w:val="18"/>
        <w:szCs w:val="18"/>
        <w:lang w:val="de-DE"/>
      </w:rPr>
      <w:t>Megan.tucker</w:t>
    </w:r>
    <w:r w:rsidRPr="006D1E06">
      <w:rPr>
        <w:sz w:val="18"/>
        <w:szCs w:val="18"/>
        <w:lang w:val="de-DE"/>
      </w:rPr>
      <w:t xml:space="preserve">@cyfoethnaturiolcymru.gov.uk </w:t>
    </w:r>
  </w:p>
  <w:p w14:paraId="4ED1DD08" w14:textId="183D3AAD" w:rsidR="00617654" w:rsidRPr="006D1E06" w:rsidRDefault="00617654" w:rsidP="00617654">
    <w:pPr>
      <w:widowControl w:val="0"/>
      <w:autoSpaceDE w:val="0"/>
      <w:autoSpaceDN w:val="0"/>
      <w:adjustRightInd w:val="0"/>
      <w:spacing w:line="288" w:lineRule="auto"/>
      <w:textAlignment w:val="center"/>
      <w:rPr>
        <w:color w:val="000000"/>
        <w:sz w:val="18"/>
        <w:szCs w:val="18"/>
        <w:lang w:val="de-DE"/>
      </w:rPr>
    </w:pPr>
    <w:r w:rsidRPr="006D1E06">
      <w:rPr>
        <w:sz w:val="18"/>
        <w:szCs w:val="18"/>
        <w:lang w:val="de-DE"/>
      </w:rPr>
      <w:tab/>
    </w:r>
    <w:r w:rsidRPr="006D1E06">
      <w:rPr>
        <w:sz w:val="18"/>
        <w:szCs w:val="18"/>
        <w:lang w:val="de-DE"/>
      </w:rPr>
      <w:tab/>
    </w:r>
    <w:r w:rsidR="006D1E06" w:rsidRPr="006D1E06">
      <w:rPr>
        <w:sz w:val="18"/>
        <w:szCs w:val="18"/>
        <w:lang w:val="de-DE"/>
      </w:rPr>
      <w:t>Megan.tucker</w:t>
    </w:r>
    <w:r w:rsidRPr="006D1E06">
      <w:rPr>
        <w:color w:val="000000"/>
        <w:sz w:val="18"/>
        <w:szCs w:val="18"/>
        <w:lang w:val="de-DE"/>
      </w:rPr>
      <w:t>@naturalresourceswales.gov.uk</w:t>
    </w:r>
  </w:p>
  <w:p w14:paraId="097069C9" w14:textId="77777777" w:rsidR="00617654" w:rsidRPr="006D1E06" w:rsidRDefault="00617654" w:rsidP="00617654">
    <w:pPr>
      <w:widowControl w:val="0"/>
      <w:autoSpaceDE w:val="0"/>
      <w:autoSpaceDN w:val="0"/>
      <w:adjustRightInd w:val="0"/>
      <w:spacing w:line="288" w:lineRule="auto"/>
      <w:textAlignment w:val="center"/>
      <w:rPr>
        <w:color w:val="000000"/>
        <w:sz w:val="18"/>
        <w:szCs w:val="18"/>
        <w:lang w:val="de-DE"/>
      </w:rPr>
    </w:pPr>
    <w:r w:rsidRPr="006D1E06">
      <w:rPr>
        <w:color w:val="000000"/>
        <w:sz w:val="18"/>
        <w:szCs w:val="18"/>
        <w:lang w:val="de-DE"/>
      </w:rPr>
      <w:t>Gwefan/Website</w:t>
    </w:r>
    <w:r w:rsidRPr="006D1E06">
      <w:rPr>
        <w:color w:val="000000"/>
        <w:sz w:val="18"/>
        <w:szCs w:val="18"/>
        <w:lang w:val="de-DE"/>
      </w:rPr>
      <w:tab/>
    </w:r>
    <w:hyperlink r:id="rId1" w:history="1">
      <w:r w:rsidRPr="006D1E06">
        <w:rPr>
          <w:rStyle w:val="Hyperlink"/>
          <w:sz w:val="18"/>
          <w:szCs w:val="18"/>
          <w:lang w:val="de-DE"/>
        </w:rPr>
        <w:t>www.cyfoethnaturiolcymru.gov.uk</w:t>
      </w:r>
    </w:hyperlink>
    <w:r w:rsidRPr="006D1E06">
      <w:rPr>
        <w:color w:val="000000"/>
        <w:sz w:val="18"/>
        <w:szCs w:val="18"/>
        <w:lang w:val="de-DE"/>
      </w:rPr>
      <w:t xml:space="preserve"> </w:t>
    </w:r>
    <w:r w:rsidRPr="006D1E06">
      <w:rPr>
        <w:color w:val="000000"/>
        <w:sz w:val="18"/>
        <w:szCs w:val="18"/>
        <w:lang w:val="de-DE"/>
      </w:rPr>
      <w:tab/>
    </w:r>
    <w:r w:rsidRPr="006D1E06">
      <w:rPr>
        <w:color w:val="000000"/>
        <w:sz w:val="18"/>
        <w:szCs w:val="18"/>
        <w:lang w:val="de-DE"/>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6C1F1" w14:textId="77777777" w:rsidR="00810B18" w:rsidRDefault="00810B18">
      <w:r>
        <w:separator/>
      </w:r>
    </w:p>
  </w:footnote>
  <w:footnote w:type="continuationSeparator" w:id="0">
    <w:p w14:paraId="715D173A" w14:textId="77777777" w:rsidR="00810B18" w:rsidRDefault="00810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50C04"/>
    <w:rsid w:val="00271F4A"/>
    <w:rsid w:val="00272CF7"/>
    <w:rsid w:val="00290138"/>
    <w:rsid w:val="002A5BFA"/>
    <w:rsid w:val="002D0839"/>
    <w:rsid w:val="002D3BCF"/>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2111"/>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D1E06"/>
    <w:rsid w:val="006E15EB"/>
    <w:rsid w:val="006E5E90"/>
    <w:rsid w:val="006F4CD3"/>
    <w:rsid w:val="00700EB7"/>
    <w:rsid w:val="00741A94"/>
    <w:rsid w:val="00745DC8"/>
    <w:rsid w:val="007507C4"/>
    <w:rsid w:val="00772309"/>
    <w:rsid w:val="00787D19"/>
    <w:rsid w:val="0079482A"/>
    <w:rsid w:val="007A0C12"/>
    <w:rsid w:val="007D39E7"/>
    <w:rsid w:val="007E0827"/>
    <w:rsid w:val="00810B18"/>
    <w:rsid w:val="00823165"/>
    <w:rsid w:val="0084107E"/>
    <w:rsid w:val="00862DB5"/>
    <w:rsid w:val="008703D8"/>
    <w:rsid w:val="00875179"/>
    <w:rsid w:val="00881C7C"/>
    <w:rsid w:val="008A1EC1"/>
    <w:rsid w:val="008C2460"/>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9154D"/>
    <w:rsid w:val="00CA1E91"/>
    <w:rsid w:val="00CB5695"/>
    <w:rsid w:val="00CC1120"/>
    <w:rsid w:val="00CF14A0"/>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4565E"/>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85a07cefcc01af264bbc978ad3ea52a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354a77a3de45d46779a797541926d0"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REGU-219-5535889</_dlc_DocId>
    <_dlc_DocIdUrl xmlns="9be56660-2c31-41ef-bc00-23e72f632f2a">
      <Url>https://cyfoethnaturiolcymru.sharepoint.com/teams/Regulatory/Permitting/_layouts/15/DocIdRedir.aspx?ID=REGU-219-5535889</Url>
      <Description>REGU-219-5535889</Description>
    </_dlc_DocIdUrl>
    <Site_x0020_Name xmlns="859f7ad6-93f6-4205-b62b-a17f28acbbac">A&amp;C Aggregates Ltd</Site_x0020_Name>
    <Internal_x002f_External xmlns="859f7ad6-93f6-4205-b62b-a17f28acbbac">Outgoing document</Internal_x002f_External>
    <Post_x0020_code xmlns="859f7ad6-93f6-4205-b62b-a17f28acbbac">SA67 8RG</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Rowlands View, Templeton, Narberth, Pembrokeshire, SA67 8RG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2025-07-02T23:00:00+00:00</Document_x0020_Date>
    <Facility_x0020_Address xmlns="859f7ad6-93f6-4205-b62b-a17f28acbbac">Rowlands View, Narberth</Facility_x0020_Address>
    <Environment_x0020_Sub_x0020_Folder xmlns="859f7ad6-93f6-4205-b62b-a17f28acbbac">Licences applications</Environment_x0020_Sub_x0020_Folder>
    <Customer_x0020_Name xmlns="859f7ad6-93f6-4205-b62b-a17f28acbbac">A &amp; C Aggregates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2.xml><?xml version="1.0" encoding="utf-8"?>
<ds:datastoreItem xmlns:ds="http://schemas.openxmlformats.org/officeDocument/2006/customXml" ds:itemID="{BD87DC0D-D52A-46EE-950C-ABC84F47F272}"/>
</file>

<file path=customXml/itemProps3.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4.xml><?xml version="1.0" encoding="utf-8"?>
<ds:datastoreItem xmlns:ds="http://schemas.openxmlformats.org/officeDocument/2006/customXml" ds:itemID="{4D2CFA35-7F62-4148-82A3-B49EC5D10DC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5722560-2135-4FC3-B82F-7119C78B510D}"/>
</file>

<file path=docProps/app.xml><?xml version="1.0" encoding="utf-8"?>
<Properties xmlns="http://schemas.openxmlformats.org/officeDocument/2006/extended-properties" xmlns:vt="http://schemas.openxmlformats.org/officeDocument/2006/docPropsVTypes">
  <Template>OI_template</Template>
  <TotalTime>0</TotalTime>
  <Pages>3</Pages>
  <Words>982</Words>
  <Characters>5601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6570</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59</cp:revision>
  <cp:lastPrinted>1998-05-28T13:04:00Z</cp:lastPrinted>
  <dcterms:created xsi:type="dcterms:W3CDTF">2015-06-08T12:59:00Z</dcterms:created>
  <dcterms:modified xsi:type="dcterms:W3CDTF">2025-07-03T15:15:00Z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0x01010067EB80C5FE939D4A9B3D8BA62129B7F50102002CD491039417834E9F8E40366955224E</vt:lpwstr>
  </property>
  <property fmtid="{D5CDD505-2E9C-101B-9397-08002B2CF9AE}" pid="10" name="_dlc_DocIdItemGuid">
    <vt:lpwstr>52d28caf-2ac5-4b4b-908b-a7c50efdf03e</vt:lpwstr>
  </property>
  <property fmtid="{D5CDD505-2E9C-101B-9397-08002B2CF9AE}" pid="11" name="AuthorIds_UIVersion_20992">
    <vt:lpwstr>961</vt:lpwstr>
  </property>
  <property fmtid="{D5CDD505-2E9C-101B-9397-08002B2CF9AE}" pid="12" name="Order">
    <vt:r8>553588900</vt:r8>
  </property>
  <property fmtid="{D5CDD505-2E9C-101B-9397-08002B2CF9AE}" pid="13" name="MediaServiceImageTags">
    <vt:lpwstr/>
  </property>
</Properties>
</file>