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6CC80" w14:textId="77777777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36100EC3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74072FAB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1131486" w14:textId="77777777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2B8EB075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BCAEE7" w14:textId="77777777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6D5777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C14387F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4EC81842" w14:textId="1A8AD1BB" w:rsidR="00140D10" w:rsidRPr="00B55C45" w:rsidRDefault="00602149" w:rsidP="00140D10">
            <w:pPr>
              <w:rPr>
                <w:color w:val="000000" w:themeColor="text1"/>
              </w:rPr>
            </w:pPr>
            <w:r w:rsidRPr="00602149">
              <w:rPr>
                <w:color w:val="000000" w:themeColor="text1"/>
              </w:rPr>
              <w:t>BO5109601</w:t>
            </w:r>
          </w:p>
        </w:tc>
      </w:tr>
      <w:tr w:rsidR="00140D10" w14:paraId="06A785A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F97815D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024AB251" w14:textId="4F76EDFA" w:rsidR="00140D10" w:rsidRPr="00B55C45" w:rsidRDefault="00602149" w:rsidP="00140D10">
            <w:pPr>
              <w:rPr>
                <w:color w:val="000000" w:themeColor="text1"/>
              </w:rPr>
            </w:pPr>
            <w:r w:rsidRPr="00602149">
              <w:rPr>
                <w:color w:val="000000" w:themeColor="text1"/>
              </w:rPr>
              <w:t>PAN-029582</w:t>
            </w:r>
          </w:p>
        </w:tc>
      </w:tr>
      <w:tr w:rsidR="00400426" w14:paraId="39C6112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3BE0771" w14:textId="77777777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0C30735B" w14:textId="77777777" w:rsidR="00400426" w:rsidRPr="00B55C45" w:rsidRDefault="007B0505" w:rsidP="00140D10">
            <w:pPr>
              <w:rPr>
                <w:color w:val="000000" w:themeColor="text1"/>
              </w:rPr>
            </w:pPr>
            <w:r w:rsidRPr="007B0505">
              <w:rPr>
                <w:color w:val="000000" w:themeColor="text1"/>
              </w:rPr>
              <w:t>Update spill trigger conditions (09/06/2025)</w:t>
            </w:r>
          </w:p>
        </w:tc>
      </w:tr>
      <w:tr w:rsidR="00140D10" w14:paraId="61DA25D1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8D97C7" w14:textId="77777777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1904A27C" w14:textId="77777777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7B0A4D" w14:paraId="77F86123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8E9BAAA" w14:textId="77777777" w:rsidR="007B0A4D" w:rsidRDefault="007B0A4D" w:rsidP="00140D10">
            <w:pPr>
              <w:rPr>
                <w:color w:val="00A0AA"/>
              </w:rPr>
            </w:pPr>
            <w:r>
              <w:rPr>
                <w:color w:val="00A0AA"/>
              </w:rPr>
              <w:t>Reason for variation</w:t>
            </w:r>
          </w:p>
        </w:tc>
        <w:tc>
          <w:tcPr>
            <w:tcW w:w="7342" w:type="dxa"/>
          </w:tcPr>
          <w:p w14:paraId="09AAC947" w14:textId="77777777" w:rsidR="007B0A4D" w:rsidRPr="00B55C45" w:rsidRDefault="007B0505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Variation to update the </w:t>
            </w:r>
            <w:r w:rsidR="00A02461">
              <w:rPr>
                <w:color w:val="000000" w:themeColor="text1"/>
              </w:rPr>
              <w:t xml:space="preserve">reporting conditions </w:t>
            </w:r>
            <w:r w:rsidR="00F21028">
              <w:rPr>
                <w:color w:val="000000" w:themeColor="text1"/>
              </w:rPr>
              <w:t>relat</w:t>
            </w:r>
            <w:r w:rsidR="000E6216">
              <w:rPr>
                <w:color w:val="000000" w:themeColor="text1"/>
              </w:rPr>
              <w:t>ing to spill triggers.</w:t>
            </w:r>
          </w:p>
        </w:tc>
      </w:tr>
      <w:tr w:rsidR="00140D10" w14:paraId="555F2DFF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EB36C56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144FD305" w14:textId="71E46D6C" w:rsidR="00140D10" w:rsidRPr="00B55C45" w:rsidRDefault="00602149" w:rsidP="00140D10">
            <w:pPr>
              <w:rPr>
                <w:color w:val="000000" w:themeColor="text1"/>
              </w:rPr>
            </w:pPr>
            <w:r w:rsidRPr="00602149">
              <w:rPr>
                <w:color w:val="000000" w:themeColor="text1"/>
              </w:rPr>
              <w:t>New Penclawdd SPS</w:t>
            </w:r>
          </w:p>
        </w:tc>
      </w:tr>
      <w:tr w:rsidR="00140D10" w14:paraId="60CABC6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747EE8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73355A01" w14:textId="31DF40B3" w:rsidR="00140D10" w:rsidRPr="00B55C45" w:rsidRDefault="00602149" w:rsidP="00140D10">
            <w:pPr>
              <w:rPr>
                <w:color w:val="000000" w:themeColor="text1"/>
              </w:rPr>
            </w:pPr>
            <w:r w:rsidRPr="00602149">
              <w:rPr>
                <w:color w:val="000000" w:themeColor="text1"/>
              </w:rPr>
              <w:t>Swansea</w:t>
            </w:r>
          </w:p>
        </w:tc>
      </w:tr>
      <w:tr w:rsidR="00E04A04" w14:paraId="15085C16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CAA350C" w14:textId="77777777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8C1FCB5" w14:textId="4A53E095" w:rsidR="00E04A04" w:rsidRPr="00B55C45" w:rsidRDefault="0060214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South West</w:t>
            </w:r>
          </w:p>
        </w:tc>
      </w:tr>
      <w:tr w:rsidR="00140D10" w14:paraId="00D90751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CC17189" w14:textId="77777777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242D81CB" w14:textId="395F1515" w:rsidR="00140D10" w:rsidRPr="00B55C45" w:rsidRDefault="00602149" w:rsidP="00140D10">
            <w:pPr>
              <w:rPr>
                <w:color w:val="000000" w:themeColor="text1"/>
              </w:rPr>
            </w:pPr>
            <w:r w:rsidRPr="00602149">
              <w:rPr>
                <w:color w:val="000000" w:themeColor="text1"/>
              </w:rPr>
              <w:t>Swansea</w:t>
            </w:r>
          </w:p>
        </w:tc>
      </w:tr>
      <w:tr w:rsidR="001479C9" w14:paraId="56901A3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20FA553E" w14:textId="77777777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3EA4E273" w14:textId="35A22262" w:rsidR="001479C9" w:rsidRPr="00B55C45" w:rsidRDefault="0060214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Hayley Price</w:t>
            </w:r>
          </w:p>
        </w:tc>
      </w:tr>
    </w:tbl>
    <w:p w14:paraId="714AE6F4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2EACF2E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18B0E35" w14:textId="7777777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0722F155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BF0489D" w14:textId="77777777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0C1E72B3" w14:textId="77777777" w:rsidR="0097043A" w:rsidRPr="00B55C45" w:rsidRDefault="000E6216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09/06/2025</w:t>
            </w:r>
          </w:p>
        </w:tc>
      </w:tr>
      <w:tr w:rsidR="00D257B9" w14:paraId="305B285A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6290F51C" w14:textId="7777777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</w:p>
        </w:tc>
        <w:tc>
          <w:tcPr>
            <w:tcW w:w="5783" w:type="dxa"/>
          </w:tcPr>
          <w:p w14:paraId="6E182BF4" w14:textId="77777777" w:rsidR="00D257B9" w:rsidRPr="00B55C45" w:rsidRDefault="005A4F85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17/01/2025 &amp; </w:t>
            </w:r>
            <w:r w:rsidR="007F6B5A">
              <w:rPr>
                <w:color w:val="000000" w:themeColor="text1"/>
              </w:rPr>
              <w:t>02/05/2025</w:t>
            </w:r>
          </w:p>
        </w:tc>
      </w:tr>
      <w:tr w:rsidR="00D257B9" w14:paraId="38D5006F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427D026" w14:textId="7777777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76691845" w14:textId="77777777" w:rsidR="00D257B9" w:rsidRPr="00B55C45" w:rsidRDefault="00860ED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12/06/2025</w:t>
            </w:r>
          </w:p>
        </w:tc>
      </w:tr>
      <w:tr w:rsidR="00D257B9" w14:paraId="1963D1B2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E7E756B" w14:textId="7777777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346B7492" w14:textId="215AA2AF" w:rsidR="00D257B9" w:rsidRPr="00B55C45" w:rsidRDefault="0060214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13/06/2025</w:t>
            </w:r>
          </w:p>
        </w:tc>
      </w:tr>
      <w:tr w:rsidR="00D257B9" w14:paraId="563C3A4F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2570462C" w14:textId="77777777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5F40DBC7" w14:textId="5428824F" w:rsidR="00D257B9" w:rsidRPr="00B55C45" w:rsidRDefault="0060214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20/06/2025</w:t>
            </w:r>
          </w:p>
        </w:tc>
      </w:tr>
      <w:bookmarkEnd w:id="0"/>
    </w:tbl>
    <w:p w14:paraId="5F95BA72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444B8109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0E1E87C6" w14:textId="77777777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E862CDF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FA20266" w14:textId="77777777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2542CB83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8279B0B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4C74170A" w14:textId="77777777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CA4C509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40EA7A9A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2273FEB7" w14:textId="77777777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1597C17EAFFD4D178F2966D267871C11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  <w:shd w:val="clear" w:color="auto" w:fill="auto"/>
              </w:tcPr>
              <w:p w14:paraId="56FF86EC" w14:textId="77777777" w:rsidR="00EF0BB9" w:rsidRDefault="00860ED3" w:rsidP="00FD00B0">
                <w:pPr>
                  <w:rPr>
                    <w:color w:val="00A0AA"/>
                  </w:rPr>
                </w:pPr>
                <w:r w:rsidRPr="00860ED3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23E800C6" w14:textId="77777777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  <w:shd w:val="clear" w:color="auto" w:fill="auto"/>
          </w:tcPr>
          <w:p w14:paraId="16727B22" w14:textId="77777777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860ED3">
              <w:rPr>
                <w:color w:val="000000" w:themeColor="text1"/>
              </w:rPr>
              <w:t>888</w:t>
            </w:r>
          </w:p>
        </w:tc>
      </w:tr>
      <w:tr w:rsidR="0054438C" w14:paraId="6D8E5148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7E6E4912" w14:textId="77777777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67F643A7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5C0966A1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07D11B6A" w14:textId="7777777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7C15667B" w14:textId="7777777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6FB328B2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280ACBBF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72D1852" w14:textId="77777777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7079E2C1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1371C94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A502A76" w14:textId="77777777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60CE0A1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EFD09EA" w14:textId="77777777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1C721CF8" w14:textId="77777777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6809C08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5B6616CE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7685BFBD" w14:textId="77777777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0419ACE0" w14:textId="7777777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B850F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592CBD62" w14:textId="77777777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  <w:r w:rsidR="00B83588">
              <w:rPr>
                <w:color w:val="00A0AA"/>
              </w:rPr>
              <w:t xml:space="preserve"> 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(label</w:t>
            </w:r>
            <w:r w:rsidR="00A06FCB" w:rsidRPr="00A06FCB">
              <w:rPr>
                <w:i/>
                <w:iCs/>
                <w:color w:val="00A0AA"/>
                <w:sz w:val="18"/>
                <w:szCs w:val="18"/>
              </w:rPr>
              <w:t xml:space="preserve"> names</w:t>
            </w:r>
            <w:r w:rsidR="00B83588" w:rsidRPr="00A06FCB">
              <w:rPr>
                <w:i/>
                <w:iCs/>
                <w:color w:val="00A0AA"/>
                <w:sz w:val="18"/>
                <w:szCs w:val="18"/>
              </w:rPr>
              <w:t>)</w:t>
            </w:r>
          </w:p>
        </w:tc>
        <w:tc>
          <w:tcPr>
            <w:tcW w:w="3530" w:type="dxa"/>
            <w:shd w:val="clear" w:color="auto" w:fill="FFFFFF" w:themeFill="background1"/>
          </w:tcPr>
          <w:p w14:paraId="246A427A" w14:textId="7777777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3E66FCE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5A9F1932" w14:textId="77777777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24968B34" w14:textId="06AA6BA8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D81754" w14:paraId="2CD1BD39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0019199" w14:textId="77777777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273B6656" w14:textId="77777777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0554EE3B" w14:textId="7777777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1917A580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643FB97" w14:textId="77777777" w:rsidR="004241F5" w:rsidRDefault="004241F5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Other</w:t>
            </w:r>
          </w:p>
        </w:tc>
      </w:tr>
      <w:tr w:rsidR="008F2829" w14:paraId="781809C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B34EA94" w14:textId="77777777" w:rsidR="008F2829" w:rsidRPr="00280A64" w:rsidRDefault="008F2829" w:rsidP="004A1E0F">
            <w:pPr>
              <w:rPr>
                <w:b/>
                <w:bCs/>
                <w:color w:val="00B0F0"/>
              </w:rPr>
            </w:pPr>
            <w:r w:rsidRPr="00280A64">
              <w:rPr>
                <w:b/>
                <w:bCs/>
                <w:color w:val="00A0AA"/>
              </w:rPr>
              <w:t>Spill triggers</w:t>
            </w:r>
          </w:p>
        </w:tc>
      </w:tr>
      <w:tr w:rsidR="008F2829" w14:paraId="2B80240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D3B10B9" w14:textId="77777777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Type of trigger </w:t>
            </w:r>
            <w:r w:rsidRPr="005A5EC9">
              <w:rPr>
                <w:i/>
                <w:iCs/>
                <w:color w:val="00A0AA"/>
                <w:sz w:val="18"/>
                <w:szCs w:val="18"/>
              </w:rPr>
              <w:t>(e.g. SFW or BW)</w:t>
            </w:r>
          </w:p>
        </w:tc>
        <w:tc>
          <w:tcPr>
            <w:tcW w:w="3530" w:type="dxa"/>
          </w:tcPr>
          <w:p w14:paraId="6DFD5A5A" w14:textId="77777777" w:rsidR="008F2829" w:rsidRPr="00B55C45" w:rsidRDefault="008F282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8F2829" w14:paraId="42373C9F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DF33220" w14:textId="77777777" w:rsidR="008F2829" w:rsidRDefault="005A5EC9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Trigger value </w:t>
            </w:r>
          </w:p>
        </w:tc>
        <w:tc>
          <w:tcPr>
            <w:tcW w:w="3530" w:type="dxa"/>
          </w:tcPr>
          <w:p w14:paraId="25D6F30F" w14:textId="77777777" w:rsidR="008F2829" w:rsidRPr="00B55C45" w:rsidRDefault="00700405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C1D861D" w14:textId="77777777" w:rsidR="00787732" w:rsidRDefault="00787732" w:rsidP="00B00C0C">
      <w:pPr>
        <w:pStyle w:val="NoSpacing"/>
      </w:pPr>
    </w:p>
    <w:sectPr w:rsidR="00787732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DB3C0" w14:textId="77777777" w:rsidR="00063F72" w:rsidRDefault="00063F72" w:rsidP="00DC3B12">
      <w:pPr>
        <w:spacing w:after="0" w:line="240" w:lineRule="auto"/>
      </w:pPr>
      <w:r>
        <w:separator/>
      </w:r>
    </w:p>
  </w:endnote>
  <w:endnote w:type="continuationSeparator" w:id="0">
    <w:p w14:paraId="57C5DA64" w14:textId="77777777" w:rsidR="00063F72" w:rsidRDefault="00063F7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F8182F" w14:textId="77777777" w:rsidR="00063F72" w:rsidRDefault="00063F72" w:rsidP="00DC3B12">
      <w:pPr>
        <w:spacing w:after="0" w:line="240" w:lineRule="auto"/>
      </w:pPr>
      <w:r>
        <w:separator/>
      </w:r>
    </w:p>
  </w:footnote>
  <w:footnote w:type="continuationSeparator" w:id="0">
    <w:p w14:paraId="79A292C2" w14:textId="77777777" w:rsidR="00063F72" w:rsidRDefault="00063F7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A2058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5C778D42" w14:textId="77777777" w:rsidR="00DC3B12" w:rsidRPr="001479C9" w:rsidRDefault="007B0A4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Non-</w:t>
    </w:r>
    <w:r w:rsidR="00DC3B12" w:rsidRPr="001479C9">
      <w:rPr>
        <w:b/>
        <w:bCs/>
        <w:color w:val="00A0AA"/>
        <w:sz w:val="36"/>
        <w:szCs w:val="36"/>
      </w:rPr>
      <w:t>AMP</w:t>
    </w:r>
    <w:r>
      <w:rPr>
        <w:b/>
        <w:bCs/>
        <w:color w:val="00A0AA"/>
        <w:sz w:val="36"/>
        <w:szCs w:val="36"/>
      </w:rPr>
      <w:t>/</w:t>
    </w:r>
    <w:r w:rsidR="00DC3B12" w:rsidRPr="001479C9">
      <w:rPr>
        <w:b/>
        <w:bCs/>
        <w:color w:val="00A0AA"/>
        <w:sz w:val="36"/>
        <w:szCs w:val="36"/>
      </w:rPr>
      <w:t>NEP Variations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5A95FC2" wp14:editId="2DCB8E6A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FA"/>
    <w:rsid w:val="00015725"/>
    <w:rsid w:val="000213C6"/>
    <w:rsid w:val="0003540B"/>
    <w:rsid w:val="00063F72"/>
    <w:rsid w:val="0009671C"/>
    <w:rsid w:val="000B50A9"/>
    <w:rsid w:val="000C334C"/>
    <w:rsid w:val="000C5835"/>
    <w:rsid w:val="000C7261"/>
    <w:rsid w:val="000D37BD"/>
    <w:rsid w:val="000E6216"/>
    <w:rsid w:val="000E65E5"/>
    <w:rsid w:val="00140D10"/>
    <w:rsid w:val="00146908"/>
    <w:rsid w:val="001479C9"/>
    <w:rsid w:val="00193AD9"/>
    <w:rsid w:val="001A334D"/>
    <w:rsid w:val="001A521F"/>
    <w:rsid w:val="001D3B4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E33BF"/>
    <w:rsid w:val="003F118D"/>
    <w:rsid w:val="00400426"/>
    <w:rsid w:val="004241F5"/>
    <w:rsid w:val="004647F2"/>
    <w:rsid w:val="00495B21"/>
    <w:rsid w:val="004B3E4C"/>
    <w:rsid w:val="004F6351"/>
    <w:rsid w:val="005411D7"/>
    <w:rsid w:val="00542964"/>
    <w:rsid w:val="00543583"/>
    <w:rsid w:val="0054438C"/>
    <w:rsid w:val="005723BF"/>
    <w:rsid w:val="00575C34"/>
    <w:rsid w:val="005A4F85"/>
    <w:rsid w:val="005A58A4"/>
    <w:rsid w:val="005A5EC9"/>
    <w:rsid w:val="005C7F2F"/>
    <w:rsid w:val="005E3E04"/>
    <w:rsid w:val="005F7ED0"/>
    <w:rsid w:val="00600D58"/>
    <w:rsid w:val="00602149"/>
    <w:rsid w:val="00610503"/>
    <w:rsid w:val="0065457A"/>
    <w:rsid w:val="006A5ED3"/>
    <w:rsid w:val="006B510D"/>
    <w:rsid w:val="00700405"/>
    <w:rsid w:val="00701A69"/>
    <w:rsid w:val="00732C01"/>
    <w:rsid w:val="00787732"/>
    <w:rsid w:val="007B0505"/>
    <w:rsid w:val="007B0A4D"/>
    <w:rsid w:val="007F6B5A"/>
    <w:rsid w:val="007F78B8"/>
    <w:rsid w:val="00804A8D"/>
    <w:rsid w:val="00860ED3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A7EEC"/>
    <w:rsid w:val="009B30CB"/>
    <w:rsid w:val="009E1692"/>
    <w:rsid w:val="009F1607"/>
    <w:rsid w:val="009F3FD3"/>
    <w:rsid w:val="00A02461"/>
    <w:rsid w:val="00A06FCB"/>
    <w:rsid w:val="00A07EA2"/>
    <w:rsid w:val="00A8485A"/>
    <w:rsid w:val="00A92B2E"/>
    <w:rsid w:val="00AA41ED"/>
    <w:rsid w:val="00AA4C84"/>
    <w:rsid w:val="00AB61FA"/>
    <w:rsid w:val="00AC079B"/>
    <w:rsid w:val="00AE0CC2"/>
    <w:rsid w:val="00B00C0C"/>
    <w:rsid w:val="00B27E7A"/>
    <w:rsid w:val="00B30945"/>
    <w:rsid w:val="00B41900"/>
    <w:rsid w:val="00B42D4A"/>
    <w:rsid w:val="00B55C45"/>
    <w:rsid w:val="00B83588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2DE2"/>
    <w:rsid w:val="00CF4B30"/>
    <w:rsid w:val="00D257B9"/>
    <w:rsid w:val="00D26F36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71778"/>
    <w:rsid w:val="00E75B18"/>
    <w:rsid w:val="00EF0BB9"/>
    <w:rsid w:val="00F21028"/>
    <w:rsid w:val="00F4154C"/>
    <w:rsid w:val="00F53214"/>
    <w:rsid w:val="00FB2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26918"/>
  <w15:chartTrackingRefBased/>
  <w15:docId w15:val="{45ED12D9-29E8-4E34-92E5-ACB5EFFB5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DM%20Checklists\Duly%20Making%20Checklist%20(ST%20Variations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597C17EAFFD4D178F2966D267871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05540-FF2F-4ED6-8D94-288FC70A12CC}"/>
      </w:docPartPr>
      <w:docPartBody>
        <w:p w:rsidR="00000000" w:rsidRDefault="00000000">
          <w:pPr>
            <w:pStyle w:val="1597C17EAFFD4D178F2966D267871C11"/>
          </w:pPr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29F"/>
    <w:rsid w:val="005723BF"/>
    <w:rsid w:val="00F5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666666"/>
    </w:rPr>
  </w:style>
  <w:style w:type="paragraph" w:customStyle="1" w:styleId="1597C17EAFFD4D178F2966D267871C11">
    <w:name w:val="1597C17EAFFD4D178F2966D267871C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IconOverlay xmlns="http://schemas.microsoft.com/sharepoint/v4" xsi:nil="true"/>
    <License_x002f_Activity_x0020_Type xmlns="859f7ad6-93f6-4205-b62b-a17f28acbbac">4. EPR Water Discharge</License_x002f_Activity_x0020_Type>
    <_dlc_DocId xmlns="9be56660-2c31-41ef-bc00-23e72f632f2a">REGU-193-13540997</_dlc_DocId>
    <_dlc_DocIdUrl xmlns="9be56660-2c31-41ef-bc00-23e72f632f2a">
      <Url>https://cyfoethnaturiolcymru.sharepoint.com/teams/Regulatory/Permitting/_layouts/15/DocIdRedir.aspx?ID=REGU-193-13540997</Url>
      <Description>REGU-193-13540997</Description>
    </_dlc_DocIdUrl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Penclawdd SPS EO/CSO, Penclawdd</Site_x0020_Name>
    <Internal_x002f_External xmlns="859f7ad6-93f6-4205-b62b-a17f28acbbac">Internal document</Internal_x002f_External>
    <Post_x0020_code xmlns="859f7ad6-93f6-4205-b62b-a17f28acbbac">SA4 3YQ	</Post_x0020_code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Linea, Fortran Road, St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2025-06-12T23:00:00+00:00</Document_x0020_Date>
    <Facility_x0020_Address xmlns="859f7ad6-93f6-4205-b62b-a17f28acbbac">Penclawdd, North Gower, Swansea</Facility_x0020_Address>
    <Environment_x0020_Sub_x0020_Folder xmlns="859f7ad6-93f6-4205-b62b-a17f28acbbac">Licence variation</Environment_x0020_Sub_x0020_Folder>
    <Customer_x0020_Name xmlns="859f7ad6-93f6-4205-b62b-a17f28acbbac">Dwr Cymru Cyfyngedig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699A4612-09C1-4160-B892-8E68A88AD8E0}"/>
</file>

<file path=docProps/app.xml><?xml version="1.0" encoding="utf-8"?>
<Properties xmlns="http://schemas.openxmlformats.org/officeDocument/2006/extended-properties" xmlns:vt="http://schemas.openxmlformats.org/officeDocument/2006/docPropsVTypes">
  <Template>Duly Making Checklist (ST Variations)</Template>
  <TotalTime>0</TotalTime>
  <Pages>1</Pages>
  <Words>186</Words>
  <Characters>1063</Characters>
  <Application>Microsoft Office Word</Application>
  <DocSecurity>0</DocSecurity>
  <Lines>8</Lines>
  <Paragraphs>2</Paragraphs>
  <ScaleCrop>false</ScaleCrop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2</cp:revision>
  <dcterms:created xsi:type="dcterms:W3CDTF">2025-07-29T17:19:00Z</dcterms:created>
  <dcterms:modified xsi:type="dcterms:W3CDTF">2025-07-29T17:22:00Z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7014451d-098d-4e85-9d36-5f7aaab42257</vt:lpwstr>
  </property>
  <property fmtid="{D5CDD505-2E9C-101B-9397-08002B2CF9AE}" pid="4" name="MediaServiceImageTags">
    <vt:lpwstr/>
  </property>
</Properties>
</file>