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customXml/itemProps6.xml" ContentType="application/vnd.openxmlformats-officedocument.customXmlProperties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148" w:rsidRPr="00947AA6" w:rsidRDefault="00AD1148" w:rsidP="00947A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18"/>
          <w:szCs w:val="18"/>
        </w:rPr>
        <w:sectPr w:rsidR="00AD1148" w:rsidRPr="00947AA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:rsidR="009F1A2A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bCs/>
          <w:sz w:val="18"/>
          <w:szCs w:val="18"/>
          <w:lang w:eastAsia="en-GB"/>
        </w:rPr>
      </w:pPr>
      <w:r w:rsidRPr="004356BC">
        <w:rPr>
          <w:rFonts w:eastAsia="Calibri" w:cs="Arial"/>
          <w:b/>
          <w:bCs/>
          <w:sz w:val="18"/>
          <w:szCs w:val="18"/>
          <w:lang w:eastAsia="en-GB"/>
        </w:rPr>
        <w:lastRenderedPageBreak/>
        <w:t xml:space="preserve">Fill in this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form </w:t>
      </w:r>
      <w:r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if you are applying for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a </w:t>
      </w:r>
      <w:r w:rsidR="00F70B5D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transitional water resources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licence </w:t>
      </w:r>
      <w:r w:rsidR="00F70B5D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to continue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>a previously exempt abstraction.</w:t>
      </w:r>
      <w:r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 </w:t>
      </w:r>
    </w:p>
    <w:p w:rsidR="00AF76F9" w:rsidRPr="004356BC" w:rsidRDefault="00AF76F9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bCs/>
          <w:sz w:val="18"/>
          <w:szCs w:val="18"/>
          <w:lang w:eastAsia="en-GB"/>
        </w:rPr>
      </w:pPr>
    </w:p>
    <w:p w:rsidR="009F1A2A" w:rsidRPr="004356BC" w:rsidRDefault="00913B27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>This form is available in both English and Welsh.</w:t>
      </w:r>
    </w:p>
    <w:p w:rsidR="009F1A2A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>Please check that this is the latest version of the form available from our website</w:t>
      </w:r>
      <w:r w:rsidR="00D32210" w:rsidRPr="004356BC">
        <w:rPr>
          <w:rFonts w:eastAsia="Calibri" w:cs="Arial"/>
          <w:bCs/>
          <w:sz w:val="18"/>
          <w:szCs w:val="18"/>
          <w:lang w:eastAsia="en-GB"/>
        </w:rPr>
        <w:t xml:space="preserve"> before submitting your application</w:t>
      </w:r>
      <w:r w:rsidRPr="004356BC">
        <w:rPr>
          <w:rFonts w:eastAsia="Calibri" w:cs="Arial"/>
          <w:bCs/>
          <w:sz w:val="18"/>
          <w:szCs w:val="18"/>
          <w:lang w:eastAsia="en-GB"/>
        </w:rPr>
        <w:t xml:space="preserve">. </w:t>
      </w:r>
    </w:p>
    <w:p w:rsidR="009F1A2A" w:rsidRPr="004356BC" w:rsidRDefault="009F1A2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:rsidR="003D02F4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 xml:space="preserve">Please </w:t>
      </w:r>
      <w:r w:rsidR="00C7275D" w:rsidRPr="004356BC">
        <w:rPr>
          <w:rFonts w:eastAsia="Calibri" w:cs="Arial"/>
          <w:bCs/>
          <w:sz w:val="18"/>
          <w:szCs w:val="18"/>
          <w:lang w:eastAsia="en-GB"/>
        </w:rPr>
        <w:t xml:space="preserve">ensure you use </w:t>
      </w:r>
      <w:r w:rsidR="00EC173E" w:rsidRPr="004356BC">
        <w:rPr>
          <w:rFonts w:eastAsia="Calibri" w:cs="Arial"/>
          <w:bCs/>
          <w:sz w:val="18"/>
          <w:szCs w:val="18"/>
          <w:lang w:eastAsia="en-GB"/>
        </w:rPr>
        <w:t>G</w:t>
      </w:r>
      <w:r w:rsidRPr="004356BC">
        <w:rPr>
          <w:rFonts w:eastAsia="Calibri" w:cs="Arial"/>
          <w:bCs/>
          <w:sz w:val="18"/>
          <w:szCs w:val="18"/>
          <w:lang w:eastAsia="en-GB"/>
        </w:rPr>
        <w:t xml:space="preserve">uidance </w:t>
      </w:r>
      <w:r w:rsidR="00EC173E" w:rsidRPr="004356BC">
        <w:rPr>
          <w:rFonts w:eastAsia="Calibri" w:cs="Arial"/>
          <w:bCs/>
          <w:sz w:val="18"/>
          <w:szCs w:val="18"/>
          <w:lang w:eastAsia="en-GB"/>
        </w:rPr>
        <w:t>N</w:t>
      </w:r>
      <w:r w:rsidRPr="004356BC">
        <w:rPr>
          <w:rFonts w:eastAsia="Calibri" w:cs="Arial"/>
          <w:bCs/>
          <w:sz w:val="18"/>
          <w:szCs w:val="18"/>
          <w:lang w:eastAsia="en-GB"/>
        </w:rPr>
        <w:t>ote</w:t>
      </w:r>
      <w:r w:rsidR="005229D9" w:rsidRPr="004356BC">
        <w:rPr>
          <w:rFonts w:eastAsia="Calibri" w:cs="Arial"/>
          <w:bCs/>
          <w:sz w:val="18"/>
          <w:szCs w:val="18"/>
          <w:lang w:eastAsia="en-GB"/>
        </w:rPr>
        <w:t xml:space="preserve"> </w:t>
      </w:r>
      <w:r w:rsidR="00AB3120" w:rsidRPr="004356BC">
        <w:rPr>
          <w:rFonts w:eastAsia="Calibri" w:cs="Arial"/>
          <w:bCs/>
          <w:sz w:val="18"/>
          <w:szCs w:val="18"/>
          <w:lang w:eastAsia="en-GB"/>
        </w:rPr>
        <w:t>WRH</w:t>
      </w:r>
      <w:r w:rsidR="00C7275D" w:rsidRPr="004356BC">
        <w:rPr>
          <w:rFonts w:eastAsia="Calibri" w:cs="Arial"/>
          <w:bCs/>
          <w:sz w:val="18"/>
          <w:szCs w:val="18"/>
          <w:lang w:eastAsia="en-GB"/>
        </w:rPr>
        <w:t xml:space="preserve"> to help you</w:t>
      </w:r>
      <w:r w:rsidRPr="004356BC">
        <w:rPr>
          <w:rFonts w:eastAsia="Calibri" w:cs="Arial"/>
          <w:bCs/>
          <w:sz w:val="18"/>
          <w:szCs w:val="18"/>
          <w:lang w:eastAsia="en-GB"/>
        </w:rPr>
        <w:t>.</w:t>
      </w:r>
    </w:p>
    <w:p w:rsidR="003D02F4" w:rsidRPr="004356BC" w:rsidRDefault="003D02F4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:rsidR="00BD259E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 xml:space="preserve">All relevant guidance documents can be found on our website. </w:t>
      </w:r>
    </w:p>
    <w:p w:rsidR="001519BF" w:rsidRPr="004356BC" w:rsidRDefault="001519BF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</w:p>
    <w:p w:rsidR="00864C22" w:rsidRPr="004356BC" w:rsidRDefault="00EA18F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sz w:val="18"/>
          <w:szCs w:val="18"/>
          <w:lang w:eastAsia="en-GB"/>
        </w:rPr>
      </w:pPr>
      <w:r w:rsidRPr="004356BC">
        <w:rPr>
          <w:rFonts w:eastAsia="Calibri" w:cs="Arial"/>
          <w:b/>
          <w:sz w:val="18"/>
          <w:szCs w:val="18"/>
          <w:lang w:eastAsia="en-GB"/>
        </w:rPr>
        <w:t>Contents</w:t>
      </w:r>
    </w:p>
    <w:p w:rsidR="00EA18FA" w:rsidRPr="004356BC" w:rsidRDefault="00EA18F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Style w:val="Hyperlink"/>
          <w:rFonts w:eastAsia="Calibri" w:cs="Arial"/>
          <w:color w:val="auto"/>
          <w:sz w:val="18"/>
          <w:szCs w:val="18"/>
          <w:u w:val="none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1 </w:t>
      </w:r>
      <w:hyperlink w:anchor="section1" w:history="1">
        <w:r w:rsidR="00F83785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</w:t>
        </w:r>
        <w:r w:rsidR="00E066BF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pplication type</w:t>
        </w:r>
        <w:r w:rsidR="00626C24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and fee</w:t>
        </w:r>
      </w:hyperlink>
    </w:p>
    <w:p w:rsidR="00DB01AD" w:rsidRPr="004356BC" w:rsidRDefault="00EA18F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lastRenderedPageBreak/>
        <w:t xml:space="preserve">2 </w:t>
      </w:r>
      <w:hyperlink w:anchor="section2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Applicant and agent details</w:t>
        </w:r>
      </w:hyperlink>
    </w:p>
    <w:p w:rsidR="003D02F4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3 </w:t>
      </w:r>
      <w:hyperlink w:anchor="section3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Site name</w:t>
        </w:r>
      </w:hyperlink>
    </w:p>
    <w:p w:rsidR="00E42B09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4 </w:t>
      </w:r>
      <w:hyperlink w:anchor="section4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Entitlement to apply</w:t>
        </w:r>
      </w:hyperlink>
    </w:p>
    <w:p w:rsidR="00342D45" w:rsidRPr="004356BC" w:rsidRDefault="007679A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5</w:t>
      </w:r>
      <w:r w:rsidR="00342D45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5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Existing licence number(s)</w:t>
        </w:r>
      </w:hyperlink>
    </w:p>
    <w:p w:rsidR="007F23CC" w:rsidRPr="004356BC" w:rsidRDefault="00095DC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6</w:t>
      </w:r>
      <w:r w:rsidR="00342D45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6" w:history="1">
        <w:r w:rsidR="008C2BC1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Cross border</w:t>
        </w:r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applications</w:t>
        </w:r>
      </w:hyperlink>
    </w:p>
    <w:p w:rsidR="007F23CC" w:rsidRPr="004356BC" w:rsidRDefault="00095DC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7</w:t>
      </w:r>
      <w:r w:rsidR="00013237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7" w:history="1">
        <w:r w:rsidR="008C2BC1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Abstraction</w:t>
        </w:r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details</w:t>
        </w:r>
      </w:hyperlink>
    </w:p>
    <w:p w:rsidR="00013237" w:rsidRPr="004356BC" w:rsidRDefault="00095DC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8 </w:t>
      </w:r>
      <w:hyperlink w:anchor="section8" w:history="1">
        <w:r w:rsidR="008C2BC1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Abstraction</w:t>
        </w:r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history and evidence</w:t>
        </w:r>
      </w:hyperlink>
    </w:p>
    <w:p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9</w:t>
      </w:r>
      <w:r w:rsidR="00095DCA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9" w:history="1"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Discharge details</w:t>
        </w:r>
      </w:hyperlink>
    </w:p>
    <w:p w:rsidR="0073466A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10 </w:t>
      </w:r>
      <w:hyperlink w:anchor="section10" w:history="1"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Eel considerations</w:t>
        </w:r>
      </w:hyperlink>
    </w:p>
    <w:p w:rsidR="0073466A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proofErr w:type="gramStart"/>
      <w:r w:rsidRPr="004356BC">
        <w:rPr>
          <w:rFonts w:eastAsia="Calibri" w:cs="Arial"/>
          <w:sz w:val="18"/>
          <w:szCs w:val="18"/>
          <w:lang w:eastAsia="en-GB"/>
        </w:rPr>
        <w:t xml:space="preserve">11 </w:t>
      </w:r>
      <w:hyperlink w:anchor="section11" w:history="1"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Trickle irrigation</w:t>
        </w:r>
        <w:proofErr w:type="gramEnd"/>
      </w:hyperlink>
    </w:p>
    <w:p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12</w:t>
      </w:r>
      <w:r w:rsidR="00095DCA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2" w:history="1"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Planned abstractions</w:t>
        </w:r>
      </w:hyperlink>
    </w:p>
    <w:p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13</w:t>
      </w:r>
      <w:r w:rsidR="00000DC7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3" w:history="1"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O</w:t>
        </w:r>
        <w:r w:rsidR="000E4418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t</w:t>
        </w:r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her abstractions</w:t>
        </w:r>
      </w:hyperlink>
    </w:p>
    <w:p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14</w:t>
      </w:r>
      <w:r w:rsidR="00000DC7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4" w:history="1"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Planning </w:t>
        </w:r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permissions</w:t>
        </w:r>
      </w:hyperlink>
    </w:p>
    <w:p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15</w:t>
      </w:r>
      <w:r w:rsidR="00284AC2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5" w:history="1">
        <w:proofErr w:type="gramStart"/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Environmental Impact Assessment</w:t>
        </w:r>
        <w:proofErr w:type="gramEnd"/>
      </w:hyperlink>
    </w:p>
    <w:p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proofErr w:type="gramStart"/>
      <w:r w:rsidRPr="004356BC">
        <w:rPr>
          <w:rFonts w:eastAsia="Calibri" w:cs="Arial"/>
          <w:sz w:val="18"/>
          <w:szCs w:val="18"/>
          <w:lang w:eastAsia="en-GB"/>
        </w:rPr>
        <w:t>16</w:t>
      </w:r>
      <w:r w:rsidR="00095DCA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6" w:history="1">
        <w:r w:rsidR="00284AC2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Licence duration</w:t>
        </w:r>
        <w:proofErr w:type="gramEnd"/>
      </w:hyperlink>
    </w:p>
    <w:p w:rsidR="00A34A98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Style w:val="Hyperlink"/>
          <w:rFonts w:eastAsia="Calibri" w:cs="Arial"/>
          <w:color w:val="auto"/>
          <w:sz w:val="18"/>
          <w:szCs w:val="18"/>
          <w:u w:val="none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</w:t>
      </w:r>
      <w:r w:rsidR="005A7DE7" w:rsidRPr="004356BC">
        <w:rPr>
          <w:rFonts w:eastAsia="Calibri" w:cs="Arial"/>
          <w:sz w:val="18"/>
          <w:szCs w:val="18"/>
          <w:lang w:eastAsia="en-GB"/>
        </w:rPr>
        <w:t>7</w:t>
      </w:r>
      <w:r w:rsidR="00284AC2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8" w:history="1">
        <w:proofErr w:type="gramStart"/>
        <w:r w:rsidR="00284AC2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Application checklist</w:t>
        </w:r>
        <w:proofErr w:type="gramEnd"/>
      </w:hyperlink>
    </w:p>
    <w:p w:rsidR="00864C22" w:rsidRPr="00947AA6" w:rsidRDefault="00864C22" w:rsidP="00DB3F66">
      <w:pPr>
        <w:pBdr>
          <w:top w:val="single" w:sz="12" w:space="1" w:color="auto"/>
          <w:left w:val="single" w:sz="12" w:space="4" w:color="auto"/>
          <w:bottom w:val="single" w:sz="12" w:space="3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  <w:sectPr w:rsidR="00864C22" w:rsidRPr="00947AA6" w:rsidSect="003D02F4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57"/>
          <w:titlePg/>
          <w:docGrid w:linePitch="360"/>
        </w:sectPr>
      </w:pPr>
    </w:p>
    <w:p w:rsidR="004356BC" w:rsidRDefault="004356BC" w:rsidP="003D6F24">
      <w:pPr>
        <w:pStyle w:val="Sectionheading"/>
        <w:sectPr w:rsidR="004356BC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5003" w:type="pct"/>
        <w:tblLook w:val="04A0"/>
      </w:tblPr>
      <w:tblGrid>
        <w:gridCol w:w="868"/>
        <w:gridCol w:w="327"/>
        <w:gridCol w:w="145"/>
        <w:gridCol w:w="127"/>
        <w:gridCol w:w="155"/>
        <w:gridCol w:w="121"/>
        <w:gridCol w:w="28"/>
        <w:gridCol w:w="567"/>
        <w:gridCol w:w="569"/>
        <w:gridCol w:w="237"/>
        <w:gridCol w:w="99"/>
        <w:gridCol w:w="390"/>
        <w:gridCol w:w="294"/>
        <w:gridCol w:w="422"/>
        <w:gridCol w:w="167"/>
        <w:gridCol w:w="237"/>
        <w:gridCol w:w="292"/>
        <w:gridCol w:w="58"/>
        <w:gridCol w:w="716"/>
        <w:gridCol w:w="1283"/>
        <w:gridCol w:w="1201"/>
        <w:gridCol w:w="153"/>
        <w:gridCol w:w="91"/>
        <w:gridCol w:w="263"/>
        <w:gridCol w:w="660"/>
        <w:gridCol w:w="459"/>
        <w:gridCol w:w="16"/>
      </w:tblGrid>
      <w:tr w:rsidR="003D6F24" w:rsidRPr="007C08F6" w:rsidTr="003E7E61">
        <w:tc>
          <w:tcPr>
            <w:tcW w:w="5000" w:type="pct"/>
            <w:gridSpan w:val="27"/>
            <w:shd w:val="clear" w:color="auto" w:fill="auto"/>
          </w:tcPr>
          <w:p w:rsidR="003D6F24" w:rsidRPr="00E42B09" w:rsidRDefault="003D6F24" w:rsidP="003D6F24">
            <w:pPr>
              <w:pStyle w:val="Sectionheading"/>
            </w:pPr>
            <w:r>
              <w:lastRenderedPageBreak/>
              <w:t>1. Application type and fee</w:t>
            </w:r>
          </w:p>
        </w:tc>
      </w:tr>
      <w:tr w:rsidR="003D6F24" w:rsidRPr="007C08F6" w:rsidTr="003E7E61">
        <w:tc>
          <w:tcPr>
            <w:tcW w:w="5000" w:type="pct"/>
            <w:gridSpan w:val="27"/>
            <w:shd w:val="clear" w:color="auto" w:fill="auto"/>
          </w:tcPr>
          <w:p w:rsidR="003D6F24" w:rsidRPr="00E42B09" w:rsidRDefault="003D6F24" w:rsidP="00642678">
            <w:pPr>
              <w:pStyle w:val="SubQuestion"/>
            </w:pPr>
            <w:r>
              <w:t>1.1 Please select your application type from the list below.</w:t>
            </w:r>
          </w:p>
        </w:tc>
      </w:tr>
      <w:tr w:rsidR="00050C06" w:rsidRPr="007C08F6" w:rsidTr="0057431F">
        <w:tc>
          <w:tcPr>
            <w:tcW w:w="4761" w:type="pct"/>
            <w:gridSpan w:val="25"/>
            <w:shd w:val="clear" w:color="auto" w:fill="auto"/>
          </w:tcPr>
          <w:p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 new transitional water resources full abstraction licence for a previously exempt abstraction</w:t>
            </w:r>
          </w:p>
        </w:tc>
        <w:sdt>
          <w:sdtPr>
            <w:rPr>
              <w:rFonts w:cs="Arial"/>
              <w:sz w:val="20"/>
              <w:szCs w:val="20"/>
            </w:rPr>
            <w:id w:val="248013912"/>
          </w:sdtPr>
          <w:sdtContent>
            <w:tc>
              <w:tcPr>
                <w:tcW w:w="239" w:type="pct"/>
                <w:gridSpan w:val="2"/>
                <w:shd w:val="clear" w:color="auto" w:fill="auto"/>
              </w:tcPr>
              <w:p w:rsidR="003D6F24" w:rsidRPr="007C08F6" w:rsidRDefault="0038716C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x</w:t>
                </w:r>
              </w:p>
            </w:tc>
          </w:sdtContent>
        </w:sdt>
      </w:tr>
      <w:tr w:rsidR="00050C06" w:rsidRPr="007C08F6" w:rsidTr="0057431F">
        <w:tc>
          <w:tcPr>
            <w:tcW w:w="4761" w:type="pct"/>
            <w:gridSpan w:val="25"/>
            <w:shd w:val="clear" w:color="auto" w:fill="auto"/>
          </w:tcPr>
          <w:p w:rsidR="0004403A" w:rsidRPr="007C08F6" w:rsidRDefault="0004403A" w:rsidP="0004403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 new</w:t>
            </w:r>
            <w:r w:rsidR="00626C24">
              <w:rPr>
                <w:rFonts w:cs="Arial"/>
                <w:color w:val="000000"/>
                <w:sz w:val="20"/>
                <w:szCs w:val="20"/>
              </w:rPr>
              <w:t xml:space="preserve"> </w:t>
            </w:r>
            <w:r w:rsidR="00CA2315">
              <w:rPr>
                <w:rFonts w:cs="Arial"/>
                <w:color w:val="000000"/>
                <w:sz w:val="20"/>
                <w:szCs w:val="20"/>
              </w:rPr>
              <w:t xml:space="preserve">transitional water resources transfer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licence for a previously exempt abstraction 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</w:sdtPr>
          <w:sdtContent>
            <w:tc>
              <w:tcPr>
                <w:tcW w:w="239" w:type="pct"/>
                <w:gridSpan w:val="2"/>
                <w:shd w:val="clear" w:color="auto" w:fill="auto"/>
              </w:tcPr>
              <w:p w:rsidR="0004403A" w:rsidRPr="007C08F6" w:rsidRDefault="0004403A" w:rsidP="0004403A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50C06" w:rsidRPr="007C08F6" w:rsidTr="0057431F">
        <w:trPr>
          <w:trHeight w:val="509"/>
        </w:trPr>
        <w:tc>
          <w:tcPr>
            <w:tcW w:w="4761" w:type="pct"/>
            <w:gridSpan w:val="25"/>
            <w:shd w:val="clear" w:color="auto" w:fill="auto"/>
          </w:tcPr>
          <w:p w:rsidR="002E2175" w:rsidRPr="007C08F6" w:rsidRDefault="00A53083" w:rsidP="002E2175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A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variation to an existing full </w:t>
            </w:r>
            <w:r w:rsidR="005B7198">
              <w:rPr>
                <w:rFonts w:cs="Arial"/>
                <w:color w:val="000000"/>
                <w:sz w:val="20"/>
                <w:szCs w:val="20"/>
              </w:rPr>
              <w:t xml:space="preserve">abstraction </w:t>
            </w:r>
            <w:r>
              <w:rPr>
                <w:rFonts w:cs="Arial"/>
                <w:color w:val="000000"/>
                <w:sz w:val="20"/>
                <w:szCs w:val="20"/>
              </w:rPr>
              <w:t>licence to add a previously exempt abstraction</w:t>
            </w:r>
          </w:p>
        </w:tc>
        <w:sdt>
          <w:sdtPr>
            <w:rPr>
              <w:rFonts w:cs="Arial"/>
              <w:sz w:val="20"/>
              <w:szCs w:val="20"/>
            </w:rPr>
            <w:id w:val="454529570"/>
          </w:sdtPr>
          <w:sdtContent>
            <w:tc>
              <w:tcPr>
                <w:tcW w:w="239" w:type="pct"/>
                <w:gridSpan w:val="2"/>
                <w:shd w:val="clear" w:color="auto" w:fill="auto"/>
              </w:tcPr>
              <w:p w:rsidR="00A53083" w:rsidRDefault="00A53083" w:rsidP="0004403A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proofErr w:type="spellStart"/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  <w:proofErr w:type="spellEnd"/>
              </w:p>
            </w:tc>
          </w:sdtContent>
        </w:sdt>
      </w:tr>
      <w:tr w:rsidR="00050C06" w:rsidRPr="007C08F6" w:rsidTr="0057431F">
        <w:tc>
          <w:tcPr>
            <w:tcW w:w="4761" w:type="pct"/>
            <w:gridSpan w:val="25"/>
            <w:shd w:val="clear" w:color="auto" w:fill="auto"/>
          </w:tcPr>
          <w:p w:rsidR="00C7275D" w:rsidRPr="007C08F6" w:rsidRDefault="005B7198" w:rsidP="0004403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A variation to </w:t>
            </w:r>
            <w:r w:rsidR="00C7275D">
              <w:rPr>
                <w:rFonts w:cs="Arial"/>
                <w:color w:val="000000"/>
                <w:sz w:val="20"/>
                <w:szCs w:val="20"/>
              </w:rPr>
              <w:t xml:space="preserve">an existing transfer licence to add a previously exempt </w:t>
            </w:r>
            <w:r w:rsidR="002E2175">
              <w:rPr>
                <w:rFonts w:cs="Arial"/>
                <w:color w:val="000000"/>
                <w:sz w:val="20"/>
                <w:szCs w:val="20"/>
              </w:rPr>
              <w:t>a</w:t>
            </w:r>
            <w:r w:rsidR="00C7275D">
              <w:rPr>
                <w:rFonts w:cs="Arial"/>
                <w:color w:val="000000"/>
                <w:sz w:val="20"/>
                <w:szCs w:val="20"/>
              </w:rPr>
              <w:t>bstraction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</w:sdtPr>
          <w:sdtContent>
            <w:tc>
              <w:tcPr>
                <w:tcW w:w="239" w:type="pct"/>
                <w:gridSpan w:val="2"/>
                <w:shd w:val="clear" w:color="auto" w:fill="auto"/>
              </w:tcPr>
              <w:p w:rsidR="0004403A" w:rsidRPr="007C08F6" w:rsidRDefault="005C56E9" w:rsidP="0004403A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proofErr w:type="spellStart"/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  <w:proofErr w:type="spellEnd"/>
              </w:p>
            </w:tc>
          </w:sdtContent>
        </w:sdt>
      </w:tr>
      <w:tr w:rsidR="003D6F24" w:rsidRPr="007C08F6" w:rsidTr="003E7E61">
        <w:tc>
          <w:tcPr>
            <w:tcW w:w="5000" w:type="pct"/>
            <w:gridSpan w:val="27"/>
            <w:shd w:val="clear" w:color="auto" w:fill="auto"/>
          </w:tcPr>
          <w:p w:rsidR="003D6F24" w:rsidRPr="00E42B09" w:rsidRDefault="003D6F24" w:rsidP="003D6F24">
            <w:pPr>
              <w:pStyle w:val="SubQuestion"/>
            </w:pPr>
            <w:r w:rsidRPr="00C31CF1">
              <w:t>1.2 Please indicate the amount and how you wish to pay your application</w:t>
            </w:r>
          </w:p>
        </w:tc>
      </w:tr>
      <w:tr w:rsidR="000E7FE0" w:rsidTr="004356BC">
        <w:tc>
          <w:tcPr>
            <w:tcW w:w="1175" w:type="pct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013A4" w:rsidRDefault="003013A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Amount paid</w:t>
            </w:r>
          </w:p>
        </w:tc>
        <w:sdt>
          <w:sdtPr>
            <w:rPr>
              <w:rStyle w:val="Responseboxtext"/>
              <w:rFonts w:eastAsia="Calibri"/>
            </w:rPr>
            <w:id w:val="-520398889"/>
            <w:placeholder>
              <w:docPart w:val="5FE79C7C3FD2475CAF0575E39EE78156"/>
            </w:placeholder>
          </w:sdtPr>
          <w:sdtContent>
            <w:tc>
              <w:tcPr>
                <w:tcW w:w="1390" w:type="pct"/>
                <w:gridSpan w:val="10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3013A4" w:rsidRDefault="0038716C" w:rsidP="0038716C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£135.00</w:t>
                </w:r>
              </w:p>
            </w:tc>
          </w:sdtContent>
        </w:sdt>
        <w:tc>
          <w:tcPr>
            <w:tcW w:w="2435" w:type="pct"/>
            <w:gridSpan w:val="9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013A4" w:rsidRDefault="003013A4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0C06" w:rsidRPr="007C08F6" w:rsidTr="004356BC">
        <w:tc>
          <w:tcPr>
            <w:tcW w:w="1175" w:type="pct"/>
            <w:gridSpan w:val="8"/>
            <w:shd w:val="clear" w:color="auto" w:fill="auto"/>
          </w:tcPr>
          <w:p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Cheque</w:t>
            </w:r>
          </w:p>
        </w:tc>
        <w:sdt>
          <w:sdtPr>
            <w:rPr>
              <w:rFonts w:cs="Arial"/>
              <w:sz w:val="20"/>
              <w:szCs w:val="20"/>
            </w:rPr>
            <w:id w:val="917449093"/>
          </w:sdtPr>
          <w:sdtContent>
            <w:tc>
              <w:tcPr>
                <w:tcW w:w="3825" w:type="pct"/>
                <w:gridSpan w:val="19"/>
                <w:shd w:val="clear" w:color="auto" w:fill="auto"/>
              </w:tcPr>
              <w:p w:rsidR="003D6F24" w:rsidRPr="007C08F6" w:rsidRDefault="003D6F24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proofErr w:type="spellStart"/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  <w:proofErr w:type="spellEnd"/>
              </w:p>
            </w:tc>
          </w:sdtContent>
        </w:sdt>
      </w:tr>
      <w:tr w:rsidR="00050C06" w:rsidRPr="007C08F6" w:rsidTr="004356BC">
        <w:tc>
          <w:tcPr>
            <w:tcW w:w="1175" w:type="pct"/>
            <w:gridSpan w:val="8"/>
            <w:shd w:val="clear" w:color="auto" w:fill="auto"/>
          </w:tcPr>
          <w:p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Credit or debit card</w:t>
            </w:r>
          </w:p>
        </w:tc>
        <w:sdt>
          <w:sdtPr>
            <w:rPr>
              <w:rFonts w:cs="Arial"/>
              <w:sz w:val="20"/>
              <w:szCs w:val="20"/>
            </w:rPr>
            <w:id w:val="2144306636"/>
          </w:sdtPr>
          <w:sdtContent>
            <w:tc>
              <w:tcPr>
                <w:tcW w:w="3825" w:type="pct"/>
                <w:gridSpan w:val="19"/>
                <w:shd w:val="clear" w:color="auto" w:fill="auto"/>
              </w:tcPr>
              <w:p w:rsidR="003D6F24" w:rsidRPr="007C08F6" w:rsidRDefault="003D6F24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proofErr w:type="spellStart"/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  <w:proofErr w:type="spellEnd"/>
              </w:p>
            </w:tc>
          </w:sdtContent>
        </w:sdt>
      </w:tr>
      <w:tr w:rsidR="007B550C" w:rsidRPr="007C08F6" w:rsidTr="004356BC">
        <w:tc>
          <w:tcPr>
            <w:tcW w:w="1175" w:type="pct"/>
            <w:gridSpan w:val="8"/>
            <w:shd w:val="clear" w:color="auto" w:fill="auto"/>
          </w:tcPr>
          <w:p w:rsidR="003013A4" w:rsidRPr="007C08F6" w:rsidRDefault="003013A4" w:rsidP="00642678">
            <w:pPr>
              <w:pStyle w:val="Questiontext"/>
            </w:pPr>
            <w:r>
              <w:t>BACS transfer</w:t>
            </w:r>
          </w:p>
        </w:tc>
        <w:tc>
          <w:tcPr>
            <w:tcW w:w="455" w:type="pct"/>
            <w:gridSpan w:val="3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1575734347"/>
            </w:sdtPr>
            <w:sdtContent>
              <w:p w:rsidR="003013A4" w:rsidRPr="00E42B09" w:rsidRDefault="0038716C" w:rsidP="00642678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x</w:t>
                </w:r>
              </w:p>
            </w:sdtContent>
          </w:sdt>
        </w:tc>
        <w:tc>
          <w:tcPr>
            <w:tcW w:w="1295" w:type="pct"/>
            <w:gridSpan w:val="8"/>
            <w:tcBorders>
              <w:right w:val="single" w:sz="4" w:space="0" w:color="auto"/>
            </w:tcBorders>
            <w:shd w:val="clear" w:color="auto" w:fill="auto"/>
          </w:tcPr>
          <w:p w:rsidR="003013A4" w:rsidRPr="007C08F6" w:rsidRDefault="003013A4" w:rsidP="00642678">
            <w:pPr>
              <w:pStyle w:val="Questiontext"/>
              <w:rPr>
                <w:rFonts w:eastAsia="MS Gothic"/>
              </w:rPr>
            </w:pPr>
            <w:r>
              <w:rPr>
                <w:rFonts w:eastAsia="MS Gothic"/>
              </w:rPr>
              <w:t>BACS reference number</w:t>
            </w:r>
          </w:p>
        </w:tc>
        <w:tc>
          <w:tcPr>
            <w:tcW w:w="2075" w:type="pct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3A4" w:rsidRPr="007C08F6" w:rsidRDefault="003013A4" w:rsidP="0038716C">
            <w:pPr>
              <w:spacing w:before="120" w:after="60"/>
              <w:rPr>
                <w:rFonts w:ascii="Segoe UI Symbol" w:eastAsia="MS Gothic" w:hAnsi="Segoe UI Symbol" w:cs="Segoe UI Symbol"/>
                <w:sz w:val="20"/>
                <w:szCs w:val="20"/>
              </w:rPr>
            </w:pPr>
            <w:r>
              <w:rPr>
                <w:rStyle w:val="Responseboxtext"/>
              </w:rPr>
              <w:t xml:space="preserve">PRC </w:t>
            </w:r>
            <w:sdt>
              <w:sdtPr>
                <w:rPr>
                  <w:rStyle w:val="Responseboxtext"/>
                  <w:rFonts w:eastAsia="Calibri"/>
                </w:rPr>
                <w:id w:val="815376850"/>
                <w:placeholder>
                  <w:docPart w:val="C93A4605353D401EA7AF37E2C3F461FB"/>
                </w:placeholder>
              </w:sdtPr>
              <w:sdtContent>
                <w:r w:rsidR="0038716C">
                  <w:rPr>
                    <w:rStyle w:val="Responseboxtext"/>
                    <w:rFonts w:eastAsia="Calibri"/>
                  </w:rPr>
                  <w:t>WARDSMIT312</w:t>
                </w:r>
              </w:sdtContent>
            </w:sdt>
          </w:p>
        </w:tc>
      </w:tr>
      <w:tr w:rsidR="00E42B09" w:rsidRPr="007C08F6" w:rsidTr="003E7E61">
        <w:tc>
          <w:tcPr>
            <w:tcW w:w="5000" w:type="pct"/>
            <w:gridSpan w:val="27"/>
            <w:shd w:val="clear" w:color="auto" w:fill="auto"/>
          </w:tcPr>
          <w:p w:rsidR="00E42B09" w:rsidRPr="00E42B09" w:rsidRDefault="00E42B09" w:rsidP="00E42B09">
            <w:pPr>
              <w:pStyle w:val="Sectionheading"/>
            </w:pPr>
            <w:r>
              <w:t xml:space="preserve">2 </w:t>
            </w:r>
            <w:r w:rsidRPr="00897D05">
              <w:t xml:space="preserve">Applicant </w:t>
            </w:r>
            <w:r>
              <w:t xml:space="preserve">and agent </w:t>
            </w:r>
            <w:r w:rsidRPr="00897D05">
              <w:t>details</w:t>
            </w:r>
          </w:p>
        </w:tc>
      </w:tr>
      <w:tr w:rsidR="00E42B09" w:rsidRPr="007C08F6" w:rsidTr="003E7E61">
        <w:tc>
          <w:tcPr>
            <w:tcW w:w="5000" w:type="pct"/>
            <w:gridSpan w:val="27"/>
            <w:shd w:val="clear" w:color="auto" w:fill="auto"/>
          </w:tcPr>
          <w:p w:rsidR="00E42B09" w:rsidRPr="00E42B09" w:rsidRDefault="0074320F" w:rsidP="00E42B09">
            <w:pPr>
              <w:pStyle w:val="Questiontext"/>
            </w:pPr>
            <w:r>
              <w:t xml:space="preserve">This is the individual or </w:t>
            </w:r>
            <w:r w:rsidR="00E42B09" w:rsidRPr="009532B7">
              <w:t xml:space="preserve">organisation any resulting licence will be issued to, and must be a legal entity. If you are an agent acting on behalf of an applicant, provide their details here and yours in </w:t>
            </w:r>
            <w:r w:rsidR="00E42B09">
              <w:t>section 2.2</w:t>
            </w:r>
            <w:r w:rsidR="00E42B09" w:rsidRPr="009532B7">
              <w:t xml:space="preserve">. </w:t>
            </w:r>
          </w:p>
        </w:tc>
      </w:tr>
      <w:tr w:rsidR="00E42B09" w:rsidRPr="007C08F6" w:rsidTr="003E7E61">
        <w:tc>
          <w:tcPr>
            <w:tcW w:w="5000" w:type="pct"/>
            <w:gridSpan w:val="27"/>
            <w:shd w:val="clear" w:color="auto" w:fill="auto"/>
          </w:tcPr>
          <w:p w:rsidR="00E42B09" w:rsidRPr="00E42B09" w:rsidRDefault="00E42B09" w:rsidP="00E42B09">
            <w:pPr>
              <w:pStyle w:val="SubQuestion"/>
              <w:rPr>
                <w:bCs/>
                <w:color w:val="3C3C41"/>
              </w:rPr>
            </w:pPr>
            <w:r w:rsidRPr="009532B7">
              <w:t xml:space="preserve">2.1 Applicant </w:t>
            </w:r>
            <w:r>
              <w:t>details</w:t>
            </w:r>
          </w:p>
        </w:tc>
      </w:tr>
      <w:tr w:rsidR="00A35C71" w:rsidRPr="007C08F6" w:rsidTr="004356BC">
        <w:tc>
          <w:tcPr>
            <w:tcW w:w="1175" w:type="pct"/>
            <w:gridSpan w:val="8"/>
            <w:shd w:val="clear" w:color="auto" w:fill="auto"/>
          </w:tcPr>
          <w:p w:rsidR="00653835" w:rsidRPr="007C08F6" w:rsidRDefault="00653835" w:rsidP="00653835">
            <w:pPr>
              <w:pStyle w:val="Questiontext"/>
            </w:pPr>
            <w:r>
              <w:t>Individual</w:t>
            </w:r>
          </w:p>
        </w:tc>
        <w:tc>
          <w:tcPr>
            <w:tcW w:w="651" w:type="pct"/>
            <w:gridSpan w:val="4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1737199815"/>
            </w:sdtPr>
            <w:sdtContent>
              <w:p w:rsidR="00653835" w:rsidRPr="007C08F6" w:rsidRDefault="00653835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proofErr w:type="spellStart"/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  <w:proofErr w:type="spellEnd"/>
              </w:p>
            </w:sdtContent>
          </w:sdt>
        </w:tc>
        <w:tc>
          <w:tcPr>
            <w:tcW w:w="1744" w:type="pct"/>
            <w:gridSpan w:val="8"/>
            <w:shd w:val="clear" w:color="auto" w:fill="auto"/>
          </w:tcPr>
          <w:p w:rsidR="00653835" w:rsidRPr="007C08F6" w:rsidRDefault="00653835" w:rsidP="00653835">
            <w:pPr>
              <w:pStyle w:val="Questiontext"/>
              <w:rPr>
                <w:rFonts w:eastAsia="MS Gothic"/>
              </w:rPr>
            </w:pPr>
            <w:r>
              <w:rPr>
                <w:rFonts w:eastAsia="MS Gothic"/>
              </w:rPr>
              <w:t>Public body</w:t>
            </w:r>
          </w:p>
        </w:tc>
        <w:tc>
          <w:tcPr>
            <w:tcW w:w="1430" w:type="pct"/>
            <w:gridSpan w:val="7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395593778"/>
            </w:sdtPr>
            <w:sdtContent>
              <w:p w:rsidR="00653835" w:rsidRPr="007C08F6" w:rsidRDefault="00653835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proofErr w:type="spellStart"/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  <w:proofErr w:type="spellEnd"/>
              </w:p>
            </w:sdtContent>
          </w:sdt>
        </w:tc>
      </w:tr>
      <w:tr w:rsidR="00A35C71" w:rsidRPr="007C08F6" w:rsidTr="004356BC">
        <w:tc>
          <w:tcPr>
            <w:tcW w:w="1175" w:type="pct"/>
            <w:gridSpan w:val="8"/>
            <w:shd w:val="clear" w:color="auto" w:fill="auto"/>
          </w:tcPr>
          <w:p w:rsidR="00653835" w:rsidRPr="007C08F6" w:rsidRDefault="00653835" w:rsidP="00653835">
            <w:pPr>
              <w:pStyle w:val="Questiontext"/>
            </w:pPr>
            <w:r>
              <w:t>Registered company</w:t>
            </w:r>
          </w:p>
        </w:tc>
        <w:tc>
          <w:tcPr>
            <w:tcW w:w="651" w:type="pct"/>
            <w:gridSpan w:val="4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2004848714"/>
            </w:sdtPr>
            <w:sdtContent>
              <w:p w:rsidR="00653835" w:rsidRPr="007C08F6" w:rsidRDefault="00653835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proofErr w:type="spellStart"/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  <w:proofErr w:type="spellEnd"/>
              </w:p>
            </w:sdtContent>
          </w:sdt>
        </w:tc>
        <w:tc>
          <w:tcPr>
            <w:tcW w:w="1744" w:type="pct"/>
            <w:gridSpan w:val="8"/>
            <w:shd w:val="clear" w:color="auto" w:fill="auto"/>
          </w:tcPr>
          <w:p w:rsidR="00653835" w:rsidRPr="007C08F6" w:rsidRDefault="00653835" w:rsidP="00653835">
            <w:pPr>
              <w:pStyle w:val="Questiontext"/>
              <w:rPr>
                <w:rFonts w:eastAsia="MS Gothic"/>
              </w:rPr>
            </w:pPr>
            <w:r w:rsidRPr="009532B7">
              <w:rPr>
                <w:color w:val="000000"/>
              </w:rPr>
              <w:t>Organisation</w:t>
            </w:r>
            <w:r>
              <w:rPr>
                <w:color w:val="000000"/>
              </w:rPr>
              <w:t xml:space="preserve"> or </w:t>
            </w:r>
            <w:r w:rsidRPr="009532B7">
              <w:rPr>
                <w:color w:val="000000"/>
              </w:rPr>
              <w:t>group of individuals</w:t>
            </w:r>
          </w:p>
        </w:tc>
        <w:tc>
          <w:tcPr>
            <w:tcW w:w="1430" w:type="pct"/>
            <w:gridSpan w:val="7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1810905000"/>
            </w:sdtPr>
            <w:sdtContent>
              <w:p w:rsidR="00653835" w:rsidRPr="007C08F6" w:rsidRDefault="0038716C" w:rsidP="0038716C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X</w:t>
                </w:r>
              </w:p>
            </w:sdtContent>
          </w:sdt>
        </w:tc>
      </w:tr>
      <w:tr w:rsidR="00A35C71" w:rsidRPr="007C08F6" w:rsidTr="004356BC">
        <w:tc>
          <w:tcPr>
            <w:tcW w:w="1175" w:type="pct"/>
            <w:gridSpan w:val="8"/>
            <w:shd w:val="clear" w:color="auto" w:fill="auto"/>
          </w:tcPr>
          <w:p w:rsidR="00653835" w:rsidRPr="007C08F6" w:rsidRDefault="00653835" w:rsidP="00653835">
            <w:pPr>
              <w:pStyle w:val="Questiontext"/>
            </w:pPr>
            <w:r>
              <w:t>Other</w:t>
            </w:r>
          </w:p>
        </w:tc>
        <w:tc>
          <w:tcPr>
            <w:tcW w:w="651" w:type="pct"/>
            <w:gridSpan w:val="4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815714279"/>
            </w:sdtPr>
            <w:sdtContent>
              <w:p w:rsidR="00653835" w:rsidRPr="00E42B09" w:rsidRDefault="00653835" w:rsidP="00653835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proofErr w:type="spellStart"/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  <w:proofErr w:type="spellEnd"/>
              </w:p>
            </w:sdtContent>
          </w:sdt>
        </w:tc>
        <w:tc>
          <w:tcPr>
            <w:tcW w:w="1744" w:type="pct"/>
            <w:gridSpan w:val="8"/>
            <w:tcBorders>
              <w:right w:val="single" w:sz="4" w:space="0" w:color="auto"/>
            </w:tcBorders>
            <w:shd w:val="clear" w:color="auto" w:fill="auto"/>
          </w:tcPr>
          <w:p w:rsidR="00653835" w:rsidRPr="007C08F6" w:rsidRDefault="00653835" w:rsidP="00653835">
            <w:pPr>
              <w:pStyle w:val="Questiontext"/>
              <w:rPr>
                <w:rFonts w:eastAsia="MS Gothic"/>
              </w:rPr>
            </w:pPr>
            <w:r>
              <w:rPr>
                <w:rFonts w:eastAsia="MS Gothic"/>
              </w:rPr>
              <w:t>If ‘Other’, please specify</w:t>
            </w:r>
          </w:p>
        </w:tc>
        <w:sdt>
          <w:sdtPr>
            <w:rPr>
              <w:rStyle w:val="Responseboxtext"/>
              <w:rFonts w:eastAsia="Calibri"/>
            </w:rPr>
            <w:id w:val="2120326861"/>
            <w:placeholder>
              <w:docPart w:val="5B3F755AE59A401EBD837915C56607F6"/>
            </w:placeholder>
          </w:sdtPr>
          <w:sdtContent>
            <w:tc>
              <w:tcPr>
                <w:tcW w:w="1430" w:type="pct"/>
                <w:gridSpan w:val="7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:rsidR="00653835" w:rsidRPr="007C08F6" w:rsidRDefault="0038716C" w:rsidP="0038716C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Style w:val="Responseboxtext"/>
                    <w:rFonts w:eastAsia="Calibri"/>
                  </w:rPr>
                  <w:t>Partnership</w:t>
                </w:r>
              </w:p>
            </w:tc>
          </w:sdtContent>
        </w:sdt>
      </w:tr>
      <w:tr w:rsidR="007B550C" w:rsidRPr="002161F5" w:rsidTr="004356BC">
        <w:trPr>
          <w:trHeight w:val="95"/>
        </w:trPr>
        <w:tc>
          <w:tcPr>
            <w:tcW w:w="1580" w:type="pct"/>
            <w:gridSpan w:val="10"/>
            <w:shd w:val="clear" w:color="auto" w:fill="auto"/>
          </w:tcPr>
          <w:p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671" w:type="pct"/>
            <w:gridSpan w:val="12"/>
            <w:shd w:val="clear" w:color="auto" w:fill="auto"/>
            <w:vAlign w:val="center"/>
          </w:tcPr>
          <w:p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748" w:type="pct"/>
            <w:gridSpan w:val="5"/>
            <w:shd w:val="clear" w:color="auto" w:fill="auto"/>
            <w:vAlign w:val="center"/>
          </w:tcPr>
          <w:p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B354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B3547" w:rsidRDefault="003B3547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092393427"/>
            <w:placeholder>
              <w:docPart w:val="0651533E8A5E4548BF0BF130460FD660"/>
            </w:placeholder>
            <w:dropDownList>
              <w:listItem w:value="Choose an item."/>
              <w:listItem w:displayText="Miss" w:value="Miss"/>
              <w:listItem w:displayText="Mr" w:value="Mr"/>
              <w:listItem w:displayText="Mrs" w:value="Mrs"/>
              <w:listItem w:displayText="Ms" w:value="Ms"/>
              <w:listItem w:displayText="Mx" w:value="Mx"/>
              <w:listItem w:displayText="Dr" w:value="Dr"/>
              <w:listItem w:displayText="Other (please state)" w:value="Other (please state)"/>
              <w:listItem w:displayText="Prefer not to say" w:value="Prefer not to say"/>
            </w:dropDownList>
          </w:sdt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3B3547" w:rsidRDefault="0038716C" w:rsidP="008B4C7D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23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B3547" w:rsidRDefault="003B3547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  <w:sdt>
          <w:sdtPr>
            <w:rPr>
              <w:rStyle w:val="Responseboxtext"/>
            </w:rPr>
            <w:id w:val="434641513"/>
            <w:placeholder>
              <w:docPart w:val="1DEE7AAF7A524BDFAB932E2C1E7D1F35"/>
            </w:placeholder>
          </w:sdtPr>
          <w:sdtContent>
            <w:tc>
              <w:tcPr>
                <w:tcW w:w="703" w:type="pct"/>
                <w:gridSpan w:val="4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3B3547" w:rsidRDefault="003B3547" w:rsidP="008B4C7D">
                <w:pPr>
                  <w:spacing w:before="120" w:after="60"/>
                  <w:rPr>
                    <w:rFonts w:cs="Arial"/>
                    <w:szCs w:val="20"/>
                  </w:rPr>
                </w:pPr>
                <w:r>
                  <w:rPr>
                    <w:rStyle w:val="Responseboxtext"/>
                  </w:rPr>
                  <w:t xml:space="preserve">       </w:t>
                </w:r>
              </w:p>
            </w:tc>
          </w:sdtContent>
        </w:sdt>
      </w:tr>
      <w:tr w:rsidR="003B3547" w:rsidRPr="002161F5" w:rsidTr="004356BC">
        <w:trPr>
          <w:gridAfter w:val="3"/>
          <w:wAfter w:w="571" w:type="pct"/>
          <w:trHeight w:val="95"/>
        </w:trPr>
        <w:tc>
          <w:tcPr>
            <w:tcW w:w="1580" w:type="pct"/>
            <w:gridSpan w:val="10"/>
            <w:shd w:val="clear" w:color="auto" w:fill="auto"/>
          </w:tcPr>
          <w:p w:rsidR="003B3547" w:rsidRPr="002161F5" w:rsidRDefault="003B3547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849" w:type="pct"/>
            <w:gridSpan w:val="14"/>
            <w:shd w:val="clear" w:color="auto" w:fill="auto"/>
            <w:vAlign w:val="center"/>
          </w:tcPr>
          <w:p w:rsidR="003B3547" w:rsidRPr="002161F5" w:rsidRDefault="003B3547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lastRenderedPageBreak/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C8E5596613C449CA950A63A0AFCD29F1"/>
            </w:placeholder>
          </w:sdt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E42B09" w:rsidRDefault="0038716C" w:rsidP="0038716C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PETER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7BAFF80B9FE041D7A9E5DC7966D162E7"/>
            </w:placeholder>
          </w:sdt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E42B09" w:rsidRDefault="0038716C" w:rsidP="0038716C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SMITHIES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B3547" w:rsidTr="004356BC">
        <w:tc>
          <w:tcPr>
            <w:tcW w:w="1461" w:type="pct"/>
            <w:gridSpan w:val="9"/>
            <w:vMerge w:val="restart"/>
            <w:tcBorders>
              <w:top w:val="nil"/>
              <w:left w:val="nil"/>
              <w:right w:val="single" w:sz="4" w:space="0" w:color="auto"/>
            </w:tcBorders>
            <w:hideMark/>
          </w:tcPr>
          <w:p w:rsidR="003B3547" w:rsidRPr="003B3547" w:rsidRDefault="003B3547" w:rsidP="005A7DE7">
            <w:pPr>
              <w:pStyle w:val="Questiontext"/>
              <w:rPr>
                <w:rFonts w:cs="Times New Roman"/>
              </w:rPr>
            </w:pPr>
            <w:r w:rsidRPr="003B3547">
              <w:t xml:space="preserve">Company, charity, </w:t>
            </w:r>
            <w:r w:rsidR="009D76A6" w:rsidRPr="003B3547">
              <w:t>body, or</w:t>
            </w:r>
            <w:r w:rsidRPr="003B3547">
              <w:t xml:space="preserve"> trading name (if relevant)</w:t>
            </w:r>
          </w:p>
        </w:tc>
        <w:sdt>
          <w:sdtPr>
            <w:rPr>
              <w:rStyle w:val="Responseboxtext"/>
              <w:rFonts w:eastAsia="Calibri"/>
            </w:rPr>
            <w:id w:val="1707597304"/>
            <w:placeholder>
              <w:docPart w:val="9BAFDCDCA304463B9618005CD1E0987E"/>
            </w:placeholder>
          </w:sdt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3B3547" w:rsidRDefault="0038716C" w:rsidP="0038716C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WARD SMITHIES FARMS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right w:val="nil"/>
            </w:tcBorders>
            <w:vAlign w:val="center"/>
          </w:tcPr>
          <w:p w:rsidR="003B3547" w:rsidRDefault="003B3547" w:rsidP="005A7DE7">
            <w:pPr>
              <w:pStyle w:val="Questiontext"/>
            </w:pPr>
          </w:p>
        </w:tc>
      </w:tr>
      <w:tr w:rsidR="003B3547" w:rsidTr="004356BC">
        <w:trPr>
          <w:trHeight w:val="220"/>
        </w:trPr>
        <w:tc>
          <w:tcPr>
            <w:tcW w:w="1461" w:type="pct"/>
            <w:gridSpan w:val="9"/>
            <w:vMerge/>
            <w:tcBorders>
              <w:left w:val="nil"/>
              <w:bottom w:val="nil"/>
            </w:tcBorders>
          </w:tcPr>
          <w:p w:rsidR="003B3547" w:rsidRPr="003B3547" w:rsidRDefault="003B3547" w:rsidP="005A7DE7">
            <w:pPr>
              <w:pStyle w:val="Questiontext"/>
            </w:pPr>
          </w:p>
        </w:tc>
        <w:tc>
          <w:tcPr>
            <w:tcW w:w="2713" w:type="pct"/>
            <w:gridSpan w:val="12"/>
            <w:tcBorders>
              <w:top w:val="single" w:sz="4" w:space="0" w:color="auto"/>
            </w:tcBorders>
            <w:vAlign w:val="center"/>
          </w:tcPr>
          <w:p w:rsidR="003B3547" w:rsidRDefault="003B3547" w:rsidP="005A7DE7">
            <w:pPr>
              <w:pStyle w:val="Questiontext"/>
              <w:rPr>
                <w:rStyle w:val="Responseboxtext"/>
                <w:rFonts w:eastAsia="Calibri"/>
              </w:rPr>
            </w:pPr>
          </w:p>
        </w:tc>
        <w:tc>
          <w:tcPr>
            <w:tcW w:w="826" w:type="pct"/>
            <w:gridSpan w:val="6"/>
            <w:tcBorders>
              <w:right w:val="nil"/>
            </w:tcBorders>
            <w:vAlign w:val="center"/>
          </w:tcPr>
          <w:p w:rsidR="003B3547" w:rsidRDefault="003B3547" w:rsidP="005A7DE7">
            <w:pPr>
              <w:pStyle w:val="Questiontext"/>
            </w:pPr>
          </w:p>
        </w:tc>
      </w:tr>
      <w:tr w:rsidR="003B3547" w:rsidTr="004356BC">
        <w:tc>
          <w:tcPr>
            <w:tcW w:w="1461" w:type="pct"/>
            <w:gridSpan w:val="9"/>
            <w:vMerge w:val="restart"/>
            <w:tcBorders>
              <w:top w:val="nil"/>
              <w:left w:val="nil"/>
              <w:right w:val="single" w:sz="4" w:space="0" w:color="auto"/>
            </w:tcBorders>
            <w:hideMark/>
          </w:tcPr>
          <w:p w:rsidR="003B3547" w:rsidRPr="003B3547" w:rsidRDefault="003B3547" w:rsidP="005A7DE7">
            <w:pPr>
              <w:pStyle w:val="Questiontext"/>
              <w:rPr>
                <w:rFonts w:cs="Times New Roman"/>
              </w:rPr>
            </w:pPr>
            <w:r w:rsidRPr="003B3547">
              <w:t>Registered company or charity number (if relevant)</w:t>
            </w:r>
          </w:p>
        </w:tc>
        <w:sdt>
          <w:sdtPr>
            <w:rPr>
              <w:rStyle w:val="Responseboxtext"/>
              <w:rFonts w:eastAsia="Calibri"/>
            </w:rPr>
            <w:id w:val="-454557681"/>
            <w:placeholder>
              <w:docPart w:val="CF6F101AEE8745C384D6334E21B67A1F"/>
            </w:placeholder>
            <w:showingPlcHdr/>
          </w:sdt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3B3547" w:rsidRDefault="003B3547" w:rsidP="005A7DE7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right w:val="nil"/>
            </w:tcBorders>
            <w:vAlign w:val="center"/>
          </w:tcPr>
          <w:p w:rsidR="003B3547" w:rsidRDefault="003B3547" w:rsidP="005A7DE7">
            <w:pPr>
              <w:pStyle w:val="Questiontext"/>
            </w:pPr>
          </w:p>
        </w:tc>
      </w:tr>
      <w:tr w:rsidR="003B3547" w:rsidTr="004356BC">
        <w:tc>
          <w:tcPr>
            <w:tcW w:w="1461" w:type="pct"/>
            <w:gridSpan w:val="9"/>
            <w:vMerge/>
            <w:tcBorders>
              <w:left w:val="nil"/>
              <w:bottom w:val="nil"/>
            </w:tcBorders>
          </w:tcPr>
          <w:p w:rsidR="003B3547" w:rsidRPr="003B3547" w:rsidRDefault="003B3547" w:rsidP="005A7DE7">
            <w:pPr>
              <w:pStyle w:val="Questiontext"/>
            </w:pPr>
          </w:p>
        </w:tc>
        <w:tc>
          <w:tcPr>
            <w:tcW w:w="2713" w:type="pct"/>
            <w:gridSpan w:val="12"/>
            <w:tcBorders>
              <w:top w:val="single" w:sz="4" w:space="0" w:color="auto"/>
            </w:tcBorders>
            <w:vAlign w:val="center"/>
          </w:tcPr>
          <w:p w:rsidR="003B3547" w:rsidRDefault="003B3547" w:rsidP="005A7DE7">
            <w:pPr>
              <w:pStyle w:val="Questiontext"/>
              <w:rPr>
                <w:rStyle w:val="Responseboxtext"/>
                <w:rFonts w:eastAsia="Calibri"/>
              </w:rPr>
            </w:pPr>
          </w:p>
        </w:tc>
        <w:tc>
          <w:tcPr>
            <w:tcW w:w="826" w:type="pct"/>
            <w:gridSpan w:val="6"/>
            <w:tcBorders>
              <w:top w:val="nil"/>
              <w:right w:val="nil"/>
            </w:tcBorders>
            <w:vAlign w:val="center"/>
          </w:tcPr>
          <w:p w:rsidR="003B3547" w:rsidRDefault="003B3547" w:rsidP="005A7DE7">
            <w:pPr>
              <w:pStyle w:val="Questiontext"/>
            </w:pPr>
          </w:p>
        </w:tc>
      </w:tr>
      <w:tr w:rsidR="007B550C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861FF9AF547A4037B7B61B053DCAC88A"/>
            </w:placeholder>
          </w:sdt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E42B09" w:rsidRDefault="0038716C" w:rsidP="0038716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TREHILL FARM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DFB17202E14B4615B070604DC37A7176"/>
            </w:placeholder>
          </w:sdt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E42B09" w:rsidRDefault="0038716C" w:rsidP="0038716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MARLOES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FE453E1EA06A4B49B1711F69A2171716"/>
            </w:placeholder>
          </w:sdt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E42B09" w:rsidRDefault="0038716C" w:rsidP="0038716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HAVERFORDWEST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C41DDCA68E2740B7A69321565C3726FE"/>
            </w:placeholder>
          </w:sdt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E42B09" w:rsidRDefault="0038716C" w:rsidP="0038716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PEMBROKESHIRE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63B01A1465FF4527A8F54A900F3BF193"/>
            </w:placeholder>
          </w:sdt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E42B09" w:rsidRDefault="0038716C" w:rsidP="0038716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SA62 3BJ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AB3B94D5098A46198E90ADE01EF10737"/>
            </w:placeholder>
          </w:sdt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E42B09" w:rsidRDefault="0038716C" w:rsidP="0038716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07899844410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:rsidTr="004356BC">
        <w:trPr>
          <w:trHeight w:val="80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A936C2CBB3CB4749862FFE4B3E8DB841"/>
            </w:placeholder>
          </w:sdt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E42B09" w:rsidRDefault="0038716C" w:rsidP="0038716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01646636269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DAC9F7252B5144F8B8F270DFC781FF1B"/>
            </w:placeholder>
          </w:sdt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E42B09" w:rsidRDefault="004B544F" w:rsidP="004B544F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GINA@TREHILLFARM.CO.UK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0C06" w:rsidRPr="007C08F6" w:rsidTr="0005709C">
        <w:tc>
          <w:tcPr>
            <w:tcW w:w="2536" w:type="pct"/>
            <w:gridSpan w:val="17"/>
            <w:shd w:val="clear" w:color="auto" w:fill="auto"/>
          </w:tcPr>
          <w:p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We will contact you by email unless you tick here. </w:t>
            </w:r>
          </w:p>
        </w:tc>
        <w:sdt>
          <w:sdtPr>
            <w:rPr>
              <w:rFonts w:cs="Arial"/>
              <w:sz w:val="20"/>
              <w:szCs w:val="20"/>
            </w:rPr>
            <w:id w:val="-1038584425"/>
          </w:sdtPr>
          <w:sdtContent>
            <w:tc>
              <w:tcPr>
                <w:tcW w:w="2464" w:type="pct"/>
                <w:gridSpan w:val="10"/>
                <w:shd w:val="clear" w:color="auto" w:fill="auto"/>
              </w:tcPr>
              <w:p w:rsidR="003D6F24" w:rsidRPr="007C08F6" w:rsidRDefault="003D6F24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proofErr w:type="spellStart"/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  <w:proofErr w:type="spellEnd"/>
              </w:p>
            </w:tc>
          </w:sdtContent>
        </w:sdt>
      </w:tr>
      <w:tr w:rsidR="0074320F" w:rsidRPr="007C08F6" w:rsidTr="003E7E61">
        <w:tc>
          <w:tcPr>
            <w:tcW w:w="5000" w:type="pct"/>
            <w:gridSpan w:val="27"/>
            <w:shd w:val="clear" w:color="auto" w:fill="auto"/>
          </w:tcPr>
          <w:p w:rsidR="0074320F" w:rsidRPr="00E42B09" w:rsidRDefault="0074320F" w:rsidP="0074320F">
            <w:pPr>
              <w:pStyle w:val="SubQuestion"/>
            </w:pPr>
            <w:r>
              <w:t xml:space="preserve">2.2 Agent </w:t>
            </w:r>
            <w:r w:rsidRPr="00897D05">
              <w:t>details</w:t>
            </w:r>
          </w:p>
        </w:tc>
      </w:tr>
      <w:tr w:rsidR="0074320F" w:rsidRPr="007C08F6" w:rsidTr="003E7E61">
        <w:tc>
          <w:tcPr>
            <w:tcW w:w="5000" w:type="pct"/>
            <w:gridSpan w:val="27"/>
            <w:shd w:val="clear" w:color="auto" w:fill="auto"/>
          </w:tcPr>
          <w:p w:rsidR="0074320F" w:rsidRPr="0074320F" w:rsidRDefault="0074320F" w:rsidP="0074320F">
            <w:pPr>
              <w:pStyle w:val="Questiontext"/>
            </w:pPr>
            <w:r w:rsidRPr="009532B7">
              <w:t>This is who we will correspond with unless otherwise informed. If you are an agent applying on behalf of an applicant, please include a letter of authorisation from the applicant allowing you to act as signatory</w:t>
            </w:r>
            <w:proofErr w:type="gramStart"/>
            <w:r w:rsidR="002C7D1B">
              <w:t>,and</w:t>
            </w:r>
            <w:proofErr w:type="gramEnd"/>
            <w:r w:rsidR="002C7D1B">
              <w:t xml:space="preserve"> provide a reference for this document in the box below</w:t>
            </w:r>
            <w:r w:rsidRPr="009532B7">
              <w:t>.</w:t>
            </w:r>
          </w:p>
        </w:tc>
      </w:tr>
      <w:tr w:rsidR="00DB01AD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DB01AD" w:rsidRDefault="00DB01AD" w:rsidP="00CF17E6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49010889"/>
            <w:placeholder>
              <w:docPart w:val="320A6E87094A4F84AB774AB5484E2CF3"/>
            </w:placeholder>
            <w:showingPlcHdr/>
          </w:sdt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DB01AD" w:rsidRDefault="00DB01AD" w:rsidP="00CF17E6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B01AD" w:rsidRDefault="00DB01AD" w:rsidP="00CF17E6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DB01AD" w:rsidRPr="002161F5" w:rsidTr="00CF17E6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:rsidR="00DB01AD" w:rsidRPr="002161F5" w:rsidRDefault="00DB01AD" w:rsidP="00CF17E6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B01AD" w:rsidRPr="002161F5" w:rsidRDefault="00DB01AD" w:rsidP="00CF17E6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:rsidR="00DB01AD" w:rsidRPr="002161F5" w:rsidRDefault="00DB01AD" w:rsidP="00CF17E6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97875865"/>
            <w:placeholder>
              <w:docPart w:val="998865E71E094D799EE21C8763BF1B9B"/>
            </w:placeholder>
            <w:showingPlcHdr/>
            <w:dropDownList>
              <w:listItem w:value="Choose an item."/>
              <w:listItem w:displayText="Miss" w:value="Miss"/>
              <w:listItem w:displayText="Mr" w:value="Mr"/>
              <w:listItem w:displayText="Mrs" w:value="Mrs"/>
              <w:listItem w:displayText="Ms" w:value="Ms"/>
              <w:listItem w:displayText="Mx" w:value="Mx"/>
              <w:listItem w:displayText="Dr" w:value="Dr"/>
              <w:listItem w:displayText="Other (please state)" w:value="Other (please state)"/>
              <w:listItem w:displayText="Prefer not to say" w:value="Prefer not to say"/>
            </w:dropDownList>
          </w:sdt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 </w:t>
                </w:r>
              </w:p>
            </w:tc>
          </w:sdtContent>
        </w:sdt>
        <w:tc>
          <w:tcPr>
            <w:tcW w:w="123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  <w:sdt>
          <w:sdtPr>
            <w:rPr>
              <w:rStyle w:val="Responseboxtext"/>
            </w:rPr>
            <w:id w:val="571780232"/>
            <w:placeholder>
              <w:docPart w:val="C53D5CFED2EA48D0B98726B216093859"/>
            </w:placeholder>
          </w:sdtPr>
          <w:sdtContent>
            <w:tc>
              <w:tcPr>
                <w:tcW w:w="703" w:type="pct"/>
                <w:gridSpan w:val="4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74320F" w:rsidRDefault="0074320F" w:rsidP="00642678">
                <w:pPr>
                  <w:spacing w:before="120" w:after="60"/>
                  <w:rPr>
                    <w:rFonts w:cs="Arial"/>
                    <w:szCs w:val="20"/>
                  </w:rPr>
                </w:pPr>
                <w:r>
                  <w:rPr>
                    <w:rStyle w:val="Responseboxtext"/>
                  </w:rPr>
                  <w:t xml:space="preserve">       </w:t>
                </w:r>
              </w:p>
            </w:tc>
          </w:sdtContent>
        </w:sdt>
      </w:tr>
      <w:tr w:rsidR="000C1214" w:rsidRPr="002161F5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971017842"/>
            <w:placeholder>
              <w:docPart w:val="689B505A2849404A96FAB7A118B52091"/>
            </w:placeholder>
            <w:showingPlcHdr/>
          </w:sdt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74320F" w:rsidRDefault="0074320F" w:rsidP="00642678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55249872"/>
            <w:placeholder>
              <w:docPart w:val="033AC3D539F44969818A1F9EEF7BE90D"/>
            </w:placeholder>
            <w:showingPlcHdr/>
          </w:sdt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74320F" w:rsidRDefault="0074320F" w:rsidP="00642678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Company or trading name</w:t>
            </w:r>
          </w:p>
        </w:tc>
        <w:sdt>
          <w:sdtPr>
            <w:rPr>
              <w:rStyle w:val="Responseboxtext"/>
              <w:rFonts w:eastAsia="Calibri"/>
            </w:rPr>
            <w:id w:val="-414404543"/>
            <w:placeholder>
              <w:docPart w:val="DD6E9B3D16BE46979A8CC82E0A82906A"/>
            </w:placeholder>
            <w:showingPlcHdr/>
          </w:sdt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Position in company</w:t>
            </w:r>
          </w:p>
        </w:tc>
        <w:sdt>
          <w:sdtPr>
            <w:rPr>
              <w:rStyle w:val="Responseboxtext"/>
              <w:rFonts w:eastAsia="Calibri"/>
            </w:rPr>
            <w:id w:val="300511225"/>
            <w:placeholder>
              <w:docPart w:val="CC10431C440F465FAFBFB1A537326D8C"/>
            </w:placeholder>
            <w:showingPlcHdr/>
          </w:sdt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9320003"/>
            <w:placeholder>
              <w:docPart w:val="1EDD625292524DD7BD01D72EE205AFE2"/>
            </w:placeholder>
            <w:showingPlcHdr/>
          </w:sdt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150294736"/>
            <w:placeholder>
              <w:docPart w:val="36C386B6C41B44C890646CD561B82748"/>
            </w:placeholder>
            <w:showingPlcHdr/>
          </w:sdt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546802719"/>
            <w:placeholder>
              <w:docPart w:val="FA60B0E138C14634B5C295B67A154D62"/>
            </w:placeholder>
            <w:showingPlcHdr/>
          </w:sdt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347873133"/>
            <w:placeholder>
              <w:docPart w:val="B854194375C540CBBD07D434618B3716"/>
            </w:placeholder>
            <w:showingPlcHdr/>
          </w:sdt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866438305"/>
            <w:placeholder>
              <w:docPart w:val="0AA41F3CBD22426181E74862821F3204"/>
            </w:placeholder>
            <w:showingPlcHdr/>
          </w:sdt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433173273"/>
            <w:placeholder>
              <w:docPart w:val="F3EDABE90C174A2FB43120C40B1AFEE9"/>
            </w:placeholder>
            <w:showingPlcHdr/>
          </w:sdt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709C" w:rsidRPr="002161F5" w:rsidTr="00A423C1">
        <w:trPr>
          <w:gridAfter w:val="1"/>
          <w:wAfter w:w="8" w:type="pct"/>
          <w:trHeight w:val="95"/>
        </w:trPr>
        <w:tc>
          <w:tcPr>
            <w:tcW w:w="2186" w:type="pct"/>
            <w:gridSpan w:val="14"/>
            <w:shd w:val="clear" w:color="auto" w:fill="auto"/>
          </w:tcPr>
          <w:p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18" w:type="pct"/>
            <w:gridSpan w:val="5"/>
            <w:shd w:val="clear" w:color="auto" w:fill="auto"/>
            <w:vAlign w:val="center"/>
          </w:tcPr>
          <w:p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:rsidTr="004356BC">
        <w:trPr>
          <w:gridAfter w:val="1"/>
          <w:wAfter w:w="8" w:type="pct"/>
          <w:trHeight w:val="80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822390472"/>
            <w:placeholder>
              <w:docPart w:val="25024B155617427080286A67A6E26DA3"/>
            </w:placeholder>
            <w:showingPlcHdr/>
          </w:sdt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709C" w:rsidRPr="002161F5" w:rsidTr="00A423C1">
        <w:trPr>
          <w:gridAfter w:val="1"/>
          <w:wAfter w:w="8" w:type="pct"/>
          <w:trHeight w:val="95"/>
        </w:trPr>
        <w:tc>
          <w:tcPr>
            <w:tcW w:w="2186" w:type="pct"/>
            <w:gridSpan w:val="14"/>
            <w:shd w:val="clear" w:color="auto" w:fill="auto"/>
          </w:tcPr>
          <w:p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18" w:type="pct"/>
            <w:gridSpan w:val="5"/>
            <w:shd w:val="clear" w:color="auto" w:fill="auto"/>
            <w:vAlign w:val="center"/>
          </w:tcPr>
          <w:p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Email address</w:t>
            </w:r>
          </w:p>
        </w:tc>
        <w:sdt>
          <w:sdtPr>
            <w:rPr>
              <w:rStyle w:val="Responseboxtext"/>
              <w:rFonts w:eastAsia="Calibri"/>
            </w:rPr>
            <w:id w:val="-1916548620"/>
            <w:placeholder>
              <w:docPart w:val="6C1B2FC6B7764A908FB5EDBB2E4F9C2C"/>
            </w:placeholder>
            <w:showingPlcHdr/>
          </w:sdt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A510F" w:rsidRPr="007C08F6" w:rsidTr="0005709C">
        <w:trPr>
          <w:gridAfter w:val="1"/>
          <w:wAfter w:w="8" w:type="pct"/>
        </w:trPr>
        <w:tc>
          <w:tcPr>
            <w:tcW w:w="2389" w:type="pct"/>
            <w:gridSpan w:val="16"/>
            <w:shd w:val="clear" w:color="auto" w:fill="auto"/>
          </w:tcPr>
          <w:p w:rsidR="0074320F" w:rsidRPr="007C08F6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We will contact you by email unless you tick here. </w:t>
            </w:r>
          </w:p>
        </w:tc>
        <w:sdt>
          <w:sdtPr>
            <w:rPr>
              <w:rFonts w:cs="Arial"/>
              <w:sz w:val="20"/>
              <w:szCs w:val="20"/>
            </w:rPr>
            <w:id w:val="-122152708"/>
          </w:sdtPr>
          <w:sdtContent>
            <w:tc>
              <w:tcPr>
                <w:tcW w:w="2603" w:type="pct"/>
                <w:gridSpan w:val="10"/>
                <w:shd w:val="clear" w:color="auto" w:fill="auto"/>
              </w:tcPr>
              <w:p w:rsidR="0074320F" w:rsidRPr="007C08F6" w:rsidRDefault="0074320F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35C71" w:rsidRPr="007C08F6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:rsidR="00E42B09" w:rsidRPr="00E42B09" w:rsidRDefault="00E42B09" w:rsidP="00E42B09">
            <w:pPr>
              <w:pStyle w:val="SubQuestion"/>
              <w:rPr>
                <w:rFonts w:eastAsia="Calibri" w:cs="Times New Roman"/>
                <w:lang w:eastAsia="en-GB"/>
              </w:rPr>
            </w:pPr>
            <w:r w:rsidRPr="009532B7">
              <w:rPr>
                <w:rFonts w:eastAsia="Calibri"/>
                <w:lang w:eastAsia="en-GB"/>
              </w:rPr>
              <w:t>2.</w:t>
            </w:r>
            <w:r>
              <w:rPr>
                <w:rFonts w:eastAsia="Calibri"/>
                <w:lang w:eastAsia="en-GB"/>
              </w:rPr>
              <w:t>3</w:t>
            </w:r>
            <w:r w:rsidRPr="009532B7">
              <w:rPr>
                <w:rFonts w:eastAsia="Calibri"/>
                <w:lang w:eastAsia="en-GB"/>
              </w:rPr>
              <w:t xml:space="preserve"> Site operation contact</w:t>
            </w:r>
          </w:p>
        </w:tc>
      </w:tr>
      <w:tr w:rsidR="00A35C71" w:rsidRPr="007C08F6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:rsidR="00E42B09" w:rsidRPr="007C08F6" w:rsidRDefault="00E42B09" w:rsidP="0074320F">
            <w:pPr>
              <w:pStyle w:val="Questiontext"/>
              <w:rPr>
                <w:rFonts w:ascii="Segoe UI Symbol" w:eastAsia="MS Gothic" w:hAnsi="Segoe UI Symbol" w:cs="Segoe UI Symbol"/>
              </w:rPr>
            </w:pPr>
            <w:r w:rsidRPr="009532B7">
              <w:rPr>
                <w:rFonts w:eastAsia="Calibri"/>
                <w:lang w:eastAsia="en-GB"/>
              </w:rPr>
              <w:t>Please specify who we should contact with regard to your site operation</w:t>
            </w:r>
            <w:r>
              <w:rPr>
                <w:rFonts w:eastAsia="Calibri"/>
                <w:lang w:eastAsia="en-GB"/>
              </w:rPr>
              <w:t xml:space="preserve">. </w:t>
            </w:r>
          </w:p>
        </w:tc>
      </w:tr>
      <w:tr w:rsidR="007B550C" w:rsidRPr="007C08F6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:rsidR="00E42B09" w:rsidRPr="007C08F6" w:rsidRDefault="00E42B09" w:rsidP="00050C06">
            <w:pPr>
              <w:pStyle w:val="Questiontext"/>
            </w:pPr>
            <w:r>
              <w:t>Applicant</w:t>
            </w:r>
          </w:p>
        </w:tc>
        <w:sdt>
          <w:sdtPr>
            <w:rPr>
              <w:rFonts w:cs="Arial"/>
              <w:sz w:val="20"/>
              <w:szCs w:val="20"/>
            </w:rPr>
            <w:id w:val="706063990"/>
          </w:sdtPr>
          <w:sdtContent>
            <w:tc>
              <w:tcPr>
                <w:tcW w:w="4319" w:type="pct"/>
                <w:gridSpan w:val="23"/>
                <w:shd w:val="clear" w:color="auto" w:fill="auto"/>
              </w:tcPr>
              <w:p w:rsidR="00E42B09" w:rsidRPr="007C08F6" w:rsidRDefault="004B544F" w:rsidP="004B544F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X</w:t>
                </w:r>
              </w:p>
            </w:tc>
          </w:sdtContent>
        </w:sdt>
      </w:tr>
      <w:tr w:rsidR="007B550C" w:rsidRPr="007C08F6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:rsidR="00E42B09" w:rsidRPr="007C08F6" w:rsidRDefault="00E42B09" w:rsidP="00050C06">
            <w:pPr>
              <w:pStyle w:val="Questiontext"/>
            </w:pPr>
            <w:r>
              <w:t>Agent</w:t>
            </w:r>
          </w:p>
        </w:tc>
        <w:sdt>
          <w:sdtPr>
            <w:rPr>
              <w:rFonts w:cs="Arial"/>
              <w:sz w:val="20"/>
              <w:szCs w:val="20"/>
            </w:rPr>
            <w:id w:val="-1541200608"/>
          </w:sdtPr>
          <w:sdtContent>
            <w:tc>
              <w:tcPr>
                <w:tcW w:w="4319" w:type="pct"/>
                <w:gridSpan w:val="23"/>
                <w:shd w:val="clear" w:color="auto" w:fill="auto"/>
              </w:tcPr>
              <w:p w:rsidR="00E42B09" w:rsidRPr="007C08F6" w:rsidRDefault="00E42B09" w:rsidP="00E42B09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proofErr w:type="spellStart"/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  <w:proofErr w:type="spellEnd"/>
              </w:p>
            </w:tc>
          </w:sdtContent>
        </w:sdt>
      </w:tr>
      <w:tr w:rsidR="0005709C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B6413" w:rsidRPr="00BA4455" w:rsidRDefault="00050C06" w:rsidP="00050C06">
            <w:pPr>
              <w:pStyle w:val="Questiontext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Other</w:t>
            </w:r>
          </w:p>
        </w:tc>
        <w:tc>
          <w:tcPr>
            <w:tcW w:w="21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1229454001"/>
            </w:sdtPr>
            <w:sdtContent>
              <w:p w:rsidR="00CB6413" w:rsidRPr="00BA4455" w:rsidRDefault="00050C06" w:rsidP="00050C06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proofErr w:type="spellStart"/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  <w:proofErr w:type="spellEnd"/>
              </w:p>
            </w:sdtContent>
          </w:sdt>
        </w:tc>
        <w:tc>
          <w:tcPr>
            <w:tcW w:w="4102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B6413" w:rsidRPr="00BA4455" w:rsidRDefault="00CB6413" w:rsidP="0005709C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>contact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detail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>s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for the operational contact on a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separate referenced document, and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tell us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this reference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 below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. </w:t>
            </w:r>
          </w:p>
        </w:tc>
      </w:tr>
      <w:tr w:rsidR="00A423C1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974590973"/>
            <w:placeholder>
              <w:docPart w:val="167BF64CE3FB41E2BE33E8EB02C337FD"/>
            </w:placeholder>
            <w:showingPlcHdr/>
          </w:sdtPr>
          <w:sdtContent>
            <w:tc>
              <w:tcPr>
                <w:tcW w:w="2200" w:type="pct"/>
                <w:gridSpan w:val="8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A423C1" w:rsidRDefault="00A423C1" w:rsidP="008B4C7D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7C08F6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:rsidR="0074320F" w:rsidRPr="0074320F" w:rsidRDefault="0074320F" w:rsidP="0074320F">
            <w:pPr>
              <w:pStyle w:val="SubQuestion"/>
              <w:rPr>
                <w:rFonts w:eastAsia="Calibri"/>
                <w:lang w:eastAsia="en-GB"/>
              </w:rPr>
            </w:pPr>
            <w:r w:rsidRPr="009532B7">
              <w:rPr>
                <w:rFonts w:eastAsia="Calibri"/>
                <w:lang w:eastAsia="en-GB"/>
              </w:rPr>
              <w:t>2.</w:t>
            </w:r>
            <w:r>
              <w:rPr>
                <w:rFonts w:eastAsia="Calibri"/>
                <w:lang w:eastAsia="en-GB"/>
              </w:rPr>
              <w:t>4</w:t>
            </w:r>
            <w:r w:rsidRPr="009532B7">
              <w:rPr>
                <w:rFonts w:eastAsia="Calibri"/>
                <w:lang w:eastAsia="en-GB"/>
              </w:rPr>
              <w:t xml:space="preserve"> Abstraction invoices and </w:t>
            </w:r>
            <w:r w:rsidR="00457FAA">
              <w:rPr>
                <w:rFonts w:eastAsia="Calibri"/>
                <w:lang w:eastAsia="en-GB"/>
              </w:rPr>
              <w:t>records</w:t>
            </w:r>
            <w:r>
              <w:rPr>
                <w:rFonts w:eastAsia="Calibri"/>
                <w:lang w:eastAsia="en-GB"/>
              </w:rPr>
              <w:t xml:space="preserve"> contact</w:t>
            </w:r>
          </w:p>
        </w:tc>
      </w:tr>
      <w:tr w:rsidR="00A35C71" w:rsidRPr="0074320F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:rsidR="0074320F" w:rsidRPr="0074320F" w:rsidRDefault="0074320F" w:rsidP="0074320F">
            <w:pPr>
              <w:pStyle w:val="Questiontext"/>
              <w:rPr>
                <w:rFonts w:eastAsia="MS Gothic"/>
              </w:rPr>
            </w:pPr>
            <w:r w:rsidRPr="0074320F">
              <w:rPr>
                <w:rFonts w:eastAsia="Calibri"/>
              </w:rPr>
              <w:t xml:space="preserve">Please specify who we should contact for invoices and abstraction records (returns).  Please note </w:t>
            </w:r>
            <w:proofErr w:type="gramStart"/>
            <w:r w:rsidRPr="0074320F">
              <w:rPr>
                <w:rFonts w:eastAsia="Calibri"/>
              </w:rPr>
              <w:t>that these may not be not required for transfer licences</w:t>
            </w:r>
            <w:proofErr w:type="gramEnd"/>
            <w:r w:rsidRPr="0074320F">
              <w:rPr>
                <w:rFonts w:eastAsia="Calibri"/>
              </w:rPr>
              <w:t>.</w:t>
            </w:r>
          </w:p>
        </w:tc>
      </w:tr>
      <w:tr w:rsidR="00A35C71" w:rsidRPr="0074320F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:rsidR="0074320F" w:rsidRPr="0074320F" w:rsidRDefault="0074320F" w:rsidP="0074320F">
            <w:pPr>
              <w:pStyle w:val="Questiontext"/>
              <w:rPr>
                <w:rFonts w:eastAsia="Calibri"/>
                <w:b/>
              </w:rPr>
            </w:pPr>
            <w:r w:rsidRPr="0074320F">
              <w:rPr>
                <w:rFonts w:eastAsia="Calibri"/>
                <w:b/>
              </w:rPr>
              <w:t>Invoice address</w:t>
            </w:r>
          </w:p>
        </w:tc>
      </w:tr>
      <w:tr w:rsidR="00A8039E" w:rsidRPr="007C08F6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:rsidR="00A8039E" w:rsidRPr="007C08F6" w:rsidRDefault="00A8039E" w:rsidP="008B4C7D">
            <w:pPr>
              <w:pStyle w:val="Questiontext"/>
            </w:pPr>
            <w:r>
              <w:t>Applicant</w:t>
            </w:r>
          </w:p>
        </w:tc>
        <w:sdt>
          <w:sdtPr>
            <w:rPr>
              <w:rFonts w:cs="Arial"/>
              <w:sz w:val="20"/>
              <w:szCs w:val="20"/>
            </w:rPr>
            <w:id w:val="-1642734198"/>
          </w:sdtPr>
          <w:sdtContent>
            <w:tc>
              <w:tcPr>
                <w:tcW w:w="4319" w:type="pct"/>
                <w:gridSpan w:val="23"/>
                <w:shd w:val="clear" w:color="auto" w:fill="auto"/>
              </w:tcPr>
              <w:p w:rsidR="00A8039E" w:rsidRPr="007C08F6" w:rsidRDefault="004B544F" w:rsidP="004B544F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X</w:t>
                </w:r>
              </w:p>
            </w:tc>
          </w:sdtContent>
        </w:sdt>
      </w:tr>
      <w:tr w:rsidR="00A8039E" w:rsidRPr="007C08F6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:rsidR="00A8039E" w:rsidRPr="007C08F6" w:rsidRDefault="00A8039E" w:rsidP="008B4C7D">
            <w:pPr>
              <w:pStyle w:val="Questiontext"/>
            </w:pPr>
            <w:r>
              <w:t>Agent</w:t>
            </w:r>
          </w:p>
        </w:tc>
        <w:sdt>
          <w:sdtPr>
            <w:rPr>
              <w:rFonts w:cs="Arial"/>
              <w:sz w:val="20"/>
              <w:szCs w:val="20"/>
            </w:rPr>
            <w:id w:val="1935080350"/>
          </w:sdtPr>
          <w:sdtContent>
            <w:tc>
              <w:tcPr>
                <w:tcW w:w="4319" w:type="pct"/>
                <w:gridSpan w:val="23"/>
                <w:shd w:val="clear" w:color="auto" w:fill="auto"/>
              </w:tcPr>
              <w:p w:rsidR="00A8039E" w:rsidRPr="007C08F6" w:rsidRDefault="00A8039E" w:rsidP="008B4C7D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proofErr w:type="spellStart"/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  <w:proofErr w:type="spellEnd"/>
              </w:p>
            </w:tc>
          </w:sdtContent>
        </w:sdt>
      </w:tr>
      <w:tr w:rsidR="00A8039E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8039E" w:rsidRPr="00BA4455" w:rsidRDefault="00A8039E" w:rsidP="008B4C7D">
            <w:pPr>
              <w:pStyle w:val="Questiontext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Other</w:t>
            </w:r>
          </w:p>
        </w:tc>
        <w:tc>
          <w:tcPr>
            <w:tcW w:w="21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1300038735"/>
            </w:sdtPr>
            <w:sdtContent>
              <w:p w:rsidR="00A8039E" w:rsidRPr="00BA4455" w:rsidRDefault="00A8039E" w:rsidP="008B4C7D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proofErr w:type="spellStart"/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  <w:proofErr w:type="spellEnd"/>
              </w:p>
            </w:sdtContent>
          </w:sdt>
        </w:tc>
        <w:tc>
          <w:tcPr>
            <w:tcW w:w="4102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8039E" w:rsidRPr="00BA4455" w:rsidRDefault="00A8039E" w:rsidP="008B4C7D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contact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detail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s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for the operational contact on a separate referenced document, and tell us this reference below. </w:t>
            </w:r>
          </w:p>
        </w:tc>
      </w:tr>
      <w:tr w:rsidR="00A423C1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242256419"/>
            <w:placeholder>
              <w:docPart w:val="3AA6605F0A4F42D48FFA17004CF2B5FE"/>
            </w:placeholder>
            <w:showingPlcHdr/>
          </w:sdtPr>
          <w:sdtContent>
            <w:tc>
              <w:tcPr>
                <w:tcW w:w="2200" w:type="pct"/>
                <w:gridSpan w:val="8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A423C1" w:rsidRDefault="00A423C1" w:rsidP="008B4C7D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74320F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:rsidR="0074320F" w:rsidRPr="0074320F" w:rsidRDefault="0074320F" w:rsidP="00642678">
            <w:pPr>
              <w:pStyle w:val="Questiontext"/>
              <w:rPr>
                <w:rFonts w:eastAsia="Calibri"/>
                <w:b/>
              </w:rPr>
            </w:pPr>
            <w:r w:rsidRPr="0074320F">
              <w:rPr>
                <w:rFonts w:eastAsia="Calibri"/>
                <w:b/>
              </w:rPr>
              <w:t>Abstraction records</w:t>
            </w:r>
          </w:p>
        </w:tc>
      </w:tr>
      <w:tr w:rsidR="00A8039E" w:rsidRPr="007C08F6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:rsidR="00A8039E" w:rsidRPr="007C08F6" w:rsidRDefault="00A8039E" w:rsidP="008B4C7D">
            <w:pPr>
              <w:pStyle w:val="Questiontext"/>
            </w:pPr>
            <w:r>
              <w:t>Applicant</w:t>
            </w:r>
          </w:p>
        </w:tc>
        <w:sdt>
          <w:sdtPr>
            <w:rPr>
              <w:rFonts w:cs="Arial"/>
              <w:sz w:val="20"/>
              <w:szCs w:val="20"/>
            </w:rPr>
            <w:id w:val="1965232498"/>
          </w:sdtPr>
          <w:sdtContent>
            <w:tc>
              <w:tcPr>
                <w:tcW w:w="4319" w:type="pct"/>
                <w:gridSpan w:val="23"/>
                <w:shd w:val="clear" w:color="auto" w:fill="auto"/>
              </w:tcPr>
              <w:p w:rsidR="00A8039E" w:rsidRPr="007C08F6" w:rsidRDefault="004B544F" w:rsidP="004B544F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X</w:t>
                </w:r>
              </w:p>
            </w:tc>
          </w:sdtContent>
        </w:sdt>
      </w:tr>
      <w:tr w:rsidR="00A8039E" w:rsidRPr="007C08F6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:rsidR="00A8039E" w:rsidRPr="007C08F6" w:rsidRDefault="00A8039E" w:rsidP="008B4C7D">
            <w:pPr>
              <w:pStyle w:val="Questiontext"/>
            </w:pPr>
            <w:r>
              <w:t>Agent</w:t>
            </w:r>
          </w:p>
        </w:tc>
        <w:sdt>
          <w:sdtPr>
            <w:rPr>
              <w:rFonts w:cs="Arial"/>
              <w:sz w:val="20"/>
              <w:szCs w:val="20"/>
            </w:rPr>
            <w:id w:val="-1898037019"/>
          </w:sdtPr>
          <w:sdtContent>
            <w:tc>
              <w:tcPr>
                <w:tcW w:w="4319" w:type="pct"/>
                <w:gridSpan w:val="23"/>
                <w:shd w:val="clear" w:color="auto" w:fill="auto"/>
              </w:tcPr>
              <w:p w:rsidR="00A8039E" w:rsidRPr="007C08F6" w:rsidRDefault="00A8039E" w:rsidP="008B4C7D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proofErr w:type="spellStart"/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  <w:proofErr w:type="spellEnd"/>
              </w:p>
            </w:tc>
          </w:sdtContent>
        </w:sdt>
      </w:tr>
      <w:tr w:rsidR="00A8039E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8039E" w:rsidRPr="00BA4455" w:rsidRDefault="00A8039E" w:rsidP="008B4C7D">
            <w:pPr>
              <w:pStyle w:val="Questiontext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Other</w:t>
            </w:r>
          </w:p>
        </w:tc>
        <w:tc>
          <w:tcPr>
            <w:tcW w:w="21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202091594"/>
            </w:sdtPr>
            <w:sdtContent>
              <w:p w:rsidR="00A8039E" w:rsidRPr="00BA4455" w:rsidRDefault="00A8039E" w:rsidP="008B4C7D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proofErr w:type="spellStart"/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  <w:proofErr w:type="spellEnd"/>
              </w:p>
            </w:sdtContent>
          </w:sdt>
        </w:tc>
        <w:tc>
          <w:tcPr>
            <w:tcW w:w="4102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8039E" w:rsidRPr="00BA4455" w:rsidRDefault="00A8039E" w:rsidP="008B4C7D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contact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detail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s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for the operational contact on a separate referenced document, and tell us this reference below. </w:t>
            </w:r>
          </w:p>
        </w:tc>
      </w:tr>
      <w:tr w:rsidR="00A423C1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53356148"/>
            <w:placeholder>
              <w:docPart w:val="CBB8D56B049746EB81833A2026F73B79"/>
            </w:placeholder>
            <w:showingPlcHdr/>
          </w:sdtPr>
          <w:sdtContent>
            <w:tc>
              <w:tcPr>
                <w:tcW w:w="2200" w:type="pct"/>
                <w:gridSpan w:val="8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A423C1" w:rsidRDefault="00A423C1" w:rsidP="008B4C7D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006C39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066BF" w:rsidRPr="00006C39" w:rsidRDefault="00824AE7" w:rsidP="00006C39">
            <w:pPr>
              <w:pStyle w:val="Sectionheading"/>
            </w:pPr>
            <w:bookmarkStart w:id="1" w:name="section3"/>
            <w:r w:rsidRPr="00006C39">
              <w:rPr>
                <w:rFonts w:eastAsia="Calibri"/>
              </w:rPr>
              <w:t>3</w:t>
            </w:r>
            <w:r w:rsidR="006456C6" w:rsidRPr="00006C39">
              <w:rPr>
                <w:rFonts w:eastAsia="Calibri"/>
              </w:rPr>
              <w:t xml:space="preserve">. </w:t>
            </w:r>
            <w:r w:rsidR="00E066BF" w:rsidRPr="00006C39">
              <w:rPr>
                <w:rFonts w:eastAsia="Calibri"/>
              </w:rPr>
              <w:t>Site name</w:t>
            </w:r>
            <w:bookmarkEnd w:id="1"/>
          </w:p>
        </w:tc>
      </w:tr>
      <w:tr w:rsidR="00A35C71" w:rsidRPr="008E4840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497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066BF" w:rsidRPr="008E4840" w:rsidRDefault="003B5A68" w:rsidP="00E066BF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3</w:t>
            </w:r>
            <w:r w:rsidR="008511EE">
              <w:rPr>
                <w:rFonts w:eastAsia="Calibri"/>
                <w:lang w:eastAsia="en-GB"/>
              </w:rPr>
              <w:t>.1 P</w:t>
            </w:r>
            <w:r w:rsidR="001731E7">
              <w:rPr>
                <w:rFonts w:eastAsia="Calibri"/>
                <w:lang w:eastAsia="en-GB"/>
              </w:rPr>
              <w:t>lease p</w:t>
            </w:r>
            <w:r w:rsidR="008511EE">
              <w:rPr>
                <w:rFonts w:eastAsia="Calibri"/>
                <w:lang w:eastAsia="en-GB"/>
              </w:rPr>
              <w:t>rovide the site name below:</w:t>
            </w:r>
          </w:p>
        </w:tc>
      </w:tr>
      <w:tr w:rsidR="007B550C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FF4581" w:rsidRDefault="00FF4581" w:rsidP="00D005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Site name</w:t>
            </w:r>
          </w:p>
        </w:tc>
        <w:sdt>
          <w:sdtPr>
            <w:rPr>
              <w:rStyle w:val="Responseboxtext"/>
              <w:rFonts w:eastAsia="Calibri"/>
            </w:rPr>
            <w:id w:val="1566220785"/>
            <w:placeholder>
              <w:docPart w:val="9CB260C977144C4AA2C2FEF9C79B0F2B"/>
            </w:placeholder>
          </w:sdt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FF4581" w:rsidRDefault="004B544F" w:rsidP="004B544F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TREHILL FARM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FF4581" w:rsidRDefault="00FF4581" w:rsidP="00D005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006C39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:rsidR="009532B7" w:rsidRPr="00006C39" w:rsidRDefault="003B5A68" w:rsidP="00006C39">
            <w:pPr>
              <w:pStyle w:val="Sectionheading"/>
            </w:pPr>
            <w:bookmarkStart w:id="2" w:name="section4"/>
            <w:r w:rsidRPr="00006C39">
              <w:t>4</w:t>
            </w:r>
            <w:r w:rsidR="00E94821" w:rsidRPr="00006C39">
              <w:t xml:space="preserve">. Entitlement to apply </w:t>
            </w:r>
            <w:bookmarkEnd w:id="2"/>
          </w:p>
        </w:tc>
      </w:tr>
      <w:tr w:rsidR="00A35C71" w:rsidRPr="007B7529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:rsidR="00BA4BE7" w:rsidRPr="00006C39" w:rsidRDefault="0083376D" w:rsidP="00006C39">
            <w:pPr>
              <w:pStyle w:val="SubQuestion"/>
            </w:pPr>
            <w:r>
              <w:t>4</w:t>
            </w:r>
            <w:r w:rsidR="00BA4BE7" w:rsidRPr="00AF462C">
              <w:t xml:space="preserve">.1 Have you abstracted water </w:t>
            </w:r>
            <w:r w:rsidR="00BA4BE7" w:rsidRPr="002E2175">
              <w:t>between 01 January 201</w:t>
            </w:r>
            <w:r w:rsidR="001731E7" w:rsidRPr="002E2175">
              <w:t>1</w:t>
            </w:r>
            <w:r w:rsidR="00BA4BE7" w:rsidRPr="002E2175">
              <w:t xml:space="preserve"> and 31 December 2017</w:t>
            </w:r>
            <w:r w:rsidR="00BA4BE7" w:rsidRPr="003B5A68">
              <w:t xml:space="preserve"> for the </w:t>
            </w:r>
            <w:r w:rsidR="003B5A68" w:rsidRPr="003B5A68">
              <w:t xml:space="preserve">activity </w:t>
            </w:r>
            <w:r w:rsidR="009F220C" w:rsidRPr="003B5A68">
              <w:t xml:space="preserve">which </w:t>
            </w:r>
            <w:r w:rsidR="00BA4BE7" w:rsidRPr="003B5A68">
              <w:lastRenderedPageBreak/>
              <w:t xml:space="preserve">you </w:t>
            </w:r>
            <w:r w:rsidR="009F220C" w:rsidRPr="003B5A68">
              <w:t xml:space="preserve">are </w:t>
            </w:r>
            <w:r w:rsidR="00BA4BE7" w:rsidRPr="003B5A68">
              <w:t>applying to be licensed?</w:t>
            </w:r>
          </w:p>
        </w:tc>
      </w:tr>
      <w:tr w:rsidR="00050C06" w:rsidRPr="007B7529" w:rsidTr="00E72B83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:rsidR="00006C39" w:rsidRPr="007B7529" w:rsidRDefault="00215FD1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lastRenderedPageBreak/>
              <w:t>Yes</w:t>
            </w:r>
          </w:p>
        </w:tc>
        <w:sdt>
          <w:sdtPr>
            <w:rPr>
              <w:rFonts w:eastAsia="Calibri"/>
            </w:rPr>
            <w:id w:val="2012492058"/>
          </w:sdtPr>
          <w:sdtContent>
            <w:tc>
              <w:tcPr>
                <w:tcW w:w="4392" w:type="pct"/>
                <w:gridSpan w:val="24"/>
                <w:shd w:val="clear" w:color="auto" w:fill="auto"/>
              </w:tcPr>
              <w:p w:rsidR="00006C39" w:rsidRPr="007B7529" w:rsidRDefault="004B544F" w:rsidP="004B544F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Fonts w:eastAsia="MS Gothic"/>
                  </w:rPr>
                  <w:t>X</w:t>
                </w:r>
              </w:p>
            </w:tc>
          </w:sdtContent>
        </w:sdt>
      </w:tr>
      <w:tr w:rsidR="007B550C" w:rsidRPr="007B7529" w:rsidTr="004356BC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:rsidR="00006C39" w:rsidRPr="007B7529" w:rsidRDefault="00215FD1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No</w:t>
            </w:r>
          </w:p>
        </w:tc>
        <w:sdt>
          <w:sdtPr>
            <w:rPr>
              <w:rFonts w:eastAsia="Calibri"/>
            </w:rPr>
            <w:id w:val="209851065"/>
          </w:sdtPr>
          <w:sdtContent>
            <w:tc>
              <w:tcPr>
                <w:tcW w:w="215" w:type="pct"/>
                <w:gridSpan w:val="3"/>
                <w:shd w:val="clear" w:color="auto" w:fill="auto"/>
              </w:tcPr>
              <w:p w:rsidR="00006C39" w:rsidRPr="007B7529" w:rsidRDefault="00006C39" w:rsidP="00642678">
                <w:pPr>
                  <w:pStyle w:val="Questiontext"/>
                  <w:rPr>
                    <w:rFonts w:eastAsia="Calibri"/>
                  </w:rPr>
                </w:pPr>
                <w:proofErr w:type="spellStart"/>
                <w:r w:rsidRPr="007B7529">
                  <w:rPr>
                    <w:rFonts w:eastAsia="MS Gothic" w:hint="eastAsia"/>
                  </w:rPr>
                  <w:t>☐</w:t>
                </w:r>
                <w:proofErr w:type="spellEnd"/>
              </w:p>
            </w:tc>
          </w:sdtContent>
        </w:sdt>
        <w:tc>
          <w:tcPr>
            <w:tcW w:w="4177" w:type="pct"/>
            <w:gridSpan w:val="21"/>
            <w:shd w:val="clear" w:color="auto" w:fill="auto"/>
          </w:tcPr>
          <w:p w:rsidR="00006C39" w:rsidRPr="007B7529" w:rsidRDefault="00215FD1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 xml:space="preserve">Please see our water abstraction and impounding webpage for further information on the correct applicaton forms.  </w:t>
            </w:r>
          </w:p>
        </w:tc>
      </w:tr>
      <w:tr w:rsidR="000C1214" w:rsidRPr="003E7E61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:rsidR="00006C39" w:rsidRDefault="00006C39" w:rsidP="003E7E61">
            <w:pPr>
              <w:pStyle w:val="SubQuestion"/>
            </w:pPr>
            <w:r w:rsidRPr="003E7E61">
              <w:t xml:space="preserve">4.2 </w:t>
            </w:r>
            <w:r w:rsidR="00120145" w:rsidRPr="003E7E61">
              <w:t xml:space="preserve">What is your connection to the land where the </w:t>
            </w:r>
            <w:r w:rsidRPr="003E7E61">
              <w:t>abstraction</w:t>
            </w:r>
            <w:r w:rsidR="00120145" w:rsidRPr="003E7E61">
              <w:t xml:space="preserve"> takes place</w:t>
            </w:r>
            <w:r w:rsidRPr="003E7E61">
              <w:t>?</w:t>
            </w:r>
          </w:p>
          <w:p w:rsidR="00457FAA" w:rsidRPr="00F85ACC" w:rsidRDefault="00457FAA" w:rsidP="003E7E61">
            <w:pPr>
              <w:pStyle w:val="SubQuestion"/>
              <w:rPr>
                <w:b w:val="0"/>
              </w:rPr>
            </w:pPr>
            <w:r w:rsidRPr="00F85ACC">
              <w:rPr>
                <w:rFonts w:eastAsia="Calibri"/>
                <w:b w:val="0"/>
              </w:rPr>
              <w:t>Please provide a map outlining your land ownership</w:t>
            </w:r>
            <w:r>
              <w:rPr>
                <w:rFonts w:eastAsia="Calibri"/>
                <w:b w:val="0"/>
              </w:rPr>
              <w:t>/occupation</w:t>
            </w:r>
            <w:r w:rsidRPr="00457FAA">
              <w:rPr>
                <w:rFonts w:eastAsia="Calibri"/>
                <w:b w:val="0"/>
              </w:rPr>
              <w:t xml:space="preserve"> </w:t>
            </w:r>
            <w:r w:rsidRPr="00F85ACC">
              <w:rPr>
                <w:rFonts w:eastAsia="Calibri"/>
                <w:b w:val="0"/>
              </w:rPr>
              <w:t xml:space="preserve">and include all abstractions and discharges where relevant. </w:t>
            </w:r>
          </w:p>
        </w:tc>
      </w:tr>
      <w:tr w:rsidR="00050C06" w:rsidRPr="007B7529" w:rsidTr="00E72B83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:rsidR="00574DCB" w:rsidRPr="007B7529" w:rsidRDefault="00120145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Owner</w:t>
            </w:r>
          </w:p>
        </w:tc>
        <w:sdt>
          <w:sdtPr>
            <w:rPr>
              <w:rFonts w:eastAsia="Calibri"/>
            </w:rPr>
            <w:id w:val="1940717653"/>
          </w:sdtPr>
          <w:sdtContent>
            <w:tc>
              <w:tcPr>
                <w:tcW w:w="4392" w:type="pct"/>
                <w:gridSpan w:val="24"/>
                <w:shd w:val="clear" w:color="auto" w:fill="auto"/>
              </w:tcPr>
              <w:p w:rsidR="00574DCB" w:rsidRPr="007B7529" w:rsidRDefault="00574DCB" w:rsidP="00642678">
                <w:pPr>
                  <w:pStyle w:val="Questiontext"/>
                  <w:rPr>
                    <w:rFonts w:eastAsia="Calibri"/>
                  </w:rPr>
                </w:pPr>
                <w:proofErr w:type="spellStart"/>
                <w:r w:rsidRPr="007B7529">
                  <w:rPr>
                    <w:rFonts w:eastAsia="MS Gothic" w:hint="eastAsia"/>
                  </w:rPr>
                  <w:t>☐</w:t>
                </w:r>
                <w:proofErr w:type="spellEnd"/>
              </w:p>
            </w:tc>
          </w:sdtContent>
        </w:sdt>
      </w:tr>
      <w:tr w:rsidR="007B550C" w:rsidRPr="007B7529" w:rsidTr="004356BC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:rsidR="00574DCB" w:rsidRPr="007B7529" w:rsidRDefault="00120145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Occupier</w:t>
            </w:r>
          </w:p>
        </w:tc>
        <w:sdt>
          <w:sdtPr>
            <w:rPr>
              <w:rFonts w:eastAsia="Calibri"/>
            </w:rPr>
            <w:id w:val="67777413"/>
          </w:sdtPr>
          <w:sdtContent>
            <w:tc>
              <w:tcPr>
                <w:tcW w:w="215" w:type="pct"/>
                <w:gridSpan w:val="3"/>
                <w:shd w:val="clear" w:color="auto" w:fill="auto"/>
              </w:tcPr>
              <w:p w:rsidR="00574DCB" w:rsidRPr="007B7529" w:rsidRDefault="004B544F" w:rsidP="004B544F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Fonts w:eastAsia="MS Gothic"/>
                  </w:rPr>
                  <w:t>X</w:t>
                </w:r>
              </w:p>
            </w:tc>
          </w:sdtContent>
        </w:sdt>
        <w:tc>
          <w:tcPr>
            <w:tcW w:w="4177" w:type="pct"/>
            <w:gridSpan w:val="21"/>
            <w:shd w:val="clear" w:color="auto" w:fill="auto"/>
          </w:tcPr>
          <w:p w:rsidR="00B841A6" w:rsidRPr="007B7529" w:rsidRDefault="00B841A6" w:rsidP="00642678">
            <w:pPr>
              <w:pStyle w:val="Questiontext"/>
              <w:rPr>
                <w:rFonts w:eastAsia="Calibri"/>
              </w:rPr>
            </w:pPr>
          </w:p>
        </w:tc>
      </w:tr>
      <w:tr w:rsidR="004356BC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:rsidR="00E72B83" w:rsidRDefault="00E72B83" w:rsidP="00CF17E6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:rsidR="00E72B83" w:rsidRDefault="00E72B83" w:rsidP="00CF17E6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414626573"/>
            <w:placeholder>
              <w:docPart w:val="75C976BBC3FB413FAB0B33AA30AD1970"/>
            </w:placeholder>
            <w:showingPlcHdr/>
          </w:sdtPr>
          <w:sdtContent>
            <w:tc>
              <w:tcPr>
                <w:tcW w:w="2200" w:type="pct"/>
                <w:gridSpan w:val="8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E72B83" w:rsidRDefault="00E72B83" w:rsidP="00CF17E6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E72B83" w:rsidRDefault="00E72B83" w:rsidP="00CF17E6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94821" w:rsidRPr="005C0FB0" w:rsidRDefault="005C0FB0" w:rsidP="003E7E61">
            <w:pPr>
              <w:pStyle w:val="SubQuestion"/>
              <w:rPr>
                <w:rFonts w:eastAsia="Calibri"/>
                <w:lang w:eastAsia="en-GB"/>
              </w:rPr>
            </w:pPr>
            <w:r>
              <w:t xml:space="preserve">4.3 </w:t>
            </w:r>
            <w:r w:rsidR="00120145" w:rsidRPr="005C0FB0">
              <w:t xml:space="preserve">Do you have a legal right of </w:t>
            </w:r>
            <w:r w:rsidR="009D76A6" w:rsidRPr="005C0FB0">
              <w:t>access</w:t>
            </w:r>
            <w:r w:rsidR="00120145" w:rsidRPr="005C0FB0">
              <w:t xml:space="preserve"> to the land where the abstraction take place</w:t>
            </w:r>
            <w:r w:rsidR="00BA4455" w:rsidRPr="005C0FB0">
              <w:t>?</w:t>
            </w:r>
            <w:r w:rsidR="00E94821" w:rsidRPr="005C0FB0">
              <w:tab/>
            </w:r>
            <w:r w:rsidR="00BE0341" w:rsidRPr="005C0FB0">
              <w:t xml:space="preserve"> </w:t>
            </w:r>
          </w:p>
        </w:tc>
      </w:tr>
      <w:tr w:rsidR="007B550C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No</w:t>
            </w:r>
          </w:p>
        </w:tc>
        <w:sdt>
          <w:sdtPr>
            <w:rPr>
              <w:rFonts w:eastAsia="Calibri"/>
            </w:rPr>
            <w:id w:val="-780646027"/>
          </w:sdtPr>
          <w:sdtContent>
            <w:tc>
              <w:tcPr>
                <w:tcW w:w="276" w:type="pct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20145" w:rsidRPr="00BA4455" w:rsidRDefault="00120145" w:rsidP="00E94821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proofErr w:type="spellStart"/>
                <w:r w:rsidRPr="00BA4455">
                  <w:rPr>
                    <w:rFonts w:eastAsia="MS Gothic" w:hint="eastAsia"/>
                  </w:rPr>
                  <w:t>☐</w:t>
                </w:r>
                <w:proofErr w:type="spellEnd"/>
              </w:p>
            </w:tc>
          </w:sdtContent>
        </w:sdt>
        <w:tc>
          <w:tcPr>
            <w:tcW w:w="4116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</w:tc>
      </w:tr>
      <w:tr w:rsidR="00FA510F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Yes</w:t>
            </w:r>
          </w:p>
        </w:tc>
        <w:sdt>
          <w:sdtPr>
            <w:rPr>
              <w:rFonts w:eastAsia="Calibri"/>
            </w:rPr>
            <w:id w:val="1412734876"/>
          </w:sdtPr>
          <w:sdtContent>
            <w:tc>
              <w:tcPr>
                <w:tcW w:w="276" w:type="pct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20145" w:rsidRPr="00BA4455" w:rsidRDefault="004B544F" w:rsidP="004B544F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>
                  <w:rPr>
                    <w:rFonts w:eastAsia="MS Gothic"/>
                  </w:rPr>
                  <w:t>X</w:t>
                </w:r>
              </w:p>
            </w:tc>
          </w:sdtContent>
        </w:sdt>
        <w:tc>
          <w:tcPr>
            <w:tcW w:w="4116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further detail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in the box 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b</w:t>
            </w:r>
            <w:r w:rsidR="00BA4455" w:rsidRPr="00BA4455">
              <w:rPr>
                <w:rFonts w:cs="Arial"/>
                <w:noProof/>
                <w:sz w:val="20"/>
                <w:szCs w:val="20"/>
                <w:lang w:eastAsia="en-GB"/>
              </w:rPr>
              <w:t>elow</w:t>
            </w:r>
            <w:r w:rsidR="0096241A">
              <w:rPr>
                <w:rFonts w:cs="Arial"/>
                <w:noProof/>
                <w:sz w:val="20"/>
                <w:szCs w:val="20"/>
                <w:lang w:eastAsia="en-GB"/>
              </w:rPr>
              <w:t xml:space="preserve">. If necessary continue on a separate referenced document, and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tell us </w:t>
            </w:r>
            <w:r w:rsidR="0096241A">
              <w:rPr>
                <w:rFonts w:cs="Arial"/>
                <w:noProof/>
                <w:sz w:val="20"/>
                <w:szCs w:val="20"/>
                <w:lang w:eastAsia="en-GB"/>
              </w:rPr>
              <w:t xml:space="preserve">this reference. </w:t>
            </w:r>
          </w:p>
        </w:tc>
      </w:tr>
      <w:tr w:rsidR="00A423C1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926947866"/>
            <w:placeholder>
              <w:docPart w:val="A7AD587497E04A2A8E7DAC10162182ED"/>
            </w:placeholder>
          </w:sdtPr>
          <w:sdtContent>
            <w:tc>
              <w:tcPr>
                <w:tcW w:w="2200" w:type="pct"/>
                <w:gridSpan w:val="8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A423C1" w:rsidRDefault="004B544F" w:rsidP="004B544F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TENANCY AGREEMENT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Tr="004356BC">
        <w:trPr>
          <w:gridAfter w:val="1"/>
          <w:wAfter w:w="8" w:type="pct"/>
          <w:trHeight w:val="95"/>
        </w:trPr>
        <w:tc>
          <w:tcPr>
            <w:tcW w:w="1580" w:type="pct"/>
            <w:gridSpan w:val="10"/>
          </w:tcPr>
          <w:p w:rsidR="003E7E61" w:rsidRDefault="003E7E61" w:rsidP="0005709C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3411" w:type="pct"/>
            <w:gridSpan w:val="16"/>
            <w:vAlign w:val="center"/>
          </w:tcPr>
          <w:p w:rsidR="003E7E61" w:rsidRDefault="003E7E61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50C06" w:rsidTr="00E72B83">
        <w:trPr>
          <w:gridAfter w:val="1"/>
          <w:wAfter w:w="8" w:type="pct"/>
          <w:trHeight w:val="2003"/>
        </w:trPr>
        <w:sdt>
          <w:sdtPr>
            <w:rPr>
              <w:rStyle w:val="Responseboxtext"/>
              <w:rFonts w:eastAsia="Calibri"/>
            </w:rPr>
            <w:id w:val="-2121518846"/>
            <w:placeholder>
              <w:docPart w:val="42AA98D2E3474A67AD14CC342076D1EF"/>
            </w:placeholder>
          </w:sdtPr>
          <w:sdtContent>
            <w:tc>
              <w:tcPr>
                <w:tcW w:w="4992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3E7E61" w:rsidRDefault="004B544F" w:rsidP="004B544F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TENANTS OF NATIONAL TRUST</w:t>
                </w:r>
              </w:p>
            </w:tc>
          </w:sdtContent>
        </w:sdt>
      </w:tr>
      <w:tr w:rsidR="00A35C71" w:rsidRPr="006A37F4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4FA4" w:rsidRPr="006A37F4" w:rsidRDefault="007C4FA4" w:rsidP="007C4FA4">
            <w:pPr>
              <w:pStyle w:val="Sectionheading"/>
            </w:pPr>
            <w:r w:rsidRPr="006A37F4">
              <w:rPr>
                <w:rFonts w:eastAsia="Calibri"/>
              </w:rPr>
              <w:t xml:space="preserve">5. </w:t>
            </w:r>
            <w:bookmarkStart w:id="3" w:name="section5"/>
            <w:r w:rsidRPr="006A37F4">
              <w:rPr>
                <w:rFonts w:eastAsia="Calibri"/>
              </w:rPr>
              <w:t>Existing licence number(s)</w:t>
            </w:r>
            <w:bookmarkEnd w:id="3"/>
          </w:p>
        </w:tc>
      </w:tr>
      <w:tr w:rsidR="000C1214" w:rsidRPr="008E4840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497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C1214" w:rsidRPr="008E4840" w:rsidRDefault="00DD7D51" w:rsidP="0005709C">
            <w:pPr>
              <w:pStyle w:val="Questiontext"/>
              <w:rPr>
                <w:rFonts w:eastAsia="Calibri"/>
              </w:rPr>
            </w:pPr>
            <w:r>
              <w:t>If you are applying to change an existing licence please provide the licence number below</w:t>
            </w:r>
            <w:r w:rsidR="00E72B83">
              <w:t>.</w:t>
            </w:r>
          </w:p>
        </w:tc>
      </w:tr>
      <w:tr w:rsidR="007B550C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CB6413" w:rsidRDefault="00CB6413" w:rsidP="0005709C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Licence number(s)</w:t>
            </w:r>
          </w:p>
        </w:tc>
        <w:sdt>
          <w:sdtPr>
            <w:rPr>
              <w:rStyle w:val="Responseboxtext"/>
              <w:rFonts w:eastAsia="Calibri"/>
            </w:rPr>
            <w:id w:val="1939023005"/>
            <w:placeholder>
              <w:docPart w:val="9248026271224DF299D78C69598A8EEE"/>
            </w:placeholder>
            <w:showingPlcHdr/>
          </w:sdt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CB6413" w:rsidRDefault="00CB6413" w:rsidP="0005709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CB6413" w:rsidRDefault="00CB6413" w:rsidP="0005709C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6A37F4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:rsidR="007C4FA4" w:rsidRPr="006A37F4" w:rsidRDefault="007C4FA4" w:rsidP="007C4FA4">
            <w:pPr>
              <w:pStyle w:val="Sectionheading"/>
              <w:rPr>
                <w:rFonts w:eastAsia="Calibri"/>
              </w:rPr>
            </w:pPr>
            <w:r w:rsidRPr="006A37F4">
              <w:rPr>
                <w:rFonts w:eastAsia="Calibri"/>
              </w:rPr>
              <w:t xml:space="preserve">6. </w:t>
            </w:r>
            <w:bookmarkStart w:id="4" w:name="section6"/>
            <w:r w:rsidRPr="006A37F4">
              <w:rPr>
                <w:rFonts w:eastAsia="Calibri"/>
              </w:rPr>
              <w:t>Cross border applications</w:t>
            </w:r>
            <w:bookmarkEnd w:id="4"/>
          </w:p>
        </w:tc>
      </w:tr>
      <w:tr w:rsidR="00A35C71" w:rsidRPr="007B7529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r>
              <w:t>As part of your site operation do you also abstract for a previously exempt activity in England?</w:t>
            </w:r>
          </w:p>
        </w:tc>
      </w:tr>
      <w:tr w:rsidR="00050C06" w:rsidRPr="007B7529" w:rsidTr="004356BC">
        <w:trPr>
          <w:gridAfter w:val="1"/>
          <w:wAfter w:w="8" w:type="pct"/>
        </w:trPr>
        <w:tc>
          <w:tcPr>
            <w:tcW w:w="436" w:type="pct"/>
            <w:shd w:val="clear" w:color="auto" w:fill="auto"/>
          </w:tcPr>
          <w:p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No</w:t>
            </w:r>
          </w:p>
        </w:tc>
        <w:sdt>
          <w:sdtPr>
            <w:rPr>
              <w:rFonts w:eastAsia="Calibri"/>
            </w:rPr>
            <w:id w:val="1053893271"/>
          </w:sdtPr>
          <w:sdtContent>
            <w:tc>
              <w:tcPr>
                <w:tcW w:w="4556" w:type="pct"/>
                <w:gridSpan w:val="25"/>
                <w:shd w:val="clear" w:color="auto" w:fill="auto"/>
              </w:tcPr>
              <w:p w:rsidR="007C4FA4" w:rsidRPr="007B7529" w:rsidRDefault="004B544F" w:rsidP="004B544F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Fonts w:eastAsia="MS Gothic"/>
                  </w:rPr>
                  <w:t>X</w:t>
                </w:r>
              </w:p>
            </w:tc>
          </w:sdtContent>
        </w:sdt>
      </w:tr>
      <w:tr w:rsidR="007B550C" w:rsidRPr="007B7529" w:rsidTr="004356BC">
        <w:trPr>
          <w:gridAfter w:val="1"/>
          <w:wAfter w:w="8" w:type="pct"/>
        </w:trPr>
        <w:tc>
          <w:tcPr>
            <w:tcW w:w="436" w:type="pct"/>
            <w:shd w:val="clear" w:color="auto" w:fill="auto"/>
          </w:tcPr>
          <w:p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Yes</w:t>
            </w:r>
          </w:p>
        </w:tc>
        <w:sdt>
          <w:sdtPr>
            <w:rPr>
              <w:rFonts w:eastAsia="Calibri"/>
            </w:rPr>
            <w:id w:val="-1777008259"/>
          </w:sdtPr>
          <w:sdtContent>
            <w:tc>
              <w:tcPr>
                <w:tcW w:w="301" w:type="pct"/>
                <w:gridSpan w:val="3"/>
                <w:shd w:val="clear" w:color="auto" w:fill="auto"/>
              </w:tcPr>
              <w:p w:rsidR="007C4FA4" w:rsidRPr="007B7529" w:rsidRDefault="007C4FA4" w:rsidP="007C4FA4">
                <w:pPr>
                  <w:pStyle w:val="Questiontext"/>
                  <w:rPr>
                    <w:rFonts w:eastAsia="Calibri"/>
                  </w:rPr>
                </w:pPr>
                <w:proofErr w:type="spellStart"/>
                <w:r w:rsidRPr="007B7529">
                  <w:rPr>
                    <w:rFonts w:eastAsia="MS Gothic" w:hint="eastAsia"/>
                  </w:rPr>
                  <w:t>☐</w:t>
                </w:r>
                <w:proofErr w:type="spellEnd"/>
              </w:p>
            </w:tc>
          </w:sdtContent>
        </w:sdt>
        <w:tc>
          <w:tcPr>
            <w:tcW w:w="4255" w:type="pct"/>
            <w:gridSpan w:val="22"/>
            <w:shd w:val="clear" w:color="auto" w:fill="auto"/>
          </w:tcPr>
          <w:p w:rsidR="007C4FA4" w:rsidRDefault="007C4FA4" w:rsidP="007C4FA4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Please provide detail of this</w:t>
            </w:r>
            <w:r w:rsidR="00172059">
              <w:rPr>
                <w:rFonts w:eastAsia="Calibri"/>
              </w:rPr>
              <w:t xml:space="preserve"> cross border</w:t>
            </w:r>
            <w:r>
              <w:rPr>
                <w:rFonts w:eastAsia="Calibri"/>
              </w:rPr>
              <w:t xml:space="preserve"> application in the box below.  If possible, provide a reference or application number, or name of an Environment Agency contact with whom the application has been discussed.</w:t>
            </w:r>
          </w:p>
          <w:p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Continue on a separate refe</w:t>
            </w:r>
            <w:r w:rsidR="00172059">
              <w:rPr>
                <w:rFonts w:eastAsia="Calibri"/>
              </w:rPr>
              <w:t>re</w:t>
            </w:r>
            <w:r>
              <w:rPr>
                <w:rFonts w:eastAsia="Calibri"/>
              </w:rPr>
              <w:t xml:space="preserve">nced sheet if necessary and </w:t>
            </w:r>
            <w:r w:rsidR="00050C06">
              <w:rPr>
                <w:rFonts w:eastAsia="Calibri"/>
              </w:rPr>
              <w:t>tell us the</w:t>
            </w:r>
            <w:r>
              <w:rPr>
                <w:rFonts w:eastAsia="Calibri"/>
              </w:rPr>
              <w:t xml:space="preserve"> reference for this document. </w:t>
            </w:r>
          </w:p>
        </w:tc>
      </w:tr>
      <w:tr w:rsidR="00A35C71" w:rsidTr="004356BC">
        <w:trPr>
          <w:gridAfter w:val="1"/>
          <w:wAfter w:w="8" w:type="pct"/>
        </w:trPr>
        <w:tc>
          <w:tcPr>
            <w:tcW w:w="737" w:type="pct"/>
            <w:gridSpan w:val="4"/>
            <w:tcBorders>
              <w:top w:val="nil"/>
              <w:left w:val="nil"/>
              <w:bottom w:val="nil"/>
            </w:tcBorders>
            <w:hideMark/>
          </w:tcPr>
          <w:p w:rsidR="007C4FA4" w:rsidRDefault="007C4FA4" w:rsidP="007C4FA4">
            <w:pPr>
              <w:pStyle w:val="Questiontext"/>
              <w:rPr>
                <w:color w:val="000000"/>
              </w:rPr>
            </w:pPr>
          </w:p>
        </w:tc>
        <w:tc>
          <w:tcPr>
            <w:tcW w:w="1089" w:type="pct"/>
            <w:gridSpan w:val="8"/>
            <w:tcBorders>
              <w:top w:val="nil"/>
              <w:bottom w:val="nil"/>
              <w:right w:val="single" w:sz="4" w:space="0" w:color="auto"/>
            </w:tcBorders>
          </w:tcPr>
          <w:p w:rsidR="007C4FA4" w:rsidRDefault="007C4FA4" w:rsidP="007C4FA4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2114017151"/>
            <w:placeholder>
              <w:docPart w:val="37C0AAF0F1214D44A772DF5D17C2B8FC"/>
            </w:placeholder>
            <w:showingPlcHdr/>
          </w:sdtPr>
          <w:sdtContent>
            <w:tc>
              <w:tcPr>
                <w:tcW w:w="2348" w:type="pct"/>
                <w:gridSpan w:val="9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7C4FA4" w:rsidRDefault="007C4FA4" w:rsidP="007C4FA4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7C4FA4" w:rsidRDefault="007C4FA4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A510F" w:rsidTr="004356BC">
        <w:trPr>
          <w:gridAfter w:val="1"/>
          <w:wAfter w:w="8" w:type="pct"/>
          <w:trHeight w:val="95"/>
        </w:trPr>
        <w:tc>
          <w:tcPr>
            <w:tcW w:w="1580" w:type="pct"/>
            <w:gridSpan w:val="10"/>
          </w:tcPr>
          <w:p w:rsidR="007C4FA4" w:rsidRDefault="007C4FA4" w:rsidP="007C4FA4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3411" w:type="pct"/>
            <w:gridSpan w:val="16"/>
            <w:vAlign w:val="center"/>
          </w:tcPr>
          <w:p w:rsidR="007C4FA4" w:rsidRDefault="007C4FA4" w:rsidP="007C4FA4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A35C71" w:rsidTr="00E72B83">
        <w:trPr>
          <w:gridAfter w:val="1"/>
          <w:wAfter w:w="8" w:type="pct"/>
          <w:trHeight w:val="2149"/>
        </w:trPr>
        <w:sdt>
          <w:sdtPr>
            <w:rPr>
              <w:rStyle w:val="Responseboxtext"/>
              <w:rFonts w:eastAsia="Calibri"/>
            </w:rPr>
            <w:id w:val="892467268"/>
            <w:placeholder>
              <w:docPart w:val="37F7EE979D1B4AF38501D41B7B057F23"/>
            </w:placeholder>
            <w:showingPlcHdr/>
          </w:sdtPr>
          <w:sdtContent>
            <w:tc>
              <w:tcPr>
                <w:tcW w:w="4992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7C4FA4" w:rsidRDefault="007C4FA4" w:rsidP="007C4FA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A35C71" w:rsidRPr="002D630A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:rsidR="007C4FA4" w:rsidRPr="002D630A" w:rsidRDefault="007C4FA4" w:rsidP="007C4FA4">
            <w:pPr>
              <w:pStyle w:val="Sectionheading"/>
              <w:rPr>
                <w:rFonts w:eastAsia="Calibri"/>
              </w:rPr>
            </w:pPr>
            <w:r w:rsidRPr="002D630A">
              <w:rPr>
                <w:rFonts w:eastAsia="Calibri"/>
              </w:rPr>
              <w:lastRenderedPageBreak/>
              <w:t>7. Abstraction details</w:t>
            </w:r>
          </w:p>
        </w:tc>
      </w:tr>
      <w:tr w:rsidR="00A35C71" w:rsidRPr="002D630A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:rsidR="00A35C71" w:rsidRPr="002D630A" w:rsidRDefault="00A35C71" w:rsidP="0005709C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7.1 Site map</w:t>
            </w:r>
          </w:p>
        </w:tc>
      </w:tr>
      <w:tr w:rsidR="00A35C71" w:rsidRPr="007B7529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:rsidR="00A35C71" w:rsidRDefault="00A35C71" w:rsidP="0005709C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Please provide a map with details of the location</w:t>
            </w:r>
            <w:r w:rsidR="00D50865">
              <w:rPr>
                <w:rFonts w:eastAsia="Calibri"/>
                <w:lang w:eastAsia="en-GB"/>
              </w:rPr>
              <w:t>(</w:t>
            </w:r>
            <w:r>
              <w:rPr>
                <w:rFonts w:eastAsia="Calibri"/>
                <w:lang w:eastAsia="en-GB"/>
              </w:rPr>
              <w:t>s</w:t>
            </w:r>
            <w:r w:rsidR="00D50865">
              <w:rPr>
                <w:rFonts w:eastAsia="Calibri"/>
                <w:lang w:eastAsia="en-GB"/>
              </w:rPr>
              <w:t>)</w:t>
            </w:r>
            <w:r>
              <w:rPr>
                <w:rFonts w:eastAsia="Calibri"/>
                <w:lang w:eastAsia="en-GB"/>
              </w:rPr>
              <w:t xml:space="preserve"> you abstract water from (points reaches, or areas). Tell us the reference for this map, below. </w:t>
            </w:r>
          </w:p>
        </w:tc>
      </w:tr>
      <w:tr w:rsidR="00A35C71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A35C71" w:rsidRDefault="00A35C71" w:rsidP="0005709C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Site map reference</w:t>
            </w:r>
          </w:p>
        </w:tc>
        <w:sdt>
          <w:sdtPr>
            <w:rPr>
              <w:rStyle w:val="Responseboxtext"/>
              <w:rFonts w:eastAsia="Calibri"/>
            </w:rPr>
            <w:id w:val="-1519074555"/>
            <w:placeholder>
              <w:docPart w:val="2F3A5BB184FB46AB82DFFF937EC32274"/>
            </w:placeholder>
          </w:sdt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A35C71" w:rsidRDefault="004B544F" w:rsidP="004B544F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SEE MAP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A35C71" w:rsidRDefault="00A35C71" w:rsidP="0005709C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2D630A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:rsidR="007C4FA4" w:rsidRPr="002D630A" w:rsidRDefault="007C4FA4" w:rsidP="007C4FA4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7.</w:t>
            </w:r>
            <w:r w:rsidR="00A35C71">
              <w:rPr>
                <w:rFonts w:eastAsia="Calibri"/>
                <w:lang w:eastAsia="en-GB"/>
              </w:rPr>
              <w:t>2</w:t>
            </w:r>
            <w:r>
              <w:rPr>
                <w:rFonts w:eastAsia="Calibri"/>
                <w:lang w:eastAsia="en-GB"/>
              </w:rPr>
              <w:t xml:space="preserve"> Please </w:t>
            </w:r>
            <w:r w:rsidR="00A35C71">
              <w:rPr>
                <w:rFonts w:eastAsia="Calibri"/>
                <w:lang w:eastAsia="en-GB"/>
              </w:rPr>
              <w:t xml:space="preserve">tell us </w:t>
            </w:r>
            <w:r>
              <w:rPr>
                <w:rFonts w:eastAsia="Calibri"/>
                <w:lang w:eastAsia="en-GB"/>
              </w:rPr>
              <w:t xml:space="preserve">details </w:t>
            </w:r>
            <w:r w:rsidR="00A35C71">
              <w:rPr>
                <w:rFonts w:eastAsia="Calibri"/>
                <w:lang w:eastAsia="en-GB"/>
              </w:rPr>
              <w:t>about</w:t>
            </w:r>
            <w:r>
              <w:rPr>
                <w:rFonts w:eastAsia="Calibri"/>
                <w:lang w:eastAsia="en-GB"/>
              </w:rPr>
              <w:t xml:space="preserve"> the location</w:t>
            </w:r>
            <w:r w:rsidR="004D3E7B">
              <w:rPr>
                <w:rFonts w:eastAsia="Calibri"/>
                <w:lang w:eastAsia="en-GB"/>
              </w:rPr>
              <w:t>(</w:t>
            </w:r>
            <w:r>
              <w:rPr>
                <w:rFonts w:eastAsia="Calibri"/>
                <w:lang w:eastAsia="en-GB"/>
              </w:rPr>
              <w:t>s</w:t>
            </w:r>
            <w:r w:rsidR="004D3E7B">
              <w:rPr>
                <w:rFonts w:eastAsia="Calibri"/>
                <w:lang w:eastAsia="en-GB"/>
              </w:rPr>
              <w:t>)</w:t>
            </w:r>
            <w:r>
              <w:rPr>
                <w:rFonts w:eastAsia="Calibri"/>
                <w:lang w:eastAsia="en-GB"/>
              </w:rPr>
              <w:t xml:space="preserve"> you abstract water from (</w:t>
            </w:r>
            <w:proofErr w:type="gramStart"/>
            <w:r>
              <w:rPr>
                <w:rFonts w:eastAsia="Calibri"/>
                <w:lang w:eastAsia="en-GB"/>
              </w:rPr>
              <w:t>points</w:t>
            </w:r>
            <w:proofErr w:type="gramEnd"/>
            <w:r>
              <w:rPr>
                <w:rFonts w:eastAsia="Calibri"/>
                <w:lang w:eastAsia="en-GB"/>
              </w:rPr>
              <w:t xml:space="preserve"> reaches, or areas) in the tables below.  </w:t>
            </w:r>
          </w:p>
        </w:tc>
      </w:tr>
      <w:tr w:rsidR="00A35C71" w:rsidRPr="007B7529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:rsidR="00DD5855" w:rsidRDefault="00A35C71" w:rsidP="00DD5855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The </w:t>
            </w:r>
            <w:r w:rsidR="00FA510F">
              <w:rPr>
                <w:rFonts w:eastAsia="Calibri"/>
                <w:lang w:eastAsia="en-GB"/>
              </w:rPr>
              <w:t>abstraction location, name, or reference must be the same as those used on the site map, in question 7.1.</w:t>
            </w:r>
            <w:r w:rsidR="007B550C">
              <w:rPr>
                <w:rFonts w:eastAsia="Calibri"/>
                <w:lang w:eastAsia="en-GB"/>
              </w:rPr>
              <w:t xml:space="preserve">  If you need more space, please </w:t>
            </w:r>
            <w:r w:rsidR="00F935A9">
              <w:rPr>
                <w:rFonts w:eastAsia="Calibri"/>
              </w:rPr>
              <w:t>continue</w:t>
            </w:r>
            <w:r w:rsidR="007B550C">
              <w:rPr>
                <w:rFonts w:eastAsia="Calibri"/>
              </w:rPr>
              <w:t xml:space="preserve"> </w:t>
            </w:r>
            <w:r w:rsidR="00095570">
              <w:rPr>
                <w:rFonts w:eastAsia="Calibri"/>
              </w:rPr>
              <w:t xml:space="preserve">on </w:t>
            </w:r>
            <w:r w:rsidR="007B550C">
              <w:rPr>
                <w:rFonts w:eastAsia="Calibri"/>
              </w:rPr>
              <w:t>a separate refe</w:t>
            </w:r>
            <w:r w:rsidR="00707C70">
              <w:rPr>
                <w:rFonts w:eastAsia="Calibri"/>
              </w:rPr>
              <w:t>re</w:t>
            </w:r>
            <w:r w:rsidR="007B550C">
              <w:rPr>
                <w:rFonts w:eastAsia="Calibri"/>
              </w:rPr>
              <w:t>nced sheet if necessary and tell us the reference for this document</w:t>
            </w:r>
          </w:p>
        </w:tc>
      </w:tr>
      <w:tr w:rsidR="007B550C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B550C" w:rsidRDefault="007B550C" w:rsidP="0005709C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278955043"/>
            <w:placeholder>
              <w:docPart w:val="214EE726740E4145A767E769FB8D15D4"/>
            </w:placeholder>
          </w:sdt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4B544F" w:rsidRDefault="004B544F" w:rsidP="004B544F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SM7742608357 MERE</w:t>
                </w:r>
              </w:p>
              <w:p w:rsidR="007B550C" w:rsidRPr="004B544F" w:rsidRDefault="004B544F" w:rsidP="004B544F">
                <w:pPr>
                  <w:rPr>
                    <w:rFonts w:eastAsia="Calibri"/>
                  </w:rPr>
                </w:pPr>
                <w:r>
                  <w:rPr>
                    <w:rFonts w:eastAsia="Calibri"/>
                  </w:rPr>
                  <w:t>SM7756608037 RWK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7B550C" w:rsidRDefault="007B550C" w:rsidP="0005709C">
            <w:pPr>
              <w:spacing w:before="120" w:after="60"/>
              <w:rPr>
                <w:rFonts w:cs="Arial"/>
                <w:szCs w:val="20"/>
              </w:rPr>
            </w:pPr>
          </w:p>
        </w:tc>
      </w:tr>
    </w:tbl>
    <w:p w:rsidR="000E7FE0" w:rsidRDefault="000E7FE0" w:rsidP="0005709C">
      <w:pPr>
        <w:spacing w:before="120" w:after="60"/>
        <w:rPr>
          <w:rFonts w:cs="Arial"/>
          <w:color w:val="000000"/>
          <w:sz w:val="2"/>
          <w:szCs w:val="2"/>
        </w:rPr>
        <w:sectPr w:rsidR="000E7FE0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5000" w:type="pct"/>
        <w:tblLook w:val="04A0"/>
      </w:tblPr>
      <w:tblGrid>
        <w:gridCol w:w="2578"/>
        <w:gridCol w:w="623"/>
        <w:gridCol w:w="529"/>
        <w:gridCol w:w="753"/>
        <w:gridCol w:w="94"/>
        <w:gridCol w:w="1027"/>
        <w:gridCol w:w="798"/>
        <w:gridCol w:w="466"/>
        <w:gridCol w:w="596"/>
        <w:gridCol w:w="1125"/>
        <w:gridCol w:w="377"/>
        <w:gridCol w:w="637"/>
        <w:gridCol w:w="1206"/>
        <w:gridCol w:w="399"/>
        <w:gridCol w:w="1596"/>
        <w:gridCol w:w="224"/>
        <w:gridCol w:w="421"/>
        <w:gridCol w:w="1493"/>
        <w:gridCol w:w="90"/>
        <w:gridCol w:w="973"/>
        <w:gridCol w:w="807"/>
        <w:gridCol w:w="224"/>
        <w:gridCol w:w="897"/>
        <w:gridCol w:w="744"/>
        <w:gridCol w:w="152"/>
        <w:gridCol w:w="377"/>
        <w:gridCol w:w="1417"/>
        <w:gridCol w:w="1793"/>
      </w:tblGrid>
      <w:tr w:rsidR="002A4C6F" w:rsidTr="000D6440">
        <w:trPr>
          <w:trHeight w:val="95"/>
        </w:trPr>
        <w:tc>
          <w:tcPr>
            <w:tcW w:w="1000" w:type="pct"/>
            <w:gridSpan w:val="4"/>
          </w:tcPr>
          <w:p w:rsidR="002A4C6F" w:rsidRDefault="002A4C6F" w:rsidP="0005709C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000" w:type="pct"/>
            <w:gridSpan w:val="7"/>
            <w:vAlign w:val="center"/>
          </w:tcPr>
          <w:p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5"/>
          </w:tcPr>
          <w:p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8E23BC" w:rsidRPr="00457E45" w:rsidTr="000D644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5000" w:type="pct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23BC" w:rsidRPr="00457E45" w:rsidRDefault="008E23BC" w:rsidP="007C4FA4">
            <w:pPr>
              <w:pStyle w:val="Questiontext"/>
              <w:rPr>
                <w:b/>
                <w:sz w:val="18"/>
                <w:szCs w:val="18"/>
              </w:rPr>
            </w:pPr>
            <w:r w:rsidRPr="00457E45">
              <w:rPr>
                <w:b/>
                <w:sz w:val="18"/>
                <w:szCs w:val="18"/>
              </w:rPr>
              <w:t>Table 7. 1 - Surface water abstractions</w:t>
            </w:r>
          </w:p>
        </w:tc>
      </w:tr>
      <w:tr w:rsidR="000D6440" w:rsidRPr="002D630A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C6F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Abstraction location name or reference </w:t>
            </w:r>
          </w:p>
          <w:p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</w:t>
            </w:r>
            <w:r>
              <w:rPr>
                <w:rFonts w:eastAsia="Calibri"/>
                <w:b w:val="0"/>
                <w:sz w:val="18"/>
                <w:szCs w:val="18"/>
              </w:rPr>
              <w:t>A</w:t>
            </w: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s labelled on </w:t>
            </w:r>
            <w:r>
              <w:rPr>
                <w:rFonts w:eastAsia="Calibri"/>
                <w:b w:val="0"/>
                <w:sz w:val="18"/>
                <w:szCs w:val="18"/>
              </w:rPr>
              <w:t xml:space="preserve">the site </w:t>
            </w:r>
            <w:r w:rsidRPr="002D630A">
              <w:rPr>
                <w:rFonts w:eastAsia="Calibri"/>
                <w:b w:val="0"/>
                <w:sz w:val="18"/>
                <w:szCs w:val="18"/>
              </w:rPr>
              <w:t>map)</w:t>
            </w:r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Type of location (single point, reach, area)</w:t>
            </w:r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Source of Supply</w:t>
            </w:r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First National Grid Reference  </w:t>
            </w:r>
          </w:p>
          <w:p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Second National Grid Reference </w:t>
            </w:r>
          </w:p>
          <w:p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  <w:tc>
          <w:tcPr>
            <w:tcW w:w="714" w:type="pct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Third National Grid Reference </w:t>
            </w:r>
          </w:p>
          <w:p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  <w:tc>
          <w:tcPr>
            <w:tcW w:w="716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>
              <w:rPr>
                <w:rFonts w:eastAsia="Calibri"/>
                <w:b w:val="0"/>
                <w:sz w:val="18"/>
                <w:szCs w:val="18"/>
              </w:rPr>
              <w:t xml:space="preserve">Fourth </w:t>
            </w: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National Grid Reference </w:t>
            </w:r>
          </w:p>
          <w:p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</w:tr>
      <w:tr w:rsidR="000D6440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C6F" w:rsidRPr="003A61FA" w:rsidRDefault="00973ECB" w:rsidP="004B544F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88288733"/>
                <w:placeholder>
                  <w:docPart w:val="14FC6DDBADA44C1D8AAB0D51A585E79F"/>
                </w:placeholder>
                <w:text/>
              </w:sdtPr>
              <w:sdtContent>
                <w:r w:rsidR="004B544F">
                  <w:rPr>
                    <w:rStyle w:val="Responseboxtext"/>
                    <w:b w:val="0"/>
                    <w:sz w:val="18"/>
                    <w:szCs w:val="18"/>
                  </w:rPr>
                  <w:t>MERE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54471605"/>
              <w:placeholder>
                <w:docPart w:val="3A1C9C540A9C485CBE984FA52584FB7F"/>
              </w:placeholder>
              <w:text/>
            </w:sdtPr>
            <w:sdtContent>
              <w:p w:rsidR="002A4C6F" w:rsidRPr="003A61FA" w:rsidRDefault="004B544F" w:rsidP="004B544F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>
                  <w:rPr>
                    <w:rStyle w:val="Responseboxtext"/>
                    <w:b w:val="0"/>
                    <w:sz w:val="18"/>
                    <w:szCs w:val="18"/>
                  </w:rPr>
                  <w:t>SINGLE POINT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C6F" w:rsidRPr="003A61FA" w:rsidRDefault="00973ECB" w:rsidP="004B544F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86645430"/>
                <w:placeholder>
                  <w:docPart w:val="E9A006764CF64C22BB951F7595D941CE"/>
                </w:placeholder>
                <w:text/>
              </w:sdtPr>
              <w:sdtContent>
                <w:r w:rsidR="004B544F">
                  <w:rPr>
                    <w:rStyle w:val="Responseboxtext"/>
                    <w:b w:val="0"/>
                    <w:sz w:val="18"/>
                    <w:szCs w:val="18"/>
                  </w:rPr>
                  <w:t>RESEVOIR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277416781"/>
              <w:placeholder>
                <w:docPart w:val="5BD16F93163941D98B1EEA722752B22A"/>
              </w:placeholder>
              <w:text/>
            </w:sdtPr>
            <w:sdtContent>
              <w:p w:rsidR="002A4C6F" w:rsidRPr="003A61FA" w:rsidRDefault="004B544F" w:rsidP="004B544F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>
                  <w:rPr>
                    <w:rStyle w:val="Responseboxtext"/>
                    <w:b w:val="0"/>
                    <w:sz w:val="18"/>
                    <w:szCs w:val="18"/>
                  </w:rPr>
                  <w:t>SM7742608357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768475607"/>
              <w:placeholder>
                <w:docPart w:val="123FCD1CF7574C1BBF26A98D28D86648"/>
              </w:placeholder>
              <w:showingPlcHdr/>
              <w:text/>
            </w:sdtPr>
            <w:sdtContent>
              <w:p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423180858"/>
              <w:placeholder>
                <w:docPart w:val="8B319958B3A94ABE90AD14365CA8277D"/>
              </w:placeholder>
              <w:showingPlcHdr/>
              <w:text/>
            </w:sdtPr>
            <w:sdtContent>
              <w:p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825499703"/>
              <w:placeholder>
                <w:docPart w:val="C0FD010822FD4A98AFC7C3EF8DE84432"/>
              </w:placeholder>
              <w:showingPlcHdr/>
              <w:text/>
            </w:sdtPr>
            <w:sdtContent>
              <w:p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C6F" w:rsidRPr="003A61FA" w:rsidRDefault="00973ECB" w:rsidP="004B544F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1862353128"/>
                <w:placeholder>
                  <w:docPart w:val="5AED93AFF39D4DAC97E3061D23A42A3C"/>
                </w:placeholder>
                <w:text/>
              </w:sdtPr>
              <w:sdtContent>
                <w:r w:rsidR="004B544F">
                  <w:rPr>
                    <w:rStyle w:val="Responseboxtext"/>
                    <w:b w:val="0"/>
                    <w:sz w:val="18"/>
                    <w:szCs w:val="18"/>
                  </w:rPr>
                  <w:t>RWK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326628241"/>
              <w:placeholder>
                <w:docPart w:val="168896AD873341D088776F90F471833A"/>
              </w:placeholder>
              <w:text/>
            </w:sdtPr>
            <w:sdtContent>
              <w:p w:rsidR="002A4C6F" w:rsidRPr="003A61FA" w:rsidRDefault="004B544F" w:rsidP="004B544F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>
                  <w:rPr>
                    <w:rStyle w:val="Responseboxtext"/>
                    <w:b w:val="0"/>
                    <w:sz w:val="18"/>
                    <w:szCs w:val="18"/>
                  </w:rPr>
                  <w:t>SINGLE POINT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C6F" w:rsidRPr="003A61FA" w:rsidRDefault="00973ECB" w:rsidP="004B544F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784260525"/>
                <w:placeholder>
                  <w:docPart w:val="D848A4CA277C4354A6CCC688DE42286B"/>
                </w:placeholder>
                <w:text/>
              </w:sdtPr>
              <w:sdtContent>
                <w:r w:rsidR="004B544F">
                  <w:rPr>
                    <w:rStyle w:val="Responseboxtext"/>
                    <w:b w:val="0"/>
                    <w:sz w:val="18"/>
                    <w:szCs w:val="18"/>
                  </w:rPr>
                  <w:t>RESEVOIR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5521855"/>
              <w:placeholder>
                <w:docPart w:val="BEA611A109B045EA81D3BE4860FA3D7B"/>
              </w:placeholder>
              <w:text/>
            </w:sdtPr>
            <w:sdtContent>
              <w:p w:rsidR="002A4C6F" w:rsidRPr="003A61FA" w:rsidRDefault="004B544F" w:rsidP="004B544F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>
                  <w:rPr>
                    <w:rStyle w:val="Responseboxtext"/>
                    <w:b w:val="0"/>
                    <w:sz w:val="18"/>
                    <w:szCs w:val="18"/>
                  </w:rPr>
                  <w:t>SM7756608037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556922649"/>
              <w:placeholder>
                <w:docPart w:val="E0EF4726CBDE450C8A9B96B5BEC25D1A"/>
              </w:placeholder>
              <w:showingPlcHdr/>
              <w:text/>
            </w:sdtPr>
            <w:sdtContent>
              <w:p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724485098"/>
              <w:placeholder>
                <w:docPart w:val="89F22BF8FB5E4E298354B197D27DEC5A"/>
              </w:placeholder>
              <w:showingPlcHdr/>
              <w:text/>
            </w:sdtPr>
            <w:sdtContent>
              <w:p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664464317"/>
              <w:placeholder>
                <w:docPart w:val="BB0AA4ECCA8D45FB8F9C6F7B270AA151"/>
              </w:placeholder>
              <w:showingPlcHdr/>
              <w:text/>
            </w:sdtPr>
            <w:sdtContent>
              <w:p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C6F" w:rsidRPr="003A61FA" w:rsidRDefault="00973ECB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159201175"/>
                <w:placeholder>
                  <w:docPart w:val="1E047D90B3CF43B5ACEFFD29CB3EFBC3"/>
                </w:placeholder>
                <w:showingPlcHdr/>
                <w:text/>
              </w:sdt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30366252"/>
              <w:placeholder>
                <w:docPart w:val="F15929CF6E8B4E85A5978A94CB28D83F"/>
              </w:placeholder>
              <w:showingPlcHdr/>
              <w:text/>
            </w:sdtPr>
            <w:sdtContent>
              <w:p w:rsidR="002A4C6F" w:rsidRPr="003A61FA" w:rsidRDefault="002A4C6F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C6F" w:rsidRPr="003A61FA" w:rsidRDefault="00973ECB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1453087512"/>
                <w:placeholder>
                  <w:docPart w:val="81D3BFA4293B4A0CB988E87B867ADA79"/>
                </w:placeholder>
                <w:showingPlcHdr/>
                <w:text/>
              </w:sdt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218427904"/>
              <w:placeholder>
                <w:docPart w:val="61552BE52F0D46B5AEEA141C1E1EDE92"/>
              </w:placeholder>
              <w:showingPlcHdr/>
              <w:text/>
            </w:sdtPr>
            <w:sdtContent>
              <w:p w:rsidR="002A4C6F" w:rsidRPr="003A61FA" w:rsidRDefault="002A4C6F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57027999"/>
              <w:placeholder>
                <w:docPart w:val="73DC84843F2E4EFA919716D862BB62CC"/>
              </w:placeholder>
              <w:showingPlcHdr/>
              <w:text/>
            </w:sdtPr>
            <w:sdtContent>
              <w:p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1637632"/>
              <w:placeholder>
                <w:docPart w:val="ECE05939BE974395B9CC9278C84011E1"/>
              </w:placeholder>
              <w:showingPlcHdr/>
              <w:text/>
            </w:sdtPr>
            <w:sdtContent>
              <w:p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623071041"/>
              <w:placeholder>
                <w:docPart w:val="5C318449D8784D3DBBB41209159C9B8E"/>
              </w:placeholder>
              <w:showingPlcHdr/>
              <w:text/>
            </w:sdtPr>
            <w:sdtContent>
              <w:p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C6F" w:rsidRPr="003A61FA" w:rsidRDefault="00973ECB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2015987385"/>
                <w:placeholder>
                  <w:docPart w:val="2DA24F580CDD4B1FB51F2BFF9BA32F7F"/>
                </w:placeholder>
                <w:showingPlcHdr/>
                <w:text/>
              </w:sdt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430889715"/>
              <w:placeholder>
                <w:docPart w:val="339F23748523498FBCF3B91F9939EEEF"/>
              </w:placeholder>
              <w:showingPlcHdr/>
              <w:text/>
            </w:sdtPr>
            <w:sdtContent>
              <w:p w:rsidR="002A4C6F" w:rsidRPr="003A61FA" w:rsidRDefault="002A4C6F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C6F" w:rsidRPr="003A61FA" w:rsidRDefault="00973ECB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980698227"/>
                <w:placeholder>
                  <w:docPart w:val="6FB87FCFB26F430E995B21A642901F83"/>
                </w:placeholder>
                <w:showingPlcHdr/>
                <w:text/>
              </w:sdt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112008290"/>
              <w:placeholder>
                <w:docPart w:val="A5982E49598C4799A68262F57935BF43"/>
              </w:placeholder>
              <w:showingPlcHdr/>
              <w:text/>
            </w:sdtPr>
            <w:sdtContent>
              <w:p w:rsidR="002A4C6F" w:rsidRPr="003A61FA" w:rsidRDefault="002A4C6F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314760118"/>
              <w:placeholder>
                <w:docPart w:val="831182312C2E4F0BB3D69E6F2046A69D"/>
              </w:placeholder>
              <w:showingPlcHdr/>
              <w:text/>
            </w:sdtPr>
            <w:sdtContent>
              <w:p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58725618"/>
              <w:placeholder>
                <w:docPart w:val="4C65CB9C0D0D4CD4BC793475DEA2907E"/>
              </w:placeholder>
              <w:showingPlcHdr/>
              <w:text/>
            </w:sdtPr>
            <w:sdtContent>
              <w:p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69901984"/>
              <w:placeholder>
                <w:docPart w:val="40FF513CB42944EFB35F9345DD0540DD"/>
              </w:placeholder>
              <w:showingPlcHdr/>
              <w:text/>
            </w:sdtPr>
            <w:sdtContent>
              <w:p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Tr="00CF17E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B40" w:rsidRPr="003A61FA" w:rsidRDefault="00973ECB" w:rsidP="00CF17E6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828403943"/>
                <w:placeholder>
                  <w:docPart w:val="D15D1077015947B9A38795FD49081C9F"/>
                </w:placeholder>
                <w:showingPlcHdr/>
                <w:text/>
              </w:sdt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94466351"/>
              <w:placeholder>
                <w:docPart w:val="BDB26348AF484D8E9528941BC77FAEE9"/>
              </w:placeholder>
              <w:showingPlcHdr/>
              <w:text/>
            </w:sdtPr>
            <w:sdtContent>
              <w:p w:rsidR="00674B40" w:rsidRPr="003A61FA" w:rsidRDefault="00674B40" w:rsidP="00CF17E6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B40" w:rsidRPr="003A61FA" w:rsidRDefault="00973ECB" w:rsidP="00CF17E6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1799295092"/>
                <w:placeholder>
                  <w:docPart w:val="D899C4AB98524E17BA8389987D47BA96"/>
                </w:placeholder>
                <w:showingPlcHdr/>
                <w:text/>
              </w:sdt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823169267"/>
              <w:placeholder>
                <w:docPart w:val="B447942F13FF4419BB9B668D03647B69"/>
              </w:placeholder>
              <w:showingPlcHdr/>
              <w:text/>
            </w:sdtPr>
            <w:sdtContent>
              <w:p w:rsidR="00674B40" w:rsidRPr="003A61FA" w:rsidRDefault="00674B40" w:rsidP="00CF17E6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3191320"/>
              <w:placeholder>
                <w:docPart w:val="F12ACAE269B34A4FB0A85F49D3E183B7"/>
              </w:placeholder>
              <w:showingPlcHdr/>
              <w:text/>
            </w:sdtPr>
            <w:sdtContent>
              <w:p w:rsidR="00674B40" w:rsidRPr="003A61FA" w:rsidRDefault="00674B40" w:rsidP="00CF17E6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361439656"/>
              <w:placeholder>
                <w:docPart w:val="9A6C2F4EA7A0442E88C3BF4BCDA317E4"/>
              </w:placeholder>
              <w:showingPlcHdr/>
              <w:text/>
            </w:sdtPr>
            <w:sdtContent>
              <w:p w:rsidR="00674B40" w:rsidRPr="003A61FA" w:rsidRDefault="00674B40" w:rsidP="00CF17E6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774982437"/>
              <w:placeholder>
                <w:docPart w:val="4D25BC9AA8804721950440B7E13BA395"/>
              </w:placeholder>
              <w:showingPlcHdr/>
              <w:text/>
            </w:sdtPr>
            <w:sdtContent>
              <w:p w:rsidR="00674B40" w:rsidRPr="003A61FA" w:rsidRDefault="00674B40" w:rsidP="00CF17E6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Tr="00CF17E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B40" w:rsidRPr="003A61FA" w:rsidRDefault="00973ECB" w:rsidP="00CF17E6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544179139"/>
                <w:placeholder>
                  <w:docPart w:val="5FC3824E70D547368078296604BD1092"/>
                </w:placeholder>
                <w:showingPlcHdr/>
                <w:text/>
              </w:sdt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026300339"/>
              <w:placeholder>
                <w:docPart w:val="7CC54087941A41699C15D948B7189FBC"/>
              </w:placeholder>
              <w:showingPlcHdr/>
              <w:text/>
            </w:sdtPr>
            <w:sdtContent>
              <w:p w:rsidR="00674B40" w:rsidRPr="003A61FA" w:rsidRDefault="00674B40" w:rsidP="00CF17E6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B40" w:rsidRPr="003A61FA" w:rsidRDefault="00973ECB" w:rsidP="00CF17E6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194499901"/>
                <w:placeholder>
                  <w:docPart w:val="90C4918A70464589934AACEC06A5A0B3"/>
                </w:placeholder>
                <w:showingPlcHdr/>
                <w:text/>
              </w:sdt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30036339"/>
              <w:placeholder>
                <w:docPart w:val="C0C5EA3B412E4E77B7A6218ACBE2CAA9"/>
              </w:placeholder>
              <w:showingPlcHdr/>
              <w:text/>
            </w:sdtPr>
            <w:sdtContent>
              <w:p w:rsidR="00674B40" w:rsidRPr="003A61FA" w:rsidRDefault="00674B40" w:rsidP="00CF17E6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34124713"/>
              <w:placeholder>
                <w:docPart w:val="8B7E1B8A03A540B6A8F7EA2B9B5B453D"/>
              </w:placeholder>
              <w:showingPlcHdr/>
              <w:text/>
            </w:sdtPr>
            <w:sdtContent>
              <w:p w:rsidR="00674B40" w:rsidRPr="003A61FA" w:rsidRDefault="00674B40" w:rsidP="00CF17E6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52469944"/>
              <w:placeholder>
                <w:docPart w:val="5D5BDC2D7A6944DCB1DE260B1E89AD0F"/>
              </w:placeholder>
              <w:showingPlcHdr/>
              <w:text/>
            </w:sdtPr>
            <w:sdtContent>
              <w:p w:rsidR="00674B40" w:rsidRPr="003A61FA" w:rsidRDefault="00674B40" w:rsidP="00CF17E6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276627863"/>
              <w:placeholder>
                <w:docPart w:val="07286556BCD54464B49A1B3D7AF8CE4F"/>
              </w:placeholder>
              <w:showingPlcHdr/>
              <w:text/>
            </w:sdtPr>
            <w:sdtContent>
              <w:p w:rsidR="00674B40" w:rsidRPr="003A61FA" w:rsidRDefault="00674B40" w:rsidP="00CF17E6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C6F" w:rsidRPr="003A61FA" w:rsidRDefault="00973ECB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228198521"/>
                <w:placeholder>
                  <w:docPart w:val="C0ED2CF42DAE4EFC9A6B7AA84A181D29"/>
                </w:placeholder>
                <w:showingPlcHdr/>
                <w:text/>
              </w:sdt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445662438"/>
              <w:placeholder>
                <w:docPart w:val="6BA2645AB6CD408CA41376C4017B0E47"/>
              </w:placeholder>
              <w:showingPlcHdr/>
              <w:text/>
            </w:sdtPr>
            <w:sdtContent>
              <w:p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C6F" w:rsidRPr="003A61FA" w:rsidRDefault="00973ECB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536360875"/>
                <w:placeholder>
                  <w:docPart w:val="AD07CDF765D544B097655C5EBEBBA505"/>
                </w:placeholder>
                <w:showingPlcHdr/>
                <w:text/>
              </w:sdt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648365970"/>
              <w:placeholder>
                <w:docPart w:val="00B0AA7C14EB4A98BD576C3915882B9E"/>
              </w:placeholder>
              <w:showingPlcHdr/>
              <w:text/>
            </w:sdtPr>
            <w:sdtContent>
              <w:p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289811902"/>
              <w:placeholder>
                <w:docPart w:val="21BB0DD8AA9D4D18BA1A730AE6FB4974"/>
              </w:placeholder>
              <w:showingPlcHdr/>
              <w:text/>
            </w:sdtPr>
            <w:sdtContent>
              <w:p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01126290"/>
              <w:placeholder>
                <w:docPart w:val="2624983AAE99463C9E84A8B8427ADE30"/>
              </w:placeholder>
              <w:showingPlcHdr/>
              <w:text/>
            </w:sdtPr>
            <w:sdtContent>
              <w:p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009369759"/>
              <w:placeholder>
                <w:docPart w:val="8A09E1EA8258421BB079572392DF0E9C"/>
              </w:placeholder>
              <w:showingPlcHdr/>
              <w:text/>
            </w:sdtPr>
            <w:sdtContent>
              <w:p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C6F" w:rsidRPr="003A61FA" w:rsidRDefault="00973ECB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350483534"/>
                <w:placeholder>
                  <w:docPart w:val="4038CF82680B4E5497BBA031AB54510C"/>
                </w:placeholder>
                <w:showingPlcHdr/>
                <w:text/>
              </w:sdt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31336520"/>
              <w:placeholder>
                <w:docPart w:val="A9555D7A77E247F5987589AFA874B8BB"/>
              </w:placeholder>
              <w:showingPlcHdr/>
              <w:text/>
            </w:sdtPr>
            <w:sdtContent>
              <w:p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C6F" w:rsidRPr="003A61FA" w:rsidRDefault="00973ECB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405187635"/>
                <w:placeholder>
                  <w:docPart w:val="541BDE13964C42D486F6660633F4394B"/>
                </w:placeholder>
                <w:showingPlcHdr/>
                <w:text/>
              </w:sdt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354343514"/>
              <w:placeholder>
                <w:docPart w:val="8E85E09501C34A2998B2680DA7E1C962"/>
              </w:placeholder>
              <w:showingPlcHdr/>
              <w:text/>
            </w:sdtPr>
            <w:sdtContent>
              <w:p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475523941"/>
              <w:placeholder>
                <w:docPart w:val="D86BBDF4DD714827A9128C2AC0FDEA57"/>
              </w:placeholder>
              <w:showingPlcHdr/>
              <w:text/>
            </w:sdtPr>
            <w:sdtContent>
              <w:p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211425429"/>
              <w:placeholder>
                <w:docPart w:val="BB8A052A69B54286B7D2883335416A7F"/>
              </w:placeholder>
              <w:showingPlcHdr/>
              <w:text/>
            </w:sdtPr>
            <w:sdtContent>
              <w:p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634632991"/>
              <w:placeholder>
                <w:docPart w:val="C6DEAFF9E6304CF3A1B894DB4F29776B"/>
              </w:placeholder>
              <w:showingPlcHdr/>
              <w:text/>
            </w:sdtPr>
            <w:sdtContent>
              <w:p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C6F" w:rsidRPr="003A61FA" w:rsidRDefault="00973ECB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139534657"/>
                <w:placeholder>
                  <w:docPart w:val="E1575298EA7540BBA8231CDE449403E7"/>
                </w:placeholder>
                <w:showingPlcHdr/>
                <w:text/>
              </w:sdt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2088756178"/>
              <w:placeholder>
                <w:docPart w:val="D32D9E9756894D06AACE1BBE4DC14719"/>
              </w:placeholder>
              <w:showingPlcHdr/>
              <w:text/>
            </w:sdtPr>
            <w:sdtContent>
              <w:p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C6F" w:rsidRPr="003A61FA" w:rsidRDefault="00973ECB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544935852"/>
                <w:placeholder>
                  <w:docPart w:val="495955FDC58840809CF8E3EE3AE2DADB"/>
                </w:placeholder>
                <w:showingPlcHdr/>
                <w:text/>
              </w:sdt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66432820"/>
              <w:placeholder>
                <w:docPart w:val="316E917A86514B9FBA8E6B8CC6C5F55F"/>
              </w:placeholder>
              <w:showingPlcHdr/>
              <w:text/>
            </w:sdtPr>
            <w:sdtContent>
              <w:p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744608976"/>
              <w:placeholder>
                <w:docPart w:val="816908D98F944209B638ED30F1EBFEE2"/>
              </w:placeholder>
              <w:showingPlcHdr/>
              <w:text/>
            </w:sdtPr>
            <w:sdtContent>
              <w:p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882641116"/>
              <w:placeholder>
                <w:docPart w:val="9EB68BC4EA0F482197699135E9B80BD8"/>
              </w:placeholder>
              <w:showingPlcHdr/>
              <w:text/>
            </w:sdtPr>
            <w:sdtContent>
              <w:p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97281851"/>
              <w:placeholder>
                <w:docPart w:val="B652623A734C45A58C5B1313E785D719"/>
              </w:placeholder>
              <w:showingPlcHdr/>
              <w:text/>
            </w:sdtPr>
            <w:sdtContent>
              <w:p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2A4C6F" w:rsidRPr="00943546" w:rsidTr="000D6440">
        <w:trPr>
          <w:trHeight w:val="95"/>
        </w:trPr>
        <w:tc>
          <w:tcPr>
            <w:tcW w:w="1000" w:type="pct"/>
            <w:gridSpan w:val="4"/>
          </w:tcPr>
          <w:p w:rsidR="002A4C6F" w:rsidRPr="00943546" w:rsidRDefault="002A4C6F" w:rsidP="00820189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000" w:type="pct"/>
            <w:gridSpan w:val="7"/>
            <w:vAlign w:val="center"/>
          </w:tcPr>
          <w:p w:rsidR="002A4C6F" w:rsidRPr="00943546" w:rsidRDefault="002A4C6F" w:rsidP="007C4FA4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:rsidR="002A4C6F" w:rsidRPr="00943546" w:rsidRDefault="002A4C6F" w:rsidP="007C4FA4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:rsidR="002A4C6F" w:rsidRPr="00943546" w:rsidRDefault="002A4C6F" w:rsidP="007C4FA4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5"/>
          </w:tcPr>
          <w:p w:rsidR="002A4C6F" w:rsidRPr="00943546" w:rsidRDefault="002A4C6F" w:rsidP="007C4FA4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</w:tr>
      <w:tr w:rsidR="00EC56D2" w:rsidRPr="003A61FA" w:rsidTr="00EC56D2">
        <w:tc>
          <w:tcPr>
            <w:tcW w:w="5000" w:type="pct"/>
            <w:gridSpan w:val="28"/>
            <w:shd w:val="clear" w:color="auto" w:fill="auto"/>
          </w:tcPr>
          <w:p w:rsidR="00EC56D2" w:rsidRPr="003A61FA" w:rsidRDefault="00EC56D2" w:rsidP="00863828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continue </w:t>
            </w:r>
            <w:r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 xml:space="preserve">a separate sheet and </w:t>
            </w:r>
            <w:r>
              <w:rPr>
                <w:rFonts w:eastAsia="Calibri"/>
              </w:rPr>
              <w:t>tell us the</w:t>
            </w:r>
            <w:r w:rsidRPr="003A61FA">
              <w:rPr>
                <w:rFonts w:eastAsia="Calibri"/>
              </w:rPr>
              <w:t xml:space="preserve"> reference for this document. </w:t>
            </w:r>
          </w:p>
        </w:tc>
      </w:tr>
      <w:tr w:rsidR="00EC56D2" w:rsidTr="00674B40">
        <w:tc>
          <w:tcPr>
            <w:tcW w:w="832" w:type="pct"/>
            <w:gridSpan w:val="3"/>
            <w:tcBorders>
              <w:top w:val="nil"/>
              <w:left w:val="nil"/>
              <w:right w:val="single" w:sz="4" w:space="0" w:color="auto"/>
            </w:tcBorders>
            <w:hideMark/>
          </w:tcPr>
          <w:p w:rsidR="00EC56D2" w:rsidRDefault="00EC56D2" w:rsidP="008638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reference(s)</w:t>
            </w:r>
          </w:p>
        </w:tc>
        <w:sdt>
          <w:sdtPr>
            <w:rPr>
              <w:rStyle w:val="Responseboxtext"/>
              <w:rFonts w:eastAsia="Calibri"/>
            </w:rPr>
            <w:id w:val="1152175045"/>
            <w:placeholder>
              <w:docPart w:val="7904DD88B0EC4E0DB59BE627718BC6A8"/>
            </w:placeholder>
            <w:showingPlcHdr/>
          </w:sdtPr>
          <w:sdtContent>
            <w:tc>
              <w:tcPr>
                <w:tcW w:w="833" w:type="pct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EC56D2" w:rsidRDefault="00EC56D2" w:rsidP="0086382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820189">
                  <w:rPr>
                    <w:rStyle w:val="Responseboxtext"/>
                    <w:bdr w:val="single" w:sz="4" w:space="0" w:color="auto"/>
                  </w:rPr>
                  <w:t xml:space="preserve">                      </w:t>
                </w:r>
                <w:r w:rsidR="00783581">
                  <w:rPr>
                    <w:rStyle w:val="Responseboxtext"/>
                    <w:bdr w:val="single" w:sz="4" w:space="0" w:color="auto"/>
                  </w:rPr>
                  <w:t xml:space="preserve"> </w:t>
                </w:r>
                <w:r w:rsidRPr="00820189">
                  <w:rPr>
                    <w:rStyle w:val="Responseboxtext"/>
                    <w:bdr w:val="single" w:sz="4" w:space="0" w:color="auto"/>
                  </w:rPr>
                  <w:t xml:space="preserve">                        </w:t>
                </w:r>
              </w:p>
            </w:tc>
          </w:sdtContent>
        </w:sdt>
        <w:tc>
          <w:tcPr>
            <w:tcW w:w="3335" w:type="pct"/>
            <w:gridSpan w:val="19"/>
            <w:tcBorders>
              <w:top w:val="nil"/>
              <w:left w:val="single" w:sz="4" w:space="0" w:color="auto"/>
              <w:bottom w:val="nil"/>
            </w:tcBorders>
          </w:tcPr>
          <w:p w:rsidR="00EC56D2" w:rsidRDefault="00EC56D2" w:rsidP="008638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D6440" w:rsidRPr="00943546" w:rsidTr="00674B40">
        <w:trPr>
          <w:trHeight w:val="150"/>
        </w:trPr>
        <w:tc>
          <w:tcPr>
            <w:tcW w:w="832" w:type="pct"/>
            <w:gridSpan w:val="3"/>
            <w:tcBorders>
              <w:left w:val="nil"/>
            </w:tcBorders>
          </w:tcPr>
          <w:p w:rsidR="002A4C6F" w:rsidRPr="00943546" w:rsidRDefault="002A4C6F" w:rsidP="00863828">
            <w:pPr>
              <w:spacing w:before="120" w:after="60"/>
              <w:rPr>
                <w:rFonts w:cs="Arial"/>
                <w:color w:val="000000"/>
                <w:sz w:val="4"/>
                <w:szCs w:val="4"/>
              </w:rPr>
            </w:pPr>
          </w:p>
        </w:tc>
        <w:tc>
          <w:tcPr>
            <w:tcW w:w="833" w:type="pct"/>
            <w:gridSpan w:val="6"/>
            <w:tcBorders>
              <w:top w:val="single" w:sz="4" w:space="0" w:color="auto"/>
            </w:tcBorders>
            <w:vAlign w:val="center"/>
          </w:tcPr>
          <w:p w:rsidR="002A4C6F" w:rsidRPr="00943546" w:rsidRDefault="002A4C6F" w:rsidP="00863828">
            <w:pPr>
              <w:pStyle w:val="Paragraph"/>
              <w:spacing w:before="120" w:after="60"/>
              <w:rPr>
                <w:rStyle w:val="Responseboxtext"/>
                <w:rFonts w:eastAsia="Calibri"/>
                <w:sz w:val="4"/>
                <w:szCs w:val="4"/>
              </w:rPr>
            </w:pPr>
          </w:p>
        </w:tc>
        <w:tc>
          <w:tcPr>
            <w:tcW w:w="835" w:type="pct"/>
            <w:gridSpan w:val="5"/>
            <w:tcBorders>
              <w:top w:val="nil"/>
            </w:tcBorders>
          </w:tcPr>
          <w:p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  <w:tc>
          <w:tcPr>
            <w:tcW w:w="833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  <w:tc>
          <w:tcPr>
            <w:tcW w:w="833" w:type="pct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  <w:tc>
          <w:tcPr>
            <w:tcW w:w="834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</w:tr>
      <w:tr w:rsidR="002A4C6F" w:rsidRPr="00446287" w:rsidTr="000D6440">
        <w:tc>
          <w:tcPr>
            <w:tcW w:w="5000" w:type="pct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C6F" w:rsidRPr="00446287" w:rsidRDefault="002A4C6F" w:rsidP="007C4FA4">
            <w:pPr>
              <w:pStyle w:val="Questiontext"/>
              <w:rPr>
                <w:b/>
                <w:sz w:val="18"/>
                <w:szCs w:val="18"/>
              </w:rPr>
            </w:pPr>
            <w:r w:rsidRPr="00446287">
              <w:rPr>
                <w:b/>
                <w:sz w:val="18"/>
                <w:szCs w:val="18"/>
              </w:rPr>
              <w:t xml:space="preserve">Table 7. </w:t>
            </w:r>
            <w:r>
              <w:rPr>
                <w:b/>
                <w:sz w:val="18"/>
                <w:szCs w:val="18"/>
              </w:rPr>
              <w:t>2</w:t>
            </w:r>
            <w:r w:rsidRPr="00446287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Ground water</w:t>
            </w:r>
            <w:r w:rsidRPr="00446287">
              <w:rPr>
                <w:b/>
                <w:sz w:val="18"/>
                <w:szCs w:val="18"/>
              </w:rPr>
              <w:t xml:space="preserve"> abstractions</w:t>
            </w:r>
          </w:p>
        </w:tc>
      </w:tr>
      <w:tr w:rsidR="00674B40" w:rsidRPr="007B7529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Abstraction location name or reference</w:t>
            </w:r>
          </w:p>
          <w:p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(as labelled on map)</w:t>
            </w:r>
          </w:p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Source of Supply</w:t>
            </w:r>
          </w:p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National Grid Reference</w:t>
            </w:r>
          </w:p>
          <w:p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(12 digit)</w:t>
            </w:r>
          </w:p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Overall depth (metres)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Maximum diameter (millimetres) or area of excavation</w:t>
            </w:r>
            <w:r>
              <w:rPr>
                <w:rFonts w:eastAsia="Calibri"/>
                <w:sz w:val="18"/>
                <w:szCs w:val="18"/>
              </w:rPr>
              <w:t xml:space="preserve"> (square metres)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Screened section (metres below ground level)</w:t>
            </w:r>
          </w:p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Drift geology</w:t>
            </w:r>
          </w:p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Solid geology</w:t>
            </w:r>
          </w:p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Rest pum</w:t>
            </w:r>
            <w:r w:rsidR="00C118EA">
              <w:rPr>
                <w:rFonts w:eastAsia="Calibri"/>
                <w:sz w:val="18"/>
                <w:szCs w:val="18"/>
              </w:rPr>
              <w:t>p</w:t>
            </w:r>
            <w:r>
              <w:rPr>
                <w:rFonts w:eastAsia="Calibri"/>
                <w:sz w:val="18"/>
                <w:szCs w:val="18"/>
              </w:rPr>
              <w:t xml:space="preserve"> water level</w:t>
            </w:r>
            <w:r w:rsidRPr="002A4C6F">
              <w:rPr>
                <w:rFonts w:eastAsia="Calibri"/>
                <w:sz w:val="18"/>
                <w:szCs w:val="18"/>
                <w:highlight w:val="yellow"/>
              </w:rPr>
              <w:t xml:space="preserve"> </w:t>
            </w: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2A4C6F" w:rsidRPr="00446287" w:rsidRDefault="00C118EA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Pumped water level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Pump Depth </w:t>
            </w:r>
          </w:p>
        </w:tc>
      </w:tr>
      <w:tr w:rsidR="00674B40" w:rsidRPr="007B7529" w:rsidTr="00674B40">
        <w:trPr>
          <w:trHeight w:val="343"/>
        </w:trPr>
        <w:tc>
          <w:tcPr>
            <w:tcW w:w="57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877127804"/>
              <w:placeholder>
                <w:docPart w:val="0FB47A561FBA43A99B43634DA34080F0"/>
              </w:placeholder>
              <w:showingPlcHdr/>
              <w:text/>
            </w:sdtPr>
            <w:sdtContent>
              <w:p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04822959"/>
              <w:placeholder>
                <w:docPart w:val="BC5F6F8B2A464A529E3EF84040DB9ED8"/>
              </w:placeholder>
              <w:showingPlcHdr/>
              <w:text/>
            </w:sdtPr>
            <w:sdtContent>
              <w:p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381404314"/>
              <w:placeholder>
                <w:docPart w:val="FD913DEE929B4F638B984BC90018B24A"/>
              </w:placeholder>
              <w:showingPlcHdr/>
              <w:text/>
            </w:sdtPr>
            <w:sdtContent>
              <w:p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50450446"/>
              <w:placeholder>
                <w:docPart w:val="2BA7836CA7504EE3B0B9C97AE47BD7FE"/>
              </w:placeholder>
              <w:showingPlcHdr/>
              <w:text/>
            </w:sdtPr>
            <w:sdtContent>
              <w:p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74552794"/>
              <w:placeholder>
                <w:docPart w:val="64B2236DFB1F43C199912A358E08D659"/>
              </w:placeholder>
              <w:showingPlcHdr/>
              <w:text/>
            </w:sdtPr>
            <w:sdtContent>
              <w:p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868284401"/>
              <w:placeholder>
                <w:docPart w:val="06803939584F4EF081BF42AC8E945A04"/>
              </w:placeholder>
              <w:showingPlcHdr/>
              <w:text/>
            </w:sdtPr>
            <w:sdtContent>
              <w:p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496030135"/>
              <w:placeholder>
                <w:docPart w:val="50EACA4EEF3D457C942988C54ED1D416"/>
              </w:placeholder>
              <w:showingPlcHdr/>
              <w:text/>
            </w:sdtPr>
            <w:sdtContent>
              <w:p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73059361"/>
              <w:placeholder>
                <w:docPart w:val="CE965AAB594641C9AC918267E14CE6A6"/>
              </w:placeholder>
              <w:showingPlcHdr/>
              <w:text/>
            </w:sdtPr>
            <w:sdtContent>
              <w:p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419957370"/>
              <w:placeholder>
                <w:docPart w:val="8D1177F24A3B48CBA8A48CB61E946B21"/>
              </w:placeholder>
              <w:showingPlcHdr/>
              <w:text/>
            </w:sdtPr>
            <w:sdtContent>
              <w:p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714873635"/>
              <w:placeholder>
                <w:docPart w:val="6F76E342AA4C4407B96E38ACE36874DA"/>
              </w:placeholder>
              <w:showingPlcHdr/>
              <w:text/>
            </w:sdtPr>
            <w:sdtContent>
              <w:p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800800730"/>
              <w:placeholder>
                <w:docPart w:val="01D1A87C8A6245A4A3BF796B8C2F53E6"/>
              </w:placeholder>
              <w:showingPlcHdr/>
              <w:text/>
            </w:sdtPr>
            <w:sdtContent>
              <w:p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9817052"/>
              <w:placeholder>
                <w:docPart w:val="870D1AD5CD874EFEA6B75BDEC4BAFA64"/>
              </w:placeholder>
              <w:showingPlcHdr/>
              <w:text/>
            </w:sdtPr>
            <w:sdtContent>
              <w:p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323037420"/>
              <w:placeholder>
                <w:docPart w:val="CD028BCB87614D6BAB4DB58361CC9244"/>
              </w:placeholder>
              <w:showingPlcHdr/>
              <w:text/>
            </w:sdtPr>
            <w:sdtContent>
              <w:p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473723090"/>
              <w:placeholder>
                <w:docPart w:val="9C5CEF079264444B980FBE7F4ADC45FB"/>
              </w:placeholder>
              <w:showingPlcHdr/>
              <w:text/>
            </w:sdtPr>
            <w:sdtContent>
              <w:p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351258506"/>
              <w:placeholder>
                <w:docPart w:val="9C3054AAC86C4FF4BF9928DA9938CE74"/>
              </w:placeholder>
              <w:showingPlcHdr/>
              <w:text/>
            </w:sdtPr>
            <w:sdtContent>
              <w:p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13740747"/>
              <w:placeholder>
                <w:docPart w:val="C9610A096CEA4CB6B777CE0E033151D2"/>
              </w:placeholder>
              <w:showingPlcHdr/>
              <w:text/>
            </w:sdtPr>
            <w:sdtContent>
              <w:p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468775920"/>
              <w:placeholder>
                <w:docPart w:val="89B8D7DB9B84490F982093603796A890"/>
              </w:placeholder>
              <w:showingPlcHdr/>
              <w:text/>
            </w:sdtPr>
            <w:sdtContent>
              <w:p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58353994"/>
              <w:placeholder>
                <w:docPart w:val="8C52E53C86EE48E49030AEA8A2FE809A"/>
              </w:placeholder>
              <w:showingPlcHdr/>
              <w:text/>
            </w:sdtPr>
            <w:sdtContent>
              <w:p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48758936"/>
              <w:placeholder>
                <w:docPart w:val="07CC148330B14EF58883EC2379CF6ED3"/>
              </w:placeholder>
              <w:showingPlcHdr/>
              <w:text/>
            </w:sdtPr>
            <w:sdtContent>
              <w:p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221645365"/>
              <w:placeholder>
                <w:docPart w:val="1185E45190974951977BAAF873B0B752"/>
              </w:placeholder>
              <w:showingPlcHdr/>
              <w:text/>
            </w:sdtPr>
            <w:sdtContent>
              <w:p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140644709"/>
              <w:placeholder>
                <w:docPart w:val="3170009B92AD4CDC8E1A3557FC07CFC1"/>
              </w:placeholder>
              <w:showingPlcHdr/>
              <w:text/>
            </w:sdtPr>
            <w:sdtContent>
              <w:p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347979118"/>
              <w:placeholder>
                <w:docPart w:val="7EDCB915720348079EF7F8C90E8B1EC9"/>
              </w:placeholder>
              <w:showingPlcHdr/>
              <w:text/>
            </w:sdtPr>
            <w:sdtContent>
              <w:p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55446789"/>
              <w:placeholder>
                <w:docPart w:val="D54B8D6D89324F6AA6B6260A5106A1B2"/>
              </w:placeholder>
              <w:showingPlcHdr/>
              <w:text/>
            </w:sdtPr>
            <w:sdtContent>
              <w:p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769822064"/>
              <w:placeholder>
                <w:docPart w:val="6820C231442541D2A9FDC3BF06040C4A"/>
              </w:placeholder>
              <w:showingPlcHdr/>
              <w:text/>
            </w:sdtPr>
            <w:sdtContent>
              <w:p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44369434"/>
              <w:placeholder>
                <w:docPart w:val="FE0269590C7642AFB7CDAFE271571CF4"/>
              </w:placeholder>
              <w:showingPlcHdr/>
              <w:text/>
            </w:sdtPr>
            <w:sdtContent>
              <w:p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4287807"/>
              <w:placeholder>
                <w:docPart w:val="6815731239D04F259A7C1831A636D035"/>
              </w:placeholder>
              <w:showingPlcHdr/>
              <w:text/>
            </w:sdtPr>
            <w:sdtContent>
              <w:p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06064251"/>
              <w:placeholder>
                <w:docPart w:val="A32943816F044A54934899327600B4E2"/>
              </w:placeholder>
              <w:showingPlcHdr/>
              <w:text/>
            </w:sdtPr>
            <w:sdtContent>
              <w:p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94526"/>
              <w:placeholder>
                <w:docPart w:val="8130905827A74FF898696638FE758295"/>
              </w:placeholder>
              <w:showingPlcHdr/>
              <w:text/>
            </w:sdtPr>
            <w:sdtContent>
              <w:p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86580294"/>
              <w:placeholder>
                <w:docPart w:val="D351D8978D5F4FDDAE4F44BDA738638F"/>
              </w:placeholder>
              <w:showingPlcHdr/>
              <w:text/>
            </w:sdtPr>
            <w:sdtContent>
              <w:p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36348139"/>
              <w:placeholder>
                <w:docPart w:val="4C155FBBAB1246E0899CD7BFD7C9168F"/>
              </w:placeholder>
              <w:showingPlcHdr/>
              <w:text/>
            </w:sdtPr>
            <w:sdtContent>
              <w:p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299263869"/>
              <w:placeholder>
                <w:docPart w:val="1DFC5263D8EF4D08A2DC6B30B4AE3085"/>
              </w:placeholder>
              <w:showingPlcHdr/>
              <w:text/>
            </w:sdtPr>
            <w:sdtContent>
              <w:p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023906743"/>
              <w:placeholder>
                <w:docPart w:val="CA7C65878742430287EF8BE8794CF15A"/>
              </w:placeholder>
              <w:showingPlcHdr/>
              <w:text/>
            </w:sdtPr>
            <w:sdtContent>
              <w:p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447280866"/>
              <w:placeholder>
                <w:docPart w:val="46E30E8F6E7F4889B26E7F21490C0CD4"/>
              </w:placeholder>
              <w:showingPlcHdr/>
              <w:text/>
            </w:sdtPr>
            <w:sdtContent>
              <w:p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03401170"/>
              <w:placeholder>
                <w:docPart w:val="DBFCA2AA63E44AA8BBE59DF8586A91DB"/>
              </w:placeholder>
              <w:showingPlcHdr/>
              <w:text/>
            </w:sdtPr>
            <w:sdtContent>
              <w:p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17868719"/>
              <w:placeholder>
                <w:docPart w:val="FF60CB31E52B4DF780ECE6B47DC152F4"/>
              </w:placeholder>
              <w:showingPlcHdr/>
              <w:text/>
            </w:sdtPr>
            <w:sdtContent>
              <w:p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02512076"/>
              <w:placeholder>
                <w:docPart w:val="2CB7AE3678584A91B4CFC70EF0CC8FC0"/>
              </w:placeholder>
              <w:showingPlcHdr/>
              <w:text/>
            </w:sdtPr>
            <w:sdtContent>
              <w:p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4380390"/>
              <w:placeholder>
                <w:docPart w:val="EA4DB95B3EE343AE9907179FC9AD107A"/>
              </w:placeholder>
              <w:showingPlcHdr/>
              <w:text/>
            </w:sdtPr>
            <w:sdtContent>
              <w:p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13391887"/>
              <w:placeholder>
                <w:docPart w:val="A4BF11D98B534EBEBA858FE2A4B051B8"/>
              </w:placeholder>
              <w:showingPlcHdr/>
              <w:text/>
            </w:sdtPr>
            <w:sdtContent>
              <w:p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19712995"/>
              <w:placeholder>
                <w:docPart w:val="8D0CEC16241C494A852335FB7420F82D"/>
              </w:placeholder>
              <w:showingPlcHdr/>
              <w:text/>
            </w:sdtPr>
            <w:sdtContent>
              <w:p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85370550"/>
              <w:placeholder>
                <w:docPart w:val="43980753C1F7441ABAFF38D3DA0C57E9"/>
              </w:placeholder>
              <w:showingPlcHdr/>
              <w:text/>
            </w:sdtPr>
            <w:sdtContent>
              <w:p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99947272"/>
              <w:placeholder>
                <w:docPart w:val="EE3C789A3A7049F0A9157F2C3909F941"/>
              </w:placeholder>
              <w:showingPlcHdr/>
              <w:text/>
            </w:sdtPr>
            <w:sdtContent>
              <w:p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613365677"/>
              <w:placeholder>
                <w:docPart w:val="96540740F9314E7F9F1F94949F92AF2B"/>
              </w:placeholder>
              <w:showingPlcHdr/>
              <w:text/>
            </w:sdtPr>
            <w:sdtContent>
              <w:p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32949266"/>
              <w:placeholder>
                <w:docPart w:val="726136D87CEF498BA6531CF997BA3748"/>
              </w:placeholder>
              <w:showingPlcHdr/>
              <w:text/>
            </w:sdtPr>
            <w:sdtContent>
              <w:p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649552915"/>
              <w:placeholder>
                <w:docPart w:val="D25A6DAF5CB44AB380F7924A7CFF8BFC"/>
              </w:placeholder>
              <w:showingPlcHdr/>
              <w:text/>
            </w:sdtPr>
            <w:sdtContent>
              <w:p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44070190"/>
              <w:placeholder>
                <w:docPart w:val="012537D27A694640A5549CB48B1A3B08"/>
              </w:placeholder>
              <w:showingPlcHdr/>
              <w:text/>
            </w:sdtPr>
            <w:sdtContent>
              <w:p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034641476"/>
              <w:placeholder>
                <w:docPart w:val="871E7FFBED8C4DA089AA00A245EF169F"/>
              </w:placeholder>
              <w:showingPlcHdr/>
              <w:text/>
            </w:sdtPr>
            <w:sdtContent>
              <w:p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989404"/>
              <w:placeholder>
                <w:docPart w:val="D86FC9201D8A411BB17B042D1BA39ECA"/>
              </w:placeholder>
              <w:showingPlcHdr/>
              <w:text/>
            </w:sdtPr>
            <w:sdtContent>
              <w:p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86052746"/>
              <w:placeholder>
                <w:docPart w:val="326FC40A4FA6435E899372B81D6D79D9"/>
              </w:placeholder>
              <w:showingPlcHdr/>
              <w:text/>
            </w:sdtPr>
            <w:sdtContent>
              <w:p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87712735"/>
              <w:placeholder>
                <w:docPart w:val="A9336BEFA3A843FE84B1FDB522BA6149"/>
              </w:placeholder>
              <w:showingPlcHdr/>
              <w:text/>
            </w:sdtPr>
            <w:sdtContent>
              <w:p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863351782"/>
              <w:placeholder>
                <w:docPart w:val="5DC11DCB91BE4C5E8D9FE5C2D4A2EE92"/>
              </w:placeholder>
              <w:showingPlcHdr/>
              <w:text/>
            </w:sdtPr>
            <w:sdtContent>
              <w:p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37950352"/>
              <w:placeholder>
                <w:docPart w:val="DB35EEDC0C77480BB3B20E6FC9372EC7"/>
              </w:placeholder>
              <w:showingPlcHdr/>
              <w:text/>
            </w:sdtPr>
            <w:sdtContent>
              <w:p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29071867"/>
              <w:placeholder>
                <w:docPart w:val="7DA3202069454AE6832CD37823B0BF49"/>
              </w:placeholder>
              <w:showingPlcHdr/>
              <w:text/>
            </w:sdtPr>
            <w:sdtContent>
              <w:p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721053607"/>
              <w:placeholder>
                <w:docPart w:val="E7C9464B9B9543118EF295237C22BF83"/>
              </w:placeholder>
              <w:showingPlcHdr/>
              <w:text/>
            </w:sdtPr>
            <w:sdtContent>
              <w:p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883012021"/>
              <w:placeholder>
                <w:docPart w:val="1CADFAF232AB4856B414C0DF809595F5"/>
              </w:placeholder>
              <w:showingPlcHdr/>
              <w:text/>
            </w:sdtPr>
            <w:sdtContent>
              <w:p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2028781709"/>
              <w:placeholder>
                <w:docPart w:val="7446332810A44B9E84E9E144051CDBEF"/>
              </w:placeholder>
              <w:showingPlcHdr/>
              <w:text/>
            </w:sdtPr>
            <w:sdtContent>
              <w:p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8164675"/>
              <w:placeholder>
                <w:docPart w:val="E92EB16611B34AD0950D2CE58741FDC4"/>
              </w:placeholder>
              <w:showingPlcHdr/>
              <w:text/>
            </w:sdtPr>
            <w:sdtContent>
              <w:p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33597973"/>
              <w:placeholder>
                <w:docPart w:val="331100687CA2479683C6BD5FE3016AD5"/>
              </w:placeholder>
              <w:showingPlcHdr/>
              <w:text/>
            </w:sdtPr>
            <w:sdtContent>
              <w:p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61975274"/>
              <w:placeholder>
                <w:docPart w:val="D881680C8D8E4BE1A138460F5EEE7A0B"/>
              </w:placeholder>
              <w:showingPlcHdr/>
              <w:text/>
            </w:sdtPr>
            <w:sdtContent>
              <w:p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77170090"/>
              <w:placeholder>
                <w:docPart w:val="B895D27CA16447E8B9901AC82704B5A6"/>
              </w:placeholder>
              <w:showingPlcHdr/>
              <w:text/>
            </w:sdtPr>
            <w:sdtContent>
              <w:p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509683717"/>
              <w:placeholder>
                <w:docPart w:val="929E38BE68B44B34BA7C339EA8795BB5"/>
              </w:placeholder>
              <w:showingPlcHdr/>
              <w:text/>
            </w:sdtPr>
            <w:sdtContent>
              <w:p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63478099"/>
              <w:placeholder>
                <w:docPart w:val="617A8ACBCAB843EB85306EEAE6D77FE1"/>
              </w:placeholder>
              <w:showingPlcHdr/>
              <w:text/>
            </w:sdtPr>
            <w:sdtContent>
              <w:p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6808954"/>
              <w:placeholder>
                <w:docPart w:val="650E6BFF2F5F4C8B8335D504E67FA150"/>
              </w:placeholder>
              <w:showingPlcHdr/>
              <w:text/>
            </w:sdtPr>
            <w:sdtContent>
              <w:p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13755390"/>
              <w:placeholder>
                <w:docPart w:val="EDF8F7C48C924C90B5E1C744956E7838"/>
              </w:placeholder>
              <w:showingPlcHdr/>
              <w:text/>
            </w:sdtPr>
            <w:sdtContent>
              <w:p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011718645"/>
              <w:placeholder>
                <w:docPart w:val="7D6AE6C2D6D2446EB029433EEA0AA03C"/>
              </w:placeholder>
              <w:showingPlcHdr/>
              <w:text/>
            </w:sdtPr>
            <w:sdtContent>
              <w:p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559559690"/>
              <w:placeholder>
                <w:docPart w:val="15C8D3B3409D4F64A6C3E5CF369991CC"/>
              </w:placeholder>
              <w:showingPlcHdr/>
              <w:text/>
            </w:sdtPr>
            <w:sdtContent>
              <w:p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350366976"/>
              <w:placeholder>
                <w:docPart w:val="89DCF70C16D6429D9F555D8A02646E5E"/>
              </w:placeholder>
              <w:showingPlcHdr/>
              <w:text/>
            </w:sdtPr>
            <w:sdtContent>
              <w:p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41586530"/>
              <w:placeholder>
                <w:docPart w:val="1490239761234D3A91075F098C805116"/>
              </w:placeholder>
              <w:showingPlcHdr/>
              <w:text/>
            </w:sdtPr>
            <w:sdtContent>
              <w:p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90185538"/>
              <w:placeholder>
                <w:docPart w:val="CD01A7F63FF842F29937DAD06084503B"/>
              </w:placeholder>
              <w:showingPlcHdr/>
              <w:text/>
            </w:sdtPr>
            <w:sdtContent>
              <w:p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06615239"/>
              <w:placeholder>
                <w:docPart w:val="E1B127DE0FCF41B39CCF37F980B9A3F7"/>
              </w:placeholder>
              <w:showingPlcHdr/>
              <w:text/>
            </w:sdtPr>
            <w:sdtContent>
              <w:p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747579533"/>
              <w:placeholder>
                <w:docPart w:val="A9A96FAF61674090A25E7F4E4A5222D5"/>
              </w:placeholder>
              <w:showingPlcHdr/>
              <w:text/>
            </w:sdtPr>
            <w:sdtContent>
              <w:p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93464853"/>
              <w:placeholder>
                <w:docPart w:val="511E2B048F3B4F17A6E2CC631BFD713C"/>
              </w:placeholder>
              <w:showingPlcHdr/>
              <w:text/>
            </w:sdtPr>
            <w:sdtContent>
              <w:p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42471898"/>
              <w:placeholder>
                <w:docPart w:val="73A025D56659475192978640BC348078"/>
              </w:placeholder>
              <w:showingPlcHdr/>
              <w:text/>
            </w:sdtPr>
            <w:sdtContent>
              <w:p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44922285"/>
              <w:placeholder>
                <w:docPart w:val="7FBE37DD0000418096D487E7F70B599D"/>
              </w:placeholder>
              <w:showingPlcHdr/>
              <w:text/>
            </w:sdtPr>
            <w:sdtContent>
              <w:p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27065738"/>
              <w:placeholder>
                <w:docPart w:val="BD7906D4F35543B3A9C4AA8CE0293F87"/>
              </w:placeholder>
              <w:showingPlcHdr/>
              <w:text/>
            </w:sdtPr>
            <w:sdtContent>
              <w:p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687903968"/>
              <w:placeholder>
                <w:docPart w:val="90E232601DE2471596A9F245B02698FC"/>
              </w:placeholder>
              <w:showingPlcHdr/>
              <w:text/>
            </w:sdtPr>
            <w:sdtContent>
              <w:p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145397787"/>
              <w:placeholder>
                <w:docPart w:val="D1F4CDDD7EE84FDC9F602AEEA7355367"/>
              </w:placeholder>
              <w:showingPlcHdr/>
              <w:text/>
            </w:sdtPr>
            <w:sdtContent>
              <w:p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414817875"/>
              <w:placeholder>
                <w:docPart w:val="81A00EC8F77B4299B54CD913E148176D"/>
              </w:placeholder>
              <w:showingPlcHdr/>
              <w:text/>
            </w:sdtPr>
            <w:sdtContent>
              <w:p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995070335"/>
              <w:placeholder>
                <w:docPart w:val="EA21568A018C4CFCB6E8391F7FDFDE6B"/>
              </w:placeholder>
              <w:showingPlcHdr/>
              <w:text/>
            </w:sdtPr>
            <w:sdtContent>
              <w:p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92716132"/>
              <w:placeholder>
                <w:docPart w:val="09ED492651AD4F1996DD217E59F6C3F0"/>
              </w:placeholder>
              <w:showingPlcHdr/>
              <w:text/>
            </w:sdtPr>
            <w:sdtContent>
              <w:p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51992173"/>
              <w:placeholder>
                <w:docPart w:val="258BAFA245D1426F9E7C8392925A8680"/>
              </w:placeholder>
              <w:showingPlcHdr/>
              <w:text/>
            </w:sdtPr>
            <w:sdtContent>
              <w:p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362415610"/>
              <w:placeholder>
                <w:docPart w:val="E5A14E4D455142EEB6ABE464718B0F2E"/>
              </w:placeholder>
              <w:showingPlcHdr/>
              <w:text/>
            </w:sdtPr>
            <w:sdtContent>
              <w:p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33603275"/>
              <w:placeholder>
                <w:docPart w:val="4592D38394374AEC9857F7B0137DEE9B"/>
              </w:placeholder>
              <w:showingPlcHdr/>
              <w:text/>
            </w:sdtPr>
            <w:sdtContent>
              <w:p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615122305"/>
              <w:placeholder>
                <w:docPart w:val="F2C74F2E89D943E89DC647DBA0E48D1C"/>
              </w:placeholder>
              <w:showingPlcHdr/>
              <w:text/>
            </w:sdtPr>
            <w:sdtContent>
              <w:p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50480546"/>
              <w:placeholder>
                <w:docPart w:val="89B0C243AF6B47D2ABDDD43970C76354"/>
              </w:placeholder>
              <w:showingPlcHdr/>
              <w:text/>
            </w:sdtPr>
            <w:sdtContent>
              <w:p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84139867"/>
              <w:placeholder>
                <w:docPart w:val="C9EB613C123A45349E78C8B200F28FDD"/>
              </w:placeholder>
              <w:showingPlcHdr/>
              <w:text/>
            </w:sdtPr>
            <w:sdtContent>
              <w:p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594479867"/>
              <w:placeholder>
                <w:docPart w:val="EF58EDAFE5F04415B2A96478758127E1"/>
              </w:placeholder>
              <w:showingPlcHdr/>
              <w:text/>
            </w:sdtPr>
            <w:sdtContent>
              <w:p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786158046"/>
              <w:placeholder>
                <w:docPart w:val="9C346CD2D85D44DEB0D4BFB4445F8E67"/>
              </w:placeholder>
              <w:showingPlcHdr/>
              <w:text/>
            </w:sdtPr>
            <w:sdtContent>
              <w:p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263663096"/>
              <w:placeholder>
                <w:docPart w:val="8926BFE63F6044E98D916D93CEAEEFDB"/>
              </w:placeholder>
              <w:showingPlcHdr/>
              <w:text/>
            </w:sdtPr>
            <w:sdtContent>
              <w:p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220BF8" w:rsidRPr="00943546" w:rsidTr="00220BF8">
        <w:trPr>
          <w:trHeight w:val="95"/>
        </w:trPr>
        <w:tc>
          <w:tcPr>
            <w:tcW w:w="1000" w:type="pct"/>
            <w:gridSpan w:val="4"/>
          </w:tcPr>
          <w:p w:rsidR="00220BF8" w:rsidRPr="00943546" w:rsidRDefault="00220BF8" w:rsidP="00220BF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000" w:type="pct"/>
            <w:gridSpan w:val="7"/>
            <w:vAlign w:val="center"/>
          </w:tcPr>
          <w:p w:rsidR="00220BF8" w:rsidRPr="00943546" w:rsidRDefault="00220BF8" w:rsidP="00220BF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:rsidR="00220BF8" w:rsidRPr="00943546" w:rsidRDefault="00220BF8" w:rsidP="00220BF8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:rsidR="00220BF8" w:rsidRPr="00943546" w:rsidRDefault="00220BF8" w:rsidP="00220BF8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5"/>
          </w:tcPr>
          <w:p w:rsidR="00220BF8" w:rsidRPr="00943546" w:rsidRDefault="00220BF8" w:rsidP="00220BF8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</w:tr>
      <w:tr w:rsidR="00EC56D2" w:rsidRPr="003A61FA" w:rsidTr="00EC56D2">
        <w:tc>
          <w:tcPr>
            <w:tcW w:w="5000" w:type="pct"/>
            <w:gridSpan w:val="28"/>
            <w:shd w:val="clear" w:color="auto" w:fill="auto"/>
          </w:tcPr>
          <w:p w:rsidR="00EC56D2" w:rsidRPr="003A61FA" w:rsidRDefault="00EC56D2" w:rsidP="00863828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continue </w:t>
            </w:r>
            <w:r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 xml:space="preserve">a separate sheet and </w:t>
            </w:r>
            <w:r>
              <w:rPr>
                <w:rFonts w:eastAsia="Calibri"/>
              </w:rPr>
              <w:t>tell us the</w:t>
            </w:r>
            <w:r w:rsidRPr="003A61FA">
              <w:rPr>
                <w:rFonts w:eastAsia="Calibri"/>
              </w:rPr>
              <w:t xml:space="preserve"> reference for this document. </w:t>
            </w:r>
          </w:p>
        </w:tc>
      </w:tr>
      <w:tr w:rsidR="00EC56D2" w:rsidTr="00674B40">
        <w:tc>
          <w:tcPr>
            <w:tcW w:w="832" w:type="pct"/>
            <w:gridSpan w:val="3"/>
            <w:tcBorders>
              <w:top w:val="nil"/>
              <w:left w:val="nil"/>
              <w:right w:val="single" w:sz="4" w:space="0" w:color="auto"/>
            </w:tcBorders>
            <w:hideMark/>
          </w:tcPr>
          <w:p w:rsidR="00EC56D2" w:rsidRDefault="00EC56D2" w:rsidP="008638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reference(s)</w:t>
            </w:r>
          </w:p>
        </w:tc>
        <w:sdt>
          <w:sdtPr>
            <w:rPr>
              <w:rStyle w:val="Responseboxtext"/>
              <w:rFonts w:eastAsia="Calibri"/>
            </w:rPr>
            <w:id w:val="887460801"/>
            <w:placeholder>
              <w:docPart w:val="1A4AED64DF5445CCBA1CBC60B7FBE26D"/>
            </w:placeholder>
            <w:showingPlcHdr/>
          </w:sdtPr>
          <w:sdtContent>
            <w:tc>
              <w:tcPr>
                <w:tcW w:w="833" w:type="pct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EC56D2" w:rsidRDefault="00EC56D2" w:rsidP="0086382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820189">
                  <w:rPr>
                    <w:rStyle w:val="Responseboxtext"/>
                    <w:bdr w:val="single" w:sz="4" w:space="0" w:color="auto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3335" w:type="pct"/>
            <w:gridSpan w:val="19"/>
            <w:tcBorders>
              <w:top w:val="nil"/>
              <w:left w:val="single" w:sz="4" w:space="0" w:color="auto"/>
              <w:bottom w:val="nil"/>
            </w:tcBorders>
          </w:tcPr>
          <w:p w:rsidR="00EC56D2" w:rsidRDefault="00EC56D2" w:rsidP="008638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2A4C6F" w:rsidRPr="00E92465" w:rsidTr="000D6440">
        <w:tc>
          <w:tcPr>
            <w:tcW w:w="1250" w:type="pct"/>
            <w:gridSpan w:val="6"/>
            <w:shd w:val="clear" w:color="auto" w:fill="auto"/>
          </w:tcPr>
          <w:p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  <w:r w:rsidRPr="00E92465">
              <w:rPr>
                <w:rFonts w:eastAsia="Calibri"/>
              </w:rPr>
              <w:t>8. Abstraction history and evidence</w:t>
            </w:r>
          </w:p>
        </w:tc>
        <w:tc>
          <w:tcPr>
            <w:tcW w:w="1250" w:type="pct"/>
            <w:gridSpan w:val="8"/>
          </w:tcPr>
          <w:p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</w:p>
        </w:tc>
        <w:tc>
          <w:tcPr>
            <w:tcW w:w="1250" w:type="pct"/>
            <w:gridSpan w:val="7"/>
          </w:tcPr>
          <w:p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</w:p>
        </w:tc>
        <w:tc>
          <w:tcPr>
            <w:tcW w:w="1250" w:type="pct"/>
            <w:gridSpan w:val="7"/>
          </w:tcPr>
          <w:p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</w:p>
        </w:tc>
      </w:tr>
      <w:tr w:rsidR="00925275" w:rsidRPr="007B7529" w:rsidTr="00925275">
        <w:tc>
          <w:tcPr>
            <w:tcW w:w="5000" w:type="pct"/>
            <w:gridSpan w:val="28"/>
            <w:shd w:val="clear" w:color="auto" w:fill="auto"/>
          </w:tcPr>
          <w:p w:rsidR="00925275" w:rsidRDefault="00925275" w:rsidP="007C4FA4">
            <w:pPr>
              <w:pStyle w:val="SubQuestion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8.1 Please complete table 8.1 to document that the abstraction(s) and transfer(s) has or have been taking place during the qualifying period. </w:t>
            </w:r>
          </w:p>
        </w:tc>
      </w:tr>
      <w:tr w:rsidR="00925275" w:rsidRPr="003A61FA" w:rsidTr="00925275">
        <w:tc>
          <w:tcPr>
            <w:tcW w:w="5000" w:type="pct"/>
            <w:gridSpan w:val="28"/>
            <w:shd w:val="clear" w:color="auto" w:fill="auto"/>
          </w:tcPr>
          <w:p w:rsidR="00925275" w:rsidRPr="003A61FA" w:rsidRDefault="00925275" w:rsidP="007C4FA4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continue </w:t>
            </w:r>
            <w:r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 xml:space="preserve">a separate sheet and </w:t>
            </w:r>
            <w:r>
              <w:rPr>
                <w:rFonts w:eastAsia="Calibri"/>
              </w:rPr>
              <w:t>tell us the</w:t>
            </w:r>
            <w:r w:rsidRPr="003A61FA">
              <w:rPr>
                <w:rFonts w:eastAsia="Calibri"/>
              </w:rPr>
              <w:t xml:space="preserve"> reference for this document. </w:t>
            </w:r>
          </w:p>
        </w:tc>
      </w:tr>
      <w:tr w:rsidR="000D6440" w:rsidTr="00674B40">
        <w:tc>
          <w:tcPr>
            <w:tcW w:w="832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2A4C6F" w:rsidRDefault="002A4C6F" w:rsidP="007C4FA4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reference(s)</w:t>
            </w:r>
          </w:p>
        </w:tc>
        <w:sdt>
          <w:sdtPr>
            <w:rPr>
              <w:rStyle w:val="Responseboxtext"/>
              <w:rFonts w:eastAsia="Calibri"/>
            </w:rPr>
            <w:id w:val="823169021"/>
            <w:placeholder>
              <w:docPart w:val="25E528AB033441D187D1F1ED9DE2CAC9"/>
            </w:placeholder>
            <w:showingPlcHdr/>
          </w:sdtPr>
          <w:sdtContent>
            <w:tc>
              <w:tcPr>
                <w:tcW w:w="833" w:type="pct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2A4C6F" w:rsidRDefault="002A4C6F" w:rsidP="007C4FA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835" w:type="pct"/>
            <w:gridSpan w:val="5"/>
            <w:tcBorders>
              <w:top w:val="nil"/>
              <w:left w:val="single" w:sz="4" w:space="0" w:color="auto"/>
              <w:bottom w:val="nil"/>
            </w:tcBorders>
          </w:tcPr>
          <w:p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  <w:tc>
          <w:tcPr>
            <w:tcW w:w="833" w:type="pct"/>
            <w:gridSpan w:val="4"/>
            <w:tcBorders>
              <w:top w:val="nil"/>
              <w:bottom w:val="nil"/>
            </w:tcBorders>
            <w:vAlign w:val="center"/>
          </w:tcPr>
          <w:p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  <w:tc>
          <w:tcPr>
            <w:tcW w:w="833" w:type="pct"/>
            <w:gridSpan w:val="6"/>
            <w:tcBorders>
              <w:top w:val="nil"/>
              <w:bottom w:val="nil"/>
            </w:tcBorders>
          </w:tcPr>
          <w:p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  <w:tc>
          <w:tcPr>
            <w:tcW w:w="834" w:type="pct"/>
            <w:gridSpan w:val="4"/>
            <w:tcBorders>
              <w:top w:val="nil"/>
              <w:bottom w:val="nil"/>
              <w:right w:val="nil"/>
            </w:tcBorders>
          </w:tcPr>
          <w:p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</w:tr>
    </w:tbl>
    <w:p w:rsidR="007F23CC" w:rsidRPr="00026E3F" w:rsidRDefault="007F23CC" w:rsidP="00422A67">
      <w:pPr>
        <w:tabs>
          <w:tab w:val="left" w:pos="300"/>
          <w:tab w:val="left" w:pos="1256"/>
        </w:tabs>
        <w:rPr>
          <w:b/>
          <w:sz w:val="20"/>
          <w:szCs w:val="20"/>
        </w:rPr>
      </w:pPr>
    </w:p>
    <w:tbl>
      <w:tblPr>
        <w:tblStyle w:val="TableGrid"/>
        <w:tblpPr w:leftFromText="180" w:rightFromText="180" w:horzAnchor="margin" w:tblpY="421"/>
        <w:tblW w:w="22190" w:type="dxa"/>
        <w:tblLook w:val="04A0"/>
      </w:tblPr>
      <w:tblGrid>
        <w:gridCol w:w="1413"/>
        <w:gridCol w:w="2268"/>
        <w:gridCol w:w="2268"/>
        <w:gridCol w:w="2256"/>
        <w:gridCol w:w="1019"/>
        <w:gridCol w:w="1017"/>
        <w:gridCol w:w="1020"/>
        <w:gridCol w:w="1849"/>
        <w:gridCol w:w="2194"/>
        <w:gridCol w:w="2300"/>
        <w:gridCol w:w="2675"/>
        <w:gridCol w:w="1911"/>
      </w:tblGrid>
      <w:tr w:rsidR="000E7FE0" w:rsidRPr="004620FE" w:rsidTr="0005709C">
        <w:tc>
          <w:tcPr>
            <w:tcW w:w="22190" w:type="dxa"/>
            <w:gridSpan w:val="12"/>
          </w:tcPr>
          <w:p w:rsidR="000E7FE0" w:rsidRPr="0005709C" w:rsidRDefault="000E7FE0" w:rsidP="00BB345D">
            <w:pPr>
              <w:rPr>
                <w:rFonts w:cs="Arial"/>
                <w:b/>
                <w:sz w:val="18"/>
                <w:szCs w:val="18"/>
              </w:rPr>
            </w:pPr>
            <w:r w:rsidRPr="0005709C">
              <w:rPr>
                <w:rFonts w:cs="Arial"/>
                <w:b/>
                <w:sz w:val="18"/>
                <w:szCs w:val="18"/>
              </w:rPr>
              <w:lastRenderedPageBreak/>
              <w:t>Table 8.1</w:t>
            </w:r>
          </w:p>
        </w:tc>
      </w:tr>
      <w:tr w:rsidR="000E7FE0" w:rsidRPr="004620FE" w:rsidTr="00D275AE">
        <w:tc>
          <w:tcPr>
            <w:tcW w:w="1413" w:type="dxa"/>
            <w:vMerge w:val="restart"/>
          </w:tcPr>
          <w:p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Year</w:t>
            </w:r>
          </w:p>
        </w:tc>
        <w:tc>
          <w:tcPr>
            <w:tcW w:w="2268" w:type="dxa"/>
            <w:vMerge w:val="restart"/>
          </w:tcPr>
          <w:p w:rsidR="006C053D" w:rsidRPr="004620FE" w:rsidRDefault="006C053D" w:rsidP="009C0354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Abstraction location name or reference (as labelled on map)</w:t>
            </w:r>
          </w:p>
        </w:tc>
        <w:tc>
          <w:tcPr>
            <w:tcW w:w="2268" w:type="dxa"/>
            <w:vMerge w:val="restart"/>
          </w:tcPr>
          <w:p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Purpose(s) water used for</w:t>
            </w:r>
          </w:p>
        </w:tc>
        <w:tc>
          <w:tcPr>
            <w:tcW w:w="2256" w:type="dxa"/>
          </w:tcPr>
          <w:p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 xml:space="preserve">Period of abstraction </w:t>
            </w:r>
          </w:p>
          <w:p w:rsidR="006C053D" w:rsidRPr="004620FE" w:rsidRDefault="006C053D" w:rsidP="00642678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9399" w:type="dxa"/>
            <w:gridSpan w:val="6"/>
          </w:tcPr>
          <w:p w:rsidR="006C053D" w:rsidRPr="004620FE" w:rsidRDefault="006C053D" w:rsidP="00C56AD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 xml:space="preserve">Maximum quantities abstracted </w:t>
            </w:r>
          </w:p>
        </w:tc>
        <w:tc>
          <w:tcPr>
            <w:tcW w:w="2675" w:type="dxa"/>
            <w:vMerge w:val="restart"/>
          </w:tcPr>
          <w:p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Means of measuremen</w:t>
            </w:r>
            <w:r w:rsidR="00354A42" w:rsidRPr="004620FE">
              <w:rPr>
                <w:rFonts w:cs="Arial"/>
                <w:sz w:val="18"/>
                <w:szCs w:val="18"/>
              </w:rPr>
              <w:t xml:space="preserve">t, or assessment of abstracted </w:t>
            </w:r>
            <w:r w:rsidRPr="004620FE">
              <w:rPr>
                <w:rFonts w:cs="Arial"/>
                <w:sz w:val="18"/>
                <w:szCs w:val="18"/>
              </w:rPr>
              <w:t>quantities</w:t>
            </w:r>
          </w:p>
        </w:tc>
        <w:tc>
          <w:tcPr>
            <w:tcW w:w="1911" w:type="dxa"/>
            <w:vMerge w:val="restart"/>
          </w:tcPr>
          <w:p w:rsidR="006C053D" w:rsidRPr="004620FE" w:rsidRDefault="00354A42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Are these</w:t>
            </w:r>
            <w:r w:rsidR="006C053D" w:rsidRPr="004620FE">
              <w:rPr>
                <w:rFonts w:cs="Arial"/>
                <w:sz w:val="18"/>
                <w:szCs w:val="18"/>
              </w:rPr>
              <w:t xml:space="preserve"> the maximum quantit</w:t>
            </w:r>
            <w:r w:rsidR="00216732" w:rsidRPr="004620FE">
              <w:rPr>
                <w:rFonts w:cs="Arial"/>
                <w:sz w:val="18"/>
                <w:szCs w:val="18"/>
              </w:rPr>
              <w:t>ies</w:t>
            </w:r>
            <w:r w:rsidR="006C053D" w:rsidRPr="004620FE">
              <w:rPr>
                <w:rFonts w:cs="Arial"/>
                <w:sz w:val="18"/>
                <w:szCs w:val="18"/>
              </w:rPr>
              <w:t xml:space="preserve"> of water you wish to have licensed? (Yes or No)</w:t>
            </w:r>
          </w:p>
        </w:tc>
      </w:tr>
      <w:tr w:rsidR="000E7FE0" w:rsidRPr="004620FE" w:rsidTr="00F935A9">
        <w:trPr>
          <w:trHeight w:val="777"/>
        </w:trPr>
        <w:tc>
          <w:tcPr>
            <w:tcW w:w="1413" w:type="dxa"/>
            <w:vMerge/>
            <w:tcBorders>
              <w:bottom w:val="double" w:sz="4" w:space="0" w:color="auto"/>
            </w:tcBorders>
          </w:tcPr>
          <w:p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bottom w:val="double" w:sz="4" w:space="0" w:color="auto"/>
            </w:tcBorders>
          </w:tcPr>
          <w:p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bottom w:val="double" w:sz="4" w:space="0" w:color="auto"/>
            </w:tcBorders>
          </w:tcPr>
          <w:p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56" w:type="dxa"/>
            <w:tcBorders>
              <w:bottom w:val="double" w:sz="4" w:space="0" w:color="auto"/>
            </w:tcBorders>
          </w:tcPr>
          <w:p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All year, or months, or days (provide specific dates)</w:t>
            </w:r>
          </w:p>
        </w:tc>
        <w:tc>
          <w:tcPr>
            <w:tcW w:w="1019" w:type="dxa"/>
            <w:tcBorders>
              <w:bottom w:val="double" w:sz="4" w:space="0" w:color="auto"/>
            </w:tcBorders>
          </w:tcPr>
          <w:p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Year (cubic metres)</w:t>
            </w:r>
          </w:p>
        </w:tc>
        <w:tc>
          <w:tcPr>
            <w:tcW w:w="1017" w:type="dxa"/>
            <w:tcBorders>
              <w:bottom w:val="double" w:sz="4" w:space="0" w:color="auto"/>
            </w:tcBorders>
          </w:tcPr>
          <w:p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Day</w:t>
            </w:r>
          </w:p>
          <w:p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(cubic metres)</w:t>
            </w:r>
          </w:p>
        </w:tc>
        <w:tc>
          <w:tcPr>
            <w:tcW w:w="1020" w:type="dxa"/>
            <w:tcBorders>
              <w:bottom w:val="double" w:sz="4" w:space="0" w:color="auto"/>
            </w:tcBorders>
          </w:tcPr>
          <w:p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Hour</w:t>
            </w:r>
          </w:p>
          <w:p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(cubic metres)</w:t>
            </w:r>
          </w:p>
        </w:tc>
        <w:tc>
          <w:tcPr>
            <w:tcW w:w="1849" w:type="dxa"/>
            <w:tcBorders>
              <w:bottom w:val="double" w:sz="4" w:space="0" w:color="auto"/>
            </w:tcBorders>
          </w:tcPr>
          <w:p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Peak instantaneous flow rate (litres per second)</w:t>
            </w:r>
          </w:p>
        </w:tc>
        <w:tc>
          <w:tcPr>
            <w:tcW w:w="2194" w:type="dxa"/>
            <w:tcBorders>
              <w:bottom w:val="double" w:sz="4" w:space="0" w:color="auto"/>
            </w:tcBorders>
          </w:tcPr>
          <w:p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Maximum number of hours of abstraction per day</w:t>
            </w:r>
          </w:p>
        </w:tc>
        <w:tc>
          <w:tcPr>
            <w:tcW w:w="2300" w:type="dxa"/>
            <w:tcBorders>
              <w:bottom w:val="double" w:sz="4" w:space="0" w:color="auto"/>
            </w:tcBorders>
          </w:tcPr>
          <w:p w:rsidR="000E7FE0" w:rsidRPr="004620FE" w:rsidRDefault="00F935A9" w:rsidP="000E7FE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Please indicate whether volume is </w:t>
            </w:r>
            <w:r w:rsidR="000E7FE0" w:rsidRPr="004620FE">
              <w:rPr>
                <w:rFonts w:cs="Arial"/>
                <w:sz w:val="18"/>
                <w:szCs w:val="18"/>
              </w:rPr>
              <w:t xml:space="preserve">actual (A) or </w:t>
            </w:r>
            <w:r w:rsidR="009D76A6" w:rsidRPr="004620FE">
              <w:rPr>
                <w:rFonts w:cs="Arial"/>
                <w:sz w:val="18"/>
                <w:szCs w:val="18"/>
              </w:rPr>
              <w:t>estimated (</w:t>
            </w:r>
            <w:r w:rsidR="000E7FE0" w:rsidRPr="004620FE">
              <w:rPr>
                <w:rFonts w:cs="Arial"/>
                <w:sz w:val="18"/>
                <w:szCs w:val="18"/>
              </w:rPr>
              <w:t>E)</w:t>
            </w:r>
          </w:p>
        </w:tc>
        <w:tc>
          <w:tcPr>
            <w:tcW w:w="2675" w:type="dxa"/>
            <w:vMerge/>
            <w:tcBorders>
              <w:bottom w:val="double" w:sz="4" w:space="0" w:color="auto"/>
            </w:tcBorders>
          </w:tcPr>
          <w:p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911" w:type="dxa"/>
            <w:vMerge/>
            <w:tcBorders>
              <w:bottom w:val="double" w:sz="4" w:space="0" w:color="auto"/>
            </w:tcBorders>
          </w:tcPr>
          <w:p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</w:tr>
      <w:tr w:rsidR="00783581" w:rsidRPr="004620FE" w:rsidTr="00F935A9">
        <w:trPr>
          <w:trHeight w:val="176"/>
        </w:trPr>
        <w:tc>
          <w:tcPr>
            <w:tcW w:w="1413" w:type="dxa"/>
            <w:vMerge w:val="restart"/>
            <w:tcBorders>
              <w:top w:val="double" w:sz="4" w:space="0" w:color="auto"/>
            </w:tcBorders>
          </w:tcPr>
          <w:p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824810">
              <w:rPr>
                <w:rFonts w:cs="Arial"/>
                <w:sz w:val="18"/>
                <w:szCs w:val="18"/>
              </w:rPr>
              <w:t>01</w:t>
            </w:r>
            <w:r>
              <w:rPr>
                <w:rFonts w:cs="Arial"/>
                <w:sz w:val="18"/>
                <w:szCs w:val="18"/>
              </w:rPr>
              <w:t xml:space="preserve"> January </w:t>
            </w:r>
            <w:r w:rsidRPr="00824810">
              <w:rPr>
                <w:rFonts w:cs="Arial"/>
                <w:sz w:val="18"/>
                <w:szCs w:val="18"/>
              </w:rPr>
              <w:t xml:space="preserve">2011 </w:t>
            </w:r>
          </w:p>
          <w:p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824810">
              <w:rPr>
                <w:rFonts w:cs="Arial"/>
                <w:sz w:val="18"/>
                <w:szCs w:val="18"/>
              </w:rPr>
              <w:t>to</w:t>
            </w:r>
          </w:p>
          <w:p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824810">
              <w:rPr>
                <w:rFonts w:cs="Arial"/>
                <w:sz w:val="18"/>
                <w:szCs w:val="18"/>
              </w:rPr>
              <w:t>31</w:t>
            </w:r>
            <w:r>
              <w:rPr>
                <w:rFonts w:cs="Arial"/>
                <w:sz w:val="18"/>
                <w:szCs w:val="18"/>
              </w:rPr>
              <w:t xml:space="preserve"> December 2011</w:t>
            </w:r>
          </w:p>
        </w:tc>
        <w:tc>
          <w:tcPr>
            <w:tcW w:w="2268" w:type="dxa"/>
            <w:tcBorders>
              <w:top w:val="double" w:sz="4" w:space="0" w:color="auto"/>
            </w:tcBorders>
          </w:tcPr>
          <w:p w:rsidR="00783581" w:rsidRPr="004620FE" w:rsidRDefault="00973ECB" w:rsidP="00783581">
            <w:pPr>
              <w:pStyle w:val="Questiontext"/>
              <w:spacing w:before="60" w:after="0"/>
              <w:rPr>
                <w:rStyle w:val="Responseboxtext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747544872"/>
                <w:placeholder>
                  <w:docPart w:val="15A15AA78CA84F499A4E1FD15F82E008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  <w:tcBorders>
              <w:top w:val="double" w:sz="4" w:space="0" w:color="auto"/>
            </w:tcBorders>
          </w:tcPr>
          <w:p w:rsidR="00783581" w:rsidRPr="004620FE" w:rsidRDefault="00973ECB" w:rsidP="00783581">
            <w:pPr>
              <w:pStyle w:val="Questiontext"/>
              <w:spacing w:before="60" w:after="0"/>
              <w:rPr>
                <w:rStyle w:val="Responseboxtext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-476925582"/>
                <w:placeholder>
                  <w:docPart w:val="1C43DD046A75495CA967417A7EA9FDB1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14137401"/>
                <w:placeholder>
                  <w:docPart w:val="B63F9CAA4BED41FB989AA19AC48D8913"/>
                </w:placeholder>
                <w:showingPlcHdr/>
                <w:text/>
              </w:sdt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13691178"/>
                <w:placeholder>
                  <w:docPart w:val="08718BEF045B4D428280FFEFC4E3654C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40161938"/>
                <w:placeholder>
                  <w:docPart w:val="7CA2FC894D7044A0B03CD52DFB041B78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52036714"/>
                <w:placeholder>
                  <w:docPart w:val="185F0A03A2AF43EAB29E6E4A05638634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:rsidR="00783581" w:rsidRPr="004620FE" w:rsidRDefault="00973ECB" w:rsidP="00783581">
            <w:pPr>
              <w:tabs>
                <w:tab w:val="left" w:pos="1642"/>
              </w:tabs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52692440"/>
                <w:placeholder>
                  <w:docPart w:val="42D3FD3E92D74302828309E16AB0038C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28092382"/>
                <w:placeholder>
                  <w:docPart w:val="59D71738324F40DDAB7D6882383FC40C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66511630"/>
                <w:placeholder>
                  <w:docPart w:val="8FC8E3A18D3F432CAF434726648AD876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  <w:tcBorders>
              <w:top w:val="double" w:sz="4" w:space="0" w:color="auto"/>
            </w:tcBorders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28287874"/>
                <w:placeholder>
                  <w:docPart w:val="A11A560CEB2D487DA6A85A15A57536FA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  <w:tcBorders>
              <w:top w:val="double" w:sz="4" w:space="0" w:color="auto"/>
            </w:tcBorders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72567414"/>
                <w:placeholder>
                  <w:docPart w:val="19CA026861B24D6186E395925EAD6489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:rsidTr="00F935A9">
        <w:tc>
          <w:tcPr>
            <w:tcW w:w="1413" w:type="dxa"/>
            <w:vMerge/>
          </w:tcPr>
          <w:p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67112751"/>
                <w:placeholder>
                  <w:docPart w:val="E8FA71D2BCB9499CA4605C0C1ADC075C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82939385"/>
                <w:placeholder>
                  <w:docPart w:val="A2D974AF8F7647C6966D7D43225179E0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67450030"/>
                <w:placeholder>
                  <w:docPart w:val="28AD329C88F948C9A58AD8662E031949"/>
                </w:placeholder>
                <w:showingPlcHdr/>
                <w:text/>
              </w:sdt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0146168"/>
                <w:placeholder>
                  <w:docPart w:val="38E32A21A1DC428094286AB2D6DD0F13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03343337"/>
                <w:placeholder>
                  <w:docPart w:val="B57886F8BEEE4FE8B27AF647B4F9CBB7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79852984"/>
                <w:placeholder>
                  <w:docPart w:val="5640AC91797048B6A712A9FB1ADE4796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29033813"/>
                <w:placeholder>
                  <w:docPart w:val="2A533B44F3934D6187EFBA28463C5240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31083331"/>
                <w:placeholder>
                  <w:docPart w:val="DD6F9A6CE639474A9CFB502B82BE486D"/>
                </w:placeholder>
                <w:showingPlcHdr/>
                <w:text/>
              </w:sdt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60948929"/>
                <w:placeholder>
                  <w:docPart w:val="002509B734414D008BDB7A76D271D23C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40861493"/>
                <w:placeholder>
                  <w:docPart w:val="F4BD41A24CAD4948AC90B489B9EFDA47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67590495"/>
                <w:placeholder>
                  <w:docPart w:val="6E5BF2ED124F4268BE5ADC841458346B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:rsidTr="00F935A9">
        <w:tc>
          <w:tcPr>
            <w:tcW w:w="1413" w:type="dxa"/>
            <w:vMerge/>
          </w:tcPr>
          <w:p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:rsidR="00783581" w:rsidRPr="004620FE" w:rsidRDefault="00973ECB" w:rsidP="0038716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15231825"/>
                <w:placeholder>
                  <w:docPart w:val="44DF58D43725408480B2A1FA7D70F6E4"/>
                </w:placeholder>
                <w:showingPlcHdr/>
                <w:text/>
              </w:sdtPr>
              <w:sdtContent>
                <w:r w:rsidR="0038716C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3848272"/>
                <w:placeholder>
                  <w:docPart w:val="7E389950E3844531BA556D8E83E285EA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00984805"/>
                <w:placeholder>
                  <w:docPart w:val="22D8475E6EDD4152809ED2D95E37FD3B"/>
                </w:placeholder>
                <w:showingPlcHdr/>
                <w:text/>
              </w:sdt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65661087"/>
                <w:placeholder>
                  <w:docPart w:val="1886E6253BD04199AA2EF6EEBD6DBCF2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62693128"/>
                <w:placeholder>
                  <w:docPart w:val="65F98FDC56D241C2BB8705B6FE5CE00D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76410732"/>
                <w:placeholder>
                  <w:docPart w:val="169758D77BB049588DA6C0B647F5F286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60648707"/>
                <w:placeholder>
                  <w:docPart w:val="910459C89946426D90D9D831130F7B7E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8363374"/>
                <w:placeholder>
                  <w:docPart w:val="D9D1DB2CBCF84A5DA6049677637082D1"/>
                </w:placeholder>
                <w:showingPlcHdr/>
                <w:text/>
              </w:sdt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45653276"/>
                <w:placeholder>
                  <w:docPart w:val="8EA0DE8A699D46C0A221CE6269CFE21E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0817292"/>
                <w:placeholder>
                  <w:docPart w:val="E7F869293BF74712B7156EF979A7F2D4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02072512"/>
                <w:placeholder>
                  <w:docPart w:val="DAE772F2C0754EC9A41585BF53088582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:rsidTr="00F935A9">
        <w:tc>
          <w:tcPr>
            <w:tcW w:w="1413" w:type="dxa"/>
            <w:vMerge/>
          </w:tcPr>
          <w:p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87690021"/>
                <w:placeholder>
                  <w:docPart w:val="3FFA1748CDD8497591A851151E663BAE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96395994"/>
                <w:placeholder>
                  <w:docPart w:val="101D359D12274EBD85DF2DA5D80B30E8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79379973"/>
                <w:placeholder>
                  <w:docPart w:val="802A9A1E7B1943BF8584FAB627327EC2"/>
                </w:placeholder>
                <w:showingPlcHdr/>
                <w:text/>
              </w:sdt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2186941"/>
                <w:placeholder>
                  <w:docPart w:val="3B50F046C8FD471997B862FE0D67C552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85499231"/>
                <w:placeholder>
                  <w:docPart w:val="458BA981F7E4448CB212486F9EE13E47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12597475"/>
                <w:placeholder>
                  <w:docPart w:val="EC39D43F976C472A8ED4BBE6671A6219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7410721"/>
                <w:placeholder>
                  <w:docPart w:val="DCFF4ED15AA9455A8156F7FCB3D8AABA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55726255"/>
                <w:placeholder>
                  <w:docPart w:val="8C2D22C3199440AFA14DF2147C8804FF"/>
                </w:placeholder>
                <w:showingPlcHdr/>
                <w:text/>
              </w:sdt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30375824"/>
                <w:placeholder>
                  <w:docPart w:val="C7A793CC964E40B9AFF45E1B2829B273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05477083"/>
                <w:placeholder>
                  <w:docPart w:val="31E6AC2DC7444443B8AAB82B9BA50336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17132770"/>
                <w:placeholder>
                  <w:docPart w:val="392565141341414388FC5EC8415BB0C4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:rsidTr="00F935A9">
        <w:tc>
          <w:tcPr>
            <w:tcW w:w="1413" w:type="dxa"/>
            <w:vMerge/>
          </w:tcPr>
          <w:p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99086365"/>
                <w:placeholder>
                  <w:docPart w:val="24B6FE968E0A4B6FAE7B610FD2E0F845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63010335"/>
                <w:placeholder>
                  <w:docPart w:val="81FC4EF92A78420DA563DB12AAB41E01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1430223"/>
                <w:placeholder>
                  <w:docPart w:val="F87BA23FA56341E8925B318C68B4070F"/>
                </w:placeholder>
                <w:showingPlcHdr/>
                <w:text/>
              </w:sdt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30188397"/>
                <w:placeholder>
                  <w:docPart w:val="5C409B44AFB6466ABE3AEBA5B86A9FB7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67962001"/>
                <w:placeholder>
                  <w:docPart w:val="85704BE31DE94CCDAD0F9C965B62AB34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04211763"/>
                <w:placeholder>
                  <w:docPart w:val="010D5295F622488B850C0474AE4D0FB4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73981044"/>
                <w:placeholder>
                  <w:docPart w:val="0BD499873E2E4A31A3DB38A12E573716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90325825"/>
                <w:placeholder>
                  <w:docPart w:val="E4584ADFD32C4F7381C9ED1CFA5BF4AF"/>
                </w:placeholder>
                <w:showingPlcHdr/>
                <w:text/>
              </w:sdt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22768568"/>
                <w:placeholder>
                  <w:docPart w:val="32C19479D3DF4B68A7D9C4C2AEED6CCA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60135512"/>
                <w:placeholder>
                  <w:docPart w:val="285DEAD0DB75411CAA808882F6184B10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47090002"/>
                <w:placeholder>
                  <w:docPart w:val="EAB28818471348318839249952732DCA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:rsidTr="00F935A9">
        <w:tc>
          <w:tcPr>
            <w:tcW w:w="1413" w:type="dxa"/>
            <w:vMerge/>
          </w:tcPr>
          <w:p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2642816"/>
                <w:placeholder>
                  <w:docPart w:val="501E2AEC385D42079999487F992DAA17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56929901"/>
                <w:placeholder>
                  <w:docPart w:val="6227A93CE10949A59DFE7BA11BDF8688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85863078"/>
                <w:placeholder>
                  <w:docPart w:val="5E1E72D54CA745EF8CFCD83D589347AB"/>
                </w:placeholder>
                <w:showingPlcHdr/>
                <w:text/>
              </w:sdt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41440716"/>
                <w:placeholder>
                  <w:docPart w:val="218CD200566A4BA9AC394B6095651594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77979286"/>
                <w:placeholder>
                  <w:docPart w:val="FF0FEF43569A4C8987131F9010AA829B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82443436"/>
                <w:placeholder>
                  <w:docPart w:val="7841827F1F194E07860C0CB4B5035107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96259460"/>
                <w:placeholder>
                  <w:docPart w:val="FC7930708924440588CAECD97FFCF1CE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46634704"/>
                <w:placeholder>
                  <w:docPart w:val="08C57EE901CE412191A9324EE883EFDE"/>
                </w:placeholder>
                <w:showingPlcHdr/>
                <w:text/>
              </w:sdt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639246"/>
                <w:placeholder>
                  <w:docPart w:val="B67E20DF77D644169C2DCE3F3EF17FC4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67796492"/>
                <w:placeholder>
                  <w:docPart w:val="FD2447996C8D4B1ABDCEE653400A98CF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55330997"/>
                <w:placeholder>
                  <w:docPart w:val="6343000EF9854F4087A851222CD33280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:rsidTr="00F935A9">
        <w:tc>
          <w:tcPr>
            <w:tcW w:w="1413" w:type="dxa"/>
            <w:vMerge w:val="restart"/>
          </w:tcPr>
          <w:p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2</w:t>
            </w:r>
          </w:p>
          <w:p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2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66090079"/>
                <w:placeholder>
                  <w:docPart w:val="6B961529B28A4840900B8DFC89C3CDF8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33990284"/>
                <w:placeholder>
                  <w:docPart w:val="31F31F375C5849A98D8F88E0907D5665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20378708"/>
                <w:placeholder>
                  <w:docPart w:val="0FFB65648BE94A4795089149A10B1335"/>
                </w:placeholder>
                <w:showingPlcHdr/>
                <w:text/>
              </w:sdt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71316973"/>
                <w:placeholder>
                  <w:docPart w:val="AE2C24BECB304BDFA3A91C85C3815A4E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72009761"/>
                <w:placeholder>
                  <w:docPart w:val="89604B8889AC4683AA04169F112A755B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63224488"/>
                <w:placeholder>
                  <w:docPart w:val="47F95BD607AC45CEBFF850DE4FE3A069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43462919"/>
                <w:placeholder>
                  <w:docPart w:val="A1632A466D3D4CB79EFC9ABE4BF5DE40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90727482"/>
                <w:placeholder>
                  <w:docPart w:val="8BC3CFB1F90447989E74DDE14E822531"/>
                </w:placeholder>
                <w:showingPlcHdr/>
                <w:text/>
              </w:sdt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42055145"/>
                <w:placeholder>
                  <w:docPart w:val="880A9D19E1044475B3D9FC5AA43D8A16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13584143"/>
                <w:placeholder>
                  <w:docPart w:val="5EEABDF60E4F4379A957E7C1DF3F47B4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6787467"/>
                <w:placeholder>
                  <w:docPart w:val="79CCE02CD9D849D285776FD2D9F0E12C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:rsidTr="00F935A9">
        <w:tc>
          <w:tcPr>
            <w:tcW w:w="1413" w:type="dxa"/>
            <w:vMerge/>
          </w:tcPr>
          <w:p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80812232"/>
                <w:placeholder>
                  <w:docPart w:val="574E4EC3E15443DA964BA8EF0C51D44E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93920124"/>
                <w:placeholder>
                  <w:docPart w:val="E63280F00EAE4D579F00A008CC61E3AC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49456324"/>
                <w:placeholder>
                  <w:docPart w:val="5929C9A7516D4DAFB4E7547BC6958BA1"/>
                </w:placeholder>
                <w:showingPlcHdr/>
                <w:text/>
              </w:sdt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48157844"/>
                <w:placeholder>
                  <w:docPart w:val="5AB8B887DDA54726AFD091AFB7D260B0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32403786"/>
                <w:placeholder>
                  <w:docPart w:val="B7DE4710F17A41279BBD8A1C3DFAE4FB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4203455"/>
                <w:placeholder>
                  <w:docPart w:val="7D775D5C493C42D0A032B4C038EE5256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17820456"/>
                <w:placeholder>
                  <w:docPart w:val="A0117B24E450481BA0DE5FBBAAB241E8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89631652"/>
                <w:placeholder>
                  <w:docPart w:val="5DF7A11FA16A428F8E8C04E82DE3A0CF"/>
                </w:placeholder>
                <w:showingPlcHdr/>
                <w:text/>
              </w:sdt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25374868"/>
                <w:placeholder>
                  <w:docPart w:val="7A5F4F5237F642299F406B1DC7DA2F44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10773559"/>
                <w:placeholder>
                  <w:docPart w:val="8D3E9EF300F3427D8A076F1B4C4519C2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2166511"/>
                <w:placeholder>
                  <w:docPart w:val="0584DBF8C5B84439901671BB7C44D7EE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:rsidTr="00F935A9">
        <w:tc>
          <w:tcPr>
            <w:tcW w:w="1413" w:type="dxa"/>
            <w:vMerge/>
          </w:tcPr>
          <w:p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:rsidR="00783581" w:rsidRPr="004620FE" w:rsidRDefault="00973ECB" w:rsidP="00271F4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48381045"/>
                <w:placeholder>
                  <w:docPart w:val="267EA461740F40D8A71EC4D3C1D55E39"/>
                </w:placeholder>
                <w:text/>
              </w:sdtPr>
              <w:sdtContent>
                <w:r w:rsidR="00271F4C">
                  <w:rPr>
                    <w:rStyle w:val="Responseboxtext"/>
                    <w:rFonts w:cs="Arial"/>
                    <w:sz w:val="18"/>
                    <w:szCs w:val="18"/>
                  </w:rPr>
                  <w:t>MERE</w:t>
                </w:r>
              </w:sdtContent>
            </w:sdt>
          </w:p>
        </w:tc>
        <w:tc>
          <w:tcPr>
            <w:tcW w:w="2268" w:type="dxa"/>
          </w:tcPr>
          <w:p w:rsidR="00783581" w:rsidRPr="004620FE" w:rsidRDefault="00973ECB" w:rsidP="00271F4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90123972"/>
                <w:placeholder>
                  <w:docPart w:val="5462F522193D4A668654105A17371F92"/>
                </w:placeholder>
                <w:text/>
              </w:sdtPr>
              <w:sdtContent>
                <w:r w:rsidR="00271F4C">
                  <w:rPr>
                    <w:rStyle w:val="Responseboxtext"/>
                    <w:rFonts w:cs="Arial"/>
                    <w:sz w:val="18"/>
                    <w:szCs w:val="18"/>
                  </w:rPr>
                  <w:t>IRRIGATION</w:t>
                </w:r>
              </w:sdtContent>
            </w:sdt>
          </w:p>
        </w:tc>
        <w:tc>
          <w:tcPr>
            <w:tcW w:w="2256" w:type="dxa"/>
          </w:tcPr>
          <w:p w:rsidR="00783581" w:rsidRPr="004620FE" w:rsidRDefault="00973ECB" w:rsidP="00271F4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39761552"/>
                <w:placeholder>
                  <w:docPart w:val="CF93902F26B247F980E333593337E84E"/>
                </w:placeholder>
                <w:text/>
              </w:sdtPr>
              <w:sdtContent>
                <w:r w:rsidR="00271F4C">
                  <w:rPr>
                    <w:rStyle w:val="Responseboxtext"/>
                    <w:rFonts w:cs="Arial"/>
                    <w:sz w:val="18"/>
                    <w:szCs w:val="18"/>
                  </w:rPr>
                  <w:t>18-20 JUNE</w:t>
                </w:r>
              </w:sdtContent>
            </w:sdt>
          </w:p>
        </w:tc>
        <w:tc>
          <w:tcPr>
            <w:tcW w:w="1019" w:type="dxa"/>
          </w:tcPr>
          <w:p w:rsidR="00783581" w:rsidRPr="004620FE" w:rsidRDefault="00973ECB" w:rsidP="00271F4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11717810"/>
                <w:placeholder>
                  <w:docPart w:val="30ED645F8E8F4EAA945119A0D8E10F4B"/>
                </w:placeholder>
                <w:text/>
              </w:sdtPr>
              <w:sdtContent>
                <w:r w:rsidR="00271F4C">
                  <w:rPr>
                    <w:rStyle w:val="Responseboxtext"/>
                    <w:rFonts w:cs="Arial"/>
                    <w:sz w:val="18"/>
                    <w:szCs w:val="18"/>
                  </w:rPr>
                  <w:t>TOTAL</w:t>
                </w:r>
              </w:sdtContent>
            </w:sdt>
          </w:p>
        </w:tc>
        <w:tc>
          <w:tcPr>
            <w:tcW w:w="1017" w:type="dxa"/>
          </w:tcPr>
          <w:p w:rsidR="00783581" w:rsidRPr="004620FE" w:rsidRDefault="00973ECB" w:rsidP="00271F4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25564646"/>
                <w:placeholder>
                  <w:docPart w:val="BEC5EB31BAD74C2F8A26F6FBC56C4CA4"/>
                </w:placeholder>
                <w:text/>
              </w:sdtPr>
              <w:sdtContent>
                <w:r w:rsidR="00271F4C">
                  <w:rPr>
                    <w:rStyle w:val="Responseboxtext"/>
                    <w:rFonts w:cs="Arial"/>
                    <w:sz w:val="18"/>
                    <w:szCs w:val="18"/>
                  </w:rPr>
                  <w:t>2800</w:t>
                </w:r>
              </w:sdtContent>
            </w:sdt>
          </w:p>
        </w:tc>
        <w:tc>
          <w:tcPr>
            <w:tcW w:w="1020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08621114"/>
                <w:placeholder>
                  <w:docPart w:val="A4391D423CAD449A82CFDCB9856D37B5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164022"/>
                <w:placeholder>
                  <w:docPart w:val="06FDFA8037784EBD89AEC8EAFDF8C36D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40595607"/>
                <w:placeholder>
                  <w:docPart w:val="0DBD640028154120BA627A1D90EBD37A"/>
                </w:placeholder>
                <w:showingPlcHdr/>
                <w:text/>
              </w:sdt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:rsidR="00783581" w:rsidRPr="004620FE" w:rsidRDefault="00973ECB" w:rsidP="00271F4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91891786"/>
                <w:placeholder>
                  <w:docPart w:val="6DD2DBAFA5964589A8104FB048ADA073"/>
                </w:placeholder>
                <w:text/>
              </w:sdtPr>
              <w:sdtContent>
                <w:r w:rsidR="00271F4C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59574015"/>
                <w:placeholder>
                  <w:docPart w:val="5AE4420264B74A3EA2700072BE87D07B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9337487"/>
                <w:placeholder>
                  <w:docPart w:val="6E4724B43D524223ADCC05F409BD869B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:rsidTr="00F935A9">
        <w:tc>
          <w:tcPr>
            <w:tcW w:w="1413" w:type="dxa"/>
            <w:vMerge/>
          </w:tcPr>
          <w:p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978714"/>
                <w:placeholder>
                  <w:docPart w:val="A2A713310DEF4938956D28969A68B5B5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13110039"/>
                <w:placeholder>
                  <w:docPart w:val="129C72304E114B1ABE8977C310C03073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57362861"/>
                <w:placeholder>
                  <w:docPart w:val="7BC6CCB8EAC14F75A9F4906C4F68F5CB"/>
                </w:placeholder>
                <w:showingPlcHdr/>
                <w:text/>
              </w:sdt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35171320"/>
                <w:placeholder>
                  <w:docPart w:val="DD3646EB27B74550B8962FF6CB90A3B9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59841680"/>
                <w:placeholder>
                  <w:docPart w:val="90E640CDAD3E451A98D95DAD6ED7DB4F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07433410"/>
                <w:placeholder>
                  <w:docPart w:val="B2E556C4AEFD414C92AD77C69511EF29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86331018"/>
                <w:placeholder>
                  <w:docPart w:val="75428599E7C94DB4853DC303F9DE9870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94782461"/>
                <w:placeholder>
                  <w:docPart w:val="8462FEA8001D49A781A7F33B9934079A"/>
                </w:placeholder>
                <w:showingPlcHdr/>
                <w:text/>
              </w:sdt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42313176"/>
                <w:placeholder>
                  <w:docPart w:val="3BD8D0EAB83344C9A09F72B1A898790B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61759212"/>
                <w:placeholder>
                  <w:docPart w:val="03D2964B105249A18494EC89AD3F0D81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41649492"/>
                <w:placeholder>
                  <w:docPart w:val="EC34ACF9AF204C5E953190122854869A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:rsidTr="00F935A9">
        <w:tc>
          <w:tcPr>
            <w:tcW w:w="1413" w:type="dxa"/>
            <w:vMerge/>
          </w:tcPr>
          <w:p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52356247"/>
                <w:placeholder>
                  <w:docPart w:val="5F6D85A105984DA59661C0A7A0A0178B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4191314"/>
                <w:placeholder>
                  <w:docPart w:val="5315EC0217914B6D85717F57882140F3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07175635"/>
                <w:placeholder>
                  <w:docPart w:val="2C4920C0CCBF438097455C4681596F33"/>
                </w:placeholder>
                <w:showingPlcHdr/>
                <w:text/>
              </w:sdt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58381366"/>
                <w:placeholder>
                  <w:docPart w:val="CD741ABEDAF141C281AF5472D991BA36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80542104"/>
                <w:placeholder>
                  <w:docPart w:val="49AF6830CFA940548C09C2E2003E6E18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35337900"/>
                <w:placeholder>
                  <w:docPart w:val="DB312C4421764FA3B1B68386BD276B7D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542079"/>
                <w:placeholder>
                  <w:docPart w:val="4F387B4FCCD349CD93EA28099763EAAE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48686511"/>
                <w:placeholder>
                  <w:docPart w:val="122F975FFFF64E9FBB51230326B85C9E"/>
                </w:placeholder>
                <w:showingPlcHdr/>
                <w:text/>
              </w:sdt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68930815"/>
                <w:placeholder>
                  <w:docPart w:val="C6EA31C2A37D452982ED65DD971AA61A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7881094"/>
                <w:placeholder>
                  <w:docPart w:val="8816E4CA8D524E6484A7C3885A0B95F9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33722223"/>
                <w:placeholder>
                  <w:docPart w:val="55875803E0FF44AEB22ABF4927700AA5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:rsidTr="00F935A9">
        <w:tc>
          <w:tcPr>
            <w:tcW w:w="1413" w:type="dxa"/>
            <w:vMerge/>
          </w:tcPr>
          <w:p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47075722"/>
                <w:placeholder>
                  <w:docPart w:val="E752AA3F1F8A4EAD84CEE85A9C0C71AC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0245306"/>
                <w:placeholder>
                  <w:docPart w:val="E34EA4B19F95437081AAB35C66E9F6E4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83633882"/>
                <w:placeholder>
                  <w:docPart w:val="17B9BF11BBF1458C8A9562C5A9A5647B"/>
                </w:placeholder>
                <w:showingPlcHdr/>
                <w:text/>
              </w:sdt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88798074"/>
                <w:placeholder>
                  <w:docPart w:val="8F9A82FEC5FA4835BF3B203AC9168795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9899904"/>
                <w:placeholder>
                  <w:docPart w:val="50B04A82498D4A459B1F0D7F09591CB9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0278177"/>
                <w:placeholder>
                  <w:docPart w:val="0CC0C256B0A74FAABFA5699624ACF620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05027585"/>
                <w:placeholder>
                  <w:docPart w:val="E5257D5555D744DFAFF8DA2046D855AD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42022098"/>
                <w:placeholder>
                  <w:docPart w:val="32DD159B39B34042B10D40FF3071744C"/>
                </w:placeholder>
                <w:showingPlcHdr/>
                <w:text/>
              </w:sdt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90973284"/>
                <w:placeholder>
                  <w:docPart w:val="9B4AFEB4E0A74234863B94F8CAFA8D60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14800366"/>
                <w:placeholder>
                  <w:docPart w:val="8CBACAC1D46A4085AA663BDB72E8251A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1189753"/>
                <w:placeholder>
                  <w:docPart w:val="9536F705193740D5A85DA4A42D6854A8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:rsidTr="00F935A9">
        <w:tc>
          <w:tcPr>
            <w:tcW w:w="1413" w:type="dxa"/>
            <w:vMerge w:val="restart"/>
          </w:tcPr>
          <w:p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3</w:t>
            </w:r>
          </w:p>
          <w:p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 xml:space="preserve">December </w:t>
            </w:r>
            <w:r w:rsidRPr="006E4D8E">
              <w:rPr>
                <w:rFonts w:cs="Arial"/>
                <w:sz w:val="18"/>
                <w:szCs w:val="18"/>
              </w:rPr>
              <w:t>201</w:t>
            </w: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41740543"/>
                <w:placeholder>
                  <w:docPart w:val="0A07D8DCF60046CA87C0849C328CD5AC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39536123"/>
                <w:placeholder>
                  <w:docPart w:val="78A4F657C5EB45F29D7563301E6FFD27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39379399"/>
                <w:placeholder>
                  <w:docPart w:val="4B13AB276CAB416AAB3AE8A50FE8ADA6"/>
                </w:placeholder>
                <w:showingPlcHdr/>
                <w:text/>
              </w:sdt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52905212"/>
                <w:placeholder>
                  <w:docPart w:val="04CB6D2E325249DEA99A40BE075112A5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37259588"/>
                <w:placeholder>
                  <w:docPart w:val="423E421A7F964B259F5E64AF019EDCB1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27191031"/>
                <w:placeholder>
                  <w:docPart w:val="5895DB806C874A7BA8C979F2FA5EDF38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06635909"/>
                <w:placeholder>
                  <w:docPart w:val="FBFB62087D944FFB933AAC234D4FC2CC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17635193"/>
                <w:placeholder>
                  <w:docPart w:val="F4E0A1D1172B43A18BF17F9D968E8A12"/>
                </w:placeholder>
                <w:showingPlcHdr/>
                <w:text/>
              </w:sdt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15604147"/>
                <w:placeholder>
                  <w:docPart w:val="38844D62FFA045C6BBDCB35075E999A3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97831496"/>
                <w:placeholder>
                  <w:docPart w:val="A0E9B431CC3146B2B3348A2810EED2EC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92022235"/>
                <w:placeholder>
                  <w:docPart w:val="8503E608F1264A729EED8D754AAD06BD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:rsidTr="00F935A9">
        <w:tc>
          <w:tcPr>
            <w:tcW w:w="1413" w:type="dxa"/>
            <w:vMerge/>
          </w:tcPr>
          <w:p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51116730"/>
                <w:placeholder>
                  <w:docPart w:val="953B32A3AF554A7C816DC479843A6CCE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3570080"/>
                <w:placeholder>
                  <w:docPart w:val="C40FF3EB9DF447FA823E75B1523A707C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37330990"/>
                <w:placeholder>
                  <w:docPart w:val="20953B4E312A47DFA50EA3D0F3CA928D"/>
                </w:placeholder>
                <w:showingPlcHdr/>
                <w:text/>
              </w:sdt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09858741"/>
                <w:placeholder>
                  <w:docPart w:val="64BA4D3AD3334D68ABF8D46861BFC5A0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64149418"/>
                <w:placeholder>
                  <w:docPart w:val="ADD210E25DEA437BAF5114B63C3FA444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06026438"/>
                <w:placeholder>
                  <w:docPart w:val="44F89080F1E949CA8CE6EE37FA039D29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98774209"/>
                <w:placeholder>
                  <w:docPart w:val="B3B253DB078A4704BAAA4B95E32D45EF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08184544"/>
                <w:placeholder>
                  <w:docPart w:val="35B6B0CFB2BF49C8897606A8ADFF690B"/>
                </w:placeholder>
                <w:showingPlcHdr/>
                <w:text/>
              </w:sdt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71623911"/>
                <w:placeholder>
                  <w:docPart w:val="70D86CA3AF8742F0B4085EA995DAC12A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50593862"/>
                <w:placeholder>
                  <w:docPart w:val="62EAA7CF9C3B47D1A850FD7F1D7C497A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68359633"/>
                <w:placeholder>
                  <w:docPart w:val="7E24733D8B5444D9B98A002C29C559CB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:rsidTr="00F935A9">
        <w:tc>
          <w:tcPr>
            <w:tcW w:w="1413" w:type="dxa"/>
            <w:vMerge/>
          </w:tcPr>
          <w:p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:rsidR="00783581" w:rsidRPr="004620FE" w:rsidRDefault="00973ECB" w:rsidP="00271F4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56855837"/>
                <w:placeholder>
                  <w:docPart w:val="C564275D76F241D7A8695F3E56E75350"/>
                </w:placeholder>
                <w:text/>
              </w:sdtPr>
              <w:sdtContent>
                <w:r w:rsidR="00271F4C">
                  <w:rPr>
                    <w:rStyle w:val="Responseboxtext"/>
                    <w:rFonts w:cs="Arial"/>
                    <w:sz w:val="18"/>
                    <w:szCs w:val="18"/>
                  </w:rPr>
                  <w:t>MERE</w:t>
                </w:r>
              </w:sdtContent>
            </w:sdt>
          </w:p>
        </w:tc>
        <w:tc>
          <w:tcPr>
            <w:tcW w:w="2268" w:type="dxa"/>
          </w:tcPr>
          <w:p w:rsidR="00783581" w:rsidRPr="004620FE" w:rsidRDefault="00973ECB" w:rsidP="00271F4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48790788"/>
                <w:placeholder>
                  <w:docPart w:val="AD1E3A62B0A445EA8E170FA2B8888C27"/>
                </w:placeholder>
                <w:text/>
              </w:sdtPr>
              <w:sdtContent>
                <w:r w:rsidR="00271F4C">
                  <w:rPr>
                    <w:rStyle w:val="Responseboxtext"/>
                    <w:rFonts w:cs="Arial"/>
                    <w:sz w:val="18"/>
                    <w:szCs w:val="18"/>
                  </w:rPr>
                  <w:t>IRRIGATION</w:t>
                </w:r>
              </w:sdtContent>
            </w:sdt>
          </w:p>
        </w:tc>
        <w:tc>
          <w:tcPr>
            <w:tcW w:w="2256" w:type="dxa"/>
          </w:tcPr>
          <w:p w:rsidR="00783581" w:rsidRPr="004620FE" w:rsidRDefault="00973ECB" w:rsidP="00271F4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2547873"/>
                <w:placeholder>
                  <w:docPart w:val="FD5EA7ABB83446FAA42CDDC69239BECC"/>
                </w:placeholder>
                <w:text/>
              </w:sdtPr>
              <w:sdtContent>
                <w:r w:rsidR="00271F4C">
                  <w:rPr>
                    <w:rStyle w:val="Responseboxtext"/>
                    <w:rFonts w:cs="Arial"/>
                    <w:sz w:val="18"/>
                    <w:szCs w:val="18"/>
                  </w:rPr>
                  <w:t>29-31st MAY</w:t>
                </w:r>
              </w:sdtContent>
            </w:sdt>
          </w:p>
        </w:tc>
        <w:tc>
          <w:tcPr>
            <w:tcW w:w="1019" w:type="dxa"/>
          </w:tcPr>
          <w:p w:rsidR="00783581" w:rsidRPr="004620FE" w:rsidRDefault="00973ECB" w:rsidP="00271F4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75307399"/>
                <w:placeholder>
                  <w:docPart w:val="D0A84D40E9D54461A6EC8B81D274130D"/>
                </w:placeholder>
                <w:text/>
              </w:sdtPr>
              <w:sdtContent>
                <w:r w:rsidR="00271F4C">
                  <w:rPr>
                    <w:rStyle w:val="Responseboxtext"/>
                    <w:rFonts w:cs="Arial"/>
                    <w:sz w:val="18"/>
                    <w:szCs w:val="18"/>
                  </w:rPr>
                  <w:t>TOTAL</w:t>
                </w:r>
              </w:sdtContent>
            </w:sdt>
          </w:p>
        </w:tc>
        <w:tc>
          <w:tcPr>
            <w:tcW w:w="1017" w:type="dxa"/>
          </w:tcPr>
          <w:p w:rsidR="00783581" w:rsidRPr="004620FE" w:rsidRDefault="00973ECB" w:rsidP="00271F4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8806550"/>
                <w:placeholder>
                  <w:docPart w:val="8A8C42AD9CF7493880C25C4B627E6807"/>
                </w:placeholder>
                <w:text/>
              </w:sdtPr>
              <w:sdtContent>
                <w:r w:rsidR="00271F4C">
                  <w:rPr>
                    <w:rStyle w:val="Responseboxtext"/>
                    <w:rFonts w:cs="Arial"/>
                    <w:sz w:val="18"/>
                    <w:szCs w:val="18"/>
                  </w:rPr>
                  <w:t>1200</w:t>
                </w:r>
              </w:sdtContent>
            </w:sdt>
          </w:p>
        </w:tc>
        <w:tc>
          <w:tcPr>
            <w:tcW w:w="1020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30625352"/>
                <w:placeholder>
                  <w:docPart w:val="103BE84ACA074A1F8049D67D16D993AB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31268506"/>
                <w:placeholder>
                  <w:docPart w:val="E131F1E6E6A04D6C9FCDA9C84C300F75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67361988"/>
                <w:placeholder>
                  <w:docPart w:val="A9C4E237D2F8468F87CA5DA64B0B1F3A"/>
                </w:placeholder>
                <w:showingPlcHdr/>
                <w:text/>
              </w:sdt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:rsidR="00783581" w:rsidRPr="004620FE" w:rsidRDefault="00973ECB" w:rsidP="00271F4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15517468"/>
                <w:placeholder>
                  <w:docPart w:val="3E20B816A00442EC89F12CE21ADC0510"/>
                </w:placeholder>
                <w:text/>
              </w:sdtPr>
              <w:sdtContent>
                <w:r w:rsidR="00271F4C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70940231"/>
                <w:placeholder>
                  <w:docPart w:val="CC8D421823AE4806A87259E5EF33E213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22776959"/>
                <w:placeholder>
                  <w:docPart w:val="B2A8CF5920544BA6A6F1631EEBA537AE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:rsidTr="00F935A9">
        <w:tc>
          <w:tcPr>
            <w:tcW w:w="1413" w:type="dxa"/>
            <w:vMerge/>
          </w:tcPr>
          <w:p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1975690"/>
                <w:placeholder>
                  <w:docPart w:val="FCCE5DF8A1B8454EBD763283D60B466A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40854046"/>
                <w:placeholder>
                  <w:docPart w:val="39754332B89A424082260EB05EBA5482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26999974"/>
                <w:placeholder>
                  <w:docPart w:val="04149C3513A14DBFB3E977676B65042E"/>
                </w:placeholder>
                <w:showingPlcHdr/>
                <w:text/>
              </w:sdt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3019529"/>
                <w:placeholder>
                  <w:docPart w:val="3087521EAC874237B8BF646D54A2F84E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89130970"/>
                <w:placeholder>
                  <w:docPart w:val="1A9B3B25E0464D3188A0E034B572A292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19521493"/>
                <w:placeholder>
                  <w:docPart w:val="651B604EBD75467AAC9E869A63C67296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7672874"/>
                <w:placeholder>
                  <w:docPart w:val="0E1388E858C24A0CB55457CF43224702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81075979"/>
                <w:placeholder>
                  <w:docPart w:val="0E668743EF2C4D9A897028B291EA6FEF"/>
                </w:placeholder>
                <w:showingPlcHdr/>
                <w:text/>
              </w:sdt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27881034"/>
                <w:placeholder>
                  <w:docPart w:val="E7616791B11E4F449B7A95930288F895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388819"/>
                <w:placeholder>
                  <w:docPart w:val="D56F390033D648EF9CA8C592FA35E2E5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9829744"/>
                <w:placeholder>
                  <w:docPart w:val="80067B3AB9694B6CAA25C2266D6257E0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:rsidTr="00F935A9">
        <w:tc>
          <w:tcPr>
            <w:tcW w:w="1413" w:type="dxa"/>
            <w:vMerge/>
          </w:tcPr>
          <w:p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22502457"/>
                <w:placeholder>
                  <w:docPart w:val="4389DF034D65445FA9624BDB217A16ED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74045128"/>
                <w:placeholder>
                  <w:docPart w:val="B4B277B0C65B461694E10DD9672AB861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44690880"/>
                <w:placeholder>
                  <w:docPart w:val="0DB8BCC3D3E84F288BC772F1E9399CE9"/>
                </w:placeholder>
                <w:showingPlcHdr/>
                <w:text/>
              </w:sdt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59389343"/>
                <w:placeholder>
                  <w:docPart w:val="20E665E2A2504FA7B8AEB87836B498D3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9023572"/>
                <w:placeholder>
                  <w:docPart w:val="009DD10DDD9E4B77A75607675280D7C6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94154571"/>
                <w:placeholder>
                  <w:docPart w:val="4A897D0798214B1B8101013F832ED659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39077957"/>
                <w:placeholder>
                  <w:docPart w:val="B0E2E4059B2F459583959A1B44247207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40544479"/>
                <w:placeholder>
                  <w:docPart w:val="837CA1D93F20493F93C8BBA13471233C"/>
                </w:placeholder>
                <w:showingPlcHdr/>
                <w:text/>
              </w:sdt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69165481"/>
                <w:placeholder>
                  <w:docPart w:val="01446AE5C9F54B949C89BEA2ADD12C6C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02527365"/>
                <w:placeholder>
                  <w:docPart w:val="F258062F1C734A109E3BCCE0588DDBE5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8495017"/>
                <w:placeholder>
                  <w:docPart w:val="2CCF3D4AA7B54F85AECBE00F2F698B24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:rsidTr="00F935A9">
        <w:tc>
          <w:tcPr>
            <w:tcW w:w="1413" w:type="dxa"/>
            <w:vMerge/>
          </w:tcPr>
          <w:p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47785132"/>
                <w:placeholder>
                  <w:docPart w:val="E4D9437BB10E4FF1865DEA02236BABF3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13825749"/>
                <w:placeholder>
                  <w:docPart w:val="872560EA6ED449569BB34F453FFE5C9B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28795874"/>
                <w:placeholder>
                  <w:docPart w:val="715F2DFF98644656A89F594B78C41DC1"/>
                </w:placeholder>
                <w:showingPlcHdr/>
                <w:text/>
              </w:sdt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12836207"/>
                <w:placeholder>
                  <w:docPart w:val="6E6C6221E0AB49C3BC49996EF9BD2E14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0088754"/>
                <w:placeholder>
                  <w:docPart w:val="06DF261768B9472FAA170E28FFDD53C5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41381826"/>
                <w:placeholder>
                  <w:docPart w:val="6503932ECF6B41E99E09308DF6C19EE1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64222714"/>
                <w:placeholder>
                  <w:docPart w:val="C3F23F4AC2D74B429C126C3F1F4646FA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91218008"/>
                <w:placeholder>
                  <w:docPart w:val="17516FA728384C3BBE8258CEDC37F139"/>
                </w:placeholder>
                <w:showingPlcHdr/>
                <w:text/>
              </w:sdt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8980328"/>
                <w:placeholder>
                  <w:docPart w:val="0B14A63203F14FB1A8304D08060228E2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14853802"/>
                <w:placeholder>
                  <w:docPart w:val="AAFBEE3174CE4E71BD5151586876323D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94948091"/>
                <w:placeholder>
                  <w:docPart w:val="B6513DAE62E24AB9B2968FA6D5E2D286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:rsidTr="00F935A9">
        <w:tc>
          <w:tcPr>
            <w:tcW w:w="1413" w:type="dxa"/>
            <w:vMerge w:val="restart"/>
          </w:tcPr>
          <w:p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4</w:t>
            </w:r>
          </w:p>
          <w:p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4</w:t>
            </w:r>
          </w:p>
        </w:tc>
        <w:tc>
          <w:tcPr>
            <w:tcW w:w="2268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26265948"/>
                <w:placeholder>
                  <w:docPart w:val="613EA7E825B1429C82003F0A2A917C6E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70758826"/>
                <w:placeholder>
                  <w:docPart w:val="9AFB782A7135431CA77385FC3C5316C8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47660858"/>
                <w:placeholder>
                  <w:docPart w:val="C374978DF50E4D64BAE731B2F465C606"/>
                </w:placeholder>
                <w:showingPlcHdr/>
                <w:text/>
              </w:sdt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38660821"/>
                <w:placeholder>
                  <w:docPart w:val="2B796D5A0F4E4ED7AF1FDEE82A8F6E46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82206743"/>
                <w:placeholder>
                  <w:docPart w:val="E9CA5649899B4EE7853AB25CA9D592BE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09415343"/>
                <w:placeholder>
                  <w:docPart w:val="4817B3F4A12B4791AD880EA649DA36F4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87481551"/>
                <w:placeholder>
                  <w:docPart w:val="9D9160931E7947A08A2EBBF8364117E8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0009366"/>
                <w:placeholder>
                  <w:docPart w:val="9B79DE2C7BDC4B6CACEF8576F0A235AC"/>
                </w:placeholder>
                <w:showingPlcHdr/>
                <w:text/>
              </w:sdt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00213390"/>
                <w:placeholder>
                  <w:docPart w:val="006870CD4C7147EDA21E2B45395C4441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45191993"/>
                <w:placeholder>
                  <w:docPart w:val="5CE5CAEB07364747A3356570636C5B0C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55383864"/>
                <w:placeholder>
                  <w:docPart w:val="9C3D4C9262E5486EB346C80CBA5488F5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:rsidTr="00F935A9">
        <w:tc>
          <w:tcPr>
            <w:tcW w:w="1413" w:type="dxa"/>
            <w:vMerge/>
          </w:tcPr>
          <w:p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32951"/>
                <w:placeholder>
                  <w:docPart w:val="5C5D6535040E48298726D64CDD5AE6A2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8381206"/>
                <w:placeholder>
                  <w:docPart w:val="3BC3404F8CA243AEB16766C663D5587D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33634917"/>
                <w:placeholder>
                  <w:docPart w:val="48B170EDD70B4BB68E5C0BD6E6E248DA"/>
                </w:placeholder>
                <w:showingPlcHdr/>
                <w:text/>
              </w:sdt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57468019"/>
                <w:placeholder>
                  <w:docPart w:val="E4FA271146604DB88285268987FCF58E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02035225"/>
                <w:placeholder>
                  <w:docPart w:val="2F273C8564EF430ABB2294A3CA83C466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74601835"/>
                <w:placeholder>
                  <w:docPart w:val="F3F3A33029084C948406363D7B796382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76671923"/>
                <w:placeholder>
                  <w:docPart w:val="2164D3670D66490B86E415C87E72396B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3776378"/>
                <w:placeholder>
                  <w:docPart w:val="FB943715DAB9443688C1A10F68955215"/>
                </w:placeholder>
                <w:showingPlcHdr/>
                <w:text/>
              </w:sdt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39710645"/>
                <w:placeholder>
                  <w:docPart w:val="19C37AF845674AF99321058457620285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57417218"/>
                <w:placeholder>
                  <w:docPart w:val="6187A7C56E45453E8ED59960DDC3DA7E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09906651"/>
                <w:placeholder>
                  <w:docPart w:val="0226D0E015A14040AF086365C2BA9976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:rsidTr="00F935A9">
        <w:tc>
          <w:tcPr>
            <w:tcW w:w="1413" w:type="dxa"/>
            <w:vMerge/>
          </w:tcPr>
          <w:p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:rsidR="00783581" w:rsidRPr="004620FE" w:rsidRDefault="00973ECB" w:rsidP="00271F4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04332814"/>
                <w:placeholder>
                  <w:docPart w:val="3E74650250584C7EACA61A5792E908E3"/>
                </w:placeholder>
                <w:text/>
              </w:sdtPr>
              <w:sdtContent>
                <w:r w:rsidR="00271F4C">
                  <w:rPr>
                    <w:rStyle w:val="Responseboxtext"/>
                    <w:rFonts w:cs="Arial"/>
                    <w:sz w:val="18"/>
                    <w:szCs w:val="18"/>
                  </w:rPr>
                  <w:t>MERE</w:t>
                </w:r>
              </w:sdtContent>
            </w:sdt>
          </w:p>
        </w:tc>
        <w:tc>
          <w:tcPr>
            <w:tcW w:w="2268" w:type="dxa"/>
          </w:tcPr>
          <w:p w:rsidR="00783581" w:rsidRPr="004620FE" w:rsidRDefault="00973ECB" w:rsidP="00271F4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28646552"/>
                <w:placeholder>
                  <w:docPart w:val="8EDF33826371441C9C9540BE21581024"/>
                </w:placeholder>
                <w:text/>
              </w:sdtPr>
              <w:sdtContent>
                <w:r w:rsidR="00271F4C">
                  <w:rPr>
                    <w:rStyle w:val="Responseboxtext"/>
                    <w:rFonts w:cs="Arial"/>
                    <w:sz w:val="18"/>
                    <w:szCs w:val="18"/>
                  </w:rPr>
                  <w:t>IRRIGATION</w:t>
                </w:r>
              </w:sdtContent>
            </w:sdt>
          </w:p>
        </w:tc>
        <w:tc>
          <w:tcPr>
            <w:tcW w:w="2256" w:type="dxa"/>
          </w:tcPr>
          <w:p w:rsidR="00783581" w:rsidRPr="004620FE" w:rsidRDefault="00973ECB" w:rsidP="00271F4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0226055"/>
                <w:placeholder>
                  <w:docPart w:val="BEDE7D0975CF4169B180A52F436EA4E4"/>
                </w:placeholder>
                <w:text/>
              </w:sdtPr>
              <w:sdtContent>
                <w:r w:rsidR="00271F4C">
                  <w:rPr>
                    <w:rStyle w:val="Responseboxtext"/>
                    <w:rFonts w:cs="Arial"/>
                    <w:sz w:val="18"/>
                    <w:szCs w:val="18"/>
                  </w:rPr>
                  <w:t>15-17 MAY</w:t>
                </w:r>
              </w:sdtContent>
            </w:sdt>
          </w:p>
        </w:tc>
        <w:tc>
          <w:tcPr>
            <w:tcW w:w="1019" w:type="dxa"/>
          </w:tcPr>
          <w:p w:rsidR="00783581" w:rsidRPr="004620FE" w:rsidRDefault="00973ECB" w:rsidP="00271F4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22523852"/>
                <w:placeholder>
                  <w:docPart w:val="BBD4A01C0933499C9DC27039533A7B7C"/>
                </w:placeholder>
                <w:text/>
              </w:sdtPr>
              <w:sdtContent>
                <w:r w:rsidR="00271F4C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TOTAL </w:t>
                </w:r>
              </w:sdtContent>
            </w:sdt>
          </w:p>
        </w:tc>
        <w:tc>
          <w:tcPr>
            <w:tcW w:w="1017" w:type="dxa"/>
          </w:tcPr>
          <w:p w:rsidR="00783581" w:rsidRPr="004620FE" w:rsidRDefault="00973ECB" w:rsidP="00271F4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60486424"/>
                <w:placeholder>
                  <w:docPart w:val="4FF0A7127BC64E048690E3467250D65B"/>
                </w:placeholder>
                <w:text/>
              </w:sdtPr>
              <w:sdtContent>
                <w:r w:rsidR="00271F4C">
                  <w:rPr>
                    <w:rStyle w:val="Responseboxtext"/>
                    <w:rFonts w:cs="Arial"/>
                    <w:sz w:val="18"/>
                    <w:szCs w:val="18"/>
                  </w:rPr>
                  <w:t>1600</w:t>
                </w:r>
              </w:sdtContent>
            </w:sdt>
          </w:p>
        </w:tc>
        <w:tc>
          <w:tcPr>
            <w:tcW w:w="1020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89405665"/>
                <w:placeholder>
                  <w:docPart w:val="2F428B7F73334060BC87D8320FD9CF53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19161495"/>
                <w:placeholder>
                  <w:docPart w:val="5326109B624E424894ECA3EC915AF2E8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63275655"/>
                <w:placeholder>
                  <w:docPart w:val="75188744607940C3BDC129A331A8515E"/>
                </w:placeholder>
                <w:showingPlcHdr/>
                <w:text/>
              </w:sdt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77233693"/>
                <w:placeholder>
                  <w:docPart w:val="69FCE1D56BF24FB4BC9C67E13DCC3B6E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28201611"/>
                <w:placeholder>
                  <w:docPart w:val="E96CB5B72B00464082947757AEF9E452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93604403"/>
                <w:placeholder>
                  <w:docPart w:val="E9EB492409AE4687B604AB0F91D10FC5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:rsidTr="00F935A9">
        <w:tc>
          <w:tcPr>
            <w:tcW w:w="1413" w:type="dxa"/>
            <w:vMerge/>
          </w:tcPr>
          <w:p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:rsidR="00783581" w:rsidRPr="004620FE" w:rsidRDefault="00973ECB" w:rsidP="00271F4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76669052"/>
                <w:placeholder>
                  <w:docPart w:val="E635EC190A3346FEBF610A65C0EDA847"/>
                </w:placeholder>
                <w:text/>
              </w:sdtPr>
              <w:sdtContent>
                <w:r w:rsidR="00271F4C">
                  <w:rPr>
                    <w:rStyle w:val="Responseboxtext"/>
                    <w:rFonts w:cs="Arial"/>
                    <w:sz w:val="18"/>
                    <w:szCs w:val="18"/>
                  </w:rPr>
                  <w:t>RWK</w:t>
                </w:r>
              </w:sdtContent>
            </w:sdt>
          </w:p>
        </w:tc>
        <w:tc>
          <w:tcPr>
            <w:tcW w:w="2268" w:type="dxa"/>
          </w:tcPr>
          <w:p w:rsidR="00783581" w:rsidRPr="004620FE" w:rsidRDefault="00973ECB" w:rsidP="00271F4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81943152"/>
                <w:placeholder>
                  <w:docPart w:val="F57BE6EC51304CB4A0288F68DC09E52A"/>
                </w:placeholder>
                <w:text/>
              </w:sdtPr>
              <w:sdtContent>
                <w:r w:rsidR="00271F4C">
                  <w:rPr>
                    <w:rStyle w:val="Responseboxtext"/>
                    <w:rFonts w:cs="Arial"/>
                    <w:sz w:val="18"/>
                    <w:szCs w:val="18"/>
                  </w:rPr>
                  <w:t>IRRIGATION</w:t>
                </w:r>
              </w:sdtContent>
            </w:sdt>
          </w:p>
        </w:tc>
        <w:tc>
          <w:tcPr>
            <w:tcW w:w="2256" w:type="dxa"/>
          </w:tcPr>
          <w:p w:rsidR="00783581" w:rsidRPr="004620FE" w:rsidRDefault="00973ECB" w:rsidP="00271F4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24574873"/>
                <w:placeholder>
                  <w:docPart w:val="E9FB6A13310F4EE9A3D1E732CE45C1FA"/>
                </w:placeholder>
                <w:text/>
              </w:sdtPr>
              <w:sdtContent>
                <w:r w:rsidR="00271F4C">
                  <w:rPr>
                    <w:rStyle w:val="Responseboxtext"/>
                    <w:rFonts w:cs="Arial"/>
                    <w:sz w:val="18"/>
                    <w:szCs w:val="18"/>
                  </w:rPr>
                  <w:t>21-24 MAY</w:t>
                </w:r>
              </w:sdtContent>
            </w:sdt>
          </w:p>
        </w:tc>
        <w:tc>
          <w:tcPr>
            <w:tcW w:w="1019" w:type="dxa"/>
          </w:tcPr>
          <w:p w:rsidR="00783581" w:rsidRPr="004620FE" w:rsidRDefault="00973ECB" w:rsidP="00271F4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84545039"/>
                <w:placeholder>
                  <w:docPart w:val="FE51A7BCBE6C4822B9E95FF90B339E3C"/>
                </w:placeholder>
                <w:text/>
              </w:sdtPr>
              <w:sdtContent>
                <w:r w:rsidR="00271F4C">
                  <w:rPr>
                    <w:rStyle w:val="Responseboxtext"/>
                    <w:rFonts w:cs="Arial"/>
                    <w:sz w:val="18"/>
                    <w:szCs w:val="18"/>
                  </w:rPr>
                  <w:t>TOTAL</w:t>
                </w:r>
              </w:sdtContent>
            </w:sdt>
          </w:p>
        </w:tc>
        <w:tc>
          <w:tcPr>
            <w:tcW w:w="1017" w:type="dxa"/>
          </w:tcPr>
          <w:p w:rsidR="00783581" w:rsidRPr="004620FE" w:rsidRDefault="00973ECB" w:rsidP="00271F4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9398337"/>
                <w:placeholder>
                  <w:docPart w:val="F49F63B121784FAF9E7BFD8568BF34F4"/>
                </w:placeholder>
                <w:text/>
              </w:sdtPr>
              <w:sdtContent>
                <w:r w:rsidR="00271F4C">
                  <w:rPr>
                    <w:rStyle w:val="Responseboxtext"/>
                    <w:rFonts w:cs="Arial"/>
                    <w:sz w:val="18"/>
                    <w:szCs w:val="18"/>
                  </w:rPr>
                  <w:t>1500</w:t>
                </w:r>
              </w:sdtContent>
            </w:sdt>
          </w:p>
        </w:tc>
        <w:tc>
          <w:tcPr>
            <w:tcW w:w="1020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58682821"/>
                <w:placeholder>
                  <w:docPart w:val="B0BFC948138042EA9E9667FA3853237E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7465596"/>
                <w:placeholder>
                  <w:docPart w:val="E9A18B1495364F5C94884A102669575D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50689171"/>
                <w:placeholder>
                  <w:docPart w:val="7E09ABA5726048C1BB98A4C455C06726"/>
                </w:placeholder>
                <w:showingPlcHdr/>
                <w:text/>
              </w:sdt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45514048"/>
                <w:placeholder>
                  <w:docPart w:val="5A71A34F94AF4ABE95A15A82D851ADF0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72877735"/>
                <w:placeholder>
                  <w:docPart w:val="63ECAE3E14774F0995AB5BBBF43EC432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28695307"/>
                <w:placeholder>
                  <w:docPart w:val="4E788C89BD2C4FC3A563BD68800FF463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:rsidTr="00F935A9">
        <w:tc>
          <w:tcPr>
            <w:tcW w:w="1413" w:type="dxa"/>
            <w:vMerge/>
          </w:tcPr>
          <w:p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19384319"/>
                <w:placeholder>
                  <w:docPart w:val="9448CE5B5E4F48B28C3979494880EF04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73229090"/>
                <w:placeholder>
                  <w:docPart w:val="E43AEC511E9145C084E4C43A7BCE3555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6200162"/>
                <w:placeholder>
                  <w:docPart w:val="118F8C6AC6C046B8A7A90405A8A69E6B"/>
                </w:placeholder>
                <w:showingPlcHdr/>
                <w:text/>
              </w:sdt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80944646"/>
                <w:placeholder>
                  <w:docPart w:val="43EF240B54A9424BB9FEF89007DC6ECE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51683876"/>
                <w:placeholder>
                  <w:docPart w:val="6B61FB9B9C294595B07267357FC02FDC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13596362"/>
                <w:placeholder>
                  <w:docPart w:val="53F75D5E9D9B4D8C9429E59D66D849B2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23426706"/>
                <w:placeholder>
                  <w:docPart w:val="766937542A5945F7A5E70F37D3E4DFEE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691850"/>
                <w:placeholder>
                  <w:docPart w:val="1E9D3E9811AE4C61B465311C60382F0C"/>
                </w:placeholder>
                <w:showingPlcHdr/>
                <w:text/>
              </w:sdt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11935689"/>
                <w:placeholder>
                  <w:docPart w:val="C513358FF739466EAE5FF31FCB506CD4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7701376"/>
                <w:placeholder>
                  <w:docPart w:val="1D39628E8FDC4FF3AA43D041852AB4DE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65060486"/>
                <w:placeholder>
                  <w:docPart w:val="7752E95A0381404D82E855F8F5A1978B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:rsidTr="00F935A9">
        <w:tc>
          <w:tcPr>
            <w:tcW w:w="1413" w:type="dxa"/>
            <w:vMerge/>
          </w:tcPr>
          <w:p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8714295"/>
                <w:placeholder>
                  <w:docPart w:val="8ED80080EC4A4B5999A0AD06AC612CA5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5559798"/>
                <w:placeholder>
                  <w:docPart w:val="F113C724F9E44E2FB37766169304BCC8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32841944"/>
                <w:placeholder>
                  <w:docPart w:val="3BD20238F2A7482C8C269210F9BF3D5E"/>
                </w:placeholder>
                <w:showingPlcHdr/>
                <w:text/>
              </w:sdt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77640133"/>
                <w:placeholder>
                  <w:docPart w:val="6B00CD3DA6204FF9A538F8B131F7B5D2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15447006"/>
                <w:placeholder>
                  <w:docPart w:val="827EE0F54F2A4CF5A5766B288A055210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43907719"/>
                <w:placeholder>
                  <w:docPart w:val="C9F8AC0E26E944F58F1DB67396EB6899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85583015"/>
                <w:placeholder>
                  <w:docPart w:val="30DD7E7DA2FA496AA8CA9F8EEDB548A3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15634224"/>
                <w:placeholder>
                  <w:docPart w:val="223A6E029D2145AC812BBC9E93A2233D"/>
                </w:placeholder>
                <w:showingPlcHdr/>
                <w:text/>
              </w:sdt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66019705"/>
                <w:placeholder>
                  <w:docPart w:val="4DDDF4CD959542B7AA4BEA274B862615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64692996"/>
                <w:placeholder>
                  <w:docPart w:val="465E43E28AE54164A62EEBC921290D31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05444264"/>
                <w:placeholder>
                  <w:docPart w:val="615D59AF0936451D938ACD26EF0C70C1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:rsidTr="00F935A9">
        <w:tc>
          <w:tcPr>
            <w:tcW w:w="1413" w:type="dxa"/>
            <w:vMerge w:val="restart"/>
          </w:tcPr>
          <w:p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5</w:t>
            </w:r>
          </w:p>
          <w:p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>1</w:t>
            </w:r>
            <w:r>
              <w:rPr>
                <w:rFonts w:cs="Arial"/>
                <w:sz w:val="18"/>
                <w:szCs w:val="18"/>
              </w:rPr>
              <w:t xml:space="preserve"> 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5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23339803"/>
                <w:placeholder>
                  <w:docPart w:val="56127F3287084B9888609BBAE9B52E67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19459941"/>
                <w:placeholder>
                  <w:docPart w:val="7227B016B54E44638A585DD59EAF78B1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43655810"/>
                <w:placeholder>
                  <w:docPart w:val="6CD9E6A61F9B4BF5ADC305CD3EDD8A1E"/>
                </w:placeholder>
                <w:showingPlcHdr/>
                <w:text/>
              </w:sdt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86772579"/>
                <w:placeholder>
                  <w:docPart w:val="9AE42C8276F74ECBBBC3AB3EBA6B370F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22307879"/>
                <w:placeholder>
                  <w:docPart w:val="5692B42F9BC743ADA06FECE12B1D77D2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6220070"/>
                <w:placeholder>
                  <w:docPart w:val="2CB743916C2A49DBBE646C167425DC72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15052984"/>
                <w:placeholder>
                  <w:docPart w:val="D84485B974E5470FB5F01363AD89D1EA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79878779"/>
                <w:placeholder>
                  <w:docPart w:val="FE70655EB1644DC1971CBED64938B31E"/>
                </w:placeholder>
                <w:showingPlcHdr/>
                <w:text/>
              </w:sdt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33408700"/>
                <w:placeholder>
                  <w:docPart w:val="D89DB1DF9CDE4D838BEBCE49E235287A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07769206"/>
                <w:placeholder>
                  <w:docPart w:val="1279B3880B0E4F96985DCF26032A2987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52257942"/>
                <w:placeholder>
                  <w:docPart w:val="1EE4BA8555A74797ACA77C1462870115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:rsidTr="00F935A9">
        <w:tc>
          <w:tcPr>
            <w:tcW w:w="1413" w:type="dxa"/>
            <w:vMerge/>
          </w:tcPr>
          <w:p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68496948"/>
                <w:placeholder>
                  <w:docPart w:val="4CDAFEBA778D466CABBA2C0789258C75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64772367"/>
                <w:placeholder>
                  <w:docPart w:val="C9FD925F3A974D5E8C23744AE6C2089E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18330859"/>
                <w:placeholder>
                  <w:docPart w:val="676C4F5B6FDE4C229F03A3680C8B2E4F"/>
                </w:placeholder>
                <w:showingPlcHdr/>
                <w:text/>
              </w:sdt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45934691"/>
                <w:placeholder>
                  <w:docPart w:val="6DB6B1C60C9941E9B06962FE250D8FCD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97848518"/>
                <w:placeholder>
                  <w:docPart w:val="099EE5B0BB214007A53EBBDE8D6CB7DC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31480278"/>
                <w:placeholder>
                  <w:docPart w:val="9946EC20FEAF45FFB5DB11A1EB5E19AC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38729972"/>
                <w:placeholder>
                  <w:docPart w:val="0AB6E365D156468F875B4E89ACE9266D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83335373"/>
                <w:placeholder>
                  <w:docPart w:val="5F0407A1009941D9B29123CEEBA8EA57"/>
                </w:placeholder>
                <w:showingPlcHdr/>
                <w:text/>
              </w:sdt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05727104"/>
                <w:placeholder>
                  <w:docPart w:val="5266A7E72BFB4530B62AAE9635787FBD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35520497"/>
                <w:placeholder>
                  <w:docPart w:val="DDD6547BA291498F8A954B0E373599CE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76143683"/>
                <w:placeholder>
                  <w:docPart w:val="E44892F07151427687E0D36C1A7B6CB5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:rsidTr="00F935A9">
        <w:tc>
          <w:tcPr>
            <w:tcW w:w="1413" w:type="dxa"/>
            <w:vMerge/>
          </w:tcPr>
          <w:p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:rsidR="00783581" w:rsidRPr="004620FE" w:rsidRDefault="00973ECB" w:rsidP="00600102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08524772"/>
                <w:placeholder>
                  <w:docPart w:val="32047088C8D143A5B34E3EDAD358C0C0"/>
                </w:placeholder>
                <w:text/>
              </w:sdtPr>
              <w:sdtContent>
                <w:r w:rsidR="00600102">
                  <w:rPr>
                    <w:rStyle w:val="Responseboxtext"/>
                    <w:rFonts w:cs="Arial"/>
                    <w:sz w:val="18"/>
                    <w:szCs w:val="18"/>
                  </w:rPr>
                  <w:t>MERE</w:t>
                </w:r>
              </w:sdtContent>
            </w:sdt>
          </w:p>
        </w:tc>
        <w:tc>
          <w:tcPr>
            <w:tcW w:w="2268" w:type="dxa"/>
          </w:tcPr>
          <w:p w:rsidR="00783581" w:rsidRPr="004620FE" w:rsidRDefault="00973ECB" w:rsidP="00600102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65024406"/>
                <w:placeholder>
                  <w:docPart w:val="7F9F188B026E488DACCCED12A6DE7DD5"/>
                </w:placeholder>
                <w:text/>
              </w:sdtPr>
              <w:sdtContent>
                <w:r w:rsidR="00600102">
                  <w:rPr>
                    <w:rStyle w:val="Responseboxtext"/>
                    <w:rFonts w:cs="Arial"/>
                    <w:sz w:val="18"/>
                    <w:szCs w:val="18"/>
                  </w:rPr>
                  <w:t>IRRIGATION</w:t>
                </w:r>
              </w:sdtContent>
            </w:sdt>
          </w:p>
        </w:tc>
        <w:tc>
          <w:tcPr>
            <w:tcW w:w="2256" w:type="dxa"/>
          </w:tcPr>
          <w:p w:rsidR="00783581" w:rsidRPr="004620FE" w:rsidRDefault="00973ECB" w:rsidP="00600102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42966308"/>
                <w:placeholder>
                  <w:docPart w:val="7566BF0949F248B38E977006F995EA50"/>
                </w:placeholder>
                <w:text/>
              </w:sdtPr>
              <w:sdtContent>
                <w:r w:rsidR="00600102">
                  <w:rPr>
                    <w:rStyle w:val="Responseboxtext"/>
                    <w:rFonts w:cs="Arial"/>
                    <w:sz w:val="18"/>
                    <w:szCs w:val="18"/>
                  </w:rPr>
                  <w:t>14-17 JUNE</w:t>
                </w:r>
              </w:sdtContent>
            </w:sdt>
          </w:p>
        </w:tc>
        <w:tc>
          <w:tcPr>
            <w:tcW w:w="1019" w:type="dxa"/>
          </w:tcPr>
          <w:p w:rsidR="00783581" w:rsidRPr="004620FE" w:rsidRDefault="00973ECB" w:rsidP="00600102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5562131"/>
                <w:placeholder>
                  <w:docPart w:val="6B3AD3AFE28B46F3A9582571F325BC3D"/>
                </w:placeholder>
                <w:text/>
              </w:sdtPr>
              <w:sdtContent>
                <w:r w:rsidR="00600102">
                  <w:rPr>
                    <w:rStyle w:val="Responseboxtext"/>
                    <w:rFonts w:cs="Arial"/>
                    <w:sz w:val="18"/>
                    <w:szCs w:val="18"/>
                  </w:rPr>
                  <w:t>TOTAL</w:t>
                </w:r>
              </w:sdtContent>
            </w:sdt>
          </w:p>
        </w:tc>
        <w:tc>
          <w:tcPr>
            <w:tcW w:w="1017" w:type="dxa"/>
          </w:tcPr>
          <w:p w:rsidR="00783581" w:rsidRPr="004620FE" w:rsidRDefault="00973ECB" w:rsidP="00600102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09185897"/>
                <w:placeholder>
                  <w:docPart w:val="ABD1FFD40610400CB223296B2A628308"/>
                </w:placeholder>
                <w:text/>
              </w:sdtPr>
              <w:sdtContent>
                <w:r w:rsidR="00600102">
                  <w:rPr>
                    <w:rStyle w:val="Responseboxtext"/>
                    <w:rFonts w:cs="Arial"/>
                    <w:sz w:val="18"/>
                    <w:szCs w:val="18"/>
                  </w:rPr>
                  <w:t>800</w:t>
                </w:r>
              </w:sdtContent>
            </w:sdt>
          </w:p>
        </w:tc>
        <w:tc>
          <w:tcPr>
            <w:tcW w:w="1020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53755494"/>
                <w:placeholder>
                  <w:docPart w:val="90A9F7C6A22E4D23869460FBC7E049AB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26462076"/>
                <w:placeholder>
                  <w:docPart w:val="B344D9F6A8AE4E5C97E65DB530B25A64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88185822"/>
                <w:placeholder>
                  <w:docPart w:val="C3BD355F2FDA44008B860E02797EF0BF"/>
                </w:placeholder>
                <w:showingPlcHdr/>
                <w:text/>
              </w:sdt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95880042"/>
                <w:placeholder>
                  <w:docPart w:val="4F97B055C1164985BE924929591284A8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03063996"/>
                <w:placeholder>
                  <w:docPart w:val="B94A8F02851D40BDBB6EDA0D836CDB06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27322662"/>
                <w:placeholder>
                  <w:docPart w:val="61017D5A7E6048C6A9D679A7D18269D6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:rsidTr="00F935A9">
        <w:tc>
          <w:tcPr>
            <w:tcW w:w="1413" w:type="dxa"/>
            <w:vMerge/>
          </w:tcPr>
          <w:p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80585552"/>
                <w:placeholder>
                  <w:docPart w:val="FBCF408C762543B3BFB08F592132D699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71020207"/>
                <w:placeholder>
                  <w:docPart w:val="CB847756777B4301866CFE1C7AB44B24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89898782"/>
                <w:placeholder>
                  <w:docPart w:val="4B2FC15FC8E7461BA9861DA41697BED4"/>
                </w:placeholder>
                <w:showingPlcHdr/>
                <w:text/>
              </w:sdt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5626888"/>
                <w:placeholder>
                  <w:docPart w:val="6A6D79F41F6041C6A71E5516CE619784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46310463"/>
                <w:placeholder>
                  <w:docPart w:val="2B34AC0000FA4C8A8A2CD1B47DE05D4B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65481248"/>
                <w:placeholder>
                  <w:docPart w:val="B892AD4DA5B44CEAB6A13EA2F6D32A03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83301407"/>
                <w:placeholder>
                  <w:docPart w:val="A4E7BE1B1A3F485591624B130EFFD6D7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40553732"/>
                <w:placeholder>
                  <w:docPart w:val="B4AC75B8338446DD858DB529502402AA"/>
                </w:placeholder>
                <w:showingPlcHdr/>
                <w:text/>
              </w:sdt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97006503"/>
                <w:placeholder>
                  <w:docPart w:val="AA852CD93D244C288C5D03EE201E52D1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41892256"/>
                <w:placeholder>
                  <w:docPart w:val="083C0611714A49D5870DD89D8809DA45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55182285"/>
                <w:placeholder>
                  <w:docPart w:val="DE59F4FCCD4447388FD472763A872982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:rsidTr="00F935A9">
        <w:tc>
          <w:tcPr>
            <w:tcW w:w="1413" w:type="dxa"/>
            <w:vMerge/>
          </w:tcPr>
          <w:p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33287538"/>
                <w:placeholder>
                  <w:docPart w:val="F1D0BA7077F947C1AD315DEC3958F3F6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17362387"/>
                <w:placeholder>
                  <w:docPart w:val="341BBC9542C54737B10B896F0CE758CE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43986280"/>
                <w:placeholder>
                  <w:docPart w:val="366B5A65C65447B8A3841B10B7196F1E"/>
                </w:placeholder>
                <w:showingPlcHdr/>
                <w:text/>
              </w:sdt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73253826"/>
                <w:placeholder>
                  <w:docPart w:val="02DC964D36A64A678DC374D48D0CBF02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69577667"/>
                <w:placeholder>
                  <w:docPart w:val="9F1D8357EC884230AEAC6ED81B5E25A6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27447469"/>
                <w:placeholder>
                  <w:docPart w:val="18C37004EB2F47B08BE34C96AF1C8856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30394507"/>
                <w:placeholder>
                  <w:docPart w:val="1C923DEE4BFB4B1B808E0CF41172974F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54644029"/>
                <w:placeholder>
                  <w:docPart w:val="649026E4D006481FB15E3B5D9CC2E934"/>
                </w:placeholder>
                <w:showingPlcHdr/>
                <w:text/>
              </w:sdt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49459012"/>
                <w:placeholder>
                  <w:docPart w:val="4FAEBD0D810344CAA807C26728F68FE2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3857204"/>
                <w:placeholder>
                  <w:docPart w:val="C4F661CC74DA4C4CB74E3659CFB97267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11822766"/>
                <w:placeholder>
                  <w:docPart w:val="84A6440317AF4E1B8E8FA46650F7091C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:rsidTr="00F935A9">
        <w:tc>
          <w:tcPr>
            <w:tcW w:w="1413" w:type="dxa"/>
            <w:vMerge/>
          </w:tcPr>
          <w:p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95126581"/>
                <w:placeholder>
                  <w:docPart w:val="A485FE2C59C84AF1AB71CD097196DF86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55511588"/>
                <w:placeholder>
                  <w:docPart w:val="6F5AF3A5A18B4B0BBFC19E6BD430150A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91337915"/>
                <w:placeholder>
                  <w:docPart w:val="ECFFD5531EE743B092E526ADAE93E858"/>
                </w:placeholder>
                <w:showingPlcHdr/>
                <w:text/>
              </w:sdt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17627146"/>
                <w:placeholder>
                  <w:docPart w:val="53B32850D19642F490495D832D520E18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00738352"/>
                <w:placeholder>
                  <w:docPart w:val="830F71FFDB0E4892BC3CEA2724CBDE47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19888629"/>
                <w:placeholder>
                  <w:docPart w:val="E95EF40AEA1946519311ECF429082222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73513309"/>
                <w:placeholder>
                  <w:docPart w:val="6C64EAE23F524DE093EEC1407135C110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1427684"/>
                <w:placeholder>
                  <w:docPart w:val="753E5B7CFDDB42F994C1736612324470"/>
                </w:placeholder>
                <w:showingPlcHdr/>
                <w:text/>
              </w:sdt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23105020"/>
                <w:placeholder>
                  <w:docPart w:val="AA8051BF94D548D69E9353C10C8AB493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27675040"/>
                <w:placeholder>
                  <w:docPart w:val="6AE5DFAC52B945548D3857A7E144E503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67167455"/>
                <w:placeholder>
                  <w:docPart w:val="6D1E1CEFADBB4792B5E9F8F47865C36D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:rsidTr="00F935A9">
        <w:tc>
          <w:tcPr>
            <w:tcW w:w="1413" w:type="dxa"/>
            <w:vMerge w:val="restart"/>
          </w:tcPr>
          <w:p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6</w:t>
            </w:r>
          </w:p>
          <w:p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6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47586753"/>
                <w:placeholder>
                  <w:docPart w:val="035F87D400794737845C99F314BCCACD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15979487"/>
                <w:placeholder>
                  <w:docPart w:val="8BC400F101B645719B20378086A4F749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24073326"/>
                <w:placeholder>
                  <w:docPart w:val="053714759FEB401CA21DAEF2853309FD"/>
                </w:placeholder>
                <w:showingPlcHdr/>
                <w:text/>
              </w:sdt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76611671"/>
                <w:placeholder>
                  <w:docPart w:val="A6AFD60A0F35452C9E22F7CD1D3AD5E8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71870735"/>
                <w:placeholder>
                  <w:docPart w:val="72973EADB8184CB08139359552F3B7E4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97003756"/>
                <w:placeholder>
                  <w:docPart w:val="454E5F397FCA47649A0094209A2B3ED0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7958887"/>
                <w:placeholder>
                  <w:docPart w:val="2D0F6520CE7F4EF5846E1C4CDB20BC0A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64295084"/>
                <w:placeholder>
                  <w:docPart w:val="D8B711FD44934F79936F08DEEF208F8C"/>
                </w:placeholder>
                <w:showingPlcHdr/>
                <w:text/>
              </w:sdt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76071819"/>
                <w:placeholder>
                  <w:docPart w:val="D67AEE209FF6494CBDF8187EAD708BC1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32201447"/>
                <w:placeholder>
                  <w:docPart w:val="25BDC3F0319B498AA21533D6061ACBB8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4151430"/>
                <w:placeholder>
                  <w:docPart w:val="6F4DECAA938547CE8ECD1ED768E15E42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:rsidTr="00F935A9">
        <w:tc>
          <w:tcPr>
            <w:tcW w:w="1413" w:type="dxa"/>
            <w:vMerge/>
          </w:tcPr>
          <w:p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94700177"/>
                <w:placeholder>
                  <w:docPart w:val="2F30FBF442A44D1D9DF27F584567BCA3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02960283"/>
                <w:placeholder>
                  <w:docPart w:val="A78967B1C4BC4368B475D21C0CC364E6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96716673"/>
                <w:placeholder>
                  <w:docPart w:val="D90BB9464EF14F34970A260C20460228"/>
                </w:placeholder>
                <w:showingPlcHdr/>
                <w:text/>
              </w:sdt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86002786"/>
                <w:placeholder>
                  <w:docPart w:val="DCFC92A7CCD142CFA6B634E2310A010F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86389358"/>
                <w:placeholder>
                  <w:docPart w:val="8A758745F8A3455A96FC07246A80D29E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20802696"/>
                <w:placeholder>
                  <w:docPart w:val="2BD61E0B391B4009A098BD1F10E4B653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18707418"/>
                <w:placeholder>
                  <w:docPart w:val="8C9F29F379EA4EBFB93DDB25B46D523B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95866450"/>
                <w:placeholder>
                  <w:docPart w:val="D401267FF33C4B6980BEE7569F55CCFC"/>
                </w:placeholder>
                <w:showingPlcHdr/>
                <w:text/>
              </w:sdt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854919"/>
                <w:placeholder>
                  <w:docPart w:val="295684F51C6F475FBE07EF795C9E41BA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23827077"/>
                <w:placeholder>
                  <w:docPart w:val="CE59931D5C774404ACB43C23A4738F41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44745484"/>
                <w:placeholder>
                  <w:docPart w:val="BDA7F338B77C4F80A1BCA25E5EE3BADF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:rsidTr="00F935A9">
        <w:tc>
          <w:tcPr>
            <w:tcW w:w="1413" w:type="dxa"/>
            <w:vMerge/>
          </w:tcPr>
          <w:p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:rsidR="00783581" w:rsidRPr="004620FE" w:rsidRDefault="00973ECB" w:rsidP="00844998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2596716"/>
                <w:placeholder>
                  <w:docPart w:val="6571959408AF46B08709C9668E97F3EB"/>
                </w:placeholder>
                <w:text/>
              </w:sdtPr>
              <w:sdtContent>
                <w:r w:rsidR="00844998">
                  <w:rPr>
                    <w:rStyle w:val="Responseboxtext"/>
                    <w:rFonts w:cs="Arial"/>
                    <w:sz w:val="18"/>
                    <w:szCs w:val="18"/>
                  </w:rPr>
                  <w:t>MERE</w:t>
                </w:r>
              </w:sdtContent>
            </w:sdt>
          </w:p>
        </w:tc>
        <w:tc>
          <w:tcPr>
            <w:tcW w:w="2268" w:type="dxa"/>
          </w:tcPr>
          <w:p w:rsidR="00783581" w:rsidRPr="004620FE" w:rsidRDefault="00973ECB" w:rsidP="00844998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19153734"/>
                <w:placeholder>
                  <w:docPart w:val="B7409006347A4038B5E0DC5619AE5F4B"/>
                </w:placeholder>
                <w:text/>
              </w:sdtPr>
              <w:sdtContent>
                <w:r w:rsidR="00844998">
                  <w:rPr>
                    <w:rStyle w:val="Responseboxtext"/>
                    <w:rFonts w:cs="Arial"/>
                    <w:sz w:val="18"/>
                    <w:szCs w:val="18"/>
                  </w:rPr>
                  <w:t>IRRIGATION</w:t>
                </w:r>
              </w:sdtContent>
            </w:sdt>
          </w:p>
        </w:tc>
        <w:tc>
          <w:tcPr>
            <w:tcW w:w="2256" w:type="dxa"/>
          </w:tcPr>
          <w:p w:rsidR="00783581" w:rsidRPr="004620FE" w:rsidRDefault="00973ECB" w:rsidP="00844998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52937114"/>
                <w:placeholder>
                  <w:docPart w:val="C2CD587279B347758F994B2494DFBB3E"/>
                </w:placeholder>
                <w:text/>
              </w:sdtPr>
              <w:sdtContent>
                <w:r w:rsidR="00844998">
                  <w:rPr>
                    <w:rStyle w:val="Responseboxtext"/>
                    <w:rFonts w:cs="Arial"/>
                    <w:sz w:val="18"/>
                    <w:szCs w:val="18"/>
                  </w:rPr>
                  <w:t>12-15 JUNE</w:t>
                </w:r>
              </w:sdtContent>
            </w:sdt>
          </w:p>
        </w:tc>
        <w:tc>
          <w:tcPr>
            <w:tcW w:w="1019" w:type="dxa"/>
          </w:tcPr>
          <w:p w:rsidR="00783581" w:rsidRPr="004620FE" w:rsidRDefault="00973ECB" w:rsidP="00844998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799833"/>
                <w:placeholder>
                  <w:docPart w:val="5AC8098BB4E144179E02C33C3365A033"/>
                </w:placeholder>
                <w:text/>
              </w:sdtPr>
              <w:sdtContent>
                <w:r w:rsidR="00844998">
                  <w:rPr>
                    <w:rStyle w:val="Responseboxtext"/>
                    <w:rFonts w:cs="Arial"/>
                    <w:sz w:val="18"/>
                    <w:szCs w:val="18"/>
                  </w:rPr>
                  <w:t>TOTAL</w:t>
                </w:r>
              </w:sdtContent>
            </w:sdt>
          </w:p>
        </w:tc>
        <w:tc>
          <w:tcPr>
            <w:tcW w:w="1017" w:type="dxa"/>
          </w:tcPr>
          <w:p w:rsidR="00783581" w:rsidRPr="004620FE" w:rsidRDefault="00973ECB" w:rsidP="00844998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50193378"/>
                <w:placeholder>
                  <w:docPart w:val="FC414FAEF51E459A87CC0C1C44BDAD18"/>
                </w:placeholder>
                <w:text/>
              </w:sdtPr>
              <w:sdtContent>
                <w:r w:rsidR="00844998">
                  <w:rPr>
                    <w:rStyle w:val="Responseboxtext"/>
                    <w:rFonts w:cs="Arial"/>
                    <w:sz w:val="18"/>
                    <w:szCs w:val="18"/>
                  </w:rPr>
                  <w:t>1200</w:t>
                </w:r>
              </w:sdtContent>
            </w:sdt>
          </w:p>
        </w:tc>
        <w:tc>
          <w:tcPr>
            <w:tcW w:w="1020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47389841"/>
                <w:placeholder>
                  <w:docPart w:val="C94F13F1C0A749789744375DC2510B65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70505666"/>
                <w:placeholder>
                  <w:docPart w:val="43544A3CDEB14103A1B1330A4DBF2E7B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66840078"/>
                <w:placeholder>
                  <w:docPart w:val="7F963D559AF84EA3BA0938D8DCE00250"/>
                </w:placeholder>
                <w:showingPlcHdr/>
                <w:text/>
              </w:sdt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1188224"/>
                <w:placeholder>
                  <w:docPart w:val="33267FE11B0244A39B7B885CDD276AD1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97284112"/>
                <w:placeholder>
                  <w:docPart w:val="5EC3FF9903404E88B111FD04CBB39E4A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9285498"/>
                <w:placeholder>
                  <w:docPart w:val="39A8EC5ED0C04925BC9B883E58DF2834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:rsidTr="00F935A9">
        <w:tc>
          <w:tcPr>
            <w:tcW w:w="1413" w:type="dxa"/>
            <w:vMerge/>
          </w:tcPr>
          <w:p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46969920"/>
                <w:placeholder>
                  <w:docPart w:val="2FB1FFF72EC74F869A523410DCB9289F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57520791"/>
                <w:placeholder>
                  <w:docPart w:val="8264BB1709D54A38B88B7AE41ECE817C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2959064"/>
                <w:placeholder>
                  <w:docPart w:val="AB2D29AE49444CA6B1A617BA8B178D92"/>
                </w:placeholder>
                <w:showingPlcHdr/>
                <w:text/>
              </w:sdt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70271011"/>
                <w:placeholder>
                  <w:docPart w:val="D19A35E854434720ACB61CE1D6763299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03570884"/>
                <w:placeholder>
                  <w:docPart w:val="9ED28749E50944718D77721E678F48A3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52805267"/>
                <w:placeholder>
                  <w:docPart w:val="33932347E5BD437B9DD00DBAB009CA6D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64252992"/>
                <w:placeholder>
                  <w:docPart w:val="65C44794A2B04CB1970A49C750C80DB6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78495371"/>
                <w:placeholder>
                  <w:docPart w:val="44F5FAFF6079497EA0184E2DCE8F7A5B"/>
                </w:placeholder>
                <w:showingPlcHdr/>
                <w:text/>
              </w:sdt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79637205"/>
                <w:placeholder>
                  <w:docPart w:val="161D0BD38D6E4B8EBE603D04450EA40D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3286119"/>
                <w:placeholder>
                  <w:docPart w:val="5E2E3EAED7B7453CA4EE2C6DD29D5637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65039586"/>
                <w:placeholder>
                  <w:docPart w:val="C75EA6303B604F6A848C02A5B82E7177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:rsidTr="00F935A9">
        <w:tc>
          <w:tcPr>
            <w:tcW w:w="1413" w:type="dxa"/>
            <w:vMerge/>
          </w:tcPr>
          <w:p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53577421"/>
                <w:placeholder>
                  <w:docPart w:val="2943A79F6CCC49F99CD3835700E839E1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86936464"/>
                <w:placeholder>
                  <w:docPart w:val="592415A98B874D97BEDF0B078F939250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83005895"/>
                <w:placeholder>
                  <w:docPart w:val="A06073BF18C346DCA2D42612274799F3"/>
                </w:placeholder>
                <w:showingPlcHdr/>
                <w:text/>
              </w:sdt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49970829"/>
                <w:placeholder>
                  <w:docPart w:val="F035B16B824C486EB87D2A80457F7C3B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79797352"/>
                <w:placeholder>
                  <w:docPart w:val="E4395F9D3D624349B32F6F943AAEADCD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86548583"/>
                <w:placeholder>
                  <w:docPart w:val="13696AB3E3C7489B82589F2B91ACA224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44675291"/>
                <w:placeholder>
                  <w:docPart w:val="ED284DA51B4C4185BFCD20969E8BD3E7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3442339"/>
                <w:placeholder>
                  <w:docPart w:val="A069F1586A9049349692D828A9D82BD0"/>
                </w:placeholder>
                <w:showingPlcHdr/>
                <w:text/>
              </w:sdt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42504982"/>
                <w:placeholder>
                  <w:docPart w:val="3DA2C58C10C94F91B78BDB15A6F594F0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6745104"/>
                <w:placeholder>
                  <w:docPart w:val="FA9F6E4B301F496D978E34BB61BE125C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66038354"/>
                <w:placeholder>
                  <w:docPart w:val="25630F5E27394B7AB563938672F716F6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:rsidTr="00F935A9">
        <w:tc>
          <w:tcPr>
            <w:tcW w:w="1413" w:type="dxa"/>
            <w:vMerge/>
          </w:tcPr>
          <w:p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24679639"/>
                <w:placeholder>
                  <w:docPart w:val="FAE7717B3A12483F93252EF81357799F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19135266"/>
                <w:placeholder>
                  <w:docPart w:val="436A4DD3BDDE45858C1174E6DA552821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65736452"/>
                <w:placeholder>
                  <w:docPart w:val="8CBA0B13A4D1466784C4722566BBDA41"/>
                </w:placeholder>
                <w:showingPlcHdr/>
                <w:text/>
              </w:sdt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25965664"/>
                <w:placeholder>
                  <w:docPart w:val="B9568DF38EFA41AC89AB5F8A180CDA21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28717855"/>
                <w:placeholder>
                  <w:docPart w:val="059438277122407D84CC7F82FEF1AD56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96765379"/>
                <w:placeholder>
                  <w:docPart w:val="10E125424F184E699EA34D03DF340E3A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75966970"/>
                <w:placeholder>
                  <w:docPart w:val="6008A1CDA1FE43F8B56EB1B76F2951BF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29470957"/>
                <w:placeholder>
                  <w:docPart w:val="4A60513C52D24993B3548E85219F3CEA"/>
                </w:placeholder>
                <w:showingPlcHdr/>
                <w:text/>
              </w:sdt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49082009"/>
                <w:placeholder>
                  <w:docPart w:val="B8BF4B62D4BC4276908D84CBBA83FEBE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70341515"/>
                <w:placeholder>
                  <w:docPart w:val="138F102EFCFC46D4967E83865E7510AA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03447346"/>
                <w:placeholder>
                  <w:docPart w:val="35844F6489AB417B842CE75D4CC70390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:rsidTr="00F935A9">
        <w:tc>
          <w:tcPr>
            <w:tcW w:w="1413" w:type="dxa"/>
            <w:vMerge w:val="restart"/>
          </w:tcPr>
          <w:p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7</w:t>
            </w:r>
          </w:p>
          <w:p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7</w:t>
            </w:r>
          </w:p>
        </w:tc>
        <w:tc>
          <w:tcPr>
            <w:tcW w:w="2268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34790931"/>
                <w:placeholder>
                  <w:docPart w:val="385F22A21741424D9DDA8F81BDB4FC64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2753243"/>
                <w:placeholder>
                  <w:docPart w:val="610A74C7FCE2447D98349814F14AD297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02102376"/>
                <w:placeholder>
                  <w:docPart w:val="48BB39D58D1F40608E84BDD2E7FF224F"/>
                </w:placeholder>
                <w:showingPlcHdr/>
                <w:text/>
              </w:sdt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83740125"/>
                <w:placeholder>
                  <w:docPart w:val="5170C4A7F42D4DC4A081123DC884C972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84969916"/>
                <w:placeholder>
                  <w:docPart w:val="BB85021133E241EF9A66B696B7B8CE61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47037773"/>
                <w:placeholder>
                  <w:docPart w:val="ADBCEE2C2F4148BDB7123B096530B05D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61727977"/>
                <w:placeholder>
                  <w:docPart w:val="BE9EB468D9ED427AB21786D6436B851F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48525387"/>
                <w:placeholder>
                  <w:docPart w:val="07E1098BB6F14EA784B47EDAB9D29C8D"/>
                </w:placeholder>
                <w:showingPlcHdr/>
                <w:text/>
              </w:sdt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16121316"/>
                <w:placeholder>
                  <w:docPart w:val="4B7DA86C209A43FF910C330D73317DCF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18716839"/>
                <w:placeholder>
                  <w:docPart w:val="6E012A04FBB94A038BFCAF2D6DD32AF3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4285136"/>
                <w:placeholder>
                  <w:docPart w:val="CC7D3B41C5FB4019AAAD47562CD16C0E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:rsidTr="00F935A9">
        <w:tc>
          <w:tcPr>
            <w:tcW w:w="1413" w:type="dxa"/>
            <w:vMerge/>
          </w:tcPr>
          <w:p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57534187"/>
                <w:placeholder>
                  <w:docPart w:val="1ACB7968F19E4F9B974D5C7FBFAF36C9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07974020"/>
                <w:placeholder>
                  <w:docPart w:val="F886A670D0B443B1A717F8C74742F40A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2651820"/>
                <w:placeholder>
                  <w:docPart w:val="33F410E5FB8145C8B9FCCB178A192352"/>
                </w:placeholder>
                <w:showingPlcHdr/>
                <w:text/>
              </w:sdt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37097486"/>
                <w:placeholder>
                  <w:docPart w:val="8EB6234600414BE4B5DFDC561F7CAF69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17549794"/>
                <w:placeholder>
                  <w:docPart w:val="D308E930AE5E4C16A75D0C30C526267F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73522062"/>
                <w:placeholder>
                  <w:docPart w:val="C5E40846C48141A89F2ACA6233A0971D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4067657"/>
                <w:placeholder>
                  <w:docPart w:val="BE014BDF24DC4E35A7A3B0F7A5EDCB87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05715731"/>
                <w:placeholder>
                  <w:docPart w:val="F45794945DFF436DAFF68A484A467784"/>
                </w:placeholder>
                <w:showingPlcHdr/>
                <w:text/>
              </w:sdt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1294844"/>
                <w:placeholder>
                  <w:docPart w:val="C7BBE293649B4577B09D2CF810DBF984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45898810"/>
                <w:placeholder>
                  <w:docPart w:val="7E37EAEA11554E4BAB9B6D8BF6288D39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71592454"/>
                <w:placeholder>
                  <w:docPart w:val="E8E15666CE5542D9B09B3621C2286971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:rsidTr="00F935A9">
        <w:tc>
          <w:tcPr>
            <w:tcW w:w="1413" w:type="dxa"/>
            <w:vMerge/>
          </w:tcPr>
          <w:p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:rsidR="00783581" w:rsidRPr="004620FE" w:rsidRDefault="00973ECB" w:rsidP="00271F4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67745343"/>
                <w:placeholder>
                  <w:docPart w:val="B8372ACA7BBB4ECEA24A11FBB72B698D"/>
                </w:placeholder>
                <w:text/>
              </w:sdtPr>
              <w:sdtContent>
                <w:r w:rsidR="00271F4C">
                  <w:rPr>
                    <w:rStyle w:val="Responseboxtext"/>
                    <w:rFonts w:cs="Arial"/>
                    <w:sz w:val="18"/>
                    <w:szCs w:val="18"/>
                  </w:rPr>
                  <w:t>RWK</w:t>
                </w:r>
              </w:sdtContent>
            </w:sdt>
          </w:p>
        </w:tc>
        <w:tc>
          <w:tcPr>
            <w:tcW w:w="2268" w:type="dxa"/>
          </w:tcPr>
          <w:p w:rsidR="00783581" w:rsidRPr="004620FE" w:rsidRDefault="00973ECB" w:rsidP="00271F4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43529118"/>
                <w:placeholder>
                  <w:docPart w:val="50C3DC7451BD4EEEB0F4C96955B1B8F5"/>
                </w:placeholder>
                <w:text/>
              </w:sdtPr>
              <w:sdtContent>
                <w:r w:rsidR="00271F4C">
                  <w:rPr>
                    <w:rStyle w:val="Responseboxtext"/>
                    <w:rFonts w:cs="Arial"/>
                    <w:sz w:val="18"/>
                    <w:szCs w:val="18"/>
                  </w:rPr>
                  <w:t>IRRIGATION</w:t>
                </w:r>
              </w:sdtContent>
            </w:sdt>
          </w:p>
        </w:tc>
        <w:tc>
          <w:tcPr>
            <w:tcW w:w="2256" w:type="dxa"/>
          </w:tcPr>
          <w:p w:rsidR="00783581" w:rsidRPr="004620FE" w:rsidRDefault="00973ECB" w:rsidP="00271F4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80937314"/>
                <w:placeholder>
                  <w:docPart w:val="6F2A34F683A04C2A8C16427671B3EBD6"/>
                </w:placeholder>
                <w:text/>
              </w:sdtPr>
              <w:sdtContent>
                <w:r w:rsidR="00271F4C">
                  <w:rPr>
                    <w:rStyle w:val="Responseboxtext"/>
                    <w:rFonts w:cs="Arial"/>
                    <w:sz w:val="18"/>
                    <w:szCs w:val="18"/>
                  </w:rPr>
                  <w:t>25-27thMAY</w:t>
                </w:r>
              </w:sdtContent>
            </w:sdt>
          </w:p>
        </w:tc>
        <w:tc>
          <w:tcPr>
            <w:tcW w:w="1019" w:type="dxa"/>
          </w:tcPr>
          <w:p w:rsidR="00783581" w:rsidRPr="004620FE" w:rsidRDefault="00973ECB" w:rsidP="00271F4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539572"/>
                <w:placeholder>
                  <w:docPart w:val="10F5C38DD4664616895680D01DB979EE"/>
                </w:placeholder>
                <w:text/>
              </w:sdtPr>
              <w:sdtContent>
                <w:r w:rsidR="00271F4C">
                  <w:rPr>
                    <w:rStyle w:val="Responseboxtext"/>
                    <w:rFonts w:cs="Arial"/>
                    <w:sz w:val="18"/>
                    <w:szCs w:val="18"/>
                  </w:rPr>
                  <w:t>TOTAL</w:t>
                </w:r>
              </w:sdtContent>
            </w:sdt>
          </w:p>
        </w:tc>
        <w:tc>
          <w:tcPr>
            <w:tcW w:w="1017" w:type="dxa"/>
          </w:tcPr>
          <w:p w:rsidR="00783581" w:rsidRPr="004620FE" w:rsidRDefault="00973ECB" w:rsidP="00271F4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07521355"/>
                <w:placeholder>
                  <w:docPart w:val="0D9D50740AE74E8A974C238D2272B6A6"/>
                </w:placeholder>
                <w:text/>
              </w:sdtPr>
              <w:sdtContent>
                <w:r w:rsidR="00271F4C">
                  <w:rPr>
                    <w:rStyle w:val="Responseboxtext"/>
                    <w:rFonts w:cs="Arial"/>
                    <w:sz w:val="18"/>
                    <w:szCs w:val="18"/>
                  </w:rPr>
                  <w:t>1500</w:t>
                </w:r>
              </w:sdtContent>
            </w:sdt>
          </w:p>
        </w:tc>
        <w:tc>
          <w:tcPr>
            <w:tcW w:w="1020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4593052"/>
                <w:placeholder>
                  <w:docPart w:val="30690FE18A8646E9AEBF2DF1B759A643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4855886"/>
                <w:placeholder>
                  <w:docPart w:val="483F281E8C784FDFA3CED4C1A182843C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09099163"/>
                <w:placeholder>
                  <w:docPart w:val="30AA200169034A5A9601A6BDF383EE5B"/>
                </w:placeholder>
                <w:showingPlcHdr/>
                <w:text/>
              </w:sdt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80503648"/>
                <w:placeholder>
                  <w:docPart w:val="ACBA3684E2E64735AACFDF043885BB57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66846749"/>
                <w:placeholder>
                  <w:docPart w:val="102094BDC7154EF3B774E7F71CC189BC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01850600"/>
                <w:placeholder>
                  <w:docPart w:val="676AF37AC8F644848D0D66301A10C337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:rsidTr="00F935A9">
        <w:trPr>
          <w:trHeight w:val="349"/>
        </w:trPr>
        <w:tc>
          <w:tcPr>
            <w:tcW w:w="1413" w:type="dxa"/>
            <w:vMerge/>
          </w:tcPr>
          <w:p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70465938"/>
                <w:placeholder>
                  <w:docPart w:val="84177928A98441D88DE313E9A4481FDF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82512553"/>
                <w:placeholder>
                  <w:docPart w:val="7201D875F4F34CDBB438395D0813AF77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67104436"/>
                <w:placeholder>
                  <w:docPart w:val="45D63EC6EEC44A01AB35737E2C506673"/>
                </w:placeholder>
                <w:showingPlcHdr/>
                <w:text/>
              </w:sdt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82349050"/>
                <w:placeholder>
                  <w:docPart w:val="95E14AE6966F456BAE7E8524F25C4BA5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89837803"/>
                <w:placeholder>
                  <w:docPart w:val="2F8AEA27BC91451E870113A01E38D37A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52821062"/>
                <w:placeholder>
                  <w:docPart w:val="77953FA5046C4D9B9E9E20E80CFF245D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66801567"/>
                <w:placeholder>
                  <w:docPart w:val="9AB8EE385824487E94E234BCC87EB7BF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6740011"/>
                <w:placeholder>
                  <w:docPart w:val="0C8077B2B928491B94E6AC94425A3BCB"/>
                </w:placeholder>
                <w:showingPlcHdr/>
                <w:text/>
              </w:sdt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:rsidR="00783581" w:rsidRPr="004620FE" w:rsidRDefault="00973ECB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12117710"/>
                <w:placeholder>
                  <w:docPart w:val="C2DF45B0B1C44A2BA983E04228B4C486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7485659"/>
                <w:placeholder>
                  <w:docPart w:val="83C028448E564BDDBC76611B3D2CF870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9721112"/>
                <w:placeholder>
                  <w:docPart w:val="D0596D949A094D64988FBE3D4C6AC531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:rsidTr="00F935A9">
        <w:trPr>
          <w:trHeight w:val="245"/>
        </w:trPr>
        <w:tc>
          <w:tcPr>
            <w:tcW w:w="1413" w:type="dxa"/>
            <w:vMerge/>
          </w:tcPr>
          <w:p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69521625"/>
                <w:placeholder>
                  <w:docPart w:val="7CF8449DA68A4D6BAF67CDCCAC93F33B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79036094"/>
                <w:placeholder>
                  <w:docPart w:val="CF31C2A140AE4C8E86C324E7E409FF85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25138532"/>
                <w:placeholder>
                  <w:docPart w:val="FA89C5C3F7F9419084ED56B5BEF167A0"/>
                </w:placeholder>
                <w:showingPlcHdr/>
                <w:text/>
              </w:sdt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72879350"/>
                <w:placeholder>
                  <w:docPart w:val="B7A9F8607F524F99A090180FD76B12FE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36454748"/>
                <w:placeholder>
                  <w:docPart w:val="B77CCE61B01346CA887F0E5E7D924692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78153783"/>
                <w:placeholder>
                  <w:docPart w:val="DBC7ED9F79864D36B26C13EB70585151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76751184"/>
                <w:placeholder>
                  <w:docPart w:val="60FADB7D0F36407AA767460202EB5585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96036841"/>
                <w:placeholder>
                  <w:docPart w:val="9C5173DDAFA0430696A9DFDCD27345AB"/>
                </w:placeholder>
                <w:showingPlcHdr/>
                <w:text/>
              </w:sdt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99471716"/>
                <w:placeholder>
                  <w:docPart w:val="EF624F9D3E6F4760B10E062A2198DAD2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51263699"/>
                <w:placeholder>
                  <w:docPart w:val="BCC81BF642C54C95B02ABD8101F77E74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70335969"/>
                <w:placeholder>
                  <w:docPart w:val="C84F044B721141739B3F14AED3B38607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:rsidTr="00F935A9">
        <w:trPr>
          <w:trHeight w:val="349"/>
        </w:trPr>
        <w:tc>
          <w:tcPr>
            <w:tcW w:w="1413" w:type="dxa"/>
            <w:vMerge/>
          </w:tcPr>
          <w:p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70057436"/>
                <w:placeholder>
                  <w:docPart w:val="80964A3DA3C64085867B1ACDC894FF96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68716337"/>
                <w:placeholder>
                  <w:docPart w:val="3BE2B4FF7C3C408C85EEF252B9522818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75734325"/>
                <w:placeholder>
                  <w:docPart w:val="DB715D08DE224DBCB68D764A92782986"/>
                </w:placeholder>
                <w:showingPlcHdr/>
                <w:text/>
              </w:sdt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81308193"/>
                <w:placeholder>
                  <w:docPart w:val="400D22AEB1714DDAA6A0A72DF397DAF2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693298"/>
                <w:placeholder>
                  <w:docPart w:val="0BDCB7CAF51946039D418E4B7B979E63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25376237"/>
                <w:placeholder>
                  <w:docPart w:val="3B402A3BD3BB412B8AF50A28E4477328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6883317"/>
                <w:placeholder>
                  <w:docPart w:val="0F0B87874E9B46D68D1C30BCE77D1596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64938282"/>
                <w:placeholder>
                  <w:docPart w:val="69E58EF5BB724CBDBF1620F446559DC0"/>
                </w:placeholder>
                <w:showingPlcHdr/>
                <w:text/>
              </w:sdt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02874621"/>
                <w:placeholder>
                  <w:docPart w:val="4A3B1B72BDCB48E9B7CD97A6C4F869F8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44041025"/>
                <w:placeholder>
                  <w:docPart w:val="183B9D04D7BC4610A95BEA921104D2BA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:rsidR="00783581" w:rsidRPr="004620FE" w:rsidRDefault="00973ECB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33323753"/>
                <w:placeholder>
                  <w:docPart w:val="7D58762FFD9F47B5AA88326E25830527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</w:tbl>
    <w:p w:rsidR="0005709C" w:rsidRDefault="0005709C" w:rsidP="005B00CB">
      <w:pPr>
        <w:rPr>
          <w:sz w:val="20"/>
          <w:szCs w:val="20"/>
        </w:rPr>
        <w:sectPr w:rsidR="0005709C" w:rsidSect="0005709C">
          <w:headerReference w:type="first" r:id="rId18"/>
          <w:pgSz w:w="23811" w:h="16838" w:orient="landscape" w:code="8"/>
          <w:pgMar w:top="1259" w:right="902" w:bottom="709" w:left="709" w:header="567" w:footer="340" w:gutter="0"/>
          <w:cols w:space="708"/>
          <w:titlePg/>
          <w:docGrid w:linePitch="360"/>
        </w:sectPr>
      </w:pPr>
    </w:p>
    <w:p w:rsidR="0005709C" w:rsidRDefault="0005709C" w:rsidP="005B00CB">
      <w:pPr>
        <w:rPr>
          <w:sz w:val="20"/>
          <w:szCs w:val="20"/>
        </w:rPr>
        <w:sectPr w:rsidR="0005709C" w:rsidSect="004620FE">
          <w:headerReference w:type="first" r:id="rId19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878" w:type="dxa"/>
        <w:tblInd w:w="-155" w:type="dxa"/>
        <w:tblLook w:val="04A0"/>
      </w:tblPr>
      <w:tblGrid>
        <w:gridCol w:w="1305"/>
        <w:gridCol w:w="149"/>
        <w:gridCol w:w="357"/>
        <w:gridCol w:w="25"/>
        <w:gridCol w:w="294"/>
        <w:gridCol w:w="200"/>
        <w:gridCol w:w="63"/>
        <w:gridCol w:w="1118"/>
        <w:gridCol w:w="200"/>
        <w:gridCol w:w="279"/>
        <w:gridCol w:w="425"/>
        <w:gridCol w:w="338"/>
        <w:gridCol w:w="318"/>
        <w:gridCol w:w="202"/>
        <w:gridCol w:w="484"/>
        <w:gridCol w:w="508"/>
        <w:gridCol w:w="281"/>
        <w:gridCol w:w="587"/>
        <w:gridCol w:w="533"/>
        <w:gridCol w:w="152"/>
        <w:gridCol w:w="425"/>
        <w:gridCol w:w="26"/>
        <w:gridCol w:w="352"/>
        <w:gridCol w:w="146"/>
        <w:gridCol w:w="1094"/>
        <w:gridCol w:w="17"/>
      </w:tblGrid>
      <w:tr w:rsidR="006C053D" w:rsidRPr="00642678" w:rsidTr="00674B40">
        <w:tc>
          <w:tcPr>
            <w:tcW w:w="5000" w:type="pct"/>
            <w:gridSpan w:val="26"/>
            <w:shd w:val="clear" w:color="auto" w:fill="auto"/>
          </w:tcPr>
          <w:p w:rsidR="006C053D" w:rsidRPr="00642678" w:rsidRDefault="006C053D" w:rsidP="00642678">
            <w:pPr>
              <w:pStyle w:val="SubQuestion"/>
              <w:rPr>
                <w:rFonts w:eastAsia="Calibri"/>
              </w:rPr>
            </w:pPr>
            <w:r w:rsidRPr="00642678">
              <w:rPr>
                <w:rFonts w:eastAsia="Calibri"/>
              </w:rPr>
              <w:lastRenderedPageBreak/>
              <w:t xml:space="preserve">8.2 </w:t>
            </w:r>
            <w:r w:rsidR="00D26538">
              <w:rPr>
                <w:rFonts w:eastAsia="Calibri"/>
              </w:rPr>
              <w:t>Please c</w:t>
            </w:r>
            <w:r w:rsidRPr="00642678">
              <w:rPr>
                <w:rFonts w:eastAsia="Calibri"/>
              </w:rPr>
              <w:t xml:space="preserve">omplete the table below if you wish a lesser quantity of water to be licensed than that </w:t>
            </w:r>
            <w:r w:rsidR="00D26538">
              <w:rPr>
                <w:rFonts w:eastAsia="Calibri"/>
              </w:rPr>
              <w:t>detailed</w:t>
            </w:r>
            <w:r w:rsidRPr="00642678">
              <w:rPr>
                <w:rFonts w:eastAsia="Calibri"/>
              </w:rPr>
              <w:t xml:space="preserve"> in table 8.1</w:t>
            </w:r>
            <w:r w:rsidR="00642678" w:rsidRPr="00642678">
              <w:rPr>
                <w:rFonts w:eastAsia="Calibri"/>
              </w:rPr>
              <w:t>.</w:t>
            </w:r>
            <w:r w:rsidR="00D26538">
              <w:rPr>
                <w:rFonts w:eastAsia="Calibri"/>
              </w:rPr>
              <w:t xml:space="preserve">  </w:t>
            </w:r>
          </w:p>
        </w:tc>
      </w:tr>
      <w:tr w:rsidR="006C053D" w:rsidRPr="003A61FA" w:rsidTr="00674B40">
        <w:tc>
          <w:tcPr>
            <w:tcW w:w="5000" w:type="pct"/>
            <w:gridSpan w:val="26"/>
            <w:shd w:val="clear" w:color="auto" w:fill="auto"/>
          </w:tcPr>
          <w:p w:rsidR="006C053D" w:rsidRPr="003A61FA" w:rsidRDefault="006C053D" w:rsidP="00642678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</w:t>
            </w:r>
            <w:r w:rsidR="009D76A6" w:rsidRPr="003A61FA">
              <w:rPr>
                <w:rFonts w:eastAsia="Calibri"/>
              </w:rPr>
              <w:t>continue</w:t>
            </w:r>
            <w:r w:rsidRPr="003A61FA">
              <w:rPr>
                <w:rFonts w:eastAsia="Calibri"/>
              </w:rPr>
              <w:t xml:space="preserve"> </w:t>
            </w:r>
            <w:r w:rsidR="00095570"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 xml:space="preserve">a separate sheet and provide a reference for this document. </w:t>
            </w:r>
          </w:p>
        </w:tc>
      </w:tr>
      <w:tr w:rsidR="00A34A98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4620FE" w:rsidRDefault="004620FE" w:rsidP="004620FE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837699315"/>
            <w:placeholder>
              <w:docPart w:val="B5A88E21E0FA466DB384CA769FFA9DD6"/>
            </w:placeholder>
            <w:showingPlcHdr/>
          </w:sdt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4620FE" w:rsidRDefault="004620FE" w:rsidP="004620F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4620FE" w:rsidRDefault="004620FE" w:rsidP="004620FE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:rsidTr="00F653B1">
        <w:trPr>
          <w:trHeight w:val="95"/>
        </w:trPr>
        <w:tc>
          <w:tcPr>
            <w:tcW w:w="2568" w:type="pct"/>
            <w:gridSpan w:val="13"/>
          </w:tcPr>
          <w:p w:rsidR="008426FD" w:rsidRDefault="008426FD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:rsidR="008426FD" w:rsidRDefault="008426FD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642678" w:rsidRPr="00446287" w:rsidTr="00674B40">
        <w:tc>
          <w:tcPr>
            <w:tcW w:w="500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678" w:rsidRPr="00446287" w:rsidRDefault="00642678" w:rsidP="00642678">
            <w:pPr>
              <w:pStyle w:val="Questiontext"/>
              <w:rPr>
                <w:rFonts w:eastAsia="Calibri"/>
                <w:b/>
                <w:sz w:val="18"/>
                <w:szCs w:val="18"/>
                <w:lang w:eastAsia="en-GB"/>
              </w:rPr>
            </w:pPr>
            <w:r w:rsidRPr="00446287">
              <w:rPr>
                <w:b/>
                <w:sz w:val="18"/>
                <w:szCs w:val="18"/>
              </w:rPr>
              <w:t xml:space="preserve">Table </w:t>
            </w:r>
            <w:r w:rsidR="00D26538">
              <w:rPr>
                <w:b/>
                <w:sz w:val="18"/>
                <w:szCs w:val="18"/>
              </w:rPr>
              <w:t>8.2</w:t>
            </w:r>
          </w:p>
        </w:tc>
      </w:tr>
      <w:tr w:rsidR="00A34A98" w:rsidRPr="007B7529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Abstraction location name or reference (as labelled on map)</w:t>
            </w:r>
          </w:p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Purpose water is used for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Abstraction period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annual abstraction volume (cubic metres)</w:t>
            </w:r>
          </w:p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daily abstraction volume (cubic metres)</w:t>
            </w:r>
          </w:p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hourly abstraction volume (cubic metres)</w:t>
            </w:r>
          </w:p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number of hours of abstraction per day</w:t>
            </w:r>
          </w:p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Peak abstraction rate (litres per second)</w:t>
            </w:r>
          </w:p>
        </w:tc>
      </w:tr>
      <w:tr w:rsidR="00F653B1" w:rsidRPr="007B7529" w:rsidTr="00F653B1">
        <w:trPr>
          <w:trHeight w:val="343"/>
        </w:trPr>
        <w:tc>
          <w:tcPr>
            <w:tcW w:w="737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42007347"/>
              <w:placeholder>
                <w:docPart w:val="631F849B50AB47CE83734C01F8BEDA4E"/>
              </w:placeholder>
              <w:showingPlcHdr/>
              <w:text/>
            </w:sdtPr>
            <w:sdtContent>
              <w:p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34957417"/>
              <w:placeholder>
                <w:docPart w:val="1BD36315172F439BAF5B3D7531A19597"/>
              </w:placeholder>
              <w:showingPlcHdr/>
              <w:text/>
            </w:sdtPr>
            <w:sdtContent>
              <w:p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  <w:r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</w:p>
            </w:sdtContent>
          </w:sdt>
        </w:tc>
        <w:tc>
          <w:tcPr>
            <w:tcW w:w="56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75206156"/>
              <w:placeholder>
                <w:docPart w:val="1716A94F43A44A3CB0A773B82332512B"/>
              </w:placeholder>
              <w:showingPlcHdr/>
              <w:text/>
            </w:sdtPr>
            <w:sdtContent>
              <w:p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533073299"/>
              <w:placeholder>
                <w:docPart w:val="CFBD151A54BB472DB15E4D35029406E4"/>
              </w:placeholder>
              <w:showingPlcHdr/>
              <w:text/>
            </w:sdtPr>
            <w:sdtContent>
              <w:p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62050886"/>
              <w:placeholder>
                <w:docPart w:val="3F0CDB43D39B42948DE8D0ABB0B857AC"/>
              </w:placeholder>
              <w:showingPlcHdr/>
              <w:text/>
            </w:sdtPr>
            <w:sdtContent>
              <w:p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584297501"/>
              <w:placeholder>
                <w:docPart w:val="6CA6D30D463E41A48B369CB131D21776"/>
              </w:placeholder>
              <w:showingPlcHdr/>
              <w:text/>
            </w:sdtPr>
            <w:sdtContent>
              <w:p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51919934"/>
              <w:placeholder>
                <w:docPart w:val="F9FE3D67AE72406BA62F54CBAC2B18A2"/>
              </w:placeholder>
              <w:showingPlcHdr/>
              <w:text/>
            </w:sdtPr>
            <w:sdtContent>
              <w:p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  <w:r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752476287"/>
              <w:placeholder>
                <w:docPart w:val="4B7C5F1F84264942B13FB339F3CE734B"/>
              </w:placeholder>
              <w:showingPlcHdr/>
              <w:text/>
            </w:sdtPr>
            <w:sdtContent>
              <w:p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  <w:r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</w:p>
            </w:sdtContent>
          </w:sdt>
        </w:tc>
      </w:tr>
      <w:tr w:rsidR="00F653B1" w:rsidRPr="007B7529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42131455"/>
              <w:placeholder>
                <w:docPart w:val="1F69B4BAFD77475DAECB05DB18145BF0"/>
              </w:placeholder>
              <w:showingPlcHdr/>
              <w:text/>
            </w:sdtPr>
            <w:sdtContent>
              <w:p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23101700"/>
              <w:placeholder>
                <w:docPart w:val="C745C8BC4CCE4FC88B1A7ABD3FAEEC30"/>
              </w:placeholder>
              <w:showingPlcHdr/>
              <w:text/>
            </w:sdtPr>
            <w:sdtContent>
              <w:p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154910044"/>
              <w:placeholder>
                <w:docPart w:val="21211D86EF964314B7C1C85D788C5C0B"/>
              </w:placeholder>
              <w:showingPlcHdr/>
              <w:text/>
            </w:sdtPr>
            <w:sdtContent>
              <w:p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29426565"/>
              <w:placeholder>
                <w:docPart w:val="38D899D8D9E04C30B11EA6E4072D7E62"/>
              </w:placeholder>
              <w:showingPlcHdr/>
              <w:text/>
            </w:sdtPr>
            <w:sdtContent>
              <w:p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300994417"/>
              <w:placeholder>
                <w:docPart w:val="2A2469FE51744E5C8DDA61BB6F409561"/>
              </w:placeholder>
              <w:showingPlcHdr/>
              <w:text/>
            </w:sdtPr>
            <w:sdtContent>
              <w:p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30021760"/>
              <w:placeholder>
                <w:docPart w:val="FDF29A1176D24D4898831F2F0BB7B5B6"/>
              </w:placeholder>
              <w:showingPlcHdr/>
              <w:text/>
            </w:sdtPr>
            <w:sdtContent>
              <w:p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8681749"/>
              <w:placeholder>
                <w:docPart w:val="F51F138AEE314E1CBD2BE6AD5D7607E2"/>
              </w:placeholder>
              <w:showingPlcHdr/>
              <w:text/>
            </w:sdtPr>
            <w:sdtContent>
              <w:p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93878195"/>
              <w:placeholder>
                <w:docPart w:val="21575845BDD84CAF96B5115F5355522F"/>
              </w:placeholder>
              <w:showingPlcHdr/>
              <w:text/>
            </w:sdtPr>
            <w:sdtContent>
              <w:p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F653B1" w:rsidRPr="007B7529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88855422"/>
              <w:placeholder>
                <w:docPart w:val="5AF9DB444992481181652941036B5A73"/>
              </w:placeholder>
              <w:showingPlcHdr/>
              <w:text/>
            </w:sdtPr>
            <w:sdtContent>
              <w:p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434337941"/>
              <w:placeholder>
                <w:docPart w:val="071BCBE201A44645A7904A37761C6B08"/>
              </w:placeholder>
              <w:showingPlcHdr/>
              <w:text/>
            </w:sdtPr>
            <w:sdtContent>
              <w:p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20973052"/>
              <w:placeholder>
                <w:docPart w:val="979FE53BBB604EE9AEE83F4AAE0902AA"/>
              </w:placeholder>
              <w:showingPlcHdr/>
              <w:text/>
            </w:sdtPr>
            <w:sdtContent>
              <w:p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93952465"/>
              <w:placeholder>
                <w:docPart w:val="2E604DBC680B4D8E9F3EB90A9EC5E084"/>
              </w:placeholder>
              <w:showingPlcHdr/>
              <w:text/>
            </w:sdtPr>
            <w:sdtContent>
              <w:p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537559251"/>
              <w:placeholder>
                <w:docPart w:val="EBB72ECF08E34EED8F30034F4D520542"/>
              </w:placeholder>
              <w:showingPlcHdr/>
              <w:text/>
            </w:sdtPr>
            <w:sdtContent>
              <w:p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63371088"/>
              <w:placeholder>
                <w:docPart w:val="D1E0372FDE484DC9991BD9C6F64F0390"/>
              </w:placeholder>
              <w:showingPlcHdr/>
              <w:text/>
            </w:sdtPr>
            <w:sdtContent>
              <w:p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64200837"/>
              <w:placeholder>
                <w:docPart w:val="FD1784E4FD3C48208B9AAAE3728344F7"/>
              </w:placeholder>
              <w:showingPlcHdr/>
              <w:text/>
            </w:sdtPr>
            <w:sdtContent>
              <w:p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876453552"/>
              <w:placeholder>
                <w:docPart w:val="4E5550C6D9B04774A4F289F2AD3F5FAE"/>
              </w:placeholder>
              <w:showingPlcHdr/>
              <w:text/>
            </w:sdtPr>
            <w:sdtContent>
              <w:p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F653B1" w:rsidRPr="007B7529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26211208"/>
              <w:placeholder>
                <w:docPart w:val="32893B26BD20418EA4B2CD766E050018"/>
              </w:placeholder>
              <w:showingPlcHdr/>
              <w:text/>
            </w:sdtPr>
            <w:sdtContent>
              <w:p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5329497"/>
              <w:placeholder>
                <w:docPart w:val="7DBCB3275F6747DC833792D4574AA0EA"/>
              </w:placeholder>
              <w:showingPlcHdr/>
              <w:text/>
            </w:sdtPr>
            <w:sdtContent>
              <w:p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933931639"/>
              <w:placeholder>
                <w:docPart w:val="D45D2D288F4E41A091A4995D0E65D237"/>
              </w:placeholder>
              <w:showingPlcHdr/>
              <w:text/>
            </w:sdtPr>
            <w:sdtContent>
              <w:p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322123389"/>
              <w:placeholder>
                <w:docPart w:val="8FC1F23900794ABD9B78380B35043264"/>
              </w:placeholder>
              <w:showingPlcHdr/>
              <w:text/>
            </w:sdtPr>
            <w:sdtContent>
              <w:p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442283"/>
              <w:placeholder>
                <w:docPart w:val="1476E9EE273247DF910992523FFFADC1"/>
              </w:placeholder>
              <w:showingPlcHdr/>
              <w:text/>
            </w:sdtPr>
            <w:sdtContent>
              <w:p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83891071"/>
              <w:placeholder>
                <w:docPart w:val="CCDA4A2124F743A280077566F160A033"/>
              </w:placeholder>
              <w:showingPlcHdr/>
              <w:text/>
            </w:sdtPr>
            <w:sdtContent>
              <w:p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96059196"/>
              <w:placeholder>
                <w:docPart w:val="DD0B73A765A04352B552B997634093CA"/>
              </w:placeholder>
              <w:showingPlcHdr/>
              <w:text/>
            </w:sdtPr>
            <w:sdtContent>
              <w:p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35763833"/>
              <w:placeholder>
                <w:docPart w:val="A11D9B18BD5D40FF9796DDC9E66B310A"/>
              </w:placeholder>
              <w:showingPlcHdr/>
              <w:text/>
            </w:sdtPr>
            <w:sdtContent>
              <w:p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F653B1" w:rsidRPr="007B7529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29440524"/>
              <w:placeholder>
                <w:docPart w:val="025BF095E66B401CA0AA6D06FDA1631C"/>
              </w:placeholder>
              <w:showingPlcHdr/>
              <w:text/>
            </w:sdtPr>
            <w:sdtContent>
              <w:p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575583036"/>
              <w:placeholder>
                <w:docPart w:val="9088C06322314D2DBACC11AE7268B621"/>
              </w:placeholder>
              <w:showingPlcHdr/>
              <w:text/>
            </w:sdtPr>
            <w:sdtContent>
              <w:p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166700387"/>
              <w:placeholder>
                <w:docPart w:val="90DDF6CB37104A98B425B7E71790A087"/>
              </w:placeholder>
              <w:showingPlcHdr/>
              <w:text/>
            </w:sdtPr>
            <w:sdtContent>
              <w:p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45816245"/>
              <w:placeholder>
                <w:docPart w:val="46A2A187663444529F21B22C90ADD153"/>
              </w:placeholder>
              <w:showingPlcHdr/>
              <w:text/>
            </w:sdtPr>
            <w:sdtContent>
              <w:p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78911428"/>
              <w:placeholder>
                <w:docPart w:val="2F2A197FEB614A72B486EF3B0D0F80BF"/>
              </w:placeholder>
              <w:showingPlcHdr/>
              <w:text/>
            </w:sdtPr>
            <w:sdtContent>
              <w:p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490401529"/>
              <w:placeholder>
                <w:docPart w:val="B6022B35673A493FB35D94E81FC510C0"/>
              </w:placeholder>
              <w:showingPlcHdr/>
              <w:text/>
            </w:sdtPr>
            <w:sdtContent>
              <w:p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30975711"/>
              <w:placeholder>
                <w:docPart w:val="F66F7B8146984B72A9E7ECA3AEB9D9F9"/>
              </w:placeholder>
              <w:showingPlcHdr/>
              <w:text/>
            </w:sdtPr>
            <w:sdtContent>
              <w:p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40114404"/>
              <w:placeholder>
                <w:docPart w:val="4AD28867D4B04513A16B828F612632A5"/>
              </w:placeholder>
              <w:showingPlcHdr/>
              <w:text/>
            </w:sdtPr>
            <w:sdtContent>
              <w:p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642678" w:rsidRPr="00642678" w:rsidTr="00674B40">
        <w:tc>
          <w:tcPr>
            <w:tcW w:w="5000" w:type="pct"/>
            <w:gridSpan w:val="26"/>
            <w:shd w:val="clear" w:color="auto" w:fill="auto"/>
          </w:tcPr>
          <w:p w:rsidR="00642678" w:rsidRPr="00642678" w:rsidRDefault="003909BC" w:rsidP="00642678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 xml:space="preserve">8.3 </w:t>
            </w:r>
            <w:r w:rsidR="00812473">
              <w:rPr>
                <w:rFonts w:eastAsia="Calibri"/>
                <w:lang w:eastAsia="en-GB"/>
              </w:rPr>
              <w:t xml:space="preserve">Do </w:t>
            </w:r>
            <w:r w:rsidR="009D76A6">
              <w:rPr>
                <w:rFonts w:eastAsia="Calibri"/>
                <w:lang w:eastAsia="en-GB"/>
              </w:rPr>
              <w:t xml:space="preserve">you </w:t>
            </w:r>
            <w:r w:rsidR="009D76A6" w:rsidRPr="00D9363F">
              <w:rPr>
                <w:rFonts w:eastAsia="Calibri"/>
                <w:lang w:eastAsia="en-GB"/>
              </w:rPr>
              <w:t>wish</w:t>
            </w:r>
            <w:r w:rsidRPr="00D9363F">
              <w:rPr>
                <w:rFonts w:eastAsia="Calibri"/>
                <w:lang w:eastAsia="en-GB"/>
              </w:rPr>
              <w:t xml:space="preserve"> your abstracted quantities to be aggregated</w:t>
            </w:r>
            <w:r w:rsidR="00812473">
              <w:rPr>
                <w:rFonts w:eastAsia="Calibri"/>
                <w:lang w:eastAsia="en-GB"/>
              </w:rPr>
              <w:t>?</w:t>
            </w:r>
          </w:p>
        </w:tc>
      </w:tr>
      <w:tr w:rsidR="00642678" w:rsidRPr="003A61FA" w:rsidTr="00674B40">
        <w:tc>
          <w:tcPr>
            <w:tcW w:w="5000" w:type="pct"/>
            <w:gridSpan w:val="26"/>
            <w:shd w:val="clear" w:color="auto" w:fill="auto"/>
          </w:tcPr>
          <w:p w:rsidR="003909BC" w:rsidRDefault="003909BC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You can aggregate:</w:t>
            </w:r>
          </w:p>
          <w:p w:rsidR="00642678" w:rsidRDefault="003909BC" w:rsidP="003909BC">
            <w:pPr>
              <w:pStyle w:val="Questiontext"/>
              <w:numPr>
                <w:ilvl w:val="0"/>
                <w:numId w:val="23"/>
              </w:numPr>
              <w:rPr>
                <w:rFonts w:eastAsia="Calibri"/>
                <w:lang w:eastAsia="en-GB"/>
              </w:rPr>
            </w:pPr>
            <w:proofErr w:type="gramStart"/>
            <w:r>
              <w:rPr>
                <w:rFonts w:eastAsia="Calibri"/>
                <w:lang w:eastAsia="en-GB"/>
              </w:rPr>
              <w:t>across</w:t>
            </w:r>
            <w:proofErr w:type="gramEnd"/>
            <w:r>
              <w:rPr>
                <w:rFonts w:eastAsia="Calibri"/>
                <w:lang w:eastAsia="en-GB"/>
              </w:rPr>
              <w:t xml:space="preserve"> some or all of the abstraction points, or reaches, or areas listed above</w:t>
            </w:r>
            <w:r w:rsidR="009D76A6">
              <w:rPr>
                <w:rFonts w:eastAsia="Calibri"/>
                <w:lang w:eastAsia="en-GB"/>
              </w:rPr>
              <w:t>.</w:t>
            </w:r>
          </w:p>
          <w:p w:rsidR="003909BC" w:rsidRDefault="003909BC" w:rsidP="003909BC">
            <w:pPr>
              <w:pStyle w:val="Questiontext"/>
              <w:numPr>
                <w:ilvl w:val="0"/>
                <w:numId w:val="23"/>
              </w:numPr>
              <w:rPr>
                <w:rFonts w:eastAsia="Calibri"/>
              </w:rPr>
            </w:pPr>
            <w:proofErr w:type="gramStart"/>
            <w:r>
              <w:rPr>
                <w:rFonts w:eastAsia="Calibri"/>
                <w:lang w:eastAsia="en-GB"/>
              </w:rPr>
              <w:t>with</w:t>
            </w:r>
            <w:proofErr w:type="gramEnd"/>
            <w:r>
              <w:rPr>
                <w:rFonts w:eastAsia="Calibri"/>
                <w:lang w:eastAsia="en-GB"/>
              </w:rPr>
              <w:t xml:space="preserve"> </w:t>
            </w:r>
            <w:r w:rsidRPr="00D9363F">
              <w:rPr>
                <w:rFonts w:eastAsia="Calibri"/>
                <w:lang w:eastAsia="en-GB"/>
              </w:rPr>
              <w:t>other abstraction</w:t>
            </w:r>
            <w:r>
              <w:rPr>
                <w:rFonts w:eastAsia="Calibri"/>
                <w:lang w:eastAsia="en-GB"/>
              </w:rPr>
              <w:t>s</w:t>
            </w:r>
            <w:r w:rsidRPr="00D9363F">
              <w:rPr>
                <w:rFonts w:eastAsia="Calibri"/>
                <w:lang w:eastAsia="en-GB"/>
              </w:rPr>
              <w:t xml:space="preserve"> you wish to have licensed through the transitional process</w:t>
            </w:r>
            <w:r w:rsidR="009D76A6">
              <w:rPr>
                <w:rFonts w:eastAsia="Calibri"/>
                <w:lang w:eastAsia="en-GB"/>
              </w:rPr>
              <w:t>.</w:t>
            </w:r>
          </w:p>
          <w:p w:rsidR="003909BC" w:rsidRDefault="003909BC" w:rsidP="003909BC">
            <w:pPr>
              <w:pStyle w:val="Questiontext"/>
              <w:numPr>
                <w:ilvl w:val="0"/>
                <w:numId w:val="23"/>
              </w:numPr>
              <w:rPr>
                <w:rFonts w:eastAsia="Calibri"/>
              </w:rPr>
            </w:pPr>
            <w:proofErr w:type="gramStart"/>
            <w:r>
              <w:rPr>
                <w:rFonts w:eastAsia="Calibri"/>
                <w:lang w:eastAsia="en-GB"/>
              </w:rPr>
              <w:t>abstractions</w:t>
            </w:r>
            <w:proofErr w:type="gramEnd"/>
            <w:r>
              <w:rPr>
                <w:rFonts w:eastAsia="Calibri"/>
                <w:lang w:eastAsia="en-GB"/>
              </w:rPr>
              <w:t xml:space="preserve"> you need to have licensed through the standard licensing process</w:t>
            </w:r>
            <w:r w:rsidR="009D76A6">
              <w:rPr>
                <w:rFonts w:eastAsia="Calibri"/>
                <w:lang w:eastAsia="en-GB"/>
              </w:rPr>
              <w:t>.</w:t>
            </w:r>
          </w:p>
          <w:p w:rsidR="00812473" w:rsidRPr="005A7DE7" w:rsidRDefault="003909BC" w:rsidP="00286148">
            <w:pPr>
              <w:pStyle w:val="Questiontext"/>
              <w:numPr>
                <w:ilvl w:val="0"/>
                <w:numId w:val="23"/>
              </w:numPr>
              <w:rPr>
                <w:rFonts w:eastAsia="Calibri"/>
              </w:rPr>
            </w:pPr>
            <w:proofErr w:type="gramStart"/>
            <w:r>
              <w:rPr>
                <w:rFonts w:eastAsia="Calibri"/>
                <w:lang w:eastAsia="en-GB"/>
              </w:rPr>
              <w:t>with</w:t>
            </w:r>
            <w:proofErr w:type="gramEnd"/>
            <w:r>
              <w:rPr>
                <w:rFonts w:eastAsia="Calibri"/>
                <w:lang w:eastAsia="en-GB"/>
              </w:rPr>
              <w:t xml:space="preserve"> existing licences you hold</w:t>
            </w:r>
            <w:r w:rsidR="004B5F2D">
              <w:rPr>
                <w:rFonts w:eastAsia="Calibri"/>
                <w:lang w:eastAsia="en-GB"/>
              </w:rPr>
              <w:t>.</w:t>
            </w:r>
          </w:p>
        </w:tc>
      </w:tr>
      <w:tr w:rsidR="00A34A98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pct"/>
        </w:trPr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74B40" w:rsidRPr="00BA4455" w:rsidRDefault="00674B40" w:rsidP="00CF17E6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No</w:t>
            </w:r>
          </w:p>
        </w:tc>
        <w:sdt>
          <w:sdtPr>
            <w:rPr>
              <w:rFonts w:eastAsia="Calibri"/>
            </w:rPr>
            <w:id w:val="-394504899"/>
          </w:sdtPr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674B40" w:rsidRPr="00BA4455" w:rsidRDefault="00674B40" w:rsidP="00CF17E6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proofErr w:type="spellStart"/>
                <w:r w:rsidRPr="00BA4455">
                  <w:rPr>
                    <w:rFonts w:eastAsia="MS Gothic" w:hint="eastAsia"/>
                  </w:rPr>
                  <w:t>☐</w:t>
                </w:r>
                <w:proofErr w:type="spellEnd"/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74B40" w:rsidRPr="00BA4455" w:rsidRDefault="00674B40" w:rsidP="00CF17E6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</w:tc>
      </w:tr>
      <w:tr w:rsidR="00A34A98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pct"/>
        </w:trPr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74B40" w:rsidRPr="00BA4455" w:rsidRDefault="00674B40" w:rsidP="00CF17E6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Yes</w:t>
            </w:r>
          </w:p>
        </w:tc>
        <w:sdt>
          <w:sdtPr>
            <w:rPr>
              <w:rFonts w:eastAsia="Calibri"/>
            </w:rPr>
            <w:id w:val="1753778364"/>
          </w:sdtPr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674B40" w:rsidRPr="00BA4455" w:rsidRDefault="00674B40" w:rsidP="00CF17E6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proofErr w:type="spellStart"/>
                <w:r w:rsidRPr="00BA4455">
                  <w:rPr>
                    <w:rFonts w:eastAsia="MS Gothic" w:hint="eastAsia"/>
                  </w:rPr>
                  <w:t>☐</w:t>
                </w:r>
                <w:proofErr w:type="spellEnd"/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74B40" w:rsidRPr="00BA4455" w:rsidRDefault="00674B40" w:rsidP="00674B40">
            <w:pPr>
              <w:pStyle w:val="Questiontext"/>
              <w:rPr>
                <w:noProof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Provide details of any proposed aggregation in the box below. </w:t>
            </w:r>
            <w:r w:rsidRPr="003A61FA">
              <w:rPr>
                <w:rFonts w:eastAsia="Calibri"/>
              </w:rPr>
              <w:t xml:space="preserve">If necessary, continue </w:t>
            </w:r>
            <w:r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>a separate sheet and provide a reference for this document.</w:t>
            </w:r>
          </w:p>
        </w:tc>
      </w:tr>
      <w:tr w:rsidR="00A34A98" w:rsidTr="00F653B1">
        <w:trPr>
          <w:gridAfter w:val="1"/>
          <w:wAfter w:w="9" w:type="pct"/>
        </w:trPr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:rsidR="00674B40" w:rsidRDefault="00674B40" w:rsidP="00CF17E6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:rsidR="00674B40" w:rsidRDefault="00674B40" w:rsidP="00CF17E6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377249785"/>
            <w:placeholder>
              <w:docPart w:val="4BE0D186474848F989AA09DB5EDDED2E"/>
            </w:placeholder>
            <w:showingPlcHdr/>
          </w:sdtPr>
          <w:sdtContent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674B40" w:rsidRDefault="00674B40" w:rsidP="00CF17E6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74B40" w:rsidRDefault="00674B40" w:rsidP="00CF17E6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:rsidTr="00F653B1">
        <w:trPr>
          <w:trHeight w:val="95"/>
        </w:trPr>
        <w:tc>
          <w:tcPr>
            <w:tcW w:w="930" w:type="pct"/>
            <w:gridSpan w:val="4"/>
          </w:tcPr>
          <w:p w:rsidR="005A7DE7" w:rsidRDefault="005A7DE7" w:rsidP="008B4C7D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070" w:type="pct"/>
            <w:gridSpan w:val="22"/>
            <w:vAlign w:val="center"/>
          </w:tcPr>
          <w:p w:rsidR="005A7DE7" w:rsidRDefault="005A7DE7" w:rsidP="008B4C7D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5A7DE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1149821493"/>
            <w:placeholder>
              <w:docPart w:val="F7D0385F538B47C09AFD6B02E46E7F20"/>
            </w:placeholder>
            <w:showingPlcHdr/>
          </w:sdt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5A7DE7" w:rsidRDefault="005A7DE7" w:rsidP="008B4C7D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8426FD" w:rsidRPr="008426FD" w:rsidTr="00674B40">
        <w:tc>
          <w:tcPr>
            <w:tcW w:w="5000" w:type="pct"/>
            <w:gridSpan w:val="26"/>
            <w:tcBorders>
              <w:top w:val="single" w:sz="4" w:space="0" w:color="auto"/>
            </w:tcBorders>
            <w:shd w:val="clear" w:color="auto" w:fill="auto"/>
          </w:tcPr>
          <w:p w:rsidR="008426FD" w:rsidRPr="008426FD" w:rsidRDefault="008426FD" w:rsidP="008426FD">
            <w:pPr>
              <w:pStyle w:val="SubQuestion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8.4 Please provide a detailed description of how the abstraction(s) </w:t>
            </w:r>
            <w:r w:rsidR="00903B0A">
              <w:rPr>
                <w:rFonts w:eastAsia="Calibri"/>
              </w:rPr>
              <w:t>has/</w:t>
            </w:r>
            <w:r w:rsidRPr="008426FD">
              <w:rPr>
                <w:rFonts w:eastAsia="Calibri"/>
              </w:rPr>
              <w:t>have taken place</w:t>
            </w:r>
          </w:p>
        </w:tc>
      </w:tr>
      <w:tr w:rsidR="008426FD" w:rsidRPr="008426FD" w:rsidTr="00674B40">
        <w:tc>
          <w:tcPr>
            <w:tcW w:w="5000" w:type="pct"/>
            <w:gridSpan w:val="26"/>
            <w:shd w:val="clear" w:color="auto" w:fill="auto"/>
          </w:tcPr>
          <w:p w:rsidR="008426FD" w:rsidRPr="008426FD" w:rsidRDefault="0030546C" w:rsidP="008426FD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Use the box below</w:t>
            </w:r>
            <w:r w:rsidR="00597B1E">
              <w:rPr>
                <w:rFonts w:eastAsia="Calibri"/>
              </w:rPr>
              <w:t xml:space="preserve"> to tell us about your abstraction</w:t>
            </w:r>
            <w:r w:rsidR="00E90C96">
              <w:rPr>
                <w:rFonts w:eastAsia="Calibri"/>
              </w:rPr>
              <w:t>(</w:t>
            </w:r>
            <w:r w:rsidR="00597B1E">
              <w:rPr>
                <w:rFonts w:eastAsia="Calibri"/>
              </w:rPr>
              <w:t>s</w:t>
            </w:r>
            <w:r w:rsidR="00E90C96">
              <w:rPr>
                <w:rFonts w:eastAsia="Calibri"/>
              </w:rPr>
              <w:t>)</w:t>
            </w:r>
            <w:r w:rsidR="00597B1E">
              <w:rPr>
                <w:rFonts w:eastAsia="Calibri"/>
              </w:rPr>
              <w:t>.  T</w:t>
            </w:r>
            <w:r w:rsidR="008426FD" w:rsidRPr="008426FD">
              <w:rPr>
                <w:rFonts w:eastAsia="Calibri"/>
              </w:rPr>
              <w:t>h</w:t>
            </w:r>
            <w:r>
              <w:rPr>
                <w:rFonts w:eastAsia="Calibri"/>
              </w:rPr>
              <w:t xml:space="preserve">e description </w:t>
            </w:r>
            <w:r w:rsidR="008426FD" w:rsidRPr="008426FD">
              <w:rPr>
                <w:rFonts w:eastAsia="Calibri"/>
              </w:rPr>
              <w:t>should include the following:</w:t>
            </w:r>
          </w:p>
          <w:p w:rsidR="008426FD" w:rsidRPr="008426FD" w:rsidRDefault="008426FD" w:rsidP="008426FD">
            <w:pPr>
              <w:pStyle w:val="Questiontext"/>
              <w:numPr>
                <w:ilvl w:val="0"/>
                <w:numId w:val="26"/>
              </w:numPr>
              <w:rPr>
                <w:rFonts w:eastAsia="Calibri"/>
              </w:rPr>
            </w:pPr>
            <w:r w:rsidRPr="008426FD">
              <w:rPr>
                <w:rFonts w:eastAsia="Calibri"/>
              </w:rPr>
              <w:t>A diagram or schematic of how the activity has been undertaken, using your abstraction point references and including any discharge points</w:t>
            </w:r>
          </w:p>
          <w:p w:rsidR="008426FD" w:rsidRPr="008426FD" w:rsidRDefault="008426FD" w:rsidP="008426FD">
            <w:pPr>
              <w:pStyle w:val="Questiontext"/>
              <w:numPr>
                <w:ilvl w:val="0"/>
                <w:numId w:val="26"/>
              </w:numPr>
              <w:rPr>
                <w:rFonts w:eastAsia="Calibri"/>
              </w:rPr>
            </w:pPr>
            <w:r w:rsidRPr="008426FD">
              <w:rPr>
                <w:rFonts w:eastAsia="Calibri"/>
              </w:rPr>
              <w:t>Details of the structure and equipment involved in the abstraction</w:t>
            </w:r>
            <w:r w:rsidR="00E90C96">
              <w:rPr>
                <w:rFonts w:eastAsia="Calibri"/>
              </w:rPr>
              <w:t>.  This should include dimensions.</w:t>
            </w:r>
          </w:p>
          <w:p w:rsidR="008426FD" w:rsidRPr="008426FD" w:rsidRDefault="008426FD" w:rsidP="008426FD">
            <w:pPr>
              <w:pStyle w:val="Questiontext"/>
              <w:numPr>
                <w:ilvl w:val="0"/>
                <w:numId w:val="26"/>
              </w:numPr>
              <w:rPr>
                <w:rFonts w:eastAsia="Calibri"/>
              </w:rPr>
            </w:pPr>
            <w:r w:rsidRPr="008426FD">
              <w:rPr>
                <w:rFonts w:eastAsia="Calibri"/>
              </w:rPr>
              <w:t>Details of your means of measurement or assessment of abstraction quantities method</w:t>
            </w:r>
          </w:p>
          <w:p w:rsidR="008426FD" w:rsidRPr="008426FD" w:rsidRDefault="008426FD" w:rsidP="008426FD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If necessary, </w:t>
            </w:r>
            <w:r w:rsidR="009D76A6" w:rsidRPr="008426FD">
              <w:rPr>
                <w:rFonts w:eastAsia="Calibri"/>
              </w:rPr>
              <w:t>continue</w:t>
            </w:r>
            <w:r w:rsidRPr="008426FD">
              <w:rPr>
                <w:rFonts w:eastAsia="Calibri"/>
              </w:rPr>
              <w:t xml:space="preserve"> </w:t>
            </w:r>
            <w:r w:rsidR="001C6426">
              <w:rPr>
                <w:rFonts w:eastAsia="Calibri"/>
              </w:rPr>
              <w:t xml:space="preserve">on </w:t>
            </w:r>
            <w:r w:rsidRPr="008426FD">
              <w:rPr>
                <w:rFonts w:eastAsia="Calibri"/>
              </w:rPr>
              <w:t xml:space="preserve">a separate sheet and </w:t>
            </w:r>
            <w:r w:rsidR="00597B1E">
              <w:rPr>
                <w:rFonts w:eastAsia="Calibri"/>
              </w:rPr>
              <w:t>tell us the</w:t>
            </w:r>
            <w:r w:rsidRPr="008426FD">
              <w:rPr>
                <w:rFonts w:eastAsia="Calibri"/>
              </w:rPr>
              <w:t xml:space="preserve"> reference for this document.</w:t>
            </w:r>
          </w:p>
        </w:tc>
      </w:tr>
      <w:tr w:rsidR="00A34A98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743676898"/>
            <w:placeholder>
              <w:docPart w:val="1E6296ED14B44C7D83F1D4C2C52A0E26"/>
            </w:placeholder>
          </w:sdt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E92465" w:rsidRDefault="006C5452" w:rsidP="006C545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SEE PHOTO AND MAP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:rsidTr="00F653B1">
        <w:trPr>
          <w:trHeight w:val="95"/>
        </w:trPr>
        <w:tc>
          <w:tcPr>
            <w:tcW w:w="2568" w:type="pct"/>
            <w:gridSpan w:val="13"/>
          </w:tcPr>
          <w:p w:rsidR="0030546C" w:rsidRDefault="0030546C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:rsidR="0030546C" w:rsidRDefault="0030546C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0546C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1265115711"/>
            <w:placeholder>
              <w:docPart w:val="40BF64BCC09D434EA6FB1FD2B227A9A7"/>
            </w:placeholder>
          </w:sdt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30546C" w:rsidRDefault="006C5452" w:rsidP="006C5452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STAND ALONE ENGINE MOUNTED PUMP WITH SUCTION PIPE FEEDING UNDERGROUND MAIN</w:t>
                </w:r>
              </w:p>
            </w:tc>
          </w:sdtContent>
        </w:sdt>
      </w:tr>
      <w:tr w:rsidR="0030546C" w:rsidRPr="0030546C" w:rsidTr="00674B40">
        <w:trPr>
          <w:trHeight w:val="139"/>
        </w:trPr>
        <w:tc>
          <w:tcPr>
            <w:tcW w:w="5000" w:type="pct"/>
            <w:gridSpan w:val="26"/>
            <w:shd w:val="clear" w:color="auto" w:fill="auto"/>
          </w:tcPr>
          <w:p w:rsidR="0030546C" w:rsidRPr="0030546C" w:rsidRDefault="0030546C" w:rsidP="0030546C">
            <w:pPr>
              <w:pStyle w:val="SubQuestion"/>
              <w:rPr>
                <w:rFonts w:eastAsia="Calibri"/>
              </w:rPr>
            </w:pPr>
            <w:r w:rsidRPr="0030546C">
              <w:rPr>
                <w:rFonts w:eastAsia="Calibri"/>
              </w:rPr>
              <w:t xml:space="preserve">8.5 </w:t>
            </w:r>
            <w:r w:rsidR="008673CE">
              <w:rPr>
                <w:rFonts w:eastAsia="Calibri"/>
              </w:rPr>
              <w:t xml:space="preserve">Please list the </w:t>
            </w:r>
            <w:r w:rsidR="009D76A6">
              <w:rPr>
                <w:rFonts w:eastAsia="Calibri"/>
              </w:rPr>
              <w:t xml:space="preserve">evidence </w:t>
            </w:r>
            <w:r w:rsidR="009D76A6" w:rsidRPr="0030546C">
              <w:rPr>
                <w:rFonts w:eastAsia="Calibri"/>
              </w:rPr>
              <w:t>you</w:t>
            </w:r>
            <w:r w:rsidRPr="0030546C">
              <w:rPr>
                <w:rFonts w:eastAsia="Calibri"/>
              </w:rPr>
              <w:t xml:space="preserve"> are providing to support your application</w:t>
            </w:r>
          </w:p>
        </w:tc>
      </w:tr>
      <w:tr w:rsidR="0030546C" w:rsidRPr="008426FD" w:rsidTr="00674B40">
        <w:tc>
          <w:tcPr>
            <w:tcW w:w="5000" w:type="pct"/>
            <w:gridSpan w:val="26"/>
            <w:shd w:val="clear" w:color="auto" w:fill="auto"/>
          </w:tcPr>
          <w:p w:rsidR="0030546C" w:rsidRDefault="009D76A6" w:rsidP="0030546C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Use the</w:t>
            </w:r>
            <w:r w:rsidR="008673CE">
              <w:rPr>
                <w:rFonts w:eastAsia="Calibri"/>
              </w:rPr>
              <w:t xml:space="preserve"> box below</w:t>
            </w:r>
            <w:r>
              <w:rPr>
                <w:rFonts w:eastAsia="Calibri"/>
              </w:rPr>
              <w:t>. T</w:t>
            </w:r>
            <w:r w:rsidR="008673CE">
              <w:rPr>
                <w:rFonts w:eastAsia="Calibri"/>
              </w:rPr>
              <w:t>he evidence should demonstrate the following:</w:t>
            </w:r>
          </w:p>
          <w:p w:rsidR="008673CE" w:rsidRPr="00935EDD" w:rsidRDefault="008673CE" w:rsidP="008673CE">
            <w:pPr>
              <w:pStyle w:val="SubQuestion"/>
              <w:numPr>
                <w:ilvl w:val="0"/>
                <w:numId w:val="20"/>
              </w:numPr>
              <w:rPr>
                <w:rFonts w:eastAsia="Calibri"/>
                <w:b w:val="0"/>
              </w:rPr>
            </w:pPr>
            <w:r w:rsidRPr="00935EDD">
              <w:rPr>
                <w:rFonts w:eastAsia="Calibri"/>
                <w:b w:val="0"/>
              </w:rPr>
              <w:t>T</w:t>
            </w:r>
            <w:r>
              <w:rPr>
                <w:rFonts w:eastAsia="Calibri"/>
                <w:b w:val="0"/>
              </w:rPr>
              <w:t>hat</w:t>
            </w:r>
            <w:r w:rsidRPr="00935EDD">
              <w:rPr>
                <w:rFonts w:eastAsia="Calibri"/>
                <w:b w:val="0"/>
              </w:rPr>
              <w:t xml:space="preserve"> abstraction has taken place a</w:t>
            </w:r>
            <w:r>
              <w:rPr>
                <w:rFonts w:eastAsia="Calibri"/>
                <w:b w:val="0"/>
              </w:rPr>
              <w:t xml:space="preserve">t some time during the seven year qualifying </w:t>
            </w:r>
            <w:r w:rsidRPr="00935EDD">
              <w:rPr>
                <w:rFonts w:eastAsia="Calibri"/>
                <w:b w:val="0"/>
              </w:rPr>
              <w:t>period</w:t>
            </w:r>
            <w:r>
              <w:rPr>
                <w:rFonts w:eastAsia="Calibri"/>
                <w:b w:val="0"/>
              </w:rPr>
              <w:t xml:space="preserve">.  </w:t>
            </w:r>
          </w:p>
          <w:p w:rsidR="008673CE" w:rsidRPr="00935EDD" w:rsidRDefault="008673CE" w:rsidP="008673CE">
            <w:pPr>
              <w:pStyle w:val="SubQuestion"/>
              <w:numPr>
                <w:ilvl w:val="0"/>
                <w:numId w:val="20"/>
              </w:numPr>
              <w:rPr>
                <w:rFonts w:eastAsia="Calibri"/>
                <w:b w:val="0"/>
              </w:rPr>
            </w:pPr>
            <w:r w:rsidRPr="00935EDD">
              <w:rPr>
                <w:rFonts w:eastAsia="Calibri"/>
                <w:b w:val="0"/>
              </w:rPr>
              <w:t xml:space="preserve">The quantities of </w:t>
            </w:r>
            <w:r w:rsidR="009D76A6" w:rsidRPr="00935EDD">
              <w:rPr>
                <w:rFonts w:eastAsia="Calibri"/>
                <w:b w:val="0"/>
              </w:rPr>
              <w:t>water you</w:t>
            </w:r>
            <w:r w:rsidRPr="00935EDD">
              <w:rPr>
                <w:rFonts w:eastAsia="Calibri"/>
                <w:b w:val="0"/>
              </w:rPr>
              <w:t xml:space="preserve"> have abstracted during the qualifying period. For example, records of meter readings, or cropping plans.  </w:t>
            </w:r>
          </w:p>
          <w:p w:rsidR="008673CE" w:rsidRPr="008426FD" w:rsidRDefault="008673CE" w:rsidP="0030546C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If necessary, </w:t>
            </w:r>
            <w:r w:rsidR="009D76A6" w:rsidRPr="008426FD">
              <w:rPr>
                <w:rFonts w:eastAsia="Calibri"/>
              </w:rPr>
              <w:t>continue</w:t>
            </w:r>
            <w:r w:rsidR="001C6426">
              <w:rPr>
                <w:rFonts w:eastAsia="Calibri"/>
              </w:rPr>
              <w:t xml:space="preserve"> on</w:t>
            </w:r>
            <w:r w:rsidRPr="008426FD">
              <w:rPr>
                <w:rFonts w:eastAsia="Calibri"/>
              </w:rPr>
              <w:t xml:space="preserve"> a separate sheet and provide a reference for this document.  </w:t>
            </w:r>
          </w:p>
        </w:tc>
      </w:tr>
      <w:tr w:rsidR="00A34A98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094594183"/>
            <w:placeholder>
              <w:docPart w:val="C615220B333847F6A47505DC1A2436D1"/>
            </w:placeholder>
            <w:showingPlcHdr/>
          </w:sdt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E92465" w:rsidRDefault="00E92465" w:rsidP="008B4C7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:rsidTr="00F653B1">
        <w:trPr>
          <w:trHeight w:val="95"/>
        </w:trPr>
        <w:tc>
          <w:tcPr>
            <w:tcW w:w="2568" w:type="pct"/>
            <w:gridSpan w:val="13"/>
          </w:tcPr>
          <w:p w:rsidR="0030546C" w:rsidRDefault="0030546C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:rsidR="0030546C" w:rsidRDefault="0030546C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0546C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423727297"/>
            <w:placeholder>
              <w:docPart w:val="2A6D252CD0D54B58A4990E820D3B3336"/>
            </w:placeholder>
          </w:sdt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30546C" w:rsidRDefault="00D63AC3" w:rsidP="00D63AC3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INVOICE DETAILING IRRIGATION MACHINERY ASSOCIATED PURCHASES</w:t>
                </w:r>
              </w:p>
            </w:tc>
          </w:sdtContent>
        </w:sdt>
      </w:tr>
      <w:tr w:rsidR="0030546C" w:rsidRPr="0030546C" w:rsidTr="00674B40">
        <w:tc>
          <w:tcPr>
            <w:tcW w:w="5000" w:type="pct"/>
            <w:gridSpan w:val="26"/>
            <w:shd w:val="clear" w:color="auto" w:fill="auto"/>
          </w:tcPr>
          <w:p w:rsidR="0030546C" w:rsidRPr="0030546C" w:rsidRDefault="0030546C" w:rsidP="0030546C">
            <w:pPr>
              <w:pStyle w:val="Sectionheading"/>
              <w:rPr>
                <w:rFonts w:eastAsia="Calibri"/>
              </w:rPr>
            </w:pPr>
            <w:r w:rsidRPr="0030546C">
              <w:rPr>
                <w:rFonts w:eastAsia="Calibri"/>
              </w:rPr>
              <w:t xml:space="preserve">9. </w:t>
            </w:r>
            <w:bookmarkStart w:id="5" w:name="section9"/>
            <w:r w:rsidRPr="0030546C">
              <w:rPr>
                <w:rFonts w:eastAsia="Calibri"/>
              </w:rPr>
              <w:t>Discharge details</w:t>
            </w:r>
            <w:bookmarkEnd w:id="5"/>
          </w:p>
        </w:tc>
      </w:tr>
      <w:tr w:rsidR="0030546C" w:rsidRPr="008426FD" w:rsidTr="00674B40">
        <w:tc>
          <w:tcPr>
            <w:tcW w:w="5000" w:type="pct"/>
            <w:gridSpan w:val="26"/>
            <w:shd w:val="clear" w:color="auto" w:fill="auto"/>
          </w:tcPr>
          <w:p w:rsidR="0030546C" w:rsidRPr="008426FD" w:rsidRDefault="0030546C" w:rsidP="0030546C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</w:rPr>
              <w:t xml:space="preserve">9.1 Please provide details on any discharge of abstracted water in table 9.1 below and on the map used to show abstraction locations.  </w:t>
            </w:r>
          </w:p>
        </w:tc>
      </w:tr>
      <w:tr w:rsidR="0030546C" w:rsidRPr="008426FD" w:rsidTr="00674B40">
        <w:tc>
          <w:tcPr>
            <w:tcW w:w="5000" w:type="pct"/>
            <w:gridSpan w:val="26"/>
            <w:shd w:val="clear" w:color="auto" w:fill="auto"/>
          </w:tcPr>
          <w:p w:rsidR="0030546C" w:rsidRDefault="00A042A2" w:rsidP="00A042A2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If necessary, </w:t>
            </w:r>
            <w:r w:rsidR="009D76A6" w:rsidRPr="008426FD">
              <w:rPr>
                <w:rFonts w:eastAsia="Calibri"/>
              </w:rPr>
              <w:t>continue</w:t>
            </w:r>
            <w:r w:rsidRPr="008426FD">
              <w:rPr>
                <w:rFonts w:eastAsia="Calibri"/>
              </w:rPr>
              <w:t xml:space="preserve"> a separate sheet and provide a reference for this document.  </w:t>
            </w:r>
          </w:p>
        </w:tc>
      </w:tr>
      <w:tr w:rsidR="00A34A98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574735522"/>
            <w:placeholder>
              <w:docPart w:val="F38BF689A1954044BB054F43743E053B"/>
            </w:placeholder>
            <w:showingPlcHdr/>
          </w:sdt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E92465" w:rsidRDefault="00E92465" w:rsidP="008B4C7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:rsidTr="00F653B1">
        <w:trPr>
          <w:trHeight w:val="95"/>
        </w:trPr>
        <w:tc>
          <w:tcPr>
            <w:tcW w:w="2568" w:type="pct"/>
            <w:gridSpan w:val="13"/>
          </w:tcPr>
          <w:p w:rsidR="00A042A2" w:rsidRDefault="00A042A2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:rsidR="00A042A2" w:rsidRDefault="00A042A2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0546C" w:rsidRPr="008426FD" w:rsidTr="00674B40">
        <w:tc>
          <w:tcPr>
            <w:tcW w:w="500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546C" w:rsidRDefault="00A042A2" w:rsidP="0030546C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</w:rPr>
              <w:t>Table 9.1 - Details of any discharge of abstracted water</w:t>
            </w:r>
          </w:p>
        </w:tc>
      </w:tr>
      <w:tr w:rsidR="00A34A98" w:rsidRPr="008426FD" w:rsidTr="00F653B1">
        <w:trPr>
          <w:trHeight w:val="318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Discharge location name or </w:t>
            </w:r>
            <w:r w:rsidRPr="00A042A2">
              <w:rPr>
                <w:rFonts w:eastAsia="Calibri"/>
                <w:sz w:val="18"/>
                <w:szCs w:val="18"/>
              </w:rPr>
              <w:t>reference (as labelled on map)</w:t>
            </w:r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A042A2">
              <w:rPr>
                <w:rFonts w:eastAsia="Calibri"/>
                <w:sz w:val="18"/>
                <w:szCs w:val="18"/>
              </w:rPr>
              <w:t>National Grid Reference of discharge point</w:t>
            </w:r>
            <w:r>
              <w:rPr>
                <w:rFonts w:eastAsia="Calibri"/>
                <w:sz w:val="18"/>
                <w:szCs w:val="18"/>
              </w:rPr>
              <w:t xml:space="preserve"> </w:t>
            </w:r>
            <w:r w:rsidRPr="00A042A2">
              <w:rPr>
                <w:rFonts w:eastAsia="Calibri"/>
                <w:sz w:val="18"/>
                <w:szCs w:val="18"/>
              </w:rPr>
              <w:t>(12 digit)</w:t>
            </w:r>
          </w:p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A042A2">
              <w:rPr>
                <w:rFonts w:eastAsia="Calibri"/>
                <w:sz w:val="18"/>
                <w:szCs w:val="18"/>
              </w:rPr>
              <w:t>Total volume discharged (cubic metres)</w:t>
            </w:r>
          </w:p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A042A2">
              <w:rPr>
                <w:rFonts w:eastAsia="Calibri"/>
                <w:sz w:val="18"/>
                <w:szCs w:val="18"/>
              </w:rPr>
              <w:t>Environmental Permit number for Water Discharge Activity number (if applicable)</w:t>
            </w:r>
          </w:p>
        </w:tc>
      </w:tr>
      <w:tr w:rsidR="00A34A98" w:rsidRPr="008426FD" w:rsidTr="00F653B1">
        <w:trPr>
          <w:trHeight w:val="315"/>
        </w:trPr>
        <w:tc>
          <w:tcPr>
            <w:tcW w:w="1779" w:type="pct"/>
            <w:gridSpan w:val="8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42A2" w:rsidRPr="00A042A2" w:rsidRDefault="00973ECB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793483399"/>
                <w:placeholder>
                  <w:docPart w:val="AE8A72F30A9347D1AF65A8B335C799A8"/>
                </w:placeholder>
                <w:showingPlcHdr/>
                <w:text/>
              </w:sdtPr>
              <w:sdtContent>
                <w:r w:rsidR="00A042A2"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          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27802424"/>
              <w:placeholder>
                <w:docPart w:val="CD88552A60B1488D881049A74DACC915"/>
              </w:placeholder>
              <w:showingPlcHdr/>
              <w:text/>
            </w:sdtPr>
            <w:sdtContent>
              <w:p w:rsidR="00A042A2" w:rsidRPr="00A042A2" w:rsidRDefault="00A042A2" w:rsidP="00A042A2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51037431"/>
              <w:placeholder>
                <w:docPart w:val="44353ED08FBF46038CAED678291C6469"/>
              </w:placeholder>
              <w:showingPlcHdr/>
              <w:text/>
            </w:sdtPr>
            <w:sdtContent>
              <w:p w:rsidR="00A042A2" w:rsidRPr="00A042A2" w:rsidRDefault="00A042A2" w:rsidP="00A042A2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</w:t>
                </w:r>
                <w:r w:rsidR="00783581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0462252"/>
              <w:placeholder>
                <w:docPart w:val="D75395C8F0C54A0382E8755A6ABC54B1"/>
              </w:placeholder>
              <w:showingPlcHdr/>
              <w:text/>
            </w:sdtPr>
            <w:sdtContent>
              <w:p w:rsidR="00A042A2" w:rsidRPr="00A042A2" w:rsidRDefault="00A042A2" w:rsidP="00A042A2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8426FD" w:rsidTr="00F653B1">
        <w:trPr>
          <w:trHeight w:val="315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D24" w:rsidRPr="00A042A2" w:rsidRDefault="00973ECB" w:rsidP="00824D24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1782075749"/>
                <w:placeholder>
                  <w:docPart w:val="6C26C7F3FF4E477BA587C4B88A97EED2"/>
                </w:placeholder>
                <w:showingPlcHdr/>
                <w:text/>
              </w:sdtPr>
              <w:sdtContent>
                <w:r w:rsidR="00824D24"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          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366300605"/>
              <w:placeholder>
                <w:docPart w:val="7EB8C87BD3AE4E7C9253BD1CBF65167C"/>
              </w:placeholder>
              <w:showingPlcHdr/>
              <w:text/>
            </w:sdtPr>
            <w:sdtContent>
              <w:p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361166294"/>
              <w:placeholder>
                <w:docPart w:val="04CECEB7F6E84CBBA5B0DEBC2854DC28"/>
              </w:placeholder>
              <w:showingPlcHdr/>
              <w:text/>
            </w:sdtPr>
            <w:sdtContent>
              <w:p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  <w:r w:rsidR="00783581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33125333"/>
              <w:placeholder>
                <w:docPart w:val="FD25F5A378D94A40887685C1D6676781"/>
              </w:placeholder>
              <w:showingPlcHdr/>
              <w:text/>
            </w:sdtPr>
            <w:sdtContent>
              <w:p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8426FD" w:rsidTr="00F653B1">
        <w:trPr>
          <w:trHeight w:val="315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D24" w:rsidRPr="00A042A2" w:rsidRDefault="00973ECB" w:rsidP="00824D24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49806743"/>
                <w:placeholder>
                  <w:docPart w:val="74D088809FA64A0DA6A29B5CD66D7E87"/>
                </w:placeholder>
                <w:showingPlcHdr/>
                <w:text/>
              </w:sdtPr>
              <w:sdtContent>
                <w:r w:rsidR="00824D24"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          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87474176"/>
              <w:placeholder>
                <w:docPart w:val="B26652AAB2F64D3DB01558B7AC4F3B0A"/>
              </w:placeholder>
              <w:showingPlcHdr/>
              <w:text/>
            </w:sdtPr>
            <w:sdtContent>
              <w:p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20793255"/>
              <w:placeholder>
                <w:docPart w:val="74C986B9E3584C3EAD04971EC2E2CB2B"/>
              </w:placeholder>
              <w:showingPlcHdr/>
              <w:text/>
            </w:sdtPr>
            <w:sdtContent>
              <w:p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  <w:r w:rsidR="00783581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21422956"/>
              <w:placeholder>
                <w:docPart w:val="1DB29FB9A1CF4134BC55A2876AA01448"/>
              </w:placeholder>
              <w:showingPlcHdr/>
              <w:text/>
            </w:sdtPr>
            <w:sdtContent>
              <w:p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8426FD" w:rsidTr="00F653B1">
        <w:trPr>
          <w:trHeight w:val="315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D24" w:rsidRPr="00A042A2" w:rsidRDefault="00973ECB" w:rsidP="00824D24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1442876128"/>
                <w:placeholder>
                  <w:docPart w:val="4E57584ABBFD46D2B5E7BB655EFF0D2F"/>
                </w:placeholder>
                <w:showingPlcHdr/>
                <w:text/>
              </w:sdtPr>
              <w:sdtContent>
                <w:r w:rsidR="00824D24"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          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477035375"/>
              <w:placeholder>
                <w:docPart w:val="6AE967F2EC304638B30F09BDFED5752A"/>
              </w:placeholder>
              <w:showingPlcHdr/>
              <w:text/>
            </w:sdtPr>
            <w:sdtContent>
              <w:p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79834123"/>
              <w:placeholder>
                <w:docPart w:val="D7F0AF8CF00649029232FCE351AE9F19"/>
              </w:placeholder>
              <w:showingPlcHdr/>
              <w:text/>
            </w:sdtPr>
            <w:sdtContent>
              <w:p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15695762"/>
              <w:placeholder>
                <w:docPart w:val="761BE2B7ABB149BB9379A7C51EB2320B"/>
              </w:placeholder>
              <w:showingPlcHdr/>
              <w:text/>
            </w:sdtPr>
            <w:sdtContent>
              <w:p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3E8B" w:rsidRPr="0030546C" w:rsidTr="00674B40">
        <w:trPr>
          <w:trHeight w:val="431"/>
        </w:trPr>
        <w:tc>
          <w:tcPr>
            <w:tcW w:w="5000" w:type="pct"/>
            <w:gridSpan w:val="26"/>
            <w:shd w:val="clear" w:color="auto" w:fill="auto"/>
          </w:tcPr>
          <w:p w:rsidR="00A33E8B" w:rsidRPr="0030546C" w:rsidRDefault="00F8551B" w:rsidP="00783581">
            <w:pPr>
              <w:pStyle w:val="SubQuestion"/>
              <w:spacing w:before="240"/>
              <w:rPr>
                <w:rFonts w:eastAsia="Calibri"/>
              </w:rPr>
            </w:pPr>
            <w:r>
              <w:rPr>
                <w:rFonts w:eastAsia="Calibri"/>
              </w:rPr>
              <w:t>9.2 Please provide a description of discharge structures and equipment</w:t>
            </w:r>
          </w:p>
        </w:tc>
      </w:tr>
      <w:tr w:rsidR="003364C3" w:rsidTr="00F653B1">
        <w:trPr>
          <w:trHeight w:val="95"/>
        </w:trPr>
        <w:tc>
          <w:tcPr>
            <w:tcW w:w="2568" w:type="pct"/>
            <w:gridSpan w:val="13"/>
          </w:tcPr>
          <w:p w:rsidR="00F8551B" w:rsidRDefault="00F8551B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:rsidR="00F8551B" w:rsidRDefault="00F8551B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F8551B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328729864"/>
            <w:placeholder>
              <w:docPart w:val="81A67CD99513490889BAA54B566B088B"/>
            </w:placeholder>
            <w:showingPlcHdr/>
          </w:sdt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F8551B" w:rsidRDefault="00F8551B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702569" w:rsidTr="00674B40">
        <w:tc>
          <w:tcPr>
            <w:tcW w:w="5000" w:type="pct"/>
            <w:gridSpan w:val="26"/>
            <w:shd w:val="clear" w:color="auto" w:fill="auto"/>
          </w:tcPr>
          <w:p w:rsidR="00702569" w:rsidRDefault="00702569" w:rsidP="00863828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If necessary, continue a separate sheet and provide a reference for this document.  </w:t>
            </w:r>
          </w:p>
        </w:tc>
      </w:tr>
      <w:tr w:rsidR="00A34A98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02569" w:rsidRDefault="00702569" w:rsidP="008638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300343694"/>
            <w:placeholder>
              <w:docPart w:val="0EF15B6D89A34A25B22059A3D81F0901"/>
            </w:placeholder>
            <w:showingPlcHdr/>
          </w:sdt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702569" w:rsidRDefault="00702569" w:rsidP="0086382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702569" w:rsidRDefault="00702569" w:rsidP="008638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8551B" w:rsidRPr="00F8551B" w:rsidTr="00674B40">
        <w:trPr>
          <w:trHeight w:val="431"/>
        </w:trPr>
        <w:tc>
          <w:tcPr>
            <w:tcW w:w="5000" w:type="pct"/>
            <w:gridSpan w:val="26"/>
            <w:shd w:val="clear" w:color="auto" w:fill="auto"/>
          </w:tcPr>
          <w:p w:rsidR="00F8551B" w:rsidRPr="00F8551B" w:rsidRDefault="00F8551B" w:rsidP="00F8551B">
            <w:pPr>
              <w:pStyle w:val="Sectionheading"/>
              <w:rPr>
                <w:rFonts w:eastAsia="Calibri"/>
              </w:rPr>
            </w:pPr>
            <w:r w:rsidRPr="00F8551B">
              <w:lastRenderedPageBreak/>
              <w:t xml:space="preserve">10. </w:t>
            </w:r>
            <w:bookmarkStart w:id="6" w:name="section10"/>
            <w:r w:rsidRPr="00F8551B">
              <w:t>Eel considerations</w:t>
            </w:r>
            <w:bookmarkEnd w:id="6"/>
          </w:p>
        </w:tc>
      </w:tr>
      <w:tr w:rsidR="00F8551B" w:rsidRPr="0030546C" w:rsidTr="00674B40">
        <w:trPr>
          <w:trHeight w:val="431"/>
        </w:trPr>
        <w:tc>
          <w:tcPr>
            <w:tcW w:w="5000" w:type="pct"/>
            <w:gridSpan w:val="26"/>
            <w:shd w:val="clear" w:color="auto" w:fill="auto"/>
          </w:tcPr>
          <w:p w:rsidR="00F8551B" w:rsidRPr="0030546C" w:rsidRDefault="00F8551B" w:rsidP="00F8551B">
            <w:pPr>
              <w:pStyle w:val="Questiontext"/>
              <w:rPr>
                <w:rFonts w:eastAsia="Calibri"/>
              </w:rPr>
            </w:pPr>
            <w:r>
              <w:t>Does your abstraction include measures to safeguard eels?</w:t>
            </w:r>
          </w:p>
        </w:tc>
      </w:tr>
      <w:tr w:rsidR="00EA359E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pct"/>
        </w:trPr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A359E" w:rsidRPr="00BA4455" w:rsidRDefault="00EA359E" w:rsidP="00CF17E6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No</w:t>
            </w:r>
          </w:p>
        </w:tc>
        <w:sdt>
          <w:sdtPr>
            <w:rPr>
              <w:rFonts w:eastAsia="Calibri"/>
            </w:rPr>
            <w:id w:val="194813432"/>
          </w:sdtPr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EA359E" w:rsidRPr="00BA4455" w:rsidRDefault="00EA359E" w:rsidP="00CF17E6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proofErr w:type="spellStart"/>
                <w:r w:rsidRPr="00BA4455">
                  <w:rPr>
                    <w:rFonts w:eastAsia="MS Gothic" w:hint="eastAsia"/>
                  </w:rPr>
                  <w:t>☐</w:t>
                </w:r>
                <w:proofErr w:type="spellEnd"/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A359E" w:rsidRPr="00BA4455" w:rsidRDefault="00EA359E" w:rsidP="00CF17E6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</w:tc>
      </w:tr>
      <w:tr w:rsidR="00EA359E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pct"/>
        </w:trPr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A359E" w:rsidRPr="00BA4455" w:rsidRDefault="00EA359E" w:rsidP="00CF17E6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Yes</w:t>
            </w:r>
          </w:p>
        </w:tc>
        <w:sdt>
          <w:sdtPr>
            <w:rPr>
              <w:rFonts w:eastAsia="Calibri"/>
            </w:rPr>
            <w:id w:val="-1999265036"/>
          </w:sdtPr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EA359E" w:rsidRPr="00BA4455" w:rsidRDefault="006C5452" w:rsidP="006C5452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>
                  <w:rPr>
                    <w:rFonts w:eastAsia="MS Gothic"/>
                  </w:rPr>
                  <w:t>X</w:t>
                </w:r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A359E" w:rsidRPr="00BA4455" w:rsidRDefault="00EA359E" w:rsidP="00CF17E6">
            <w:pPr>
              <w:pStyle w:val="Questiontext"/>
              <w:rPr>
                <w:noProof/>
                <w:lang w:eastAsia="en-GB"/>
              </w:rPr>
            </w:pPr>
            <w:r>
              <w:t>Provide details below</w:t>
            </w:r>
          </w:p>
        </w:tc>
      </w:tr>
      <w:tr w:rsidR="003364C3" w:rsidTr="00F653B1">
        <w:trPr>
          <w:trHeight w:val="95"/>
        </w:trPr>
        <w:tc>
          <w:tcPr>
            <w:tcW w:w="2568" w:type="pct"/>
            <w:gridSpan w:val="13"/>
          </w:tcPr>
          <w:p w:rsidR="00F8551B" w:rsidRDefault="00F8551B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:rsidR="00F8551B" w:rsidRDefault="00F8551B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F8551B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942912910"/>
            <w:placeholder>
              <w:docPart w:val="5EEC9A4B5DA34EC7A60DEC8E9E193773"/>
            </w:placeholder>
          </w:sdt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F8551B" w:rsidRDefault="006C5452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INTAKE PIPE COVERED BY FILTER</w:t>
                </w:r>
                <w:r w:rsidR="00F8551B"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A33E8B" w:rsidRPr="00F8551B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:rsidR="00A33E8B" w:rsidRPr="00F8551B" w:rsidRDefault="00F8551B" w:rsidP="00F8551B">
            <w:pPr>
              <w:pStyle w:val="Sectionheading"/>
              <w:rPr>
                <w:rFonts w:eastAsia="Calibri"/>
              </w:rPr>
            </w:pPr>
            <w:r w:rsidRPr="00F8551B">
              <w:t xml:space="preserve">11. </w:t>
            </w:r>
            <w:bookmarkStart w:id="7" w:name="section11"/>
            <w:r w:rsidRPr="00F8551B">
              <w:t>Trickle Irrigation</w:t>
            </w:r>
            <w:bookmarkEnd w:id="7"/>
          </w:p>
        </w:tc>
      </w:tr>
      <w:tr w:rsidR="00F8551B" w:rsidRPr="00F8551B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:rsidR="00F8551B" w:rsidRPr="00F8551B" w:rsidRDefault="00F8551B" w:rsidP="00F8551B">
            <w:pPr>
              <w:pStyle w:val="Questiontext"/>
            </w:pPr>
            <w:r>
              <w:t xml:space="preserve">If you are applying to licence a trickle </w:t>
            </w:r>
            <w:r w:rsidR="00285918">
              <w:t xml:space="preserve">irrigation </w:t>
            </w:r>
            <w:r>
              <w:t>abstraction, d</w:t>
            </w:r>
            <w:r w:rsidRPr="00B2095D">
              <w:t xml:space="preserve">o you wish to apply for a </w:t>
            </w:r>
            <w:r>
              <w:t>Two</w:t>
            </w:r>
            <w:r w:rsidRPr="00B2095D">
              <w:t>-Part Tariff agreement with your application?</w:t>
            </w:r>
          </w:p>
        </w:tc>
      </w:tr>
      <w:tr w:rsidR="00A34A98" w:rsidRPr="00676782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:rsidR="00F8551B" w:rsidRPr="00676782" w:rsidRDefault="00F8551B" w:rsidP="00397D3E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-250431748"/>
          </w:sdtPr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:rsidR="00F8551B" w:rsidRPr="00676782" w:rsidRDefault="006C5452" w:rsidP="006C5452">
                <w:pPr>
                  <w:pStyle w:val="Questiontext"/>
                  <w:rPr>
                    <w:i/>
                  </w:rPr>
                </w:pPr>
                <w:r>
                  <w:rPr>
                    <w:rFonts w:eastAsia="MS Gothic"/>
                  </w:rPr>
                  <w:t>X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:rsidR="00F8551B" w:rsidRPr="00676782" w:rsidRDefault="00F8551B" w:rsidP="00397D3E">
            <w:pPr>
              <w:pStyle w:val="Questiontext"/>
              <w:rPr>
                <w:i/>
              </w:rPr>
            </w:pPr>
          </w:p>
        </w:tc>
      </w:tr>
      <w:tr w:rsidR="00A34A98" w:rsidTr="00F653B1">
        <w:trPr>
          <w:trHeight w:val="434"/>
        </w:trPr>
        <w:tc>
          <w:tcPr>
            <w:tcW w:w="661" w:type="pct"/>
            <w:shd w:val="clear" w:color="auto" w:fill="auto"/>
          </w:tcPr>
          <w:p w:rsidR="00F8551B" w:rsidRDefault="00F8551B" w:rsidP="00397D3E">
            <w:pPr>
              <w:pStyle w:val="Questiontext"/>
            </w:pPr>
            <w:r>
              <w:t>Yes</w:t>
            </w:r>
          </w:p>
        </w:tc>
        <w:sdt>
          <w:sdtPr>
            <w:id w:val="1026063820"/>
          </w:sdtPr>
          <w:sdtContent>
            <w:tc>
              <w:tcPr>
                <w:tcW w:w="270" w:type="pct"/>
                <w:gridSpan w:val="3"/>
                <w:shd w:val="clear" w:color="auto" w:fill="auto"/>
              </w:tcPr>
              <w:p w:rsidR="00F8551B" w:rsidRDefault="00F8551B" w:rsidP="00397D3E">
                <w:pPr>
                  <w:pStyle w:val="Questiontext"/>
                </w:pPr>
                <w:proofErr w:type="spellStart"/>
                <w:r w:rsidRPr="00AF0BC1">
                  <w:rPr>
                    <w:rFonts w:eastAsia="MS Gothic" w:hint="eastAsia"/>
                  </w:rPr>
                  <w:t>☐</w:t>
                </w:r>
                <w:proofErr w:type="spellEnd"/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:rsidR="00F8551B" w:rsidRPr="0040427D" w:rsidRDefault="0040427D" w:rsidP="0040427D">
            <w:pPr>
              <w:pStyle w:val="Questiontext"/>
            </w:pPr>
            <w:r w:rsidRPr="0040427D">
              <w:t>We will contact you during determination of your application to arrange this agreement.</w:t>
            </w:r>
          </w:p>
        </w:tc>
      </w:tr>
      <w:tr w:rsidR="00F8551B" w:rsidRPr="00F8551B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:rsidR="00F8551B" w:rsidRPr="0040427D" w:rsidRDefault="0040427D" w:rsidP="0040427D">
            <w:pPr>
              <w:pStyle w:val="Sectionheading"/>
            </w:pPr>
            <w:r w:rsidRPr="00AF462C">
              <w:t>1</w:t>
            </w:r>
            <w:r>
              <w:t>2</w:t>
            </w:r>
            <w:r w:rsidRPr="00AF462C">
              <w:t xml:space="preserve">. </w:t>
            </w:r>
            <w:bookmarkStart w:id="8" w:name="section12"/>
            <w:r w:rsidRPr="00AF462C">
              <w:t>Planned abstractions</w:t>
            </w:r>
            <w:bookmarkEnd w:id="8"/>
          </w:p>
        </w:tc>
      </w:tr>
      <w:tr w:rsidR="00F8551B" w:rsidRPr="00F8551B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:rsidR="00F8551B" w:rsidRPr="00F8551B" w:rsidRDefault="0040427D" w:rsidP="0040427D">
            <w:pPr>
              <w:pStyle w:val="SubQuestion"/>
            </w:pPr>
            <w:r w:rsidRPr="00AF462C">
              <w:t>1</w:t>
            </w:r>
            <w:r>
              <w:t>2</w:t>
            </w:r>
            <w:r w:rsidRPr="00AF462C">
              <w:t>.1 D</w:t>
            </w:r>
            <w:r>
              <w:t xml:space="preserve">o you expect to increase </w:t>
            </w:r>
            <w:r w:rsidR="00285918">
              <w:t>the</w:t>
            </w:r>
            <w:r>
              <w:t xml:space="preserve"> current rate of abstraction </w:t>
            </w:r>
            <w:r w:rsidR="00285918">
              <w:t xml:space="preserve">for the </w:t>
            </w:r>
            <w:r w:rsidR="009D76A6">
              <w:t>activity</w:t>
            </w:r>
            <w:r w:rsidR="00285918">
              <w:t xml:space="preserve"> you are applying to have licensed </w:t>
            </w:r>
            <w:r>
              <w:t xml:space="preserve">from 01January 2018 onwards or to carry </w:t>
            </w:r>
            <w:r w:rsidRPr="00AF462C">
              <w:t>ou</w:t>
            </w:r>
            <w:r>
              <w:t>t</w:t>
            </w:r>
            <w:r w:rsidRPr="00AF462C">
              <w:t xml:space="preserve"> further</w:t>
            </w:r>
            <w:r w:rsidR="00285918">
              <w:t xml:space="preserve"> new</w:t>
            </w:r>
            <w:r w:rsidRPr="00AF462C">
              <w:t xml:space="preserve"> abstractions </w:t>
            </w:r>
            <w:r w:rsidR="009D76A6" w:rsidRPr="00AF462C">
              <w:t>(</w:t>
            </w:r>
            <w:r w:rsidR="009D76A6">
              <w:t>both</w:t>
            </w:r>
            <w:r w:rsidR="00285918">
              <w:t xml:space="preserve"> termed ‘</w:t>
            </w:r>
            <w:r w:rsidRPr="00AF462C">
              <w:t>planned</w:t>
            </w:r>
            <w:r w:rsidR="00285918">
              <w:t>’</w:t>
            </w:r>
            <w:r w:rsidRPr="00AF462C">
              <w:t xml:space="preserve"> abstractions) at this si</w:t>
            </w:r>
            <w:r>
              <w:t>t</w:t>
            </w:r>
            <w:r w:rsidRPr="00AF462C">
              <w:t>e in the future?</w:t>
            </w:r>
          </w:p>
        </w:tc>
      </w:tr>
      <w:tr w:rsidR="00A34A98" w:rsidRPr="00676782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:rsidR="0040427D" w:rsidRPr="00676782" w:rsidRDefault="0040427D" w:rsidP="00397D3E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-2026547185"/>
          </w:sdtPr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:rsidR="0040427D" w:rsidRPr="00676782" w:rsidRDefault="006C5452" w:rsidP="006C5452">
                <w:pPr>
                  <w:pStyle w:val="Questiontext"/>
                  <w:rPr>
                    <w:i/>
                  </w:rPr>
                </w:pPr>
                <w:r>
                  <w:rPr>
                    <w:rFonts w:eastAsia="MS Gothic"/>
                  </w:rPr>
                  <w:t>X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:rsidR="0040427D" w:rsidRPr="00676782" w:rsidRDefault="0040427D" w:rsidP="00397D3E">
            <w:pPr>
              <w:pStyle w:val="Questiontext"/>
              <w:rPr>
                <w:i/>
              </w:rPr>
            </w:pPr>
          </w:p>
        </w:tc>
      </w:tr>
      <w:tr w:rsidR="00A34A98" w:rsidTr="00F653B1">
        <w:trPr>
          <w:trHeight w:val="434"/>
        </w:trPr>
        <w:tc>
          <w:tcPr>
            <w:tcW w:w="661" w:type="pct"/>
            <w:shd w:val="clear" w:color="auto" w:fill="auto"/>
          </w:tcPr>
          <w:p w:rsidR="0040427D" w:rsidRDefault="0040427D" w:rsidP="00397D3E">
            <w:pPr>
              <w:pStyle w:val="Questiontext"/>
            </w:pPr>
            <w:r>
              <w:t>Yes</w:t>
            </w:r>
          </w:p>
        </w:tc>
        <w:sdt>
          <w:sdtPr>
            <w:id w:val="-2077503111"/>
          </w:sdtPr>
          <w:sdtContent>
            <w:tc>
              <w:tcPr>
                <w:tcW w:w="270" w:type="pct"/>
                <w:gridSpan w:val="3"/>
                <w:shd w:val="clear" w:color="auto" w:fill="auto"/>
              </w:tcPr>
              <w:p w:rsidR="0040427D" w:rsidRDefault="0040427D" w:rsidP="00397D3E">
                <w:pPr>
                  <w:pStyle w:val="Questiontext"/>
                </w:pPr>
                <w:proofErr w:type="spellStart"/>
                <w:r w:rsidRPr="00AF0BC1">
                  <w:rPr>
                    <w:rFonts w:eastAsia="MS Gothic" w:hint="eastAsia"/>
                  </w:rPr>
                  <w:t>☐</w:t>
                </w:r>
                <w:proofErr w:type="spellEnd"/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:rsidR="0040427D" w:rsidRPr="0040427D" w:rsidRDefault="0040427D" w:rsidP="00397D3E">
            <w:pPr>
              <w:pStyle w:val="Questiontext"/>
            </w:pPr>
          </w:p>
        </w:tc>
      </w:tr>
      <w:tr w:rsidR="00F8551B" w:rsidRPr="00F8551B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:rsidR="00F8551B" w:rsidRPr="00F8551B" w:rsidRDefault="00A714E8" w:rsidP="00A714E8">
            <w:pPr>
              <w:pStyle w:val="SubQuestion"/>
            </w:pPr>
            <w:r w:rsidRPr="00AF462C">
              <w:t>1</w:t>
            </w:r>
            <w:r>
              <w:t>2</w:t>
            </w:r>
            <w:r w:rsidRPr="00AF462C">
              <w:t xml:space="preserve">.2 Have you </w:t>
            </w:r>
            <w:r w:rsidR="00D13406">
              <w:t xml:space="preserve">submitted a licence application (s) for any </w:t>
            </w:r>
            <w:r w:rsidRPr="00AF462C">
              <w:t>planned abstraction</w:t>
            </w:r>
            <w:r w:rsidR="00D13406">
              <w:t xml:space="preserve">(s) </w:t>
            </w:r>
            <w:r w:rsidRPr="00AF462C">
              <w:t>as a result of the Water Act 2003 changes?</w:t>
            </w:r>
          </w:p>
        </w:tc>
      </w:tr>
      <w:tr w:rsidR="00A34A98" w:rsidRPr="00676782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:rsidR="00A714E8" w:rsidRPr="00676782" w:rsidRDefault="00A714E8" w:rsidP="00397D3E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73868214"/>
          </w:sdtPr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:rsidR="00A714E8" w:rsidRPr="00676782" w:rsidRDefault="006C5452" w:rsidP="006C5452">
                <w:pPr>
                  <w:pStyle w:val="Questiontext"/>
                  <w:rPr>
                    <w:i/>
                  </w:rPr>
                </w:pPr>
                <w:r>
                  <w:rPr>
                    <w:rFonts w:eastAsia="MS Gothic"/>
                  </w:rPr>
                  <w:t>X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:rsidR="00A714E8" w:rsidRPr="00676782" w:rsidRDefault="00A714E8" w:rsidP="00397D3E">
            <w:pPr>
              <w:pStyle w:val="Questiontext"/>
              <w:rPr>
                <w:i/>
              </w:rPr>
            </w:pPr>
          </w:p>
        </w:tc>
      </w:tr>
      <w:tr w:rsidR="00A34A98" w:rsidTr="00F653B1">
        <w:trPr>
          <w:trHeight w:val="434"/>
        </w:trPr>
        <w:tc>
          <w:tcPr>
            <w:tcW w:w="661" w:type="pct"/>
            <w:shd w:val="clear" w:color="auto" w:fill="auto"/>
          </w:tcPr>
          <w:p w:rsidR="00A714E8" w:rsidRDefault="00A714E8" w:rsidP="00397D3E">
            <w:pPr>
              <w:pStyle w:val="Questiontext"/>
            </w:pPr>
            <w:r>
              <w:t>Yes</w:t>
            </w:r>
          </w:p>
        </w:tc>
        <w:sdt>
          <w:sdtPr>
            <w:id w:val="1534617780"/>
          </w:sdtPr>
          <w:sdtContent>
            <w:tc>
              <w:tcPr>
                <w:tcW w:w="270" w:type="pct"/>
                <w:gridSpan w:val="3"/>
                <w:shd w:val="clear" w:color="auto" w:fill="auto"/>
              </w:tcPr>
              <w:p w:rsidR="00A714E8" w:rsidRDefault="00A714E8" w:rsidP="00397D3E">
                <w:pPr>
                  <w:pStyle w:val="Questiontext"/>
                </w:pPr>
                <w:proofErr w:type="spellStart"/>
                <w:r w:rsidRPr="00AF0BC1">
                  <w:rPr>
                    <w:rFonts w:eastAsia="MS Gothic" w:hint="eastAsia"/>
                  </w:rPr>
                  <w:t>☐</w:t>
                </w:r>
                <w:proofErr w:type="spellEnd"/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:rsidR="00A714E8" w:rsidRPr="0040427D" w:rsidRDefault="00A40BF9" w:rsidP="00397D3E">
            <w:pPr>
              <w:pStyle w:val="Questiontext"/>
            </w:pPr>
            <w:r>
              <w:t>Provide a reference number if you have already submitted an application(s) to cover any planned abstractions.</w:t>
            </w:r>
          </w:p>
        </w:tc>
      </w:tr>
      <w:tr w:rsidR="00EA359E" w:rsidTr="00F653B1">
        <w:trPr>
          <w:gridAfter w:val="1"/>
          <w:wAfter w:w="9" w:type="pct"/>
        </w:trPr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:rsidR="00EA359E" w:rsidRDefault="00EA359E" w:rsidP="00CF17E6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:rsidR="00EA359E" w:rsidRDefault="00EA359E" w:rsidP="00CF17E6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887786705"/>
            <w:placeholder>
              <w:docPart w:val="6676164E23DA4FBE8F686A980C9EE436"/>
            </w:placeholder>
            <w:showingPlcHdr/>
          </w:sdtPr>
          <w:sdtContent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EA359E" w:rsidRDefault="00EA359E" w:rsidP="00CF17E6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EA359E" w:rsidRDefault="00EA359E" w:rsidP="00CF17E6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8551B" w:rsidRPr="00F8551B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:rsidR="00F8551B" w:rsidRPr="00F8551B" w:rsidRDefault="00A40BF9" w:rsidP="00A40BF9">
            <w:pPr>
              <w:pStyle w:val="Sectionheading"/>
            </w:pPr>
            <w:r w:rsidRPr="00C21C75">
              <w:t>1</w:t>
            </w:r>
            <w:r>
              <w:t>3</w:t>
            </w:r>
            <w:r w:rsidRPr="00AF462C">
              <w:t xml:space="preserve">. </w:t>
            </w:r>
            <w:bookmarkStart w:id="9" w:name="section13"/>
            <w:r w:rsidRPr="00AF462C">
              <w:t>Other abstractions</w:t>
            </w:r>
            <w:bookmarkEnd w:id="9"/>
          </w:p>
        </w:tc>
      </w:tr>
      <w:tr w:rsidR="0040427D" w:rsidRPr="00F8551B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:rsidR="0040427D" w:rsidRPr="00F8551B" w:rsidRDefault="00A40BF9" w:rsidP="00A40BF9">
            <w:pPr>
              <w:pStyle w:val="Questiontext"/>
            </w:pPr>
            <w:r>
              <w:t>Please provide details of any other abstraction(s) (licensed or exempt) that are associated with this application in table 13.1 below.</w:t>
            </w:r>
          </w:p>
        </w:tc>
      </w:tr>
      <w:tr w:rsidR="003364C3" w:rsidTr="00F653B1">
        <w:trPr>
          <w:trHeight w:val="95"/>
        </w:trPr>
        <w:tc>
          <w:tcPr>
            <w:tcW w:w="2568" w:type="pct"/>
            <w:gridSpan w:val="13"/>
          </w:tcPr>
          <w:p w:rsidR="00271E8E" w:rsidRDefault="00271E8E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:rsidR="00271E8E" w:rsidRDefault="00271E8E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40427D" w:rsidRPr="00271E8E" w:rsidTr="00674B40">
        <w:trPr>
          <w:trHeight w:val="108"/>
        </w:trPr>
        <w:tc>
          <w:tcPr>
            <w:tcW w:w="500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27D" w:rsidRPr="00271E8E" w:rsidRDefault="00271E8E" w:rsidP="00F8551B">
            <w:pPr>
              <w:pStyle w:val="Questiontext"/>
              <w:rPr>
                <w:b/>
                <w:sz w:val="18"/>
                <w:szCs w:val="18"/>
              </w:rPr>
            </w:pPr>
            <w:r w:rsidRPr="00271E8E">
              <w:rPr>
                <w:b/>
                <w:sz w:val="18"/>
                <w:szCs w:val="18"/>
              </w:rPr>
              <w:t>Table 13.1 - Details of any other abstraction(s) (licensed or exempt) that are associated with this application</w:t>
            </w:r>
          </w:p>
        </w:tc>
      </w:tr>
      <w:tr w:rsidR="00A34A98" w:rsidRPr="00EA359E" w:rsidTr="00F653B1">
        <w:trPr>
          <w:trHeight w:val="344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 xml:space="preserve">National Grid </w:t>
            </w:r>
            <w:r w:rsidR="009D76A6" w:rsidRPr="00EA359E">
              <w:rPr>
                <w:rFonts w:eastAsia="Calibri"/>
                <w:sz w:val="18"/>
                <w:szCs w:val="18"/>
              </w:rPr>
              <w:t>Reference (</w:t>
            </w:r>
            <w:r w:rsidRPr="00EA359E">
              <w:rPr>
                <w:rFonts w:eastAsia="Calibri"/>
                <w:sz w:val="18"/>
                <w:szCs w:val="18"/>
              </w:rPr>
              <w:t>12 digit) of where you abstract water</w:t>
            </w:r>
          </w:p>
        </w:tc>
        <w:tc>
          <w:tcPr>
            <w:tcW w:w="800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sz w:val="18"/>
                <w:szCs w:val="18"/>
              </w:rPr>
              <w:t>Source name and type</w:t>
            </w:r>
          </w:p>
        </w:tc>
        <w:tc>
          <w:tcPr>
            <w:tcW w:w="790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Purpose of abstraction</w:t>
            </w:r>
          </w:p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Where do you use the water?</w:t>
            </w:r>
          </w:p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 xml:space="preserve">When do you abstract the water? </w:t>
            </w:r>
          </w:p>
        </w:tc>
        <w:tc>
          <w:tcPr>
            <w:tcW w:w="1042" w:type="pct"/>
            <w:gridSpan w:val="6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C4741E" w:rsidRPr="00EA359E" w:rsidRDefault="00C4741E" w:rsidP="00271E8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Is this a pending application, or already licensed?</w:t>
            </w:r>
          </w:p>
          <w:p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Please provide the application or licence number as appropriate</w:t>
            </w:r>
          </w:p>
        </w:tc>
      </w:tr>
      <w:tr w:rsidR="00A34A98" w:rsidRPr="00271E8E" w:rsidTr="00F653B1">
        <w:trPr>
          <w:trHeight w:val="342"/>
        </w:trPr>
        <w:tc>
          <w:tcPr>
            <w:tcW w:w="1080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57708837"/>
              <w:placeholder>
                <w:docPart w:val="F9F525B0B5944696AF5E22AA702C319D"/>
              </w:placeholder>
              <w:showingPlcHdr/>
              <w:text/>
            </w:sdtPr>
            <w:sdtContent>
              <w:p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800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80168077"/>
              <w:placeholder>
                <w:docPart w:val="4F72CA93A76A48C28D27437727242961"/>
              </w:placeholder>
              <w:showingPlcHdr/>
              <w:text/>
            </w:sdtPr>
            <w:sdtContent>
              <w:p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790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458919890"/>
              <w:placeholder>
                <w:docPart w:val="A6FBAE092DDC455CB74175EB5B27667F"/>
              </w:placeholder>
              <w:showingPlcHdr/>
              <w:text/>
            </w:sdtPr>
            <w:sdtContent>
              <w:p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39156997"/>
              <w:placeholder>
                <w:docPart w:val="01FE66D230D7452882DC1C5B7BC5B94B"/>
              </w:placeholder>
              <w:showingPlcHdr/>
              <w:text/>
            </w:sdtPr>
            <w:sdtContent>
              <w:p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46450427"/>
              <w:placeholder>
                <w:docPart w:val="54FA2C1F437149FA8CCEAA70FC59EECE"/>
              </w:placeholder>
              <w:showingPlcHdr/>
              <w:text/>
            </w:sdtPr>
            <w:sdtContent>
              <w:p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042" w:type="pct"/>
            <w:gridSpan w:val="6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69564901"/>
              <w:placeholder>
                <w:docPart w:val="AC209FD5840B46DEBEE48E760814C219"/>
              </w:placeholder>
              <w:showingPlcHdr/>
              <w:text/>
            </w:sdtPr>
            <w:sdtContent>
              <w:p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6897206"/>
              <w:placeholder>
                <w:docPart w:val="A8A3D21236124C92BBD6E1B8E9A46CF9"/>
              </w:placeholder>
              <w:showingPlcHdr/>
              <w:text/>
            </w:sdtPr>
            <w:sdtContent>
              <w:p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8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723507727"/>
              <w:placeholder>
                <w:docPart w:val="E0F0531725694276AEBBC18A8EA77C0B"/>
              </w:placeholder>
              <w:showingPlcHdr/>
              <w:text/>
            </w:sdtPr>
            <w:sdtContent>
              <w:p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79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88984917"/>
              <w:placeholder>
                <w:docPart w:val="C971CCB7F308404FAC5733A6D1C9720D"/>
              </w:placeholder>
              <w:showingPlcHdr/>
              <w:text/>
            </w:sdtPr>
            <w:sdtContent>
              <w:p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728193198"/>
              <w:placeholder>
                <w:docPart w:val="A2F7BEA35E694358BADEAC2C94E2C66F"/>
              </w:placeholder>
              <w:showingPlcHdr/>
              <w:text/>
            </w:sdtPr>
            <w:sdtContent>
              <w:p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76335648"/>
              <w:placeholder>
                <w:docPart w:val="B723690EDE214F73B4863271B414EA8D"/>
              </w:placeholder>
              <w:showingPlcHdr/>
              <w:text/>
            </w:sdtPr>
            <w:sdtContent>
              <w:p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0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77527469"/>
              <w:placeholder>
                <w:docPart w:val="D84461D0A21940D89B6779CC2788C82C"/>
              </w:placeholder>
              <w:showingPlcHdr/>
              <w:text/>
            </w:sdtPr>
            <w:sdtContent>
              <w:p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49901188"/>
              <w:placeholder>
                <w:docPart w:val="3D1CEEF318584BD39E90F2126FE96895"/>
              </w:placeholder>
              <w:showingPlcHdr/>
              <w:text/>
            </w:sdtPr>
            <w:sdtContent>
              <w:p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8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76544349"/>
              <w:placeholder>
                <w:docPart w:val="0219353D6C1D4F70AB68D47C7BD75698"/>
              </w:placeholder>
              <w:showingPlcHdr/>
              <w:text/>
            </w:sdtPr>
            <w:sdtContent>
              <w:p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79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24112585"/>
              <w:placeholder>
                <w:docPart w:val="96F53203C05A47C39C681FD5326A5CFE"/>
              </w:placeholder>
              <w:showingPlcHdr/>
              <w:text/>
            </w:sdtPr>
            <w:sdtContent>
              <w:p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06844650"/>
              <w:placeholder>
                <w:docPart w:val="F2A544FEA89D40888516AB0D84262F26"/>
              </w:placeholder>
              <w:showingPlcHdr/>
              <w:text/>
            </w:sdtPr>
            <w:sdtContent>
              <w:p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422873269"/>
              <w:placeholder>
                <w:docPart w:val="7E2D169B2AEB4CFEB048BD570C5A455B"/>
              </w:placeholder>
              <w:showingPlcHdr/>
              <w:text/>
            </w:sdtPr>
            <w:sdtContent>
              <w:p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0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507565721"/>
              <w:placeholder>
                <w:docPart w:val="0907ECD9DA9442ABA3472E48F20AE38E"/>
              </w:placeholder>
              <w:showingPlcHdr/>
              <w:text/>
            </w:sdtPr>
            <w:sdtContent>
              <w:p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893039" w:rsidRPr="00271E8E" w:rsidTr="00EA359E">
        <w:trPr>
          <w:trHeight w:val="342"/>
        </w:trPr>
        <w:tc>
          <w:tcPr>
            <w:tcW w:w="5000" w:type="pct"/>
            <w:gridSpan w:val="26"/>
            <w:tcBorders>
              <w:top w:val="single" w:sz="4" w:space="0" w:color="auto"/>
            </w:tcBorders>
            <w:shd w:val="clear" w:color="auto" w:fill="auto"/>
          </w:tcPr>
          <w:p w:rsidR="00893039" w:rsidRPr="00271E8E" w:rsidRDefault="00893039" w:rsidP="00893039">
            <w:pPr>
              <w:pStyle w:val="Sectionheading"/>
              <w:rPr>
                <w:sz w:val="18"/>
                <w:szCs w:val="18"/>
              </w:rPr>
            </w:pPr>
            <w:r w:rsidRPr="00AF462C">
              <w:lastRenderedPageBreak/>
              <w:t>1</w:t>
            </w:r>
            <w:r>
              <w:t>4</w:t>
            </w:r>
            <w:r w:rsidRPr="00AF462C">
              <w:t xml:space="preserve">. </w:t>
            </w:r>
            <w:bookmarkStart w:id="10" w:name="section14"/>
            <w:r w:rsidRPr="00AF462C">
              <w:t xml:space="preserve">Planning </w:t>
            </w:r>
            <w:r>
              <w:t>permission</w:t>
            </w:r>
            <w:bookmarkEnd w:id="10"/>
          </w:p>
        </w:tc>
      </w:tr>
      <w:tr w:rsidR="00893039" w:rsidRPr="00271E8E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:rsidR="00B02BCC" w:rsidRPr="00893039" w:rsidRDefault="0030292E" w:rsidP="00893039">
            <w:pPr>
              <w:pStyle w:val="Questiontext"/>
            </w:pPr>
            <w:r>
              <w:t>Complete</w:t>
            </w:r>
            <w:r w:rsidR="00893039">
              <w:t xml:space="preserve"> table</w:t>
            </w:r>
            <w:r>
              <w:t xml:space="preserve"> 14.1</w:t>
            </w:r>
            <w:r w:rsidR="00893039">
              <w:t xml:space="preserve"> below and provide deta</w:t>
            </w:r>
            <w:r>
              <w:t xml:space="preserve">ils of any planning permissions or </w:t>
            </w:r>
            <w:r w:rsidR="00893039">
              <w:t xml:space="preserve">advice associated with </w:t>
            </w:r>
            <w:r w:rsidR="00C4741E">
              <w:t>the</w:t>
            </w:r>
            <w:r w:rsidR="00893039">
              <w:t xml:space="preserve"> abstraction </w:t>
            </w:r>
            <w:r w:rsidR="00C4741E">
              <w:t xml:space="preserve">you are applying to have licensed </w:t>
            </w:r>
            <w:r w:rsidR="00893039">
              <w:t>where relevant.</w:t>
            </w:r>
            <w:r w:rsidR="008A390A">
              <w:t xml:space="preserve"> Provide a copy of any permissions or advice</w:t>
            </w:r>
            <w:proofErr w:type="gramStart"/>
            <w:r w:rsidR="008A390A">
              <w:t>,providing</w:t>
            </w:r>
            <w:proofErr w:type="gramEnd"/>
            <w:r w:rsidR="008A390A">
              <w:t xml:space="preserve"> a reference for this documen</w:t>
            </w:r>
            <w:r w:rsidR="00A34A98">
              <w:t>t below.</w:t>
            </w:r>
          </w:p>
        </w:tc>
      </w:tr>
      <w:tr w:rsidR="00A34A98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A34A98" w:rsidRDefault="00A34A98" w:rsidP="00CF17E6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795356788"/>
            <w:placeholder>
              <w:docPart w:val="2581E998EBC74B6CB298B8CE57B908F7"/>
            </w:placeholder>
            <w:showingPlcHdr/>
          </w:sdt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A34A98" w:rsidRDefault="00A34A98" w:rsidP="00CF17E6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A34A98" w:rsidRDefault="00A34A98" w:rsidP="00CF17E6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:rsidTr="00F653B1">
        <w:trPr>
          <w:trHeight w:val="95"/>
        </w:trPr>
        <w:tc>
          <w:tcPr>
            <w:tcW w:w="2568" w:type="pct"/>
            <w:gridSpan w:val="13"/>
          </w:tcPr>
          <w:p w:rsidR="00A34A98" w:rsidRDefault="00A34A98" w:rsidP="00CF17E6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:rsidR="00A34A98" w:rsidRDefault="00A34A98" w:rsidP="00CF17E6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7425" w:rsidRPr="00271E8E" w:rsidTr="00674B40">
        <w:trPr>
          <w:trHeight w:val="108"/>
        </w:trPr>
        <w:tc>
          <w:tcPr>
            <w:tcW w:w="500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425" w:rsidRPr="00271E8E" w:rsidRDefault="00C47425" w:rsidP="00616EC1">
            <w:pPr>
              <w:pStyle w:val="Questiontex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Table 14</w:t>
            </w:r>
            <w:r w:rsidRPr="00271E8E">
              <w:rPr>
                <w:b/>
                <w:sz w:val="18"/>
                <w:szCs w:val="18"/>
              </w:rPr>
              <w:t xml:space="preserve">.1 </w:t>
            </w:r>
            <w:r>
              <w:rPr>
                <w:b/>
                <w:sz w:val="18"/>
                <w:szCs w:val="18"/>
              </w:rPr>
              <w:t>–</w:t>
            </w:r>
            <w:r w:rsidRPr="00271E8E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Planning permission</w:t>
            </w:r>
            <w:r w:rsidRPr="00271E8E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EA359E" w:rsidRPr="00271E8E" w:rsidTr="00F653B1">
        <w:trPr>
          <w:trHeight w:val="344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Abstraction location name or reference (as labelled on map</w:t>
            </w:r>
          </w:p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Is planning permission needed, Yes or No?</w:t>
            </w:r>
          </w:p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Planning permission status (if required)</w:t>
            </w:r>
          </w:p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Have you received any planning advice for the abstraction?</w:t>
            </w:r>
          </w:p>
        </w:tc>
      </w:tr>
      <w:tr w:rsidR="00A34A98" w:rsidRPr="00271E8E" w:rsidTr="00F653B1">
        <w:trPr>
          <w:trHeight w:val="342"/>
        </w:trPr>
        <w:tc>
          <w:tcPr>
            <w:tcW w:w="1080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49409965"/>
              <w:placeholder>
                <w:docPart w:val="1C10DF54210D42AD9EDEA62DD78EE0A3"/>
              </w:placeholder>
              <w:showingPlcHdr/>
              <w:text/>
            </w:sdtPr>
            <w:sdtContent>
              <w:p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394921204"/>
              <w:placeholder>
                <w:docPart w:val="AC9B5BAE6CF14923AD84BB885C8E9971"/>
              </w:placeholder>
              <w:showingPlcHdr/>
              <w:text/>
            </w:sdtPr>
            <w:sdtContent>
              <w:p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37851992"/>
              <w:placeholder>
                <w:docPart w:val="97322C3EF98845AD85C6635CDEC6A872"/>
              </w:placeholder>
              <w:showingPlcHdr/>
              <w:text/>
            </w:sdtPr>
            <w:sdtContent>
              <w:p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46110355"/>
              <w:placeholder>
                <w:docPart w:val="4D06B30FC9EC487283C85EBB2413392C"/>
              </w:placeholder>
              <w:showingPlcHdr/>
              <w:text/>
            </w:sdtPr>
            <w:sdtContent>
              <w:p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747704520"/>
              <w:placeholder>
                <w:docPart w:val="4489460CDFE24349917AA24BA6541905"/>
              </w:placeholder>
              <w:showingPlcHdr/>
              <w:text/>
            </w:sdtPr>
            <w:sdtContent>
              <w:p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357084473"/>
              <w:placeholder>
                <w:docPart w:val="11C342A7F50D4204A04EB678E784E83F"/>
              </w:placeholder>
              <w:showingPlcHdr/>
              <w:text/>
            </w:sdtPr>
            <w:sdtContent>
              <w:p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343832731"/>
              <w:placeholder>
                <w:docPart w:val="99FB769D1D7F4EC89093B60901E47A6A"/>
              </w:placeholder>
              <w:showingPlcHdr/>
              <w:text/>
            </w:sdtPr>
            <w:sdtContent>
              <w:p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009513590"/>
              <w:placeholder>
                <w:docPart w:val="1850D4E6962A40B5BD62B63A800EB927"/>
              </w:placeholder>
              <w:showingPlcHdr/>
              <w:text/>
            </w:sdtPr>
            <w:sdtContent>
              <w:p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85691298"/>
              <w:placeholder>
                <w:docPart w:val="C01154821BD84275BA7B00B47CF5CE8E"/>
              </w:placeholder>
              <w:showingPlcHdr/>
              <w:text/>
            </w:sdtPr>
            <w:sdtContent>
              <w:p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9393163"/>
              <w:placeholder>
                <w:docPart w:val="071371FEFF1443AE9481A85777E34549"/>
              </w:placeholder>
              <w:showingPlcHdr/>
              <w:text/>
            </w:sdtPr>
            <w:sdtContent>
              <w:p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670315182"/>
              <w:placeholder>
                <w:docPart w:val="9CA027BBEF874540802F8D41C3A68C1B"/>
              </w:placeholder>
              <w:showingPlcHdr/>
              <w:text/>
            </w:sdtPr>
            <w:sdtContent>
              <w:p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41297102"/>
              <w:placeholder>
                <w:docPart w:val="89DA0A2201AF4CCF98CBA2BEBB31958D"/>
              </w:placeholder>
              <w:showingPlcHdr/>
              <w:text/>
            </w:sdtPr>
            <w:sdtContent>
              <w:p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40302859"/>
              <w:placeholder>
                <w:docPart w:val="2AFCA86C52AD4F99A487DE2A474ED84F"/>
              </w:placeholder>
              <w:showingPlcHdr/>
              <w:text/>
            </w:sdtPr>
            <w:sdtContent>
              <w:p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719985577"/>
              <w:placeholder>
                <w:docPart w:val="CD082FB5B8EF4A2DAFBBEF861CE90C98"/>
              </w:placeholder>
              <w:showingPlcHdr/>
              <w:text/>
            </w:sdtPr>
            <w:sdtContent>
              <w:p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88778564"/>
              <w:placeholder>
                <w:docPart w:val="5D2A5BB1312E4D389CF1142466317F7A"/>
              </w:placeholder>
              <w:showingPlcHdr/>
              <w:text/>
            </w:sdtPr>
            <w:sdtContent>
              <w:p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51126287"/>
              <w:placeholder>
                <w:docPart w:val="2BBC2665B2594D4AAE9AB28C81FEB3D0"/>
              </w:placeholder>
              <w:showingPlcHdr/>
              <w:text/>
            </w:sdtPr>
            <w:sdtContent>
              <w:p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863828" w:rsidRPr="00271E8E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:rsidR="00863828" w:rsidRPr="00AF462C" w:rsidRDefault="00863828" w:rsidP="00893039">
            <w:pPr>
              <w:pStyle w:val="Sectionheading"/>
            </w:pPr>
            <w:r w:rsidRPr="00AF462C">
              <w:t>1</w:t>
            </w:r>
            <w:r>
              <w:t>5</w:t>
            </w:r>
            <w:r w:rsidRPr="00AF462C">
              <w:t xml:space="preserve">. </w:t>
            </w:r>
            <w:bookmarkStart w:id="11" w:name="section15"/>
            <w:r w:rsidRPr="00AF462C">
              <w:t>Environmental impact assessment(EIA)</w:t>
            </w:r>
            <w:bookmarkEnd w:id="11"/>
          </w:p>
        </w:tc>
      </w:tr>
      <w:tr w:rsidR="00E13C9B" w:rsidRPr="00271E8E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:rsidR="00E13C9B" w:rsidRPr="00E13C9B" w:rsidRDefault="00E13C9B" w:rsidP="00924B20">
            <w:pPr>
              <w:pStyle w:val="Questiontext"/>
            </w:pPr>
            <w:r w:rsidRPr="00E13C9B">
              <w:t>Does your application require an EIA under The Water Resources (Environmental Impact Assessment) (England and Wales) Regulations 20</w:t>
            </w:r>
            <w:r w:rsidR="00BA5146">
              <w:t>03</w:t>
            </w:r>
            <w:r w:rsidRPr="00E13C9B">
              <w:t xml:space="preserve"> (as amended) </w:t>
            </w:r>
          </w:p>
        </w:tc>
      </w:tr>
      <w:tr w:rsidR="00A34A98" w:rsidRPr="00676782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:rsidR="00A34A98" w:rsidRPr="00676782" w:rsidRDefault="00A34A98" w:rsidP="00CF17E6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-1890795622"/>
          </w:sdtPr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:rsidR="00A34A98" w:rsidRPr="00676782" w:rsidRDefault="00D63AC3" w:rsidP="00D63AC3">
                <w:pPr>
                  <w:pStyle w:val="Questiontext"/>
                  <w:rPr>
                    <w:i/>
                  </w:rPr>
                </w:pPr>
                <w:r>
                  <w:rPr>
                    <w:rFonts w:eastAsia="MS Gothic"/>
                  </w:rPr>
                  <w:t>X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:rsidR="00A34A98" w:rsidRPr="00676782" w:rsidRDefault="00A34A98" w:rsidP="00CF17E6">
            <w:pPr>
              <w:pStyle w:val="Questiontext"/>
              <w:rPr>
                <w:i/>
              </w:rPr>
            </w:pPr>
          </w:p>
        </w:tc>
      </w:tr>
      <w:tr w:rsidR="00A34A98" w:rsidTr="00F653B1">
        <w:trPr>
          <w:trHeight w:val="434"/>
        </w:trPr>
        <w:tc>
          <w:tcPr>
            <w:tcW w:w="661" w:type="pct"/>
            <w:shd w:val="clear" w:color="auto" w:fill="auto"/>
          </w:tcPr>
          <w:p w:rsidR="00A34A98" w:rsidRDefault="00A34A98" w:rsidP="00CF17E6">
            <w:pPr>
              <w:pStyle w:val="Questiontext"/>
            </w:pPr>
            <w:r>
              <w:t>Yes</w:t>
            </w:r>
          </w:p>
        </w:tc>
        <w:sdt>
          <w:sdtPr>
            <w:id w:val="-434055105"/>
          </w:sdtPr>
          <w:sdtContent>
            <w:tc>
              <w:tcPr>
                <w:tcW w:w="270" w:type="pct"/>
                <w:gridSpan w:val="3"/>
                <w:shd w:val="clear" w:color="auto" w:fill="auto"/>
              </w:tcPr>
              <w:p w:rsidR="00A34A98" w:rsidRDefault="00A34A98" w:rsidP="00CF17E6">
                <w:pPr>
                  <w:pStyle w:val="Questiontext"/>
                </w:pPr>
                <w:proofErr w:type="spellStart"/>
                <w:r w:rsidRPr="00AF0BC1">
                  <w:rPr>
                    <w:rFonts w:eastAsia="MS Gothic" w:hint="eastAsia"/>
                  </w:rPr>
                  <w:t>☐</w:t>
                </w:r>
                <w:proofErr w:type="spellEnd"/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:rsidR="00A34A98" w:rsidRPr="0040427D" w:rsidRDefault="00A34A98" w:rsidP="00CF17E6">
            <w:pPr>
              <w:pStyle w:val="Questiontext"/>
            </w:pPr>
            <w:r>
              <w:t>Please provide a copy of your environmental impact assessment; provide a reference for this assessment below.</w:t>
            </w:r>
          </w:p>
        </w:tc>
      </w:tr>
      <w:tr w:rsidR="00A34A98" w:rsidTr="00F653B1">
        <w:trPr>
          <w:gridAfter w:val="1"/>
          <w:wAfter w:w="9" w:type="pct"/>
        </w:trPr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:rsidR="00A34A98" w:rsidRDefault="00A34A98" w:rsidP="00CF17E6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:rsidR="00A34A98" w:rsidRDefault="00A34A98" w:rsidP="00CF17E6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465541716"/>
            <w:placeholder>
              <w:docPart w:val="2DF0C985AAAA490FAE9E5C6DEB803E0D"/>
            </w:placeholder>
            <w:showingPlcHdr/>
          </w:sdtPr>
          <w:sdtContent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A34A98" w:rsidRDefault="00A34A98" w:rsidP="00CF17E6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A34A98" w:rsidRDefault="00A34A98" w:rsidP="00CF17E6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E13C9B" w:rsidRPr="00271E8E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:rsidR="00E13C9B" w:rsidRPr="00271E8E" w:rsidRDefault="002E4616" w:rsidP="002E4616">
            <w:pPr>
              <w:pStyle w:val="Sectionheading"/>
              <w:rPr>
                <w:sz w:val="18"/>
                <w:szCs w:val="18"/>
              </w:rPr>
            </w:pPr>
            <w:r>
              <w:t>16</w:t>
            </w:r>
            <w:r w:rsidRPr="002C07BE">
              <w:t xml:space="preserve">. </w:t>
            </w:r>
            <w:bookmarkStart w:id="12" w:name="section16"/>
            <w:r w:rsidRPr="002C07BE">
              <w:t>Licence duration</w:t>
            </w:r>
            <w:bookmarkEnd w:id="12"/>
          </w:p>
        </w:tc>
      </w:tr>
      <w:tr w:rsidR="00E13C9B" w:rsidRPr="00271E8E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:rsidR="00E13C9B" w:rsidRPr="00271E8E" w:rsidRDefault="002E4616" w:rsidP="002E4616">
            <w:pPr>
              <w:pStyle w:val="SubQuestion"/>
              <w:rPr>
                <w:sz w:val="18"/>
                <w:szCs w:val="18"/>
              </w:rPr>
            </w:pPr>
            <w:r>
              <w:t>Tell us when you wish your abstraction licence to end</w:t>
            </w:r>
          </w:p>
        </w:tc>
      </w:tr>
      <w:tr w:rsidR="00E13C9B" w:rsidRPr="00271E8E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:rsidR="00E13C9B" w:rsidRDefault="002E4616" w:rsidP="00E13C9B">
            <w:pPr>
              <w:pStyle w:val="Questiontext"/>
            </w:pPr>
            <w:r>
              <w:t xml:space="preserve">Normally abstraction licences are granted for between 6 and 18 years in line with the catchment licence common end date.  If you require a shorter or longer duration licence, please provide details and your </w:t>
            </w:r>
            <w:r w:rsidR="009D76A6">
              <w:t>justification in</w:t>
            </w:r>
            <w:r>
              <w:t xml:space="preserve"> the box below.</w:t>
            </w:r>
          </w:p>
          <w:p w:rsidR="001A16E5" w:rsidRPr="00271E8E" w:rsidRDefault="001A16E5" w:rsidP="00E13C9B">
            <w:pPr>
              <w:pStyle w:val="Questiontext"/>
              <w:rPr>
                <w:sz w:val="18"/>
                <w:szCs w:val="18"/>
              </w:rPr>
            </w:pPr>
            <w:r w:rsidRPr="008426FD">
              <w:rPr>
                <w:rFonts w:eastAsia="Calibri"/>
              </w:rPr>
              <w:t xml:space="preserve">If necessary, </w:t>
            </w:r>
            <w:r w:rsidR="009D76A6" w:rsidRPr="008426FD">
              <w:rPr>
                <w:rFonts w:eastAsia="Calibri"/>
              </w:rPr>
              <w:t>continue</w:t>
            </w:r>
            <w:r w:rsidRPr="008426FD">
              <w:rPr>
                <w:rFonts w:eastAsia="Calibri"/>
              </w:rPr>
              <w:t xml:space="preserve"> a separate sheet and provide </w:t>
            </w:r>
            <w:r>
              <w:rPr>
                <w:rFonts w:eastAsia="Calibri"/>
              </w:rPr>
              <w:t>a reference for this document.</w:t>
            </w:r>
          </w:p>
        </w:tc>
      </w:tr>
      <w:tr w:rsidR="00A34A98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531498287"/>
            <w:placeholder>
              <w:docPart w:val="4DC646F0FF1843D8B14561421302936B"/>
            </w:placeholder>
            <w:showingPlcHdr/>
          </w:sdt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E92465" w:rsidRDefault="00E92465" w:rsidP="008B4C7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:rsidTr="00F653B1">
        <w:trPr>
          <w:trHeight w:val="95"/>
        </w:trPr>
        <w:tc>
          <w:tcPr>
            <w:tcW w:w="2568" w:type="pct"/>
            <w:gridSpan w:val="13"/>
          </w:tcPr>
          <w:p w:rsidR="002E4616" w:rsidRDefault="002E4616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:rsidR="002E4616" w:rsidRDefault="002E4616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E4616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1220021441"/>
            <w:placeholder>
              <w:docPart w:val="C781F981D7BC492E8669EE8A38B45E9F"/>
            </w:placeholder>
          </w:sdt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2E4616" w:rsidRDefault="00D63AC3" w:rsidP="00D63AC3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18 YEARS</w:t>
                </w:r>
              </w:p>
            </w:tc>
          </w:sdtContent>
        </w:sdt>
      </w:tr>
      <w:tr w:rsidR="009D604A" w:rsidRPr="00271E8E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:rsidR="009D604A" w:rsidRDefault="009D604A" w:rsidP="002E4616">
            <w:pPr>
              <w:pStyle w:val="Sectionheading"/>
            </w:pPr>
            <w:r>
              <w:t>1</w:t>
            </w:r>
            <w:r w:rsidR="001A16E5">
              <w:t>7</w:t>
            </w:r>
            <w:r w:rsidRPr="008E5425">
              <w:t xml:space="preserve"> </w:t>
            </w:r>
            <w:bookmarkStart w:id="13" w:name="section17"/>
            <w:r w:rsidRPr="008E5425">
              <w:t>Declaration and dat</w:t>
            </w:r>
            <w:r>
              <w:t xml:space="preserve">a protection and </w:t>
            </w:r>
            <w:r w:rsidR="00F00770">
              <w:t xml:space="preserve">commercial </w:t>
            </w:r>
            <w:r>
              <w:t>confidentiality</w:t>
            </w:r>
            <w:bookmarkEnd w:id="13"/>
          </w:p>
        </w:tc>
      </w:tr>
      <w:tr w:rsidR="00E13C9B" w:rsidRPr="00271E8E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:rsidR="002E4616" w:rsidRPr="002E4616" w:rsidRDefault="002E4616" w:rsidP="00E13C9B">
            <w:pPr>
              <w:pStyle w:val="Questiontext"/>
              <w:rPr>
                <w:b/>
              </w:rPr>
            </w:pPr>
            <w:r w:rsidRPr="002E4616">
              <w:rPr>
                <w:b/>
              </w:rPr>
              <w:t>Dat</w:t>
            </w:r>
            <w:r>
              <w:rPr>
                <w:b/>
              </w:rPr>
              <w:t>a</w:t>
            </w:r>
            <w:r w:rsidRPr="002E4616">
              <w:rPr>
                <w:b/>
              </w:rPr>
              <w:t xml:space="preserve"> protection:</w:t>
            </w:r>
          </w:p>
          <w:p w:rsidR="002E4616" w:rsidRPr="002E4616" w:rsidRDefault="002E4616" w:rsidP="00E13C9B">
            <w:pPr>
              <w:pStyle w:val="Questiontext"/>
            </w:pPr>
            <w:r>
              <w:t>Please read the guidance carefully for details on who can sign this section and note the information relating to the Data Protection Act 1998, our Public Register and exclusions.</w:t>
            </w:r>
          </w:p>
        </w:tc>
      </w:tr>
      <w:tr w:rsidR="002E4616" w:rsidRPr="002E4616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:rsidR="002E4616" w:rsidRPr="002E4616" w:rsidRDefault="009D76A6" w:rsidP="002E4616">
            <w:pPr>
              <w:pStyle w:val="Questiontext"/>
              <w:rPr>
                <w:b/>
              </w:rPr>
            </w:pPr>
            <w:r>
              <w:rPr>
                <w:b/>
              </w:rPr>
              <w:t>Commercial</w:t>
            </w:r>
            <w:r w:rsidR="00F00770">
              <w:rPr>
                <w:b/>
              </w:rPr>
              <w:t xml:space="preserve"> c</w:t>
            </w:r>
            <w:r w:rsidR="002E4616" w:rsidRPr="002E4616">
              <w:rPr>
                <w:b/>
              </w:rPr>
              <w:t>onfidentiality:</w:t>
            </w:r>
          </w:p>
          <w:p w:rsidR="002E4616" w:rsidRPr="002E4616" w:rsidRDefault="002E4616" w:rsidP="002E4616">
            <w:pPr>
              <w:pStyle w:val="Questiontext"/>
            </w:pPr>
            <w:r w:rsidRPr="002E4616">
              <w:t>Do you think your application should be confidential</w:t>
            </w:r>
            <w:r>
              <w:t>,</w:t>
            </w:r>
            <w:r w:rsidRPr="002E4616">
              <w:t xml:space="preserve"> and </w:t>
            </w:r>
            <w:r>
              <w:t xml:space="preserve">that </w:t>
            </w:r>
            <w:r w:rsidRPr="002E4616">
              <w:t>information</w:t>
            </w:r>
            <w:r>
              <w:t xml:space="preserve"> should</w:t>
            </w:r>
            <w:r w:rsidRPr="002E4616">
              <w:t xml:space="preserve"> not be placed on the public register</w:t>
            </w:r>
            <w:r>
              <w:t>?</w:t>
            </w:r>
            <w:r w:rsidRPr="002E4616">
              <w:t xml:space="preserve"> </w:t>
            </w:r>
          </w:p>
        </w:tc>
      </w:tr>
      <w:tr w:rsidR="00A34A98" w:rsidRPr="00676782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:rsidR="00A34A98" w:rsidRPr="00676782" w:rsidRDefault="00A34A98" w:rsidP="00CF17E6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-1700473259"/>
          </w:sdtPr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:rsidR="00A34A98" w:rsidRPr="00676782" w:rsidRDefault="00D63AC3" w:rsidP="00D63AC3">
                <w:pPr>
                  <w:pStyle w:val="Questiontext"/>
                  <w:rPr>
                    <w:i/>
                  </w:rPr>
                </w:pPr>
                <w:r>
                  <w:rPr>
                    <w:rFonts w:eastAsia="MS Gothic"/>
                  </w:rPr>
                  <w:t>X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:rsidR="00A34A98" w:rsidRPr="00676782" w:rsidRDefault="00A34A98" w:rsidP="00CF17E6">
            <w:pPr>
              <w:pStyle w:val="Questiontext"/>
              <w:rPr>
                <w:i/>
              </w:rPr>
            </w:pPr>
          </w:p>
        </w:tc>
      </w:tr>
      <w:tr w:rsidR="00A34A98" w:rsidTr="00F653B1">
        <w:trPr>
          <w:trHeight w:val="434"/>
        </w:trPr>
        <w:tc>
          <w:tcPr>
            <w:tcW w:w="661" w:type="pct"/>
            <w:shd w:val="clear" w:color="auto" w:fill="auto"/>
          </w:tcPr>
          <w:p w:rsidR="00A34A98" w:rsidRDefault="00A34A98" w:rsidP="00CF17E6">
            <w:pPr>
              <w:pStyle w:val="Questiontext"/>
            </w:pPr>
            <w:r>
              <w:lastRenderedPageBreak/>
              <w:t>Yes</w:t>
            </w:r>
          </w:p>
        </w:tc>
        <w:sdt>
          <w:sdtPr>
            <w:id w:val="-455638397"/>
          </w:sdtPr>
          <w:sdtContent>
            <w:tc>
              <w:tcPr>
                <w:tcW w:w="270" w:type="pct"/>
                <w:gridSpan w:val="3"/>
                <w:shd w:val="clear" w:color="auto" w:fill="auto"/>
              </w:tcPr>
              <w:p w:rsidR="00A34A98" w:rsidRDefault="00A34A98" w:rsidP="00CF17E6">
                <w:pPr>
                  <w:pStyle w:val="Questiontext"/>
                </w:pPr>
                <w:proofErr w:type="spellStart"/>
                <w:r w:rsidRPr="00AF0BC1">
                  <w:rPr>
                    <w:rFonts w:eastAsia="MS Gothic" w:hint="eastAsia"/>
                  </w:rPr>
                  <w:t>☐</w:t>
                </w:r>
                <w:proofErr w:type="spellEnd"/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:rsidR="00A34A98" w:rsidRPr="0040427D" w:rsidRDefault="00A34A98" w:rsidP="00CF17E6">
            <w:pPr>
              <w:pStyle w:val="Questiontext"/>
            </w:pPr>
            <w:r>
              <w:t xml:space="preserve">You must send us supporting information to tell us why.  Use the box below or </w:t>
            </w:r>
            <w:r w:rsidRPr="002E4616">
              <w:t>a separate sheet</w:t>
            </w:r>
            <w:r>
              <w:t xml:space="preserve">, </w:t>
            </w:r>
            <w:r w:rsidRPr="002E4616">
              <w:t xml:space="preserve">and </w:t>
            </w:r>
            <w:r>
              <w:t xml:space="preserve">tell us the </w:t>
            </w:r>
            <w:r w:rsidRPr="002E4616">
              <w:t xml:space="preserve">reference </w:t>
            </w:r>
            <w:r>
              <w:t xml:space="preserve">you have given </w:t>
            </w:r>
            <w:r w:rsidRPr="002E4616">
              <w:t>this document</w:t>
            </w:r>
            <w:r>
              <w:t>.</w:t>
            </w:r>
          </w:p>
        </w:tc>
      </w:tr>
      <w:tr w:rsidR="00A34A98" w:rsidTr="00F653B1">
        <w:trPr>
          <w:gridAfter w:val="1"/>
          <w:wAfter w:w="9" w:type="pct"/>
        </w:trPr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:rsidR="00A34A98" w:rsidRDefault="00A34A98" w:rsidP="00CF17E6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:rsidR="00A34A98" w:rsidRDefault="00A34A98" w:rsidP="00CF17E6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631062817"/>
            <w:placeholder>
              <w:docPart w:val="F5AA7FED74FB4397A20F3FBBB1722386"/>
            </w:placeholder>
            <w:showingPlcHdr/>
          </w:sdtPr>
          <w:sdtContent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A34A98" w:rsidRDefault="00A34A98" w:rsidP="00CF17E6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A34A98" w:rsidRDefault="00A34A98" w:rsidP="00CF17E6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:rsidTr="00F653B1">
        <w:trPr>
          <w:trHeight w:val="95"/>
        </w:trPr>
        <w:tc>
          <w:tcPr>
            <w:tcW w:w="2568" w:type="pct"/>
            <w:gridSpan w:val="13"/>
          </w:tcPr>
          <w:p w:rsidR="009D604A" w:rsidRDefault="009D604A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:rsidR="009D604A" w:rsidRDefault="009D604A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9D604A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1949999333"/>
            <w:placeholder>
              <w:docPart w:val="8E8EF251831843D3B2EAC66EA2D6DC81"/>
            </w:placeholder>
            <w:showingPlcHdr/>
          </w:sdt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9D604A" w:rsidRDefault="009D604A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2E4616" w:rsidRPr="009D604A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:rsidR="002E4616" w:rsidRPr="009D604A" w:rsidRDefault="009D604A" w:rsidP="009D604A">
            <w:pPr>
              <w:pStyle w:val="Questiontext"/>
              <w:rPr>
                <w:b/>
              </w:rPr>
            </w:pPr>
            <w:r w:rsidRPr="009D604A">
              <w:rPr>
                <w:b/>
              </w:rPr>
              <w:t>Declaration:</w:t>
            </w:r>
          </w:p>
          <w:p w:rsidR="009D604A" w:rsidRPr="00717C73" w:rsidRDefault="009D604A" w:rsidP="009D604A">
            <w:pPr>
              <w:pStyle w:val="Questiontext"/>
            </w:pPr>
            <w:r w:rsidRPr="00717C73">
              <w:t xml:space="preserve">By signing </w:t>
            </w:r>
            <w:r w:rsidR="009D76A6" w:rsidRPr="00717C73">
              <w:t>below,</w:t>
            </w:r>
            <w:r w:rsidRPr="00717C73">
              <w:t xml:space="preserve"> you are declaring that as far as you know and believe the information given in this form, on any map and in any supporting or additional information is true.</w:t>
            </w:r>
          </w:p>
          <w:p w:rsidR="009D604A" w:rsidRPr="009D604A" w:rsidRDefault="009D604A" w:rsidP="009D604A">
            <w:pPr>
              <w:pStyle w:val="Questiontext"/>
            </w:pPr>
            <w:r w:rsidRPr="00717C73">
              <w:t xml:space="preserve">A printed name in the ‘signature’ response box will be treated as the equivalent of an </w:t>
            </w:r>
            <w:r w:rsidR="009D76A6" w:rsidRPr="00717C73">
              <w:t>electronic</w:t>
            </w:r>
            <w:r w:rsidRPr="00717C73">
              <w:t xml:space="preserve"> signature.</w:t>
            </w:r>
          </w:p>
        </w:tc>
      </w:tr>
      <w:tr w:rsidR="00A34A98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17C73" w:rsidRDefault="00717C73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192377391"/>
            <w:placeholder>
              <w:docPart w:val="02C9DF4275A8449593001AEB0ED3091D"/>
            </w:placeholder>
            <w:dropDownList>
              <w:listItem w:value="Choose an item."/>
              <w:listItem w:displayText="Miss" w:value="Miss"/>
              <w:listItem w:displayText="Mr" w:value="Mr"/>
              <w:listItem w:displayText="Mrs" w:value="Mrs"/>
              <w:listItem w:displayText="Ms" w:value="Ms"/>
              <w:listItem w:displayText="Mx" w:value="Mx"/>
              <w:listItem w:displayText="Dr" w:value="Dr"/>
              <w:listItem w:displayText="Other (please state)" w:value="Other (please state)"/>
              <w:listItem w:displayText="Prefer not to say" w:value="Prefer not to say"/>
            </w:dropDownList>
          </w:sdtPr>
          <w:sdtContent>
            <w:tc>
              <w:tcPr>
                <w:tcW w:w="3092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717C73" w:rsidRDefault="006C5452" w:rsidP="008B4C7D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91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717C73" w:rsidRDefault="00717C73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  <w:sdt>
          <w:sdtPr>
            <w:rPr>
              <w:rStyle w:val="Responseboxtext"/>
            </w:rPr>
            <w:id w:val="-1916700373"/>
            <w:placeholder>
              <w:docPart w:val="1524614FE8D842C69E4F8D4C8CFCAD09"/>
            </w:placeholder>
          </w:sdtPr>
          <w:sdtContent>
            <w:tc>
              <w:tcPr>
                <w:tcW w:w="637" w:type="pct"/>
                <w:gridSpan w:val="3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717C73" w:rsidRDefault="00717C73" w:rsidP="008B4C7D">
                <w:pPr>
                  <w:spacing w:before="120" w:after="60"/>
                  <w:rPr>
                    <w:rFonts w:cs="Arial"/>
                    <w:szCs w:val="20"/>
                  </w:rPr>
                </w:pPr>
                <w:r>
                  <w:rPr>
                    <w:rStyle w:val="Responseboxtext"/>
                  </w:rPr>
                  <w:t xml:space="preserve"> </w:t>
                </w:r>
                <w:r w:rsidR="00783581">
                  <w:rPr>
                    <w:rStyle w:val="Responseboxtext"/>
                  </w:rPr>
                  <w:t xml:space="preserve"> </w:t>
                </w:r>
                <w:r>
                  <w:rPr>
                    <w:rStyle w:val="Responseboxtext"/>
                  </w:rPr>
                  <w:t xml:space="preserve">   </w:t>
                </w:r>
              </w:p>
            </w:tc>
          </w:sdtContent>
        </w:sdt>
      </w:tr>
      <w:tr w:rsidR="00A34A98" w:rsidRPr="002161F5" w:rsidTr="00F653B1">
        <w:trPr>
          <w:trHeight w:val="95"/>
        </w:trPr>
        <w:tc>
          <w:tcPr>
            <w:tcW w:w="2235" w:type="pct"/>
            <w:gridSpan w:val="11"/>
            <w:shd w:val="clear" w:color="auto" w:fill="auto"/>
          </w:tcPr>
          <w:p w:rsidR="00717C73" w:rsidRPr="002161F5" w:rsidRDefault="00717C73" w:rsidP="008B4C7D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37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17C73" w:rsidRPr="002161F5" w:rsidRDefault="00717C73" w:rsidP="008B4C7D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8" w:type="pct"/>
            <w:gridSpan w:val="5"/>
            <w:shd w:val="clear" w:color="auto" w:fill="auto"/>
            <w:vAlign w:val="center"/>
          </w:tcPr>
          <w:p w:rsidR="00717C73" w:rsidRPr="002161F5" w:rsidRDefault="00717C73" w:rsidP="008B4C7D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A34A98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17C73" w:rsidRDefault="00717C73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007828406"/>
            <w:placeholder>
              <w:docPart w:val="DA25DFFA55F140288DEE2DEE38263349"/>
            </w:placeholder>
          </w:sdtPr>
          <w:sdtContent>
            <w:tc>
              <w:tcPr>
                <w:tcW w:w="3092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717C73" w:rsidRDefault="006C5452" w:rsidP="006C5452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PETER</w:t>
                </w:r>
              </w:p>
            </w:tc>
          </w:sdtContent>
        </w:sdt>
        <w:tc>
          <w:tcPr>
            <w:tcW w:w="82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717C73" w:rsidRDefault="00717C73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:rsidRPr="002161F5" w:rsidTr="00F653B1">
        <w:trPr>
          <w:trHeight w:val="95"/>
        </w:trPr>
        <w:tc>
          <w:tcPr>
            <w:tcW w:w="2235" w:type="pct"/>
            <w:gridSpan w:val="11"/>
            <w:shd w:val="clear" w:color="auto" w:fill="auto"/>
          </w:tcPr>
          <w:p w:rsidR="00717C73" w:rsidRPr="002161F5" w:rsidRDefault="00717C73" w:rsidP="008B4C7D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37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17C73" w:rsidRPr="002161F5" w:rsidRDefault="00717C73" w:rsidP="008B4C7D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8" w:type="pct"/>
            <w:gridSpan w:val="5"/>
            <w:shd w:val="clear" w:color="auto" w:fill="auto"/>
            <w:vAlign w:val="center"/>
          </w:tcPr>
          <w:p w:rsidR="00717C73" w:rsidRPr="002161F5" w:rsidRDefault="00717C73" w:rsidP="008B4C7D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A34A98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17C73" w:rsidRDefault="00717C73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359285313"/>
            <w:placeholder>
              <w:docPart w:val="FC962275D478463BACB476964D7681D0"/>
            </w:placeholder>
          </w:sdtPr>
          <w:sdtContent>
            <w:tc>
              <w:tcPr>
                <w:tcW w:w="3092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717C73" w:rsidRDefault="006C5452" w:rsidP="006C5452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SMITHIES</w:t>
                </w:r>
              </w:p>
            </w:tc>
          </w:sdtContent>
        </w:sdt>
        <w:tc>
          <w:tcPr>
            <w:tcW w:w="82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717C73" w:rsidRDefault="00717C73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:rsidTr="00F653B1">
        <w:trPr>
          <w:trHeight w:val="126"/>
        </w:trPr>
        <w:tc>
          <w:tcPr>
            <w:tcW w:w="3610" w:type="pct"/>
            <w:gridSpan w:val="18"/>
          </w:tcPr>
          <w:p w:rsidR="009D604A" w:rsidRDefault="009D604A">
            <w:pPr>
              <w:pStyle w:val="SubQuestion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390" w:type="pct"/>
            <w:gridSpan w:val="8"/>
            <w:vAlign w:val="center"/>
          </w:tcPr>
          <w:p w:rsidR="009D604A" w:rsidRDefault="009D604A">
            <w:pPr>
              <w:pStyle w:val="Questiontext"/>
              <w:tabs>
                <w:tab w:val="left" w:pos="5349"/>
              </w:tabs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A34A98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9D604A" w:rsidRDefault="009D604A">
            <w:pPr>
              <w:spacing w:before="120" w:after="60"/>
              <w:rPr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820080581"/>
            <w:placeholder>
              <w:docPart w:val="506D0EA19FED4543961CBE377BFB57B5"/>
            </w:placeholder>
          </w:sdtPr>
          <w:sdtContent>
            <w:tc>
              <w:tcPr>
                <w:tcW w:w="3106" w:type="pct"/>
                <w:gridSpan w:val="17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9D604A" w:rsidRDefault="006C5452" w:rsidP="006C5452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PARTNER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9D604A" w:rsidRDefault="009D604A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:rsidTr="00F653B1">
        <w:trPr>
          <w:trHeight w:val="126"/>
        </w:trPr>
        <w:tc>
          <w:tcPr>
            <w:tcW w:w="3610" w:type="pct"/>
            <w:gridSpan w:val="18"/>
          </w:tcPr>
          <w:p w:rsidR="009D604A" w:rsidRDefault="009D604A">
            <w:pPr>
              <w:pStyle w:val="SubQuestion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390" w:type="pct"/>
            <w:gridSpan w:val="8"/>
            <w:vAlign w:val="center"/>
          </w:tcPr>
          <w:p w:rsidR="009D604A" w:rsidRDefault="009D604A">
            <w:pPr>
              <w:pStyle w:val="Questiontext"/>
              <w:tabs>
                <w:tab w:val="left" w:pos="5349"/>
              </w:tabs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A34A98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9D604A" w:rsidRDefault="009D604A">
            <w:pPr>
              <w:spacing w:before="120" w:after="60"/>
              <w:rPr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Today’s date</w:t>
            </w:r>
          </w:p>
        </w:tc>
        <w:sdt>
          <w:sdtPr>
            <w:rPr>
              <w:rStyle w:val="Responseboxtext"/>
              <w:rFonts w:eastAsia="Calibri"/>
            </w:rPr>
            <w:id w:val="915518231"/>
            <w:placeholder>
              <w:docPart w:val="26408AF88C7B48D793804FE9C41D2088"/>
            </w:placeholder>
            <w:date w:fullDate="2019-09-24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3106" w:type="pct"/>
                <w:gridSpan w:val="17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9D604A" w:rsidRDefault="006C545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24/09/2019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9D604A" w:rsidRDefault="009D604A">
            <w:pPr>
              <w:spacing w:before="120" w:after="60"/>
              <w:rPr>
                <w:rFonts w:cs="Arial"/>
                <w:szCs w:val="20"/>
              </w:rPr>
            </w:pPr>
          </w:p>
        </w:tc>
      </w:tr>
    </w:tbl>
    <w:p w:rsidR="00E55936" w:rsidRPr="001A6961" w:rsidRDefault="00E55936" w:rsidP="00E61299">
      <w:pPr>
        <w:rPr>
          <w:sz w:val="20"/>
          <w:szCs w:val="20"/>
        </w:rPr>
      </w:pPr>
    </w:p>
    <w:sectPr w:rsidR="00E55936" w:rsidRPr="001A6961" w:rsidSect="0005709C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4836" w:rsidRDefault="001A4836" w:rsidP="001F125D">
      <w:r>
        <w:separator/>
      </w:r>
    </w:p>
  </w:endnote>
  <w:endnote w:type="continuationSeparator" w:id="0">
    <w:p w:rsidR="001A4836" w:rsidRDefault="001A4836" w:rsidP="001F12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17E6" w:rsidRPr="00623D4A" w:rsidRDefault="00CF17E6">
    <w:pPr>
      <w:pStyle w:val="Footer"/>
    </w:pPr>
    <w:r w:rsidRPr="00973ECB">
      <w:rPr>
        <w:noProof/>
        <w:sz w:val="18"/>
        <w:szCs w:val="18"/>
        <w:lang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2" o:spid="_x0000_s6145" type="#_x0000_t202" style="position:absolute;margin-left:674.15pt;margin-top:567.2pt;width:89.8pt;height:17.15pt;z-index:25165670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<v:textbox inset="0,0">
            <w:txbxContent>
              <w:p w:rsidR="00CF17E6" w:rsidRPr="00D4360E" w:rsidRDefault="00CF17E6" w:rsidP="002504EB">
                <w:pPr>
                  <w:jc w:val="right"/>
                  <w:rPr>
                    <w:sz w:val="20"/>
                    <w:szCs w:val="20"/>
                  </w:rPr>
                </w:pPr>
                <w:r w:rsidRPr="00D4360E">
                  <w:rPr>
                    <w:sz w:val="20"/>
                    <w:szCs w:val="20"/>
                  </w:rPr>
                  <w:t>Page</w:t>
                </w:r>
                <w:r w:rsidRPr="00D4360E">
                  <w:rPr>
                    <w:color w:val="0091A5"/>
                    <w:sz w:val="20"/>
                    <w:szCs w:val="20"/>
                  </w:rPr>
                  <w:t xml:space="preserve"> </w:t>
                </w:r>
                <w:r w:rsidRPr="00D4360E">
                  <w:rPr>
                    <w:color w:val="0091A5"/>
                    <w:sz w:val="20"/>
                    <w:szCs w:val="20"/>
                  </w:rPr>
                  <w:fldChar w:fldCharType="begin"/>
                </w:r>
                <w:r w:rsidRPr="00D4360E">
                  <w:rPr>
                    <w:color w:val="0091A5"/>
                    <w:sz w:val="20"/>
                    <w:szCs w:val="20"/>
                  </w:rPr>
                  <w:instrText xml:space="preserve"> PAGE </w:instrText>
                </w:r>
                <w:r w:rsidRPr="00D4360E">
                  <w:rPr>
                    <w:color w:val="0091A5"/>
                    <w:sz w:val="20"/>
                    <w:szCs w:val="20"/>
                  </w:rPr>
                  <w:fldChar w:fldCharType="separate"/>
                </w:r>
                <w:r>
                  <w:rPr>
                    <w:noProof/>
                    <w:color w:val="0091A5"/>
                    <w:sz w:val="20"/>
                    <w:szCs w:val="20"/>
                  </w:rPr>
                  <w:t>2</w:t>
                </w:r>
                <w:r w:rsidRPr="00D4360E">
                  <w:rPr>
                    <w:color w:val="0091A5"/>
                    <w:sz w:val="20"/>
                    <w:szCs w:val="20"/>
                  </w:rPr>
                  <w:fldChar w:fldCharType="end"/>
                </w:r>
                <w:r w:rsidRPr="00D4360E">
                  <w:rPr>
                    <w:sz w:val="20"/>
                    <w:szCs w:val="20"/>
                  </w:rPr>
                  <w:t xml:space="preserve"> of </w:t>
                </w:r>
                <w:r w:rsidRPr="00D4360E">
                  <w:rPr>
                    <w:color w:val="0091A5"/>
                    <w:sz w:val="20"/>
                    <w:szCs w:val="20"/>
                  </w:rPr>
                  <w:fldChar w:fldCharType="begin"/>
                </w:r>
                <w:r w:rsidRPr="00D4360E">
                  <w:rPr>
                    <w:color w:val="0091A5"/>
                    <w:sz w:val="20"/>
                    <w:szCs w:val="20"/>
                  </w:rPr>
                  <w:instrText xml:space="preserve"> NUMPAGES  </w:instrText>
                </w:r>
                <w:r w:rsidRPr="00D4360E">
                  <w:rPr>
                    <w:color w:val="0091A5"/>
                    <w:sz w:val="20"/>
                    <w:szCs w:val="20"/>
                  </w:rPr>
                  <w:fldChar w:fldCharType="separate"/>
                </w:r>
                <w:r>
                  <w:rPr>
                    <w:noProof/>
                    <w:color w:val="0091A5"/>
                    <w:sz w:val="20"/>
                    <w:szCs w:val="20"/>
                  </w:rPr>
                  <w:t>12</w:t>
                </w:r>
                <w:r w:rsidRPr="00D4360E">
                  <w:rPr>
                    <w:color w:val="0091A5"/>
                    <w:sz w:val="20"/>
                    <w:szCs w:val="20"/>
                  </w:rPr>
                  <w:fldChar w:fldCharType="end"/>
                </w:r>
              </w:p>
            </w:txbxContent>
          </v:textbox>
          <w10:wrap anchorx="page" anchory="page"/>
        </v:shape>
      </w:pic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fldSimple w:instr=" NUMPAGES  \* Arabic  \* MERGEFORMAT ">
      <w:r>
        <w:rPr>
          <w:b/>
          <w:bCs/>
          <w:noProof/>
          <w:sz w:val="18"/>
          <w:szCs w:val="18"/>
        </w:rPr>
        <w:t>12</w:t>
      </w:r>
    </w:fldSimple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17E6" w:rsidRPr="003013A4" w:rsidRDefault="00CF17E6" w:rsidP="00AD0D27">
    <w:pPr>
      <w:pStyle w:val="Footer"/>
      <w:rPr>
        <w:b/>
        <w:bCs/>
        <w:noProof/>
        <w:sz w:val="16"/>
        <w:szCs w:val="16"/>
      </w:rPr>
    </w:pPr>
    <w:r>
      <w:rPr>
        <w:bCs/>
        <w:sz w:val="16"/>
        <w:szCs w:val="16"/>
      </w:rPr>
      <w:t xml:space="preserve">Form WRH </w:t>
    </w:r>
    <w:r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6C5452">
      <w:rPr>
        <w:b/>
        <w:bCs/>
        <w:noProof/>
        <w:sz w:val="16"/>
        <w:szCs w:val="16"/>
      </w:rPr>
      <w:t>8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fldSimple w:instr=" NUMPAGES  \* Arabic  \* MERGEFORMAT ">
      <w:r w:rsidR="006C5452">
        <w:rPr>
          <w:b/>
          <w:bCs/>
          <w:noProof/>
          <w:sz w:val="16"/>
          <w:szCs w:val="16"/>
        </w:rPr>
        <w:t>12</w:t>
      </w:r>
    </w:fldSimple>
    <w:r>
      <w:rPr>
        <w:b/>
        <w:bCs/>
        <w:noProof/>
        <w:sz w:val="16"/>
        <w:szCs w:val="16"/>
      </w:rPr>
      <w:tab/>
      <w:t xml:space="preserve"> </w:t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2</w:t>
    </w:r>
    <w:r w:rsidRPr="005B00CB">
      <w:rPr>
        <w:bCs/>
        <w:sz w:val="16"/>
        <w:szCs w:val="16"/>
      </w:rPr>
      <w:t xml:space="preserve">, </w:t>
    </w:r>
    <w:r>
      <w:rPr>
        <w:bCs/>
        <w:sz w:val="16"/>
        <w:szCs w:val="16"/>
      </w:rPr>
      <w:t>June 2019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17E6" w:rsidRPr="00A34A98" w:rsidRDefault="00CF17E6" w:rsidP="00A34A98">
    <w:pPr>
      <w:pStyle w:val="Footer"/>
      <w:rPr>
        <w:bCs/>
        <w:sz w:val="16"/>
        <w:szCs w:val="16"/>
      </w:rPr>
    </w:pPr>
    <w:r>
      <w:rPr>
        <w:bCs/>
        <w:sz w:val="16"/>
        <w:szCs w:val="16"/>
      </w:rPr>
      <w:t xml:space="preserve">Form WRH 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D63AC3">
      <w:rPr>
        <w:b/>
        <w:bCs/>
        <w:noProof/>
        <w:sz w:val="16"/>
        <w:szCs w:val="16"/>
      </w:rPr>
      <w:t>12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fldSimple w:instr=" NUMPAGES  \* Arabic  \* MERGEFORMAT ">
      <w:r w:rsidR="00D63AC3">
        <w:rPr>
          <w:b/>
          <w:bCs/>
          <w:noProof/>
          <w:sz w:val="16"/>
          <w:szCs w:val="16"/>
        </w:rPr>
        <w:t>12</w:t>
      </w:r>
    </w:fldSimple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2</w:t>
    </w:r>
    <w:r w:rsidRPr="005B00CB">
      <w:rPr>
        <w:bCs/>
        <w:sz w:val="16"/>
        <w:szCs w:val="16"/>
      </w:rPr>
      <w:t xml:space="preserve">, </w:t>
    </w:r>
    <w:r>
      <w:rPr>
        <w:bCs/>
        <w:sz w:val="16"/>
        <w:szCs w:val="16"/>
      </w:rPr>
      <w:t>June 2019</w:t>
    </w:r>
    <w:bookmarkStart w:id="0" w:name="_GoBack"/>
    <w:bookmarkEnd w:id="0"/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4836" w:rsidRDefault="001A4836" w:rsidP="001F125D">
      <w:r>
        <w:separator/>
      </w:r>
    </w:p>
  </w:footnote>
  <w:footnote w:type="continuationSeparator" w:id="0">
    <w:p w:rsidR="001A4836" w:rsidRDefault="001A4836" w:rsidP="001F12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9781"/>
    </w:tblGrid>
    <w:tr w:rsidR="00CF17E6" w:rsidTr="005E2E96">
      <w:trPr>
        <w:trHeight w:val="1012"/>
      </w:trPr>
      <w:tc>
        <w:tcPr>
          <w:tcW w:w="9781" w:type="dxa"/>
        </w:tcPr>
        <w:p w:rsidR="00CF17E6" w:rsidRDefault="00CF17E6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 transitional water resources licence</w:t>
          </w:r>
        </w:p>
        <w:p w:rsidR="00CF17E6" w:rsidRPr="003536A6" w:rsidRDefault="00CF17E6" w:rsidP="007F23CC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Form WRH</w:t>
          </w:r>
        </w:p>
      </w:tc>
    </w:tr>
  </w:tbl>
  <w:p w:rsidR="00CF17E6" w:rsidRDefault="00CF17E6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17E6" w:rsidRDefault="00CF17E6" w:rsidP="00762488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17E6" w:rsidRDefault="00CF17E6" w:rsidP="00CE0EC9">
    <w:pPr>
      <w:keepNext/>
      <w:keepLines/>
      <w:widowControl w:val="0"/>
      <w:ind w:right="-513"/>
      <w:rPr>
        <w:sz w:val="20"/>
        <w:szCs w:val="20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17E6" w:rsidRDefault="00CF17E6" w:rsidP="00CE0EC9">
    <w:pPr>
      <w:keepNext/>
      <w:keepLines/>
      <w:widowControl w:val="0"/>
      <w:ind w:left="142" w:right="-513"/>
      <w:rPr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45073"/>
    <w:multiLevelType w:val="hybridMultilevel"/>
    <w:tmpl w:val="BE08B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875F6E"/>
    <w:multiLevelType w:val="hybridMultilevel"/>
    <w:tmpl w:val="AF60771A"/>
    <w:lvl w:ilvl="0" w:tplc="5358C13C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204BA7"/>
    <w:multiLevelType w:val="hybridMultilevel"/>
    <w:tmpl w:val="1AAA41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A8025F"/>
    <w:multiLevelType w:val="hybridMultilevel"/>
    <w:tmpl w:val="AFE21B86"/>
    <w:lvl w:ilvl="0" w:tplc="A78898E2">
      <w:start w:val="1"/>
      <w:numFmt w:val="lowerRoman"/>
      <w:lvlText w:val="%1)"/>
      <w:lvlJc w:val="left"/>
      <w:pPr>
        <w:ind w:left="7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9A1F38"/>
    <w:multiLevelType w:val="hybridMultilevel"/>
    <w:tmpl w:val="15EC7678"/>
    <w:lvl w:ilvl="0" w:tplc="0D060968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91A5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3A3A82"/>
    <w:multiLevelType w:val="multilevel"/>
    <w:tmpl w:val="1126393C"/>
    <w:lvl w:ilvl="0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8">
    <w:nsid w:val="328267B4"/>
    <w:multiLevelType w:val="hybridMultilevel"/>
    <w:tmpl w:val="0D4A49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2C32BBE"/>
    <w:multiLevelType w:val="hybridMultilevel"/>
    <w:tmpl w:val="AFE21B86"/>
    <w:lvl w:ilvl="0" w:tplc="A78898E2">
      <w:start w:val="1"/>
      <w:numFmt w:val="lowerRoman"/>
      <w:lvlText w:val="%1)"/>
      <w:lvlJc w:val="left"/>
      <w:pPr>
        <w:ind w:left="7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1">
    <w:nsid w:val="35332589"/>
    <w:multiLevelType w:val="hybridMultilevel"/>
    <w:tmpl w:val="77544ED8"/>
    <w:lvl w:ilvl="0" w:tplc="3022D696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D3604E1"/>
    <w:multiLevelType w:val="hybridMultilevel"/>
    <w:tmpl w:val="C35418D8"/>
    <w:lvl w:ilvl="0" w:tplc="AF108FF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0B63C6B"/>
    <w:multiLevelType w:val="hybridMultilevel"/>
    <w:tmpl w:val="3A403D84"/>
    <w:lvl w:ilvl="0" w:tplc="662057CA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C73316"/>
    <w:multiLevelType w:val="hybridMultilevel"/>
    <w:tmpl w:val="5C1C238C"/>
    <w:lvl w:ilvl="0" w:tplc="015C8AA4">
      <w:start w:val="1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8">
    <w:nsid w:val="59322157"/>
    <w:multiLevelType w:val="multilevel"/>
    <w:tmpl w:val="1126393C"/>
    <w:lvl w:ilvl="0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19">
    <w:nsid w:val="5CFA2865"/>
    <w:multiLevelType w:val="hybridMultilevel"/>
    <w:tmpl w:val="DFB81B30"/>
    <w:lvl w:ilvl="0" w:tplc="AF108FF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D332611"/>
    <w:multiLevelType w:val="hybridMultilevel"/>
    <w:tmpl w:val="3C90E15E"/>
    <w:lvl w:ilvl="0" w:tplc="5358C13C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8112F49"/>
    <w:multiLevelType w:val="hybridMultilevel"/>
    <w:tmpl w:val="AD180A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99E0F09"/>
    <w:multiLevelType w:val="hybridMultilevel"/>
    <w:tmpl w:val="E6E8D1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D1E66A8"/>
    <w:multiLevelType w:val="hybridMultilevel"/>
    <w:tmpl w:val="0CE27502"/>
    <w:lvl w:ilvl="0" w:tplc="3022D696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6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0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26"/>
  </w:num>
  <w:num w:numId="4">
    <w:abstractNumId w:val="16"/>
  </w:num>
  <w:num w:numId="5">
    <w:abstractNumId w:val="6"/>
  </w:num>
  <w:num w:numId="6">
    <w:abstractNumId w:val="4"/>
  </w:num>
  <w:num w:numId="7">
    <w:abstractNumId w:val="25"/>
  </w:num>
  <w:num w:numId="8">
    <w:abstractNumId w:val="23"/>
  </w:num>
  <w:num w:numId="9">
    <w:abstractNumId w:val="14"/>
  </w:num>
  <w:num w:numId="10">
    <w:abstractNumId w:val="8"/>
  </w:num>
  <w:num w:numId="11">
    <w:abstractNumId w:val="22"/>
  </w:num>
  <w:num w:numId="12">
    <w:abstractNumId w:val="12"/>
  </w:num>
  <w:num w:numId="13">
    <w:abstractNumId w:val="24"/>
  </w:num>
  <w:num w:numId="14">
    <w:abstractNumId w:val="11"/>
  </w:num>
  <w:num w:numId="15">
    <w:abstractNumId w:val="19"/>
  </w:num>
  <w:num w:numId="16">
    <w:abstractNumId w:val="0"/>
  </w:num>
  <w:num w:numId="17">
    <w:abstractNumId w:val="15"/>
  </w:num>
  <w:num w:numId="18">
    <w:abstractNumId w:val="5"/>
  </w:num>
  <w:num w:numId="19">
    <w:abstractNumId w:val="7"/>
  </w:num>
  <w:num w:numId="20">
    <w:abstractNumId w:val="21"/>
  </w:num>
  <w:num w:numId="21">
    <w:abstractNumId w:val="13"/>
  </w:num>
  <w:num w:numId="22">
    <w:abstractNumId w:val="18"/>
  </w:num>
  <w:num w:numId="23">
    <w:abstractNumId w:val="3"/>
  </w:num>
  <w:num w:numId="24">
    <w:abstractNumId w:val="9"/>
  </w:num>
  <w:num w:numId="25">
    <w:abstractNumId w:val="2"/>
  </w:num>
  <w:num w:numId="26">
    <w:abstractNumId w:val="20"/>
  </w:num>
  <w:num w:numId="27">
    <w:abstractNumId w:val="1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hideSpellingErrors/>
  <w:hideGrammaticalErrors/>
  <w:proofState w:spelling="clean" w:grammar="clean"/>
  <w:attachedTemplate r:id="rId1"/>
  <w:documentProtection w:edit="forms" w:enforcement="1" w:cryptProviderType="rsaAES" w:cryptAlgorithmClass="hash" w:cryptAlgorithmType="typeAny" w:cryptAlgorithmSid="14" w:cryptSpinCount="100000" w:hash="VJ26VfTs553GWmKcAhuyXT26niqIGZXe+n8TGc1tsPZpO3Vk7qUMQXi6qCkI1zi1u3Vk9T649GI8&#10;EAeOkt7RbA==" w:salt="NVWUAOITKn0F6VRYCsaxag=="/>
  <w:defaultTabStop w:val="720"/>
  <w:characterSpacingControl w:val="doNotCompress"/>
  <w:hdrShapeDefaults>
    <o:shapedefaults v:ext="edit" spidmax="7170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/>
  <w:rsids>
    <w:rsidRoot w:val="00830EC9"/>
    <w:rsid w:val="00000DC7"/>
    <w:rsid w:val="000013B3"/>
    <w:rsid w:val="00001856"/>
    <w:rsid w:val="00004BCC"/>
    <w:rsid w:val="00006940"/>
    <w:rsid w:val="00006C0F"/>
    <w:rsid w:val="00006C21"/>
    <w:rsid w:val="00006C39"/>
    <w:rsid w:val="00010203"/>
    <w:rsid w:val="00013141"/>
    <w:rsid w:val="00013237"/>
    <w:rsid w:val="00013B62"/>
    <w:rsid w:val="00022366"/>
    <w:rsid w:val="00022F7E"/>
    <w:rsid w:val="000244F5"/>
    <w:rsid w:val="0002546F"/>
    <w:rsid w:val="00026E3F"/>
    <w:rsid w:val="0002713C"/>
    <w:rsid w:val="00030A6E"/>
    <w:rsid w:val="0003100A"/>
    <w:rsid w:val="00033939"/>
    <w:rsid w:val="0003441D"/>
    <w:rsid w:val="0003510D"/>
    <w:rsid w:val="0004083D"/>
    <w:rsid w:val="0004403A"/>
    <w:rsid w:val="00046137"/>
    <w:rsid w:val="00046E76"/>
    <w:rsid w:val="00050C06"/>
    <w:rsid w:val="00055764"/>
    <w:rsid w:val="0005709C"/>
    <w:rsid w:val="00061B2E"/>
    <w:rsid w:val="00063546"/>
    <w:rsid w:val="00064ECF"/>
    <w:rsid w:val="00066A0C"/>
    <w:rsid w:val="00067727"/>
    <w:rsid w:val="00067922"/>
    <w:rsid w:val="00067E86"/>
    <w:rsid w:val="00067FB8"/>
    <w:rsid w:val="0007055A"/>
    <w:rsid w:val="000813DA"/>
    <w:rsid w:val="00083217"/>
    <w:rsid w:val="00083F54"/>
    <w:rsid w:val="000844FE"/>
    <w:rsid w:val="00086DA2"/>
    <w:rsid w:val="00087561"/>
    <w:rsid w:val="0009030F"/>
    <w:rsid w:val="00090E43"/>
    <w:rsid w:val="00091368"/>
    <w:rsid w:val="0009172D"/>
    <w:rsid w:val="00091FC0"/>
    <w:rsid w:val="00093B32"/>
    <w:rsid w:val="0009472E"/>
    <w:rsid w:val="00095570"/>
    <w:rsid w:val="000955BB"/>
    <w:rsid w:val="00095DCA"/>
    <w:rsid w:val="00096644"/>
    <w:rsid w:val="000A136B"/>
    <w:rsid w:val="000A30E8"/>
    <w:rsid w:val="000A51C1"/>
    <w:rsid w:val="000A5A2F"/>
    <w:rsid w:val="000A6EF7"/>
    <w:rsid w:val="000B33B6"/>
    <w:rsid w:val="000B7FF2"/>
    <w:rsid w:val="000C1214"/>
    <w:rsid w:val="000C21C2"/>
    <w:rsid w:val="000C6387"/>
    <w:rsid w:val="000C6990"/>
    <w:rsid w:val="000C6A50"/>
    <w:rsid w:val="000C7652"/>
    <w:rsid w:val="000D021C"/>
    <w:rsid w:val="000D2911"/>
    <w:rsid w:val="000D3504"/>
    <w:rsid w:val="000D6440"/>
    <w:rsid w:val="000E2165"/>
    <w:rsid w:val="000E4418"/>
    <w:rsid w:val="000E52B6"/>
    <w:rsid w:val="000E7F94"/>
    <w:rsid w:val="000E7FE0"/>
    <w:rsid w:val="000F0B38"/>
    <w:rsid w:val="000F1464"/>
    <w:rsid w:val="000F2092"/>
    <w:rsid w:val="000F6A6D"/>
    <w:rsid w:val="000F705B"/>
    <w:rsid w:val="000F77C9"/>
    <w:rsid w:val="0010087A"/>
    <w:rsid w:val="00101AA2"/>
    <w:rsid w:val="00101B25"/>
    <w:rsid w:val="0010610C"/>
    <w:rsid w:val="001107E2"/>
    <w:rsid w:val="00111846"/>
    <w:rsid w:val="001129A0"/>
    <w:rsid w:val="001164A6"/>
    <w:rsid w:val="00120145"/>
    <w:rsid w:val="00120E6D"/>
    <w:rsid w:val="0012186B"/>
    <w:rsid w:val="00124080"/>
    <w:rsid w:val="00124A85"/>
    <w:rsid w:val="00130760"/>
    <w:rsid w:val="00132875"/>
    <w:rsid w:val="00132CFD"/>
    <w:rsid w:val="00132EEC"/>
    <w:rsid w:val="001330F9"/>
    <w:rsid w:val="00135A5A"/>
    <w:rsid w:val="00137A6F"/>
    <w:rsid w:val="00145554"/>
    <w:rsid w:val="0014631C"/>
    <w:rsid w:val="00146BFF"/>
    <w:rsid w:val="001519BF"/>
    <w:rsid w:val="0015270F"/>
    <w:rsid w:val="00154604"/>
    <w:rsid w:val="001546E7"/>
    <w:rsid w:val="00154C55"/>
    <w:rsid w:val="0015772A"/>
    <w:rsid w:val="00161166"/>
    <w:rsid w:val="001612C1"/>
    <w:rsid w:val="001633D8"/>
    <w:rsid w:val="00172059"/>
    <w:rsid w:val="00172C1A"/>
    <w:rsid w:val="001731E7"/>
    <w:rsid w:val="00174505"/>
    <w:rsid w:val="00176EF9"/>
    <w:rsid w:val="001779A5"/>
    <w:rsid w:val="00177E71"/>
    <w:rsid w:val="00181A95"/>
    <w:rsid w:val="00181E9F"/>
    <w:rsid w:val="00182EF0"/>
    <w:rsid w:val="0018476A"/>
    <w:rsid w:val="00185BF3"/>
    <w:rsid w:val="0018715B"/>
    <w:rsid w:val="00195493"/>
    <w:rsid w:val="00195620"/>
    <w:rsid w:val="001973CF"/>
    <w:rsid w:val="00197C0F"/>
    <w:rsid w:val="001A0441"/>
    <w:rsid w:val="001A16E5"/>
    <w:rsid w:val="001A4836"/>
    <w:rsid w:val="001A49B6"/>
    <w:rsid w:val="001A58DE"/>
    <w:rsid w:val="001A5DA8"/>
    <w:rsid w:val="001A5E7D"/>
    <w:rsid w:val="001A689E"/>
    <w:rsid w:val="001A6961"/>
    <w:rsid w:val="001B1A8D"/>
    <w:rsid w:val="001B200E"/>
    <w:rsid w:val="001B43FD"/>
    <w:rsid w:val="001B7A54"/>
    <w:rsid w:val="001C1CF7"/>
    <w:rsid w:val="001C2106"/>
    <w:rsid w:val="001C433E"/>
    <w:rsid w:val="001C6426"/>
    <w:rsid w:val="001D2FF2"/>
    <w:rsid w:val="001E2041"/>
    <w:rsid w:val="001E225C"/>
    <w:rsid w:val="001E4D31"/>
    <w:rsid w:val="001E552A"/>
    <w:rsid w:val="001E6B22"/>
    <w:rsid w:val="001E76AB"/>
    <w:rsid w:val="001F0E3E"/>
    <w:rsid w:val="001F125D"/>
    <w:rsid w:val="001F19F0"/>
    <w:rsid w:val="001F2496"/>
    <w:rsid w:val="001F2FE6"/>
    <w:rsid w:val="001F38BB"/>
    <w:rsid w:val="001F42A5"/>
    <w:rsid w:val="001F7A0A"/>
    <w:rsid w:val="00200D39"/>
    <w:rsid w:val="00204D6E"/>
    <w:rsid w:val="002070B8"/>
    <w:rsid w:val="00210036"/>
    <w:rsid w:val="002116BC"/>
    <w:rsid w:val="00212284"/>
    <w:rsid w:val="002128AF"/>
    <w:rsid w:val="0021296E"/>
    <w:rsid w:val="0021483B"/>
    <w:rsid w:val="002152F2"/>
    <w:rsid w:val="00215FBE"/>
    <w:rsid w:val="00215FD1"/>
    <w:rsid w:val="00216732"/>
    <w:rsid w:val="00220A74"/>
    <w:rsid w:val="00220BF8"/>
    <w:rsid w:val="00221752"/>
    <w:rsid w:val="00225C42"/>
    <w:rsid w:val="00230858"/>
    <w:rsid w:val="002308A9"/>
    <w:rsid w:val="002312BB"/>
    <w:rsid w:val="00232244"/>
    <w:rsid w:val="00232E91"/>
    <w:rsid w:val="002331B8"/>
    <w:rsid w:val="002336A6"/>
    <w:rsid w:val="002360DE"/>
    <w:rsid w:val="00237624"/>
    <w:rsid w:val="00241183"/>
    <w:rsid w:val="00241904"/>
    <w:rsid w:val="00241D12"/>
    <w:rsid w:val="00243250"/>
    <w:rsid w:val="00244516"/>
    <w:rsid w:val="00244641"/>
    <w:rsid w:val="00246900"/>
    <w:rsid w:val="002469C3"/>
    <w:rsid w:val="00247933"/>
    <w:rsid w:val="002504EB"/>
    <w:rsid w:val="00252BF9"/>
    <w:rsid w:val="00253BC6"/>
    <w:rsid w:val="002556AC"/>
    <w:rsid w:val="00256F08"/>
    <w:rsid w:val="00260915"/>
    <w:rsid w:val="00260AC8"/>
    <w:rsid w:val="002625D6"/>
    <w:rsid w:val="002643C0"/>
    <w:rsid w:val="002667D7"/>
    <w:rsid w:val="00266AE3"/>
    <w:rsid w:val="00270336"/>
    <w:rsid w:val="0027043E"/>
    <w:rsid w:val="00271E8E"/>
    <w:rsid w:val="00271F4C"/>
    <w:rsid w:val="002729FA"/>
    <w:rsid w:val="0027337E"/>
    <w:rsid w:val="00274B87"/>
    <w:rsid w:val="00276885"/>
    <w:rsid w:val="00276D27"/>
    <w:rsid w:val="00282291"/>
    <w:rsid w:val="00284050"/>
    <w:rsid w:val="00284AC2"/>
    <w:rsid w:val="00285918"/>
    <w:rsid w:val="00286148"/>
    <w:rsid w:val="00286DD6"/>
    <w:rsid w:val="002878F7"/>
    <w:rsid w:val="0029048A"/>
    <w:rsid w:val="00292BF5"/>
    <w:rsid w:val="00293D8C"/>
    <w:rsid w:val="002959B4"/>
    <w:rsid w:val="002970B3"/>
    <w:rsid w:val="002A34AE"/>
    <w:rsid w:val="002A3B1C"/>
    <w:rsid w:val="002A4C6F"/>
    <w:rsid w:val="002A5AD9"/>
    <w:rsid w:val="002A5D2F"/>
    <w:rsid w:val="002A5E8A"/>
    <w:rsid w:val="002A6148"/>
    <w:rsid w:val="002A6497"/>
    <w:rsid w:val="002B12C2"/>
    <w:rsid w:val="002B14FD"/>
    <w:rsid w:val="002B2B1A"/>
    <w:rsid w:val="002B3232"/>
    <w:rsid w:val="002B3968"/>
    <w:rsid w:val="002B42D9"/>
    <w:rsid w:val="002B5999"/>
    <w:rsid w:val="002B6D08"/>
    <w:rsid w:val="002C07BE"/>
    <w:rsid w:val="002C104D"/>
    <w:rsid w:val="002C1310"/>
    <w:rsid w:val="002C235E"/>
    <w:rsid w:val="002C259B"/>
    <w:rsid w:val="002C2C36"/>
    <w:rsid w:val="002C7D1B"/>
    <w:rsid w:val="002D2B16"/>
    <w:rsid w:val="002D2F32"/>
    <w:rsid w:val="002D33B5"/>
    <w:rsid w:val="002D3A03"/>
    <w:rsid w:val="002D630A"/>
    <w:rsid w:val="002E0422"/>
    <w:rsid w:val="002E05F2"/>
    <w:rsid w:val="002E15B6"/>
    <w:rsid w:val="002E15CB"/>
    <w:rsid w:val="002E2175"/>
    <w:rsid w:val="002E37F2"/>
    <w:rsid w:val="002E4616"/>
    <w:rsid w:val="002E523A"/>
    <w:rsid w:val="002E694E"/>
    <w:rsid w:val="002E767B"/>
    <w:rsid w:val="002E7C82"/>
    <w:rsid w:val="002F0C4C"/>
    <w:rsid w:val="002F1445"/>
    <w:rsid w:val="002F3E5F"/>
    <w:rsid w:val="002F4668"/>
    <w:rsid w:val="002F4D92"/>
    <w:rsid w:val="002F65EB"/>
    <w:rsid w:val="002F6925"/>
    <w:rsid w:val="00301110"/>
    <w:rsid w:val="003013A4"/>
    <w:rsid w:val="003013F9"/>
    <w:rsid w:val="0030292E"/>
    <w:rsid w:val="003029FA"/>
    <w:rsid w:val="00302FD9"/>
    <w:rsid w:val="00303210"/>
    <w:rsid w:val="003035E0"/>
    <w:rsid w:val="00303FC7"/>
    <w:rsid w:val="00304978"/>
    <w:rsid w:val="0030546C"/>
    <w:rsid w:val="0030783E"/>
    <w:rsid w:val="003100B4"/>
    <w:rsid w:val="0031010F"/>
    <w:rsid w:val="00311CCF"/>
    <w:rsid w:val="00311FD5"/>
    <w:rsid w:val="003124FE"/>
    <w:rsid w:val="00312EF6"/>
    <w:rsid w:val="003156E0"/>
    <w:rsid w:val="003229C2"/>
    <w:rsid w:val="0032456E"/>
    <w:rsid w:val="003311EA"/>
    <w:rsid w:val="003364C3"/>
    <w:rsid w:val="003365DB"/>
    <w:rsid w:val="0033669A"/>
    <w:rsid w:val="00341DD0"/>
    <w:rsid w:val="00342D45"/>
    <w:rsid w:val="003536A6"/>
    <w:rsid w:val="00354A42"/>
    <w:rsid w:val="00354F88"/>
    <w:rsid w:val="0035595B"/>
    <w:rsid w:val="00360657"/>
    <w:rsid w:val="0036239E"/>
    <w:rsid w:val="00363223"/>
    <w:rsid w:val="00364EF4"/>
    <w:rsid w:val="0036545D"/>
    <w:rsid w:val="00366B48"/>
    <w:rsid w:val="00371A2D"/>
    <w:rsid w:val="0037208C"/>
    <w:rsid w:val="003721CD"/>
    <w:rsid w:val="003727FC"/>
    <w:rsid w:val="00373BAC"/>
    <w:rsid w:val="00375AAB"/>
    <w:rsid w:val="00375B69"/>
    <w:rsid w:val="00375FC5"/>
    <w:rsid w:val="00377EC4"/>
    <w:rsid w:val="00385291"/>
    <w:rsid w:val="0038607F"/>
    <w:rsid w:val="00386520"/>
    <w:rsid w:val="0038716C"/>
    <w:rsid w:val="003901EB"/>
    <w:rsid w:val="003909BC"/>
    <w:rsid w:val="00390EB9"/>
    <w:rsid w:val="00395838"/>
    <w:rsid w:val="00397504"/>
    <w:rsid w:val="00397D3E"/>
    <w:rsid w:val="003A1356"/>
    <w:rsid w:val="003A15F7"/>
    <w:rsid w:val="003A178C"/>
    <w:rsid w:val="003A2561"/>
    <w:rsid w:val="003A345B"/>
    <w:rsid w:val="003A3BA8"/>
    <w:rsid w:val="003A42F9"/>
    <w:rsid w:val="003A4CBB"/>
    <w:rsid w:val="003A5CA7"/>
    <w:rsid w:val="003A61FA"/>
    <w:rsid w:val="003A69E5"/>
    <w:rsid w:val="003A6FB1"/>
    <w:rsid w:val="003B1265"/>
    <w:rsid w:val="003B3547"/>
    <w:rsid w:val="003B4B9B"/>
    <w:rsid w:val="003B586C"/>
    <w:rsid w:val="003B5A68"/>
    <w:rsid w:val="003B6D1A"/>
    <w:rsid w:val="003C153E"/>
    <w:rsid w:val="003C1822"/>
    <w:rsid w:val="003C4EBA"/>
    <w:rsid w:val="003C605E"/>
    <w:rsid w:val="003C6C44"/>
    <w:rsid w:val="003C746C"/>
    <w:rsid w:val="003D02F4"/>
    <w:rsid w:val="003D1549"/>
    <w:rsid w:val="003D1F99"/>
    <w:rsid w:val="003D4656"/>
    <w:rsid w:val="003D4B87"/>
    <w:rsid w:val="003D501F"/>
    <w:rsid w:val="003D6F24"/>
    <w:rsid w:val="003E065E"/>
    <w:rsid w:val="003E0B5D"/>
    <w:rsid w:val="003E0CC4"/>
    <w:rsid w:val="003E1229"/>
    <w:rsid w:val="003E1FBF"/>
    <w:rsid w:val="003E3198"/>
    <w:rsid w:val="003E38BF"/>
    <w:rsid w:val="003E5495"/>
    <w:rsid w:val="003E7E61"/>
    <w:rsid w:val="003F0502"/>
    <w:rsid w:val="003F1470"/>
    <w:rsid w:val="003F2B9A"/>
    <w:rsid w:val="003F3FE5"/>
    <w:rsid w:val="003F5B17"/>
    <w:rsid w:val="003F6BC5"/>
    <w:rsid w:val="00403012"/>
    <w:rsid w:val="004030C9"/>
    <w:rsid w:val="0040427D"/>
    <w:rsid w:val="0040541D"/>
    <w:rsid w:val="00405AB0"/>
    <w:rsid w:val="00410124"/>
    <w:rsid w:val="004121B3"/>
    <w:rsid w:val="0041305F"/>
    <w:rsid w:val="0041344B"/>
    <w:rsid w:val="00414443"/>
    <w:rsid w:val="00415105"/>
    <w:rsid w:val="00416CC2"/>
    <w:rsid w:val="00417435"/>
    <w:rsid w:val="00417A53"/>
    <w:rsid w:val="00417BD2"/>
    <w:rsid w:val="00422A67"/>
    <w:rsid w:val="004232BE"/>
    <w:rsid w:val="004277A6"/>
    <w:rsid w:val="0043084C"/>
    <w:rsid w:val="0043269D"/>
    <w:rsid w:val="004356BC"/>
    <w:rsid w:val="00435747"/>
    <w:rsid w:val="004457E0"/>
    <w:rsid w:val="00445807"/>
    <w:rsid w:val="00446287"/>
    <w:rsid w:val="00452965"/>
    <w:rsid w:val="00455229"/>
    <w:rsid w:val="0045646D"/>
    <w:rsid w:val="00457E45"/>
    <w:rsid w:val="00457FAA"/>
    <w:rsid w:val="004610AB"/>
    <w:rsid w:val="00461BEF"/>
    <w:rsid w:val="004620FE"/>
    <w:rsid w:val="00462101"/>
    <w:rsid w:val="004629A3"/>
    <w:rsid w:val="004638D2"/>
    <w:rsid w:val="0046438C"/>
    <w:rsid w:val="00465801"/>
    <w:rsid w:val="00466469"/>
    <w:rsid w:val="00470810"/>
    <w:rsid w:val="00470AB4"/>
    <w:rsid w:val="00470B55"/>
    <w:rsid w:val="00472B39"/>
    <w:rsid w:val="00474401"/>
    <w:rsid w:val="00474F02"/>
    <w:rsid w:val="00475BC6"/>
    <w:rsid w:val="004762E8"/>
    <w:rsid w:val="00480DE6"/>
    <w:rsid w:val="00484D3F"/>
    <w:rsid w:val="00485C1D"/>
    <w:rsid w:val="00486096"/>
    <w:rsid w:val="004907AF"/>
    <w:rsid w:val="00496ED7"/>
    <w:rsid w:val="004A1AF2"/>
    <w:rsid w:val="004A5190"/>
    <w:rsid w:val="004B0EA4"/>
    <w:rsid w:val="004B4B79"/>
    <w:rsid w:val="004B4CAD"/>
    <w:rsid w:val="004B544F"/>
    <w:rsid w:val="004B5F2D"/>
    <w:rsid w:val="004C1631"/>
    <w:rsid w:val="004C3809"/>
    <w:rsid w:val="004C4D20"/>
    <w:rsid w:val="004C6607"/>
    <w:rsid w:val="004C66AF"/>
    <w:rsid w:val="004C72D0"/>
    <w:rsid w:val="004D0445"/>
    <w:rsid w:val="004D3E7B"/>
    <w:rsid w:val="004D7878"/>
    <w:rsid w:val="004E1870"/>
    <w:rsid w:val="004E3B1D"/>
    <w:rsid w:val="004E4282"/>
    <w:rsid w:val="004E523D"/>
    <w:rsid w:val="004E5B0D"/>
    <w:rsid w:val="004E68D1"/>
    <w:rsid w:val="004F1790"/>
    <w:rsid w:val="004F267A"/>
    <w:rsid w:val="004F30FF"/>
    <w:rsid w:val="004F596B"/>
    <w:rsid w:val="005017DF"/>
    <w:rsid w:val="00501EFA"/>
    <w:rsid w:val="00505974"/>
    <w:rsid w:val="00507202"/>
    <w:rsid w:val="005123F4"/>
    <w:rsid w:val="00514F2D"/>
    <w:rsid w:val="00515E3A"/>
    <w:rsid w:val="00517059"/>
    <w:rsid w:val="00521AD9"/>
    <w:rsid w:val="00522982"/>
    <w:rsid w:val="005229D9"/>
    <w:rsid w:val="00525BD3"/>
    <w:rsid w:val="005274CF"/>
    <w:rsid w:val="00527E76"/>
    <w:rsid w:val="00532238"/>
    <w:rsid w:val="00532AFC"/>
    <w:rsid w:val="00545716"/>
    <w:rsid w:val="0055022F"/>
    <w:rsid w:val="00553CF2"/>
    <w:rsid w:val="005544B0"/>
    <w:rsid w:val="00556156"/>
    <w:rsid w:val="00556AB6"/>
    <w:rsid w:val="00557192"/>
    <w:rsid w:val="00560658"/>
    <w:rsid w:val="005608A1"/>
    <w:rsid w:val="00560A95"/>
    <w:rsid w:val="005646DD"/>
    <w:rsid w:val="00566A26"/>
    <w:rsid w:val="0057129D"/>
    <w:rsid w:val="00571538"/>
    <w:rsid w:val="00572F2C"/>
    <w:rsid w:val="0057431F"/>
    <w:rsid w:val="00574AFF"/>
    <w:rsid w:val="00574DCB"/>
    <w:rsid w:val="00575750"/>
    <w:rsid w:val="00576F7A"/>
    <w:rsid w:val="005823B4"/>
    <w:rsid w:val="0058679B"/>
    <w:rsid w:val="00587FCA"/>
    <w:rsid w:val="00590E57"/>
    <w:rsid w:val="00590FC3"/>
    <w:rsid w:val="0059305D"/>
    <w:rsid w:val="00597B1E"/>
    <w:rsid w:val="005A2F40"/>
    <w:rsid w:val="005A730A"/>
    <w:rsid w:val="005A7DE7"/>
    <w:rsid w:val="005B00CB"/>
    <w:rsid w:val="005B0F50"/>
    <w:rsid w:val="005B592A"/>
    <w:rsid w:val="005B6068"/>
    <w:rsid w:val="005B7198"/>
    <w:rsid w:val="005C0FB0"/>
    <w:rsid w:val="005C3AA2"/>
    <w:rsid w:val="005C3D2C"/>
    <w:rsid w:val="005C56E9"/>
    <w:rsid w:val="005C57C3"/>
    <w:rsid w:val="005C6BBF"/>
    <w:rsid w:val="005D0380"/>
    <w:rsid w:val="005D58B8"/>
    <w:rsid w:val="005D673D"/>
    <w:rsid w:val="005E2E96"/>
    <w:rsid w:val="005E4795"/>
    <w:rsid w:val="005E4CF6"/>
    <w:rsid w:val="005E52FF"/>
    <w:rsid w:val="005E7A68"/>
    <w:rsid w:val="005F2188"/>
    <w:rsid w:val="005F34D2"/>
    <w:rsid w:val="005F56B7"/>
    <w:rsid w:val="00600102"/>
    <w:rsid w:val="00600545"/>
    <w:rsid w:val="006021F6"/>
    <w:rsid w:val="0060477E"/>
    <w:rsid w:val="0060541A"/>
    <w:rsid w:val="0060546B"/>
    <w:rsid w:val="0060613C"/>
    <w:rsid w:val="00612D56"/>
    <w:rsid w:val="00614682"/>
    <w:rsid w:val="00614F15"/>
    <w:rsid w:val="00614F33"/>
    <w:rsid w:val="0061614C"/>
    <w:rsid w:val="00616EC1"/>
    <w:rsid w:val="00617681"/>
    <w:rsid w:val="0062258E"/>
    <w:rsid w:val="00622F90"/>
    <w:rsid w:val="006232DB"/>
    <w:rsid w:val="00623D4A"/>
    <w:rsid w:val="006244F3"/>
    <w:rsid w:val="006250B6"/>
    <w:rsid w:val="00626C24"/>
    <w:rsid w:val="00627C65"/>
    <w:rsid w:val="00630062"/>
    <w:rsid w:val="00631E29"/>
    <w:rsid w:val="0063506E"/>
    <w:rsid w:val="006364F4"/>
    <w:rsid w:val="00637A17"/>
    <w:rsid w:val="006400CD"/>
    <w:rsid w:val="006408B5"/>
    <w:rsid w:val="006422AF"/>
    <w:rsid w:val="00642678"/>
    <w:rsid w:val="006434CF"/>
    <w:rsid w:val="00644135"/>
    <w:rsid w:val="006447E2"/>
    <w:rsid w:val="006456C6"/>
    <w:rsid w:val="00650CDE"/>
    <w:rsid w:val="00651AE8"/>
    <w:rsid w:val="006531E1"/>
    <w:rsid w:val="00653835"/>
    <w:rsid w:val="0065410C"/>
    <w:rsid w:val="006554FF"/>
    <w:rsid w:val="0066228E"/>
    <w:rsid w:val="00663981"/>
    <w:rsid w:val="00665063"/>
    <w:rsid w:val="00665851"/>
    <w:rsid w:val="00672949"/>
    <w:rsid w:val="00674B40"/>
    <w:rsid w:val="006757FE"/>
    <w:rsid w:val="00675B02"/>
    <w:rsid w:val="0068006E"/>
    <w:rsid w:val="006857A3"/>
    <w:rsid w:val="006917DF"/>
    <w:rsid w:val="00691BDA"/>
    <w:rsid w:val="00693795"/>
    <w:rsid w:val="006A0D15"/>
    <w:rsid w:val="006A244E"/>
    <w:rsid w:val="006A37F4"/>
    <w:rsid w:val="006A6928"/>
    <w:rsid w:val="006B38C6"/>
    <w:rsid w:val="006B5A71"/>
    <w:rsid w:val="006B5FFE"/>
    <w:rsid w:val="006B77A4"/>
    <w:rsid w:val="006C053D"/>
    <w:rsid w:val="006C095B"/>
    <w:rsid w:val="006C4744"/>
    <w:rsid w:val="006C48CC"/>
    <w:rsid w:val="006C4A1D"/>
    <w:rsid w:val="006C5452"/>
    <w:rsid w:val="006C797A"/>
    <w:rsid w:val="006D10E4"/>
    <w:rsid w:val="006D21E7"/>
    <w:rsid w:val="006D3B2D"/>
    <w:rsid w:val="006D4BE2"/>
    <w:rsid w:val="006D648A"/>
    <w:rsid w:val="006D69D8"/>
    <w:rsid w:val="006D767C"/>
    <w:rsid w:val="006E6E00"/>
    <w:rsid w:val="006E7A34"/>
    <w:rsid w:val="006F1CD3"/>
    <w:rsid w:val="006F6079"/>
    <w:rsid w:val="006F65E2"/>
    <w:rsid w:val="006F6CF3"/>
    <w:rsid w:val="006F7AE1"/>
    <w:rsid w:val="00700942"/>
    <w:rsid w:val="00700A95"/>
    <w:rsid w:val="00702569"/>
    <w:rsid w:val="0070613E"/>
    <w:rsid w:val="00706913"/>
    <w:rsid w:val="00707C70"/>
    <w:rsid w:val="0071385B"/>
    <w:rsid w:val="00713E53"/>
    <w:rsid w:val="00715872"/>
    <w:rsid w:val="00717C73"/>
    <w:rsid w:val="0072100B"/>
    <w:rsid w:val="007229B9"/>
    <w:rsid w:val="00723D79"/>
    <w:rsid w:val="007265C5"/>
    <w:rsid w:val="007317B6"/>
    <w:rsid w:val="007319C6"/>
    <w:rsid w:val="007329CA"/>
    <w:rsid w:val="00733499"/>
    <w:rsid w:val="0073466A"/>
    <w:rsid w:val="00734A32"/>
    <w:rsid w:val="00742B38"/>
    <w:rsid w:val="00742FC6"/>
    <w:rsid w:val="0074320F"/>
    <w:rsid w:val="007435F7"/>
    <w:rsid w:val="00743C8B"/>
    <w:rsid w:val="00747AAC"/>
    <w:rsid w:val="0075178C"/>
    <w:rsid w:val="007563FF"/>
    <w:rsid w:val="00757A48"/>
    <w:rsid w:val="007610E1"/>
    <w:rsid w:val="00761B33"/>
    <w:rsid w:val="00762488"/>
    <w:rsid w:val="00762F8C"/>
    <w:rsid w:val="00763519"/>
    <w:rsid w:val="0076422A"/>
    <w:rsid w:val="00765FE0"/>
    <w:rsid w:val="007679AC"/>
    <w:rsid w:val="00770644"/>
    <w:rsid w:val="0077102E"/>
    <w:rsid w:val="007715A6"/>
    <w:rsid w:val="00772440"/>
    <w:rsid w:val="00775661"/>
    <w:rsid w:val="007772C1"/>
    <w:rsid w:val="00780F5B"/>
    <w:rsid w:val="0078127C"/>
    <w:rsid w:val="00782D12"/>
    <w:rsid w:val="00783581"/>
    <w:rsid w:val="00783756"/>
    <w:rsid w:val="00784981"/>
    <w:rsid w:val="007849C6"/>
    <w:rsid w:val="007862C6"/>
    <w:rsid w:val="00786897"/>
    <w:rsid w:val="00786B76"/>
    <w:rsid w:val="00786F5F"/>
    <w:rsid w:val="00793EF2"/>
    <w:rsid w:val="00794023"/>
    <w:rsid w:val="00794E7A"/>
    <w:rsid w:val="007970E0"/>
    <w:rsid w:val="0079785F"/>
    <w:rsid w:val="007A1470"/>
    <w:rsid w:val="007A3298"/>
    <w:rsid w:val="007A54AB"/>
    <w:rsid w:val="007B015C"/>
    <w:rsid w:val="007B23CC"/>
    <w:rsid w:val="007B2E7D"/>
    <w:rsid w:val="007B4D45"/>
    <w:rsid w:val="007B53E3"/>
    <w:rsid w:val="007B550C"/>
    <w:rsid w:val="007B70E8"/>
    <w:rsid w:val="007C08F6"/>
    <w:rsid w:val="007C42F3"/>
    <w:rsid w:val="007C4FA4"/>
    <w:rsid w:val="007C5265"/>
    <w:rsid w:val="007C76C3"/>
    <w:rsid w:val="007C7A8A"/>
    <w:rsid w:val="007D02D9"/>
    <w:rsid w:val="007D268D"/>
    <w:rsid w:val="007D30D3"/>
    <w:rsid w:val="007E1561"/>
    <w:rsid w:val="007E2297"/>
    <w:rsid w:val="007E2CA8"/>
    <w:rsid w:val="007E320F"/>
    <w:rsid w:val="007E46AB"/>
    <w:rsid w:val="007E713B"/>
    <w:rsid w:val="007F02B9"/>
    <w:rsid w:val="007F128C"/>
    <w:rsid w:val="007F12BD"/>
    <w:rsid w:val="007F12C3"/>
    <w:rsid w:val="007F1813"/>
    <w:rsid w:val="007F23CC"/>
    <w:rsid w:val="007F35D1"/>
    <w:rsid w:val="007F37A9"/>
    <w:rsid w:val="007F40F1"/>
    <w:rsid w:val="007F5902"/>
    <w:rsid w:val="007F6BF0"/>
    <w:rsid w:val="007F725E"/>
    <w:rsid w:val="008009CE"/>
    <w:rsid w:val="00801F8B"/>
    <w:rsid w:val="00802C5C"/>
    <w:rsid w:val="00804A48"/>
    <w:rsid w:val="00804E94"/>
    <w:rsid w:val="0080581A"/>
    <w:rsid w:val="00807659"/>
    <w:rsid w:val="008076FF"/>
    <w:rsid w:val="00807FC4"/>
    <w:rsid w:val="00810ABD"/>
    <w:rsid w:val="00812473"/>
    <w:rsid w:val="0081256C"/>
    <w:rsid w:val="00820189"/>
    <w:rsid w:val="00820815"/>
    <w:rsid w:val="00821618"/>
    <w:rsid w:val="00822D66"/>
    <w:rsid w:val="00824810"/>
    <w:rsid w:val="00824AE7"/>
    <w:rsid w:val="00824D24"/>
    <w:rsid w:val="008257D7"/>
    <w:rsid w:val="00826CDC"/>
    <w:rsid w:val="0082762D"/>
    <w:rsid w:val="00827987"/>
    <w:rsid w:val="00830606"/>
    <w:rsid w:val="00830EC9"/>
    <w:rsid w:val="00832798"/>
    <w:rsid w:val="0083376D"/>
    <w:rsid w:val="00833AAA"/>
    <w:rsid w:val="00837254"/>
    <w:rsid w:val="008378CC"/>
    <w:rsid w:val="00840954"/>
    <w:rsid w:val="008426FD"/>
    <w:rsid w:val="0084329B"/>
    <w:rsid w:val="008432C4"/>
    <w:rsid w:val="00844998"/>
    <w:rsid w:val="008468F6"/>
    <w:rsid w:val="00846AC2"/>
    <w:rsid w:val="008508EB"/>
    <w:rsid w:val="008511EE"/>
    <w:rsid w:val="008514FA"/>
    <w:rsid w:val="008516A3"/>
    <w:rsid w:val="00851CFA"/>
    <w:rsid w:val="008546F4"/>
    <w:rsid w:val="00854ECA"/>
    <w:rsid w:val="008568B7"/>
    <w:rsid w:val="00857F82"/>
    <w:rsid w:val="00860A16"/>
    <w:rsid w:val="00863828"/>
    <w:rsid w:val="00864184"/>
    <w:rsid w:val="00864C22"/>
    <w:rsid w:val="00865B89"/>
    <w:rsid w:val="00866E2B"/>
    <w:rsid w:val="008673CE"/>
    <w:rsid w:val="008705B8"/>
    <w:rsid w:val="00873232"/>
    <w:rsid w:val="00874759"/>
    <w:rsid w:val="00876549"/>
    <w:rsid w:val="0088103C"/>
    <w:rsid w:val="00882989"/>
    <w:rsid w:val="00884834"/>
    <w:rsid w:val="008857DD"/>
    <w:rsid w:val="008857ED"/>
    <w:rsid w:val="008872AF"/>
    <w:rsid w:val="00887DDF"/>
    <w:rsid w:val="008914CE"/>
    <w:rsid w:val="00893039"/>
    <w:rsid w:val="00895F66"/>
    <w:rsid w:val="00896AC2"/>
    <w:rsid w:val="00897D05"/>
    <w:rsid w:val="008A25A2"/>
    <w:rsid w:val="008A33F6"/>
    <w:rsid w:val="008A390A"/>
    <w:rsid w:val="008A4A47"/>
    <w:rsid w:val="008A5125"/>
    <w:rsid w:val="008A6168"/>
    <w:rsid w:val="008A6727"/>
    <w:rsid w:val="008B1BB4"/>
    <w:rsid w:val="008B2382"/>
    <w:rsid w:val="008B4B2D"/>
    <w:rsid w:val="008B4C7D"/>
    <w:rsid w:val="008B5FC9"/>
    <w:rsid w:val="008B6084"/>
    <w:rsid w:val="008C2BC1"/>
    <w:rsid w:val="008D0A70"/>
    <w:rsid w:val="008D4D7F"/>
    <w:rsid w:val="008D5A28"/>
    <w:rsid w:val="008D65E3"/>
    <w:rsid w:val="008D7173"/>
    <w:rsid w:val="008D792B"/>
    <w:rsid w:val="008E099A"/>
    <w:rsid w:val="008E0D3B"/>
    <w:rsid w:val="008E2195"/>
    <w:rsid w:val="008E23BC"/>
    <w:rsid w:val="008E30A7"/>
    <w:rsid w:val="008E4245"/>
    <w:rsid w:val="008E4840"/>
    <w:rsid w:val="008E5425"/>
    <w:rsid w:val="008E6EE7"/>
    <w:rsid w:val="008F370F"/>
    <w:rsid w:val="008F7947"/>
    <w:rsid w:val="008F7E8D"/>
    <w:rsid w:val="00903B0A"/>
    <w:rsid w:val="009044FA"/>
    <w:rsid w:val="00904599"/>
    <w:rsid w:val="00907509"/>
    <w:rsid w:val="009108E6"/>
    <w:rsid w:val="00912324"/>
    <w:rsid w:val="00913B27"/>
    <w:rsid w:val="00914FE7"/>
    <w:rsid w:val="00917E5B"/>
    <w:rsid w:val="00920C4B"/>
    <w:rsid w:val="00921B04"/>
    <w:rsid w:val="00922296"/>
    <w:rsid w:val="00924B20"/>
    <w:rsid w:val="00925275"/>
    <w:rsid w:val="0092535A"/>
    <w:rsid w:val="009253E1"/>
    <w:rsid w:val="00925D62"/>
    <w:rsid w:val="009268CF"/>
    <w:rsid w:val="009344AE"/>
    <w:rsid w:val="00934A43"/>
    <w:rsid w:val="00935EDD"/>
    <w:rsid w:val="009429DE"/>
    <w:rsid w:val="00943546"/>
    <w:rsid w:val="009467FD"/>
    <w:rsid w:val="00946869"/>
    <w:rsid w:val="009478BC"/>
    <w:rsid w:val="00947AA6"/>
    <w:rsid w:val="0095019F"/>
    <w:rsid w:val="00951192"/>
    <w:rsid w:val="00951F0D"/>
    <w:rsid w:val="00952533"/>
    <w:rsid w:val="009532B7"/>
    <w:rsid w:val="00953E12"/>
    <w:rsid w:val="00954405"/>
    <w:rsid w:val="009549A5"/>
    <w:rsid w:val="00956959"/>
    <w:rsid w:val="00957CBE"/>
    <w:rsid w:val="0096007E"/>
    <w:rsid w:val="009600F3"/>
    <w:rsid w:val="00960A97"/>
    <w:rsid w:val="00961B25"/>
    <w:rsid w:val="0096241A"/>
    <w:rsid w:val="009642B1"/>
    <w:rsid w:val="00966C76"/>
    <w:rsid w:val="00967AA2"/>
    <w:rsid w:val="00973ECB"/>
    <w:rsid w:val="00974CD0"/>
    <w:rsid w:val="00981AD8"/>
    <w:rsid w:val="00982E30"/>
    <w:rsid w:val="0098322B"/>
    <w:rsid w:val="009849B8"/>
    <w:rsid w:val="009876F9"/>
    <w:rsid w:val="00990F12"/>
    <w:rsid w:val="00991D34"/>
    <w:rsid w:val="00994720"/>
    <w:rsid w:val="009A0C1B"/>
    <w:rsid w:val="009A1743"/>
    <w:rsid w:val="009A272B"/>
    <w:rsid w:val="009A5AFB"/>
    <w:rsid w:val="009B2428"/>
    <w:rsid w:val="009B34FE"/>
    <w:rsid w:val="009B5723"/>
    <w:rsid w:val="009B73D0"/>
    <w:rsid w:val="009B7709"/>
    <w:rsid w:val="009B7F3C"/>
    <w:rsid w:val="009C0354"/>
    <w:rsid w:val="009C0FE3"/>
    <w:rsid w:val="009C1701"/>
    <w:rsid w:val="009C2912"/>
    <w:rsid w:val="009C360E"/>
    <w:rsid w:val="009C507A"/>
    <w:rsid w:val="009C7D5F"/>
    <w:rsid w:val="009D13A0"/>
    <w:rsid w:val="009D24B1"/>
    <w:rsid w:val="009D356D"/>
    <w:rsid w:val="009D3DAF"/>
    <w:rsid w:val="009D4196"/>
    <w:rsid w:val="009D604A"/>
    <w:rsid w:val="009D64C1"/>
    <w:rsid w:val="009D76A6"/>
    <w:rsid w:val="009E0291"/>
    <w:rsid w:val="009E2116"/>
    <w:rsid w:val="009E5881"/>
    <w:rsid w:val="009E7471"/>
    <w:rsid w:val="009F0C7E"/>
    <w:rsid w:val="009F162E"/>
    <w:rsid w:val="009F1A2A"/>
    <w:rsid w:val="009F220C"/>
    <w:rsid w:val="009F3E2A"/>
    <w:rsid w:val="009F5055"/>
    <w:rsid w:val="009F5C66"/>
    <w:rsid w:val="009F63B6"/>
    <w:rsid w:val="009F65FF"/>
    <w:rsid w:val="00A02435"/>
    <w:rsid w:val="00A042A2"/>
    <w:rsid w:val="00A04B23"/>
    <w:rsid w:val="00A0566A"/>
    <w:rsid w:val="00A07646"/>
    <w:rsid w:val="00A07B61"/>
    <w:rsid w:val="00A108E2"/>
    <w:rsid w:val="00A11570"/>
    <w:rsid w:val="00A211B4"/>
    <w:rsid w:val="00A258F6"/>
    <w:rsid w:val="00A31719"/>
    <w:rsid w:val="00A31D8C"/>
    <w:rsid w:val="00A33E8B"/>
    <w:rsid w:val="00A3450B"/>
    <w:rsid w:val="00A3460C"/>
    <w:rsid w:val="00A34A98"/>
    <w:rsid w:val="00A34C9A"/>
    <w:rsid w:val="00A34E99"/>
    <w:rsid w:val="00A35C71"/>
    <w:rsid w:val="00A36825"/>
    <w:rsid w:val="00A40BF9"/>
    <w:rsid w:val="00A4140B"/>
    <w:rsid w:val="00A414B6"/>
    <w:rsid w:val="00A423C1"/>
    <w:rsid w:val="00A42C10"/>
    <w:rsid w:val="00A42FE7"/>
    <w:rsid w:val="00A51319"/>
    <w:rsid w:val="00A53083"/>
    <w:rsid w:val="00A54709"/>
    <w:rsid w:val="00A56776"/>
    <w:rsid w:val="00A569A5"/>
    <w:rsid w:val="00A56C65"/>
    <w:rsid w:val="00A57BC6"/>
    <w:rsid w:val="00A6362A"/>
    <w:rsid w:val="00A641F9"/>
    <w:rsid w:val="00A65BBB"/>
    <w:rsid w:val="00A714E8"/>
    <w:rsid w:val="00A73127"/>
    <w:rsid w:val="00A75D74"/>
    <w:rsid w:val="00A8039E"/>
    <w:rsid w:val="00A96894"/>
    <w:rsid w:val="00A97342"/>
    <w:rsid w:val="00AA098D"/>
    <w:rsid w:val="00AA1C36"/>
    <w:rsid w:val="00AA2883"/>
    <w:rsid w:val="00AA4C7F"/>
    <w:rsid w:val="00AB0D5D"/>
    <w:rsid w:val="00AB1BF0"/>
    <w:rsid w:val="00AB3120"/>
    <w:rsid w:val="00AB730E"/>
    <w:rsid w:val="00AB74CF"/>
    <w:rsid w:val="00AB765E"/>
    <w:rsid w:val="00AC26E7"/>
    <w:rsid w:val="00AC3254"/>
    <w:rsid w:val="00AC5476"/>
    <w:rsid w:val="00AD0735"/>
    <w:rsid w:val="00AD0D27"/>
    <w:rsid w:val="00AD1148"/>
    <w:rsid w:val="00AD4F44"/>
    <w:rsid w:val="00AD516C"/>
    <w:rsid w:val="00AD770E"/>
    <w:rsid w:val="00AE0A9F"/>
    <w:rsid w:val="00AE4BB6"/>
    <w:rsid w:val="00AE56F6"/>
    <w:rsid w:val="00AE6A93"/>
    <w:rsid w:val="00AF0A6B"/>
    <w:rsid w:val="00AF0BC1"/>
    <w:rsid w:val="00AF396E"/>
    <w:rsid w:val="00AF4330"/>
    <w:rsid w:val="00AF462C"/>
    <w:rsid w:val="00AF4689"/>
    <w:rsid w:val="00AF76F9"/>
    <w:rsid w:val="00B025E9"/>
    <w:rsid w:val="00B02BCC"/>
    <w:rsid w:val="00B04EE2"/>
    <w:rsid w:val="00B106D0"/>
    <w:rsid w:val="00B10EE1"/>
    <w:rsid w:val="00B15D1F"/>
    <w:rsid w:val="00B1628B"/>
    <w:rsid w:val="00B20940"/>
    <w:rsid w:val="00B2095D"/>
    <w:rsid w:val="00B2128A"/>
    <w:rsid w:val="00B21B44"/>
    <w:rsid w:val="00B23A8A"/>
    <w:rsid w:val="00B24F92"/>
    <w:rsid w:val="00B25993"/>
    <w:rsid w:val="00B30132"/>
    <w:rsid w:val="00B304C7"/>
    <w:rsid w:val="00B322B0"/>
    <w:rsid w:val="00B34B85"/>
    <w:rsid w:val="00B3544B"/>
    <w:rsid w:val="00B3774D"/>
    <w:rsid w:val="00B37ED8"/>
    <w:rsid w:val="00B401F6"/>
    <w:rsid w:val="00B40625"/>
    <w:rsid w:val="00B406CF"/>
    <w:rsid w:val="00B4410A"/>
    <w:rsid w:val="00B44322"/>
    <w:rsid w:val="00B44F4F"/>
    <w:rsid w:val="00B4569A"/>
    <w:rsid w:val="00B468D2"/>
    <w:rsid w:val="00B473E9"/>
    <w:rsid w:val="00B51B1F"/>
    <w:rsid w:val="00B54703"/>
    <w:rsid w:val="00B54B4C"/>
    <w:rsid w:val="00B54F7F"/>
    <w:rsid w:val="00B55A99"/>
    <w:rsid w:val="00B55FD4"/>
    <w:rsid w:val="00B56FAC"/>
    <w:rsid w:val="00B61213"/>
    <w:rsid w:val="00B6164E"/>
    <w:rsid w:val="00B63384"/>
    <w:rsid w:val="00B725B9"/>
    <w:rsid w:val="00B72A99"/>
    <w:rsid w:val="00B731DB"/>
    <w:rsid w:val="00B739F4"/>
    <w:rsid w:val="00B756F2"/>
    <w:rsid w:val="00B76640"/>
    <w:rsid w:val="00B77B24"/>
    <w:rsid w:val="00B82457"/>
    <w:rsid w:val="00B832DA"/>
    <w:rsid w:val="00B841A6"/>
    <w:rsid w:val="00B8467B"/>
    <w:rsid w:val="00B86EB7"/>
    <w:rsid w:val="00B877C6"/>
    <w:rsid w:val="00B90F1B"/>
    <w:rsid w:val="00B94609"/>
    <w:rsid w:val="00B97EEE"/>
    <w:rsid w:val="00BA1952"/>
    <w:rsid w:val="00BA3DBF"/>
    <w:rsid w:val="00BA4455"/>
    <w:rsid w:val="00BA4BE7"/>
    <w:rsid w:val="00BA5146"/>
    <w:rsid w:val="00BB345D"/>
    <w:rsid w:val="00BB35D0"/>
    <w:rsid w:val="00BB5EE0"/>
    <w:rsid w:val="00BC0621"/>
    <w:rsid w:val="00BC5737"/>
    <w:rsid w:val="00BC65B8"/>
    <w:rsid w:val="00BC77E9"/>
    <w:rsid w:val="00BC787F"/>
    <w:rsid w:val="00BD0862"/>
    <w:rsid w:val="00BD259E"/>
    <w:rsid w:val="00BD3506"/>
    <w:rsid w:val="00BD4FB8"/>
    <w:rsid w:val="00BD5073"/>
    <w:rsid w:val="00BE0341"/>
    <w:rsid w:val="00BE2DB9"/>
    <w:rsid w:val="00BF00FF"/>
    <w:rsid w:val="00BF088E"/>
    <w:rsid w:val="00BF34AF"/>
    <w:rsid w:val="00BF3791"/>
    <w:rsid w:val="00BF4A19"/>
    <w:rsid w:val="00BF7978"/>
    <w:rsid w:val="00C007F2"/>
    <w:rsid w:val="00C01595"/>
    <w:rsid w:val="00C017B3"/>
    <w:rsid w:val="00C02FFF"/>
    <w:rsid w:val="00C03522"/>
    <w:rsid w:val="00C06506"/>
    <w:rsid w:val="00C07452"/>
    <w:rsid w:val="00C10C64"/>
    <w:rsid w:val="00C10D9F"/>
    <w:rsid w:val="00C118EA"/>
    <w:rsid w:val="00C12086"/>
    <w:rsid w:val="00C15061"/>
    <w:rsid w:val="00C164EF"/>
    <w:rsid w:val="00C1725C"/>
    <w:rsid w:val="00C17823"/>
    <w:rsid w:val="00C20B28"/>
    <w:rsid w:val="00C21080"/>
    <w:rsid w:val="00C21C75"/>
    <w:rsid w:val="00C22D00"/>
    <w:rsid w:val="00C22DF6"/>
    <w:rsid w:val="00C2361F"/>
    <w:rsid w:val="00C25E72"/>
    <w:rsid w:val="00C26640"/>
    <w:rsid w:val="00C30998"/>
    <w:rsid w:val="00C30B60"/>
    <w:rsid w:val="00C31CF1"/>
    <w:rsid w:val="00C32786"/>
    <w:rsid w:val="00C33056"/>
    <w:rsid w:val="00C40271"/>
    <w:rsid w:val="00C4741E"/>
    <w:rsid w:val="00C47425"/>
    <w:rsid w:val="00C50E0C"/>
    <w:rsid w:val="00C5357A"/>
    <w:rsid w:val="00C5546A"/>
    <w:rsid w:val="00C56AD0"/>
    <w:rsid w:val="00C607D9"/>
    <w:rsid w:val="00C63D1D"/>
    <w:rsid w:val="00C65FC7"/>
    <w:rsid w:val="00C7275D"/>
    <w:rsid w:val="00C74FC4"/>
    <w:rsid w:val="00C769D1"/>
    <w:rsid w:val="00C80626"/>
    <w:rsid w:val="00C83CAD"/>
    <w:rsid w:val="00C84A2B"/>
    <w:rsid w:val="00C86DE2"/>
    <w:rsid w:val="00C92849"/>
    <w:rsid w:val="00C93CA8"/>
    <w:rsid w:val="00C94946"/>
    <w:rsid w:val="00C94C25"/>
    <w:rsid w:val="00C95421"/>
    <w:rsid w:val="00C95935"/>
    <w:rsid w:val="00CA2315"/>
    <w:rsid w:val="00CA34EB"/>
    <w:rsid w:val="00CA3ED5"/>
    <w:rsid w:val="00CA40C3"/>
    <w:rsid w:val="00CA563B"/>
    <w:rsid w:val="00CA56EB"/>
    <w:rsid w:val="00CB1071"/>
    <w:rsid w:val="00CB407E"/>
    <w:rsid w:val="00CB42F4"/>
    <w:rsid w:val="00CB488E"/>
    <w:rsid w:val="00CB5302"/>
    <w:rsid w:val="00CB6413"/>
    <w:rsid w:val="00CB7188"/>
    <w:rsid w:val="00CC1E12"/>
    <w:rsid w:val="00CC2D7F"/>
    <w:rsid w:val="00CC2E42"/>
    <w:rsid w:val="00CC3C53"/>
    <w:rsid w:val="00CC53F5"/>
    <w:rsid w:val="00CC6319"/>
    <w:rsid w:val="00CD0FF4"/>
    <w:rsid w:val="00CD121D"/>
    <w:rsid w:val="00CD2530"/>
    <w:rsid w:val="00CD37D2"/>
    <w:rsid w:val="00CE07DE"/>
    <w:rsid w:val="00CE0EC9"/>
    <w:rsid w:val="00CE36D3"/>
    <w:rsid w:val="00CE6A95"/>
    <w:rsid w:val="00CF130E"/>
    <w:rsid w:val="00CF17E6"/>
    <w:rsid w:val="00CF2F13"/>
    <w:rsid w:val="00CF30FC"/>
    <w:rsid w:val="00CF340F"/>
    <w:rsid w:val="00CF3A62"/>
    <w:rsid w:val="00CF5BF2"/>
    <w:rsid w:val="00CF675B"/>
    <w:rsid w:val="00D00528"/>
    <w:rsid w:val="00D01B3F"/>
    <w:rsid w:val="00D032C5"/>
    <w:rsid w:val="00D051B5"/>
    <w:rsid w:val="00D0526D"/>
    <w:rsid w:val="00D0563A"/>
    <w:rsid w:val="00D13155"/>
    <w:rsid w:val="00D13406"/>
    <w:rsid w:val="00D13D58"/>
    <w:rsid w:val="00D14C47"/>
    <w:rsid w:val="00D16293"/>
    <w:rsid w:val="00D16874"/>
    <w:rsid w:val="00D21884"/>
    <w:rsid w:val="00D21CB2"/>
    <w:rsid w:val="00D22F27"/>
    <w:rsid w:val="00D23599"/>
    <w:rsid w:val="00D25C4C"/>
    <w:rsid w:val="00D26538"/>
    <w:rsid w:val="00D26F41"/>
    <w:rsid w:val="00D275AE"/>
    <w:rsid w:val="00D32210"/>
    <w:rsid w:val="00D32A2D"/>
    <w:rsid w:val="00D32A99"/>
    <w:rsid w:val="00D337A5"/>
    <w:rsid w:val="00D40274"/>
    <w:rsid w:val="00D44EA6"/>
    <w:rsid w:val="00D504D6"/>
    <w:rsid w:val="00D50865"/>
    <w:rsid w:val="00D5264B"/>
    <w:rsid w:val="00D531D0"/>
    <w:rsid w:val="00D55A5A"/>
    <w:rsid w:val="00D60622"/>
    <w:rsid w:val="00D60844"/>
    <w:rsid w:val="00D60F90"/>
    <w:rsid w:val="00D61949"/>
    <w:rsid w:val="00D63389"/>
    <w:rsid w:val="00D63AC3"/>
    <w:rsid w:val="00D642F3"/>
    <w:rsid w:val="00D65BF8"/>
    <w:rsid w:val="00D726E8"/>
    <w:rsid w:val="00D76ED6"/>
    <w:rsid w:val="00D805F3"/>
    <w:rsid w:val="00D81186"/>
    <w:rsid w:val="00D81656"/>
    <w:rsid w:val="00D82802"/>
    <w:rsid w:val="00D82FB4"/>
    <w:rsid w:val="00D830A9"/>
    <w:rsid w:val="00D849B8"/>
    <w:rsid w:val="00D84F31"/>
    <w:rsid w:val="00D9363F"/>
    <w:rsid w:val="00D93CE5"/>
    <w:rsid w:val="00DA1EF8"/>
    <w:rsid w:val="00DA2370"/>
    <w:rsid w:val="00DA5A47"/>
    <w:rsid w:val="00DA640E"/>
    <w:rsid w:val="00DB01AD"/>
    <w:rsid w:val="00DB33B3"/>
    <w:rsid w:val="00DB3F66"/>
    <w:rsid w:val="00DB479C"/>
    <w:rsid w:val="00DB7394"/>
    <w:rsid w:val="00DB774D"/>
    <w:rsid w:val="00DC198F"/>
    <w:rsid w:val="00DC2F54"/>
    <w:rsid w:val="00DC54CF"/>
    <w:rsid w:val="00DC5E0F"/>
    <w:rsid w:val="00DC6840"/>
    <w:rsid w:val="00DD1248"/>
    <w:rsid w:val="00DD5855"/>
    <w:rsid w:val="00DD5AD6"/>
    <w:rsid w:val="00DD66AA"/>
    <w:rsid w:val="00DD6B64"/>
    <w:rsid w:val="00DD7D51"/>
    <w:rsid w:val="00DD7D7F"/>
    <w:rsid w:val="00DE2898"/>
    <w:rsid w:val="00DE2F88"/>
    <w:rsid w:val="00DE5EBD"/>
    <w:rsid w:val="00DE719A"/>
    <w:rsid w:val="00DE7739"/>
    <w:rsid w:val="00DF082D"/>
    <w:rsid w:val="00DF1192"/>
    <w:rsid w:val="00DF1D00"/>
    <w:rsid w:val="00DF5973"/>
    <w:rsid w:val="00E0661A"/>
    <w:rsid w:val="00E066BF"/>
    <w:rsid w:val="00E104D7"/>
    <w:rsid w:val="00E10508"/>
    <w:rsid w:val="00E11336"/>
    <w:rsid w:val="00E136C0"/>
    <w:rsid w:val="00E13C9B"/>
    <w:rsid w:val="00E15672"/>
    <w:rsid w:val="00E15B5C"/>
    <w:rsid w:val="00E16240"/>
    <w:rsid w:val="00E21E97"/>
    <w:rsid w:val="00E22277"/>
    <w:rsid w:val="00E23DE0"/>
    <w:rsid w:val="00E27207"/>
    <w:rsid w:val="00E2735A"/>
    <w:rsid w:val="00E27DDB"/>
    <w:rsid w:val="00E3330C"/>
    <w:rsid w:val="00E3362A"/>
    <w:rsid w:val="00E33DCB"/>
    <w:rsid w:val="00E34A1F"/>
    <w:rsid w:val="00E35597"/>
    <w:rsid w:val="00E35674"/>
    <w:rsid w:val="00E408CA"/>
    <w:rsid w:val="00E4273E"/>
    <w:rsid w:val="00E42B09"/>
    <w:rsid w:val="00E42FD0"/>
    <w:rsid w:val="00E451BF"/>
    <w:rsid w:val="00E46CE1"/>
    <w:rsid w:val="00E47408"/>
    <w:rsid w:val="00E47C5B"/>
    <w:rsid w:val="00E520DC"/>
    <w:rsid w:val="00E546F0"/>
    <w:rsid w:val="00E548C4"/>
    <w:rsid w:val="00E55936"/>
    <w:rsid w:val="00E56FCB"/>
    <w:rsid w:val="00E577DA"/>
    <w:rsid w:val="00E61299"/>
    <w:rsid w:val="00E618DD"/>
    <w:rsid w:val="00E6423C"/>
    <w:rsid w:val="00E72B83"/>
    <w:rsid w:val="00E73ADC"/>
    <w:rsid w:val="00E73CFF"/>
    <w:rsid w:val="00E7516D"/>
    <w:rsid w:val="00E76E3A"/>
    <w:rsid w:val="00E83480"/>
    <w:rsid w:val="00E84684"/>
    <w:rsid w:val="00E8700A"/>
    <w:rsid w:val="00E90C96"/>
    <w:rsid w:val="00E92465"/>
    <w:rsid w:val="00E945E9"/>
    <w:rsid w:val="00E94821"/>
    <w:rsid w:val="00E95EC7"/>
    <w:rsid w:val="00E968EA"/>
    <w:rsid w:val="00E97B7D"/>
    <w:rsid w:val="00EA1717"/>
    <w:rsid w:val="00EA18FA"/>
    <w:rsid w:val="00EA3196"/>
    <w:rsid w:val="00EA359E"/>
    <w:rsid w:val="00EA3755"/>
    <w:rsid w:val="00EA3F0D"/>
    <w:rsid w:val="00EA4892"/>
    <w:rsid w:val="00EA50FC"/>
    <w:rsid w:val="00EA6971"/>
    <w:rsid w:val="00EB114D"/>
    <w:rsid w:val="00EB1E2A"/>
    <w:rsid w:val="00EB22FD"/>
    <w:rsid w:val="00EB494A"/>
    <w:rsid w:val="00EB6BEA"/>
    <w:rsid w:val="00EC173E"/>
    <w:rsid w:val="00EC2569"/>
    <w:rsid w:val="00EC2C3A"/>
    <w:rsid w:val="00EC43F4"/>
    <w:rsid w:val="00EC56D2"/>
    <w:rsid w:val="00EC5DBE"/>
    <w:rsid w:val="00ED0D73"/>
    <w:rsid w:val="00ED18AA"/>
    <w:rsid w:val="00ED24C2"/>
    <w:rsid w:val="00ED2CE9"/>
    <w:rsid w:val="00ED355A"/>
    <w:rsid w:val="00ED5350"/>
    <w:rsid w:val="00EE1976"/>
    <w:rsid w:val="00EF68BC"/>
    <w:rsid w:val="00F00770"/>
    <w:rsid w:val="00F014BA"/>
    <w:rsid w:val="00F02569"/>
    <w:rsid w:val="00F059FE"/>
    <w:rsid w:val="00F07277"/>
    <w:rsid w:val="00F13623"/>
    <w:rsid w:val="00F14970"/>
    <w:rsid w:val="00F16F80"/>
    <w:rsid w:val="00F2027E"/>
    <w:rsid w:val="00F22E0A"/>
    <w:rsid w:val="00F245F5"/>
    <w:rsid w:val="00F24EA7"/>
    <w:rsid w:val="00F2764F"/>
    <w:rsid w:val="00F31B29"/>
    <w:rsid w:val="00F37800"/>
    <w:rsid w:val="00F409FB"/>
    <w:rsid w:val="00F417C6"/>
    <w:rsid w:val="00F45FA0"/>
    <w:rsid w:val="00F524A6"/>
    <w:rsid w:val="00F53BBA"/>
    <w:rsid w:val="00F55A2A"/>
    <w:rsid w:val="00F56F84"/>
    <w:rsid w:val="00F5700F"/>
    <w:rsid w:val="00F617F4"/>
    <w:rsid w:val="00F61F4E"/>
    <w:rsid w:val="00F62096"/>
    <w:rsid w:val="00F63879"/>
    <w:rsid w:val="00F64F47"/>
    <w:rsid w:val="00F653B1"/>
    <w:rsid w:val="00F66792"/>
    <w:rsid w:val="00F70B5D"/>
    <w:rsid w:val="00F7170E"/>
    <w:rsid w:val="00F72A06"/>
    <w:rsid w:val="00F74C96"/>
    <w:rsid w:val="00F83785"/>
    <w:rsid w:val="00F8551B"/>
    <w:rsid w:val="00F8556A"/>
    <w:rsid w:val="00F85ACC"/>
    <w:rsid w:val="00F86552"/>
    <w:rsid w:val="00F87148"/>
    <w:rsid w:val="00F87EB8"/>
    <w:rsid w:val="00F905AD"/>
    <w:rsid w:val="00F92E44"/>
    <w:rsid w:val="00F935A9"/>
    <w:rsid w:val="00F965D4"/>
    <w:rsid w:val="00F96849"/>
    <w:rsid w:val="00F96E6F"/>
    <w:rsid w:val="00FA510F"/>
    <w:rsid w:val="00FB2056"/>
    <w:rsid w:val="00FB4716"/>
    <w:rsid w:val="00FB5198"/>
    <w:rsid w:val="00FB5B6A"/>
    <w:rsid w:val="00FB7901"/>
    <w:rsid w:val="00FC0297"/>
    <w:rsid w:val="00FC7616"/>
    <w:rsid w:val="00FC76FD"/>
    <w:rsid w:val="00FD0094"/>
    <w:rsid w:val="00FD4A47"/>
    <w:rsid w:val="00FD52E6"/>
    <w:rsid w:val="00FD692F"/>
    <w:rsid w:val="00FE0CE7"/>
    <w:rsid w:val="00FE3213"/>
    <w:rsid w:val="00FE36F5"/>
    <w:rsid w:val="00FE52B0"/>
    <w:rsid w:val="00FE53EC"/>
    <w:rsid w:val="00FE6642"/>
    <w:rsid w:val="00FF00A0"/>
    <w:rsid w:val="00FF1EA4"/>
    <w:rsid w:val="00FF20D4"/>
    <w:rsid w:val="00FF35BC"/>
    <w:rsid w:val="00FF4581"/>
    <w:rsid w:val="00FF6385"/>
    <w:rsid w:val="00FF7E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  <w:style w:type="paragraph" w:styleId="NoSpacing">
    <w:name w:val="No Spacing"/>
    <w:uiPriority w:val="1"/>
    <w:qFormat/>
    <w:rsid w:val="007849C6"/>
    <w:rPr>
      <w:rFonts w:ascii="Arial" w:eastAsia="Times New Roman" w:hAnsi="Arial"/>
      <w:sz w:val="24"/>
      <w:szCs w:val="24"/>
      <w:lang w:eastAsia="en-US"/>
    </w:rPr>
  </w:style>
  <w:style w:type="paragraph" w:styleId="Revision">
    <w:name w:val="Revision"/>
    <w:hidden/>
    <w:uiPriority w:val="99"/>
    <w:semiHidden/>
    <w:rsid w:val="0010087A"/>
    <w:rPr>
      <w:rFonts w:ascii="Arial" w:eastAsia="Times New Roman" w:hAnsi="Arial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230858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65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483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glossaryDocument" Target="glossary/document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header" Target="header4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adine.a.jones\Desktop\EPR%20App%20Form%20Templat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C8E5596613C449CA950A63A0AFCD29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8A74F0-1B64-41FC-95B6-3F069749B6DC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BAFF80B9FE041D7A9E5DC7966D162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08B90B-9424-4632-893F-476091D8B0D8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61FF9AF547A4037B7B61B053DCAC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8FA5CE-E389-4AD1-96C3-98477190D352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FB17202E14B4615B070604DC37A71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2C4555-0880-4572-824A-4F81C0A58907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E453E1EA06A4B49B1711F69A21717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CBA90F-DAEC-43B5-9FC1-05CFC24B68C2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41DDCA68E2740B7A69321565C3726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528B00-ADE0-454C-81C5-13804BE4DCAA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3B01A1465FF4527A8F54A900F3BF1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3994E5-05E7-48D6-A51F-A4FBAF624C8C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B3B94D5098A46198E90ADE01EF107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1E4B6C-9D1A-4D73-90DA-D8C6D09EA6E1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936C2CBB3CB4749862FFE4B3E8DB8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0F400A-5ECB-4614-A7A1-D98552D7AE21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AC9F7252B5144F8B8F270DFC781FF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F64FF0-F984-45ED-8361-61A330E5E4B3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98865E71E094D799EE21C8763BF1B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958516-E673-44F8-8BC4-F0B824BD9DAF}"/>
      </w:docPartPr>
      <w:docPartBody>
        <w:p w:rsidR="006B22D5" w:rsidRDefault="00A76762"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C53D5CFED2EA48D0B98726B2160938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F249E4-5FB2-462B-BEBB-22F554EBBF49}"/>
      </w:docPartPr>
      <w:docPartBody>
        <w:p w:rsidR="006B22D5" w:rsidRDefault="006B22D5">
          <w:r>
            <w:rPr>
              <w:rStyle w:val="PlaceholderText"/>
              <w:sz w:val="20"/>
            </w:rPr>
            <w:t xml:space="preserve">          </w:t>
          </w:r>
        </w:p>
      </w:docPartBody>
    </w:docPart>
    <w:docPart>
      <w:docPartPr>
        <w:name w:val="689B505A2849404A96FAB7A118B520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981D71-FCDC-45D0-8FF5-EDA09C4760CC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33AC3D539F44969818A1F9EEF7BE9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837D6A-99E3-440B-8664-CDD4325A818B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EDD625292524DD7BD01D72EE205A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9E5029-EBC8-48B7-A97F-ABC65C5829CD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C386B6C41B44C890646CD561B827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246340-DD38-49CC-B9F4-DC09526BF02A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A60B0E138C14634B5C295B67A154D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1DB6-4C07-494C-B585-6E3789AB3C0B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854194375C540CBBD07D434618B37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62C41D-7B58-4141-8CE3-9FF30985EBB6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AA41F3CBD22426181E74862821F32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852FB3-887C-46BE-8990-BD2819F209F5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3EDABE90C174A2FB43120C40B1AFE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52AAFB-B92C-4EC2-AC81-059F0A27BD83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024B155617427080286A67A6E26D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EA4D2C-739C-454B-B35A-5BEC98C77E71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C1B2FC6B7764A908FB5EDBB2E4F9C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0FE3A7-EA24-44BF-B5E7-05EEBBC47296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D6E9B3D16BE46979A8CC82E0A8290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FF7CDF-70DD-49CE-AAAB-19CDED43CC86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C10431C440F465FAFBFB1A537326D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7DAA41-FD24-4B90-AC14-320BD12305C0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F64BCC09D434EA6FB1FD2B227A9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2798A6-5C47-4284-B88E-B6C11DFAA76A}"/>
      </w:docPartPr>
      <w:docPartBody>
        <w:p w:rsidR="00E82774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2A6D252CD0D54B58A4990E820D3B33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FE2101-1BB7-4229-AC69-CCBA0BB17933}"/>
      </w:docPartPr>
      <w:docPartBody>
        <w:p w:rsidR="00E82774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AE8A72F30A9347D1AF65A8B335C799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50F838-101E-4729-9090-0E76074C78D3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          </w:t>
          </w:r>
        </w:p>
      </w:docPartBody>
    </w:docPart>
    <w:docPart>
      <w:docPartPr>
        <w:name w:val="CD88552A60B1488D881049A74DACC9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3CEB0E-B3FA-446F-AB5A-7F13C0E7ACEB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4353ED08FBF46038CAED678291C64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FACA27-E5B2-4CB7-848B-5D29E1D1D02A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</w:t>
          </w:r>
        </w:p>
      </w:docPartBody>
    </w:docPart>
    <w:docPart>
      <w:docPartPr>
        <w:name w:val="D75395C8F0C54A0382E8755A6ABC54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BB5482-7D26-4724-B769-7EFC4C99E495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C26C7F3FF4E477BA587C4B88A97EE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DA7610-9B9F-4F31-B359-83838AFF5667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          </w:t>
          </w:r>
        </w:p>
      </w:docPartBody>
    </w:docPart>
    <w:docPart>
      <w:docPartPr>
        <w:name w:val="7EB8C87BD3AE4E7C9253BD1CBF6516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490AEC-64F4-4C5B-9D90-EBA232799B7C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4CECEB7F6E84CBBA5B0DEBC2854DC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E4E3E3-14DC-4372-AACA-C7E728EECABC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D25F5A378D94A40887685C1D66767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4E3B49-86D5-4ECD-9AD2-0C1486F6116A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74D088809FA64A0DA6A29B5CD66D7E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EA6408-A5C0-4052-B0E8-E63B4BD25656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          </w:t>
          </w:r>
        </w:p>
      </w:docPartBody>
    </w:docPart>
    <w:docPart>
      <w:docPartPr>
        <w:name w:val="B26652AAB2F64D3DB01558B7AC4F3B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B64AB5-893A-4D9D-8858-F7C62A16BEF7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74C986B9E3584C3EAD04971EC2E2CB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94066F-268D-422D-A414-8594912F0A6F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1DB29FB9A1CF4134BC55A2876AA014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FE9D0A-C168-434C-BB97-1408706C5761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E57584ABBFD46D2B5E7BB655EFF0D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51AC69-201A-48FF-A764-97B1269E2CC9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          </w:t>
          </w:r>
        </w:p>
      </w:docPartBody>
    </w:docPart>
    <w:docPart>
      <w:docPartPr>
        <w:name w:val="6AE967F2EC304638B30F09BDFED575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AD99E6-4B8D-436C-95D3-379FC731DBD1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D7F0AF8CF00649029232FCE351AE9F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5468BB-2D1B-4E1F-A969-0D70E98CFD44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761BE2B7ABB149BB9379A7C51EB232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956B5C-FB7A-4288-B72C-1EA7D95CFE58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81A67CD99513490889BAA54B566B08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790BA1-B619-470D-A2CD-D66667D80C90}"/>
      </w:docPartPr>
      <w:docPartBody>
        <w:p w:rsidR="00E82774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5EEC9A4B5DA34EC7A60DEC8E9E1937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6EEBB-7EF3-4857-A62C-1AD821DCFD2F}"/>
      </w:docPartPr>
      <w:docPartBody>
        <w:p w:rsidR="00E82774" w:rsidRDefault="006B22D5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9CB260C977144C4AA2C2FEF9C79B0F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0DB3E3-BB39-42EE-B99D-9219AD2136A4}"/>
      </w:docPartPr>
      <w:docPartBody>
        <w:p w:rsidR="00DA4E3A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7C0AAF0F1214D44A772DF5D17C2B8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6953A9-137F-4AF0-A28E-35EFCBF8317D}"/>
      </w:docPartPr>
      <w:docPartBody>
        <w:p w:rsidR="00941C6F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37F7EE979D1B4AF38501D41B7B057F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6D22EC-5D6E-4D07-A6A7-7A104718A2CD}"/>
      </w:docPartPr>
      <w:docPartBody>
        <w:p w:rsidR="00941C6F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B5A88E21E0FA466DB384CA769FFA9D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9F8CC6-3842-45C8-90FA-7F6E54CBC3F7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2AA98D2E3474A67AD14CC342076D1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6BDE2A-2AC0-47E5-AEDF-1C1E006C87E5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9248026271224DF299D78C69598A8E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954FE1-AB12-4231-A51B-8E9ACA8A7EF7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F3A5BB184FB46AB82DFFF937EC322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AAF84A-0232-482D-BDF4-9D2F883AFBBB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14EE726740E4145A767E769FB8D15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F161F-B053-42C8-AB2D-217B0083D1A7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D0385F538B47C09AFD6B02E46E7F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871535-AC8B-4DBF-BDF8-69C677602841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CF6F101AEE8745C384D6334E21B67A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20B048-B84D-474B-A243-CB3C6A5F6914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BAFDCDCA304463B9618005CD1E098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41FF1A-755C-4703-B3CE-A77FBCB3DDB4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651533E8A5E4548BF0BF130460FD6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6DE86A-C209-4AA5-AACB-E8E9997C3771}"/>
      </w:docPartPr>
      <w:docPartBody>
        <w:p w:rsidR="004523B9" w:rsidRDefault="00A76762"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1DEE7AAF7A524BDFAB932E2C1E7D1F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F4D9CF-C0E0-4F36-913B-27F327ACED97}"/>
      </w:docPartPr>
      <w:docPartBody>
        <w:p w:rsidR="004523B9" w:rsidRDefault="00533180">
          <w:r>
            <w:rPr>
              <w:rStyle w:val="PlaceholderText"/>
              <w:sz w:val="20"/>
            </w:rPr>
            <w:t xml:space="preserve">          </w:t>
          </w:r>
        </w:p>
      </w:docPartBody>
    </w:docPart>
    <w:docPart>
      <w:docPartPr>
        <w:name w:val="A7AD587497E04A2A8E7DAC10162182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762C53-A95C-44AE-B898-566E4311936C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CBB8D56B049746EB81833A2026F73B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1EEADC-CEAD-4D8E-B17E-870489951FA1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3AA6605F0A4F42D48FFA17004CF2B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03C145-6CC6-42FF-A8A0-CD60FC824FCD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167BF64CE3FB41E2BE33E8EB02C337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72DEEC-9810-4D23-9A5E-D3978932D515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C615220B333847F6A47505DC1A2436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D00F52-6D01-4CAB-A222-018CE7E3623B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38BF689A1954044BB054F43743E05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21C098-7E69-43E7-B887-63D0EE9359E3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E6296ED14B44C7D83F1D4C2C52A0E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A34B8F-38EF-4764-A8AA-34DE581F2EAE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E528AB033441D187D1F1ED9DE2CA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935E63-D30D-4C3E-AA95-BDCC67B253C7}"/>
      </w:docPartPr>
      <w:docPartBody>
        <w:p w:rsidR="0007065B" w:rsidRDefault="00A76762"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3A1C9C540A9C485CBE984FA52584FB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348268-D5B0-4DF5-B081-5E1FA7EAD29F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9A006764CF64C22BB951F7595D941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B88388-F7C9-4052-9574-E36364A93350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5BD16F93163941D98B1EEA722752B2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59AA4B-DF2B-45EC-A781-99E8396826D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23FCD1CF7574C1BBF26A98D28D866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B0F4E-ED97-4D70-A341-C89E2DD835FE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B319958B3A94ABE90AD14365CA827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D6D53-4F6A-460C-A572-DEADC7D90B52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0FD010822FD4A98AFC7C3EF8DE844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4F578B-F99F-488C-8F5D-0F46E5C85CF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AED93AFF39D4DAC97E3061D23A42A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70C76B-2122-487C-84A8-33AF6177B5E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168896AD873341D088776F90F47183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6570A7-69B0-4243-A4F1-3921518EC5AD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48A4CA277C4354A6CCC688DE4228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66179A-7214-42D4-9FC8-F8AAEF1EAE3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BEA611A109B045EA81D3BE4860FA3D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7C7C34-745D-4C91-ADAD-AD7601D3EFE6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0EF4726CBDE450C8A9B96B5BEC25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DD834B-7BDF-4D98-8BCE-431E357B1D35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F22BF8FB5E4E298354B197D27DEC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C6EAFF-B2D8-40E2-AF2A-8D2FFE5B425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B0AA4ECCA8D45FB8F9C6F7B270AA1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3CE55-85A4-4CFA-846B-004A00DC6F0F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E047D90B3CF43B5ACEFFD29CB3EFB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0B780D-003D-407E-93DF-B6C7D5AE2A2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F15929CF6E8B4E85A5978A94CB28D8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BF58DF-88F4-4DC7-A176-9E3FF0CEB576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D3BFA4293B4A0CB988E87B867ADA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A314A-DDD7-4735-9017-21EAB4633CA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61552BE52F0D46B5AEEA141C1E1EDE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33B53D-1A20-46F2-A945-C1C43189FA69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3DC84843F2E4EFA919716D862BB62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578C05-DDF8-45FA-9EBF-2E7942C4D20B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CE05939BE974395B9CC9278C84011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3F33A3-8803-4AB9-B6D1-D04AE9100AC9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C318449D8784D3DBBB41209159C9B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B0005A-6944-4196-B0CC-976257C5AA15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DA24F580CDD4B1FB51F2BFF9BA32F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7CC440-5E91-47EE-B3AC-99616E7544B0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339F23748523498FBCF3B91F9939EE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E27968-D128-454B-84EB-03DE21332A58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FB87FCFB26F430E995B21A642901F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3A5DBF-AF7F-4C5C-B60D-116DC48FB19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A5982E49598C4799A68262F57935BF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A0E26A-2A95-4334-86A3-DA57EC260A5F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31182312C2E4F0BB3D69E6F2046A6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69073F-A5A8-4B3F-9DA1-A1E7108F53D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C65CB9C0D0D4CD4BC793475DEA290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1C70C1-F892-482F-AE03-0AA86EF8E6B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0FF513CB42944EFB35F9345DD0540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A9EA44-6DC9-401D-BD3C-38361430BA6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0ED2CF42DAE4EFC9A6B7AA84A181D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FD1DCC-D49A-472D-84D6-BDA3188C8FFB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6BA2645AB6CD408CA41376C4017B0E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E129BA-6EB6-4D8E-9605-6A6396A97E5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D07CDF765D544B097655C5EBEBBA5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ACAABD-E0A0-4E1E-8829-D50ACCD5912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00B0AA7C14EB4A98BD576C3915882B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F468CB-0B23-4199-9284-9E1E6C5ADA1A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1BB0DD8AA9D4D18BA1A730AE6FB49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378BF6-B007-4D43-BE0B-D2E0D8C4099E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624983AAE99463C9E84A8B8427ADE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D396C4-C2D7-40C8-8259-7404B4407AB6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A09E1EA8258421BB079572392DF0E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2851EA-73D1-43CE-BFBF-3312112FDA39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038CF82680B4E5497BBA031AB5451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85A493-FEB3-4315-8CD3-FA37CD623A3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A9555D7A77E247F5987589AFA874B8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54530E-E3E8-41AB-AB21-73BCEFACB5C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41BDE13964C42D486F6660633F439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C74C01-24B9-457A-ACAB-9FF5D5DE89F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8E85E09501C34A2998B2680DA7E1C9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2F02BC-E28F-45BC-890D-2F913239F122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6BBDF4DD714827A9128C2AC0FDEA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2F65DD-5492-4219-913A-F92C6F6F4E8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B8A052A69B54286B7D2883335416A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93FB0A-58E8-4E11-9D75-D613AE4D61F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6DEAFF9E6304CF3A1B894DB4F2977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4F1353-2E50-4626-955B-D9D22C0CE588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1575298EA7540BBA8231CDE449403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348053-7ECA-4A5E-B335-28DE1BCC6DAD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D32D9E9756894D06AACE1BBE4DC147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D23078-0F58-4A54-B9A0-93A5DFC83C4B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95955FDC58840809CF8E3EE3AE2DA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D64C1B-225F-479B-9E34-1248EF1464A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316E917A86514B9FBA8E6B8CC6C5F5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B1045B-B66B-41EF-8A84-9773401401B5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6908D98F944209B638ED30F1EBFE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38E7AF-4775-48E0-911B-227BACAE39FD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EB68BC4EA0F482197699135E9B80B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84F1C-C9E5-49BB-AB2A-5710E9852F8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652623A734C45A58C5B1313E785D7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50D22C-2921-494B-BE5D-628348F520F0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EF15B6D89A34A25B22059A3D81F09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168E3E-8A85-4812-BFB4-87693352E165}"/>
      </w:docPartPr>
      <w:docPartBody>
        <w:p w:rsidR="0007065B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904DD88B0EC4E0DB59BE627718BC6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030270-B6A8-4F5C-848F-79A9187739D7}"/>
      </w:docPartPr>
      <w:docPartBody>
        <w:p w:rsidR="00470AC4" w:rsidRDefault="00A76762">
          <w:r w:rsidRPr="00820189">
            <w:rPr>
              <w:rStyle w:val="Responseboxtext"/>
              <w:bdr w:val="single" w:sz="4" w:space="0" w:color="auto"/>
            </w:rPr>
            <w:t xml:space="preserve">                      </w:t>
          </w:r>
          <w:r>
            <w:rPr>
              <w:rStyle w:val="Responseboxtext"/>
              <w:bdr w:val="single" w:sz="4" w:space="0" w:color="auto"/>
            </w:rPr>
            <w:t xml:space="preserve"> </w:t>
          </w:r>
          <w:r w:rsidRPr="00820189">
            <w:rPr>
              <w:rStyle w:val="Responseboxtext"/>
              <w:bdr w:val="single" w:sz="4" w:space="0" w:color="auto"/>
            </w:rPr>
            <w:t xml:space="preserve">                        </w:t>
          </w:r>
        </w:p>
      </w:docPartBody>
    </w:docPart>
    <w:docPart>
      <w:docPartPr>
        <w:name w:val="1A4AED64DF5445CCBA1CBC60B7FBE2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B114C4-5567-4B21-884A-0AAC17E55E08}"/>
      </w:docPartPr>
      <w:docPartBody>
        <w:p w:rsidR="00470AC4" w:rsidRDefault="00A76762">
          <w:r w:rsidRPr="00820189">
            <w:rPr>
              <w:rStyle w:val="Responseboxtext"/>
              <w:bdr w:val="single" w:sz="4" w:space="0" w:color="auto"/>
            </w:rPr>
            <w:t xml:space="preserve">                                              </w:t>
          </w:r>
        </w:p>
      </w:docPartBody>
    </w:docPart>
    <w:docPart>
      <w:docPartPr>
        <w:name w:val="320A6E87094A4F84AB774AB5484E2C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DEA058-C6A8-4799-8956-28213C15BD61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B3F755AE59A401EBD837915C56607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C4BDD5-400C-4447-A4D1-BDA230D76DAE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</w:t>
          </w:r>
        </w:p>
      </w:docPartBody>
    </w:docPart>
    <w:docPart>
      <w:docPartPr>
        <w:name w:val="5FE79C7C3FD2475CAF0575E39EE781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3F2A01-97C1-4F3F-8415-EA1620F7E5B0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</w:t>
          </w:r>
        </w:p>
      </w:docPartBody>
    </w:docPart>
    <w:docPart>
      <w:docPartPr>
        <w:name w:val="75C976BBC3FB413FAB0B33AA30AD19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687E65-DCC2-4ECD-AB61-5E5C84EC7D27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0FB47A561FBA43A99B43634DA34080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5D8DA1-53CA-418A-91CC-2D4A2582A5E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C5F6F8B2A464A529E3EF84040DB9E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E184F4-EE2F-4D10-A87F-BE1B4CC9861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D913DEE929B4F638B984BC90018B2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ADAB24-D8B6-4880-BF99-52058B5852E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BA7836CA7504EE3B0B9C97AE47BD7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094D9C-17A8-4021-8870-02190F691E3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4B2236DFB1F43C199912A358E08D6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DF3A5-0A6B-44EE-AE4C-A84D462BA63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6803939584F4EF081BF42AC8E945A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D939F9-913B-49E8-BB29-87D7262C7160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0EACA4EEF3D457C942988C54ED1D4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754BAD-C876-42D4-9E4D-0151ECD6E80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E965AAB594641C9AC918267E14CE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6F5B2E-99A7-47A3-8830-1A5E5191D31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D1177F24A3B48CBA8A48CB61E946B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ED818B-E7FE-4C74-8B87-631F195F2980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F76E342AA4C4407B96E38ACE36874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B2DCEE-CA99-4604-9B61-C22B5323F91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1D1A87C8A6245A4A3BF796B8C2F53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57CA0-32F3-4ACE-9B3E-160E98F2C5A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70D1AD5CD874EFEA6B75BDEC4BAFA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38CFB2-DFF6-4485-A7D6-91A81677BB7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D028BCB87614D6BAB4DB58361CC92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4CC708-A713-4748-A2DB-E3E9E932C3A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C5CEF079264444B980FBE7F4ADC45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C38F59-1934-4CE0-8BCC-DB835B267DD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C3054AAC86C4FF4BF9928DA9938CE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3C2190-669B-45AF-9A16-D58BD9E33AF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9610A096CEA4CB6B777CE0E033151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5800F3-930A-4985-8F81-6B68CD41312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B8D7DB9B84490F982093603796A8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9B28AC-525C-4E24-B31F-6806148D75F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C52E53C86EE48E49030AEA8A2FE8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7EB324-3AD1-4CAA-BA97-2BD491E1B07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7CC148330B14EF58883EC2379CF6E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B41D8B-0633-422E-8AED-238B20D7ECD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185E45190974951977BAAF873B0B7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A47DDB-1CAA-46CB-B5F0-647F8240392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3170009B92AD4CDC8E1A3557FC07CF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47DA9-90D2-42C0-A451-C60DAED5B244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EDCB915720348079EF7F8C90E8B1E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8310E8-37D1-4278-8289-4EB624219A5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54B8D6D89324F6AA6B6260A5106A1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29C41A-1B0E-40CA-AD2D-D501C657BC3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820C231442541D2A9FDC3BF06040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0026BD-9445-4E8E-9296-A18173F1303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E0269590C7642AFB7CDAFE271571C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9D0278-A0CC-47CB-B806-D78E6990A57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815731239D04F259A7C1831A636D0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7D6D83-2DBE-43AC-9515-B617FC4F2D6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32943816F044A54934899327600B4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9582E1-9149-426D-9A9E-99CAE92CAC7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30905827A74FF898696638FE758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351B10-DD83-4EA0-B816-EB4185ECE83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351D8978D5F4FDDAE4F44BDA73863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1FB423-E7A5-4A7A-AA11-6D6FC9C59ED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C155FBBAB1246E0899CD7BFD7C916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D13F5A-7A48-4FB6-93E1-60520F73486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DFC5263D8EF4D08A2DC6B30B4AE30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8E8F0E-30D3-4CB3-9850-09FC0C57C82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A7C65878742430287EF8BE8794CF1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9B19D3-5EEA-4C40-80B6-39AC9A31851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6E30E8F6E7F4889B26E7F21490C0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52302-9CCD-416E-9BB3-121F49CD684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BFCA2AA63E44AA8BBE59DF8586A91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07C612-8C8E-4BEF-BB15-84C39A1738B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F60CB31E52B4DF780ECE6B47DC152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1DF3AA-02C1-4E67-847C-FBA13855FE1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CB7AE3678584A91B4CFC70EF0CC8F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000087-29D9-4C90-80BF-DB3D9405BF7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A4DB95B3EE343AE9907179FC9AD10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BFF1ED-601F-4F73-A69A-873AB14A4B2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4BF11D98B534EBEBA858FE2A4B051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E4B77C-DA37-4857-A5BD-F415EA73F22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D0CEC16241C494A852335FB7420F8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477368-923D-4430-B763-40F8F0E7D0D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3980753C1F7441ABAFF38D3DA0C57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5FBA9E-2871-4124-8743-222C9A2BFDD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E3C789A3A7049F0A9157F2C3909F9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3B0F85-4F2C-4CA7-9C45-6D04DEDA0B4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6540740F9314E7F9F1F94949F92AF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20DF5D-1658-496D-AC58-1D952E661A5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26136D87CEF498BA6531CF997BA37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07B122-0E8D-488E-A37F-F7A300A04A8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25A6DAF5CB44AB380F7924A7CFF8B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08F57E-57C5-44B6-AD96-65E617D7ED84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12537D27A694640A5549CB48B1A3B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F5E4E1-E038-4B23-9829-43F81C6CA85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71E7FFBED8C4DA089AA00A245EF16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CF0928-1562-4910-81D1-FB72CCBD373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6FC9201D8A411BB17B042D1BA39E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D83F07-E4D2-414C-B0AD-9DD2DE8EAFB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326FC40A4FA6435E899372B81D6D79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59B857-5F42-4CC8-8BBC-CF26BFCEE13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9336BEFA3A843FE84B1FDB522BA61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7B5346-9347-453A-9AED-696982C30B6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DC11DCB91BE4C5E8D9FE5C2D4A2EE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48EAD4-B691-4C5D-943D-C32DB8160EE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B35EEDC0C77480BB3B20E6FC9372E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0CDE20-A01C-440D-B6B2-D18295B798D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DA3202069454AE6832CD37823B0BF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4AAAE5-3AE8-4AD0-A0AD-E26FDFDAFA8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7C9464B9B9543118EF295237C22BF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F4EACE-3076-48A6-97A6-8E0A163F9DE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CADFAF232AB4856B414C0DF80959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FE6DF6-470A-4724-B77B-9E4FA24E0AC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446332810A44B9E84E9E144051CDB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198064-3A7F-4C2C-BAF5-E41EDE1B2D7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92EB16611B34AD0950D2CE58741FD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DFE8A4-A25F-4BD2-AFE6-5D82C3E8EE6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331100687CA2479683C6BD5FE3016A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F7C38E-3CF4-49F8-BDA4-A131974B349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81680C8D8E4BE1A138460F5EEE7A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F9C26D-9778-4052-B7A7-43D6A91B609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895D27CA16447E8B9901AC82704B5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E5E579-2942-4BE1-BFB4-CADA9BFA96D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29E38BE68B44B34BA7C339EA8795B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89DD27-156D-4011-97C8-BF3DBC28488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17A8ACBCAB843EB85306EEAE6D77F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DDD046-BD01-4149-8844-A39F1757A63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50E6BFF2F5F4C8B8335D504E67FA1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8DB2B7-D70A-4CF5-A564-73A3C3D14D7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DF8F7C48C924C90B5E1C744956E78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0F2D54-2534-4679-B918-431EA57B978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D6AE6C2D6D2446EB029433EEA0AA0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938EA2-0C3D-4056-8840-D11ABF60AB0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5C8D3B3409D4F64A6C3E5CF369991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7069E3-22F4-45FA-95A3-8CDD660D3F8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DCF70C16D6429D9F555D8A02646E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8330B6-E589-4233-9942-1C14EEB2EE2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490239761234D3A91075F098C8051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E2896F-E91D-4630-94D2-DCD5048E07F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D01A7F63FF842F29937DAD0608450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4B8D0F-FEC9-406A-B123-430BAB4AEE2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1B127DE0FCF41B39CCF37F980B9A3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176C3C-317E-456E-84E5-5248F13838A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9A96FAF61674090A25E7F4E4A5222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332526-B8AD-40EA-95E0-DDC072AD4C0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11E2B048F3B4F17A6E2CC631BFD71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6CA3F2-84E1-40A5-9D29-C67BF9055C0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3A025D56659475192978640BC348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EE0745-7DA2-44D9-9CA5-205735ABF58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FBE37DD0000418096D487E7F70B59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F0E769-DA53-4F40-A591-37CA47640F7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D7906D4F35543B3A9C4AA8CE0293F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CB8346-2ED7-4CAD-80E2-0EA6E31D300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0E232601DE2471596A9F245B02698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F492FB-8DBB-49CD-8138-7A9EB55F867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1F4CDDD7EE84FDC9F602AEEA73553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BF95A9-AA11-4A14-B7E9-5640F5590DC4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A00EC8F77B4299B54CD913E14817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DECA11-FD46-48A6-B5CC-E0755C27433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A21568A018C4CFCB6E8391F7FDFDE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7F6370-3EA3-4B20-A31E-7AE45160F506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9ED492651AD4F1996DD217E59F6C3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C1C34B-607A-43E3-A1E8-0603129AA648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58BAFA245D1426F9E7C8392925A86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7FFEF5-56A5-40CD-9C99-08C64FFF3527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5A14E4D455142EEB6ABE464718B0F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C9C38A-167C-4951-9313-55C5C972BE55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592D38394374AEC9857F7B0137DEE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58A42C-6984-45D9-B022-F3DCA2D03D5E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2C74F2E89D943E89DC647DBA0E48D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5364FF-EF0C-43E5-B482-A16BD7E8BD54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B0C243AF6B47D2ABDDD43970C763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BA5585-26A7-4103-ACED-BF4F07BB034B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9EB613C123A45349E78C8B200F28F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40B7C1-2897-411E-8906-6E047FD7D34B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F58EDAFE5F04415B2A96478758127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A91524-7A73-4D4E-9067-738185C98FC4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C346CD2D85D44DEB0D4BFB4445F8E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26D027-F75F-499F-91AE-42EE71AB5F76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26BFE63F6044E98D916D93CEAEEF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DD11EE-E41B-452D-A59F-68811FB81BC5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15D1077015947B9A38795FD49081C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C2E6E0-5D16-40B8-AE9B-8A477C20448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BDB26348AF484D8E9528941BC77FAE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8C4D41-F431-46E6-A304-6976508F6BB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99C4AB98524E17BA8389987D47BA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124899-B2CD-40D8-98F2-0FAA9F44EFA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B447942F13FF4419BB9B668D03647B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780A16-777B-4F2D-8220-14068C6DA2E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12ACAE269B34A4FB0A85F49D3E183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4D82D5-2473-4A2E-B54B-A389A7103F1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A6C2F4EA7A0442E88C3BF4BCDA317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E9897A-B7CA-481A-B747-3D323D6EC44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D25BC9AA8804721950440B7E13BA3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E584AC-A03D-42C9-8F57-10AAD4DA51E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FC3824E70D547368078296604BD1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272593-0280-408C-9C26-D43F15E2DF7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7CC54087941A41699C15D948B7189F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067AD8-90E0-42A8-AAF4-EA89ED4A050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0C4918A70464589934AACEC06A5A0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9CF75E-C8E9-4CC2-99A9-C42DEF9CABD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C0C5EA3B412E4E77B7A6218ACBE2CA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A9A7DD-E51D-4094-9AE2-74CD4148A49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B7E1B8A03A540B6A8F7EA2B9B5B45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83D1C-46D9-4340-8E28-E102E46759F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D5BDC2D7A6944DCB1DE260B1E89AD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918DAC-21D0-473B-AE9E-B84FD8ED070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7286556BCD54464B49A1B3D7AF8CE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B208F1-BCEE-4F1E-81C2-C612643D611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BE0D186474848F989AA09DB5EDDED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1A30EC-0A00-4A46-AE74-DC212CAEECCC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6676164E23DA4FBE8F686A980C9EE4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2F91C0-9692-4233-844D-7E2E771BED68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F9F525B0B5944696AF5E22AA702C31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976B2E-FDDB-43E9-9B01-BBC790E1932D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F72CA93A76A48C28D274377272429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FF6C5D-A768-4890-B930-990223A5B972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6FBAE092DDC455CB74175EB5B2766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0AA5D1-2459-41F6-B376-6027BF86EB1E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1FE66D230D7452882DC1C5B7BC5B9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75D954-799A-4694-A54B-17C25349F883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4FA2C1F437149FA8CCEAA70FC59EE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70741B-8E7B-4C1F-B228-FF518D1CE950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14FC6DDBADA44C1D8AAB0D51A585E7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C268B-8F1C-40A0-B82B-C4F1CB3875C2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15A15AA78CA84F499A4E1FD15F82E0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68D9DC-6F23-4771-93AB-590C5B91FD85}"/>
      </w:docPartPr>
      <w:docPartBody>
        <w:p w:rsidR="0058330F" w:rsidRDefault="00A76762">
          <w:r w:rsidRPr="004620FE">
            <w:rPr>
              <w:rStyle w:val="Responseboxtext"/>
              <w:rFonts w:eastAsia="Calibri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1C43DD046A75495CA967417A7EA9FD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F2F5B0-41D8-4874-B3B0-4CB6787A3E42}"/>
      </w:docPartPr>
      <w:docPartBody>
        <w:p w:rsidR="0058330F" w:rsidRDefault="00A76762">
          <w:r w:rsidRPr="004620FE">
            <w:rPr>
              <w:rStyle w:val="Responseboxtext"/>
              <w:rFonts w:eastAsia="Calibri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B63F9CAA4BED41FB989AA19AC48D89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263A81-ACEF-4380-A413-35BAC39C87EB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8718BEF045B4D428280FFEFC4E365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6A8DEF-7F76-4AF6-B593-E0ABF01A5BB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CA2FC894D7044A0B03CD52DFB041B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3FAA6C-E850-42D5-B3AE-7289BD01AC1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85F0A03A2AF43EAB29E6E4A056386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AA5A0C-4805-422C-9A47-D2DCC4F2676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2D3FD3E92D74302828309E16AB00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43D6F5-00E9-4655-BD7C-4A566175135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9D71738324F40DDAB7D6882383FC4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BDF2E9-8520-47C4-8246-C899FDCD1D3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FC8E3A18D3F432CAF434726648AD8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FB0F7D-A0FD-4374-8B9E-D3A4B4B16F6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11A560CEB2D487DA6A85A15A57536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4D810F-18BB-4FC0-AFC2-C9018C8EFA9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19CA026861B24D6186E395925EAD64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820865-38DB-45D8-BA84-3EED552AF8E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8FA71D2BCB9499CA4605C0C1ADC07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F1BC2D-FCD4-440B-84B8-90FA441BE4F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A2D974AF8F7647C6966D7D43225179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61467E-EBEC-4A4A-854C-F081B3345B7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8AD329C88F948C9A58AD8662E0319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68F45A-50BC-4019-8729-6750BBA0EC55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8E32A21A1DC428094286AB2D6DD0F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64BAD4-69DF-4AB2-B44E-81DDA869654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57886F8BEEE4FE8B27AF647B4F9CB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8066C1-DAA5-462A-8A05-C35970EB6C9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640AC91797048B6A712A9FB1ADE47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3B6675-74DA-4F1D-9D7F-38F3B4AC627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A533B44F3934D6187EFBA28463C52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DDAA5B-AC1A-493A-9AA1-48865E8E2F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D6F9A6CE639474A9CFB502B82BE48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56C100-286D-4010-AE35-1BA3F694712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02509B734414D008BDB7A76D271D2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ECE5FD-311B-4ECB-B1AD-91F76DBBE27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4BD41A24CAD4948AC90B489B9EFD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A68A8B-8F25-48BE-AB84-57A4C074E7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E5BF2ED124F4268BE5ADC84145834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B0C182-28C7-43B2-B978-3EDD97992AD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4DF58D43725408480B2A1FA7D70F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BE3B47-90D1-4887-89CC-515A63A807F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E389950E3844531BA556D8E83E28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CCF89C-9E32-48DA-A6A9-7304B700754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2D8475E6EDD4152809ED2D95E37FD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9DABCD-826C-43E4-9A87-423CDA2C257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886E6253BD04199AA2EF6EEBD6DBC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5C9B6-038F-40D8-8B61-018ECCCA8B4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F98FDC56D241C2BB8705B6FE5CE0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D25CBC-7646-4036-90FC-411D6F6D59F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69758D77BB049588DA6C0B647F5F2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6925EB-C9C5-4DD7-9656-791308EB464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10459C89946426D90D9D831130F7B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452A7D-371B-4EAB-B6C0-E340459232E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9D1DB2CBCF84A5DA6049677637082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6A25F7-32C6-434A-BC12-34B872AA6FCE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EA0DE8A699D46C0A221CE6269CFE2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46AABC-BE13-412A-B3E6-49638FCFAD3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E7F869293BF74712B7156EF979A7F2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4EE0B4-7659-48C0-94CF-93D67B4385B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DAE772F2C0754EC9A41585BF530885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7FE521-5DCB-4F2A-85B0-2753A7FC81B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FFA1748CDD8497591A851151E663B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13FD0-3817-4533-B3AC-49AAA219102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101D359D12274EBD85DF2DA5D80B30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F06914-B960-412C-BB28-DFDF8E5F475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802A9A1E7B1943BF8584FAB627327E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4B30A8-48E4-42AD-8AF3-9DCD1383103B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B50F046C8FD471997B862FE0D67C5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461755-84EB-4200-9A07-4E4F3188D5E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58BA981F7E4448CB212486F9EE13E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B8C8BB-62CD-4F2C-BC65-D72481E9C96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C39D43F976C472A8ED4BBE6671A62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E56887-BC25-4BBB-8D7C-C2E24D063B7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CFF4ED15AA9455A8156F7FCB3D8AA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7A9DA7-A914-4D39-A209-B860ACFA14D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C2D22C3199440AFA14DF2147C880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59DECC-8370-41F9-B882-4D5E53C562AD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7A793CC964E40B9AFF45E1B2829B2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C6C811-1368-441F-BF04-076A87ECF11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1E6AC2DC7444443B8AAB82B9BA503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C74368-BD61-4034-B3F6-89021D55AB8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392565141341414388FC5EC8415BB0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47EE77-712B-48BF-A6DD-7CB570F968B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4B6FE968E0A4B6FAE7B610FD2E0F8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F2D4F1-81E7-4496-9BBF-BDBA5A0EEEC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1FC4EF92A78420DA563DB12AAB41E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BC7CA3-E864-4751-A13C-873D6996B41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F87BA23FA56341E8925B318C68B407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425E3A-70EB-4A83-884F-20169D30A6A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C409B44AFB6466ABE3AEBA5B86A9F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267177-ED51-4D05-9643-9DF9454A0B6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5704BE31DE94CCDAD0F9C965B62AB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02D48A-BF78-4402-B36C-0A758D1A0A5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10D5295F622488B850C0474AE4D0F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8DD3D5-5C6D-4896-B158-C459A97C109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BD499873E2E4A31A3DB38A12E5737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430702-F13D-4900-A022-FD8299193CE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E4584ADFD32C4F7381C9ED1CFA5BF4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49036A-5570-43DB-B998-7543DCC35CD5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2C19479D3DF4B68A7D9C4C2AEED6C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1D1686-1BFF-485A-AB36-7D1BC21E64F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285DEAD0DB75411CAA808882F6184B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71659C-8E0C-4D5E-8C90-F3DF6BD7EA2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AB28818471348318839249952732D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6AA5A-AD94-4C7C-85A1-8E6E1560435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01E2AEC385D42079999487F992DAA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BA520F-2BFF-4AF9-AD49-4172E8E9E07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6227A93CE10949A59DFE7BA11BDF86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564995-7A95-4F48-829B-97618C637F3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5E1E72D54CA745EF8CFCD83D589347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683D67-A328-404D-B5B2-0F8826EB15CE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18CD200566A4BA9AC394B60956515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52803F-114D-427B-BD66-3D4C512C81C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F0FEF43569A4C8987131F9010AA82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331715-1581-4ED5-A4B7-CE52CCEA478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841827F1F194E07860C0CB4B50351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0F813E-7D01-4E35-8606-214D19417CD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C7930708924440588CAECD97FFCF1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82C189-BEA3-471B-AF1C-9828EA85838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8C57EE901CE412191A9324EE883EF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FB1341-49FA-4E06-9080-1DB0D11016A2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67E20DF77D644169C2DCE3F3EF17F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F2359C-FDBB-451F-AA60-756FE27764C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D2447996C8D4B1ABDCEE653400A98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9EA74B-81AD-476C-B1CA-A657BE7856F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343000EF9854F4087A851222CD332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439AA3-E547-43E9-8F63-2DB78444716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B961529B28A4840900B8DFC89C3CD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4D6140-457B-4981-AC4C-4C82A92138D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1F31F375C5849A98D8F88E0907D56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43FED0-5C23-453F-8468-C0EB9CA22EB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FFB65648BE94A4795089149A10B13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93A408-9AEC-49B3-B5C8-81B565529C3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E2C24BECB304BDFA3A91C85C3815A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81C670-0A2E-4EEF-86CC-D16034240C2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9604B8889AC4683AA04169F112A75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476484-3D4C-4293-9151-4BE2C573476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7F95BD607AC45CEBFF850DE4FE3A0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C1AA95-D961-4181-AEE7-961A355B77C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1632A466D3D4CB79EFC9ABE4BF5DE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407F43-5EDE-4EC3-9971-265C0931E71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BC3CFB1F90447989E74DDE14E8225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4E6212-DC68-45FC-84A9-9977EBE3D03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80A9D19E1044475B3D9FC5AA43D8A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53F2F9-65D4-4244-BE1F-FCCCCAFB650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EEABDF60E4F4379A957E7C1DF3F47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285D5A-714F-4436-B771-27EC63FCBD4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9CCE02CD9D849D285776FD2D9F0E1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DDE323-5293-44BA-9EC9-221CAE7AB2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74E4EC3E15443DA964BA8EF0C51D4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5B8617-BABD-4121-B640-EC9B90E0051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E63280F00EAE4D579F00A008CC61E3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0CEC5D-EDF7-48C0-B05E-D7FA43B4FF9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5929C9A7516D4DAFB4E7547BC6958B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5A6B-3674-48F8-BAC7-BA619BBD6D63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AB8B887DDA54726AFD091AFB7D260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822BFE-2704-483C-A219-9D2C14A7813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7DE4710F17A41279BBD8A1C3DFAE4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41DFC0-5F48-438E-96B4-B6ABE3E1E6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D775D5C493C42D0A032B4C038EE52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FEADF6-8D80-4A81-BCA3-0843997EA2A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0117B24E450481BA0DE5FBBAAB241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8D065B-122A-4A6D-8E76-56843517C5E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DF7A11FA16A428F8E8C04E82DE3A0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F31CFF-45BF-45DE-9B18-35EE49E612BD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7A5F4F5237F642299F406B1DC7DA2F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F7550-025F-4471-94CE-82CB42CCD6C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D3E9EF300F3427D8A076F1B4C4519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CCA6CC-3808-4541-AF68-150354FD84F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0584DBF8C5B84439901671BB7C44D7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3A17F9-C403-4171-BD19-D6372812D3E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67EA461740F40D8A71EC4D3C1D55E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3AD6F1-FD85-479B-ACB5-A03F8A70E43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462F522193D4A668654105A17371F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AA61B5-5228-4858-B7E1-8A45ADC47A1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CF93902F26B247F980E333593337E8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0B8BB0-3685-4CE6-9BA2-ED0AA237782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0ED645F8E8F4EAA945119A0D8E10F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39400-4BEC-42FA-B1C5-534E8242C6C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EC5EB31BAD74C2F8A26F6FBC56C4C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0BAF62-4263-42D0-8FEF-54A8ACF6F57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4391D423CAD449A82CFDCB9856D37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DA86C5-27B4-4675-BCCD-0A233F0AD65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6FDFA8037784EBD89AEC8EAFDF8C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90384E-9DC9-4F64-B31F-8D21C4E0F5E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DBD640028154120BA627A1D90EBD3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8AC11F-1464-4896-8ED6-D74280626DC0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DD2DBAFA5964589A8104FB048ADA0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3A6416-699A-46EB-9316-A1AB264B81A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AE4420264B74A3EA2700072BE87D0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A3B50A-2F08-459C-9EA7-ED969D83B22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E4724B43D524223ADCC05F409BD86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27F603-66EC-43CE-A161-FB870E65FB2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2A713310DEF4938956D28969A68B5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6F3164-B991-4EBD-9FAD-B8E1D88E171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129C72304E114B1ABE8977C310C030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FB820E-F4B3-4F62-B212-9808402ABC2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7BC6CCB8EAC14F75A9F4906C4F68F5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AAADEA-9B74-466F-901E-FF29D226A1E5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D3646EB27B74550B8962FF6CB90A3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56AD33-5F64-4ABA-A523-B326BE42E93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0E640CDAD3E451A98D95DAD6ED7DB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BDCC28-4C61-4F1A-9C1A-C6A5C49C0EC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2E556C4AEFD414C92AD77C69511E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B5A0CA-FB20-4306-AE03-F3B2BA4A5DF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5428599E7C94DB4853DC303F9DE98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BA1E74-1F0E-49F4-BAC3-51AFB79C57C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462FEA8001D49A781A7F33B993407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405AAF-6A34-46B9-B8D5-8CA57574578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BD8D0EAB83344C9A09F72B1A89879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07C7D8-9E9B-4E1C-B769-8A0E4DCEA79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3D2964B105249A18494EC89AD3F0D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60B096-A89D-4465-BB3D-25ED1D2979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C34ACF9AF204C5E95319012285486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ECCA79-9E22-441B-A8E0-090E4D6585B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F6D85A105984DA59661C0A7A0A017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AF3487-F3A3-4AB0-B393-D8CA34F42E6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315EC0217914B6D85717F57882140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48025C-97F0-4363-B7EC-CEA18CAC6C8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C4920C0CCBF438097455C4681596F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6176FD-9AD4-476C-9BDD-1D8AA87411E5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D741ABEDAF141C281AF5472D991BA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6FF397-C458-4E8A-B224-55A68F944EC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9AF6830CFA940548C09C2E2003E6E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3CA21C-4F2E-42A7-A5F2-A59355276E9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B312C4421764FA3B1B68386BD276B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1D4211-0CA2-42C1-B906-53622CEA19D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F387B4FCCD349CD93EA28099763EA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94C790-B8D5-40AD-8DCA-DA1FB70B670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22F975FFFF64E9FBB51230326B85C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02ACC9-DB7A-460B-8385-176D96696D41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6EA31C2A37D452982ED65DD971AA6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4C47CD-DA91-466F-B955-21BAF46CB20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816E4CA8D524E6484A7C3885A0B95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807A4C-9188-4948-9538-8C47BEC7B41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55875803E0FF44AEB22ABF4927700A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414AD-E619-4580-9508-53330EC00A0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752AA3F1F8A4EAD84CEE85A9C0C71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62B41-083E-4E74-98C5-98D453679EB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E34EA4B19F95437081AAB35C66E9F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28CC6F-0253-4114-AE4C-8F1B16AAAC6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17B9BF11BBF1458C8A9562C5A9A564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DA2990-EA99-4D51-AFE4-EF1D86C2B2C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F9A82FEC5FA4835BF3B203AC91687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969722-C26D-4401-84E2-5DAA56CB45D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0B04A82498D4A459B1F0D7F09591C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FCA46B-D407-4A83-BD0D-0AA929B9BE0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CC0C256B0A74FAABFA5699624ACF6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C30832-20AE-4DA6-8521-64C18FC1EDF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5257D5555D744DFAFF8DA2046D855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54940-C295-4ACF-9383-592E9DC128F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2DD159B39B34042B10D40FF307174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DAA155-DF95-4818-9650-C7229E44457C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9B4AFEB4E0A74234863B94F8CAFA8D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90ADD2-BC76-49EC-BA03-E2E7E372C9F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CBACAC1D46A4085AA663BDB72E825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CEED40-EFF7-4DC9-87BA-B8AC53CD18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9536F705193740D5A85DA4A42D6854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8722AB-2C76-4E15-9A3E-9ECC9AD6BBD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A07D8DCF60046CA87C0849C328CD5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0450CF-02C0-4604-BA1A-BA33CF39424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8A4F657C5EB45F29D7563301E6FFD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9DF97C-2935-48FB-A72B-52C4C004E47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B13AB276CAB416AAB3AE8A50FE8AD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5CF669-8EC7-4339-A45C-629DD955ACAE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4CB6D2E325249DEA99A40BE075112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43140D-B529-467B-BA08-73EE51F5F84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23E421A7F964B259F5E64AF019EDC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E6A188-FCEA-4304-9E68-8D00730EAFE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895DB806C874A7BA8C979F2FA5EDF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229B05-9C20-4DC1-89D7-D95D66AF072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BFB62087D944FFB933AAC234D4FC2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DDC404-991F-4D65-93D5-5B77025AB98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4E0A1D1172B43A18BF17F9D968E8A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953967-BBF2-46BB-A252-F5E5552CC9C1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8844D62FFA045C6BBDCB35075E999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40F56A-63C3-4BB8-B558-0B8F0B61047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0E9B431CC3146B2B3348A2810EED2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BF047-C3BC-41DE-BC2A-73D877D1D10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8503E608F1264A729EED8D754AAD06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D92B00-C686-4D44-B69C-9FC5F178FA6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953B32A3AF554A7C816DC479843A6C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2B4985-441B-449D-8FF1-9E24AD80881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40FF3EB9DF447FA823E75B1523A7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CE59EC-5051-4331-A362-3D8165116E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0953B4E312A47DFA50EA3D0F3CA92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DBF486-7B63-48D9-8BCA-297673E0790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4BA4D3AD3334D68ABF8D46861BFC5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06D09-C71D-4DA1-BE22-176F77DE64F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DD210E25DEA437BAF5114B63C3FA4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6CE359-D994-4FA6-B9E6-9CB9DF3BD44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4F89080F1E949CA8CE6EE37FA039D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ED16E1-8A54-4266-9764-5C4789EBF3F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3B253DB078A4704BAAA4B95E32D45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749B5D-DB94-42DF-9A43-0A848853877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5B6B0CFB2BF49C8897606A8ADFF69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0B1417-E8BC-4060-8EF6-DE8B83023D00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70D86CA3AF8742F0B4085EA995DAC1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E18B8D-A1B4-42ED-B085-D4A0621F641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2EAA7CF9C3B47D1A850FD7F1D7C49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278E3E-1418-4F91-A90E-C2BE32DAC42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E24733D8B5444D9B98A002C29C559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735151-BA0E-443C-9AC5-7308E85CBB4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C564275D76F241D7A8695F3E56E753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6E81FB-FB59-4CF3-9074-3B00E7DDB8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AD1E3A62B0A445EA8E170FA2B8888C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5920D1-6B8B-4AF8-A5B2-D95F24DC541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FD5EA7ABB83446FAA42CDDC69239BE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FAB0FE-1F25-47D9-A36F-60B12DCA08DD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0A84D40E9D54461A6EC8B81D27413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EB5E16-5636-42AB-AB5D-3D3D3D41B3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A8C42AD9CF7493880C25C4B627E68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F24CA2-B20B-4866-876B-D96B1094DAC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03BE84ACA074A1F8049D67D16D993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E572EA-EA74-426F-ACCA-F05698A89A0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131F1E6E6A04D6C9FCDA9C84C300F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64A6CB-CB51-49CB-A428-E5E63073F3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9C4E237D2F8468F87CA5DA64B0B1F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18CF00-4B5F-41D0-91A0-0DF48042705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E20B816A00442EC89F12CE21ADC05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A486B3-7B63-4369-9937-837657E3D99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C8D421823AE4806A87259E5EF33E2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816565-9444-4C84-939D-E7D542FC1AA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B2A8CF5920544BA6A6F1631EEBA537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581A5F-04BD-449A-8ACB-5003FA928D8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CCE5DF8A1B8454EBD763283D60B46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20A732-0A63-4B7C-A2FE-292914C2BFD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9754332B89A424082260EB05EBA54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F549D6-8A75-4554-961E-7FDCBCA2E0F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4149C3513A14DBFB3E977676B6504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F8E47F-9F1B-4F22-99F0-8E522F232EE1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087521EAC874237B8BF646D54A2F8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B6C202-B764-4C6A-8950-A55770206CA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A9B3B25E0464D3188A0E034B572A2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F34948-0A47-42A4-ABEF-5889D391E02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1B604EBD75467AAC9E869A63C672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1413E0-F730-42B6-B511-ACA2D2AACA2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E1388E858C24A0CB55457CF432247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C72503-89EC-4961-8133-9DECB78A9ED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E668743EF2C4D9A897028B291EA6F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12DB75-9E45-47E3-A33A-AE70F5F9A012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E7616791B11E4F449B7A95930288F8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2847B8-F461-4C6A-AF3A-576F5A80130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56F390033D648EF9CA8C592FA35E2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27AEB9-8EFF-48D4-B582-BF116334DBB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80067B3AB9694B6CAA25C2266D6257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C83270-A319-4E20-B5E2-144B3771CAE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389DF034D65445FA9624BDB217A16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45023A-F36A-4289-AFA1-B60B6C1E03A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B4B277B0C65B461694E10DD9672AB8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F8F8DE-60EA-4D76-8D4E-D8789B748A8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DB8BCC3D3E84F288BC772F1E9399C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52094E-C245-4856-93C5-391F4824C2AC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0E665E2A2504FA7B8AEB87836B498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44323B-DB93-4C0F-8053-9A6FB83E1CA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09DD10DDD9E4B77A75607675280D7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D9AE5C-D510-401F-A205-1679B5D96AC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A897D0798214B1B8101013F832ED6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276CA0-4365-4A8D-B394-3DC0294976C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0E2E4059B2F459583959A1B442472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5D1C61-1ED6-4537-B401-FE7B1793BAC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37CA1D93F20493F93C8BBA1347123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A1264C-BE07-431F-80E7-395D23654F42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1446AE5C9F54B949C89BEA2ADD12C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94C8F8-6C5C-4BB5-870B-8E67F093E7A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258062F1C734A109E3BCCE0588DDB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DAFB82-559A-4A07-BEDF-568070C3D3E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2CCF3D4AA7B54F85AECBE00F2F698B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A518AC-BC79-4DFA-9907-363FE9E4EFA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4D9437BB10E4FF1865DEA02236BAB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E6E9F1-1FC2-43B4-BF3B-918D4EF8CFC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72560EA6ED449569BB34F453FFE5C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BCB61C-4BE7-4F49-8C02-82320EA5F61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715F2DFF98644656A89F594B78C41D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52B0E-B54D-4288-B66A-A652CD521C92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E6C6221E0AB49C3BC49996EF9BD2E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22FDC8-5C0E-47CB-A602-6E23F10B1F0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6DF261768B9472FAA170E28FFDD53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4FEE41-82C8-4E03-BDA8-2DF5884E3C9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03932ECF6B41E99E09308DF6C19E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087B86-85CA-4A56-AEE0-47C430DA6A3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3F23F4AC2D74B429C126C3F1F4646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ABA2FA-45DB-498F-9171-3D61BCDB120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7516FA728384C3BBE8258CEDC37F1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6B020B-C67E-4982-AA53-DD59E041F51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B14A63203F14FB1A8304D08060228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7D9A06-60F6-4076-B641-16228B92904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AFBEE3174CE4E71BD515158687632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68FDBB-A8DA-4E5F-8652-1CD316D5C2E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B6513DAE62E24AB9B2968FA6D5E2D2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EA04C9-82E7-49F3-ACA3-048777AD2E9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13EA7E825B1429C82003F0A2A917C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D4285E-CE42-4E95-950B-26C0088887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9AFB782A7135431CA77385FC3C5316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E9BFDE-7605-46D2-BC1A-4291E30CAF0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C374978DF50E4D64BAE731B2F465C6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3F8675-5B01-4791-9781-3DF39574E63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B796D5A0F4E4ED7AF1FDEE82A8F6E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5027CD-D401-4C61-90B5-71B3E2ADC7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9CA5649899B4EE7853AB25CA9D592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F0EE1F-0A98-4232-8616-5843A50AE3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817B3F4A12B4791AD880EA649DA36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7EE88A-CB31-448E-B10A-15AE12B41BB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D9160931E7947A08A2EBBF8364117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5B7C8C-23E8-4D01-895D-9B31E658F2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9B79DE2C7BDC4B6CACEF8576F0A235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12FE7B-1DB5-435C-8F7E-2BD4BBA3D106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06870CD4C7147EDA21E2B45395C4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19A937-DE5F-4019-83F1-3963BAFB9B7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CE5CAEB07364747A3356570636C5B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B1BB5F-9801-4D26-92D9-63F11056D26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9C3D4C9262E5486EB346C80CBA5488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A0D9DA-756D-4EBB-B658-F998D734174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C5D6535040E48298726D64CDD5AE6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F4046F-C733-47E7-A78F-06DAFBC70B8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BC3404F8CA243AEB16766C663D558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3831F7-0095-42EC-89B2-A5B6EAB95C0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8B170EDD70B4BB68E5C0BD6E6E248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A9DBD2-A171-4B4C-8493-2E5107BAF0AC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E4FA271146604DB88285268987FCF5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BCD89D-038F-4BCE-9D38-891084774B2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F273C8564EF430ABB2294A3CA83C4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776916-701E-47C2-A118-91B4BFEBC72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3F3A33029084C948406363D7B7963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16073C-5210-41C8-BB3E-861B683959C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164D3670D66490B86E415C87E7239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5D2CE3-9374-49F1-966E-1FBD5D09E71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B943715DAB9443688C1A10F689552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0E7931-6063-4B31-B1C6-2F12569C0F5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9C37AF845674AF993210584576202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D86838-57AC-4088-B6D6-2D424948B87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187A7C56E45453E8ED59960DDC3DA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BF4E85-A2EC-4A9E-ACB3-157B431EE95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0226D0E015A14040AF086365C2BA99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28D92-5A83-4790-8649-42D5CD06EE9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E74650250584C7EACA61A5792E908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D0247B-665F-4B23-AD37-4981E6B4FE7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EDF33826371441C9C9540BE215810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279450-6E5F-4865-9856-0865AC4BC2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BEDE7D0975CF4169B180A52F436EA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A069B-4971-4626-8691-6CA57A61361A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BD4A01C0933499C9DC27039533A7B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AA7F1E-CBE2-42DA-9556-A241E60585C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FF0A7127BC64E048690E3467250D6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89F077-93AA-4E35-A13F-65ED66A4F0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F428B7F73334060BC87D8320FD9CF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38B725-0FE9-4538-BEDE-1C07D48CA49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326109B624E424894ECA3EC915AF2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F08C85-F71A-49CF-B4FE-64F759A3A39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5188744607940C3BDC129A331A851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82DAF-8FDF-48FE-AD86-82DD133A35C6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9FCE1D56BF24FB4BC9C67E13DCC3B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7216BE-9EAA-4E0A-8145-2F044928187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E96CB5B72B00464082947757AEF9E4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6B3A5-A4EF-4AA9-B37A-39BB4E451E8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9EB492409AE4687B604AB0F91D10F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CF0084-F0FA-48E3-A301-7A16FC71DF9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635EC190A3346FEBF610A65C0EDA8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0F4731-1046-4C18-A109-F7AF44E3F5D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F57BE6EC51304CB4A0288F68DC09E5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424132-7EC0-4317-8096-5B4588E6462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E9FB6A13310F4EE9A3D1E732CE45C1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785D60-AABC-4E53-936B-B26372D7D8E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FE51A7BCBE6C4822B9E95FF90B339E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D5E6FA-2909-4FF9-9886-49413A9F2FD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49F63B121784FAF9E7BFD8568BF34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D3BF13-379F-4AB8-856D-7C95F523ACA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0BFC948138042EA9E9667FA385323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DEE984-5884-4DC5-B8B6-97E0F8D52AC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9A18B1495364F5C94884A10266957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CADDF1-39C1-4840-93E0-A10DAA44F90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E09ABA5726048C1BB98A4C455C067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DDF63C-5CD3-441D-A3E7-193BFB1D105C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A71A34F94AF4ABE95A15A82D851AD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160C8E-5E35-47DC-9000-9F68FF99543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3ECAE3E14774F0995AB5BBBF43EC4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AD02EC-A2FF-4806-A019-4CB48A8A66C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4E788C89BD2C4FC3A563BD68800FF4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BAC66C-CBB7-4022-8BF6-50B662E5943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9448CE5B5E4F48B28C3979494880EF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E11B82-D712-4C1B-8582-7F10F0BE89E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E43AEC511E9145C084E4C43A7BCE35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63F8F1-3ACD-467D-9405-4A7B56F9BEB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118F8C6AC6C046B8A7A90405A8A69E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AED3E0-9C21-4516-80A7-8FD28D70EB22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3EF240B54A9424BB9FEF89007DC6E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E0FA75-FACB-405E-9B67-07917D529BD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B61FB9B9C294595B07267357FC02F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0DC2E1-C7BF-4154-9BFD-B36044B98A8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3F75D5E9D9B4D8C9429E59D66D849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D9D21C-F4CB-4457-B25A-0A236A7FD10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66937542A5945F7A5E70F37D3E4DF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118CCA-FBF3-4168-9B51-6EE3564F533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E9D3E9811AE4C61B465311C60382F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84CFBF-344D-4231-99F8-4BE1F1D4FD2B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513358FF739466EAE5FF31FCB506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62C12B-7357-4123-B6E7-7C3420E9507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D39628E8FDC4FF3AA43D041852AB4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48748-B69C-4EA7-83E4-E16CAD17A79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752E95A0381404D82E855F8F5A197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370C9C-0489-4FA5-B8E4-02D298D152F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8ED80080EC4A4B5999A0AD06AC612C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E223B3-BB38-4F51-A4A3-495D54E308E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F113C724F9E44E2FB37766169304BC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2714E9-60E1-4E92-9D77-11D6B29593C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3BD20238F2A7482C8C269210F9BF3D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792389-CF3F-466F-AC64-88DDBDA77A9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B00CD3DA6204FF9A538F8B131F7B5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8111EF-38E0-4A74-9C79-23A8D82A5F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27EE0F54F2A4CF5A5766B288A0552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A09E96-72C8-4109-BCDF-775FA517C68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9F8AC0E26E944F58F1DB67396EB68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18253D-5D5B-4015-94FC-6EAB1A10C94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30DD7E7DA2FA496AA8CA9F8EEDB548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176094-C153-449A-B32C-8D395ADC0D6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223A6E029D2145AC812BBC9E93A223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0E2966-3FFE-4428-A491-D4BEAD73D5F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DDDF4CD959542B7AA4BEA274B8626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1B5E50-434F-4BEB-9285-8DA21D84068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465E43E28AE54164A62EEBC921290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758D29-EF82-47AA-88B9-275C25D3138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15D59AF0936451D938ACD26EF0C70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C94E8C-213F-4D2A-83ED-002971691E8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6127F3287084B9888609BBAE9B52E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248EA4-7E22-4DEC-AA71-3D76D8425C1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227B016B54E44638A585DD59EAF78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CB30E6-C801-48C2-AD0B-23D6E42CB6C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6CD9E6A61F9B4BF5ADC305CD3EDD8A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CF8937-EBC6-45E7-B95E-D67EE797C42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9AE42C8276F74ECBBBC3AB3EBA6B37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FCB49A-2D26-44B9-8227-D39BA814A48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692B42F9BC743ADA06FECE12B1D77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6FB1B5-8E84-4075-B368-3699D06DB93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CB743916C2A49DBBE646C167425DC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DD8ACC-7CB7-4B8B-83A8-7066BEC6A3F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84485B974E5470FB5F01363AD89D1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BFC871-EBAE-407F-86EF-B1AC1CB6BCB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E70655EB1644DC1971CBED64938B3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BB919D-DBBF-4312-AF88-A7AB3EA3B57E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89DB1DF9CDE4D838BEBCE49E23528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AC4A2B-822C-46EC-A278-5DAC448368C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279B3880B0E4F96985DCF26032A29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855FFE-1CAA-4526-ACBE-1B5A6F33265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1EE4BA8555A74797ACA77C14628701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CBDB39-E15D-4292-B5F7-A680D96A40D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CDAFEBA778D466CABBA2C0789258C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3A5C9E-6CE0-4556-87DD-F5EA37CF316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9FD925F3A974D5E8C23744AE6C208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32A617-8682-4136-894C-84DB45815BB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676C4F5B6FDE4C229F03A3680C8B2E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974DA5-C356-4CFF-8858-2A3823F6F353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DB6B1C60C9941E9B06962FE250D8F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4DA119-DF7D-4DAE-94C6-0B1AD63015F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99EE5B0BB214007A53EBBDE8D6CB7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6FA57F-04A6-43EB-8EE5-53126D593C8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946EC20FEAF45FFB5DB11A1EB5E19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AF308-B8E5-40EB-8D05-22AB236AD53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AB6E365D156468F875B4E89ACE926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E5E50C-918E-4E96-ADC5-265851CD472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F0407A1009941D9B29123CEEBA8EA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F85109-E6F0-40B6-97D3-8C52A97A9F8D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266A7E72BFB4530B62AAE9635787F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9FE07E-205C-4CA6-8F2F-47E6EF16124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DD6547BA291498F8A954B0E373599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B409F4-14B6-41F2-9013-2D0526D9572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44892F07151427687E0D36C1A7B6C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09C057-4376-4791-9503-40002CC00F6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2047088C8D143A5B34E3EDAD358C0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34886E-6A13-465C-99ED-382CA6599BA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F9F188B026E488DACCCED12A6DE7D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02E7E3-6101-4D62-A81C-DA5E31B22AC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7566BF0949F248B38E977006F995EA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A39D68-7C2C-43D0-8A85-5873C79D4030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B3AD3AFE28B46F3A9582571F325BC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C6A931-ADEC-42BF-9309-9C63C3F879A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BD1FFD40610400CB223296B2A6283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CA80F2-796C-4FC4-B65B-555E59C3ADC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0A9F7C6A22E4D23869460FBC7E049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618729-8BE2-4082-8273-9768C9893BD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344D9F6A8AE4E5C97E65DB530B25A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D68515-1DF0-4D30-A802-488A6B4DF02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3BD355F2FDA44008B860E02797EF0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AB99B4-10DE-4BBE-AADB-67FC0373797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F97B055C1164985BE924929591284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79B250-1C8E-41E8-87E6-CDB53E9FAFF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B94A8F02851D40BDBB6EDA0D836CDB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00D79F-7423-4751-A493-E7C1DD5986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1017D5A7E6048C6A9D679A7D18269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F49799-501D-4393-BF98-C959BD30068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BCF408C762543B3BFB08F592132D6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1C25A4-D885-4BC3-A3E9-94614B984F4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B847756777B4301866CFE1C7AB44B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0B405C-7673-46EE-BDD5-AE85D5A46D1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B2FC15FC8E7461BA9861DA41697BE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AABDB9-5457-4586-9E1D-ED7C6919D06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A6D79F41F6041C6A71E5516CE6197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B013B9-C408-4DC0-87E1-02F3CA24A8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B34AC0000FA4C8A8A2CD1B47DE05D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2ADC2F-BAAE-4FEC-84B0-2FD53B8D094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892AD4DA5B44CEAB6A13EA2F6D32A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B67C04-A32C-4287-B719-CDB24FF27FE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4E7BE1B1A3F485591624B130EFFD6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200AB-FBC9-4BA6-949E-A9AB0A42AD6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B4AC75B8338446DD858DB529502402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5F4028-F2F5-48CC-80DF-BB6F5FF17B83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A852CD93D244C288C5D03EE201E52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F0EC8F-65C8-41D1-80C9-0F42FF25D0B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83C0611714A49D5870DD89D8809DA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BF12FE-8883-4AFB-A0F9-F3E4D7F7314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DE59F4FCCD4447388FD472763A8729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4EF7E9-2D22-4E02-B571-687C3FAFD11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1D0BA7077F947C1AD315DEC3958F3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FDE049-8CCD-44EF-9C0A-2C33E4D35CA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41BBC9542C54737B10B896F0CE758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C2F598-5EC0-4864-8F68-638C780AC01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366B5A65C65447B8A3841B10B7196F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BA6FDE-76CB-494F-8489-754B7ADE2E67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2DC964D36A64A678DC374D48D0CBF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C08C83-A61D-46E0-A4D6-F4FCC50282A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F1D8357EC884230AEAC6ED81B5E25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0BBB46-AEF3-4D28-A5B0-8A1A60C1273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8C37004EB2F47B08BE34C96AF1C88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4DD9A0-7C7A-4C93-8422-0FA1BAAB74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C923DEE4BFB4B1B808E0CF4117297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EDF3D9-C8E1-437C-BAD9-AE6E4425A81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49026E4D006481FB15E3B5D9CC2E9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6E1780-9C74-4177-9332-28FA025AA8D1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FAEBD0D810344CAA807C26728F68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456CCB-1AC3-4FB1-961B-A70A8AE0AF0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4F661CC74DA4C4CB74E3659CFB972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E92D4A-0F5D-435B-809C-DEC4AFA06BD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84A6440317AF4E1B8E8FA46650F709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57B71D-31F2-4066-9914-6103B2E06A2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485FE2C59C84AF1AB71CD097196DF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E763CC-23A5-4B1E-BFE9-F15D0882C9B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6F5AF3A5A18B4B0BBFC19E6BD43015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0B4337-9D08-44FD-AECC-224663E68A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ECFFD5531EE743B092E526ADAE93E8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41EBC5-2CF0-455D-9472-A768633A2105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3B32850D19642F490495D832D520E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38AB7-BE68-4B9B-83FC-2F9C2FF632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30F71FFDB0E4892BC3CEA2724CBDE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45C563-628B-4793-B360-EA9884EC14D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95EF40AEA1946519311ECF4290822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9F71CF-308C-4A28-8CFE-91BFFB36E2A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C64EAE23F524DE093EEC1407135C1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97BC7B-4B76-4B37-ABA8-13F95501447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53E5B7CFDDB42F994C17366123244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C07DAA-F059-4C14-B358-BD67FEFB7764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A8051BF94D548D69E9353C10C8AB4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3C5549-74AB-45E3-9DAF-78D91A365CB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AE5DFAC52B945548D3857A7E144E5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B6167C-13C6-4C9D-BE71-C1F0F23AE5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D1E1CEFADBB4792B5E9F8F47865C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C94FAA-BC6E-43B0-BA84-21ABEF7422E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35F87D400794737845C99F314BCCA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583AE2-76AE-498F-99B3-5C441B3BC06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BC400F101B645719B20378086A4F7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7DB32D-EB14-4712-B353-EC9F9F94940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53714759FEB401CA21DAEF2853309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683631-3387-4A85-80DB-3CCDEEBE9D17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6AFD60A0F35452C9E22F7CD1D3AD5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94962C-871C-475A-BE42-E6B19413697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2973EADB8184CB08139359552F3B7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01ADE2-6EF1-45C2-9004-B1095E3E2C0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54E5F397FCA47649A0094209A2B3E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6811BC-5F64-4D29-B6C6-18D2A711932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D0F6520CE7F4EF5846E1C4CDB20BC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065975-6B74-43CC-BB37-E76B726C0C2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8B711FD44934F79936F08DEEF208F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E1FB89-6692-427E-A2C0-F09105E72ECF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67AEE209FF6494CBDF8187EAD708B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A2E9EC-F4E6-4879-92B5-855A606E666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25BDC3F0319B498AA21533D6061ACB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29D077-B852-438B-9035-909CAEBA7A1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F4DECAA938547CE8ECD1ED768E15E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BC2B8E-0DAA-4977-9F5E-74F4596709D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F30FBF442A44D1D9DF27F584567BC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1788AD-326A-42B9-9F0E-3BFF0030EFF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A78967B1C4BC4368B475D21C0CC364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D93C9D-4A33-498C-A10F-3E4AE3F1325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D90BB9464EF14F34970A260C204602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B76F06-4A09-4A05-A599-3EF14D52673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CFC92A7CCD142CFA6B634E2310A01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324AEF-CC73-4087-888D-D193CBAF9D8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A758745F8A3455A96FC07246A80D2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81E96D-F923-424F-BA4D-077EDE3CAA4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BD61E0B391B4009A098BD1F10E4B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6A153C-A8F0-4CB8-A16A-9F01E5BC8B4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C9F29F379EA4EBFB93DDB25B46D52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818F28-81D4-43AE-841B-F7DB9827A6C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401267FF33C4B6980BEE7569F55CC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283267-CF7C-49A0-802F-F14BA512ECD9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95684F51C6F475FBE07EF795C9E41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F889A5-0D41-40A6-8825-BF13C506CCE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E59931D5C774404ACB43C23A4738F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1CD3EB-33C0-4A6C-AE2D-94AB520FCA1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BDA7F338B77C4F80A1BCA25E5EE3BA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2C2881-9EA2-4FA3-ACF9-1B966B64AC8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571959408AF46B08709C9668E97F3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96DDF1-0ACF-4304-B5F9-4FF19DE0F3A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B7409006347A4038B5E0DC5619AE5F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10B5FF-72C2-4F63-BE7E-823820DBD78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C2CD587279B347758F994B2494DFBB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35DB6C-2A47-4943-B33E-98CE96F9D232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AC8098BB4E144179E02C33C3365A0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6B1DA4-1349-4C0B-9586-A9928269FB2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C414FAEF51E459A87CC0C1C44BDAD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0BF213-47A8-4148-B044-41C91D5DA08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94F13F1C0A749789744375DC2510B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2AB5A6-510D-4FF3-BD65-070C8436180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3544A3CDEB14103A1B1330A4DBF2E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6C18A6-4343-4BFA-924D-2C1AF494FBC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F963D559AF84EA3BA0938D8DCE002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5DBEEF-9C66-4EB6-A792-DC0E2F231F7C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3267FE11B0244A39B7B885CDD276A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5DD3E2-B9C9-4155-B6FB-69E662B34CA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EC3FF9903404E88B111FD04CBB39E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6296BA-D8EC-4CB5-A2F3-D160FF66C3E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39A8EC5ED0C04925BC9B883E58DF28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E9C3A6-D325-4752-B932-B6F36742291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FB1FFF72EC74F869A523410DCB928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4D628D-2BC5-488B-9B8A-124BD862CF0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264BB1709D54A38B88B7AE41ECE81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A6C3A4-541D-4EE2-BF4E-D42BE939F0D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AB2D29AE49444CA6B1A617BA8B178D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7697E3-9F68-40BA-99AA-9CB14AB2375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19A35E854434720ACB61CE1D67632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A39028-785F-48F9-880F-0045CB96558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ED28749E50944718D77721E678F48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128F32-E2F0-41C1-8ED0-B9DDEDEB790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33932347E5BD437B9DD00DBAB009CA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E846B1-D390-43A1-85C8-FECA74A710E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C44794A2B04CB1970A49C750C80D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48F85D-6895-47CB-9410-E681C141A9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44F5FAFF6079497EA0184E2DCE8F7A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499BCD-E12E-4682-AF30-27ED22E8A3DC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61D0BD38D6E4B8EBE603D04450EA4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73DA87-D631-487F-AFC2-212DCACD05B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E2E3EAED7B7453CA4EE2C6DD29D56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95319F-8637-4CB9-A261-025B5A4AB6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C75EA6303B604F6A848C02A5B82E71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D9B665-08AF-47B9-8E6D-05D9D3F92FF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943A79F6CCC49F99CD3835700E839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9E824E-60B8-45BC-A37E-2A6C640E180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92415A98B874D97BEDF0B078F9392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E81EC7-EB62-4C66-95AC-D672A9C2A49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A06073BF18C346DCA2D42612274799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284CDB-95F7-4F7D-8092-077E512834FA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F035B16B824C486EB87D2A80457F7C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4831D7-EAA5-4E8F-84AD-9B5AF71C858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4395F9D3D624349B32F6F943AAEAD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F58862-AFE4-4CD3-8D7F-3518E95A7EB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3696AB3E3C7489B82589F2B91ACA2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644F95-3891-4BC5-8CA7-9E1D83690DF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D284DA51B4C4185BFCD20969E8BD3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DBEA97-DFF6-46C0-B00E-AFB940732FB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069F1586A9049349692D828A9D82B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C5F4F9-F962-4884-A341-9EB758DB463B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DA2C58C10C94F91B78BDB15A6F594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51A36-9C25-474D-AEFB-24EDAF9DD4C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A9F6E4B301F496D978E34BB61BE12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6BE8AB-50B5-418D-AD79-0BAB8909EE5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25630F5E27394B7AB563938672F716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2516-D3E3-4410-B239-7B03C4213BA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AE7717B3A12483F93252EF8135779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6200C9-623D-486B-B32F-F9BA18860AD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436A4DD3BDDE45858C1174E6DA5528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A6106D-C36B-45C6-B73E-9804780C6BA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8CBA0B13A4D1466784C4722566BBDA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1CEF96-2DB1-4D34-8D94-C8883969ABA1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9568DF38EFA41AC89AB5F8A180CDA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98388B-9606-49B8-A42A-981EEA12DB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59438277122407D84CC7F82FEF1AD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18740A-7FF3-4015-8240-EE30ECBF866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0E125424F184E699EA34D03DF340E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51A64F-FC4B-47BD-9E06-1DF03909DB3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008A1CDA1FE43F8B56EB1B76F2951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7882F1-FAAB-4DF0-AC9F-66290D0595F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4A60513C52D24993B3548E85219F3C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659CB3-EF7E-46B4-BE62-076A3B7697C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8BF4B62D4BC4276908D84CBBA83FE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9AE88C-6373-4EB2-A72E-A76612D4D38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38F102EFCFC46D4967E83865E7510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EEB4A2-63F1-4C3B-88F2-E83462C53C1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35844F6489AB417B842CE75D4CC703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6D82DE-D772-46D9-93D4-F606D293F0E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85F22A21741424D9DDA8F81BDB4FC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E1E714-11F1-465E-BF95-7AAB662ED2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610A74C7FCE2447D98349814F14AD2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8182C1-682D-4C6A-8958-8A38BE12303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8BB39D58D1F40608E84BDD2E7FF22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32B6A4-9CED-4D36-A1EA-1ECCA0EE338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170C4A7F42D4DC4A081123DC884C9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5C7306-7642-4DC6-911B-48658A907DB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B85021133E241EF9A66B696B7B8CE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188B9A-8993-4950-AF8A-14D6AE8BEF0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DBCEE2C2F4148BDB7123B096530B0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0C387-7EA6-4F69-B279-259C4DA95F7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E9EB468D9ED427AB21786D6436B85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999AD8-A003-41C7-B44D-0E54ED195B3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7E1098BB6F14EA784B47EDAB9D29C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D202A0-3D8D-49FB-BD77-71DAE3F4110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B7DA86C209A43FF910C330D73317D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220226-6C1E-438D-B7F6-CCACA32A153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E012A04FBB94A038BFCAF2D6DD32A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3702DB-4D97-475F-B36E-59CD27CC5EA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CC7D3B41C5FB4019AAAD47562CD16C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DCBA58-3931-4129-9CB5-460A90CBC48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1ACB7968F19E4F9B974D5C7FBFAF36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175638-27B1-4549-BADD-EA58A2F9AAF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F886A670D0B443B1A717F8C74742F4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A0CD5D-2957-4F45-B504-AFC2DAE0CC3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33F410E5FB8145C8B9FCCB178A1923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70597D-7727-431D-AF23-837AC6745E59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EB6234600414BE4B5DFDC561F7CAF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2E8364-31B5-48A7-9346-0D62A868B8A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308E930AE5E4C16A75D0C30C52626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AA33A9-9E27-48CE-BFA1-8B93BCE2079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5E40846C48141A89F2ACA6233A097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3E6CE1-2842-4175-86D5-CF7B3D5C0D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E014BDF24DC4E35A7A3B0F7A5EDCB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CBA989-2964-4C37-94B0-8115685F295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45794945DFF436DAFF68A484A4677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58198B-F6E2-4FE0-B78F-C18A100221D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7BBE293649B4577B09D2CF810DBF9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E6482B-5291-4A3B-B0A1-22C35E7CAF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E37EAEA11554E4BAB9B6D8BF6288D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8D1293-FA8C-470C-9995-7ADC2B05BBA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8E15666CE5542D9B09B3621C22869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7E02D4-143D-4515-8865-6C4A648147D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B8372ACA7BBB4ECEA24A11FBB72B69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7FB07B-FA9C-407F-A38A-1C9F954488E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0C3DC7451BD4EEEB0F4C96955B1B8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5D7B76-3FFA-471F-A96E-4C0ACA2ADF9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6F2A34F683A04C2A8C16427671B3EB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A72B68-A46E-4A76-9E61-1C73994012DC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0F5C38DD4664616895680D01DB97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FE7481-357A-48E3-8B2A-8A052B22FDA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D9D50740AE74E8A974C238D2272B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F95BDC-4F8A-4549-8D0F-0F7E5B653FB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30690FE18A8646E9AEBF2DF1B759A6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0D789B-8C10-416D-8460-F6B00877E21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83F281E8C784FDFA3CED4C1A18284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0E7EC2-A6B8-4EC0-B10F-F3631A68CE1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0AA200169034A5A9601A6BDF383EE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BCE3ED-732D-4189-A595-49BD2A0DE525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CBA3684E2E64735AACFDF043885BB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B26C96-A6FF-456A-94A6-0B62932CA54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02094BDC7154EF3B774E7F71CC189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579093-4BFB-4B2B-AEE6-E23302B2D6F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76AF37AC8F644848D0D66301A10C3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640B80-94FE-47A1-A693-3E034891130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84177928A98441D88DE313E9A4481F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943B2F-2BF7-4530-8376-1A0FA233F50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201D875F4F34CDBB438395D0813A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611A95-E5AD-42C3-B3FB-139B9ED26C1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5D63EC6EEC44A01AB35737E2C5066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A3EC69-FD57-4E1A-B7F4-4CBC0F9AF45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95E14AE6966F456BAE7E8524F25C4B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532BEA-D137-4B17-A626-1AA47D5562E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F8AEA27BC91451E870113A01E38D3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8CEC82-62B4-47A3-ADEC-D795A4C0B36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7953FA5046C4D9B9E9E20E80CFF2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0D6119-14C1-4312-92A5-26E47DFFAC3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AB8EE385824487E94E234BCC87EB7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1E083D-E5AF-4877-A88C-1272072A726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C8077B2B928491B94E6AC94425A3B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53796F-64C1-4127-A7BB-FDFAA96FBAC5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2DF45B0B1C44A2BA983E04228B4C4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5433E4-73F9-4B99-865A-30552FB8CA9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3C028448E564BDDBC76611B3D2CF8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1E7506-093C-42EA-B272-8010ABEF8BD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D0596D949A094D64988FBE3D4C6AC5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F82ED7-6647-43FE-93B0-4168D621CBA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7CF8449DA68A4D6BAF67CDCCAC93F3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C87B9A-688F-4482-AC73-727C6BFA36E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F31C2A140AE4C8E86C324E7E409FF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CE2312-B1C7-47C8-9046-3CA86B76502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FA89C5C3F7F9419084ED56B5BEF167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A9E82A-F871-4DFD-9F5C-7256DB070BF3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7A9F8607F524F99A090180FD76B12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A52B3-D356-4715-8A59-9F0FB648FB5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77CCE61B01346CA887F0E5E7D9246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F27A0C-44EE-4508-98A6-F8C4BFE9B2B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BC7ED9F79864D36B26C13EB705851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A72D08-BB12-42F0-BF52-41291B7D64C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0FADB7D0F36407AA767460202EB55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4B1BF-8FA4-44F5-967B-2A83ACF36B6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9C5173DDAFA0430696A9DFDCD27345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A281B5-0954-41AD-950D-739E735A7BA2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EF624F9D3E6F4760B10E062A2198DA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CF505E-DFC2-4B65-9718-4040FED32F7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BCC81BF642C54C95B02ABD8101F77E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6D4634-4BEC-4D66-BE5F-D5DDB9F03CF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C84F044B721141739B3F14AED3B386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5D2A7E-369A-497D-A816-AB0ABEA4344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80964A3DA3C64085867B1ACDC894FF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45AB02-187C-4812-9863-7B9E3050EBB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BE2B4FF7C3C408C85EEF252B95228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CB6084-A0C7-40C5-B6A8-CFFF2C1DE7F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DB715D08DE224DBCB68D764A927829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82B49E-931E-4485-8313-9BC8980024E0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00D22AEB1714DDAA6A0A72DF397DA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91EF5E-CC5B-4706-9F47-8320A0BAD53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BDCB7CAF51946039D418E4B7B979E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EE2B2C-8123-4011-821A-41D3F2E00C6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3B402A3BD3BB412B8AF50A28E44773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F2B353-91D3-4C3A-8544-8ABB37367B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F0B87874E9B46D68D1C30BCE77D15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257E9F-B2FB-49EF-8F78-1E99E1E36AD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9E58EF5BB724CBDBF1620F446559D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949278-758E-4C12-8538-D8C2A29A78BB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A3B1B72BDCB48E9B7CD97A6C4F869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A226F0-7C4D-4419-B632-103213B2673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83B9D04D7BC4610A95BEA921104D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F5B856-0A6E-4C96-8033-FFF506BFCD8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D58762FFD9F47B5AA88326E258305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501668-1091-49CC-BC72-F84013C6858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31F849B50AB47CE83734C01F8BEDA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4D9673-BDAE-4F61-ABDF-57F77D2F9B8B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1BD36315172F439BAF5B3D7531A195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807E3E-242D-49AA-ADC2-A1148CB6C2EB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</w:p>
      </w:docPartBody>
    </w:docPart>
    <w:docPart>
      <w:docPartPr>
        <w:name w:val="1716A94F43A44A3CB0A773B8233251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11D95E-D2DD-4DEF-B3A3-2451E281D151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CFBD151A54BB472DB15E4D3502940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30748F-196C-4DC5-A281-AE98028F4972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3F0CDB43D39B42948DE8D0ABB0B857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B5BD09-CC1D-459D-AC16-937D14ACCA98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6CA6D30D463E41A48B369CB131D217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C0FE54-F7B3-4F43-9075-A300BD29046D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9FE3D67AE72406BA62F54CBAC2B18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722957-1BC1-4406-9D7E-EE09C4F45D08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</w:p>
      </w:docPartBody>
    </w:docPart>
    <w:docPart>
      <w:docPartPr>
        <w:name w:val="4B7C5F1F84264942B13FB339F3CE73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6393FF-895F-4AAC-AE7F-5364CEFCEE50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</w:p>
      </w:docPartBody>
    </w:docPart>
    <w:docPart>
      <w:docPartPr>
        <w:name w:val="1F69B4BAFD77475DAECB05DB18145B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C09856-85F4-4B07-9068-0F945EAA47F0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C745C8BC4CCE4FC88B1A7ABD3FAEEC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6322EA-9C7E-4342-A1E9-2E796BC34346}"/>
      </w:docPartPr>
      <w:docPartBody>
        <w:p w:rsidR="0058330F" w:rsidRDefault="00A76762">
          <w:r w:rsidRPr="00705484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21211D86EF964314B7C1C85D788C5C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3C7D61-D9CE-471E-BC7E-80E9A6BD9B65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38D899D8D9E04C30B11EA6E4072D7E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79B60C-D119-4EDC-9FBE-D2CF34462D77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2A2469FE51744E5C8DDA61BB6F4095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244452-ACC5-437F-957F-CD52D8C07B80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FDF29A1176D24D4898831F2F0BB7B5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193B7A-F5A8-41BF-A8EB-4F38DB1B8C6A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51F138AEE314E1CBD2BE6AD5D760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29B6D0-6533-4A4A-9BE3-15D31A5DAEDD}"/>
      </w:docPartPr>
      <w:docPartBody>
        <w:p w:rsidR="0058330F" w:rsidRDefault="00A76762">
          <w:r w:rsidRPr="00F85847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21575845BDD84CAF96B5115F535552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2F498E-F2F3-4230-BD99-A2B41AA38840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5AF9DB444992481181652941036B5A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CBC9D7-E935-401B-86FF-FAA19EE39E4B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071BCBE201A44645A7904A37761C6B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546C63-FA2C-4184-9AD4-B68D61711229}"/>
      </w:docPartPr>
      <w:docPartBody>
        <w:p w:rsidR="0058330F" w:rsidRDefault="00A76762">
          <w:r w:rsidRPr="00705484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979FE53BBB604EE9AEE83F4AAE0902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844A19-A5AE-4E44-B261-4DF352CC3254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2E604DBC680B4D8E9F3EB90A9EC5E0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A49FBA-6A5A-405F-89B1-7C5D94CE5497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EBB72ECF08E34EED8F30034F4D5205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F3C9F1-983E-4925-8698-29D3C3FB5EAE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D1E0372FDE484DC9991BD9C6F64F03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DE4CA8-43E0-46D1-8B80-D6A94A8778EA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D1784E4FD3C48208B9AAAE3728344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450F15-88E3-4AB1-8336-705AD207C2E9}"/>
      </w:docPartPr>
      <w:docPartBody>
        <w:p w:rsidR="0058330F" w:rsidRDefault="00A76762">
          <w:r w:rsidRPr="00F85847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4E5550C6D9B04774A4F289F2AD3F5F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5C3492-FC29-4595-A784-DCD5371CE2B7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32893B26BD20418EA4B2CD766E0500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51CD0B-DB82-4FF0-9DBB-B7746D542DDE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7DBCB3275F6747DC833792D4574AA0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3C2192-565B-431D-9392-59C92A31CF2F}"/>
      </w:docPartPr>
      <w:docPartBody>
        <w:p w:rsidR="0058330F" w:rsidRDefault="00A76762">
          <w:r w:rsidRPr="00705484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D45D2D288F4E41A091A4995D0E65D2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664110-07D5-4C16-84E5-00F90DD5BA7D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8FC1F23900794ABD9B78380B350432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57672-B7FC-4FDF-B90D-8B17FBF53038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1476E9EE273247DF910992523FFFAD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4EF7AA-BBFD-4D09-BB17-3F420B19412F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CCDA4A2124F743A280077566F160A0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2CBB7D-877B-45C0-8D07-09D6A9BE4798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DD0B73A765A04352B552B997634093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6EED9C-E0F8-43C3-861C-97E09021D11B}"/>
      </w:docPartPr>
      <w:docPartBody>
        <w:p w:rsidR="0058330F" w:rsidRDefault="00A76762">
          <w:r w:rsidRPr="00F85847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A11D9B18BD5D40FF9796DDC9E66B31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4D02A2-5E3C-4CD0-9C08-D0DEEA150404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025BF095E66B401CA0AA6D06FDA163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52A9C-E020-44B7-AE1E-4899976E3E3E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9088C06322314D2DBACC11AE7268B6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F303A4-C3B3-4BCA-A6E1-52EB14F81DB5}"/>
      </w:docPartPr>
      <w:docPartBody>
        <w:p w:rsidR="0058330F" w:rsidRDefault="00A76762">
          <w:r w:rsidRPr="00705484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90DDF6CB37104A98B425B7E71790A0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7EF26A-105F-4E9F-9D22-68AC431F3B14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46A2A187663444529F21B22C90ADD1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F116D1-7A9A-4036-8D98-F378345F3FC3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2F2A197FEB614A72B486EF3B0D0F80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07A90B-98C7-4769-A3AD-714712042B02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B6022B35673A493FB35D94E81FC510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007D10-7ACC-49A2-8396-315D22D34959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66F7B8146984B72A9E7ECA3AEB9D9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7D80C3-C8AE-4A4D-AB94-026FD81B1B89}"/>
      </w:docPartPr>
      <w:docPartBody>
        <w:p w:rsidR="0058330F" w:rsidRDefault="00A76762">
          <w:r w:rsidRPr="00F85847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4AD28867D4B04513A16B828F612632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88A208-1469-47A9-A6FB-AD34FBA7C03C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C93A4605353D401EA7AF37E2C3F461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A90402-8378-4514-9822-6F77553F3843}"/>
      </w:docPartPr>
      <w:docPartBody>
        <w:p w:rsidR="009D77F3" w:rsidRDefault="0058330F">
          <w:r>
            <w:rPr>
              <w:rStyle w:val="Responseboxtext"/>
            </w:rPr>
            <w:t xml:space="preserve">                               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insDel="0" w:formatting="0"/>
  <w:defaultTabStop w:val="720"/>
  <w:characterSpacingControl w:val="doNotCompress"/>
  <w:compat>
    <w:useFELayout/>
  </w:compat>
  <w:rsids>
    <w:rsidRoot w:val="00C76603"/>
    <w:rsid w:val="00005DE7"/>
    <w:rsid w:val="00013E06"/>
    <w:rsid w:val="000557E5"/>
    <w:rsid w:val="0007065B"/>
    <w:rsid w:val="000812D9"/>
    <w:rsid w:val="000B3A00"/>
    <w:rsid w:val="00100467"/>
    <w:rsid w:val="0011631F"/>
    <w:rsid w:val="001F7F23"/>
    <w:rsid w:val="002C1620"/>
    <w:rsid w:val="00365CAB"/>
    <w:rsid w:val="00396612"/>
    <w:rsid w:val="004272B3"/>
    <w:rsid w:val="004523B9"/>
    <w:rsid w:val="00470AC4"/>
    <w:rsid w:val="004C225C"/>
    <w:rsid w:val="0050464E"/>
    <w:rsid w:val="005057E3"/>
    <w:rsid w:val="00533180"/>
    <w:rsid w:val="00574D32"/>
    <w:rsid w:val="0058330F"/>
    <w:rsid w:val="005D69A9"/>
    <w:rsid w:val="00637271"/>
    <w:rsid w:val="0068290A"/>
    <w:rsid w:val="006B22D5"/>
    <w:rsid w:val="007129E2"/>
    <w:rsid w:val="0073381C"/>
    <w:rsid w:val="007578A5"/>
    <w:rsid w:val="007E31CF"/>
    <w:rsid w:val="007F0CA3"/>
    <w:rsid w:val="00870111"/>
    <w:rsid w:val="00872325"/>
    <w:rsid w:val="0088667C"/>
    <w:rsid w:val="008F0854"/>
    <w:rsid w:val="00941C6F"/>
    <w:rsid w:val="009420A6"/>
    <w:rsid w:val="00965347"/>
    <w:rsid w:val="009815E2"/>
    <w:rsid w:val="009D77F3"/>
    <w:rsid w:val="00A07E9B"/>
    <w:rsid w:val="00A73404"/>
    <w:rsid w:val="00A76762"/>
    <w:rsid w:val="00B018EA"/>
    <w:rsid w:val="00BE56F1"/>
    <w:rsid w:val="00C35A8E"/>
    <w:rsid w:val="00C76603"/>
    <w:rsid w:val="00CF1D85"/>
    <w:rsid w:val="00D6509B"/>
    <w:rsid w:val="00D92F07"/>
    <w:rsid w:val="00DA4E3A"/>
    <w:rsid w:val="00DB216B"/>
    <w:rsid w:val="00DD7683"/>
    <w:rsid w:val="00DE3E61"/>
    <w:rsid w:val="00E41973"/>
    <w:rsid w:val="00E517DF"/>
    <w:rsid w:val="00E82774"/>
    <w:rsid w:val="00EF7A8B"/>
    <w:rsid w:val="00FD07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77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A76762"/>
    <w:rPr>
      <w:color w:val="808080"/>
    </w:rPr>
  </w:style>
  <w:style w:type="paragraph" w:customStyle="1" w:styleId="57163331761448DB9558EC003C620E82">
    <w:name w:val="57163331761448DB9558EC003C620E82"/>
    <w:rsid w:val="009D77F3"/>
  </w:style>
  <w:style w:type="paragraph" w:customStyle="1" w:styleId="AC64C2F13BB54C08AAE0497794A73160">
    <w:name w:val="AC64C2F13BB54C08AAE0497794A73160"/>
    <w:rsid w:val="009D77F3"/>
  </w:style>
  <w:style w:type="paragraph" w:customStyle="1" w:styleId="C098295CD8524F07A36835E7864CAE3C">
    <w:name w:val="C098295CD8524F07A36835E7864CAE3C"/>
    <w:rsid w:val="009D77F3"/>
  </w:style>
  <w:style w:type="paragraph" w:customStyle="1" w:styleId="A2540FCA41564D01AE408988C2418275">
    <w:name w:val="A2540FCA41564D01AE408988C2418275"/>
    <w:rsid w:val="009D77F3"/>
  </w:style>
  <w:style w:type="paragraph" w:customStyle="1" w:styleId="4C5AF0E6D4974B83B075283BE4330D73">
    <w:name w:val="4C5AF0E6D4974B83B075283BE4330D73"/>
    <w:rsid w:val="009D77F3"/>
  </w:style>
  <w:style w:type="paragraph" w:customStyle="1" w:styleId="28BBCF10B1784CC580EE975A68943C45">
    <w:name w:val="28BBCF10B1784CC580EE975A68943C45"/>
    <w:rsid w:val="009D77F3"/>
  </w:style>
  <w:style w:type="paragraph" w:customStyle="1" w:styleId="2B0BD0B7F62C4CFD85BA4DA586E85D9E">
    <w:name w:val="2B0BD0B7F62C4CFD85BA4DA586E85D9E"/>
    <w:rsid w:val="009D77F3"/>
  </w:style>
  <w:style w:type="paragraph" w:customStyle="1" w:styleId="93C8ADE1533A4B9B9DFFB864A3957996">
    <w:name w:val="93C8ADE1533A4B9B9DFFB864A3957996"/>
    <w:rsid w:val="009D77F3"/>
  </w:style>
  <w:style w:type="paragraph" w:customStyle="1" w:styleId="07FAC166C19B4E21946EF31778FE3431">
    <w:name w:val="07FAC166C19B4E21946EF31778FE3431"/>
    <w:rsid w:val="009D77F3"/>
  </w:style>
  <w:style w:type="paragraph" w:customStyle="1" w:styleId="3FFC474F89CD4E09AAFEB6F3EA6376B0">
    <w:name w:val="3FFC474F89CD4E09AAFEB6F3EA6376B0"/>
    <w:rsid w:val="009D77F3"/>
  </w:style>
  <w:style w:type="paragraph" w:customStyle="1" w:styleId="77AFCB5BBA2B451F9720A69EEE453351">
    <w:name w:val="77AFCB5BBA2B451F9720A69EEE453351"/>
    <w:rsid w:val="009D77F3"/>
  </w:style>
  <w:style w:type="paragraph" w:customStyle="1" w:styleId="9144928CE2014C6EB25CB95A61BD685B">
    <w:name w:val="9144928CE2014C6EB25CB95A61BD685B"/>
    <w:rsid w:val="009D77F3"/>
  </w:style>
  <w:style w:type="paragraph" w:customStyle="1" w:styleId="592451956F2B44DE9B5AB94C09EB2C5C">
    <w:name w:val="592451956F2B44DE9B5AB94C09EB2C5C"/>
    <w:rsid w:val="009D77F3"/>
  </w:style>
  <w:style w:type="paragraph" w:customStyle="1" w:styleId="DC390231663648A78A336020C1368BD0">
    <w:name w:val="DC390231663648A78A336020C1368BD0"/>
    <w:rsid w:val="009D77F3"/>
  </w:style>
  <w:style w:type="paragraph" w:customStyle="1" w:styleId="5FF02C757BAA4B4F8AAB59E3E4E10126">
    <w:name w:val="5FF02C757BAA4B4F8AAB59E3E4E10126"/>
    <w:rsid w:val="009D77F3"/>
  </w:style>
  <w:style w:type="paragraph" w:customStyle="1" w:styleId="3B361D3475B84D18B82E0E94CA80BAB5">
    <w:name w:val="3B361D3475B84D18B82E0E94CA80BAB5"/>
    <w:rsid w:val="009D77F3"/>
  </w:style>
  <w:style w:type="paragraph" w:customStyle="1" w:styleId="1B2E7BEE9299437489D9205D43B4D9A3">
    <w:name w:val="1B2E7BEE9299437489D9205D43B4D9A3"/>
    <w:rsid w:val="009D77F3"/>
  </w:style>
  <w:style w:type="paragraph" w:customStyle="1" w:styleId="C4CCDF2354114B75A4C0CB4C99FF3539">
    <w:name w:val="C4CCDF2354114B75A4C0CB4C99FF3539"/>
    <w:rsid w:val="009D77F3"/>
  </w:style>
  <w:style w:type="paragraph" w:customStyle="1" w:styleId="315268B801BE4C59A0D1D588A284D48A">
    <w:name w:val="315268B801BE4C59A0D1D588A284D48A"/>
    <w:rsid w:val="009D77F3"/>
  </w:style>
  <w:style w:type="paragraph" w:customStyle="1" w:styleId="012FD513695749A1A362C06C3DF79E3D">
    <w:name w:val="012FD513695749A1A362C06C3DF79E3D"/>
    <w:rsid w:val="009D77F3"/>
  </w:style>
  <w:style w:type="paragraph" w:customStyle="1" w:styleId="7C305157A63E48B9826D9F18C4D12E8D">
    <w:name w:val="7C305157A63E48B9826D9F18C4D12E8D"/>
    <w:rsid w:val="009D77F3"/>
  </w:style>
  <w:style w:type="paragraph" w:customStyle="1" w:styleId="6514E060B3A84E4FB2CC73D6EB581ABE">
    <w:name w:val="6514E060B3A84E4FB2CC73D6EB581ABE"/>
    <w:rsid w:val="009D77F3"/>
  </w:style>
  <w:style w:type="paragraph" w:customStyle="1" w:styleId="54AC5E3C543647B69C0EE3E0CA554E74">
    <w:name w:val="54AC5E3C543647B69C0EE3E0CA554E74"/>
    <w:rsid w:val="009D77F3"/>
  </w:style>
  <w:style w:type="paragraph" w:customStyle="1" w:styleId="F91CE96DF8904E9FB0DFF931C72B6B41">
    <w:name w:val="F91CE96DF8904E9FB0DFF931C72B6B41"/>
    <w:rsid w:val="009D77F3"/>
  </w:style>
  <w:style w:type="paragraph" w:customStyle="1" w:styleId="69530844F1634D6C81362352C515EB48">
    <w:name w:val="69530844F1634D6C81362352C515EB48"/>
    <w:rsid w:val="009D77F3"/>
  </w:style>
  <w:style w:type="paragraph" w:customStyle="1" w:styleId="296DD9B5D46F449689F8B1A1B046AF92">
    <w:name w:val="296DD9B5D46F449689F8B1A1B046AF92"/>
    <w:rsid w:val="009D77F3"/>
  </w:style>
  <w:style w:type="paragraph" w:customStyle="1" w:styleId="3688E64E98144135A356F642C939A519">
    <w:name w:val="3688E64E98144135A356F642C939A519"/>
    <w:rsid w:val="009D77F3"/>
  </w:style>
  <w:style w:type="paragraph" w:customStyle="1" w:styleId="3DEFA6DA4BB74DB6A2872AD1003241F7">
    <w:name w:val="3DEFA6DA4BB74DB6A2872AD1003241F7"/>
    <w:rsid w:val="009D77F3"/>
  </w:style>
  <w:style w:type="paragraph" w:customStyle="1" w:styleId="A463C50045A6450389118C72799AA391">
    <w:name w:val="A463C50045A6450389118C72799AA391"/>
    <w:rsid w:val="009D77F3"/>
  </w:style>
  <w:style w:type="paragraph" w:customStyle="1" w:styleId="CAECD0D44B0645FBB10A260EFC2BE426">
    <w:name w:val="CAECD0D44B0645FBB10A260EFC2BE426"/>
    <w:rsid w:val="009D77F3"/>
  </w:style>
  <w:style w:type="paragraph" w:customStyle="1" w:styleId="C0DE06E453814767AB3B45EC138ED702">
    <w:name w:val="C0DE06E453814767AB3B45EC138ED702"/>
    <w:rsid w:val="009D77F3"/>
  </w:style>
  <w:style w:type="paragraph" w:customStyle="1" w:styleId="6B3301DD195D466C8C4E42D62ED70EC9">
    <w:name w:val="6B3301DD195D466C8C4E42D62ED70EC9"/>
    <w:rsid w:val="009D77F3"/>
  </w:style>
  <w:style w:type="paragraph" w:customStyle="1" w:styleId="28920BBC383448D3913CD80E0239DF81">
    <w:name w:val="28920BBC383448D3913CD80E0239DF81"/>
    <w:rsid w:val="009D77F3"/>
  </w:style>
  <w:style w:type="paragraph" w:customStyle="1" w:styleId="76C71E20B40949DF9302465129D1BD1F">
    <w:name w:val="76C71E20B40949DF9302465129D1BD1F"/>
    <w:rsid w:val="009D77F3"/>
  </w:style>
  <w:style w:type="paragraph" w:customStyle="1" w:styleId="19D0A5CA28F543B4A544DAF31328126D">
    <w:name w:val="19D0A5CA28F543B4A544DAF31328126D"/>
    <w:rsid w:val="009D77F3"/>
  </w:style>
  <w:style w:type="paragraph" w:customStyle="1" w:styleId="383EDDAEE87740BCAE2CD3730686EDF8">
    <w:name w:val="383EDDAEE87740BCAE2CD3730686EDF8"/>
    <w:rsid w:val="009D77F3"/>
  </w:style>
  <w:style w:type="paragraph" w:customStyle="1" w:styleId="6F91568C400A45EA98539606110971A1">
    <w:name w:val="6F91568C400A45EA98539606110971A1"/>
    <w:rsid w:val="009D77F3"/>
  </w:style>
  <w:style w:type="paragraph" w:customStyle="1" w:styleId="4EA9050263134800B3675D5094B85E82">
    <w:name w:val="4EA9050263134800B3675D5094B85E82"/>
    <w:rsid w:val="009D77F3"/>
  </w:style>
  <w:style w:type="paragraph" w:customStyle="1" w:styleId="FE491D0697AF49AB9825F732D1B67B4D">
    <w:name w:val="FE491D0697AF49AB9825F732D1B67B4D"/>
    <w:rsid w:val="009D77F3"/>
  </w:style>
  <w:style w:type="paragraph" w:customStyle="1" w:styleId="7F7973545C2149C5B160A0B9C20A5518">
    <w:name w:val="7F7973545C2149C5B160A0B9C20A5518"/>
    <w:rsid w:val="009D77F3"/>
  </w:style>
  <w:style w:type="paragraph" w:customStyle="1" w:styleId="1DC89CBC0AB348F092CA2098823037B4">
    <w:name w:val="1DC89CBC0AB348F092CA2098823037B4"/>
    <w:rsid w:val="009D77F3"/>
  </w:style>
  <w:style w:type="paragraph" w:customStyle="1" w:styleId="E7FBFB1EC1364175BC31F51D4424E820">
    <w:name w:val="E7FBFB1EC1364175BC31F51D4424E820"/>
    <w:rsid w:val="009D77F3"/>
  </w:style>
  <w:style w:type="paragraph" w:customStyle="1" w:styleId="F2234848CB8F4828A62AC103423B0A0C">
    <w:name w:val="F2234848CB8F4828A62AC103423B0A0C"/>
    <w:rsid w:val="009D77F3"/>
  </w:style>
  <w:style w:type="paragraph" w:customStyle="1" w:styleId="78E24785D4494638A572749BA2E31C37">
    <w:name w:val="78E24785D4494638A572749BA2E31C37"/>
    <w:rsid w:val="009D77F3"/>
  </w:style>
  <w:style w:type="paragraph" w:customStyle="1" w:styleId="4B5E9FB072B94B6EAEF2E6B2CF9253A8">
    <w:name w:val="4B5E9FB072B94B6EAEF2E6B2CF9253A8"/>
    <w:rsid w:val="009D77F3"/>
  </w:style>
  <w:style w:type="paragraph" w:customStyle="1" w:styleId="22D8A7A89C4B4173B19257247C98FFA4">
    <w:name w:val="22D8A7A89C4B4173B19257247C98FFA4"/>
    <w:rsid w:val="009D77F3"/>
  </w:style>
  <w:style w:type="paragraph" w:customStyle="1" w:styleId="917F1772C8DF42DDBEDAB3347D972EA3">
    <w:name w:val="917F1772C8DF42DDBEDAB3347D972EA3"/>
    <w:rsid w:val="009D77F3"/>
  </w:style>
  <w:style w:type="paragraph" w:customStyle="1" w:styleId="5248C984B859454C97AECAC50D05CD94">
    <w:name w:val="5248C984B859454C97AECAC50D05CD94"/>
    <w:rsid w:val="009D77F3"/>
  </w:style>
  <w:style w:type="paragraph" w:customStyle="1" w:styleId="C515E8DC091147789E6E719AEB9BAFC5">
    <w:name w:val="C515E8DC091147789E6E719AEB9BAFC5"/>
    <w:rsid w:val="009D77F3"/>
  </w:style>
  <w:style w:type="paragraph" w:customStyle="1" w:styleId="E673E92FD72541A4A994004E66DC8C35">
    <w:name w:val="E673E92FD72541A4A994004E66DC8C35"/>
    <w:rsid w:val="009D77F3"/>
  </w:style>
  <w:style w:type="paragraph" w:customStyle="1" w:styleId="A79E8AE584E941F4A7146FF4DABED76B">
    <w:name w:val="A79E8AE584E941F4A7146FF4DABED76B"/>
    <w:rsid w:val="009D77F3"/>
  </w:style>
  <w:style w:type="paragraph" w:customStyle="1" w:styleId="821AC49AC9BB4C3685CE8AF2C51BF0F3">
    <w:name w:val="821AC49AC9BB4C3685CE8AF2C51BF0F3"/>
    <w:rsid w:val="009D77F3"/>
  </w:style>
  <w:style w:type="paragraph" w:customStyle="1" w:styleId="E8A773BAA68D432E812E8D3A6616868D">
    <w:name w:val="E8A773BAA68D432E812E8D3A6616868D"/>
    <w:rsid w:val="009D77F3"/>
  </w:style>
  <w:style w:type="paragraph" w:customStyle="1" w:styleId="0680739D4A5F4978A65F06BF264810E5">
    <w:name w:val="0680739D4A5F4978A65F06BF264810E5"/>
    <w:rsid w:val="00C76603"/>
  </w:style>
  <w:style w:type="paragraph" w:customStyle="1" w:styleId="03CC5ACBCBC249CEA873BA0E86E1F616">
    <w:name w:val="03CC5ACBCBC249CEA873BA0E86E1F616"/>
    <w:rsid w:val="00C76603"/>
  </w:style>
  <w:style w:type="paragraph" w:customStyle="1" w:styleId="1051C3DD94D74056A38B7E4B6185CD42">
    <w:name w:val="1051C3DD94D74056A38B7E4B6185CD42"/>
    <w:rsid w:val="00C76603"/>
  </w:style>
  <w:style w:type="paragraph" w:customStyle="1" w:styleId="3F0EE9C708024B42A96844A232FDE63E">
    <w:name w:val="3F0EE9C708024B42A96844A232FDE63E"/>
    <w:rsid w:val="00C76603"/>
  </w:style>
  <w:style w:type="paragraph" w:customStyle="1" w:styleId="112ABF87DCE64BA8B3B785921E3EDF87">
    <w:name w:val="112ABF87DCE64BA8B3B785921E3EDF87"/>
    <w:rsid w:val="00C76603"/>
  </w:style>
  <w:style w:type="paragraph" w:customStyle="1" w:styleId="A46B95F817674726AF01E128F4E24B58">
    <w:name w:val="A46B95F817674726AF01E128F4E24B58"/>
    <w:rsid w:val="00C76603"/>
  </w:style>
  <w:style w:type="paragraph" w:customStyle="1" w:styleId="07B180CFEE3D49C5BF71864DFAC4256B">
    <w:name w:val="07B180CFEE3D49C5BF71864DFAC4256B"/>
    <w:rsid w:val="00C76603"/>
  </w:style>
  <w:style w:type="paragraph" w:customStyle="1" w:styleId="27D40A2199E8406982AF3CF4B0A2C740">
    <w:name w:val="27D40A2199E8406982AF3CF4B0A2C740"/>
    <w:rsid w:val="00C76603"/>
  </w:style>
  <w:style w:type="paragraph" w:customStyle="1" w:styleId="43EF2461C856411BA70D9412412F4C9A">
    <w:name w:val="43EF2461C856411BA70D9412412F4C9A"/>
    <w:rsid w:val="00C76603"/>
  </w:style>
  <w:style w:type="paragraph" w:customStyle="1" w:styleId="2E6FD0E9FDEC4242BFC8E0BB8975D86A">
    <w:name w:val="2E6FD0E9FDEC4242BFC8E0BB8975D86A"/>
    <w:rsid w:val="00C76603"/>
  </w:style>
  <w:style w:type="paragraph" w:customStyle="1" w:styleId="D044209ED2B34458B83F668C83046BB4">
    <w:name w:val="D044209ED2B34458B83F668C83046BB4"/>
    <w:rsid w:val="00C76603"/>
  </w:style>
  <w:style w:type="paragraph" w:customStyle="1" w:styleId="B652893B9E8940479F6EE0C22582E138">
    <w:name w:val="B652893B9E8940479F6EE0C22582E138"/>
    <w:rsid w:val="00C76603"/>
  </w:style>
  <w:style w:type="paragraph" w:customStyle="1" w:styleId="CB6C765878C44D3BB6E80BE741EA11DD">
    <w:name w:val="CB6C765878C44D3BB6E80BE741EA11DD"/>
    <w:rsid w:val="00C76603"/>
  </w:style>
  <w:style w:type="paragraph" w:customStyle="1" w:styleId="CCFD919D6EF245458EE3992E1C2C1785">
    <w:name w:val="CCFD919D6EF245458EE3992E1C2C1785"/>
    <w:rsid w:val="00C76603"/>
  </w:style>
  <w:style w:type="paragraph" w:customStyle="1" w:styleId="F923E33E885B4F489E5F273B52465C77">
    <w:name w:val="F923E33E885B4F489E5F273B52465C77"/>
    <w:rsid w:val="00C76603"/>
  </w:style>
  <w:style w:type="paragraph" w:customStyle="1" w:styleId="01FA1FB6F3734905B2482F7E1194530C">
    <w:name w:val="01FA1FB6F3734905B2482F7E1194530C"/>
    <w:rsid w:val="00C76603"/>
  </w:style>
  <w:style w:type="paragraph" w:customStyle="1" w:styleId="97FDF8EA2E484B8C9CF861F7F60E2824">
    <w:name w:val="97FDF8EA2E484B8C9CF861F7F60E2824"/>
    <w:rsid w:val="00C76603"/>
  </w:style>
  <w:style w:type="paragraph" w:customStyle="1" w:styleId="F613F5113E6A427F9E2E9855302DF74F">
    <w:name w:val="F613F5113E6A427F9E2E9855302DF74F"/>
    <w:rsid w:val="00C76603"/>
  </w:style>
  <w:style w:type="paragraph" w:customStyle="1" w:styleId="1632949BE39A478CAB277B73E21367B7">
    <w:name w:val="1632949BE39A478CAB277B73E21367B7"/>
    <w:rsid w:val="00C76603"/>
  </w:style>
  <w:style w:type="paragraph" w:customStyle="1" w:styleId="3D51E87822E14224A913FD27C2D92A83">
    <w:name w:val="3D51E87822E14224A913FD27C2D92A83"/>
    <w:rsid w:val="00C76603"/>
  </w:style>
  <w:style w:type="paragraph" w:customStyle="1" w:styleId="6530FC877FAA4FCDACDC4C6032A2687D">
    <w:name w:val="6530FC877FAA4FCDACDC4C6032A2687D"/>
    <w:rsid w:val="00C76603"/>
  </w:style>
  <w:style w:type="paragraph" w:customStyle="1" w:styleId="0D1A4AF9B231486FAFFCF9BE8243EA31">
    <w:name w:val="0D1A4AF9B231486FAFFCF9BE8243EA31"/>
    <w:rsid w:val="00C76603"/>
  </w:style>
  <w:style w:type="paragraph" w:customStyle="1" w:styleId="2C13EB6A16AC4D06AC560D4DD22FF42F">
    <w:name w:val="2C13EB6A16AC4D06AC560D4DD22FF42F"/>
    <w:rsid w:val="00C76603"/>
  </w:style>
  <w:style w:type="paragraph" w:customStyle="1" w:styleId="C7696F7B9C58446886FE4F3FB88B90C6">
    <w:name w:val="C7696F7B9C58446886FE4F3FB88B90C6"/>
    <w:rsid w:val="00C76603"/>
  </w:style>
  <w:style w:type="paragraph" w:customStyle="1" w:styleId="F71DBAC2C64E4245BE642F639D93108B">
    <w:name w:val="F71DBAC2C64E4245BE642F639D93108B"/>
    <w:rsid w:val="00C76603"/>
  </w:style>
  <w:style w:type="paragraph" w:customStyle="1" w:styleId="EC46466FC1D14D718C234174C82BAA8E">
    <w:name w:val="EC46466FC1D14D718C234174C82BAA8E"/>
    <w:rsid w:val="00C76603"/>
  </w:style>
  <w:style w:type="paragraph" w:customStyle="1" w:styleId="DA6E3077DF5E4722982D9A2BED3F7E8E">
    <w:name w:val="DA6E3077DF5E4722982D9A2BED3F7E8E"/>
    <w:rsid w:val="00C76603"/>
  </w:style>
  <w:style w:type="paragraph" w:customStyle="1" w:styleId="332D381D96714A9CA0E5BF8680F68B96">
    <w:name w:val="332D381D96714A9CA0E5BF8680F68B96"/>
    <w:rsid w:val="00C76603"/>
  </w:style>
  <w:style w:type="paragraph" w:customStyle="1" w:styleId="675E272FC0E3440F8EBBDFF951E1268B">
    <w:name w:val="675E272FC0E3440F8EBBDFF951E1268B"/>
    <w:rsid w:val="00C76603"/>
  </w:style>
  <w:style w:type="paragraph" w:customStyle="1" w:styleId="6DECB6E4CB0545608BC502FC5A2C3F29">
    <w:name w:val="6DECB6E4CB0545608BC502FC5A2C3F29"/>
    <w:rsid w:val="00C76603"/>
  </w:style>
  <w:style w:type="paragraph" w:customStyle="1" w:styleId="57C477C68D36451492ED926C7CCB0AC2">
    <w:name w:val="57C477C68D36451492ED926C7CCB0AC2"/>
    <w:rsid w:val="00C76603"/>
  </w:style>
  <w:style w:type="paragraph" w:customStyle="1" w:styleId="A7A56F167C344175994AA8CB631A1BA5">
    <w:name w:val="A7A56F167C344175994AA8CB631A1BA5"/>
    <w:rsid w:val="00C76603"/>
  </w:style>
  <w:style w:type="paragraph" w:customStyle="1" w:styleId="6ACB12995B4C4C3CB61F5E6024F57E14">
    <w:name w:val="6ACB12995B4C4C3CB61F5E6024F57E14"/>
    <w:rsid w:val="00C76603"/>
  </w:style>
  <w:style w:type="paragraph" w:customStyle="1" w:styleId="B84F4ACD512F4EBC99B4B9E3E0929C05">
    <w:name w:val="B84F4ACD512F4EBC99B4B9E3E0929C05"/>
    <w:rsid w:val="00C76603"/>
  </w:style>
  <w:style w:type="paragraph" w:customStyle="1" w:styleId="32CE6389CE944842B8047DE74B79EC81">
    <w:name w:val="32CE6389CE944842B8047DE74B79EC81"/>
    <w:rsid w:val="00C76603"/>
  </w:style>
  <w:style w:type="paragraph" w:customStyle="1" w:styleId="7F644F1B31A74C8F8B6E4822A3FD1452">
    <w:name w:val="7F644F1B31A74C8F8B6E4822A3FD1452"/>
    <w:rsid w:val="00C76603"/>
  </w:style>
  <w:style w:type="paragraph" w:customStyle="1" w:styleId="758608A5720F4BD09A45557D3D2737BD">
    <w:name w:val="758608A5720F4BD09A45557D3D2737BD"/>
    <w:rsid w:val="00C76603"/>
  </w:style>
  <w:style w:type="paragraph" w:customStyle="1" w:styleId="E10EE61801CD45E3862BC6C39E50A995">
    <w:name w:val="E10EE61801CD45E3862BC6C39E50A995"/>
    <w:rsid w:val="00C76603"/>
  </w:style>
  <w:style w:type="paragraph" w:customStyle="1" w:styleId="1809F735AC2A4EBEA038751352216AAC">
    <w:name w:val="1809F735AC2A4EBEA038751352216AAC"/>
    <w:rsid w:val="00C76603"/>
  </w:style>
  <w:style w:type="paragraph" w:customStyle="1" w:styleId="063FE5C642E843778A585577108E70F9">
    <w:name w:val="063FE5C642E843778A585577108E70F9"/>
    <w:rsid w:val="00C76603"/>
  </w:style>
  <w:style w:type="paragraph" w:customStyle="1" w:styleId="AE627AAD4AD24663B71663D1D63FC3FC">
    <w:name w:val="AE627AAD4AD24663B71663D1D63FC3FC"/>
    <w:rsid w:val="00C76603"/>
  </w:style>
  <w:style w:type="paragraph" w:customStyle="1" w:styleId="8465A9D2FB20497F85F946DBEABC521A">
    <w:name w:val="8465A9D2FB20497F85F946DBEABC521A"/>
    <w:rsid w:val="00C76603"/>
  </w:style>
  <w:style w:type="paragraph" w:customStyle="1" w:styleId="3DF24FE75A594FFCBF33EA1AD207D52A">
    <w:name w:val="3DF24FE75A594FFCBF33EA1AD207D52A"/>
    <w:rsid w:val="00C76603"/>
  </w:style>
  <w:style w:type="paragraph" w:customStyle="1" w:styleId="41E679ECAAC54BEABD9B8430DD2B4700">
    <w:name w:val="41E679ECAAC54BEABD9B8430DD2B4700"/>
    <w:rsid w:val="00C76603"/>
  </w:style>
  <w:style w:type="paragraph" w:customStyle="1" w:styleId="6D35B9E0A16442BEB136933122ABE1B2">
    <w:name w:val="6D35B9E0A16442BEB136933122ABE1B2"/>
    <w:rsid w:val="00C76603"/>
  </w:style>
  <w:style w:type="paragraph" w:customStyle="1" w:styleId="28A56113D4864B13809C6ACF6BBFE3F6">
    <w:name w:val="28A56113D4864B13809C6ACF6BBFE3F6"/>
    <w:rsid w:val="00C76603"/>
  </w:style>
  <w:style w:type="paragraph" w:customStyle="1" w:styleId="8C386CCADA2D4647ABE3CC153DC5EC39">
    <w:name w:val="8C386CCADA2D4647ABE3CC153DC5EC39"/>
    <w:rsid w:val="00C76603"/>
  </w:style>
  <w:style w:type="paragraph" w:customStyle="1" w:styleId="B9900E433E5F4C69B8B1C264030EDAE9">
    <w:name w:val="B9900E433E5F4C69B8B1C264030EDAE9"/>
    <w:rsid w:val="00C76603"/>
  </w:style>
  <w:style w:type="paragraph" w:customStyle="1" w:styleId="A657DC76F909400EBD70A70D8BE550D8">
    <w:name w:val="A657DC76F909400EBD70A70D8BE550D8"/>
    <w:rsid w:val="00C76603"/>
  </w:style>
  <w:style w:type="paragraph" w:customStyle="1" w:styleId="14CEB753FB6B4D6EB581DCF40723B774">
    <w:name w:val="14CEB753FB6B4D6EB581DCF40723B774"/>
    <w:rsid w:val="00C76603"/>
  </w:style>
  <w:style w:type="paragraph" w:customStyle="1" w:styleId="7E90D99D3D1141F4B60EBBCF7A1014A7">
    <w:name w:val="7E90D99D3D1141F4B60EBBCF7A1014A7"/>
    <w:rsid w:val="00C76603"/>
  </w:style>
  <w:style w:type="paragraph" w:customStyle="1" w:styleId="961936F02DFA4348817E0964F0054195">
    <w:name w:val="961936F02DFA4348817E0964F0054195"/>
    <w:rsid w:val="00C76603"/>
  </w:style>
  <w:style w:type="paragraph" w:customStyle="1" w:styleId="6135A53AD10F43AE970D8F21029671D9">
    <w:name w:val="6135A53AD10F43AE970D8F21029671D9"/>
    <w:rsid w:val="00C76603"/>
  </w:style>
  <w:style w:type="paragraph" w:customStyle="1" w:styleId="A1685D65BF274CE3ABC877D3DE12E516">
    <w:name w:val="A1685D65BF274CE3ABC877D3DE12E516"/>
    <w:rsid w:val="00C76603"/>
  </w:style>
  <w:style w:type="paragraph" w:customStyle="1" w:styleId="EA77AE165F0B4B1C86670EE1056D43B8">
    <w:name w:val="EA77AE165F0B4B1C86670EE1056D43B8"/>
    <w:rsid w:val="00C76603"/>
  </w:style>
  <w:style w:type="paragraph" w:customStyle="1" w:styleId="B3493DEA097E4ED197C2FA942220F202">
    <w:name w:val="B3493DEA097E4ED197C2FA942220F202"/>
    <w:rsid w:val="00C76603"/>
  </w:style>
  <w:style w:type="paragraph" w:customStyle="1" w:styleId="981209FF9F414E3598CEF591676EFD08">
    <w:name w:val="981209FF9F414E3598CEF591676EFD08"/>
    <w:rsid w:val="00C76603"/>
  </w:style>
  <w:style w:type="paragraph" w:customStyle="1" w:styleId="C673C602CFD0446A8BA8D68C7ADF7CC8">
    <w:name w:val="C673C602CFD0446A8BA8D68C7ADF7CC8"/>
    <w:rsid w:val="00C76603"/>
  </w:style>
  <w:style w:type="paragraph" w:customStyle="1" w:styleId="21D4560903BC429E8D560EBB66FC0C05">
    <w:name w:val="21D4560903BC429E8D560EBB66FC0C05"/>
    <w:rsid w:val="00C76603"/>
  </w:style>
  <w:style w:type="paragraph" w:customStyle="1" w:styleId="8F9A9D11B94640C69B42A1BBF35E1412">
    <w:name w:val="8F9A9D11B94640C69B42A1BBF35E1412"/>
    <w:rsid w:val="00C76603"/>
  </w:style>
  <w:style w:type="paragraph" w:customStyle="1" w:styleId="FF4D767C359F4EB4AC833C3A8FF52975">
    <w:name w:val="FF4D767C359F4EB4AC833C3A8FF52975"/>
    <w:rsid w:val="00C76603"/>
  </w:style>
  <w:style w:type="paragraph" w:customStyle="1" w:styleId="BE1F5472FE6945FCADAFCEB4617DC66F">
    <w:name w:val="BE1F5472FE6945FCADAFCEB4617DC66F"/>
    <w:rsid w:val="00C76603"/>
  </w:style>
  <w:style w:type="paragraph" w:customStyle="1" w:styleId="14D24878FCB9405883B4CE68119E86B5">
    <w:name w:val="14D24878FCB9405883B4CE68119E86B5"/>
    <w:rsid w:val="00C76603"/>
  </w:style>
  <w:style w:type="paragraph" w:customStyle="1" w:styleId="6C3D66AB09824EC298D84DE18D9A49DD">
    <w:name w:val="6C3D66AB09824EC298D84DE18D9A49DD"/>
    <w:rsid w:val="00C76603"/>
  </w:style>
  <w:style w:type="paragraph" w:customStyle="1" w:styleId="174B7E65450140A2BC24EE7A731C192B">
    <w:name w:val="174B7E65450140A2BC24EE7A731C192B"/>
    <w:rsid w:val="00C76603"/>
  </w:style>
  <w:style w:type="paragraph" w:customStyle="1" w:styleId="E6D81CDF924C4A59B805CB39D1AB52EF">
    <w:name w:val="E6D81CDF924C4A59B805CB39D1AB52EF"/>
    <w:rsid w:val="00C76603"/>
  </w:style>
  <w:style w:type="paragraph" w:customStyle="1" w:styleId="7E151D25254F4C3294078F15B4B2F83A">
    <w:name w:val="7E151D25254F4C3294078F15B4B2F83A"/>
    <w:rsid w:val="00C76603"/>
  </w:style>
  <w:style w:type="paragraph" w:customStyle="1" w:styleId="9FE032A01E7C4E9EB52100937A277B93">
    <w:name w:val="9FE032A01E7C4E9EB52100937A277B93"/>
    <w:rsid w:val="00C76603"/>
  </w:style>
  <w:style w:type="paragraph" w:customStyle="1" w:styleId="524F166FB1F343B8B7CF5D39FFC6BEDD">
    <w:name w:val="524F166FB1F343B8B7CF5D39FFC6BEDD"/>
    <w:rsid w:val="00C76603"/>
  </w:style>
  <w:style w:type="paragraph" w:customStyle="1" w:styleId="E8F2C3A42CCA435F8213E0ABCAF2D705">
    <w:name w:val="E8F2C3A42CCA435F8213E0ABCAF2D705"/>
    <w:rsid w:val="00C76603"/>
  </w:style>
  <w:style w:type="paragraph" w:customStyle="1" w:styleId="725E49E1D9ED4EAFB637BE9527EFA57F">
    <w:name w:val="725E49E1D9ED4EAFB637BE9527EFA57F"/>
    <w:rsid w:val="00C76603"/>
  </w:style>
  <w:style w:type="paragraph" w:customStyle="1" w:styleId="BB2AC110049640DB8478E81E064BAF02">
    <w:name w:val="BB2AC110049640DB8478E81E064BAF02"/>
    <w:rsid w:val="00C76603"/>
  </w:style>
  <w:style w:type="paragraph" w:customStyle="1" w:styleId="E74FE32B3E874747BEED39FA2B98D510">
    <w:name w:val="E74FE32B3E874747BEED39FA2B98D510"/>
    <w:rsid w:val="00C76603"/>
  </w:style>
  <w:style w:type="paragraph" w:customStyle="1" w:styleId="E70D618E2CD04C7FA09077129E235112">
    <w:name w:val="E70D618E2CD04C7FA09077129E235112"/>
    <w:rsid w:val="00C76603"/>
  </w:style>
  <w:style w:type="paragraph" w:customStyle="1" w:styleId="B545C80BD0B641E2ABF1AED623C93F23">
    <w:name w:val="B545C80BD0B641E2ABF1AED623C93F23"/>
    <w:rsid w:val="00C76603"/>
  </w:style>
  <w:style w:type="paragraph" w:customStyle="1" w:styleId="CE931AC087624357AD167AD47C83616A">
    <w:name w:val="CE931AC087624357AD167AD47C83616A"/>
    <w:rsid w:val="00C76603"/>
  </w:style>
  <w:style w:type="paragraph" w:customStyle="1" w:styleId="897596D2813349D39845675B1E93F909">
    <w:name w:val="897596D2813349D39845675B1E93F909"/>
    <w:rsid w:val="00C76603"/>
  </w:style>
  <w:style w:type="paragraph" w:customStyle="1" w:styleId="8CBD2773AD6A448FAA29C7CFB9A5A123">
    <w:name w:val="8CBD2773AD6A448FAA29C7CFB9A5A123"/>
    <w:rsid w:val="00C76603"/>
  </w:style>
  <w:style w:type="paragraph" w:customStyle="1" w:styleId="39DA7005E1A9444EB2A84A6837CC264F">
    <w:name w:val="39DA7005E1A9444EB2A84A6837CC264F"/>
    <w:rsid w:val="00C76603"/>
  </w:style>
  <w:style w:type="paragraph" w:customStyle="1" w:styleId="ABE5E6B042174EB88C5C3D811CD6A31C">
    <w:name w:val="ABE5E6B042174EB88C5C3D811CD6A31C"/>
    <w:rsid w:val="00C76603"/>
  </w:style>
  <w:style w:type="paragraph" w:customStyle="1" w:styleId="655786DFD134421BBFCD7A3B7F535D1B">
    <w:name w:val="655786DFD134421BBFCD7A3B7F535D1B"/>
    <w:rsid w:val="00C76603"/>
  </w:style>
  <w:style w:type="paragraph" w:customStyle="1" w:styleId="6FF3CA826107408FB30F65D600A99A4E">
    <w:name w:val="6FF3CA826107408FB30F65D600A99A4E"/>
    <w:rsid w:val="00C76603"/>
  </w:style>
  <w:style w:type="paragraph" w:customStyle="1" w:styleId="5718E84FD90141D0950C0432E35BB52B">
    <w:name w:val="5718E84FD90141D0950C0432E35BB52B"/>
    <w:rsid w:val="00C76603"/>
  </w:style>
  <w:style w:type="paragraph" w:customStyle="1" w:styleId="5F6CD6EB9F4F4170AFB86D67EB9115A4">
    <w:name w:val="5F6CD6EB9F4F4170AFB86D67EB9115A4"/>
    <w:rsid w:val="00C76603"/>
  </w:style>
  <w:style w:type="paragraph" w:customStyle="1" w:styleId="F37C8C0555CA4252802C4B9698637AFC">
    <w:name w:val="F37C8C0555CA4252802C4B9698637AFC"/>
    <w:rsid w:val="00C76603"/>
  </w:style>
  <w:style w:type="paragraph" w:customStyle="1" w:styleId="C64485E476304771BCEFED5983AF5E59">
    <w:name w:val="C64485E476304771BCEFED5983AF5E59"/>
    <w:rsid w:val="00C76603"/>
  </w:style>
  <w:style w:type="paragraph" w:customStyle="1" w:styleId="002EC92B94514B048F7CF4A004C53032">
    <w:name w:val="002EC92B94514B048F7CF4A004C53032"/>
    <w:rsid w:val="00C76603"/>
  </w:style>
  <w:style w:type="paragraph" w:customStyle="1" w:styleId="CD0158308240473D937055205D790C35">
    <w:name w:val="CD0158308240473D937055205D790C35"/>
    <w:rsid w:val="00C76603"/>
  </w:style>
  <w:style w:type="paragraph" w:customStyle="1" w:styleId="4234E85265F74C22A04A807637D173FF">
    <w:name w:val="4234E85265F74C22A04A807637D173FF"/>
    <w:rsid w:val="00C76603"/>
  </w:style>
  <w:style w:type="paragraph" w:customStyle="1" w:styleId="560BCFA7C15A4F019094110203BFBF1D">
    <w:name w:val="560BCFA7C15A4F019094110203BFBF1D"/>
    <w:rsid w:val="00C76603"/>
  </w:style>
  <w:style w:type="paragraph" w:customStyle="1" w:styleId="E0FAD5B328BA4E7F841C97D596FD099B">
    <w:name w:val="E0FAD5B328BA4E7F841C97D596FD099B"/>
    <w:rsid w:val="00C76603"/>
  </w:style>
  <w:style w:type="paragraph" w:customStyle="1" w:styleId="BF1CE78CC31B49D9A934205D7E1FE0E8">
    <w:name w:val="BF1CE78CC31B49D9A934205D7E1FE0E8"/>
    <w:rsid w:val="00C76603"/>
  </w:style>
  <w:style w:type="paragraph" w:customStyle="1" w:styleId="FEBC975B8C6C4E93AE6660B0E78144CE">
    <w:name w:val="FEBC975B8C6C4E93AE6660B0E78144CE"/>
    <w:rsid w:val="00C76603"/>
  </w:style>
  <w:style w:type="paragraph" w:customStyle="1" w:styleId="B1CCF4DA696E427DBB4531FE6DC71DF3">
    <w:name w:val="B1CCF4DA696E427DBB4531FE6DC71DF3"/>
    <w:rsid w:val="00C76603"/>
  </w:style>
  <w:style w:type="paragraph" w:customStyle="1" w:styleId="B131B68DD81F43E08D3166401EE78018">
    <w:name w:val="B131B68DD81F43E08D3166401EE78018"/>
    <w:rsid w:val="00C76603"/>
  </w:style>
  <w:style w:type="paragraph" w:customStyle="1" w:styleId="2ADC1DA488D242BA9565D420AE7B3D03">
    <w:name w:val="2ADC1DA488D242BA9565D420AE7B3D03"/>
    <w:rsid w:val="00C76603"/>
  </w:style>
  <w:style w:type="paragraph" w:customStyle="1" w:styleId="C61AB82D77A246EDBDD348C107EF2BC0">
    <w:name w:val="C61AB82D77A246EDBDD348C107EF2BC0"/>
    <w:rsid w:val="00C76603"/>
  </w:style>
  <w:style w:type="paragraph" w:customStyle="1" w:styleId="682EE898375F47F1880826B46D679F97">
    <w:name w:val="682EE898375F47F1880826B46D679F97"/>
    <w:rsid w:val="00C76603"/>
  </w:style>
  <w:style w:type="paragraph" w:customStyle="1" w:styleId="D6A40524BACD49BF9BFF491A88ECF2AC">
    <w:name w:val="D6A40524BACD49BF9BFF491A88ECF2AC"/>
    <w:rsid w:val="00C76603"/>
  </w:style>
  <w:style w:type="paragraph" w:customStyle="1" w:styleId="24D3ADE3B5404578A8B60546D60BC34B">
    <w:name w:val="24D3ADE3B5404578A8B60546D60BC34B"/>
    <w:rsid w:val="00C76603"/>
  </w:style>
  <w:style w:type="paragraph" w:customStyle="1" w:styleId="711C81D35FAF4D489094626C362E250A">
    <w:name w:val="711C81D35FAF4D489094626C362E250A"/>
    <w:rsid w:val="00C76603"/>
  </w:style>
  <w:style w:type="paragraph" w:customStyle="1" w:styleId="39265A1853C842939D40C0EF6F99F13D">
    <w:name w:val="39265A1853C842939D40C0EF6F99F13D"/>
    <w:rsid w:val="00C76603"/>
  </w:style>
  <w:style w:type="paragraph" w:customStyle="1" w:styleId="CAC0BF767DD240E9B396F82F51CC32FD">
    <w:name w:val="CAC0BF767DD240E9B396F82F51CC32FD"/>
    <w:rsid w:val="00C76603"/>
  </w:style>
  <w:style w:type="paragraph" w:customStyle="1" w:styleId="8401AF7E19974A7CAE75813886C22E05">
    <w:name w:val="8401AF7E19974A7CAE75813886C22E05"/>
    <w:rsid w:val="00C76603"/>
  </w:style>
  <w:style w:type="paragraph" w:customStyle="1" w:styleId="B044898276F04446AC7C1C047D2EBC85">
    <w:name w:val="B044898276F04446AC7C1C047D2EBC85"/>
    <w:rsid w:val="00C76603"/>
  </w:style>
  <w:style w:type="paragraph" w:customStyle="1" w:styleId="5218A96078EB45C188458BED18FC4BE3">
    <w:name w:val="5218A96078EB45C188458BED18FC4BE3"/>
    <w:rsid w:val="00C76603"/>
  </w:style>
  <w:style w:type="paragraph" w:customStyle="1" w:styleId="BD81CBDA3AC549A688606CB56ABDA327">
    <w:name w:val="BD81CBDA3AC549A688606CB56ABDA327"/>
    <w:rsid w:val="00C76603"/>
  </w:style>
  <w:style w:type="paragraph" w:customStyle="1" w:styleId="33A4C4C2F39340A68A89750EB25D744A">
    <w:name w:val="33A4C4C2F39340A68A89750EB25D744A"/>
    <w:rsid w:val="00C76603"/>
  </w:style>
  <w:style w:type="paragraph" w:customStyle="1" w:styleId="2A7A8F7E2FAC4CED9EDEEF5164B079C6">
    <w:name w:val="2A7A8F7E2FAC4CED9EDEEF5164B079C6"/>
    <w:rsid w:val="00C76603"/>
  </w:style>
  <w:style w:type="paragraph" w:customStyle="1" w:styleId="B36F73A344F24816864D9AA76B909533">
    <w:name w:val="B36F73A344F24816864D9AA76B909533"/>
    <w:rsid w:val="00C76603"/>
  </w:style>
  <w:style w:type="paragraph" w:customStyle="1" w:styleId="B754A740FF7B49AF8C35CA5813C2AAAA">
    <w:name w:val="B754A740FF7B49AF8C35CA5813C2AAAA"/>
    <w:rsid w:val="00C76603"/>
  </w:style>
  <w:style w:type="paragraph" w:customStyle="1" w:styleId="7E6BD8F2415D45BEA75DF8A3ED218A4F">
    <w:name w:val="7E6BD8F2415D45BEA75DF8A3ED218A4F"/>
    <w:rsid w:val="00C76603"/>
  </w:style>
  <w:style w:type="paragraph" w:customStyle="1" w:styleId="BC7CB960BFA34F07AA8A22833CB1973B">
    <w:name w:val="BC7CB960BFA34F07AA8A22833CB1973B"/>
    <w:rsid w:val="00C76603"/>
  </w:style>
  <w:style w:type="paragraph" w:customStyle="1" w:styleId="E5577DC5A1A44590B6171483F89459F9">
    <w:name w:val="E5577DC5A1A44590B6171483F89459F9"/>
    <w:rsid w:val="00C76603"/>
  </w:style>
  <w:style w:type="paragraph" w:customStyle="1" w:styleId="B8C50D5B24B44895B76043AF78D34F76">
    <w:name w:val="B8C50D5B24B44895B76043AF78D34F76"/>
    <w:rsid w:val="00C76603"/>
  </w:style>
  <w:style w:type="paragraph" w:customStyle="1" w:styleId="08B2C1B221DB44E1A038094A87E3036D">
    <w:name w:val="08B2C1B221DB44E1A038094A87E3036D"/>
    <w:rsid w:val="00C76603"/>
  </w:style>
  <w:style w:type="paragraph" w:customStyle="1" w:styleId="B74B4BEAB93D469C95EADD39A100FF63">
    <w:name w:val="B74B4BEAB93D469C95EADD39A100FF63"/>
    <w:rsid w:val="00C76603"/>
  </w:style>
  <w:style w:type="paragraph" w:customStyle="1" w:styleId="88E4A86E18784471A10CF0289C200800">
    <w:name w:val="88E4A86E18784471A10CF0289C200800"/>
    <w:rsid w:val="00C76603"/>
  </w:style>
  <w:style w:type="paragraph" w:customStyle="1" w:styleId="BC811D7D73AC48F89E9FAD77D508963D">
    <w:name w:val="BC811D7D73AC48F89E9FAD77D508963D"/>
    <w:rsid w:val="00C76603"/>
  </w:style>
  <w:style w:type="paragraph" w:customStyle="1" w:styleId="BCAEF643CE3E451993EC16764A80C283">
    <w:name w:val="BCAEF643CE3E451993EC16764A80C283"/>
    <w:rsid w:val="00C76603"/>
  </w:style>
  <w:style w:type="paragraph" w:customStyle="1" w:styleId="AE3C09EE8485432782337A8EC5AB8A02">
    <w:name w:val="AE3C09EE8485432782337A8EC5AB8A02"/>
    <w:rsid w:val="00C76603"/>
  </w:style>
  <w:style w:type="paragraph" w:customStyle="1" w:styleId="9F763826EF9A4FEEB9538E1ADEDF311F">
    <w:name w:val="9F763826EF9A4FEEB9538E1ADEDF311F"/>
    <w:rsid w:val="00C76603"/>
  </w:style>
  <w:style w:type="paragraph" w:customStyle="1" w:styleId="8B92955531734450B02D4558C7D1547A">
    <w:name w:val="8B92955531734450B02D4558C7D1547A"/>
    <w:rsid w:val="00C76603"/>
  </w:style>
  <w:style w:type="paragraph" w:customStyle="1" w:styleId="E9D6F3C5D81846E99B05FC202A8BF94D">
    <w:name w:val="E9D6F3C5D81846E99B05FC202A8BF94D"/>
    <w:rsid w:val="00C76603"/>
  </w:style>
  <w:style w:type="paragraph" w:customStyle="1" w:styleId="51FC43E176D64EBB9B89239C91987704">
    <w:name w:val="51FC43E176D64EBB9B89239C91987704"/>
    <w:rsid w:val="00C76603"/>
  </w:style>
  <w:style w:type="paragraph" w:customStyle="1" w:styleId="1DC738EB16594B53A336EEF25935776A">
    <w:name w:val="1DC738EB16594B53A336EEF25935776A"/>
    <w:rsid w:val="00C76603"/>
  </w:style>
  <w:style w:type="paragraph" w:customStyle="1" w:styleId="C1E73BA3BDB24C95B14C0C9F5FBD5262">
    <w:name w:val="C1E73BA3BDB24C95B14C0C9F5FBD5262"/>
    <w:rsid w:val="00C76603"/>
  </w:style>
  <w:style w:type="paragraph" w:customStyle="1" w:styleId="36169E76B1D3470CB5C5F424ED8BCFBD">
    <w:name w:val="36169E76B1D3470CB5C5F424ED8BCFBD"/>
    <w:rsid w:val="00C76603"/>
  </w:style>
  <w:style w:type="paragraph" w:customStyle="1" w:styleId="72ABDDA7F7C34728B2B4B753E61DDFE2">
    <w:name w:val="72ABDDA7F7C34728B2B4B753E61DDFE2"/>
    <w:rsid w:val="00C76603"/>
  </w:style>
  <w:style w:type="paragraph" w:customStyle="1" w:styleId="AC3C6EEED61040719BC7D51744559BC1">
    <w:name w:val="AC3C6EEED61040719BC7D51744559BC1"/>
    <w:rsid w:val="00C76603"/>
  </w:style>
  <w:style w:type="paragraph" w:customStyle="1" w:styleId="4D969FFA25744A039DB3CED08D4C54E7">
    <w:name w:val="4D969FFA25744A039DB3CED08D4C54E7"/>
    <w:rsid w:val="00C76603"/>
  </w:style>
  <w:style w:type="paragraph" w:customStyle="1" w:styleId="F1463003AFDF4224AA1F749659E816C1">
    <w:name w:val="F1463003AFDF4224AA1F749659E816C1"/>
    <w:rsid w:val="00C76603"/>
  </w:style>
  <w:style w:type="paragraph" w:customStyle="1" w:styleId="311E74B06CBA43C1991DDF833EAD0B93">
    <w:name w:val="311E74B06CBA43C1991DDF833EAD0B93"/>
    <w:rsid w:val="00C76603"/>
  </w:style>
  <w:style w:type="paragraph" w:customStyle="1" w:styleId="2FE7A952BE884E91BD1F6D8CD2741D53">
    <w:name w:val="2FE7A952BE884E91BD1F6D8CD2741D53"/>
    <w:rsid w:val="00C76603"/>
  </w:style>
  <w:style w:type="paragraph" w:customStyle="1" w:styleId="1C40AD4F4F9E4B99A625A4485F56990D">
    <w:name w:val="1C40AD4F4F9E4B99A625A4485F56990D"/>
    <w:rsid w:val="00C76603"/>
  </w:style>
  <w:style w:type="paragraph" w:customStyle="1" w:styleId="0C79C4355A1E4E389208E4E3F6747BC3">
    <w:name w:val="0C79C4355A1E4E389208E4E3F6747BC3"/>
    <w:rsid w:val="00C76603"/>
  </w:style>
  <w:style w:type="paragraph" w:customStyle="1" w:styleId="9EC1ED73BF1F487196C06A7FE74089DF">
    <w:name w:val="9EC1ED73BF1F487196C06A7FE74089DF"/>
    <w:rsid w:val="00C76603"/>
  </w:style>
  <w:style w:type="paragraph" w:customStyle="1" w:styleId="4002CB8CAB7A4E0082FB8244A526A651">
    <w:name w:val="4002CB8CAB7A4E0082FB8244A526A651"/>
    <w:rsid w:val="00C76603"/>
  </w:style>
  <w:style w:type="paragraph" w:customStyle="1" w:styleId="A924474422CB4C86B8678B0CC741B8BA">
    <w:name w:val="A924474422CB4C86B8678B0CC741B8BA"/>
    <w:rsid w:val="00C76603"/>
  </w:style>
  <w:style w:type="paragraph" w:customStyle="1" w:styleId="59BE512B5A0B4851AAB1F22C4FA33D68">
    <w:name w:val="59BE512B5A0B4851AAB1F22C4FA33D68"/>
    <w:rsid w:val="00C76603"/>
  </w:style>
  <w:style w:type="paragraph" w:customStyle="1" w:styleId="3584E717ACB04C1B90BAAAB798219909">
    <w:name w:val="3584E717ACB04C1B90BAAAB798219909"/>
    <w:rsid w:val="00C76603"/>
  </w:style>
  <w:style w:type="paragraph" w:customStyle="1" w:styleId="962BDDEE47EA496A8D5C5DF6419EB695">
    <w:name w:val="962BDDEE47EA496A8D5C5DF6419EB695"/>
    <w:rsid w:val="00C76603"/>
  </w:style>
  <w:style w:type="paragraph" w:customStyle="1" w:styleId="B4402F138A2A4B33880E29A11C446FB2">
    <w:name w:val="B4402F138A2A4B33880E29A11C446FB2"/>
    <w:rsid w:val="00C76603"/>
  </w:style>
  <w:style w:type="paragraph" w:customStyle="1" w:styleId="4CC6665EA62C459A97B79AD434DF3738">
    <w:name w:val="4CC6665EA62C459A97B79AD434DF3738"/>
    <w:rsid w:val="00C76603"/>
  </w:style>
  <w:style w:type="paragraph" w:customStyle="1" w:styleId="5ABB502ABBA24F93A3269C1DF65D02B0">
    <w:name w:val="5ABB502ABBA24F93A3269C1DF65D02B0"/>
    <w:rsid w:val="00C76603"/>
  </w:style>
  <w:style w:type="paragraph" w:customStyle="1" w:styleId="6B63195CDEC9475AA8F3281899645271">
    <w:name w:val="6B63195CDEC9475AA8F3281899645271"/>
    <w:rsid w:val="00C76603"/>
  </w:style>
  <w:style w:type="paragraph" w:customStyle="1" w:styleId="7DF53C04EB64406E8671F6AA13567002">
    <w:name w:val="7DF53C04EB64406E8671F6AA13567002"/>
    <w:rsid w:val="00C76603"/>
  </w:style>
  <w:style w:type="paragraph" w:customStyle="1" w:styleId="AF18F81442174D09A039DD9B1C44C434">
    <w:name w:val="AF18F81442174D09A039DD9B1C44C434"/>
    <w:rsid w:val="00C76603"/>
  </w:style>
  <w:style w:type="paragraph" w:customStyle="1" w:styleId="301794C2F2144B119B628C42B19ACAFC">
    <w:name w:val="301794C2F2144B119B628C42B19ACAFC"/>
    <w:rsid w:val="00C76603"/>
  </w:style>
  <w:style w:type="paragraph" w:customStyle="1" w:styleId="351A6FB2A0074F41856C4E9252F9040B">
    <w:name w:val="351A6FB2A0074F41856C4E9252F9040B"/>
    <w:rsid w:val="00C76603"/>
  </w:style>
  <w:style w:type="paragraph" w:customStyle="1" w:styleId="A73A9D9D2DCE4DA491CB9CE793467EC3">
    <w:name w:val="A73A9D9D2DCE4DA491CB9CE793467EC3"/>
    <w:rsid w:val="00C76603"/>
  </w:style>
  <w:style w:type="paragraph" w:customStyle="1" w:styleId="5AB867BA56D748D59AA291BE02B7A5A2">
    <w:name w:val="5AB867BA56D748D59AA291BE02B7A5A2"/>
    <w:rsid w:val="00C76603"/>
  </w:style>
  <w:style w:type="paragraph" w:customStyle="1" w:styleId="59FD8F608EAE4779A0272511AC8C6B2A">
    <w:name w:val="59FD8F608EAE4779A0272511AC8C6B2A"/>
    <w:rsid w:val="00C76603"/>
  </w:style>
  <w:style w:type="paragraph" w:customStyle="1" w:styleId="CBB5182C918D406CB1272C4BFE6761C4">
    <w:name w:val="CBB5182C918D406CB1272C4BFE6761C4"/>
    <w:rsid w:val="00C76603"/>
  </w:style>
  <w:style w:type="paragraph" w:customStyle="1" w:styleId="A9BC0FE73BC34200ABD747FA7BCB5C44">
    <w:name w:val="A9BC0FE73BC34200ABD747FA7BCB5C44"/>
    <w:rsid w:val="00C76603"/>
  </w:style>
  <w:style w:type="paragraph" w:customStyle="1" w:styleId="E75E447409E7493489CB0AE6EDF33C61">
    <w:name w:val="E75E447409E7493489CB0AE6EDF33C61"/>
    <w:rsid w:val="00C76603"/>
  </w:style>
  <w:style w:type="paragraph" w:customStyle="1" w:styleId="8708F1855C784DAB84ACA2729A86A906">
    <w:name w:val="8708F1855C784DAB84ACA2729A86A906"/>
    <w:rsid w:val="00C76603"/>
  </w:style>
  <w:style w:type="paragraph" w:customStyle="1" w:styleId="E87D08345CEF402F8862BD3E06DBF9B9">
    <w:name w:val="E87D08345CEF402F8862BD3E06DBF9B9"/>
    <w:rsid w:val="00C76603"/>
  </w:style>
  <w:style w:type="paragraph" w:customStyle="1" w:styleId="2F6F817DB7164E9AB5AA0E77001F697B">
    <w:name w:val="2F6F817DB7164E9AB5AA0E77001F697B"/>
    <w:rsid w:val="00C76603"/>
  </w:style>
  <w:style w:type="paragraph" w:customStyle="1" w:styleId="95EAB2BCDAA24A5382F197DBD7BB3F7D">
    <w:name w:val="95EAB2BCDAA24A5382F197DBD7BB3F7D"/>
    <w:rsid w:val="00C76603"/>
  </w:style>
  <w:style w:type="paragraph" w:customStyle="1" w:styleId="7DC35612E2B0493DBF728EA6B7DF6291">
    <w:name w:val="7DC35612E2B0493DBF728EA6B7DF6291"/>
    <w:rsid w:val="00C76603"/>
  </w:style>
  <w:style w:type="paragraph" w:customStyle="1" w:styleId="87789FC2AD3B41EB81D20C798B7D4BF3">
    <w:name w:val="87789FC2AD3B41EB81D20C798B7D4BF3"/>
    <w:rsid w:val="00C76603"/>
  </w:style>
  <w:style w:type="paragraph" w:customStyle="1" w:styleId="A1826047800D436A9917CA1590AF7D89">
    <w:name w:val="A1826047800D436A9917CA1590AF7D89"/>
    <w:rsid w:val="00C76603"/>
  </w:style>
  <w:style w:type="paragraph" w:customStyle="1" w:styleId="64FC22FD5826400194A0CB93689125D2">
    <w:name w:val="64FC22FD5826400194A0CB93689125D2"/>
    <w:rsid w:val="00C76603"/>
  </w:style>
  <w:style w:type="paragraph" w:customStyle="1" w:styleId="603A22AEF2B844C79A67ED1DBA8BD23E">
    <w:name w:val="603A22AEF2B844C79A67ED1DBA8BD23E"/>
    <w:rsid w:val="00C76603"/>
  </w:style>
  <w:style w:type="paragraph" w:customStyle="1" w:styleId="8D5C4E8FEE654DB18B4D01D227EB0992">
    <w:name w:val="8D5C4E8FEE654DB18B4D01D227EB0992"/>
    <w:rsid w:val="00C76603"/>
  </w:style>
  <w:style w:type="paragraph" w:customStyle="1" w:styleId="48A6CFE5B0914A338C0A0104E88368DA">
    <w:name w:val="48A6CFE5B0914A338C0A0104E88368DA"/>
    <w:rsid w:val="00C76603"/>
  </w:style>
  <w:style w:type="paragraph" w:customStyle="1" w:styleId="27DD6303196E46AE8949EE32B8FC6D22">
    <w:name w:val="27DD6303196E46AE8949EE32B8FC6D22"/>
    <w:rsid w:val="00C76603"/>
  </w:style>
  <w:style w:type="paragraph" w:customStyle="1" w:styleId="0EAF382A4C1B408BAC583ABDF927A415">
    <w:name w:val="0EAF382A4C1B408BAC583ABDF927A415"/>
    <w:rsid w:val="00C76603"/>
  </w:style>
  <w:style w:type="paragraph" w:customStyle="1" w:styleId="49E5FCAE0BC54D4388C4A5EFE33FC324">
    <w:name w:val="49E5FCAE0BC54D4388C4A5EFE33FC324"/>
    <w:rsid w:val="00C76603"/>
  </w:style>
  <w:style w:type="paragraph" w:customStyle="1" w:styleId="A28E038C639241C6883168AF188CCAF1">
    <w:name w:val="A28E038C639241C6883168AF188CCAF1"/>
    <w:rsid w:val="00C76603"/>
  </w:style>
  <w:style w:type="paragraph" w:customStyle="1" w:styleId="1FCD0D7F1A5F42179766F5F299739B21">
    <w:name w:val="1FCD0D7F1A5F42179766F5F299739B21"/>
    <w:rsid w:val="00C76603"/>
  </w:style>
  <w:style w:type="paragraph" w:customStyle="1" w:styleId="28A84E0D278D42978E9F59D096B11808">
    <w:name w:val="28A84E0D278D42978E9F59D096B11808"/>
    <w:rsid w:val="00C76603"/>
  </w:style>
  <w:style w:type="paragraph" w:customStyle="1" w:styleId="4DDEF5F03535417594A367A8EE91AB12">
    <w:name w:val="4DDEF5F03535417594A367A8EE91AB12"/>
    <w:rsid w:val="00C76603"/>
  </w:style>
  <w:style w:type="paragraph" w:customStyle="1" w:styleId="AFED317CE0044B54A55FC9FB9B843F1C">
    <w:name w:val="AFED317CE0044B54A55FC9FB9B843F1C"/>
    <w:rsid w:val="00C76603"/>
  </w:style>
  <w:style w:type="paragraph" w:customStyle="1" w:styleId="735519BAECFA45A49730BEB67D432E0A">
    <w:name w:val="735519BAECFA45A49730BEB67D432E0A"/>
    <w:rsid w:val="00C76603"/>
  </w:style>
  <w:style w:type="paragraph" w:customStyle="1" w:styleId="64D89F9EDB684175B6FBED923DE554A3">
    <w:name w:val="64D89F9EDB684175B6FBED923DE554A3"/>
    <w:rsid w:val="00C76603"/>
  </w:style>
  <w:style w:type="paragraph" w:customStyle="1" w:styleId="4422E851E3314F018987212ED300660B">
    <w:name w:val="4422E851E3314F018987212ED300660B"/>
    <w:rsid w:val="00C76603"/>
  </w:style>
  <w:style w:type="paragraph" w:customStyle="1" w:styleId="A99A430EFE2A4CBE906D25CAE0867FB5">
    <w:name w:val="A99A430EFE2A4CBE906D25CAE0867FB5"/>
    <w:rsid w:val="00C76603"/>
  </w:style>
  <w:style w:type="paragraph" w:customStyle="1" w:styleId="FCF1DBE0C4D4424FAE74E637045A4EE3">
    <w:name w:val="FCF1DBE0C4D4424FAE74E637045A4EE3"/>
    <w:rsid w:val="00C76603"/>
  </w:style>
  <w:style w:type="paragraph" w:customStyle="1" w:styleId="3ED1B9EED5604AF3B872A4CEDCD2A1B3">
    <w:name w:val="3ED1B9EED5604AF3B872A4CEDCD2A1B3"/>
    <w:rsid w:val="00C76603"/>
  </w:style>
  <w:style w:type="paragraph" w:customStyle="1" w:styleId="F44ADBE2FD5B4A72951DD0652EC336AE">
    <w:name w:val="F44ADBE2FD5B4A72951DD0652EC336AE"/>
    <w:rsid w:val="00C76603"/>
  </w:style>
  <w:style w:type="paragraph" w:customStyle="1" w:styleId="D8F64D02ED7F482AA7C3C793ACCA538F">
    <w:name w:val="D8F64D02ED7F482AA7C3C793ACCA538F"/>
    <w:rsid w:val="00C76603"/>
  </w:style>
  <w:style w:type="paragraph" w:customStyle="1" w:styleId="23249340CBD7478D93974400067A406F">
    <w:name w:val="23249340CBD7478D93974400067A406F"/>
    <w:rsid w:val="00C76603"/>
  </w:style>
  <w:style w:type="paragraph" w:customStyle="1" w:styleId="F0754F77284F4140AE05DECE987D9EF3">
    <w:name w:val="F0754F77284F4140AE05DECE987D9EF3"/>
    <w:rsid w:val="00C76603"/>
  </w:style>
  <w:style w:type="paragraph" w:customStyle="1" w:styleId="F8F5BEAB9C6444D8ABF7512C4868576E">
    <w:name w:val="F8F5BEAB9C6444D8ABF7512C4868576E"/>
    <w:rsid w:val="00C76603"/>
  </w:style>
  <w:style w:type="paragraph" w:customStyle="1" w:styleId="96F6CFFBB0DB4633AF036BF009FEDF39">
    <w:name w:val="96F6CFFBB0DB4633AF036BF009FEDF39"/>
    <w:rsid w:val="00C76603"/>
  </w:style>
  <w:style w:type="paragraph" w:customStyle="1" w:styleId="95DE25C77ED649CF8EB270AC6CB51CCD">
    <w:name w:val="95DE25C77ED649CF8EB270AC6CB51CCD"/>
    <w:rsid w:val="00C76603"/>
  </w:style>
  <w:style w:type="paragraph" w:customStyle="1" w:styleId="FDAB6EEFBB1B48E5B51B8DE81807FA08">
    <w:name w:val="FDAB6EEFBB1B48E5B51B8DE81807FA08"/>
    <w:rsid w:val="00C76603"/>
  </w:style>
  <w:style w:type="paragraph" w:customStyle="1" w:styleId="B5C533782F5343908D89004CC00407FB">
    <w:name w:val="B5C533782F5343908D89004CC00407FB"/>
    <w:rsid w:val="00C76603"/>
  </w:style>
  <w:style w:type="paragraph" w:customStyle="1" w:styleId="A5FBAA3EF6A04D279B0EA387F6DB7744">
    <w:name w:val="A5FBAA3EF6A04D279B0EA387F6DB7744"/>
    <w:rsid w:val="00C76603"/>
  </w:style>
  <w:style w:type="paragraph" w:customStyle="1" w:styleId="4695294C2B8542F3B57C25FC9BE3280A">
    <w:name w:val="4695294C2B8542F3B57C25FC9BE3280A"/>
    <w:rsid w:val="00C76603"/>
  </w:style>
  <w:style w:type="paragraph" w:customStyle="1" w:styleId="1ABF7B32DBB546A6B0FA40C5E37BAA43">
    <w:name w:val="1ABF7B32DBB546A6B0FA40C5E37BAA43"/>
    <w:rsid w:val="00C76603"/>
  </w:style>
  <w:style w:type="paragraph" w:customStyle="1" w:styleId="1B084393A6744AC6A47E201925C9879D">
    <w:name w:val="1B084393A6744AC6A47E201925C9879D"/>
    <w:rsid w:val="00C76603"/>
  </w:style>
  <w:style w:type="paragraph" w:customStyle="1" w:styleId="8E5C5B58388E4E55AE61BF0E2BACCB4A">
    <w:name w:val="8E5C5B58388E4E55AE61BF0E2BACCB4A"/>
    <w:rsid w:val="00C76603"/>
  </w:style>
  <w:style w:type="paragraph" w:customStyle="1" w:styleId="AE68202B70B64DCA81C6F0E7AAFCE7B6">
    <w:name w:val="AE68202B70B64DCA81C6F0E7AAFCE7B6"/>
    <w:rsid w:val="00C76603"/>
  </w:style>
  <w:style w:type="paragraph" w:customStyle="1" w:styleId="2295C447CFE545C09FF92530931BB635">
    <w:name w:val="2295C447CFE545C09FF92530931BB635"/>
    <w:rsid w:val="00C76603"/>
  </w:style>
  <w:style w:type="paragraph" w:customStyle="1" w:styleId="20A7DE5AB0254442A92E83CBC0C94423">
    <w:name w:val="20A7DE5AB0254442A92E83CBC0C94423"/>
    <w:rsid w:val="00C76603"/>
  </w:style>
  <w:style w:type="paragraph" w:customStyle="1" w:styleId="FFC7D397FC44421FBA8AC71C21E6C745">
    <w:name w:val="FFC7D397FC44421FBA8AC71C21E6C745"/>
    <w:rsid w:val="00C76603"/>
  </w:style>
  <w:style w:type="paragraph" w:customStyle="1" w:styleId="4521BCC5D5214174A0B9C33C7A0500FE">
    <w:name w:val="4521BCC5D5214174A0B9C33C7A0500FE"/>
    <w:rsid w:val="00C76603"/>
  </w:style>
  <w:style w:type="paragraph" w:customStyle="1" w:styleId="8BA02E69168F4175A3889861C23E50B0">
    <w:name w:val="8BA02E69168F4175A3889861C23E50B0"/>
    <w:rsid w:val="00C76603"/>
  </w:style>
  <w:style w:type="paragraph" w:customStyle="1" w:styleId="DADB711279D1416791F35017C6EAF5E5">
    <w:name w:val="DADB711279D1416791F35017C6EAF5E5"/>
    <w:rsid w:val="00C76603"/>
  </w:style>
  <w:style w:type="paragraph" w:customStyle="1" w:styleId="8E9F0E7832994C128C81AAB1EE624050">
    <w:name w:val="8E9F0E7832994C128C81AAB1EE624050"/>
    <w:rsid w:val="00C76603"/>
  </w:style>
  <w:style w:type="paragraph" w:customStyle="1" w:styleId="DF62BD66BFDA46988427D9454F38E49A">
    <w:name w:val="DF62BD66BFDA46988427D9454F38E49A"/>
    <w:rsid w:val="00C76603"/>
  </w:style>
  <w:style w:type="paragraph" w:customStyle="1" w:styleId="B0B51DCFE11C47069245B548940F4ECF">
    <w:name w:val="B0B51DCFE11C47069245B548940F4ECF"/>
    <w:rsid w:val="00C76603"/>
  </w:style>
  <w:style w:type="paragraph" w:customStyle="1" w:styleId="E8CE661EE16243648A4B2AB802977D09">
    <w:name w:val="E8CE661EE16243648A4B2AB802977D09"/>
    <w:rsid w:val="00C76603"/>
  </w:style>
  <w:style w:type="paragraph" w:customStyle="1" w:styleId="4782A737F8334C76A4452641732CB090">
    <w:name w:val="4782A737F8334C76A4452641732CB090"/>
    <w:rsid w:val="00C76603"/>
  </w:style>
  <w:style w:type="paragraph" w:customStyle="1" w:styleId="26AD7362B7954D0E804CE2715FC0285F">
    <w:name w:val="26AD7362B7954D0E804CE2715FC0285F"/>
    <w:rsid w:val="00C76603"/>
  </w:style>
  <w:style w:type="paragraph" w:customStyle="1" w:styleId="D06B1F6EB6BB4F4AB2F98785D88075B1">
    <w:name w:val="D06B1F6EB6BB4F4AB2F98785D88075B1"/>
    <w:rsid w:val="00C76603"/>
  </w:style>
  <w:style w:type="paragraph" w:customStyle="1" w:styleId="7B3896C7285F4BE1BD9E69A255FCDF8A">
    <w:name w:val="7B3896C7285F4BE1BD9E69A255FCDF8A"/>
    <w:rsid w:val="00C76603"/>
  </w:style>
  <w:style w:type="paragraph" w:customStyle="1" w:styleId="F0E59A2665E74EDE8CBA69EA17C2E0C0">
    <w:name w:val="F0E59A2665E74EDE8CBA69EA17C2E0C0"/>
    <w:rsid w:val="00C76603"/>
  </w:style>
  <w:style w:type="paragraph" w:customStyle="1" w:styleId="EC696075BAAB45849EC447D91269549F">
    <w:name w:val="EC696075BAAB45849EC447D91269549F"/>
    <w:rsid w:val="00C76603"/>
  </w:style>
  <w:style w:type="paragraph" w:customStyle="1" w:styleId="8B63DD4CD07E423AA529855ED1E62800">
    <w:name w:val="8B63DD4CD07E423AA529855ED1E62800"/>
    <w:rsid w:val="00C76603"/>
  </w:style>
  <w:style w:type="paragraph" w:customStyle="1" w:styleId="8D01B7092F9645BC9EEC3E4ABF11DE2C">
    <w:name w:val="8D01B7092F9645BC9EEC3E4ABF11DE2C"/>
    <w:rsid w:val="00C76603"/>
  </w:style>
  <w:style w:type="paragraph" w:customStyle="1" w:styleId="2F98A6C616584A5D99312B6710BEC888">
    <w:name w:val="2F98A6C616584A5D99312B6710BEC888"/>
    <w:rsid w:val="00C76603"/>
  </w:style>
  <w:style w:type="paragraph" w:customStyle="1" w:styleId="531A9035829245699E6488E52F9BB8AA">
    <w:name w:val="531A9035829245699E6488E52F9BB8AA"/>
    <w:rsid w:val="00C76603"/>
  </w:style>
  <w:style w:type="paragraph" w:customStyle="1" w:styleId="FA0584566265442880E14E07863B9AD0">
    <w:name w:val="FA0584566265442880E14E07863B9AD0"/>
    <w:rsid w:val="00C76603"/>
  </w:style>
  <w:style w:type="paragraph" w:customStyle="1" w:styleId="2A70AA46F5A3495185D94153DA03D5E6">
    <w:name w:val="2A70AA46F5A3495185D94153DA03D5E6"/>
    <w:rsid w:val="00C76603"/>
  </w:style>
  <w:style w:type="paragraph" w:customStyle="1" w:styleId="0C504548F77E463BA07364095C27A9A5">
    <w:name w:val="0C504548F77E463BA07364095C27A9A5"/>
    <w:rsid w:val="00C76603"/>
  </w:style>
  <w:style w:type="paragraph" w:customStyle="1" w:styleId="223676C9F8F344D8A9A0BEFB8D23EE80">
    <w:name w:val="223676C9F8F344D8A9A0BEFB8D23EE80"/>
    <w:rsid w:val="00C76603"/>
  </w:style>
  <w:style w:type="paragraph" w:customStyle="1" w:styleId="9A12786F24BB40F59A3300150E5698D9">
    <w:name w:val="9A12786F24BB40F59A3300150E5698D9"/>
    <w:rsid w:val="00C76603"/>
  </w:style>
  <w:style w:type="paragraph" w:customStyle="1" w:styleId="818AD443850E4434A57083685BD2A8D0">
    <w:name w:val="818AD443850E4434A57083685BD2A8D0"/>
    <w:rsid w:val="00C76603"/>
  </w:style>
  <w:style w:type="paragraph" w:customStyle="1" w:styleId="1D3ACBE58E4F4C27BD7ECE980A7BF4B7">
    <w:name w:val="1D3ACBE58E4F4C27BD7ECE980A7BF4B7"/>
    <w:rsid w:val="00C76603"/>
  </w:style>
  <w:style w:type="paragraph" w:customStyle="1" w:styleId="B63FB61D099F48BAAED709A2E9EC1067">
    <w:name w:val="B63FB61D099F48BAAED709A2E9EC1067"/>
    <w:rsid w:val="00C76603"/>
  </w:style>
  <w:style w:type="paragraph" w:customStyle="1" w:styleId="77C7E075D17E474FBF8A6EB1E7CD0C16">
    <w:name w:val="77C7E075D17E474FBF8A6EB1E7CD0C16"/>
    <w:rsid w:val="00C76603"/>
  </w:style>
  <w:style w:type="paragraph" w:customStyle="1" w:styleId="D511355BD1F34497940F0A39AAA4B86F">
    <w:name w:val="D511355BD1F34497940F0A39AAA4B86F"/>
    <w:rsid w:val="00C76603"/>
  </w:style>
  <w:style w:type="paragraph" w:customStyle="1" w:styleId="D5A0C7565E264A649277B35A6E00C71F">
    <w:name w:val="D5A0C7565E264A649277B35A6E00C71F"/>
    <w:rsid w:val="00C76603"/>
  </w:style>
  <w:style w:type="paragraph" w:customStyle="1" w:styleId="F8D0E3764216410ABF814165AF43EFFB">
    <w:name w:val="F8D0E3764216410ABF814165AF43EFFB"/>
    <w:rsid w:val="00C76603"/>
  </w:style>
  <w:style w:type="paragraph" w:customStyle="1" w:styleId="57F0CE5082DD475E9223CD1F5DD3DAA2">
    <w:name w:val="57F0CE5082DD475E9223CD1F5DD3DAA2"/>
    <w:rsid w:val="00C76603"/>
  </w:style>
  <w:style w:type="paragraph" w:customStyle="1" w:styleId="625471B7856048719D53FC96E779E4F1">
    <w:name w:val="625471B7856048719D53FC96E779E4F1"/>
    <w:rsid w:val="00C76603"/>
  </w:style>
  <w:style w:type="paragraph" w:customStyle="1" w:styleId="BC760F18E61E4B829A26F8ED1A19688F">
    <w:name w:val="BC760F18E61E4B829A26F8ED1A19688F"/>
    <w:rsid w:val="00C76603"/>
  </w:style>
  <w:style w:type="paragraph" w:customStyle="1" w:styleId="3D913B3256684FEA89C15199B700344B">
    <w:name w:val="3D913B3256684FEA89C15199B700344B"/>
    <w:rsid w:val="00C76603"/>
  </w:style>
  <w:style w:type="paragraph" w:customStyle="1" w:styleId="C1D6D273CA61402D8103D035C7009483">
    <w:name w:val="C1D6D273CA61402D8103D035C7009483"/>
    <w:rsid w:val="00C76603"/>
  </w:style>
  <w:style w:type="paragraph" w:customStyle="1" w:styleId="BBDF8B660E9D4907B4D6352112AE4044">
    <w:name w:val="BBDF8B660E9D4907B4D6352112AE4044"/>
    <w:rsid w:val="00C76603"/>
  </w:style>
  <w:style w:type="paragraph" w:customStyle="1" w:styleId="68A67E9CBF9C461087A66AB80F17FFF6">
    <w:name w:val="68A67E9CBF9C461087A66AB80F17FFF6"/>
    <w:rsid w:val="00C76603"/>
  </w:style>
  <w:style w:type="paragraph" w:customStyle="1" w:styleId="CDB3A7218ED041A2BADA02FFFDCA6839">
    <w:name w:val="CDB3A7218ED041A2BADA02FFFDCA6839"/>
    <w:rsid w:val="00C76603"/>
  </w:style>
  <w:style w:type="paragraph" w:customStyle="1" w:styleId="070B6E4D115E49FCAD058B2820A2F441">
    <w:name w:val="070B6E4D115E49FCAD058B2820A2F441"/>
    <w:rsid w:val="00C76603"/>
  </w:style>
  <w:style w:type="paragraph" w:customStyle="1" w:styleId="79B14CFBCB864B52A173C965EA0C0BB1">
    <w:name w:val="79B14CFBCB864B52A173C965EA0C0BB1"/>
    <w:rsid w:val="00C76603"/>
  </w:style>
  <w:style w:type="paragraph" w:customStyle="1" w:styleId="CFD87821E67D48BA93750F3F8AD8B38F">
    <w:name w:val="CFD87821E67D48BA93750F3F8AD8B38F"/>
    <w:rsid w:val="00C76603"/>
  </w:style>
  <w:style w:type="paragraph" w:customStyle="1" w:styleId="8FE22E9D2C25490890E4B9992BAAFE34">
    <w:name w:val="8FE22E9D2C25490890E4B9992BAAFE34"/>
    <w:rsid w:val="00C76603"/>
  </w:style>
  <w:style w:type="paragraph" w:customStyle="1" w:styleId="174B7C369FC049AE847D8EEFE28A0862">
    <w:name w:val="174B7C369FC049AE847D8EEFE28A0862"/>
    <w:rsid w:val="00C76603"/>
  </w:style>
  <w:style w:type="paragraph" w:customStyle="1" w:styleId="EAF74314B4F643F6B4C246C71F86B873">
    <w:name w:val="EAF74314B4F643F6B4C246C71F86B873"/>
    <w:rsid w:val="00C76603"/>
  </w:style>
  <w:style w:type="paragraph" w:customStyle="1" w:styleId="0DA0E09F5E7D4AE1843E08DBB5C86C8B">
    <w:name w:val="0DA0E09F5E7D4AE1843E08DBB5C86C8B"/>
    <w:rsid w:val="00C76603"/>
  </w:style>
  <w:style w:type="paragraph" w:customStyle="1" w:styleId="082D8C0B39B44B42A8292EE5B7FF6FFE">
    <w:name w:val="082D8C0B39B44B42A8292EE5B7FF6FFE"/>
    <w:rsid w:val="00C76603"/>
  </w:style>
  <w:style w:type="paragraph" w:customStyle="1" w:styleId="DF0C8F440AD747F4B21CACACE36FD56C">
    <w:name w:val="DF0C8F440AD747F4B21CACACE36FD56C"/>
    <w:rsid w:val="00C76603"/>
  </w:style>
  <w:style w:type="paragraph" w:customStyle="1" w:styleId="C33502177FD3462EA4B4AFFC7020BF3D">
    <w:name w:val="C33502177FD3462EA4B4AFFC7020BF3D"/>
    <w:rsid w:val="00C76603"/>
  </w:style>
  <w:style w:type="paragraph" w:customStyle="1" w:styleId="380E8AE2C9B64ABDBEEC9223366A4639">
    <w:name w:val="380E8AE2C9B64ABDBEEC9223366A4639"/>
    <w:rsid w:val="00C76603"/>
  </w:style>
  <w:style w:type="paragraph" w:customStyle="1" w:styleId="89A86E478E744460995EF97D7469906A">
    <w:name w:val="89A86E478E744460995EF97D7469906A"/>
    <w:rsid w:val="00C76603"/>
  </w:style>
  <w:style w:type="paragraph" w:customStyle="1" w:styleId="5BF90CC5DF0E46C792F362E3260E670E">
    <w:name w:val="5BF90CC5DF0E46C792F362E3260E670E"/>
    <w:rsid w:val="00C76603"/>
  </w:style>
  <w:style w:type="paragraph" w:customStyle="1" w:styleId="1FC5904FF0DE4297A2B0AB8BB55C1B31">
    <w:name w:val="1FC5904FF0DE4297A2B0AB8BB55C1B31"/>
    <w:rsid w:val="00C76603"/>
  </w:style>
  <w:style w:type="paragraph" w:customStyle="1" w:styleId="268C8D9ABAB94B82A914CE00FF77FCC8">
    <w:name w:val="268C8D9ABAB94B82A914CE00FF77FCC8"/>
    <w:rsid w:val="00C76603"/>
  </w:style>
  <w:style w:type="paragraph" w:customStyle="1" w:styleId="661FBE92186D4895B2F3090CC763768C">
    <w:name w:val="661FBE92186D4895B2F3090CC763768C"/>
    <w:rsid w:val="00C76603"/>
  </w:style>
  <w:style w:type="paragraph" w:customStyle="1" w:styleId="07E0DB4C7410495284D5372EA5ED2324">
    <w:name w:val="07E0DB4C7410495284D5372EA5ED2324"/>
    <w:rsid w:val="00C76603"/>
  </w:style>
  <w:style w:type="paragraph" w:customStyle="1" w:styleId="C5DA39C85AE84A8997AC0418F27A3BA2">
    <w:name w:val="C5DA39C85AE84A8997AC0418F27A3BA2"/>
    <w:rsid w:val="00C76603"/>
  </w:style>
  <w:style w:type="paragraph" w:customStyle="1" w:styleId="3A8B5BA5733240F1AB280A78C41BCCEF">
    <w:name w:val="3A8B5BA5733240F1AB280A78C41BCCEF"/>
    <w:rsid w:val="00C76603"/>
  </w:style>
  <w:style w:type="paragraph" w:customStyle="1" w:styleId="B0828ED5D79F4890B946DAF66C04B143">
    <w:name w:val="B0828ED5D79F4890B946DAF66C04B143"/>
    <w:rsid w:val="00C76603"/>
  </w:style>
  <w:style w:type="paragraph" w:customStyle="1" w:styleId="E249D00802274C8391DF0CDA24E1BF8D">
    <w:name w:val="E249D00802274C8391DF0CDA24E1BF8D"/>
    <w:rsid w:val="00C76603"/>
  </w:style>
  <w:style w:type="paragraph" w:customStyle="1" w:styleId="9FE6E163686B43A9A964471771868CB7">
    <w:name w:val="9FE6E163686B43A9A964471771868CB7"/>
    <w:rsid w:val="00C76603"/>
  </w:style>
  <w:style w:type="paragraph" w:customStyle="1" w:styleId="16871F7FDAAC49BABDE5C040983FAEA0">
    <w:name w:val="16871F7FDAAC49BABDE5C040983FAEA0"/>
    <w:rsid w:val="00C76603"/>
  </w:style>
  <w:style w:type="paragraph" w:customStyle="1" w:styleId="AF51D673480041FD98B454D090F75361">
    <w:name w:val="AF51D673480041FD98B454D090F75361"/>
    <w:rsid w:val="00C76603"/>
  </w:style>
  <w:style w:type="paragraph" w:customStyle="1" w:styleId="49398CB1EE63467E9FD7027C24A3B248">
    <w:name w:val="49398CB1EE63467E9FD7027C24A3B248"/>
    <w:rsid w:val="00C76603"/>
  </w:style>
  <w:style w:type="paragraph" w:customStyle="1" w:styleId="88608EEAFE3944168C46EEDA876716FE">
    <w:name w:val="88608EEAFE3944168C46EEDA876716FE"/>
    <w:rsid w:val="00C76603"/>
  </w:style>
  <w:style w:type="paragraph" w:customStyle="1" w:styleId="67EFD90D32BF47D7BDE617CB9FD1345A">
    <w:name w:val="67EFD90D32BF47D7BDE617CB9FD1345A"/>
    <w:rsid w:val="00C76603"/>
  </w:style>
  <w:style w:type="paragraph" w:customStyle="1" w:styleId="BB699FB708814E88A16B376578D9725B">
    <w:name w:val="BB699FB708814E88A16B376578D9725B"/>
    <w:rsid w:val="00C76603"/>
  </w:style>
  <w:style w:type="paragraph" w:customStyle="1" w:styleId="70DB3F6C03FA49E3BBEFAD2A700DAEC2">
    <w:name w:val="70DB3F6C03FA49E3BBEFAD2A700DAEC2"/>
    <w:rsid w:val="00C76603"/>
  </w:style>
  <w:style w:type="paragraph" w:customStyle="1" w:styleId="979AD6B0040D41AAA839C8839630C76E">
    <w:name w:val="979AD6B0040D41AAA839C8839630C76E"/>
    <w:rsid w:val="00C76603"/>
  </w:style>
  <w:style w:type="paragraph" w:customStyle="1" w:styleId="8397555011E24602A4B9A7966483F39B">
    <w:name w:val="8397555011E24602A4B9A7966483F39B"/>
    <w:rsid w:val="00C76603"/>
  </w:style>
  <w:style w:type="paragraph" w:customStyle="1" w:styleId="A7351BAA424D4308A8D887FC8AD284AE">
    <w:name w:val="A7351BAA424D4308A8D887FC8AD284AE"/>
    <w:rsid w:val="00C76603"/>
  </w:style>
  <w:style w:type="paragraph" w:customStyle="1" w:styleId="59D90FFC09234E748FFAE0452B7601F6">
    <w:name w:val="59D90FFC09234E748FFAE0452B7601F6"/>
    <w:rsid w:val="00C76603"/>
  </w:style>
  <w:style w:type="paragraph" w:customStyle="1" w:styleId="F3302078289046A482DC515B352EDFAC">
    <w:name w:val="F3302078289046A482DC515B352EDFAC"/>
    <w:rsid w:val="00C76603"/>
  </w:style>
  <w:style w:type="paragraph" w:customStyle="1" w:styleId="7B86902BC08C44EBA085D708F55B35B8">
    <w:name w:val="7B86902BC08C44EBA085D708F55B35B8"/>
    <w:rsid w:val="00C76603"/>
  </w:style>
  <w:style w:type="paragraph" w:customStyle="1" w:styleId="85BD9C750E6A409EB79307D37E2A2DF1">
    <w:name w:val="85BD9C750E6A409EB79307D37E2A2DF1"/>
    <w:rsid w:val="00C76603"/>
  </w:style>
  <w:style w:type="paragraph" w:customStyle="1" w:styleId="635C362BA06C40AE8BAC80A062E106C5">
    <w:name w:val="635C362BA06C40AE8BAC80A062E106C5"/>
    <w:rsid w:val="00C76603"/>
  </w:style>
  <w:style w:type="paragraph" w:customStyle="1" w:styleId="74FC0465403E476AAE2EAAD621A32587">
    <w:name w:val="74FC0465403E476AAE2EAAD621A32587"/>
    <w:rsid w:val="00C76603"/>
  </w:style>
  <w:style w:type="paragraph" w:customStyle="1" w:styleId="45DB8406F8DD4BA3A11335680B7AAA77">
    <w:name w:val="45DB8406F8DD4BA3A11335680B7AAA77"/>
    <w:rsid w:val="00C76603"/>
  </w:style>
  <w:style w:type="paragraph" w:customStyle="1" w:styleId="241D910B8BBE45ADB5A37A7040CA9B51">
    <w:name w:val="241D910B8BBE45ADB5A37A7040CA9B51"/>
    <w:rsid w:val="00C76603"/>
  </w:style>
  <w:style w:type="paragraph" w:customStyle="1" w:styleId="E94F185B4A744B0F83669F780BAF2535">
    <w:name w:val="E94F185B4A744B0F83669F780BAF2535"/>
    <w:rsid w:val="00C76603"/>
  </w:style>
  <w:style w:type="paragraph" w:customStyle="1" w:styleId="8A093315E62A4F4F8CD45BDA7D1A2A01">
    <w:name w:val="8A093315E62A4F4F8CD45BDA7D1A2A01"/>
    <w:rsid w:val="00C76603"/>
  </w:style>
  <w:style w:type="paragraph" w:customStyle="1" w:styleId="6B8D9DCA620640A3BFD3A51DF11581EE">
    <w:name w:val="6B8D9DCA620640A3BFD3A51DF11581EE"/>
    <w:rsid w:val="00C76603"/>
  </w:style>
  <w:style w:type="paragraph" w:customStyle="1" w:styleId="80A170E594CF479FAF726C27DDB3464A">
    <w:name w:val="80A170E594CF479FAF726C27DDB3464A"/>
    <w:rsid w:val="00C76603"/>
  </w:style>
  <w:style w:type="paragraph" w:customStyle="1" w:styleId="D5C16E84F9EB43BFBFB89F9F27ADAF6B">
    <w:name w:val="D5C16E84F9EB43BFBFB89F9F27ADAF6B"/>
    <w:rsid w:val="00C76603"/>
  </w:style>
  <w:style w:type="paragraph" w:customStyle="1" w:styleId="E975DF93042B4136B2586A74E7BC5731">
    <w:name w:val="E975DF93042B4136B2586A74E7BC5731"/>
    <w:rsid w:val="00C76603"/>
  </w:style>
  <w:style w:type="paragraph" w:customStyle="1" w:styleId="797D41AD2C6F4B9EACFE6E61BE77FF35">
    <w:name w:val="797D41AD2C6F4B9EACFE6E61BE77FF35"/>
    <w:rsid w:val="00C76603"/>
  </w:style>
  <w:style w:type="paragraph" w:customStyle="1" w:styleId="7EF8F0ADE6B54D9D93DCCD4EE8820196">
    <w:name w:val="7EF8F0ADE6B54D9D93DCCD4EE8820196"/>
    <w:rsid w:val="00C76603"/>
  </w:style>
  <w:style w:type="paragraph" w:customStyle="1" w:styleId="BEBC0347E50440C3984466EC1756FB94">
    <w:name w:val="BEBC0347E50440C3984466EC1756FB94"/>
    <w:rsid w:val="00C76603"/>
  </w:style>
  <w:style w:type="paragraph" w:customStyle="1" w:styleId="2871BACA522749408F86C2BE480C68DF">
    <w:name w:val="2871BACA522749408F86C2BE480C68DF"/>
    <w:rsid w:val="00C76603"/>
  </w:style>
  <w:style w:type="paragraph" w:customStyle="1" w:styleId="BDB53ABAC16046A1B7BD43FC942EE32C">
    <w:name w:val="BDB53ABAC16046A1B7BD43FC942EE32C"/>
    <w:rsid w:val="00C76603"/>
  </w:style>
  <w:style w:type="paragraph" w:customStyle="1" w:styleId="BC700FBE0FB04B35AAE5AED3AE9F377F">
    <w:name w:val="BC700FBE0FB04B35AAE5AED3AE9F377F"/>
    <w:rsid w:val="00C76603"/>
  </w:style>
  <w:style w:type="paragraph" w:customStyle="1" w:styleId="5E89EACE47AD4F39AC81022C9C2F4353">
    <w:name w:val="5E89EACE47AD4F39AC81022C9C2F4353"/>
    <w:rsid w:val="00C76603"/>
  </w:style>
  <w:style w:type="paragraph" w:customStyle="1" w:styleId="D845F8BD3F744AEEAB9A783526E6C8A9">
    <w:name w:val="D845F8BD3F744AEEAB9A783526E6C8A9"/>
    <w:rsid w:val="00C76603"/>
  </w:style>
  <w:style w:type="paragraph" w:customStyle="1" w:styleId="429C14E8A610493E91FEB9D602EC59C9">
    <w:name w:val="429C14E8A610493E91FEB9D602EC59C9"/>
    <w:rsid w:val="00C76603"/>
  </w:style>
  <w:style w:type="paragraph" w:customStyle="1" w:styleId="66F316F76C4A4D6F90FC39861A852126">
    <w:name w:val="66F316F76C4A4D6F90FC39861A852126"/>
    <w:rsid w:val="00C76603"/>
  </w:style>
  <w:style w:type="paragraph" w:customStyle="1" w:styleId="1B2FFFE58A394B2DAD6EA4927E057FAB">
    <w:name w:val="1B2FFFE58A394B2DAD6EA4927E057FAB"/>
    <w:rsid w:val="00C76603"/>
  </w:style>
  <w:style w:type="paragraph" w:customStyle="1" w:styleId="A166E1289B6047C3821AE56FB0C89873">
    <w:name w:val="A166E1289B6047C3821AE56FB0C89873"/>
    <w:rsid w:val="00C76603"/>
  </w:style>
  <w:style w:type="paragraph" w:customStyle="1" w:styleId="547913CDE6894AF888DDDD353B761120">
    <w:name w:val="547913CDE6894AF888DDDD353B761120"/>
    <w:rsid w:val="00C76603"/>
  </w:style>
  <w:style w:type="paragraph" w:customStyle="1" w:styleId="1444664C20E24305818F45DE9151AA78">
    <w:name w:val="1444664C20E24305818F45DE9151AA78"/>
    <w:rsid w:val="00C76603"/>
  </w:style>
  <w:style w:type="paragraph" w:customStyle="1" w:styleId="DF73330DF0834EF2BF86D2125BB55DC3">
    <w:name w:val="DF73330DF0834EF2BF86D2125BB55DC3"/>
    <w:rsid w:val="00C76603"/>
  </w:style>
  <w:style w:type="paragraph" w:customStyle="1" w:styleId="1D83341D7BD64573A134D62A406D3EA5">
    <w:name w:val="1D83341D7BD64573A134D62A406D3EA5"/>
    <w:rsid w:val="00C76603"/>
  </w:style>
  <w:style w:type="paragraph" w:customStyle="1" w:styleId="313D3D14D959471081EB50C5227FC853">
    <w:name w:val="313D3D14D959471081EB50C5227FC853"/>
    <w:rsid w:val="00C76603"/>
  </w:style>
  <w:style w:type="paragraph" w:customStyle="1" w:styleId="739E723781E14BD59A330FABD3187BF8">
    <w:name w:val="739E723781E14BD59A330FABD3187BF8"/>
    <w:rsid w:val="00C76603"/>
  </w:style>
  <w:style w:type="paragraph" w:customStyle="1" w:styleId="2DEE8D5190E244E5B7479973B4ABB9E7">
    <w:name w:val="2DEE8D5190E244E5B7479973B4ABB9E7"/>
    <w:rsid w:val="00C76603"/>
  </w:style>
  <w:style w:type="paragraph" w:customStyle="1" w:styleId="1B424C05EF954472B2AC35C6CBD357C9">
    <w:name w:val="1B424C05EF954472B2AC35C6CBD357C9"/>
    <w:rsid w:val="00C76603"/>
  </w:style>
  <w:style w:type="paragraph" w:customStyle="1" w:styleId="91BAA874FF584F3BB9686D56539C17A2">
    <w:name w:val="91BAA874FF584F3BB9686D56539C17A2"/>
    <w:rsid w:val="00C76603"/>
  </w:style>
  <w:style w:type="paragraph" w:customStyle="1" w:styleId="BADD99CDEFEF4BC19D36451B9AD70C2B">
    <w:name w:val="BADD99CDEFEF4BC19D36451B9AD70C2B"/>
    <w:rsid w:val="00C76603"/>
  </w:style>
  <w:style w:type="paragraph" w:customStyle="1" w:styleId="83C0A074BD9548E4A08E46CC4A035984">
    <w:name w:val="83C0A074BD9548E4A08E46CC4A035984"/>
    <w:rsid w:val="00C76603"/>
  </w:style>
  <w:style w:type="paragraph" w:customStyle="1" w:styleId="D7EF404F96EC4C3485115069370AAB29">
    <w:name w:val="D7EF404F96EC4C3485115069370AAB29"/>
    <w:rsid w:val="00C76603"/>
  </w:style>
  <w:style w:type="paragraph" w:customStyle="1" w:styleId="EC26A174A1AE45AAB63110339AAE2B77">
    <w:name w:val="EC26A174A1AE45AAB63110339AAE2B77"/>
    <w:rsid w:val="00C76603"/>
  </w:style>
  <w:style w:type="paragraph" w:customStyle="1" w:styleId="6AF142D5D03247B8A99D07076A1959B7">
    <w:name w:val="6AF142D5D03247B8A99D07076A1959B7"/>
    <w:rsid w:val="00C76603"/>
  </w:style>
  <w:style w:type="paragraph" w:customStyle="1" w:styleId="609A29375D1F42A9BA3D5FF0196662A0">
    <w:name w:val="609A29375D1F42A9BA3D5FF0196662A0"/>
    <w:rsid w:val="00C76603"/>
  </w:style>
  <w:style w:type="paragraph" w:customStyle="1" w:styleId="640DF15C88034A7AAA46B9F0AE42F96B">
    <w:name w:val="640DF15C88034A7AAA46B9F0AE42F96B"/>
    <w:rsid w:val="00C76603"/>
  </w:style>
  <w:style w:type="paragraph" w:customStyle="1" w:styleId="B67ED4D44D1B4D37AE19042E475A71BE">
    <w:name w:val="B67ED4D44D1B4D37AE19042E475A71BE"/>
    <w:rsid w:val="00C76603"/>
  </w:style>
  <w:style w:type="paragraph" w:customStyle="1" w:styleId="9A8A89DD7CDC462BBF5AAD920B26830A">
    <w:name w:val="9A8A89DD7CDC462BBF5AAD920B26830A"/>
    <w:rsid w:val="00C76603"/>
  </w:style>
  <w:style w:type="paragraph" w:customStyle="1" w:styleId="E6B41D2052624176A3596B258E67AEC8">
    <w:name w:val="E6B41D2052624176A3596B258E67AEC8"/>
    <w:rsid w:val="00C76603"/>
  </w:style>
  <w:style w:type="paragraph" w:customStyle="1" w:styleId="AF33FCF393794775AB263101ADEB715B">
    <w:name w:val="AF33FCF393794775AB263101ADEB715B"/>
    <w:rsid w:val="00C76603"/>
  </w:style>
  <w:style w:type="paragraph" w:customStyle="1" w:styleId="4B2F4CF48C464D6BBB7578B1DC1923D4">
    <w:name w:val="4B2F4CF48C464D6BBB7578B1DC1923D4"/>
    <w:rsid w:val="00C76603"/>
  </w:style>
  <w:style w:type="paragraph" w:customStyle="1" w:styleId="1388FF2ADE1B456BA31354DBCCE9CDE4">
    <w:name w:val="1388FF2ADE1B456BA31354DBCCE9CDE4"/>
    <w:rsid w:val="00C76603"/>
  </w:style>
  <w:style w:type="paragraph" w:customStyle="1" w:styleId="D9B8BC93F51247A5BC8428A1B88268EE">
    <w:name w:val="D9B8BC93F51247A5BC8428A1B88268EE"/>
    <w:rsid w:val="00C76603"/>
  </w:style>
  <w:style w:type="paragraph" w:customStyle="1" w:styleId="73D6E7873B7145BF8E984F2EE3A9FB7F">
    <w:name w:val="73D6E7873B7145BF8E984F2EE3A9FB7F"/>
    <w:rsid w:val="00C76603"/>
  </w:style>
  <w:style w:type="paragraph" w:customStyle="1" w:styleId="84A6D74A427C473EB3A24D47210C3DA7">
    <w:name w:val="84A6D74A427C473EB3A24D47210C3DA7"/>
    <w:rsid w:val="00C76603"/>
  </w:style>
  <w:style w:type="paragraph" w:customStyle="1" w:styleId="84BF0A5F6697402984ABC27B0BCA0055">
    <w:name w:val="84BF0A5F6697402984ABC27B0BCA0055"/>
    <w:rsid w:val="00C76603"/>
  </w:style>
  <w:style w:type="paragraph" w:customStyle="1" w:styleId="EAA9F605081749E0BBB6E226D8414B61">
    <w:name w:val="EAA9F605081749E0BBB6E226D8414B61"/>
    <w:rsid w:val="00C76603"/>
  </w:style>
  <w:style w:type="paragraph" w:customStyle="1" w:styleId="4B31F436087C40A48691CF1797BC5A3C">
    <w:name w:val="4B31F436087C40A48691CF1797BC5A3C"/>
    <w:rsid w:val="00C76603"/>
  </w:style>
  <w:style w:type="paragraph" w:customStyle="1" w:styleId="56957D0E8A364B2796E4D5D5FFBF7FAD">
    <w:name w:val="56957D0E8A364B2796E4D5D5FFBF7FAD"/>
    <w:rsid w:val="00B018EA"/>
  </w:style>
  <w:style w:type="paragraph" w:customStyle="1" w:styleId="BF8A38BDB2DD44BFBBB13B3181A735AF">
    <w:name w:val="BF8A38BDB2DD44BFBBB13B3181A735AF"/>
    <w:rsid w:val="00B018EA"/>
  </w:style>
  <w:style w:type="paragraph" w:customStyle="1" w:styleId="5A8588153F43431494BBFD08D9644854">
    <w:name w:val="5A8588153F43431494BBFD08D9644854"/>
    <w:rsid w:val="00B018EA"/>
  </w:style>
  <w:style w:type="paragraph" w:customStyle="1" w:styleId="0D0C04775783468FB3F537A9919B1CEE">
    <w:name w:val="0D0C04775783468FB3F537A9919B1CEE"/>
    <w:rsid w:val="00B018EA"/>
  </w:style>
  <w:style w:type="paragraph" w:customStyle="1" w:styleId="5B20B18000E3433289EE1AF10B57A643">
    <w:name w:val="5B20B18000E3433289EE1AF10B57A643"/>
    <w:rsid w:val="00B018EA"/>
  </w:style>
  <w:style w:type="paragraph" w:customStyle="1" w:styleId="E53431E74FC347E58C932D84A7C94F0C">
    <w:name w:val="E53431E74FC347E58C932D84A7C94F0C"/>
    <w:rsid w:val="00B018EA"/>
  </w:style>
  <w:style w:type="paragraph" w:customStyle="1" w:styleId="BAB15814438944F581133978EC46EAAF">
    <w:name w:val="BAB15814438944F581133978EC46EAAF"/>
    <w:rsid w:val="00B018EA"/>
  </w:style>
  <w:style w:type="paragraph" w:customStyle="1" w:styleId="FFC61F3D0E7143F68277A9D0E2A68A00">
    <w:name w:val="FFC61F3D0E7143F68277A9D0E2A68A00"/>
    <w:rsid w:val="00B018EA"/>
  </w:style>
  <w:style w:type="paragraph" w:customStyle="1" w:styleId="6C9DEE0344CC4997A98946234B5E6152">
    <w:name w:val="6C9DEE0344CC4997A98946234B5E6152"/>
    <w:rsid w:val="00B018EA"/>
  </w:style>
  <w:style w:type="paragraph" w:customStyle="1" w:styleId="82905DB7F10F4758A205C7E25A573D70">
    <w:name w:val="82905DB7F10F4758A205C7E25A573D70"/>
    <w:rsid w:val="00B018EA"/>
  </w:style>
  <w:style w:type="paragraph" w:customStyle="1" w:styleId="7BFAE98532654DC8B451FDFB9853A77D">
    <w:name w:val="7BFAE98532654DC8B451FDFB9853A77D"/>
    <w:rsid w:val="00B018EA"/>
  </w:style>
  <w:style w:type="paragraph" w:customStyle="1" w:styleId="4CB0562312C94AD5AFB91F2FC7C3D01A">
    <w:name w:val="4CB0562312C94AD5AFB91F2FC7C3D01A"/>
    <w:rsid w:val="00B018EA"/>
  </w:style>
  <w:style w:type="paragraph" w:customStyle="1" w:styleId="FBC0E6E9A48F4430AAD53747CB9B3F72">
    <w:name w:val="FBC0E6E9A48F4430AAD53747CB9B3F72"/>
    <w:rsid w:val="00B018EA"/>
  </w:style>
  <w:style w:type="paragraph" w:customStyle="1" w:styleId="8F348CB883B54FE69EB6C74025054847">
    <w:name w:val="8F348CB883B54FE69EB6C74025054847"/>
    <w:rsid w:val="00B018EA"/>
  </w:style>
  <w:style w:type="paragraph" w:customStyle="1" w:styleId="3EFB939233AF437EB49633EE75BC2BA4">
    <w:name w:val="3EFB939233AF437EB49633EE75BC2BA4"/>
    <w:rsid w:val="00B018EA"/>
  </w:style>
  <w:style w:type="paragraph" w:customStyle="1" w:styleId="F2AEC38403404FBE80E5ECA4A689A483">
    <w:name w:val="F2AEC38403404FBE80E5ECA4A689A483"/>
    <w:rsid w:val="00B018EA"/>
  </w:style>
  <w:style w:type="paragraph" w:customStyle="1" w:styleId="30F13D8948394A318EF1BBAE3DBAB89F">
    <w:name w:val="30F13D8948394A318EF1BBAE3DBAB89F"/>
    <w:rsid w:val="00B018EA"/>
  </w:style>
  <w:style w:type="paragraph" w:customStyle="1" w:styleId="DBF269D957804655B56C70721A3F0A22">
    <w:name w:val="DBF269D957804655B56C70721A3F0A22"/>
    <w:rsid w:val="00B018EA"/>
  </w:style>
  <w:style w:type="paragraph" w:customStyle="1" w:styleId="B78892F80C884AB286CAA9F71113302D">
    <w:name w:val="B78892F80C884AB286CAA9F71113302D"/>
    <w:rsid w:val="00B018EA"/>
  </w:style>
  <w:style w:type="paragraph" w:customStyle="1" w:styleId="CB48FC18FFAE465AA00A715ECC67F72E">
    <w:name w:val="CB48FC18FFAE465AA00A715ECC67F72E"/>
    <w:rsid w:val="00B018EA"/>
  </w:style>
  <w:style w:type="paragraph" w:customStyle="1" w:styleId="32CB29988A814E1082EE1637313934CE">
    <w:name w:val="32CB29988A814E1082EE1637313934CE"/>
    <w:rsid w:val="00B018EA"/>
  </w:style>
  <w:style w:type="paragraph" w:customStyle="1" w:styleId="D4FE0F33708B4A468B06DD7AA23D030D">
    <w:name w:val="D4FE0F33708B4A468B06DD7AA23D030D"/>
    <w:rsid w:val="00B018EA"/>
  </w:style>
  <w:style w:type="paragraph" w:customStyle="1" w:styleId="AC0259755CC141C78B02B91617A24BE0">
    <w:name w:val="AC0259755CC141C78B02B91617A24BE0"/>
    <w:rsid w:val="00B018EA"/>
  </w:style>
  <w:style w:type="paragraph" w:customStyle="1" w:styleId="8F0B1F8649AF4977BF0C5F805BA1CB00">
    <w:name w:val="8F0B1F8649AF4977BF0C5F805BA1CB00"/>
    <w:rsid w:val="00B018EA"/>
  </w:style>
  <w:style w:type="paragraph" w:customStyle="1" w:styleId="46CB72B71704458B8F7AAA27D387A179">
    <w:name w:val="46CB72B71704458B8F7AAA27D387A179"/>
    <w:rsid w:val="00B018EA"/>
  </w:style>
  <w:style w:type="paragraph" w:customStyle="1" w:styleId="B5F7C6B97AE74AE993C6E2054B2DEFEB">
    <w:name w:val="B5F7C6B97AE74AE993C6E2054B2DEFEB"/>
    <w:rsid w:val="00B018EA"/>
  </w:style>
  <w:style w:type="paragraph" w:customStyle="1" w:styleId="3D1B831ED0304386A4ED9054100C0062">
    <w:name w:val="3D1B831ED0304386A4ED9054100C0062"/>
    <w:rsid w:val="00B018EA"/>
  </w:style>
  <w:style w:type="paragraph" w:customStyle="1" w:styleId="DF6D2E7F8AD94393B2655AE0C66DE46F">
    <w:name w:val="DF6D2E7F8AD94393B2655AE0C66DE46F"/>
    <w:rsid w:val="00B018EA"/>
  </w:style>
  <w:style w:type="paragraph" w:customStyle="1" w:styleId="23561191923B4915A55FE517868FFCB0">
    <w:name w:val="23561191923B4915A55FE517868FFCB0"/>
    <w:rsid w:val="00B018EA"/>
  </w:style>
  <w:style w:type="paragraph" w:customStyle="1" w:styleId="DFFD62F11C8245769FD4AA16196021CE">
    <w:name w:val="DFFD62F11C8245769FD4AA16196021CE"/>
    <w:rsid w:val="00B018EA"/>
  </w:style>
  <w:style w:type="paragraph" w:customStyle="1" w:styleId="BDF18043AC6F4B0DAFB21C64CBB47D0C">
    <w:name w:val="BDF18043AC6F4B0DAFB21C64CBB47D0C"/>
    <w:rsid w:val="00B018EA"/>
  </w:style>
  <w:style w:type="paragraph" w:customStyle="1" w:styleId="CC18E4A036114562BD66E64F87E729DC">
    <w:name w:val="CC18E4A036114562BD66E64F87E729DC"/>
    <w:rsid w:val="00B018EA"/>
  </w:style>
  <w:style w:type="paragraph" w:customStyle="1" w:styleId="E7A9452E0D994DBFB3F55124787C0F85">
    <w:name w:val="E7A9452E0D994DBFB3F55124787C0F85"/>
    <w:rsid w:val="00B018EA"/>
  </w:style>
  <w:style w:type="paragraph" w:customStyle="1" w:styleId="DFFEAA749C8E416C9BA3CAF10ED5E0D6">
    <w:name w:val="DFFEAA749C8E416C9BA3CAF10ED5E0D6"/>
    <w:rsid w:val="00B018EA"/>
  </w:style>
  <w:style w:type="paragraph" w:customStyle="1" w:styleId="461AED8DD5ED48E591233F4F1B2C78A3">
    <w:name w:val="461AED8DD5ED48E591233F4F1B2C78A3"/>
    <w:rsid w:val="00B018EA"/>
  </w:style>
  <w:style w:type="paragraph" w:customStyle="1" w:styleId="387CBBE155EF4BCC91EDEF7CC118BAA1">
    <w:name w:val="387CBBE155EF4BCC91EDEF7CC118BAA1"/>
    <w:rsid w:val="00B018EA"/>
  </w:style>
  <w:style w:type="paragraph" w:customStyle="1" w:styleId="C14A62850BA947189D2AD6210D4FA1E1">
    <w:name w:val="C14A62850BA947189D2AD6210D4FA1E1"/>
    <w:rsid w:val="00B018EA"/>
  </w:style>
  <w:style w:type="paragraph" w:customStyle="1" w:styleId="4B75275DCBA448D2B590430AD18D3996">
    <w:name w:val="4B75275DCBA448D2B590430AD18D3996"/>
    <w:rsid w:val="00B018EA"/>
  </w:style>
  <w:style w:type="paragraph" w:customStyle="1" w:styleId="6CDE766EAFC646A3AFAFBD773C6B393C">
    <w:name w:val="6CDE766EAFC646A3AFAFBD773C6B393C"/>
    <w:rsid w:val="00B018EA"/>
  </w:style>
  <w:style w:type="paragraph" w:customStyle="1" w:styleId="82131E2E4C734F9685D0220A01150F76">
    <w:name w:val="82131E2E4C734F9685D0220A01150F76"/>
    <w:rsid w:val="00B018EA"/>
  </w:style>
  <w:style w:type="paragraph" w:customStyle="1" w:styleId="0B004F308D924BB2981503F9BD14DE7B">
    <w:name w:val="0B004F308D924BB2981503F9BD14DE7B"/>
    <w:rsid w:val="00B018EA"/>
  </w:style>
  <w:style w:type="paragraph" w:customStyle="1" w:styleId="6C73CDB56548409FB190ED6C51F7D2A3">
    <w:name w:val="6C73CDB56548409FB190ED6C51F7D2A3"/>
    <w:rsid w:val="00B018EA"/>
  </w:style>
  <w:style w:type="paragraph" w:customStyle="1" w:styleId="B5B090968A7E436290D6EA8FF7276979">
    <w:name w:val="B5B090968A7E436290D6EA8FF7276979"/>
    <w:rsid w:val="00B018EA"/>
  </w:style>
  <w:style w:type="paragraph" w:customStyle="1" w:styleId="1E9AC01E8CA04DB4AD736455E5929447">
    <w:name w:val="1E9AC01E8CA04DB4AD736455E5929447"/>
    <w:rsid w:val="00B018EA"/>
  </w:style>
  <w:style w:type="paragraph" w:customStyle="1" w:styleId="BC77A8009B5A42F2875E6BF3B95C3F4B">
    <w:name w:val="BC77A8009B5A42F2875E6BF3B95C3F4B"/>
    <w:rsid w:val="00B018EA"/>
  </w:style>
  <w:style w:type="paragraph" w:customStyle="1" w:styleId="CF94418E669D41538F94F5A6806F4D2A">
    <w:name w:val="CF94418E669D41538F94F5A6806F4D2A"/>
    <w:rsid w:val="00B018EA"/>
  </w:style>
  <w:style w:type="paragraph" w:customStyle="1" w:styleId="23689B92353D45D2A72140A0F0F20C15">
    <w:name w:val="23689B92353D45D2A72140A0F0F20C15"/>
    <w:rsid w:val="00B018EA"/>
  </w:style>
  <w:style w:type="paragraph" w:customStyle="1" w:styleId="1FE210FD73964CF384D7ED945492871B">
    <w:name w:val="1FE210FD73964CF384D7ED945492871B"/>
    <w:rsid w:val="00B018EA"/>
  </w:style>
  <w:style w:type="paragraph" w:customStyle="1" w:styleId="E352650AE5544CA3834981347856463F">
    <w:name w:val="E352650AE5544CA3834981347856463F"/>
    <w:rsid w:val="00B018EA"/>
  </w:style>
  <w:style w:type="paragraph" w:customStyle="1" w:styleId="51D1F9E8FF354E37BDECFBBC267D2F33">
    <w:name w:val="51D1F9E8FF354E37BDECFBBC267D2F33"/>
    <w:rsid w:val="00B018EA"/>
  </w:style>
  <w:style w:type="paragraph" w:customStyle="1" w:styleId="F6B53A06C4B14B47A73C086B71640DF3">
    <w:name w:val="F6B53A06C4B14B47A73C086B71640DF3"/>
    <w:rsid w:val="00B018EA"/>
  </w:style>
  <w:style w:type="paragraph" w:customStyle="1" w:styleId="6B8A748DFE2D4E7EB5769236869353CF">
    <w:name w:val="6B8A748DFE2D4E7EB5769236869353CF"/>
    <w:rsid w:val="00B018EA"/>
  </w:style>
  <w:style w:type="paragraph" w:customStyle="1" w:styleId="5482A2C86FAB4749B37B334B309CE11A">
    <w:name w:val="5482A2C86FAB4749B37B334B309CE11A"/>
    <w:rsid w:val="00B018EA"/>
  </w:style>
  <w:style w:type="paragraph" w:customStyle="1" w:styleId="57623DB3B1314CFFBABBAF50B1BE190B">
    <w:name w:val="57623DB3B1314CFFBABBAF50B1BE190B"/>
    <w:rsid w:val="00B018EA"/>
  </w:style>
  <w:style w:type="paragraph" w:customStyle="1" w:styleId="D2B9B846D1A04A0CA1BD33BAF61FB4FA">
    <w:name w:val="D2B9B846D1A04A0CA1BD33BAF61FB4FA"/>
    <w:rsid w:val="00B018EA"/>
  </w:style>
  <w:style w:type="paragraph" w:customStyle="1" w:styleId="E705C5A78D2E46B0BBCC0C7784BB940E">
    <w:name w:val="E705C5A78D2E46B0BBCC0C7784BB940E"/>
    <w:rsid w:val="00B018EA"/>
  </w:style>
  <w:style w:type="paragraph" w:customStyle="1" w:styleId="9A5FD9FC489F45768C464604BE349ABE">
    <w:name w:val="9A5FD9FC489F45768C464604BE349ABE"/>
    <w:rsid w:val="00B018EA"/>
  </w:style>
  <w:style w:type="paragraph" w:customStyle="1" w:styleId="A0515D03F8F7426CB38A1E11D5C504AC">
    <w:name w:val="A0515D03F8F7426CB38A1E11D5C504AC"/>
    <w:rsid w:val="00B018EA"/>
  </w:style>
  <w:style w:type="paragraph" w:customStyle="1" w:styleId="A5CF6FB59A34449EA7FD0E57F5285E3D">
    <w:name w:val="A5CF6FB59A34449EA7FD0E57F5285E3D"/>
    <w:rsid w:val="00B018EA"/>
  </w:style>
  <w:style w:type="paragraph" w:customStyle="1" w:styleId="C076077D5E9147AFB93FAC1F8CD4DE8D">
    <w:name w:val="C076077D5E9147AFB93FAC1F8CD4DE8D"/>
    <w:rsid w:val="00B018EA"/>
  </w:style>
  <w:style w:type="paragraph" w:customStyle="1" w:styleId="94092CD2C49D42C0AFF32B1C6B356CBC">
    <w:name w:val="94092CD2C49D42C0AFF32B1C6B356CBC"/>
    <w:rsid w:val="00B018EA"/>
  </w:style>
  <w:style w:type="paragraph" w:customStyle="1" w:styleId="CBCFF4741E224681BABE019874F8BC0E">
    <w:name w:val="CBCFF4741E224681BABE019874F8BC0E"/>
    <w:rsid w:val="00B018EA"/>
  </w:style>
  <w:style w:type="paragraph" w:customStyle="1" w:styleId="E530486D1FAC4E49AC10F55D6F377EE6">
    <w:name w:val="E530486D1FAC4E49AC10F55D6F377EE6"/>
    <w:rsid w:val="00B018EA"/>
  </w:style>
  <w:style w:type="paragraph" w:customStyle="1" w:styleId="1392529174564891A3E48E5663D5331E">
    <w:name w:val="1392529174564891A3E48E5663D5331E"/>
    <w:rsid w:val="00B018EA"/>
  </w:style>
  <w:style w:type="paragraph" w:customStyle="1" w:styleId="5ACB32B78E1E40BE88AFEF20E05E597F">
    <w:name w:val="5ACB32B78E1E40BE88AFEF20E05E597F"/>
    <w:rsid w:val="00B018EA"/>
  </w:style>
  <w:style w:type="paragraph" w:customStyle="1" w:styleId="DF5FDAE885554333BEFB7D8908A505A6">
    <w:name w:val="DF5FDAE885554333BEFB7D8908A505A6"/>
    <w:rsid w:val="00B018EA"/>
  </w:style>
  <w:style w:type="paragraph" w:customStyle="1" w:styleId="2335A0DC55C44D9D9F1AF4049AB8FE51">
    <w:name w:val="2335A0DC55C44D9D9F1AF4049AB8FE51"/>
    <w:rsid w:val="00B018EA"/>
  </w:style>
  <w:style w:type="paragraph" w:customStyle="1" w:styleId="2C6591E576F2457EA1F410058331FA10">
    <w:name w:val="2C6591E576F2457EA1F410058331FA10"/>
    <w:rsid w:val="00B018EA"/>
  </w:style>
  <w:style w:type="paragraph" w:customStyle="1" w:styleId="161815A51BC54B8F9912F10D800E582F">
    <w:name w:val="161815A51BC54B8F9912F10D800E582F"/>
    <w:rsid w:val="00B018EA"/>
  </w:style>
  <w:style w:type="paragraph" w:customStyle="1" w:styleId="188C42E34601480EBDFA2D43EA750F8C">
    <w:name w:val="188C42E34601480EBDFA2D43EA750F8C"/>
    <w:rsid w:val="00B018EA"/>
  </w:style>
  <w:style w:type="paragraph" w:customStyle="1" w:styleId="EE542F24B4C248909A90874374E36896">
    <w:name w:val="EE542F24B4C248909A90874374E36896"/>
    <w:rsid w:val="00B018EA"/>
  </w:style>
  <w:style w:type="paragraph" w:customStyle="1" w:styleId="4C90FC7F29644D349A0BC6AB8949C071">
    <w:name w:val="4C90FC7F29644D349A0BC6AB8949C071"/>
    <w:rsid w:val="00B018EA"/>
  </w:style>
  <w:style w:type="paragraph" w:customStyle="1" w:styleId="F4E4EBC0D326411294748282E07C7E7F">
    <w:name w:val="F4E4EBC0D326411294748282E07C7E7F"/>
    <w:rsid w:val="00B018EA"/>
  </w:style>
  <w:style w:type="paragraph" w:customStyle="1" w:styleId="FCA2EFD627C3478E82009778EBFEBFD3">
    <w:name w:val="FCA2EFD627C3478E82009778EBFEBFD3"/>
    <w:rsid w:val="00B018EA"/>
  </w:style>
  <w:style w:type="paragraph" w:customStyle="1" w:styleId="8DF349BE92344819A43810FA36A9A10B">
    <w:name w:val="8DF349BE92344819A43810FA36A9A10B"/>
    <w:rsid w:val="00B018EA"/>
  </w:style>
  <w:style w:type="paragraph" w:customStyle="1" w:styleId="2474C472D7CC44A682748B69632C7EB6">
    <w:name w:val="2474C472D7CC44A682748B69632C7EB6"/>
    <w:rsid w:val="00B018EA"/>
  </w:style>
  <w:style w:type="paragraph" w:customStyle="1" w:styleId="552EA2D9E87048E1B07765E5205707D3">
    <w:name w:val="552EA2D9E87048E1B07765E5205707D3"/>
    <w:rsid w:val="00B018EA"/>
  </w:style>
  <w:style w:type="paragraph" w:customStyle="1" w:styleId="E0B885D290974BF488D75D34C779EFBC">
    <w:name w:val="E0B885D290974BF488D75D34C779EFBC"/>
    <w:rsid w:val="00B018EA"/>
  </w:style>
  <w:style w:type="paragraph" w:customStyle="1" w:styleId="C250E00B33DB4A1D8EA056E3C98CA3CF">
    <w:name w:val="C250E00B33DB4A1D8EA056E3C98CA3CF"/>
    <w:rsid w:val="00B018EA"/>
  </w:style>
  <w:style w:type="paragraph" w:customStyle="1" w:styleId="019DD8743BE04021AC6E1FBB77068B5A">
    <w:name w:val="019DD8743BE04021AC6E1FBB77068B5A"/>
    <w:rsid w:val="00B018EA"/>
  </w:style>
  <w:style w:type="paragraph" w:customStyle="1" w:styleId="35E93D3B3E5E4BA690C35FD385B7E503">
    <w:name w:val="35E93D3B3E5E4BA690C35FD385B7E503"/>
    <w:rsid w:val="00B018EA"/>
  </w:style>
  <w:style w:type="paragraph" w:customStyle="1" w:styleId="994B2B694D0A4BB494B5FD0E1A9122C9">
    <w:name w:val="994B2B694D0A4BB494B5FD0E1A9122C9"/>
    <w:rsid w:val="00B018EA"/>
  </w:style>
  <w:style w:type="paragraph" w:customStyle="1" w:styleId="048AEF67A202415990B6B9F8C6FB97A6">
    <w:name w:val="048AEF67A202415990B6B9F8C6FB97A6"/>
    <w:rsid w:val="00B018EA"/>
  </w:style>
  <w:style w:type="paragraph" w:customStyle="1" w:styleId="49B86C85671B44AEA1A615D40D735CA4">
    <w:name w:val="49B86C85671B44AEA1A615D40D735CA4"/>
    <w:rsid w:val="00B018EA"/>
  </w:style>
  <w:style w:type="paragraph" w:customStyle="1" w:styleId="D4B05D6DBEEC417BAE29CF926B52EF60">
    <w:name w:val="D4B05D6DBEEC417BAE29CF926B52EF60"/>
    <w:rsid w:val="00B018EA"/>
  </w:style>
  <w:style w:type="paragraph" w:customStyle="1" w:styleId="82F4B590FC8340A8BF014B6D76C441DC">
    <w:name w:val="82F4B590FC8340A8BF014B6D76C441DC"/>
    <w:rsid w:val="00B018EA"/>
  </w:style>
  <w:style w:type="paragraph" w:customStyle="1" w:styleId="B9694294B29B443085654CD0F1E50E3B">
    <w:name w:val="B9694294B29B443085654CD0F1E50E3B"/>
    <w:rsid w:val="00B018EA"/>
  </w:style>
  <w:style w:type="paragraph" w:customStyle="1" w:styleId="0B7F033E721946CBB1D82743C05356F2">
    <w:name w:val="0B7F033E721946CBB1D82743C05356F2"/>
    <w:rsid w:val="00B018EA"/>
  </w:style>
  <w:style w:type="paragraph" w:customStyle="1" w:styleId="7B3BA6FB9F6D44F2A4E7442B878E8BA8">
    <w:name w:val="7B3BA6FB9F6D44F2A4E7442B878E8BA8"/>
    <w:rsid w:val="00B018EA"/>
  </w:style>
  <w:style w:type="paragraph" w:customStyle="1" w:styleId="452C27DA42874AFD98A3F31A90A272B4">
    <w:name w:val="452C27DA42874AFD98A3F31A90A272B4"/>
    <w:rsid w:val="00B018EA"/>
  </w:style>
  <w:style w:type="paragraph" w:customStyle="1" w:styleId="CC550FD1EAC343A582AE9726EBA4D1AE">
    <w:name w:val="CC550FD1EAC343A582AE9726EBA4D1AE"/>
    <w:rsid w:val="00B018EA"/>
  </w:style>
  <w:style w:type="paragraph" w:customStyle="1" w:styleId="FFB0B1C467EA44E28D5BDD2E8B8FB51C">
    <w:name w:val="FFB0B1C467EA44E28D5BDD2E8B8FB51C"/>
    <w:rsid w:val="00B018EA"/>
  </w:style>
  <w:style w:type="paragraph" w:customStyle="1" w:styleId="22F41B9117E141629ECE840566891997">
    <w:name w:val="22F41B9117E141629ECE840566891997"/>
    <w:rsid w:val="00B018EA"/>
  </w:style>
  <w:style w:type="paragraph" w:customStyle="1" w:styleId="9845E69DE5604F5CA848CC6EBEB1D56F">
    <w:name w:val="9845E69DE5604F5CA848CC6EBEB1D56F"/>
    <w:rsid w:val="00B018EA"/>
  </w:style>
  <w:style w:type="paragraph" w:customStyle="1" w:styleId="1D2E9F0810AF49E28FA580D65C14C6F0">
    <w:name w:val="1D2E9F0810AF49E28FA580D65C14C6F0"/>
    <w:rsid w:val="00B018EA"/>
  </w:style>
  <w:style w:type="paragraph" w:customStyle="1" w:styleId="1C505B36FA944CA8B594F56EC02A0082">
    <w:name w:val="1C505B36FA944CA8B594F56EC02A0082"/>
    <w:rsid w:val="00B018EA"/>
  </w:style>
  <w:style w:type="paragraph" w:customStyle="1" w:styleId="463490E00CF142E1A4F8177386FD7ABD">
    <w:name w:val="463490E00CF142E1A4F8177386FD7ABD"/>
    <w:rsid w:val="00B018EA"/>
  </w:style>
  <w:style w:type="paragraph" w:customStyle="1" w:styleId="00784A0D06BD402CB30D49F0C9D4AC0D">
    <w:name w:val="00784A0D06BD402CB30D49F0C9D4AC0D"/>
    <w:rsid w:val="00B018EA"/>
  </w:style>
  <w:style w:type="paragraph" w:customStyle="1" w:styleId="2EDCEF02898A4DB4B91CF8F28681B69C">
    <w:name w:val="2EDCEF02898A4DB4B91CF8F28681B69C"/>
    <w:rsid w:val="00B018EA"/>
  </w:style>
  <w:style w:type="paragraph" w:customStyle="1" w:styleId="16B161EF0D1649E18B991C50D024D4A9">
    <w:name w:val="16B161EF0D1649E18B991C50D024D4A9"/>
    <w:rsid w:val="00B018EA"/>
  </w:style>
  <w:style w:type="paragraph" w:customStyle="1" w:styleId="CEC29217DA42434E90B2FE9DBB4BA8C8">
    <w:name w:val="CEC29217DA42434E90B2FE9DBB4BA8C8"/>
    <w:rsid w:val="00B018EA"/>
  </w:style>
  <w:style w:type="paragraph" w:customStyle="1" w:styleId="9F0DD3CAEC724C7F8D83B9392C6603FF">
    <w:name w:val="9F0DD3CAEC724C7F8D83B9392C6603FF"/>
    <w:rsid w:val="00B018EA"/>
  </w:style>
  <w:style w:type="paragraph" w:customStyle="1" w:styleId="B04A548725884E9B986A626890803CBD">
    <w:name w:val="B04A548725884E9B986A626890803CBD"/>
    <w:rsid w:val="00B018EA"/>
  </w:style>
  <w:style w:type="paragraph" w:customStyle="1" w:styleId="07D10B18B473431781A74066EE195021">
    <w:name w:val="07D10B18B473431781A74066EE195021"/>
    <w:rsid w:val="00B018EA"/>
  </w:style>
  <w:style w:type="paragraph" w:customStyle="1" w:styleId="41400E5EB9364E2899025CBBF489AEB8">
    <w:name w:val="41400E5EB9364E2899025CBBF489AEB8"/>
    <w:rsid w:val="00B018EA"/>
  </w:style>
  <w:style w:type="paragraph" w:customStyle="1" w:styleId="80F43E80B8CC4D7783442441DE4E39D1">
    <w:name w:val="80F43E80B8CC4D7783442441DE4E39D1"/>
    <w:rsid w:val="00B018EA"/>
  </w:style>
  <w:style w:type="paragraph" w:customStyle="1" w:styleId="9F0BEEBDCE6D436AA9536192F89997ED">
    <w:name w:val="9F0BEEBDCE6D436AA9536192F89997ED"/>
    <w:rsid w:val="00B018EA"/>
  </w:style>
  <w:style w:type="paragraph" w:customStyle="1" w:styleId="E4BD7331B18C4C9FB12549C112A2833C">
    <w:name w:val="E4BD7331B18C4C9FB12549C112A2833C"/>
    <w:rsid w:val="00B018EA"/>
  </w:style>
  <w:style w:type="paragraph" w:customStyle="1" w:styleId="50C93CCDF55B41A78F086FD424565943">
    <w:name w:val="50C93CCDF55B41A78F086FD424565943"/>
    <w:rsid w:val="00B018EA"/>
  </w:style>
  <w:style w:type="paragraph" w:customStyle="1" w:styleId="E0AE92A2567B432AADF0DBBA7105C8C4">
    <w:name w:val="E0AE92A2567B432AADF0DBBA7105C8C4"/>
    <w:rsid w:val="00B018EA"/>
  </w:style>
  <w:style w:type="paragraph" w:customStyle="1" w:styleId="FD12A679CB2F4E66B3FCA9B3F62707C0">
    <w:name w:val="FD12A679CB2F4E66B3FCA9B3F62707C0"/>
    <w:rsid w:val="00B018EA"/>
  </w:style>
  <w:style w:type="paragraph" w:customStyle="1" w:styleId="A92E178D9CCA4A618F34B5A0BC00C76A">
    <w:name w:val="A92E178D9CCA4A618F34B5A0BC00C76A"/>
    <w:rsid w:val="00B018EA"/>
  </w:style>
  <w:style w:type="paragraph" w:customStyle="1" w:styleId="276A56E5C7934D5197911FC3C55C5D9C">
    <w:name w:val="276A56E5C7934D5197911FC3C55C5D9C"/>
    <w:rsid w:val="00B018EA"/>
  </w:style>
  <w:style w:type="paragraph" w:customStyle="1" w:styleId="D8E5224B002945479A0A5627FA6D3B87">
    <w:name w:val="D8E5224B002945479A0A5627FA6D3B87"/>
    <w:rsid w:val="00B018EA"/>
  </w:style>
  <w:style w:type="paragraph" w:customStyle="1" w:styleId="AA1864647E6D45B2BCEA27181899E19C">
    <w:name w:val="AA1864647E6D45B2BCEA27181899E19C"/>
    <w:rsid w:val="00B018EA"/>
  </w:style>
  <w:style w:type="paragraph" w:customStyle="1" w:styleId="D8423F915496484A93AF2AF8E4B5B511">
    <w:name w:val="D8423F915496484A93AF2AF8E4B5B511"/>
    <w:rsid w:val="00B018EA"/>
  </w:style>
  <w:style w:type="paragraph" w:customStyle="1" w:styleId="F814CDADFFF74E1EA645AE90C9A97687">
    <w:name w:val="F814CDADFFF74E1EA645AE90C9A97687"/>
    <w:rsid w:val="00B018EA"/>
  </w:style>
  <w:style w:type="paragraph" w:customStyle="1" w:styleId="B2662D8B797B4C39BEFF0467624D43E4">
    <w:name w:val="B2662D8B797B4C39BEFF0467624D43E4"/>
    <w:rsid w:val="00B018EA"/>
  </w:style>
  <w:style w:type="paragraph" w:customStyle="1" w:styleId="8C3824638022443785006DCCD7632766">
    <w:name w:val="8C3824638022443785006DCCD7632766"/>
    <w:rsid w:val="00B018EA"/>
  </w:style>
  <w:style w:type="paragraph" w:customStyle="1" w:styleId="9ABEAFB2444F412DA37709CD46063C45">
    <w:name w:val="9ABEAFB2444F412DA37709CD46063C45"/>
    <w:rsid w:val="00B018EA"/>
  </w:style>
  <w:style w:type="paragraph" w:customStyle="1" w:styleId="1F4E5EC3ACC044BA9D58B7DACC1098E3">
    <w:name w:val="1F4E5EC3ACC044BA9D58B7DACC1098E3"/>
    <w:rsid w:val="00B018EA"/>
  </w:style>
  <w:style w:type="paragraph" w:customStyle="1" w:styleId="98EA6806578F45C8902BDAF9B7DE359B">
    <w:name w:val="98EA6806578F45C8902BDAF9B7DE359B"/>
    <w:rsid w:val="00B018EA"/>
  </w:style>
  <w:style w:type="paragraph" w:customStyle="1" w:styleId="BAC12289793540239A753F68304368A8">
    <w:name w:val="BAC12289793540239A753F68304368A8"/>
    <w:rsid w:val="00B018EA"/>
  </w:style>
  <w:style w:type="paragraph" w:customStyle="1" w:styleId="6E7B24F0520C4B5EA1C203B4C7079AF1">
    <w:name w:val="6E7B24F0520C4B5EA1C203B4C7079AF1"/>
    <w:rsid w:val="00B018EA"/>
  </w:style>
  <w:style w:type="paragraph" w:customStyle="1" w:styleId="C675FC964BC84D3783F6708E90FBD504">
    <w:name w:val="C675FC964BC84D3783F6708E90FBD504"/>
    <w:rsid w:val="00B018EA"/>
  </w:style>
  <w:style w:type="paragraph" w:customStyle="1" w:styleId="697D05D039BD47EF99F825523F9FFFFC">
    <w:name w:val="697D05D039BD47EF99F825523F9FFFFC"/>
    <w:rsid w:val="00B018EA"/>
  </w:style>
  <w:style w:type="paragraph" w:customStyle="1" w:styleId="C0A38092B267491D90AB9E4BF44E1FF7">
    <w:name w:val="C0A38092B267491D90AB9E4BF44E1FF7"/>
    <w:rsid w:val="00B018EA"/>
  </w:style>
  <w:style w:type="paragraph" w:customStyle="1" w:styleId="017844106A8149E5B9BCCB0175275E4B">
    <w:name w:val="017844106A8149E5B9BCCB0175275E4B"/>
    <w:rsid w:val="00B018EA"/>
  </w:style>
  <w:style w:type="paragraph" w:customStyle="1" w:styleId="FB9C76AEAA854E698134BEAF57FE28A1">
    <w:name w:val="FB9C76AEAA854E698134BEAF57FE28A1"/>
    <w:rsid w:val="00B018EA"/>
  </w:style>
  <w:style w:type="paragraph" w:customStyle="1" w:styleId="9A815C18A0014D89B9098DFE0E4CBAB4">
    <w:name w:val="9A815C18A0014D89B9098DFE0E4CBAB4"/>
    <w:rsid w:val="00B018EA"/>
  </w:style>
  <w:style w:type="paragraph" w:customStyle="1" w:styleId="D37EB23F0A8248F79498740E77B01E1A">
    <w:name w:val="D37EB23F0A8248F79498740E77B01E1A"/>
    <w:rsid w:val="00B018EA"/>
  </w:style>
  <w:style w:type="paragraph" w:customStyle="1" w:styleId="94235AAF9CEE438288D2F261EDDDC760">
    <w:name w:val="94235AAF9CEE438288D2F261EDDDC760"/>
    <w:rsid w:val="00B018EA"/>
  </w:style>
  <w:style w:type="paragraph" w:customStyle="1" w:styleId="7C9F7505F1BA48C5BF65110D4C1C8D66">
    <w:name w:val="7C9F7505F1BA48C5BF65110D4C1C8D66"/>
    <w:rsid w:val="00B018EA"/>
  </w:style>
  <w:style w:type="paragraph" w:customStyle="1" w:styleId="BB2198E59FC3454BBCD7E839E00DD6B6">
    <w:name w:val="BB2198E59FC3454BBCD7E839E00DD6B6"/>
    <w:rsid w:val="00B018EA"/>
  </w:style>
  <w:style w:type="paragraph" w:customStyle="1" w:styleId="ADA1094C35FE465DB9C0F8B56637D448">
    <w:name w:val="ADA1094C35FE465DB9C0F8B56637D448"/>
    <w:rsid w:val="00B018EA"/>
  </w:style>
  <w:style w:type="paragraph" w:customStyle="1" w:styleId="4341785AECC84787A5B34DA75D4D015D">
    <w:name w:val="4341785AECC84787A5B34DA75D4D015D"/>
    <w:rsid w:val="00B018EA"/>
  </w:style>
  <w:style w:type="paragraph" w:customStyle="1" w:styleId="BA2DE4B89CE64106A054A67189A38DE8">
    <w:name w:val="BA2DE4B89CE64106A054A67189A38DE8"/>
    <w:rsid w:val="00B018EA"/>
  </w:style>
  <w:style w:type="paragraph" w:customStyle="1" w:styleId="55D6805A456D4534B95F353060C6CE6D">
    <w:name w:val="55D6805A456D4534B95F353060C6CE6D"/>
    <w:rsid w:val="00B018EA"/>
  </w:style>
  <w:style w:type="paragraph" w:customStyle="1" w:styleId="3C13FEE927F04A0EBC3C71E753920ACE">
    <w:name w:val="3C13FEE927F04A0EBC3C71E753920ACE"/>
    <w:rsid w:val="00B018EA"/>
  </w:style>
  <w:style w:type="paragraph" w:customStyle="1" w:styleId="CA3F3143F458429488717981A212228A">
    <w:name w:val="CA3F3143F458429488717981A212228A"/>
    <w:rsid w:val="00B018EA"/>
  </w:style>
  <w:style w:type="paragraph" w:customStyle="1" w:styleId="BC0C2F1A1B8048A4837B14AF6F5E7B38">
    <w:name w:val="BC0C2F1A1B8048A4837B14AF6F5E7B38"/>
    <w:rsid w:val="00B018EA"/>
  </w:style>
  <w:style w:type="paragraph" w:customStyle="1" w:styleId="4966A8DB29684BFFB5F9C466FD1FDEE9">
    <w:name w:val="4966A8DB29684BFFB5F9C466FD1FDEE9"/>
    <w:rsid w:val="00B018EA"/>
  </w:style>
  <w:style w:type="paragraph" w:customStyle="1" w:styleId="7A8BA170D11346A4B6B7C333399A66CF">
    <w:name w:val="7A8BA170D11346A4B6B7C333399A66CF"/>
    <w:rsid w:val="00B018EA"/>
  </w:style>
  <w:style w:type="paragraph" w:customStyle="1" w:styleId="A0E7D4FCEFF546D9955A2380CC6972AB">
    <w:name w:val="A0E7D4FCEFF546D9955A2380CC6972AB"/>
    <w:rsid w:val="00B018EA"/>
  </w:style>
  <w:style w:type="paragraph" w:customStyle="1" w:styleId="E028DD1BB1DC4F35A8322919F1D5F460">
    <w:name w:val="E028DD1BB1DC4F35A8322919F1D5F460"/>
    <w:rsid w:val="00B018EA"/>
  </w:style>
  <w:style w:type="paragraph" w:customStyle="1" w:styleId="91E5498901DA48BB80224E02141D9545">
    <w:name w:val="91E5498901DA48BB80224E02141D9545"/>
    <w:rsid w:val="00B018EA"/>
  </w:style>
  <w:style w:type="paragraph" w:customStyle="1" w:styleId="0181E04533F1485CAECC3618ED76389B">
    <w:name w:val="0181E04533F1485CAECC3618ED76389B"/>
    <w:rsid w:val="00B018EA"/>
  </w:style>
  <w:style w:type="paragraph" w:customStyle="1" w:styleId="508C3028F6AF4ED9BE80B2640137322C">
    <w:name w:val="508C3028F6AF4ED9BE80B2640137322C"/>
    <w:rsid w:val="00B018EA"/>
  </w:style>
  <w:style w:type="paragraph" w:customStyle="1" w:styleId="9C0C09AAD7864094A84BE0557BB2FAE0">
    <w:name w:val="9C0C09AAD7864094A84BE0557BB2FAE0"/>
    <w:rsid w:val="00B018EA"/>
  </w:style>
  <w:style w:type="paragraph" w:customStyle="1" w:styleId="88FB6DBED7EB4517A92C76F555D01025">
    <w:name w:val="88FB6DBED7EB4517A92C76F555D01025"/>
    <w:rsid w:val="00B018EA"/>
  </w:style>
  <w:style w:type="paragraph" w:customStyle="1" w:styleId="78A7D67D0EBD4ACEA211702D69B22454">
    <w:name w:val="78A7D67D0EBD4ACEA211702D69B22454"/>
    <w:rsid w:val="00B018EA"/>
  </w:style>
  <w:style w:type="paragraph" w:customStyle="1" w:styleId="CAEF3DFB34B74E5F9C032519D9203CC1">
    <w:name w:val="CAEF3DFB34B74E5F9C032519D9203CC1"/>
    <w:rsid w:val="00B018EA"/>
  </w:style>
  <w:style w:type="paragraph" w:customStyle="1" w:styleId="AEADDB578AA9443AA7034EDC0F2CB14B">
    <w:name w:val="AEADDB578AA9443AA7034EDC0F2CB14B"/>
    <w:rsid w:val="00B018EA"/>
  </w:style>
  <w:style w:type="paragraph" w:customStyle="1" w:styleId="A91752F0BB774668A01F0BEF31F810AB">
    <w:name w:val="A91752F0BB774668A01F0BEF31F810AB"/>
    <w:rsid w:val="00B018EA"/>
  </w:style>
  <w:style w:type="paragraph" w:customStyle="1" w:styleId="5ACE880F115E4DE9A7362F914F0E9876">
    <w:name w:val="5ACE880F115E4DE9A7362F914F0E9876"/>
    <w:rsid w:val="00B018EA"/>
  </w:style>
  <w:style w:type="paragraph" w:customStyle="1" w:styleId="E8A188DB24644DCEA22C6EC63F77D784">
    <w:name w:val="E8A188DB24644DCEA22C6EC63F77D784"/>
    <w:rsid w:val="00B018EA"/>
  </w:style>
  <w:style w:type="paragraph" w:customStyle="1" w:styleId="114847624D6F4D02916C72B7C8F53082">
    <w:name w:val="114847624D6F4D02916C72B7C8F53082"/>
    <w:rsid w:val="00B018EA"/>
  </w:style>
  <w:style w:type="paragraph" w:customStyle="1" w:styleId="3C9ED4026E6F43DC93E5BD194B2479CD">
    <w:name w:val="3C9ED4026E6F43DC93E5BD194B2479CD"/>
    <w:rsid w:val="00B018EA"/>
  </w:style>
  <w:style w:type="paragraph" w:customStyle="1" w:styleId="7F017DF935E94142897B88E3C954704B">
    <w:name w:val="7F017DF935E94142897B88E3C954704B"/>
    <w:rsid w:val="00B018EA"/>
  </w:style>
  <w:style w:type="paragraph" w:customStyle="1" w:styleId="D844662F1C304C48A384CF74C04291F1">
    <w:name w:val="D844662F1C304C48A384CF74C04291F1"/>
    <w:rsid w:val="00B018EA"/>
  </w:style>
  <w:style w:type="paragraph" w:customStyle="1" w:styleId="F52823B6B33F4684910B48A20827C390">
    <w:name w:val="F52823B6B33F4684910B48A20827C390"/>
    <w:rsid w:val="00B018EA"/>
  </w:style>
  <w:style w:type="paragraph" w:customStyle="1" w:styleId="488B4E8C12AC4798B1452220CAA7B6E2">
    <w:name w:val="488B4E8C12AC4798B1452220CAA7B6E2"/>
    <w:rsid w:val="00B018EA"/>
  </w:style>
  <w:style w:type="paragraph" w:customStyle="1" w:styleId="38506226DA9440C49983F8BCD4144779">
    <w:name w:val="38506226DA9440C49983F8BCD4144779"/>
    <w:rsid w:val="00B018EA"/>
  </w:style>
  <w:style w:type="paragraph" w:customStyle="1" w:styleId="4B88C4537DD743C4ABE41F7F62219385">
    <w:name w:val="4B88C4537DD743C4ABE41F7F62219385"/>
    <w:rsid w:val="00B018EA"/>
  </w:style>
  <w:style w:type="paragraph" w:customStyle="1" w:styleId="9C88027E6FAF455291D91F059477FC6F">
    <w:name w:val="9C88027E6FAF455291D91F059477FC6F"/>
    <w:rsid w:val="00B018EA"/>
  </w:style>
  <w:style w:type="paragraph" w:customStyle="1" w:styleId="9B2017C9D9404ADB9C38AFEBD9D8A3CC">
    <w:name w:val="9B2017C9D9404ADB9C38AFEBD9D8A3CC"/>
    <w:rsid w:val="00B018EA"/>
  </w:style>
  <w:style w:type="paragraph" w:customStyle="1" w:styleId="83A563030F464A8080989C5FD7F21D8C">
    <w:name w:val="83A563030F464A8080989C5FD7F21D8C"/>
    <w:rsid w:val="00B018EA"/>
  </w:style>
  <w:style w:type="paragraph" w:customStyle="1" w:styleId="2F44A7BA0CC84CC58E68C6F57A7602D4">
    <w:name w:val="2F44A7BA0CC84CC58E68C6F57A7602D4"/>
    <w:rsid w:val="00B018EA"/>
  </w:style>
  <w:style w:type="paragraph" w:customStyle="1" w:styleId="326AC5C92BF3429EAC05475E31201168">
    <w:name w:val="326AC5C92BF3429EAC05475E31201168"/>
    <w:rsid w:val="00B018EA"/>
  </w:style>
  <w:style w:type="paragraph" w:customStyle="1" w:styleId="20D27AA5492B49E886B4831811C99021">
    <w:name w:val="20D27AA5492B49E886B4831811C99021"/>
    <w:rsid w:val="00B018EA"/>
  </w:style>
  <w:style w:type="paragraph" w:customStyle="1" w:styleId="B75F7FF57FE545ADBD16C794E7D8DF90">
    <w:name w:val="B75F7FF57FE545ADBD16C794E7D8DF90"/>
    <w:rsid w:val="00B018EA"/>
  </w:style>
  <w:style w:type="paragraph" w:customStyle="1" w:styleId="66F79F92C30A4D50B93D1D7D15297E23">
    <w:name w:val="66F79F92C30A4D50B93D1D7D15297E23"/>
    <w:rsid w:val="00B018EA"/>
  </w:style>
  <w:style w:type="paragraph" w:customStyle="1" w:styleId="657E636207894D97BC0AA14776E95BDD">
    <w:name w:val="657E636207894D97BC0AA14776E95BDD"/>
    <w:rsid w:val="00B018EA"/>
  </w:style>
  <w:style w:type="paragraph" w:customStyle="1" w:styleId="5B6AE5D77274464C8E64A33A84C8ABAC">
    <w:name w:val="5B6AE5D77274464C8E64A33A84C8ABAC"/>
    <w:rsid w:val="00B018EA"/>
  </w:style>
  <w:style w:type="paragraph" w:customStyle="1" w:styleId="3301A9EF6B8E44659E74F8FEDEE91E67">
    <w:name w:val="3301A9EF6B8E44659E74F8FEDEE91E67"/>
    <w:rsid w:val="00B018EA"/>
  </w:style>
  <w:style w:type="paragraph" w:customStyle="1" w:styleId="716A15AB41D24F3C98CDDDE83D5BDCB8">
    <w:name w:val="716A15AB41D24F3C98CDDDE83D5BDCB8"/>
    <w:rsid w:val="00B018EA"/>
  </w:style>
  <w:style w:type="paragraph" w:customStyle="1" w:styleId="F84FD863DE684D1883C879967ED03F33">
    <w:name w:val="F84FD863DE684D1883C879967ED03F33"/>
    <w:rsid w:val="00B018EA"/>
  </w:style>
  <w:style w:type="paragraph" w:customStyle="1" w:styleId="23408A1F25FA4A0A8E1C0B45F20C406C">
    <w:name w:val="23408A1F25FA4A0A8E1C0B45F20C406C"/>
    <w:rsid w:val="00B018EA"/>
  </w:style>
  <w:style w:type="paragraph" w:customStyle="1" w:styleId="0CE5BFCC9436483DAA172CF4B1DDB375">
    <w:name w:val="0CE5BFCC9436483DAA172CF4B1DDB375"/>
    <w:rsid w:val="00B018EA"/>
  </w:style>
  <w:style w:type="paragraph" w:customStyle="1" w:styleId="8EDDE0D59E0D4A0C9668193A17D39C17">
    <w:name w:val="8EDDE0D59E0D4A0C9668193A17D39C17"/>
    <w:rsid w:val="00B018EA"/>
  </w:style>
  <w:style w:type="paragraph" w:customStyle="1" w:styleId="6CF99F864865447A8DDC6A40482C97F7">
    <w:name w:val="6CF99F864865447A8DDC6A40482C97F7"/>
    <w:rsid w:val="00B018EA"/>
  </w:style>
  <w:style w:type="paragraph" w:customStyle="1" w:styleId="F3B6031EE42B487E92309C79DBE50CFF">
    <w:name w:val="F3B6031EE42B487E92309C79DBE50CFF"/>
    <w:rsid w:val="00B018EA"/>
  </w:style>
  <w:style w:type="paragraph" w:customStyle="1" w:styleId="1A999508909F48C18117155302D4DBD0">
    <w:name w:val="1A999508909F48C18117155302D4DBD0"/>
    <w:rsid w:val="00B018EA"/>
  </w:style>
  <w:style w:type="paragraph" w:customStyle="1" w:styleId="9A47CEDCF6D844E0BCC1586074A9A693">
    <w:name w:val="9A47CEDCF6D844E0BCC1586074A9A693"/>
    <w:rsid w:val="00B018EA"/>
  </w:style>
  <w:style w:type="paragraph" w:customStyle="1" w:styleId="111FE6C250EC422396B0163F2DE3CDAD">
    <w:name w:val="111FE6C250EC422396B0163F2DE3CDAD"/>
    <w:rsid w:val="00B018EA"/>
  </w:style>
  <w:style w:type="paragraph" w:customStyle="1" w:styleId="058D2C5750CF4227933EA71462378B99">
    <w:name w:val="058D2C5750CF4227933EA71462378B99"/>
    <w:rsid w:val="00B018EA"/>
  </w:style>
  <w:style w:type="paragraph" w:customStyle="1" w:styleId="6276093706E640968520A93D507EDA13">
    <w:name w:val="6276093706E640968520A93D507EDA13"/>
    <w:rsid w:val="00B018EA"/>
  </w:style>
  <w:style w:type="paragraph" w:customStyle="1" w:styleId="FD8D38C8EBA84A08B531D4C148B47726">
    <w:name w:val="FD8D38C8EBA84A08B531D4C148B47726"/>
    <w:rsid w:val="00B018EA"/>
  </w:style>
  <w:style w:type="paragraph" w:customStyle="1" w:styleId="6553057E164D4C51B449D322F2977B90">
    <w:name w:val="6553057E164D4C51B449D322F2977B90"/>
    <w:rsid w:val="00B018EA"/>
  </w:style>
  <w:style w:type="paragraph" w:customStyle="1" w:styleId="9B23744B63E14C36A09C9A08E09FDE34">
    <w:name w:val="9B23744B63E14C36A09C9A08E09FDE34"/>
    <w:rsid w:val="00B018EA"/>
  </w:style>
  <w:style w:type="paragraph" w:customStyle="1" w:styleId="B3CE06B25CB2435E926E9E2F2BF2DE73">
    <w:name w:val="B3CE06B25CB2435E926E9E2F2BF2DE73"/>
    <w:rsid w:val="00B018EA"/>
  </w:style>
  <w:style w:type="paragraph" w:customStyle="1" w:styleId="214C39C295EA47779DAB3BB5BFD95C6B">
    <w:name w:val="214C39C295EA47779DAB3BB5BFD95C6B"/>
    <w:rsid w:val="00B018EA"/>
  </w:style>
  <w:style w:type="paragraph" w:customStyle="1" w:styleId="A06876B2A1F647CCBABD9EF8895469D7">
    <w:name w:val="A06876B2A1F647CCBABD9EF8895469D7"/>
    <w:rsid w:val="00B018EA"/>
  </w:style>
  <w:style w:type="paragraph" w:customStyle="1" w:styleId="72836F1D159A4CFA98BAF8FD471B13DF">
    <w:name w:val="72836F1D159A4CFA98BAF8FD471B13DF"/>
    <w:rsid w:val="00B018EA"/>
  </w:style>
  <w:style w:type="paragraph" w:customStyle="1" w:styleId="B1915323F5214DD785EF1E0F1927D0CA">
    <w:name w:val="B1915323F5214DD785EF1E0F1927D0CA"/>
    <w:rsid w:val="00B018EA"/>
  </w:style>
  <w:style w:type="paragraph" w:customStyle="1" w:styleId="760E0F734E7641089FA2F433EA1A8DD2">
    <w:name w:val="760E0F734E7641089FA2F433EA1A8DD2"/>
    <w:rsid w:val="00B018EA"/>
  </w:style>
  <w:style w:type="paragraph" w:customStyle="1" w:styleId="0A7D382AF7014589BB7780298CBC2436">
    <w:name w:val="0A7D382AF7014589BB7780298CBC2436"/>
    <w:rsid w:val="00B018EA"/>
  </w:style>
  <w:style w:type="paragraph" w:customStyle="1" w:styleId="A47288B4C52A4FD9AC26AB44E98B891A">
    <w:name w:val="A47288B4C52A4FD9AC26AB44E98B891A"/>
    <w:rsid w:val="00B018EA"/>
  </w:style>
  <w:style w:type="paragraph" w:customStyle="1" w:styleId="F806C0BA2AD64923B30070F4BFFA4DFC">
    <w:name w:val="F806C0BA2AD64923B30070F4BFFA4DFC"/>
    <w:rsid w:val="00B018EA"/>
  </w:style>
  <w:style w:type="paragraph" w:customStyle="1" w:styleId="246E1AE26D8A4BBE866F113C6A9EF8BF">
    <w:name w:val="246E1AE26D8A4BBE866F113C6A9EF8BF"/>
    <w:rsid w:val="00B018EA"/>
  </w:style>
  <w:style w:type="paragraph" w:customStyle="1" w:styleId="05EF3125EB374693A4F8290F38F1E88F">
    <w:name w:val="05EF3125EB374693A4F8290F38F1E88F"/>
    <w:rsid w:val="00B018EA"/>
  </w:style>
  <w:style w:type="paragraph" w:customStyle="1" w:styleId="6E6CD9E538F6452AB1BD51F450977D04">
    <w:name w:val="6E6CD9E538F6452AB1BD51F450977D04"/>
    <w:rsid w:val="00B018EA"/>
  </w:style>
  <w:style w:type="paragraph" w:customStyle="1" w:styleId="7427F1F767394D4083DF77B5E8F43524">
    <w:name w:val="7427F1F767394D4083DF77B5E8F43524"/>
    <w:rsid w:val="00B018EA"/>
  </w:style>
  <w:style w:type="paragraph" w:customStyle="1" w:styleId="C9A73EBC824E404CA0EBB2C9A340E7A6">
    <w:name w:val="C9A73EBC824E404CA0EBB2C9A340E7A6"/>
    <w:rsid w:val="00B018EA"/>
  </w:style>
  <w:style w:type="paragraph" w:customStyle="1" w:styleId="DEFE1B8B61124F57A42D058C8E1787A2">
    <w:name w:val="DEFE1B8B61124F57A42D058C8E1787A2"/>
    <w:rsid w:val="00B018EA"/>
  </w:style>
  <w:style w:type="paragraph" w:customStyle="1" w:styleId="C15074BA5F364F7F8A7DB2F05EFB58FE">
    <w:name w:val="C15074BA5F364F7F8A7DB2F05EFB58FE"/>
    <w:rsid w:val="00B018EA"/>
  </w:style>
  <w:style w:type="paragraph" w:customStyle="1" w:styleId="4A94FD03B21949B8B12618E51CC54954">
    <w:name w:val="4A94FD03B21949B8B12618E51CC54954"/>
    <w:rsid w:val="00B018EA"/>
  </w:style>
  <w:style w:type="paragraph" w:customStyle="1" w:styleId="F662CD00FC124EF280E5B0FD9CEAC154">
    <w:name w:val="F662CD00FC124EF280E5B0FD9CEAC154"/>
    <w:rsid w:val="00B018EA"/>
  </w:style>
  <w:style w:type="paragraph" w:customStyle="1" w:styleId="C80E2E889BB644819A52946126372C2D">
    <w:name w:val="C80E2E889BB644819A52946126372C2D"/>
    <w:rsid w:val="00B018EA"/>
  </w:style>
  <w:style w:type="paragraph" w:customStyle="1" w:styleId="9BA55A71E27542408DFE452AD07D8C03">
    <w:name w:val="9BA55A71E27542408DFE452AD07D8C03"/>
    <w:rsid w:val="00B018EA"/>
  </w:style>
  <w:style w:type="paragraph" w:customStyle="1" w:styleId="D503467F64514265964B8D4DB4239CAC">
    <w:name w:val="D503467F64514265964B8D4DB4239CAC"/>
    <w:rsid w:val="00B018EA"/>
  </w:style>
  <w:style w:type="paragraph" w:customStyle="1" w:styleId="45B17AE17E7E46C885C9C73E2C803ECD">
    <w:name w:val="45B17AE17E7E46C885C9C73E2C803ECD"/>
    <w:rsid w:val="00B018EA"/>
  </w:style>
  <w:style w:type="paragraph" w:customStyle="1" w:styleId="1ED9F9553D574504BC9CD186DB586828">
    <w:name w:val="1ED9F9553D574504BC9CD186DB586828"/>
    <w:rsid w:val="00B018EA"/>
  </w:style>
  <w:style w:type="paragraph" w:customStyle="1" w:styleId="2CD2B4B72EF549C2AFC8CB134BADD8F2">
    <w:name w:val="2CD2B4B72EF549C2AFC8CB134BADD8F2"/>
    <w:rsid w:val="00B018EA"/>
  </w:style>
  <w:style w:type="paragraph" w:customStyle="1" w:styleId="41D5D36858914A199B267554802500DF">
    <w:name w:val="41D5D36858914A199B267554802500DF"/>
    <w:rsid w:val="00B018EA"/>
  </w:style>
  <w:style w:type="paragraph" w:customStyle="1" w:styleId="B4E7682B11174210849463BA5B33C180">
    <w:name w:val="B4E7682B11174210849463BA5B33C180"/>
    <w:rsid w:val="00B018EA"/>
  </w:style>
  <w:style w:type="paragraph" w:customStyle="1" w:styleId="A7645F6740FC456A9B34B3DAC956DA14">
    <w:name w:val="A7645F6740FC456A9B34B3DAC956DA14"/>
    <w:rsid w:val="00B018EA"/>
  </w:style>
  <w:style w:type="paragraph" w:customStyle="1" w:styleId="E9A58B58CFF84BBEBE604F1059A14305">
    <w:name w:val="E9A58B58CFF84BBEBE604F1059A14305"/>
    <w:rsid w:val="00B018EA"/>
  </w:style>
  <w:style w:type="paragraph" w:customStyle="1" w:styleId="0AAA744AF52345F9BAC2E2FD3ECE8D70">
    <w:name w:val="0AAA744AF52345F9BAC2E2FD3ECE8D70"/>
    <w:rsid w:val="00B018EA"/>
  </w:style>
  <w:style w:type="paragraph" w:customStyle="1" w:styleId="9C4FAC86FE3744C085F2A027418021A1">
    <w:name w:val="9C4FAC86FE3744C085F2A027418021A1"/>
    <w:rsid w:val="00B018EA"/>
  </w:style>
  <w:style w:type="paragraph" w:customStyle="1" w:styleId="2B3BC4E458B94729A64D13F947DDE935">
    <w:name w:val="2B3BC4E458B94729A64D13F947DDE935"/>
    <w:rsid w:val="00B018EA"/>
  </w:style>
  <w:style w:type="paragraph" w:customStyle="1" w:styleId="B5742A1C3DEB42558B73362BB63CDB1C">
    <w:name w:val="B5742A1C3DEB42558B73362BB63CDB1C"/>
    <w:rsid w:val="00B018EA"/>
  </w:style>
  <w:style w:type="paragraph" w:customStyle="1" w:styleId="5E8E6E49349A4AFF9AA1A51A5A854678">
    <w:name w:val="5E8E6E49349A4AFF9AA1A51A5A854678"/>
    <w:rsid w:val="00B018EA"/>
  </w:style>
  <w:style w:type="paragraph" w:customStyle="1" w:styleId="C4A46C2F77D542CBAD185ABEC7820E53">
    <w:name w:val="C4A46C2F77D542CBAD185ABEC7820E53"/>
    <w:rsid w:val="00B018EA"/>
  </w:style>
  <w:style w:type="paragraph" w:customStyle="1" w:styleId="BBD10B422CA046C6AD6CF6960D44D2F9">
    <w:name w:val="BBD10B422CA046C6AD6CF6960D44D2F9"/>
    <w:rsid w:val="00B018EA"/>
  </w:style>
  <w:style w:type="paragraph" w:customStyle="1" w:styleId="7C675F44C1DA4FFA811AAD190A96A237">
    <w:name w:val="7C675F44C1DA4FFA811AAD190A96A237"/>
    <w:rsid w:val="00B018EA"/>
  </w:style>
  <w:style w:type="paragraph" w:customStyle="1" w:styleId="4BDA7DEE18764B949CF24313553C1ADC">
    <w:name w:val="4BDA7DEE18764B949CF24313553C1ADC"/>
    <w:rsid w:val="00B018EA"/>
  </w:style>
  <w:style w:type="paragraph" w:customStyle="1" w:styleId="20D5EF9F15A94B5B8C9EF920345DC7F8">
    <w:name w:val="20D5EF9F15A94B5B8C9EF920345DC7F8"/>
    <w:rsid w:val="00B018EA"/>
  </w:style>
  <w:style w:type="paragraph" w:customStyle="1" w:styleId="A40FC264BB3F4847B6FA1D8FBDB662A2">
    <w:name w:val="A40FC264BB3F4847B6FA1D8FBDB662A2"/>
    <w:rsid w:val="00B018EA"/>
  </w:style>
  <w:style w:type="paragraph" w:customStyle="1" w:styleId="C926264A690749F7A51D89DDEA204FAB">
    <w:name w:val="C926264A690749F7A51D89DDEA204FAB"/>
    <w:rsid w:val="00B018EA"/>
  </w:style>
  <w:style w:type="paragraph" w:customStyle="1" w:styleId="2CD0DD25112844269518B5C7FE1FC43B">
    <w:name w:val="2CD0DD25112844269518B5C7FE1FC43B"/>
    <w:rsid w:val="00B018EA"/>
  </w:style>
  <w:style w:type="paragraph" w:customStyle="1" w:styleId="FD2180E1DAA74016BA7F05E3C38A927B">
    <w:name w:val="FD2180E1DAA74016BA7F05E3C38A927B"/>
    <w:rsid w:val="00B018EA"/>
  </w:style>
  <w:style w:type="paragraph" w:customStyle="1" w:styleId="7B9C129C2B5E4723AAFBDCDEB5FB4248">
    <w:name w:val="7B9C129C2B5E4723AAFBDCDEB5FB4248"/>
    <w:rsid w:val="00B018EA"/>
  </w:style>
  <w:style w:type="paragraph" w:customStyle="1" w:styleId="D1A7286666DE4281AB954BBF00FD13CB">
    <w:name w:val="D1A7286666DE4281AB954BBF00FD13CB"/>
    <w:rsid w:val="00B018EA"/>
  </w:style>
  <w:style w:type="paragraph" w:customStyle="1" w:styleId="35269493FF274AB3BCF240ACE7626747">
    <w:name w:val="35269493FF274AB3BCF240ACE7626747"/>
    <w:rsid w:val="00B018EA"/>
  </w:style>
  <w:style w:type="paragraph" w:customStyle="1" w:styleId="EC0E47EECD794F108BDB176A955A4200">
    <w:name w:val="EC0E47EECD794F108BDB176A955A4200"/>
    <w:rsid w:val="00B018EA"/>
  </w:style>
  <w:style w:type="paragraph" w:customStyle="1" w:styleId="C835FF8BC5DA4BADB0D87303B6FE8069">
    <w:name w:val="C835FF8BC5DA4BADB0D87303B6FE8069"/>
    <w:rsid w:val="00B018EA"/>
  </w:style>
  <w:style w:type="paragraph" w:customStyle="1" w:styleId="AB4620AB68F946ADB218F0B210AC5EB0">
    <w:name w:val="AB4620AB68F946ADB218F0B210AC5EB0"/>
    <w:rsid w:val="00B018EA"/>
  </w:style>
  <w:style w:type="paragraph" w:customStyle="1" w:styleId="DEC21DAA6963458DA25B92606C01208A">
    <w:name w:val="DEC21DAA6963458DA25B92606C01208A"/>
    <w:rsid w:val="00B018EA"/>
  </w:style>
  <w:style w:type="paragraph" w:customStyle="1" w:styleId="4789AB9883D141A98F96F56C79FFD174">
    <w:name w:val="4789AB9883D141A98F96F56C79FFD174"/>
    <w:rsid w:val="00B018EA"/>
  </w:style>
  <w:style w:type="paragraph" w:customStyle="1" w:styleId="BB37A4B53C3141E9BAD2E315F008E7D3">
    <w:name w:val="BB37A4B53C3141E9BAD2E315F008E7D3"/>
    <w:rsid w:val="00B018EA"/>
  </w:style>
  <w:style w:type="paragraph" w:customStyle="1" w:styleId="89582BFFAA4F43A19519F394114CFF36">
    <w:name w:val="89582BFFAA4F43A19519F394114CFF36"/>
    <w:rsid w:val="00B018EA"/>
  </w:style>
  <w:style w:type="paragraph" w:customStyle="1" w:styleId="7DCAA01CD37B4FC5B72BD9DA0F509424">
    <w:name w:val="7DCAA01CD37B4FC5B72BD9DA0F509424"/>
    <w:rsid w:val="00B018EA"/>
  </w:style>
  <w:style w:type="paragraph" w:customStyle="1" w:styleId="3CD43C5B0A274EE29ECD5104D7FB3453">
    <w:name w:val="3CD43C5B0A274EE29ECD5104D7FB3453"/>
    <w:rsid w:val="00B018EA"/>
  </w:style>
  <w:style w:type="paragraph" w:customStyle="1" w:styleId="A2095A3C5BD84F2EADBFAF97F0B63D99">
    <w:name w:val="A2095A3C5BD84F2EADBFAF97F0B63D99"/>
    <w:rsid w:val="00B018EA"/>
  </w:style>
  <w:style w:type="paragraph" w:customStyle="1" w:styleId="DF66E6BCB4F3464593F0B47352A1F7BD">
    <w:name w:val="DF66E6BCB4F3464593F0B47352A1F7BD"/>
    <w:rsid w:val="00B018EA"/>
  </w:style>
  <w:style w:type="paragraph" w:customStyle="1" w:styleId="3BA77EAE32754521BE7B0D6A3A76B34E">
    <w:name w:val="3BA77EAE32754521BE7B0D6A3A76B34E"/>
    <w:rsid w:val="00B018EA"/>
  </w:style>
  <w:style w:type="paragraph" w:customStyle="1" w:styleId="1D8788C837FA44A3956F3D94B1051885">
    <w:name w:val="1D8788C837FA44A3956F3D94B1051885"/>
    <w:rsid w:val="00B018EA"/>
  </w:style>
  <w:style w:type="paragraph" w:customStyle="1" w:styleId="DC934F0CCE3D44BEBB0F2E7A8DFC3700">
    <w:name w:val="DC934F0CCE3D44BEBB0F2E7A8DFC3700"/>
    <w:rsid w:val="00B018EA"/>
  </w:style>
  <w:style w:type="paragraph" w:customStyle="1" w:styleId="DBBDDB3AC837497F8FC2B984436638C7">
    <w:name w:val="DBBDDB3AC837497F8FC2B984436638C7"/>
    <w:rsid w:val="00B018EA"/>
  </w:style>
  <w:style w:type="paragraph" w:customStyle="1" w:styleId="81175C4FF185442685B6299152DFFA7D">
    <w:name w:val="81175C4FF185442685B6299152DFFA7D"/>
    <w:rsid w:val="00B018EA"/>
  </w:style>
  <w:style w:type="paragraph" w:customStyle="1" w:styleId="37A4BF807BCE4722ADA70877D9F5642E">
    <w:name w:val="37A4BF807BCE4722ADA70877D9F5642E"/>
    <w:rsid w:val="00B018EA"/>
  </w:style>
  <w:style w:type="paragraph" w:customStyle="1" w:styleId="83F021367E94490397B9C6817110F72C">
    <w:name w:val="83F021367E94490397B9C6817110F72C"/>
    <w:rsid w:val="00B018EA"/>
  </w:style>
  <w:style w:type="paragraph" w:customStyle="1" w:styleId="764387912FAA4195853A61F9E7FF8531">
    <w:name w:val="764387912FAA4195853A61F9E7FF8531"/>
    <w:rsid w:val="00B018EA"/>
  </w:style>
  <w:style w:type="paragraph" w:customStyle="1" w:styleId="146D482C70334502B12D88B3FC1B3E66">
    <w:name w:val="146D482C70334502B12D88B3FC1B3E66"/>
    <w:rsid w:val="00B018EA"/>
  </w:style>
  <w:style w:type="paragraph" w:customStyle="1" w:styleId="A8F9FA5D712F42F8BE2DED9587B2D540">
    <w:name w:val="A8F9FA5D712F42F8BE2DED9587B2D540"/>
    <w:rsid w:val="00B018EA"/>
  </w:style>
  <w:style w:type="paragraph" w:customStyle="1" w:styleId="9DF556A0DAB14B47BBE55B323305C608">
    <w:name w:val="9DF556A0DAB14B47BBE55B323305C608"/>
    <w:rsid w:val="00B018EA"/>
  </w:style>
  <w:style w:type="paragraph" w:customStyle="1" w:styleId="FD56800C2CB14A7E974E8F8B6D56073D">
    <w:name w:val="FD56800C2CB14A7E974E8F8B6D56073D"/>
    <w:rsid w:val="00B018EA"/>
  </w:style>
  <w:style w:type="paragraph" w:customStyle="1" w:styleId="941E61E374E749CCAD5564FC2CD0C2DE">
    <w:name w:val="941E61E374E749CCAD5564FC2CD0C2DE"/>
    <w:rsid w:val="00B018EA"/>
  </w:style>
  <w:style w:type="paragraph" w:customStyle="1" w:styleId="F3333110F1364CD2B0E4295781E7E05C">
    <w:name w:val="F3333110F1364CD2B0E4295781E7E05C"/>
    <w:rsid w:val="00B018EA"/>
  </w:style>
  <w:style w:type="paragraph" w:customStyle="1" w:styleId="934BAA4F065E43E5B4F2DE7632DC942B">
    <w:name w:val="934BAA4F065E43E5B4F2DE7632DC942B"/>
    <w:rsid w:val="00B018EA"/>
  </w:style>
  <w:style w:type="paragraph" w:customStyle="1" w:styleId="26305A900E2A407CBE2B8AD55EF5C873">
    <w:name w:val="26305A900E2A407CBE2B8AD55EF5C873"/>
    <w:rsid w:val="00B018EA"/>
  </w:style>
  <w:style w:type="paragraph" w:customStyle="1" w:styleId="9BB6ACA7129B494EA0AD83F880B5C75E">
    <w:name w:val="9BB6ACA7129B494EA0AD83F880B5C75E"/>
    <w:rsid w:val="00B018EA"/>
  </w:style>
  <w:style w:type="paragraph" w:customStyle="1" w:styleId="8006AF0D19EC4ED99AD193DCBBDBA116">
    <w:name w:val="8006AF0D19EC4ED99AD193DCBBDBA116"/>
    <w:rsid w:val="00B018EA"/>
  </w:style>
  <w:style w:type="paragraph" w:customStyle="1" w:styleId="0FC5BB0C0BAB4F4F9E08765983CF8901">
    <w:name w:val="0FC5BB0C0BAB4F4F9E08765983CF8901"/>
    <w:rsid w:val="00B018EA"/>
  </w:style>
  <w:style w:type="paragraph" w:customStyle="1" w:styleId="F43AB0D7E56C46718DAC412A9D0051A6">
    <w:name w:val="F43AB0D7E56C46718DAC412A9D0051A6"/>
    <w:rsid w:val="00B018EA"/>
  </w:style>
  <w:style w:type="paragraph" w:customStyle="1" w:styleId="CE680D3CFE724A1F921736304758B599">
    <w:name w:val="CE680D3CFE724A1F921736304758B599"/>
    <w:rsid w:val="00B018EA"/>
  </w:style>
  <w:style w:type="paragraph" w:customStyle="1" w:styleId="07145FF1AC554FAC96C0CEB37077F1A1">
    <w:name w:val="07145FF1AC554FAC96C0CEB37077F1A1"/>
    <w:rsid w:val="00B018EA"/>
  </w:style>
  <w:style w:type="paragraph" w:customStyle="1" w:styleId="F8EDF0DDF9E447EE9B763396C1500A93">
    <w:name w:val="F8EDF0DDF9E447EE9B763396C1500A93"/>
    <w:rsid w:val="00B018EA"/>
  </w:style>
  <w:style w:type="paragraph" w:customStyle="1" w:styleId="A8641A5CE1694B638E1458BEB939C55D">
    <w:name w:val="A8641A5CE1694B638E1458BEB939C55D"/>
    <w:rsid w:val="00B018EA"/>
  </w:style>
  <w:style w:type="paragraph" w:customStyle="1" w:styleId="CBC84AF46B2743EA9A744AA195173B04">
    <w:name w:val="CBC84AF46B2743EA9A744AA195173B04"/>
    <w:rsid w:val="00B018EA"/>
  </w:style>
  <w:style w:type="paragraph" w:customStyle="1" w:styleId="03B47327C3544526ACAFDD53B5CF5C91">
    <w:name w:val="03B47327C3544526ACAFDD53B5CF5C91"/>
    <w:rsid w:val="00B018EA"/>
  </w:style>
  <w:style w:type="paragraph" w:customStyle="1" w:styleId="72EFEE169B5E48769071605805B47C89">
    <w:name w:val="72EFEE169B5E48769071605805B47C89"/>
    <w:rsid w:val="009815E2"/>
  </w:style>
  <w:style w:type="paragraph" w:customStyle="1" w:styleId="81F7F81E65734831B4BCC3FBC01C066F">
    <w:name w:val="81F7F81E65734831B4BCC3FBC01C066F"/>
    <w:rsid w:val="009815E2"/>
  </w:style>
  <w:style w:type="paragraph" w:customStyle="1" w:styleId="C6308ED722AB48E2ADDA7A2C5276CD0F">
    <w:name w:val="C6308ED722AB48E2ADDA7A2C5276CD0F"/>
    <w:rsid w:val="009815E2"/>
  </w:style>
  <w:style w:type="paragraph" w:customStyle="1" w:styleId="7DAB1420CEF444DDA719AA08D893DB48">
    <w:name w:val="7DAB1420CEF444DDA719AA08D893DB48"/>
    <w:rsid w:val="009815E2"/>
  </w:style>
  <w:style w:type="paragraph" w:customStyle="1" w:styleId="18A30CCF1E7547F0BC28D0D97CDE2896">
    <w:name w:val="18A30CCF1E7547F0BC28D0D97CDE2896"/>
    <w:rsid w:val="009815E2"/>
  </w:style>
  <w:style w:type="paragraph" w:customStyle="1" w:styleId="DB91A59D45CB47FA904421CFFA918D40">
    <w:name w:val="DB91A59D45CB47FA904421CFFA918D40"/>
    <w:rsid w:val="009815E2"/>
  </w:style>
  <w:style w:type="paragraph" w:customStyle="1" w:styleId="ACCD532E709E45B3950EFE20B2535251">
    <w:name w:val="ACCD532E709E45B3950EFE20B2535251"/>
    <w:rsid w:val="009815E2"/>
  </w:style>
  <w:style w:type="paragraph" w:customStyle="1" w:styleId="5D1E24D42E894F35A962EE874E956A2A">
    <w:name w:val="5D1E24D42E894F35A962EE874E956A2A"/>
    <w:rsid w:val="009815E2"/>
  </w:style>
  <w:style w:type="paragraph" w:customStyle="1" w:styleId="651AE80283B34D08B68F7E9551644314">
    <w:name w:val="651AE80283B34D08B68F7E9551644314"/>
    <w:rsid w:val="009815E2"/>
  </w:style>
  <w:style w:type="paragraph" w:customStyle="1" w:styleId="95E0BACFD2614F1CAE2F5C70C8C5AB56">
    <w:name w:val="95E0BACFD2614F1CAE2F5C70C8C5AB56"/>
    <w:rsid w:val="009815E2"/>
  </w:style>
  <w:style w:type="paragraph" w:customStyle="1" w:styleId="A6E08DF0B9BF42999385A5DE6E08D447">
    <w:name w:val="A6E08DF0B9BF42999385A5DE6E08D447"/>
    <w:rsid w:val="009815E2"/>
  </w:style>
  <w:style w:type="paragraph" w:customStyle="1" w:styleId="C4D02E4184844470A91B4AC0F15BB591">
    <w:name w:val="C4D02E4184844470A91B4AC0F15BB591"/>
    <w:rsid w:val="009815E2"/>
  </w:style>
  <w:style w:type="paragraph" w:customStyle="1" w:styleId="D71C72784A0D43A6B21D2C2DEB9F9A2B">
    <w:name w:val="D71C72784A0D43A6B21D2C2DEB9F9A2B"/>
    <w:rsid w:val="009815E2"/>
  </w:style>
  <w:style w:type="paragraph" w:customStyle="1" w:styleId="CEC9AF74B12F48D188099E78A30D85A4">
    <w:name w:val="CEC9AF74B12F48D188099E78A30D85A4"/>
    <w:rsid w:val="009815E2"/>
  </w:style>
  <w:style w:type="paragraph" w:customStyle="1" w:styleId="C3789A87D5BA4C07BB73F41B26289668">
    <w:name w:val="C3789A87D5BA4C07BB73F41B26289668"/>
    <w:rsid w:val="009815E2"/>
  </w:style>
  <w:style w:type="paragraph" w:customStyle="1" w:styleId="7CE0C579DAB94090AC2F0CBB944A8578">
    <w:name w:val="7CE0C579DAB94090AC2F0CBB944A8578"/>
    <w:rsid w:val="009815E2"/>
  </w:style>
  <w:style w:type="paragraph" w:customStyle="1" w:styleId="AE23345B0CD84FA5A443B7E0EB282EA9">
    <w:name w:val="AE23345B0CD84FA5A443B7E0EB282EA9"/>
    <w:rsid w:val="009815E2"/>
  </w:style>
  <w:style w:type="paragraph" w:customStyle="1" w:styleId="3A4E1E1561C240B1BA950F6443D67C56">
    <w:name w:val="3A4E1E1561C240B1BA950F6443D67C56"/>
    <w:rsid w:val="009815E2"/>
  </w:style>
  <w:style w:type="paragraph" w:customStyle="1" w:styleId="3407A7A77A3140539ACB2BC9E155B94A">
    <w:name w:val="3407A7A77A3140539ACB2BC9E155B94A"/>
    <w:rsid w:val="009815E2"/>
  </w:style>
  <w:style w:type="paragraph" w:customStyle="1" w:styleId="A1D26516EA6843B389CCA340A060DD41">
    <w:name w:val="A1D26516EA6843B389CCA340A060DD41"/>
    <w:rsid w:val="009815E2"/>
  </w:style>
  <w:style w:type="paragraph" w:customStyle="1" w:styleId="794183F2545C4094B94EB95DAF4D7D78">
    <w:name w:val="794183F2545C4094B94EB95DAF4D7D78"/>
    <w:rsid w:val="009815E2"/>
  </w:style>
  <w:style w:type="paragraph" w:customStyle="1" w:styleId="E9A733D1857F4320A01D9EA64BE9B9F9">
    <w:name w:val="E9A733D1857F4320A01D9EA64BE9B9F9"/>
    <w:rsid w:val="009815E2"/>
  </w:style>
  <w:style w:type="paragraph" w:customStyle="1" w:styleId="D2C0CADE3F6346A4841932379DE51C02">
    <w:name w:val="D2C0CADE3F6346A4841932379DE51C02"/>
    <w:rsid w:val="009815E2"/>
  </w:style>
  <w:style w:type="paragraph" w:customStyle="1" w:styleId="564570B0FD0E47CAA22249C1FEDA96EC">
    <w:name w:val="564570B0FD0E47CAA22249C1FEDA96EC"/>
    <w:rsid w:val="002C1620"/>
  </w:style>
  <w:style w:type="paragraph" w:customStyle="1" w:styleId="453560405AFF4ABFAEF66CBF6718BB76">
    <w:name w:val="453560405AFF4ABFAEF66CBF6718BB76"/>
    <w:rsid w:val="002C1620"/>
  </w:style>
  <w:style w:type="paragraph" w:customStyle="1" w:styleId="269BAEA8226D44C2B265DC348F364270">
    <w:name w:val="269BAEA8226D44C2B265DC348F364270"/>
    <w:rsid w:val="002C1620"/>
  </w:style>
  <w:style w:type="paragraph" w:customStyle="1" w:styleId="D56DA908322A41B1BDE71997AC70F785">
    <w:name w:val="D56DA908322A41B1BDE71997AC70F785"/>
    <w:rsid w:val="002C1620"/>
  </w:style>
  <w:style w:type="paragraph" w:customStyle="1" w:styleId="262627B4338C452DA36941B50BC56C84">
    <w:name w:val="262627B4338C452DA36941B50BC56C84"/>
    <w:rsid w:val="002C1620"/>
  </w:style>
  <w:style w:type="paragraph" w:customStyle="1" w:styleId="B5497A6E32C14577948C357F735BC170">
    <w:name w:val="B5497A6E32C14577948C357F735BC170"/>
    <w:rsid w:val="002C1620"/>
  </w:style>
  <w:style w:type="paragraph" w:customStyle="1" w:styleId="E46D03E5C3CC487CA5CD53816662B2F7">
    <w:name w:val="E46D03E5C3CC487CA5CD53816662B2F7"/>
    <w:rsid w:val="002C1620"/>
  </w:style>
  <w:style w:type="paragraph" w:customStyle="1" w:styleId="3D9695EE4BCA4D508BDD441607CC2C13">
    <w:name w:val="3D9695EE4BCA4D508BDD441607CC2C13"/>
    <w:rsid w:val="002C1620"/>
  </w:style>
  <w:style w:type="paragraph" w:customStyle="1" w:styleId="37D3D901F45B4C04A323448DAFDE62F8">
    <w:name w:val="37D3D901F45B4C04A323448DAFDE62F8"/>
    <w:rsid w:val="002C1620"/>
  </w:style>
  <w:style w:type="paragraph" w:customStyle="1" w:styleId="6CF955C737DF4369B7C695092EE064CA">
    <w:name w:val="6CF955C737DF4369B7C695092EE064CA"/>
    <w:rsid w:val="002C1620"/>
  </w:style>
  <w:style w:type="paragraph" w:customStyle="1" w:styleId="B2A348E033CB46B8B033A4B43CDEA5A2">
    <w:name w:val="B2A348E033CB46B8B033A4B43CDEA5A2"/>
    <w:rsid w:val="002C1620"/>
  </w:style>
  <w:style w:type="paragraph" w:customStyle="1" w:styleId="77A872A70AF84CD9BFB2373A49A91BFC">
    <w:name w:val="77A872A70AF84CD9BFB2373A49A91BFC"/>
    <w:rsid w:val="002C1620"/>
  </w:style>
  <w:style w:type="paragraph" w:customStyle="1" w:styleId="80004C19D59D482282C4E9E83211E642">
    <w:name w:val="80004C19D59D482282C4E9E83211E642"/>
    <w:rsid w:val="002C1620"/>
  </w:style>
  <w:style w:type="paragraph" w:customStyle="1" w:styleId="3DE7A681186044E7A0157E0C0F9F99B1">
    <w:name w:val="3DE7A681186044E7A0157E0C0F9F99B1"/>
    <w:rsid w:val="002C1620"/>
  </w:style>
  <w:style w:type="paragraph" w:customStyle="1" w:styleId="E281311426FA458591808B177EA688C7">
    <w:name w:val="E281311426FA458591808B177EA688C7"/>
    <w:rsid w:val="002C1620"/>
  </w:style>
  <w:style w:type="paragraph" w:customStyle="1" w:styleId="92F880EAF3EC4201925DAA9B77ACB30C">
    <w:name w:val="92F880EAF3EC4201925DAA9B77ACB30C"/>
    <w:rsid w:val="002C1620"/>
  </w:style>
  <w:style w:type="paragraph" w:customStyle="1" w:styleId="E75C0B4C01E24A22B79DB071A5568942">
    <w:name w:val="E75C0B4C01E24A22B79DB071A5568942"/>
    <w:rsid w:val="002C1620"/>
  </w:style>
  <w:style w:type="paragraph" w:customStyle="1" w:styleId="D4A9A6D12B834D2EB73D659A6985093E">
    <w:name w:val="D4A9A6D12B834D2EB73D659A6985093E"/>
    <w:rsid w:val="002C1620"/>
  </w:style>
  <w:style w:type="paragraph" w:customStyle="1" w:styleId="C461219A82944556AC73310940D8E390">
    <w:name w:val="C461219A82944556AC73310940D8E390"/>
    <w:rsid w:val="002C1620"/>
  </w:style>
  <w:style w:type="paragraph" w:customStyle="1" w:styleId="61EAC2D64DD54679A16E314156061741">
    <w:name w:val="61EAC2D64DD54679A16E314156061741"/>
    <w:rsid w:val="002C1620"/>
  </w:style>
  <w:style w:type="paragraph" w:customStyle="1" w:styleId="9C3833A507444ED79CAFE52680A0A422">
    <w:name w:val="9C3833A507444ED79CAFE52680A0A422"/>
    <w:rsid w:val="002C1620"/>
  </w:style>
  <w:style w:type="paragraph" w:customStyle="1" w:styleId="A5B25CBA214A4EA7A74AE48646949BCF">
    <w:name w:val="A5B25CBA214A4EA7A74AE48646949BCF"/>
    <w:rsid w:val="002C1620"/>
  </w:style>
  <w:style w:type="paragraph" w:customStyle="1" w:styleId="573F882D3FF94220B75A6EACB5DC4823">
    <w:name w:val="573F882D3FF94220B75A6EACB5DC4823"/>
    <w:rsid w:val="002C1620"/>
  </w:style>
  <w:style w:type="paragraph" w:customStyle="1" w:styleId="782FAA924ECD43EAB7F7AF640CF54BE4">
    <w:name w:val="782FAA924ECD43EAB7F7AF640CF54BE4"/>
    <w:rsid w:val="002C1620"/>
  </w:style>
  <w:style w:type="paragraph" w:customStyle="1" w:styleId="2EB22E0925AE485887E558ACD21ABF5D">
    <w:name w:val="2EB22E0925AE485887E558ACD21ABF5D"/>
    <w:rsid w:val="002C1620"/>
  </w:style>
  <w:style w:type="paragraph" w:customStyle="1" w:styleId="2EB236A0C0D2479A80D6D5968371CBA9">
    <w:name w:val="2EB236A0C0D2479A80D6D5968371CBA9"/>
    <w:rsid w:val="002C1620"/>
  </w:style>
  <w:style w:type="paragraph" w:customStyle="1" w:styleId="B1EFD99B6361485BB98CA63B0E68C20C">
    <w:name w:val="B1EFD99B6361485BB98CA63B0E68C20C"/>
    <w:rsid w:val="002C1620"/>
  </w:style>
  <w:style w:type="paragraph" w:customStyle="1" w:styleId="A9EC78ED0D8144DC84BE960112DFF55E">
    <w:name w:val="A9EC78ED0D8144DC84BE960112DFF55E"/>
    <w:rsid w:val="002C1620"/>
  </w:style>
  <w:style w:type="paragraph" w:customStyle="1" w:styleId="D1E11899EF7746CDA1942EDF3754CE76">
    <w:name w:val="D1E11899EF7746CDA1942EDF3754CE76"/>
    <w:rsid w:val="002C1620"/>
  </w:style>
  <w:style w:type="paragraph" w:customStyle="1" w:styleId="C3DD203DB76742E8BD35785B7B1BBB4A">
    <w:name w:val="C3DD203DB76742E8BD35785B7B1BBB4A"/>
    <w:rsid w:val="002C1620"/>
  </w:style>
  <w:style w:type="paragraph" w:customStyle="1" w:styleId="FA21491F71034944AACFA1DCE21541FF">
    <w:name w:val="FA21491F71034944AACFA1DCE21541FF"/>
    <w:rsid w:val="002C1620"/>
  </w:style>
  <w:style w:type="paragraph" w:customStyle="1" w:styleId="87F24DB28ECC4ADF88F44597C8F596E2">
    <w:name w:val="87F24DB28ECC4ADF88F44597C8F596E2"/>
    <w:rsid w:val="002C1620"/>
  </w:style>
  <w:style w:type="paragraph" w:customStyle="1" w:styleId="FDDD8AA68BDB46BC879CAC02967B30CF">
    <w:name w:val="FDDD8AA68BDB46BC879CAC02967B30CF"/>
    <w:rsid w:val="002C1620"/>
  </w:style>
  <w:style w:type="paragraph" w:customStyle="1" w:styleId="A9B473B3B12B4965990BD3B409E079EE">
    <w:name w:val="A9B473B3B12B4965990BD3B409E079EE"/>
    <w:rsid w:val="002C1620"/>
  </w:style>
  <w:style w:type="paragraph" w:customStyle="1" w:styleId="8B7931C751FC4A378B135BBBAA22A761">
    <w:name w:val="8B7931C751FC4A378B135BBBAA22A761"/>
    <w:rsid w:val="002C1620"/>
  </w:style>
  <w:style w:type="paragraph" w:customStyle="1" w:styleId="34193EB21A684CB1A8AD022FDF6CFCED">
    <w:name w:val="34193EB21A684CB1A8AD022FDF6CFCED"/>
    <w:rsid w:val="002C1620"/>
  </w:style>
  <w:style w:type="paragraph" w:customStyle="1" w:styleId="D8AC49FE4E674EC2BD354D7A342825C4">
    <w:name w:val="D8AC49FE4E674EC2BD354D7A342825C4"/>
    <w:rsid w:val="002C1620"/>
  </w:style>
  <w:style w:type="paragraph" w:customStyle="1" w:styleId="698F149827EC4EDBA090B47A37E0EC31">
    <w:name w:val="698F149827EC4EDBA090B47A37E0EC31"/>
    <w:rsid w:val="002C1620"/>
  </w:style>
  <w:style w:type="paragraph" w:customStyle="1" w:styleId="6F88E06818324F44A8D64A96AF92B113">
    <w:name w:val="6F88E06818324F44A8D64A96AF92B113"/>
    <w:rsid w:val="002C1620"/>
  </w:style>
  <w:style w:type="paragraph" w:customStyle="1" w:styleId="3BF465A4F6E5498E95048D82DC3E0A90">
    <w:name w:val="3BF465A4F6E5498E95048D82DC3E0A90"/>
    <w:rsid w:val="002C1620"/>
  </w:style>
  <w:style w:type="paragraph" w:customStyle="1" w:styleId="2AE346C50A864D9FAD46B444F3CC38C0">
    <w:name w:val="2AE346C50A864D9FAD46B444F3CC38C0"/>
    <w:rsid w:val="002C1620"/>
  </w:style>
  <w:style w:type="paragraph" w:customStyle="1" w:styleId="81773A961C484A93A54E353F4D565C9A">
    <w:name w:val="81773A961C484A93A54E353F4D565C9A"/>
    <w:rsid w:val="002C1620"/>
  </w:style>
  <w:style w:type="paragraph" w:customStyle="1" w:styleId="3E2C3E1150FF4F7FB2D2BE6AF3B9FD89">
    <w:name w:val="3E2C3E1150FF4F7FB2D2BE6AF3B9FD89"/>
    <w:rsid w:val="002C1620"/>
  </w:style>
  <w:style w:type="paragraph" w:customStyle="1" w:styleId="7D2DC7A48B9641E38DFB75BC8B3C7F6B">
    <w:name w:val="7D2DC7A48B9641E38DFB75BC8B3C7F6B"/>
    <w:rsid w:val="002C1620"/>
  </w:style>
  <w:style w:type="paragraph" w:customStyle="1" w:styleId="1BB5D5D2317B4CF3B4FC181B2EDAC015">
    <w:name w:val="1BB5D5D2317B4CF3B4FC181B2EDAC015"/>
    <w:rsid w:val="002C1620"/>
  </w:style>
  <w:style w:type="paragraph" w:customStyle="1" w:styleId="DE7D6E4356874424A3A78F0BDC8FD432">
    <w:name w:val="DE7D6E4356874424A3A78F0BDC8FD432"/>
    <w:rsid w:val="002C1620"/>
  </w:style>
  <w:style w:type="paragraph" w:customStyle="1" w:styleId="DDB2DA5D8E744DD697CB3FF0487CC1DB">
    <w:name w:val="DDB2DA5D8E744DD697CB3FF0487CC1DB"/>
    <w:rsid w:val="002C1620"/>
  </w:style>
  <w:style w:type="paragraph" w:customStyle="1" w:styleId="5816083225B64F088CC3557080EC90E0">
    <w:name w:val="5816083225B64F088CC3557080EC90E0"/>
    <w:rsid w:val="002C1620"/>
  </w:style>
  <w:style w:type="paragraph" w:customStyle="1" w:styleId="8BC15A40C3D74D11AB0E9CC606DA386C">
    <w:name w:val="8BC15A40C3D74D11AB0E9CC606DA386C"/>
    <w:rsid w:val="002C1620"/>
  </w:style>
  <w:style w:type="paragraph" w:customStyle="1" w:styleId="96ACEA40004043CB8C7907213F7A063F">
    <w:name w:val="96ACEA40004043CB8C7907213F7A063F"/>
    <w:rsid w:val="002C1620"/>
  </w:style>
  <w:style w:type="paragraph" w:customStyle="1" w:styleId="6FCDAC6D8FB94579A000407C13831AB7">
    <w:name w:val="6FCDAC6D8FB94579A000407C13831AB7"/>
    <w:rsid w:val="002C1620"/>
  </w:style>
  <w:style w:type="paragraph" w:customStyle="1" w:styleId="6EAAE6296D3043369384D3064E90E372">
    <w:name w:val="6EAAE6296D3043369384D3064E90E372"/>
    <w:rsid w:val="002C1620"/>
  </w:style>
  <w:style w:type="paragraph" w:customStyle="1" w:styleId="4706741528BE43FFA5D127A610357CD3">
    <w:name w:val="4706741528BE43FFA5D127A610357CD3"/>
    <w:rsid w:val="002C1620"/>
  </w:style>
  <w:style w:type="paragraph" w:customStyle="1" w:styleId="B50AE216C5BA4F03A0151F6756CC323C">
    <w:name w:val="B50AE216C5BA4F03A0151F6756CC323C"/>
    <w:rsid w:val="002C1620"/>
  </w:style>
  <w:style w:type="paragraph" w:customStyle="1" w:styleId="93CF0134371645D2871F941DAC19D7C9">
    <w:name w:val="93CF0134371645D2871F941DAC19D7C9"/>
    <w:rsid w:val="002C1620"/>
  </w:style>
  <w:style w:type="paragraph" w:customStyle="1" w:styleId="5B3D197328A641919BE2AAF7CADF3B05">
    <w:name w:val="5B3D197328A641919BE2AAF7CADF3B05"/>
    <w:rsid w:val="002C1620"/>
  </w:style>
  <w:style w:type="paragraph" w:customStyle="1" w:styleId="161D06798F044324AF256607055AF44F">
    <w:name w:val="161D06798F044324AF256607055AF44F"/>
    <w:rsid w:val="002C1620"/>
  </w:style>
  <w:style w:type="paragraph" w:customStyle="1" w:styleId="997CFAB94CAB4D948B5FEC2C8D25ACC9">
    <w:name w:val="997CFAB94CAB4D948B5FEC2C8D25ACC9"/>
    <w:rsid w:val="002C1620"/>
  </w:style>
  <w:style w:type="paragraph" w:customStyle="1" w:styleId="3F3ADEB401DF4CAF85D72BB59ED8FD6B">
    <w:name w:val="3F3ADEB401DF4CAF85D72BB59ED8FD6B"/>
    <w:rsid w:val="002C1620"/>
  </w:style>
  <w:style w:type="paragraph" w:customStyle="1" w:styleId="68F8D2F656B447BF9E836FEFFD130566">
    <w:name w:val="68F8D2F656B447BF9E836FEFFD130566"/>
    <w:rsid w:val="002C1620"/>
  </w:style>
  <w:style w:type="paragraph" w:customStyle="1" w:styleId="974A2E85313441A99792248C846DC4B8">
    <w:name w:val="974A2E85313441A99792248C846DC4B8"/>
    <w:rsid w:val="002C1620"/>
  </w:style>
  <w:style w:type="paragraph" w:customStyle="1" w:styleId="E8AA4D0491354DC19772CD367182B4CC">
    <w:name w:val="E8AA4D0491354DC19772CD367182B4CC"/>
    <w:rsid w:val="002C1620"/>
  </w:style>
  <w:style w:type="paragraph" w:customStyle="1" w:styleId="68E64C16C9C948979AF3911F1C26C7B5">
    <w:name w:val="68E64C16C9C948979AF3911F1C26C7B5"/>
    <w:rsid w:val="002C1620"/>
  </w:style>
  <w:style w:type="paragraph" w:customStyle="1" w:styleId="1489F1CCB29E4F1AA442D949B820B4B8">
    <w:name w:val="1489F1CCB29E4F1AA442D949B820B4B8"/>
    <w:rsid w:val="002C1620"/>
  </w:style>
  <w:style w:type="paragraph" w:customStyle="1" w:styleId="9E836D4D3DE34BFC937F7B2A2D236546">
    <w:name w:val="9E836D4D3DE34BFC937F7B2A2D236546"/>
    <w:rsid w:val="002C1620"/>
  </w:style>
  <w:style w:type="paragraph" w:customStyle="1" w:styleId="04F00B6D2B284FFE963823C84C35B97F">
    <w:name w:val="04F00B6D2B284FFE963823C84C35B97F"/>
    <w:rsid w:val="002C1620"/>
  </w:style>
  <w:style w:type="paragraph" w:customStyle="1" w:styleId="312E24016F9841D899932E7491DD67CD">
    <w:name w:val="312E24016F9841D899932E7491DD67CD"/>
    <w:rsid w:val="002C1620"/>
  </w:style>
  <w:style w:type="paragraph" w:customStyle="1" w:styleId="9917485348CD46E3815B007E3BC0E2DF">
    <w:name w:val="9917485348CD46E3815B007E3BC0E2DF"/>
    <w:rsid w:val="002C1620"/>
  </w:style>
  <w:style w:type="paragraph" w:customStyle="1" w:styleId="F5314F96693F468D8F4DF046B884A111">
    <w:name w:val="F5314F96693F468D8F4DF046B884A111"/>
    <w:rsid w:val="002C1620"/>
  </w:style>
  <w:style w:type="paragraph" w:customStyle="1" w:styleId="09958051E08C406BBF97B5A779162DE6">
    <w:name w:val="09958051E08C406BBF97B5A779162DE6"/>
    <w:rsid w:val="002C1620"/>
  </w:style>
  <w:style w:type="paragraph" w:customStyle="1" w:styleId="B436797B3F4E4DF2811DD9A29E17AAB1">
    <w:name w:val="B436797B3F4E4DF2811DD9A29E17AAB1"/>
    <w:rsid w:val="002C1620"/>
  </w:style>
  <w:style w:type="paragraph" w:customStyle="1" w:styleId="5CF84006146141D2982B083F761CA941">
    <w:name w:val="5CF84006146141D2982B083F761CA941"/>
    <w:rsid w:val="002C1620"/>
  </w:style>
  <w:style w:type="paragraph" w:customStyle="1" w:styleId="DF49FDFC0C584002B5321617895E7CC6">
    <w:name w:val="DF49FDFC0C584002B5321617895E7CC6"/>
    <w:rsid w:val="002C1620"/>
  </w:style>
  <w:style w:type="paragraph" w:customStyle="1" w:styleId="BDA66EA3EA1C45C1884048D5CDDD1725">
    <w:name w:val="BDA66EA3EA1C45C1884048D5CDDD1725"/>
    <w:rsid w:val="002C1620"/>
  </w:style>
  <w:style w:type="paragraph" w:customStyle="1" w:styleId="239795565221427EA5593F41A3C6E10B">
    <w:name w:val="239795565221427EA5593F41A3C6E10B"/>
    <w:rsid w:val="002C1620"/>
  </w:style>
  <w:style w:type="paragraph" w:customStyle="1" w:styleId="EA3CA503C87F40D2A27F8DB843541538">
    <w:name w:val="EA3CA503C87F40D2A27F8DB843541538"/>
    <w:rsid w:val="002C1620"/>
  </w:style>
  <w:style w:type="paragraph" w:customStyle="1" w:styleId="0321DDD631984BCF8D09DC523E7DD20A">
    <w:name w:val="0321DDD631984BCF8D09DC523E7DD20A"/>
    <w:rsid w:val="002C1620"/>
  </w:style>
  <w:style w:type="paragraph" w:customStyle="1" w:styleId="A0A1912BFE7B4D2A9F5286B4236AFC9A">
    <w:name w:val="A0A1912BFE7B4D2A9F5286B4236AFC9A"/>
    <w:rsid w:val="002C1620"/>
  </w:style>
  <w:style w:type="paragraph" w:customStyle="1" w:styleId="EDD4572B37B4495EA3B7ABE8A459CD2F">
    <w:name w:val="EDD4572B37B4495EA3B7ABE8A459CD2F"/>
    <w:rsid w:val="002C1620"/>
  </w:style>
  <w:style w:type="paragraph" w:customStyle="1" w:styleId="F3905FB12E0B43CE818AB7CEA374DE82">
    <w:name w:val="F3905FB12E0B43CE818AB7CEA374DE82"/>
    <w:rsid w:val="002C1620"/>
  </w:style>
  <w:style w:type="paragraph" w:customStyle="1" w:styleId="BAC26F86126C46DA8466DB629408CA3B">
    <w:name w:val="BAC26F86126C46DA8466DB629408CA3B"/>
    <w:rsid w:val="002C1620"/>
  </w:style>
  <w:style w:type="paragraph" w:customStyle="1" w:styleId="4DA97AFB52E7448296EF77E16BA9A882">
    <w:name w:val="4DA97AFB52E7448296EF77E16BA9A882"/>
    <w:rsid w:val="002C1620"/>
  </w:style>
  <w:style w:type="paragraph" w:customStyle="1" w:styleId="2CE9707151FC4F7CBDD1BC60D3DE9C44">
    <w:name w:val="2CE9707151FC4F7CBDD1BC60D3DE9C44"/>
    <w:rsid w:val="002C1620"/>
  </w:style>
  <w:style w:type="paragraph" w:customStyle="1" w:styleId="E35CA70F20CF46BB88ACB102C6C04F92">
    <w:name w:val="E35CA70F20CF46BB88ACB102C6C04F92"/>
    <w:rsid w:val="002C1620"/>
  </w:style>
  <w:style w:type="paragraph" w:customStyle="1" w:styleId="F57517458BAF4487AF9C3156D9421801">
    <w:name w:val="F57517458BAF4487AF9C3156D9421801"/>
    <w:rsid w:val="002C1620"/>
  </w:style>
  <w:style w:type="paragraph" w:customStyle="1" w:styleId="405EEAF0FD07467AB801930C0D35A909">
    <w:name w:val="405EEAF0FD07467AB801930C0D35A909"/>
    <w:rsid w:val="002C1620"/>
  </w:style>
  <w:style w:type="paragraph" w:customStyle="1" w:styleId="F0A8183342AF4562B0AB9C2812C2FD2B">
    <w:name w:val="F0A8183342AF4562B0AB9C2812C2FD2B"/>
    <w:rsid w:val="002C1620"/>
  </w:style>
  <w:style w:type="paragraph" w:customStyle="1" w:styleId="8069BC2A76CC49D18475D3D8D0940A74">
    <w:name w:val="8069BC2A76CC49D18475D3D8D0940A74"/>
    <w:rsid w:val="002C1620"/>
  </w:style>
  <w:style w:type="paragraph" w:customStyle="1" w:styleId="53F48746C14F4E9ABB5D2512E5EBF98B">
    <w:name w:val="53F48746C14F4E9ABB5D2512E5EBF98B"/>
    <w:rsid w:val="002C1620"/>
  </w:style>
  <w:style w:type="paragraph" w:customStyle="1" w:styleId="0682DC2083984B09BB489C097F97AE13">
    <w:name w:val="0682DC2083984B09BB489C097F97AE13"/>
    <w:rsid w:val="002C1620"/>
  </w:style>
  <w:style w:type="paragraph" w:customStyle="1" w:styleId="A0D8E8D1EC5144BAB3D46B3B5FF1CC0D">
    <w:name w:val="A0D8E8D1EC5144BAB3D46B3B5FF1CC0D"/>
    <w:rsid w:val="002C1620"/>
  </w:style>
  <w:style w:type="paragraph" w:customStyle="1" w:styleId="276D0AF290984ED8A865822B4D293775">
    <w:name w:val="276D0AF290984ED8A865822B4D293775"/>
    <w:rsid w:val="002C1620"/>
  </w:style>
  <w:style w:type="paragraph" w:customStyle="1" w:styleId="28F8A607F63245EE92A4B52237B97964">
    <w:name w:val="28F8A607F63245EE92A4B52237B97964"/>
    <w:rsid w:val="002C1620"/>
  </w:style>
  <w:style w:type="paragraph" w:customStyle="1" w:styleId="F1BC5DFB054A4148B3322D4EDE13F383">
    <w:name w:val="F1BC5DFB054A4148B3322D4EDE13F383"/>
    <w:rsid w:val="002C1620"/>
  </w:style>
  <w:style w:type="paragraph" w:customStyle="1" w:styleId="BA0B41613E1548F7B9FF5EC3F10D3AEB">
    <w:name w:val="BA0B41613E1548F7B9FF5EC3F10D3AEB"/>
    <w:rsid w:val="002C1620"/>
  </w:style>
  <w:style w:type="paragraph" w:customStyle="1" w:styleId="88258BF8C0FA41159286855ECAF6C946">
    <w:name w:val="88258BF8C0FA41159286855ECAF6C946"/>
    <w:rsid w:val="002C1620"/>
  </w:style>
  <w:style w:type="paragraph" w:customStyle="1" w:styleId="ADEC8452555244238D581B1070D9E9E3">
    <w:name w:val="ADEC8452555244238D581B1070D9E9E3"/>
    <w:rsid w:val="002C1620"/>
  </w:style>
  <w:style w:type="paragraph" w:customStyle="1" w:styleId="28265A7404484FEE9838DBCD4B3C68DE">
    <w:name w:val="28265A7404484FEE9838DBCD4B3C68DE"/>
    <w:rsid w:val="002C1620"/>
  </w:style>
  <w:style w:type="paragraph" w:customStyle="1" w:styleId="68AAC3CF2EB14923852206E451C597C6">
    <w:name w:val="68AAC3CF2EB14923852206E451C597C6"/>
    <w:rsid w:val="002C1620"/>
  </w:style>
  <w:style w:type="paragraph" w:customStyle="1" w:styleId="8A4DE054D6CD44CF850E8AF04E9B4F82">
    <w:name w:val="8A4DE054D6CD44CF850E8AF04E9B4F82"/>
    <w:rsid w:val="002C1620"/>
  </w:style>
  <w:style w:type="paragraph" w:customStyle="1" w:styleId="2DD91AB380D3484292B80ADAAF33A312">
    <w:name w:val="2DD91AB380D3484292B80ADAAF33A312"/>
    <w:rsid w:val="002C1620"/>
  </w:style>
  <w:style w:type="paragraph" w:customStyle="1" w:styleId="E33232C5FA3B48228C08C6E5D0B1CD47">
    <w:name w:val="E33232C5FA3B48228C08C6E5D0B1CD47"/>
    <w:rsid w:val="002C1620"/>
  </w:style>
  <w:style w:type="paragraph" w:customStyle="1" w:styleId="1A17BA0A2C0F416AAEB2AAD378FB9DAE">
    <w:name w:val="1A17BA0A2C0F416AAEB2AAD378FB9DAE"/>
    <w:rsid w:val="002C1620"/>
  </w:style>
  <w:style w:type="paragraph" w:customStyle="1" w:styleId="E2CF0C7B8EC94271897177EB2D5627F2">
    <w:name w:val="E2CF0C7B8EC94271897177EB2D5627F2"/>
    <w:rsid w:val="002C1620"/>
  </w:style>
  <w:style w:type="paragraph" w:customStyle="1" w:styleId="E5DA5566EE8D4CF782574DF81CC88148">
    <w:name w:val="E5DA5566EE8D4CF782574DF81CC88148"/>
    <w:rsid w:val="002C1620"/>
  </w:style>
  <w:style w:type="paragraph" w:customStyle="1" w:styleId="5E6E99F0125E4575B438B3B4AD0641F8">
    <w:name w:val="5E6E99F0125E4575B438B3B4AD0641F8"/>
    <w:rsid w:val="002C1620"/>
  </w:style>
  <w:style w:type="paragraph" w:customStyle="1" w:styleId="5CA3D5554F314F2F9ABB58E1A57BF132">
    <w:name w:val="5CA3D5554F314F2F9ABB58E1A57BF132"/>
    <w:rsid w:val="002C1620"/>
  </w:style>
  <w:style w:type="paragraph" w:customStyle="1" w:styleId="E707D1F1CFD341D6B8C4CCFE3608F790">
    <w:name w:val="E707D1F1CFD341D6B8C4CCFE3608F790"/>
    <w:rsid w:val="002C1620"/>
  </w:style>
  <w:style w:type="paragraph" w:customStyle="1" w:styleId="C73541B913ED49448FC6D0A075E904E9">
    <w:name w:val="C73541B913ED49448FC6D0A075E904E9"/>
    <w:rsid w:val="002C1620"/>
  </w:style>
  <w:style w:type="paragraph" w:customStyle="1" w:styleId="CC1374804DBA4745A79A1C70975C024A">
    <w:name w:val="CC1374804DBA4745A79A1C70975C024A"/>
    <w:rsid w:val="002C1620"/>
  </w:style>
  <w:style w:type="paragraph" w:customStyle="1" w:styleId="84ADBF4B454E43D0B3440F833A9354F1">
    <w:name w:val="84ADBF4B454E43D0B3440F833A9354F1"/>
    <w:rsid w:val="002C1620"/>
  </w:style>
  <w:style w:type="paragraph" w:customStyle="1" w:styleId="A59F4DE985494D38989AAA05504877A8">
    <w:name w:val="A59F4DE985494D38989AAA05504877A8"/>
    <w:rsid w:val="002C1620"/>
  </w:style>
  <w:style w:type="paragraph" w:customStyle="1" w:styleId="A13705B28DB44F1A92C21550B7816069">
    <w:name w:val="A13705B28DB44F1A92C21550B7816069"/>
    <w:rsid w:val="002C1620"/>
  </w:style>
  <w:style w:type="paragraph" w:customStyle="1" w:styleId="43B057BD5F9946ED9BDB33E5D099848D">
    <w:name w:val="43B057BD5F9946ED9BDB33E5D099848D"/>
    <w:rsid w:val="002C1620"/>
  </w:style>
  <w:style w:type="paragraph" w:customStyle="1" w:styleId="6B14C3B70DF14D59B9B4C4C8FAC89DEE">
    <w:name w:val="6B14C3B70DF14D59B9B4C4C8FAC89DEE"/>
    <w:rsid w:val="002C1620"/>
  </w:style>
  <w:style w:type="paragraph" w:customStyle="1" w:styleId="94483DCC6D294A229598E580C9731C2D">
    <w:name w:val="94483DCC6D294A229598E580C9731C2D"/>
    <w:rsid w:val="002C1620"/>
  </w:style>
  <w:style w:type="paragraph" w:customStyle="1" w:styleId="88641E76FB7344CA9478F92D82E6A724">
    <w:name w:val="88641E76FB7344CA9478F92D82E6A724"/>
    <w:rsid w:val="002C1620"/>
  </w:style>
  <w:style w:type="paragraph" w:customStyle="1" w:styleId="2EB076D3C81640A0B423B3E3FF211176">
    <w:name w:val="2EB076D3C81640A0B423B3E3FF211176"/>
    <w:rsid w:val="002C1620"/>
  </w:style>
  <w:style w:type="paragraph" w:customStyle="1" w:styleId="2E9BDFA3AE61478C83352C30D8729F33">
    <w:name w:val="2E9BDFA3AE61478C83352C30D8729F33"/>
    <w:rsid w:val="002C1620"/>
  </w:style>
  <w:style w:type="paragraph" w:customStyle="1" w:styleId="968E2B37C2EA456F9ADFB38ACFBADDAE">
    <w:name w:val="968E2B37C2EA456F9ADFB38ACFBADDAE"/>
    <w:rsid w:val="002C1620"/>
  </w:style>
  <w:style w:type="paragraph" w:customStyle="1" w:styleId="4093A64B368046658CB1A00C79576F86">
    <w:name w:val="4093A64B368046658CB1A00C79576F86"/>
    <w:rsid w:val="002C1620"/>
  </w:style>
  <w:style w:type="paragraph" w:customStyle="1" w:styleId="016A4E67C8034397AF1A85C8B96C9E24">
    <w:name w:val="016A4E67C8034397AF1A85C8B96C9E24"/>
    <w:rsid w:val="002C1620"/>
  </w:style>
  <w:style w:type="paragraph" w:customStyle="1" w:styleId="84B6C04124B24AF0BC7F22A0EC3A9EE1">
    <w:name w:val="84B6C04124B24AF0BC7F22A0EC3A9EE1"/>
    <w:rsid w:val="002C1620"/>
  </w:style>
  <w:style w:type="paragraph" w:customStyle="1" w:styleId="116BB1DF994946D38145F2AFC85342F3">
    <w:name w:val="116BB1DF994946D38145F2AFC85342F3"/>
    <w:rsid w:val="002C1620"/>
  </w:style>
  <w:style w:type="paragraph" w:customStyle="1" w:styleId="CD0EF12959394FF69156E850A0B64FF6">
    <w:name w:val="CD0EF12959394FF69156E850A0B64FF6"/>
    <w:rsid w:val="002C1620"/>
  </w:style>
  <w:style w:type="paragraph" w:customStyle="1" w:styleId="83EC3F28CB814CF29E5C6E179C9DF757">
    <w:name w:val="83EC3F28CB814CF29E5C6E179C9DF757"/>
    <w:rsid w:val="002C1620"/>
  </w:style>
  <w:style w:type="paragraph" w:customStyle="1" w:styleId="6EAF17BBF24241E49F811EAAA897358C">
    <w:name w:val="6EAF17BBF24241E49F811EAAA897358C"/>
    <w:rsid w:val="002C1620"/>
  </w:style>
  <w:style w:type="paragraph" w:customStyle="1" w:styleId="00002648295C4A1187809D9DA2F042B6">
    <w:name w:val="00002648295C4A1187809D9DA2F042B6"/>
    <w:rsid w:val="002C1620"/>
  </w:style>
  <w:style w:type="paragraph" w:customStyle="1" w:styleId="4D543E84784841B683F3E0C373FDE289">
    <w:name w:val="4D543E84784841B683F3E0C373FDE289"/>
    <w:rsid w:val="002C1620"/>
  </w:style>
  <w:style w:type="paragraph" w:customStyle="1" w:styleId="14467CB47C94439FA87EFEFF9F2E84FC">
    <w:name w:val="14467CB47C94439FA87EFEFF9F2E84FC"/>
    <w:rsid w:val="002C1620"/>
  </w:style>
  <w:style w:type="paragraph" w:customStyle="1" w:styleId="25B2FB9077434CF592AE21B616EC2DFB">
    <w:name w:val="25B2FB9077434CF592AE21B616EC2DFB"/>
    <w:rsid w:val="002C1620"/>
  </w:style>
  <w:style w:type="paragraph" w:customStyle="1" w:styleId="2F077953491A4DE4A92F15B3B1E0A5D9">
    <w:name w:val="2F077953491A4DE4A92F15B3B1E0A5D9"/>
    <w:rsid w:val="002C1620"/>
  </w:style>
  <w:style w:type="paragraph" w:customStyle="1" w:styleId="509BF8EFF2724EB2A649FC796B5D6A86">
    <w:name w:val="509BF8EFF2724EB2A649FC796B5D6A86"/>
    <w:rsid w:val="002C1620"/>
  </w:style>
  <w:style w:type="paragraph" w:customStyle="1" w:styleId="22B9AE5962C6409AA42F4C5617AA4564">
    <w:name w:val="22B9AE5962C6409AA42F4C5617AA4564"/>
    <w:rsid w:val="002C1620"/>
  </w:style>
  <w:style w:type="paragraph" w:customStyle="1" w:styleId="61613DFD594F41948EB501BFA4B972A3">
    <w:name w:val="61613DFD594F41948EB501BFA4B972A3"/>
    <w:rsid w:val="002C1620"/>
  </w:style>
  <w:style w:type="paragraph" w:customStyle="1" w:styleId="D33C7760A4664E4B964066F2019D911E">
    <w:name w:val="D33C7760A4664E4B964066F2019D911E"/>
    <w:rsid w:val="002C1620"/>
  </w:style>
  <w:style w:type="paragraph" w:customStyle="1" w:styleId="49B9F8DFD1834C048B941315A30E3449">
    <w:name w:val="49B9F8DFD1834C048B941315A30E3449"/>
    <w:rsid w:val="002C1620"/>
  </w:style>
  <w:style w:type="paragraph" w:customStyle="1" w:styleId="5EC4DCB858B64AF7B954B3B51DEA64FC">
    <w:name w:val="5EC4DCB858B64AF7B954B3B51DEA64FC"/>
    <w:rsid w:val="002C1620"/>
  </w:style>
  <w:style w:type="paragraph" w:customStyle="1" w:styleId="44D8DABECFD54C6FB356DDF270EB0D36">
    <w:name w:val="44D8DABECFD54C6FB356DDF270EB0D36"/>
    <w:rsid w:val="002C1620"/>
  </w:style>
  <w:style w:type="paragraph" w:customStyle="1" w:styleId="9AECC09A389C45879905AD040042ED98">
    <w:name w:val="9AECC09A389C45879905AD040042ED98"/>
    <w:rsid w:val="002C1620"/>
  </w:style>
  <w:style w:type="paragraph" w:customStyle="1" w:styleId="CF473557541841008434EDEF272663AA">
    <w:name w:val="CF473557541841008434EDEF272663AA"/>
    <w:rsid w:val="002C1620"/>
  </w:style>
  <w:style w:type="paragraph" w:customStyle="1" w:styleId="52542FA4C6324A7EB4313E65275CB103">
    <w:name w:val="52542FA4C6324A7EB4313E65275CB103"/>
    <w:rsid w:val="002C1620"/>
  </w:style>
  <w:style w:type="paragraph" w:customStyle="1" w:styleId="15249ABC7B5E45EEAFF7F53B9D5850C9">
    <w:name w:val="15249ABC7B5E45EEAFF7F53B9D5850C9"/>
    <w:rsid w:val="002C1620"/>
  </w:style>
  <w:style w:type="paragraph" w:customStyle="1" w:styleId="4F8B4ED8E48D47288B7C56D3B4F840CC">
    <w:name w:val="4F8B4ED8E48D47288B7C56D3B4F840CC"/>
    <w:rsid w:val="002C1620"/>
  </w:style>
  <w:style w:type="paragraph" w:customStyle="1" w:styleId="752DCAE5469B4A4599366F6F4A959DF0">
    <w:name w:val="752DCAE5469B4A4599366F6F4A959DF0"/>
    <w:rsid w:val="002C1620"/>
  </w:style>
  <w:style w:type="paragraph" w:customStyle="1" w:styleId="469DA7252EDC447FB7381AED19A14527">
    <w:name w:val="469DA7252EDC447FB7381AED19A14527"/>
    <w:rsid w:val="002C1620"/>
  </w:style>
  <w:style w:type="paragraph" w:customStyle="1" w:styleId="EDD9294B50834611A47B4EDAD90C306C">
    <w:name w:val="EDD9294B50834611A47B4EDAD90C306C"/>
    <w:rsid w:val="002C1620"/>
  </w:style>
  <w:style w:type="paragraph" w:customStyle="1" w:styleId="622FB19D5FE74BBD93AF738C30D594EF">
    <w:name w:val="622FB19D5FE74BBD93AF738C30D594EF"/>
    <w:rsid w:val="002C1620"/>
  </w:style>
  <w:style w:type="paragraph" w:customStyle="1" w:styleId="38DDEE56A6CD4D0587D35661298BEFAB">
    <w:name w:val="38DDEE56A6CD4D0587D35661298BEFAB"/>
    <w:rsid w:val="002C1620"/>
  </w:style>
  <w:style w:type="paragraph" w:customStyle="1" w:styleId="E11D7B81275040629A5444A6736E46BF">
    <w:name w:val="E11D7B81275040629A5444A6736E46BF"/>
    <w:rsid w:val="002C1620"/>
  </w:style>
  <w:style w:type="paragraph" w:customStyle="1" w:styleId="E1F98560C7984A70B6D9F427DD7A3725">
    <w:name w:val="E1F98560C7984A70B6D9F427DD7A3725"/>
    <w:rsid w:val="002C1620"/>
  </w:style>
  <w:style w:type="paragraph" w:customStyle="1" w:styleId="B14D16B0C34744079FA28312ACBA85E0">
    <w:name w:val="B14D16B0C34744079FA28312ACBA85E0"/>
    <w:rsid w:val="002C1620"/>
  </w:style>
  <w:style w:type="paragraph" w:customStyle="1" w:styleId="A50ADF062CE7467C932B706F64236726">
    <w:name w:val="A50ADF062CE7467C932B706F64236726"/>
    <w:rsid w:val="002C1620"/>
  </w:style>
  <w:style w:type="paragraph" w:customStyle="1" w:styleId="268BAC1272BA44609B7E155F9E4358DA">
    <w:name w:val="268BAC1272BA44609B7E155F9E4358DA"/>
    <w:rsid w:val="002C1620"/>
  </w:style>
  <w:style w:type="paragraph" w:customStyle="1" w:styleId="B81D5FFBF31B4163B63E99E7C04B51AB">
    <w:name w:val="B81D5FFBF31B4163B63E99E7C04B51AB"/>
    <w:rsid w:val="002C1620"/>
  </w:style>
  <w:style w:type="paragraph" w:customStyle="1" w:styleId="70A3464582C84203B80BF3C26951A1EB">
    <w:name w:val="70A3464582C84203B80BF3C26951A1EB"/>
    <w:rsid w:val="002C1620"/>
  </w:style>
  <w:style w:type="paragraph" w:customStyle="1" w:styleId="C7D07AD6DC344FF3BA6FD006C7C780BB">
    <w:name w:val="C7D07AD6DC344FF3BA6FD006C7C780BB"/>
    <w:rsid w:val="002C1620"/>
  </w:style>
  <w:style w:type="paragraph" w:customStyle="1" w:styleId="9A477A00C4E04D8C86E5D5CF92E5456F">
    <w:name w:val="9A477A00C4E04D8C86E5D5CF92E5456F"/>
    <w:rsid w:val="002C1620"/>
  </w:style>
  <w:style w:type="paragraph" w:customStyle="1" w:styleId="950D5BEDE6DF4ACC8219F5BA5BC2D59D">
    <w:name w:val="950D5BEDE6DF4ACC8219F5BA5BC2D59D"/>
    <w:rsid w:val="002C1620"/>
  </w:style>
  <w:style w:type="paragraph" w:customStyle="1" w:styleId="A059D2E8EE09432CBF30343A5A8D24D0">
    <w:name w:val="A059D2E8EE09432CBF30343A5A8D24D0"/>
    <w:rsid w:val="002C1620"/>
  </w:style>
  <w:style w:type="paragraph" w:customStyle="1" w:styleId="F2FB03E872414BF7B470B192D42BCE7C">
    <w:name w:val="F2FB03E872414BF7B470B192D42BCE7C"/>
    <w:rsid w:val="002C1620"/>
  </w:style>
  <w:style w:type="paragraph" w:customStyle="1" w:styleId="5484310613D14CE8B3E112FD39968910">
    <w:name w:val="5484310613D14CE8B3E112FD39968910"/>
    <w:rsid w:val="002C1620"/>
  </w:style>
  <w:style w:type="paragraph" w:customStyle="1" w:styleId="34A26B7D3DFF4BD09ABCB68CC33007E3">
    <w:name w:val="34A26B7D3DFF4BD09ABCB68CC33007E3"/>
    <w:rsid w:val="002C1620"/>
  </w:style>
  <w:style w:type="paragraph" w:customStyle="1" w:styleId="02E1FCE75280444BB10E36CDA297D1E8">
    <w:name w:val="02E1FCE75280444BB10E36CDA297D1E8"/>
    <w:rsid w:val="002C1620"/>
  </w:style>
  <w:style w:type="paragraph" w:customStyle="1" w:styleId="AA49376707274850BF1B382726198844">
    <w:name w:val="AA49376707274850BF1B382726198844"/>
    <w:rsid w:val="002C1620"/>
  </w:style>
  <w:style w:type="paragraph" w:customStyle="1" w:styleId="4186761BFC7B426CAD3BDCEA6F92E476">
    <w:name w:val="4186761BFC7B426CAD3BDCEA6F92E476"/>
    <w:rsid w:val="002C1620"/>
  </w:style>
  <w:style w:type="paragraph" w:customStyle="1" w:styleId="B118011D9CB94C6DADDC340C439F9CF8">
    <w:name w:val="B118011D9CB94C6DADDC340C439F9CF8"/>
    <w:rsid w:val="002C1620"/>
  </w:style>
  <w:style w:type="paragraph" w:customStyle="1" w:styleId="EC8F6D61C25648079B3260B8362855F9">
    <w:name w:val="EC8F6D61C25648079B3260B8362855F9"/>
    <w:rsid w:val="002C1620"/>
  </w:style>
  <w:style w:type="paragraph" w:customStyle="1" w:styleId="F3414EE9E58244808E97072E0F0EB4F2">
    <w:name w:val="F3414EE9E58244808E97072E0F0EB4F2"/>
    <w:rsid w:val="002C1620"/>
  </w:style>
  <w:style w:type="paragraph" w:customStyle="1" w:styleId="415A12914F1F4058801A4F771C0B6EB2">
    <w:name w:val="415A12914F1F4058801A4F771C0B6EB2"/>
    <w:rsid w:val="002C1620"/>
  </w:style>
  <w:style w:type="paragraph" w:customStyle="1" w:styleId="3E2F5A2884AF46AB80399BF19B3BE308">
    <w:name w:val="3E2F5A2884AF46AB80399BF19B3BE308"/>
    <w:rsid w:val="002C1620"/>
  </w:style>
  <w:style w:type="paragraph" w:customStyle="1" w:styleId="1BE2A6DCF42D42C68AA724C576B25576">
    <w:name w:val="1BE2A6DCF42D42C68AA724C576B25576"/>
    <w:rsid w:val="002C1620"/>
  </w:style>
  <w:style w:type="paragraph" w:customStyle="1" w:styleId="7E03C4651F1C47D9A721CBD99F08A32B">
    <w:name w:val="7E03C4651F1C47D9A721CBD99F08A32B"/>
    <w:rsid w:val="002C1620"/>
  </w:style>
  <w:style w:type="paragraph" w:customStyle="1" w:styleId="AA4D2CDC40B04322BE8BF68D39E2E45D">
    <w:name w:val="AA4D2CDC40B04322BE8BF68D39E2E45D"/>
    <w:rsid w:val="002C1620"/>
  </w:style>
  <w:style w:type="paragraph" w:customStyle="1" w:styleId="444C1AD33F094945A9C2C9E065D887AA">
    <w:name w:val="444C1AD33F094945A9C2C9E065D887AA"/>
    <w:rsid w:val="002C1620"/>
  </w:style>
  <w:style w:type="paragraph" w:customStyle="1" w:styleId="30E886AF7B624683B25287800DE3042B">
    <w:name w:val="30E886AF7B624683B25287800DE3042B"/>
    <w:rsid w:val="002C1620"/>
  </w:style>
  <w:style w:type="paragraph" w:customStyle="1" w:styleId="DBFD4144E5404D11B973957BF4DA8DE9">
    <w:name w:val="DBFD4144E5404D11B973957BF4DA8DE9"/>
    <w:rsid w:val="002C1620"/>
  </w:style>
  <w:style w:type="paragraph" w:customStyle="1" w:styleId="1F84FF482B9740C4962ABC7648EC56D5">
    <w:name w:val="1F84FF482B9740C4962ABC7648EC56D5"/>
    <w:rsid w:val="002C1620"/>
  </w:style>
  <w:style w:type="paragraph" w:customStyle="1" w:styleId="5A059610CCCE45C5B403242D823697BD">
    <w:name w:val="5A059610CCCE45C5B403242D823697BD"/>
    <w:rsid w:val="002C1620"/>
  </w:style>
  <w:style w:type="paragraph" w:customStyle="1" w:styleId="A72369EA821249AAB0C9ED59E85C0785">
    <w:name w:val="A72369EA821249AAB0C9ED59E85C0785"/>
    <w:rsid w:val="002C1620"/>
  </w:style>
  <w:style w:type="paragraph" w:customStyle="1" w:styleId="4D6F7F6739CF40A2A69A29E209C87B8C">
    <w:name w:val="4D6F7F6739CF40A2A69A29E209C87B8C"/>
    <w:rsid w:val="002C1620"/>
  </w:style>
  <w:style w:type="paragraph" w:customStyle="1" w:styleId="BB833660EA734D109C02581F6AABAF54">
    <w:name w:val="BB833660EA734D109C02581F6AABAF54"/>
    <w:rsid w:val="002C1620"/>
  </w:style>
  <w:style w:type="paragraph" w:customStyle="1" w:styleId="8F569F4BAE67421A85C7CE6570976F22">
    <w:name w:val="8F569F4BAE67421A85C7CE6570976F22"/>
    <w:rsid w:val="002C1620"/>
  </w:style>
  <w:style w:type="paragraph" w:customStyle="1" w:styleId="377FFF520B4344A297D482EFCD111AE0">
    <w:name w:val="377FFF520B4344A297D482EFCD111AE0"/>
    <w:rsid w:val="002C1620"/>
  </w:style>
  <w:style w:type="paragraph" w:customStyle="1" w:styleId="48B8B5D941A74F4AA134686A190DDAF3">
    <w:name w:val="48B8B5D941A74F4AA134686A190DDAF3"/>
    <w:rsid w:val="002C1620"/>
  </w:style>
  <w:style w:type="paragraph" w:customStyle="1" w:styleId="21BAF4BD0ECC4ABE83081D79A4563B8B">
    <w:name w:val="21BAF4BD0ECC4ABE83081D79A4563B8B"/>
    <w:rsid w:val="002C1620"/>
  </w:style>
  <w:style w:type="paragraph" w:customStyle="1" w:styleId="A1AD17BD63E14BBD9FC8CE34A9E8747E">
    <w:name w:val="A1AD17BD63E14BBD9FC8CE34A9E8747E"/>
    <w:rsid w:val="002C1620"/>
  </w:style>
  <w:style w:type="paragraph" w:customStyle="1" w:styleId="D7436AD9C6834349B9661A6EAA2DA0E7">
    <w:name w:val="D7436AD9C6834349B9661A6EAA2DA0E7"/>
    <w:rsid w:val="002C1620"/>
  </w:style>
  <w:style w:type="paragraph" w:customStyle="1" w:styleId="18F39366F24845DFAD44647D3799C9D4">
    <w:name w:val="18F39366F24845DFAD44647D3799C9D4"/>
    <w:rsid w:val="002C1620"/>
  </w:style>
  <w:style w:type="paragraph" w:customStyle="1" w:styleId="5982EAB91F944204BC1BF232F122A2EF">
    <w:name w:val="5982EAB91F944204BC1BF232F122A2EF"/>
    <w:rsid w:val="002C1620"/>
  </w:style>
  <w:style w:type="paragraph" w:customStyle="1" w:styleId="F13CC3B34F0A4A089959E910A29CC994">
    <w:name w:val="F13CC3B34F0A4A089959E910A29CC994"/>
    <w:rsid w:val="002C1620"/>
  </w:style>
  <w:style w:type="paragraph" w:customStyle="1" w:styleId="F1EB6366AFE24CBF8936273E6ABAC19C">
    <w:name w:val="F1EB6366AFE24CBF8936273E6ABAC19C"/>
    <w:rsid w:val="002C1620"/>
  </w:style>
  <w:style w:type="paragraph" w:customStyle="1" w:styleId="0C3447D03C534723A4E57F048E9E3BBE">
    <w:name w:val="0C3447D03C534723A4E57F048E9E3BBE"/>
    <w:rsid w:val="002C1620"/>
  </w:style>
  <w:style w:type="paragraph" w:customStyle="1" w:styleId="11359270091042BFA08BC2B0FC995006">
    <w:name w:val="11359270091042BFA08BC2B0FC995006"/>
    <w:rsid w:val="002C1620"/>
  </w:style>
  <w:style w:type="paragraph" w:customStyle="1" w:styleId="651BFE39E8E94CDDB6C9E870DD92E03C">
    <w:name w:val="651BFE39E8E94CDDB6C9E870DD92E03C"/>
    <w:rsid w:val="002C1620"/>
  </w:style>
  <w:style w:type="paragraph" w:customStyle="1" w:styleId="4DCAA9822E3B4185A0B10AEB04DB39E6">
    <w:name w:val="4DCAA9822E3B4185A0B10AEB04DB39E6"/>
    <w:rsid w:val="002C1620"/>
  </w:style>
  <w:style w:type="paragraph" w:customStyle="1" w:styleId="D12A6C6035C1491D8E2BC93A0FE20769">
    <w:name w:val="D12A6C6035C1491D8E2BC93A0FE20769"/>
    <w:rsid w:val="002C1620"/>
  </w:style>
  <w:style w:type="paragraph" w:customStyle="1" w:styleId="FE9EFE2E8BE54138B300F7A43923FD25">
    <w:name w:val="FE9EFE2E8BE54138B300F7A43923FD25"/>
    <w:rsid w:val="002C1620"/>
  </w:style>
  <w:style w:type="paragraph" w:customStyle="1" w:styleId="996C5D98B3754D4E870FD5D9EE312995">
    <w:name w:val="996C5D98B3754D4E870FD5D9EE312995"/>
    <w:rsid w:val="002C1620"/>
  </w:style>
  <w:style w:type="paragraph" w:customStyle="1" w:styleId="1910730516174DE787D240FF94C58F49">
    <w:name w:val="1910730516174DE787D240FF94C58F49"/>
    <w:rsid w:val="002C1620"/>
  </w:style>
  <w:style w:type="paragraph" w:customStyle="1" w:styleId="911FB470C18C41EAB8A3C889188CA1C3">
    <w:name w:val="911FB470C18C41EAB8A3C889188CA1C3"/>
    <w:rsid w:val="002C1620"/>
  </w:style>
  <w:style w:type="paragraph" w:customStyle="1" w:styleId="C0B820816AA84D82B007D5120DFE7CB8">
    <w:name w:val="C0B820816AA84D82B007D5120DFE7CB8"/>
    <w:rsid w:val="002C1620"/>
  </w:style>
  <w:style w:type="paragraph" w:customStyle="1" w:styleId="A1B76A1EEE5A44EFAC921EDE3B08E8D1">
    <w:name w:val="A1B76A1EEE5A44EFAC921EDE3B08E8D1"/>
    <w:rsid w:val="002C1620"/>
  </w:style>
  <w:style w:type="paragraph" w:customStyle="1" w:styleId="257D7B35DEE14ADBAF8CABD5ED6B8E0E">
    <w:name w:val="257D7B35DEE14ADBAF8CABD5ED6B8E0E"/>
    <w:rsid w:val="002C1620"/>
  </w:style>
  <w:style w:type="paragraph" w:customStyle="1" w:styleId="78CCB2E3C06E4E72995E7B6153AA7CEF">
    <w:name w:val="78CCB2E3C06E4E72995E7B6153AA7CEF"/>
    <w:rsid w:val="002C1620"/>
  </w:style>
  <w:style w:type="paragraph" w:customStyle="1" w:styleId="68713C0796994C649A3ABA6E568F88E2">
    <w:name w:val="68713C0796994C649A3ABA6E568F88E2"/>
    <w:rsid w:val="002C1620"/>
  </w:style>
  <w:style w:type="paragraph" w:customStyle="1" w:styleId="BB3C17F97C53463F98DA8C941189F38D">
    <w:name w:val="BB3C17F97C53463F98DA8C941189F38D"/>
    <w:rsid w:val="002C1620"/>
  </w:style>
  <w:style w:type="paragraph" w:customStyle="1" w:styleId="F25067DFEF8F4542A98F0A49ECA525C1">
    <w:name w:val="F25067DFEF8F4542A98F0A49ECA525C1"/>
    <w:rsid w:val="002C1620"/>
  </w:style>
  <w:style w:type="paragraph" w:customStyle="1" w:styleId="FB01188464914B559556FF1F47435EB1">
    <w:name w:val="FB01188464914B559556FF1F47435EB1"/>
    <w:rsid w:val="002C1620"/>
  </w:style>
  <w:style w:type="paragraph" w:customStyle="1" w:styleId="EC456F2890474C31B9C7B7295CAD8BC0">
    <w:name w:val="EC456F2890474C31B9C7B7295CAD8BC0"/>
    <w:rsid w:val="002C1620"/>
  </w:style>
  <w:style w:type="paragraph" w:customStyle="1" w:styleId="7754F35C46CB41D298DDB7FB9F305348">
    <w:name w:val="7754F35C46CB41D298DDB7FB9F305348"/>
    <w:rsid w:val="002C1620"/>
  </w:style>
  <w:style w:type="paragraph" w:customStyle="1" w:styleId="93425AE8B36F49078F1A1ACF32F263EB">
    <w:name w:val="93425AE8B36F49078F1A1ACF32F263EB"/>
    <w:rsid w:val="002C1620"/>
  </w:style>
  <w:style w:type="paragraph" w:customStyle="1" w:styleId="F568F77211B746BAA2D35A95DE29C82B">
    <w:name w:val="F568F77211B746BAA2D35A95DE29C82B"/>
    <w:rsid w:val="002C1620"/>
  </w:style>
  <w:style w:type="paragraph" w:customStyle="1" w:styleId="B8BACF6F5AFD4E5194D35C90741D78EF">
    <w:name w:val="B8BACF6F5AFD4E5194D35C90741D78EF"/>
    <w:rsid w:val="002C1620"/>
  </w:style>
  <w:style w:type="paragraph" w:customStyle="1" w:styleId="506462B33EA5432EB7457CF945D985B9">
    <w:name w:val="506462B33EA5432EB7457CF945D985B9"/>
    <w:rsid w:val="002C1620"/>
  </w:style>
  <w:style w:type="paragraph" w:customStyle="1" w:styleId="E80376F31748460FB5D65172F5FC71F2">
    <w:name w:val="E80376F31748460FB5D65172F5FC71F2"/>
    <w:rsid w:val="002C1620"/>
  </w:style>
  <w:style w:type="paragraph" w:customStyle="1" w:styleId="4F971540D0E647CAB9CFADFF10C10D13">
    <w:name w:val="4F971540D0E647CAB9CFADFF10C10D13"/>
    <w:rsid w:val="002C1620"/>
  </w:style>
  <w:style w:type="paragraph" w:customStyle="1" w:styleId="86EAE1DBF3734374B2DC09F804B77DC2">
    <w:name w:val="86EAE1DBF3734374B2DC09F804B77DC2"/>
    <w:rsid w:val="002C1620"/>
  </w:style>
  <w:style w:type="paragraph" w:customStyle="1" w:styleId="14C2DD8C48834C68BA982589DE89F212">
    <w:name w:val="14C2DD8C48834C68BA982589DE89F212"/>
    <w:rsid w:val="002C1620"/>
  </w:style>
  <w:style w:type="paragraph" w:customStyle="1" w:styleId="0A9963A7BC2843599B8662A5E693F907">
    <w:name w:val="0A9963A7BC2843599B8662A5E693F907"/>
    <w:rsid w:val="002C1620"/>
  </w:style>
  <w:style w:type="paragraph" w:customStyle="1" w:styleId="3217D558F01942B591466053556DC44B">
    <w:name w:val="3217D558F01942B591466053556DC44B"/>
    <w:rsid w:val="002C1620"/>
  </w:style>
  <w:style w:type="paragraph" w:customStyle="1" w:styleId="EEF1F036C47F44DC98828D2BD6CC8075">
    <w:name w:val="EEF1F036C47F44DC98828D2BD6CC8075"/>
    <w:rsid w:val="002C1620"/>
  </w:style>
  <w:style w:type="paragraph" w:customStyle="1" w:styleId="583FCD21CF9E4CBB8258976AD51E0555">
    <w:name w:val="583FCD21CF9E4CBB8258976AD51E0555"/>
    <w:rsid w:val="002C1620"/>
  </w:style>
  <w:style w:type="paragraph" w:customStyle="1" w:styleId="5B30D2C38AA24ED3A0D4030F0C9E090A">
    <w:name w:val="5B30D2C38AA24ED3A0D4030F0C9E090A"/>
    <w:rsid w:val="002C1620"/>
  </w:style>
  <w:style w:type="paragraph" w:customStyle="1" w:styleId="FAA80FC1EF6A4721B24EAE3CBBAB534E">
    <w:name w:val="FAA80FC1EF6A4721B24EAE3CBBAB534E"/>
    <w:rsid w:val="002C1620"/>
  </w:style>
  <w:style w:type="paragraph" w:customStyle="1" w:styleId="0D1D4D4E6E054408BFE31DCD8B885555">
    <w:name w:val="0D1D4D4E6E054408BFE31DCD8B885555"/>
    <w:rsid w:val="002C1620"/>
  </w:style>
  <w:style w:type="paragraph" w:customStyle="1" w:styleId="1D03DF54DC3B4B66AAACD90D9473BF08">
    <w:name w:val="1D03DF54DC3B4B66AAACD90D9473BF08"/>
    <w:rsid w:val="002C1620"/>
  </w:style>
  <w:style w:type="paragraph" w:customStyle="1" w:styleId="76DB12535CFD4BE0830EDB35DD210116">
    <w:name w:val="76DB12535CFD4BE0830EDB35DD210116"/>
    <w:rsid w:val="002C1620"/>
  </w:style>
  <w:style w:type="paragraph" w:customStyle="1" w:styleId="A535E8E2EC904A7683CEF588BF66E9C6">
    <w:name w:val="A535E8E2EC904A7683CEF588BF66E9C6"/>
    <w:rsid w:val="002C1620"/>
  </w:style>
  <w:style w:type="paragraph" w:customStyle="1" w:styleId="B7E557CB4BFE4B5388D5F9396E6159AD">
    <w:name w:val="B7E557CB4BFE4B5388D5F9396E6159AD"/>
    <w:rsid w:val="002C1620"/>
  </w:style>
  <w:style w:type="paragraph" w:customStyle="1" w:styleId="23F25040892A4F04B71D016DAB41533A">
    <w:name w:val="23F25040892A4F04B71D016DAB41533A"/>
    <w:rsid w:val="002C1620"/>
  </w:style>
  <w:style w:type="paragraph" w:customStyle="1" w:styleId="9BA87BAA073A44FB967726BDD828CBF7">
    <w:name w:val="9BA87BAA073A44FB967726BDD828CBF7"/>
    <w:rsid w:val="002C1620"/>
  </w:style>
  <w:style w:type="paragraph" w:customStyle="1" w:styleId="FDB288AE89C5477C921AA253A5016A6A">
    <w:name w:val="FDB288AE89C5477C921AA253A5016A6A"/>
    <w:rsid w:val="002C1620"/>
  </w:style>
  <w:style w:type="paragraph" w:customStyle="1" w:styleId="13E1F41752654CD191BE050039A8347C">
    <w:name w:val="13E1F41752654CD191BE050039A8347C"/>
    <w:rsid w:val="002C1620"/>
  </w:style>
  <w:style w:type="paragraph" w:customStyle="1" w:styleId="926AC8F872914ED89EEBC5F80DD73E86">
    <w:name w:val="926AC8F872914ED89EEBC5F80DD73E86"/>
    <w:rsid w:val="002C1620"/>
  </w:style>
  <w:style w:type="paragraph" w:customStyle="1" w:styleId="0167D27C9DCF469BBE31455DB7A19604">
    <w:name w:val="0167D27C9DCF469BBE31455DB7A19604"/>
    <w:rsid w:val="002C1620"/>
  </w:style>
  <w:style w:type="paragraph" w:customStyle="1" w:styleId="FE86407865CE43DB9048816D43B7BA1F">
    <w:name w:val="FE86407865CE43DB9048816D43B7BA1F"/>
    <w:rsid w:val="002C1620"/>
  </w:style>
  <w:style w:type="paragraph" w:customStyle="1" w:styleId="89D8F1C6414D4CD8B84FF81D40AC1AA2">
    <w:name w:val="89D8F1C6414D4CD8B84FF81D40AC1AA2"/>
    <w:rsid w:val="002C1620"/>
  </w:style>
  <w:style w:type="paragraph" w:customStyle="1" w:styleId="CC4ED6C94DBB4DED9D81E8ED92E90FAC">
    <w:name w:val="CC4ED6C94DBB4DED9D81E8ED92E90FAC"/>
    <w:rsid w:val="002C1620"/>
  </w:style>
  <w:style w:type="paragraph" w:customStyle="1" w:styleId="6805F9E692AB46E2A9B1C00073166EDF">
    <w:name w:val="6805F9E692AB46E2A9B1C00073166EDF"/>
    <w:rsid w:val="002C1620"/>
  </w:style>
  <w:style w:type="paragraph" w:customStyle="1" w:styleId="34DC55DBEADA46C5816FD63ADFB8E4E5">
    <w:name w:val="34DC55DBEADA46C5816FD63ADFB8E4E5"/>
    <w:rsid w:val="002C1620"/>
  </w:style>
  <w:style w:type="paragraph" w:customStyle="1" w:styleId="31A7CF41A39F4AFFA1EA6F0F01949AFB">
    <w:name w:val="31A7CF41A39F4AFFA1EA6F0F01949AFB"/>
    <w:rsid w:val="002C1620"/>
  </w:style>
  <w:style w:type="paragraph" w:customStyle="1" w:styleId="90BAF839550146E486D2F4E90AF8E123">
    <w:name w:val="90BAF839550146E486D2F4E90AF8E123"/>
    <w:rsid w:val="002C1620"/>
  </w:style>
  <w:style w:type="paragraph" w:customStyle="1" w:styleId="7BB111F0407F484E9C29A0E32C0AC6D7">
    <w:name w:val="7BB111F0407F484E9C29A0E32C0AC6D7"/>
    <w:rsid w:val="002C1620"/>
  </w:style>
  <w:style w:type="paragraph" w:customStyle="1" w:styleId="3D583E39F89E40928D512670DD90E8A6">
    <w:name w:val="3D583E39F89E40928D512670DD90E8A6"/>
    <w:rsid w:val="002C1620"/>
  </w:style>
  <w:style w:type="paragraph" w:customStyle="1" w:styleId="3CCD71A33DAD4C409E977B7F488A571C">
    <w:name w:val="3CCD71A33DAD4C409E977B7F488A571C"/>
    <w:rsid w:val="002C1620"/>
  </w:style>
  <w:style w:type="paragraph" w:customStyle="1" w:styleId="061A9C3F0969430BBD8A5159028DFC3F">
    <w:name w:val="061A9C3F0969430BBD8A5159028DFC3F"/>
    <w:rsid w:val="002C1620"/>
  </w:style>
  <w:style w:type="paragraph" w:customStyle="1" w:styleId="99EF85FCAC8D42AEB12DF9B602A348BC">
    <w:name w:val="99EF85FCAC8D42AEB12DF9B602A348BC"/>
    <w:rsid w:val="002C1620"/>
  </w:style>
  <w:style w:type="paragraph" w:customStyle="1" w:styleId="C2645253362744508F3B8C562435E46F">
    <w:name w:val="C2645253362744508F3B8C562435E46F"/>
    <w:rsid w:val="002C1620"/>
  </w:style>
  <w:style w:type="paragraph" w:customStyle="1" w:styleId="43E8EAC8631343C3923ACC029EA98035">
    <w:name w:val="43E8EAC8631343C3923ACC029EA98035"/>
    <w:rsid w:val="002C1620"/>
  </w:style>
  <w:style w:type="paragraph" w:customStyle="1" w:styleId="362098BC70334765A9BF31FFA5DA2327">
    <w:name w:val="362098BC70334765A9BF31FFA5DA2327"/>
    <w:rsid w:val="002C1620"/>
  </w:style>
  <w:style w:type="paragraph" w:customStyle="1" w:styleId="FD68B888F80E44C7AE910CA745F5B792">
    <w:name w:val="FD68B888F80E44C7AE910CA745F5B792"/>
    <w:rsid w:val="002C1620"/>
  </w:style>
  <w:style w:type="paragraph" w:customStyle="1" w:styleId="A05FD183FA434701BF7606C5FD8BB347">
    <w:name w:val="A05FD183FA434701BF7606C5FD8BB347"/>
    <w:rsid w:val="002C1620"/>
  </w:style>
  <w:style w:type="paragraph" w:customStyle="1" w:styleId="AA87BDBC73134EB78389A7EC93ECC196">
    <w:name w:val="AA87BDBC73134EB78389A7EC93ECC196"/>
    <w:rsid w:val="002C1620"/>
  </w:style>
  <w:style w:type="paragraph" w:customStyle="1" w:styleId="E7454E291E0D467D97806399E6A5F483">
    <w:name w:val="E7454E291E0D467D97806399E6A5F483"/>
    <w:rsid w:val="002C1620"/>
  </w:style>
  <w:style w:type="paragraph" w:customStyle="1" w:styleId="D51CE3D6A2D445C08C1E7075C5C62946">
    <w:name w:val="D51CE3D6A2D445C08C1E7075C5C62946"/>
    <w:rsid w:val="002C1620"/>
  </w:style>
  <w:style w:type="paragraph" w:customStyle="1" w:styleId="A7CE9F3142AC4684BE2AF2483D697F8C">
    <w:name w:val="A7CE9F3142AC4684BE2AF2483D697F8C"/>
    <w:rsid w:val="002C1620"/>
  </w:style>
  <w:style w:type="paragraph" w:customStyle="1" w:styleId="B52AD46FE0E14B179643DB85B953C854">
    <w:name w:val="B52AD46FE0E14B179643DB85B953C854"/>
    <w:rsid w:val="002C1620"/>
  </w:style>
  <w:style w:type="paragraph" w:customStyle="1" w:styleId="03360336CDF9475AA3D94C7F427522DA">
    <w:name w:val="03360336CDF9475AA3D94C7F427522DA"/>
    <w:rsid w:val="002C1620"/>
  </w:style>
  <w:style w:type="paragraph" w:customStyle="1" w:styleId="535455FCC9464EEC82213E7CF9E77E01">
    <w:name w:val="535455FCC9464EEC82213E7CF9E77E01"/>
    <w:rsid w:val="002C1620"/>
  </w:style>
  <w:style w:type="paragraph" w:customStyle="1" w:styleId="E4009318D46643739F680663E0F9DD38">
    <w:name w:val="E4009318D46643739F680663E0F9DD38"/>
    <w:rsid w:val="002C1620"/>
  </w:style>
  <w:style w:type="paragraph" w:customStyle="1" w:styleId="97715DF46EA4438FA5F53686AC33045E">
    <w:name w:val="97715DF46EA4438FA5F53686AC33045E"/>
    <w:rsid w:val="002C1620"/>
  </w:style>
  <w:style w:type="paragraph" w:customStyle="1" w:styleId="05279ADE4BCB4DE6AC439B11B41D95D3">
    <w:name w:val="05279ADE4BCB4DE6AC439B11B41D95D3"/>
    <w:rsid w:val="002C1620"/>
  </w:style>
  <w:style w:type="paragraph" w:customStyle="1" w:styleId="C8F1499F957440B8A3BF644111A591BC">
    <w:name w:val="C8F1499F957440B8A3BF644111A591BC"/>
    <w:rsid w:val="002C1620"/>
  </w:style>
  <w:style w:type="paragraph" w:customStyle="1" w:styleId="69AB10ACA6E04F09A95E131648269AE0">
    <w:name w:val="69AB10ACA6E04F09A95E131648269AE0"/>
    <w:rsid w:val="002C1620"/>
  </w:style>
  <w:style w:type="paragraph" w:customStyle="1" w:styleId="6B83755F03B74E6CA58DD2340C3047BC">
    <w:name w:val="6B83755F03B74E6CA58DD2340C3047BC"/>
    <w:rsid w:val="002C1620"/>
  </w:style>
  <w:style w:type="paragraph" w:customStyle="1" w:styleId="0884F3FFE91C480BB1CE70C61F104F0D">
    <w:name w:val="0884F3FFE91C480BB1CE70C61F104F0D"/>
    <w:rsid w:val="002C1620"/>
  </w:style>
  <w:style w:type="paragraph" w:customStyle="1" w:styleId="3993B80A7D2D46CDB695AED00F525641">
    <w:name w:val="3993B80A7D2D46CDB695AED00F525641"/>
    <w:rsid w:val="002C1620"/>
  </w:style>
  <w:style w:type="paragraph" w:customStyle="1" w:styleId="4AA73652E6AB4B3891C1E181CBA7659D">
    <w:name w:val="4AA73652E6AB4B3891C1E181CBA7659D"/>
    <w:rsid w:val="002C1620"/>
  </w:style>
  <w:style w:type="paragraph" w:customStyle="1" w:styleId="375E3B53CC504B6095C8AF3EB480A850">
    <w:name w:val="375E3B53CC504B6095C8AF3EB480A850"/>
    <w:rsid w:val="002C1620"/>
  </w:style>
  <w:style w:type="paragraph" w:customStyle="1" w:styleId="91C92B5BCAFB4265AFF6EA2CAE47E4FA">
    <w:name w:val="91C92B5BCAFB4265AFF6EA2CAE47E4FA"/>
    <w:rsid w:val="002C1620"/>
  </w:style>
  <w:style w:type="paragraph" w:customStyle="1" w:styleId="7C3F57C83B384B4C84F1329001D99FE8">
    <w:name w:val="7C3F57C83B384B4C84F1329001D99FE8"/>
    <w:rsid w:val="002C1620"/>
  </w:style>
  <w:style w:type="paragraph" w:customStyle="1" w:styleId="185B9740AED94B70A9F0FC8DEBE662C7">
    <w:name w:val="185B9740AED94B70A9F0FC8DEBE662C7"/>
    <w:rsid w:val="002C1620"/>
  </w:style>
  <w:style w:type="paragraph" w:customStyle="1" w:styleId="22A26A95FAF940CAA155C0FE7B9C197F">
    <w:name w:val="22A26A95FAF940CAA155C0FE7B9C197F"/>
    <w:rsid w:val="002C1620"/>
  </w:style>
  <w:style w:type="paragraph" w:customStyle="1" w:styleId="50B3A2E7329A42AD96B3935294DFE452">
    <w:name w:val="50B3A2E7329A42AD96B3935294DFE452"/>
    <w:rsid w:val="002C1620"/>
  </w:style>
  <w:style w:type="paragraph" w:customStyle="1" w:styleId="FDD591B2034941FA8FDD0CF0F62FFAA3">
    <w:name w:val="FDD591B2034941FA8FDD0CF0F62FFAA3"/>
    <w:rsid w:val="002C1620"/>
  </w:style>
  <w:style w:type="paragraph" w:customStyle="1" w:styleId="E177AC9642D144F690F5FA1BDB5CD7D6">
    <w:name w:val="E177AC9642D144F690F5FA1BDB5CD7D6"/>
    <w:rsid w:val="002C1620"/>
  </w:style>
  <w:style w:type="paragraph" w:customStyle="1" w:styleId="94A60EA24B374A189CCE5DF34E2F8AC4">
    <w:name w:val="94A60EA24B374A189CCE5DF34E2F8AC4"/>
    <w:rsid w:val="002C1620"/>
  </w:style>
  <w:style w:type="paragraph" w:customStyle="1" w:styleId="4879FA7E2174418BB3F22E22B88105C6">
    <w:name w:val="4879FA7E2174418BB3F22E22B88105C6"/>
    <w:rsid w:val="002C1620"/>
  </w:style>
  <w:style w:type="paragraph" w:customStyle="1" w:styleId="BB5184E73AAA4B62808B8A90906A263D">
    <w:name w:val="BB5184E73AAA4B62808B8A90906A263D"/>
    <w:rsid w:val="002C1620"/>
  </w:style>
  <w:style w:type="paragraph" w:customStyle="1" w:styleId="BF526B844C0548F5B1077F35E96BEA16">
    <w:name w:val="BF526B844C0548F5B1077F35E96BEA16"/>
    <w:rsid w:val="002C1620"/>
  </w:style>
  <w:style w:type="paragraph" w:customStyle="1" w:styleId="DBFA8A3C06464C5BA6834B7BCB4F6BE7">
    <w:name w:val="DBFA8A3C06464C5BA6834B7BCB4F6BE7"/>
    <w:rsid w:val="002C1620"/>
  </w:style>
  <w:style w:type="paragraph" w:customStyle="1" w:styleId="F14EBDD07DBF4DB8ACCC37161D8A7DD9">
    <w:name w:val="F14EBDD07DBF4DB8ACCC37161D8A7DD9"/>
    <w:rsid w:val="002C1620"/>
  </w:style>
  <w:style w:type="paragraph" w:customStyle="1" w:styleId="1D644BAB4AFE493BA73828F8CF42E98E">
    <w:name w:val="1D644BAB4AFE493BA73828F8CF42E98E"/>
    <w:rsid w:val="002C1620"/>
  </w:style>
  <w:style w:type="paragraph" w:customStyle="1" w:styleId="8F844C368F6442C99865794CD15366E1">
    <w:name w:val="8F844C368F6442C99865794CD15366E1"/>
    <w:rsid w:val="002C1620"/>
  </w:style>
  <w:style w:type="paragraph" w:customStyle="1" w:styleId="CC931ECDD68C4B8994A1B187F280672D">
    <w:name w:val="CC931ECDD68C4B8994A1B187F280672D"/>
    <w:rsid w:val="002C1620"/>
  </w:style>
  <w:style w:type="paragraph" w:customStyle="1" w:styleId="74A434E28214477A8B38CD4755C9921F">
    <w:name w:val="74A434E28214477A8B38CD4755C9921F"/>
    <w:rsid w:val="002C1620"/>
  </w:style>
  <w:style w:type="paragraph" w:customStyle="1" w:styleId="9BB95E0B45164B1B931D523969976A71">
    <w:name w:val="9BB95E0B45164B1B931D523969976A71"/>
    <w:rsid w:val="002C1620"/>
  </w:style>
  <w:style w:type="paragraph" w:customStyle="1" w:styleId="2A40C6CD99494813A3601953C138CBD6">
    <w:name w:val="2A40C6CD99494813A3601953C138CBD6"/>
    <w:rsid w:val="002C1620"/>
  </w:style>
  <w:style w:type="paragraph" w:customStyle="1" w:styleId="EE19866E43194CE6BE45A146D36DC204">
    <w:name w:val="EE19866E43194CE6BE45A146D36DC204"/>
    <w:rsid w:val="002C1620"/>
  </w:style>
  <w:style w:type="paragraph" w:customStyle="1" w:styleId="52A7615ECEE14E83BD8B3A4B224EAC51">
    <w:name w:val="52A7615ECEE14E83BD8B3A4B224EAC51"/>
    <w:rsid w:val="002C1620"/>
  </w:style>
  <w:style w:type="paragraph" w:customStyle="1" w:styleId="B8D20087DE9C4E3BBE7AA0C756494826">
    <w:name w:val="B8D20087DE9C4E3BBE7AA0C756494826"/>
    <w:rsid w:val="002C1620"/>
  </w:style>
  <w:style w:type="paragraph" w:customStyle="1" w:styleId="BB8E822804DB47CABB1B97EBEB39B25F">
    <w:name w:val="BB8E822804DB47CABB1B97EBEB39B25F"/>
    <w:rsid w:val="002C1620"/>
  </w:style>
  <w:style w:type="paragraph" w:customStyle="1" w:styleId="F8C605DE6C694150AD1C3834760D8A3B">
    <w:name w:val="F8C605DE6C694150AD1C3834760D8A3B"/>
    <w:rsid w:val="002C1620"/>
  </w:style>
  <w:style w:type="paragraph" w:customStyle="1" w:styleId="A33E48E429744309ADB11BF272C39AD8">
    <w:name w:val="A33E48E429744309ADB11BF272C39AD8"/>
    <w:rsid w:val="002C1620"/>
  </w:style>
  <w:style w:type="paragraph" w:customStyle="1" w:styleId="34E59F72FD624848BCAD75920ECF577A">
    <w:name w:val="34E59F72FD624848BCAD75920ECF577A"/>
    <w:rsid w:val="002C1620"/>
  </w:style>
  <w:style w:type="paragraph" w:customStyle="1" w:styleId="D5272DE8637C4A478C7E97EE853B8B8A">
    <w:name w:val="D5272DE8637C4A478C7E97EE853B8B8A"/>
    <w:rsid w:val="002C1620"/>
  </w:style>
  <w:style w:type="paragraph" w:customStyle="1" w:styleId="93CBA89702F74D05A30A366C4436A895">
    <w:name w:val="93CBA89702F74D05A30A366C4436A895"/>
    <w:rsid w:val="002C1620"/>
  </w:style>
  <w:style w:type="paragraph" w:customStyle="1" w:styleId="236949C836224A03BDDA32DB56F07C66">
    <w:name w:val="236949C836224A03BDDA32DB56F07C66"/>
    <w:rsid w:val="002C1620"/>
  </w:style>
  <w:style w:type="paragraph" w:customStyle="1" w:styleId="EDA479EDB05441A3AE2A969ADB76D2F8">
    <w:name w:val="EDA479EDB05441A3AE2A969ADB76D2F8"/>
    <w:rsid w:val="002C1620"/>
  </w:style>
  <w:style w:type="paragraph" w:customStyle="1" w:styleId="7198C0CED187457497E58BC9DF54D852">
    <w:name w:val="7198C0CED187457497E58BC9DF54D852"/>
    <w:rsid w:val="002C1620"/>
  </w:style>
  <w:style w:type="paragraph" w:customStyle="1" w:styleId="833BF7F3FF214125BC28C59771639755">
    <w:name w:val="833BF7F3FF214125BC28C59771639755"/>
    <w:rsid w:val="002C1620"/>
  </w:style>
  <w:style w:type="paragraph" w:customStyle="1" w:styleId="E9A62C433C944B97B99C510DF8216426">
    <w:name w:val="E9A62C433C944B97B99C510DF8216426"/>
    <w:rsid w:val="002C1620"/>
  </w:style>
  <w:style w:type="paragraph" w:customStyle="1" w:styleId="C36C739A364F4B3F841A00E156170548">
    <w:name w:val="C36C739A364F4B3F841A00E156170548"/>
    <w:rsid w:val="002C1620"/>
  </w:style>
  <w:style w:type="paragraph" w:customStyle="1" w:styleId="F9936B14607B4E2488AF7130FF16AFBB">
    <w:name w:val="F9936B14607B4E2488AF7130FF16AFBB"/>
    <w:rsid w:val="002C1620"/>
  </w:style>
  <w:style w:type="paragraph" w:customStyle="1" w:styleId="97D40CEE394049DDBE090D1816020EC5">
    <w:name w:val="97D40CEE394049DDBE090D1816020EC5"/>
    <w:rsid w:val="002C1620"/>
  </w:style>
  <w:style w:type="paragraph" w:customStyle="1" w:styleId="5F679ADAB6814EDDBEA169AFD91D3F7C">
    <w:name w:val="5F679ADAB6814EDDBEA169AFD91D3F7C"/>
    <w:rsid w:val="002C1620"/>
  </w:style>
  <w:style w:type="paragraph" w:customStyle="1" w:styleId="3226AA422B754BD0BAAC4EC96AE4C4BF">
    <w:name w:val="3226AA422B754BD0BAAC4EC96AE4C4BF"/>
    <w:rsid w:val="002C1620"/>
  </w:style>
  <w:style w:type="paragraph" w:customStyle="1" w:styleId="6AF6D839F49E4C4DB3AF9156A51CBB1D">
    <w:name w:val="6AF6D839F49E4C4DB3AF9156A51CBB1D"/>
    <w:rsid w:val="002C1620"/>
  </w:style>
  <w:style w:type="paragraph" w:customStyle="1" w:styleId="F8018D29FBF244E28072B20F07A35150">
    <w:name w:val="F8018D29FBF244E28072B20F07A35150"/>
    <w:rsid w:val="002C1620"/>
  </w:style>
  <w:style w:type="paragraph" w:customStyle="1" w:styleId="627F64789AF94F7ABF241D288530556A">
    <w:name w:val="627F64789AF94F7ABF241D288530556A"/>
    <w:rsid w:val="002C1620"/>
  </w:style>
  <w:style w:type="paragraph" w:customStyle="1" w:styleId="7CFE91A5C88C42708F3387DBF00C45ED">
    <w:name w:val="7CFE91A5C88C42708F3387DBF00C45ED"/>
    <w:rsid w:val="002C1620"/>
  </w:style>
  <w:style w:type="paragraph" w:customStyle="1" w:styleId="5D052505E1C9431CB66033210A2A0C53">
    <w:name w:val="5D052505E1C9431CB66033210A2A0C53"/>
    <w:rsid w:val="002C1620"/>
  </w:style>
  <w:style w:type="paragraph" w:customStyle="1" w:styleId="632FD74DCE7F40A4BDE647881A6A599A">
    <w:name w:val="632FD74DCE7F40A4BDE647881A6A599A"/>
    <w:rsid w:val="002C1620"/>
  </w:style>
  <w:style w:type="paragraph" w:customStyle="1" w:styleId="A466B326805B4A0D81AA243A953DA090">
    <w:name w:val="A466B326805B4A0D81AA243A953DA090"/>
    <w:rsid w:val="002C1620"/>
  </w:style>
  <w:style w:type="paragraph" w:customStyle="1" w:styleId="5A520CB9E6E94876AF3C94941415C7B3">
    <w:name w:val="5A520CB9E6E94876AF3C94941415C7B3"/>
    <w:rsid w:val="002C1620"/>
  </w:style>
  <w:style w:type="paragraph" w:customStyle="1" w:styleId="8CD6B68A7077418E81E3067EB75E50EF">
    <w:name w:val="8CD6B68A7077418E81E3067EB75E50EF"/>
    <w:rsid w:val="002C1620"/>
  </w:style>
  <w:style w:type="paragraph" w:customStyle="1" w:styleId="B0F31D4607E2442AA18E26AC72134E07">
    <w:name w:val="B0F31D4607E2442AA18E26AC72134E07"/>
    <w:rsid w:val="002C1620"/>
  </w:style>
  <w:style w:type="paragraph" w:customStyle="1" w:styleId="13C8ED8F896548B5B01B512C2CB8CD74">
    <w:name w:val="13C8ED8F896548B5B01B512C2CB8CD74"/>
    <w:rsid w:val="002C1620"/>
  </w:style>
  <w:style w:type="paragraph" w:customStyle="1" w:styleId="92DB425E8AC149D798438ACEC3CA2597">
    <w:name w:val="92DB425E8AC149D798438ACEC3CA2597"/>
    <w:rsid w:val="002C1620"/>
  </w:style>
  <w:style w:type="paragraph" w:customStyle="1" w:styleId="A07DBCB2FB9E459BBF4441CAFC2F57E4">
    <w:name w:val="A07DBCB2FB9E459BBF4441CAFC2F57E4"/>
    <w:rsid w:val="002C1620"/>
  </w:style>
  <w:style w:type="paragraph" w:customStyle="1" w:styleId="289149A309D845D5BE2C672E14F3C3FC">
    <w:name w:val="289149A309D845D5BE2C672E14F3C3FC"/>
    <w:rsid w:val="002C1620"/>
  </w:style>
  <w:style w:type="paragraph" w:customStyle="1" w:styleId="719187165A454B9CAEED9CCC55D74752">
    <w:name w:val="719187165A454B9CAEED9CCC55D74752"/>
    <w:rsid w:val="002C1620"/>
  </w:style>
  <w:style w:type="paragraph" w:customStyle="1" w:styleId="FDE27BA5F3D749F98C372E192371FE3B">
    <w:name w:val="FDE27BA5F3D749F98C372E192371FE3B"/>
    <w:rsid w:val="00013E06"/>
  </w:style>
  <w:style w:type="paragraph" w:customStyle="1" w:styleId="5042E75149024F18AB0433ED5DAC93D6">
    <w:name w:val="5042E75149024F18AB0433ED5DAC93D6"/>
    <w:rsid w:val="00013E06"/>
  </w:style>
  <w:style w:type="paragraph" w:customStyle="1" w:styleId="F8E5BA277E984CFA886768A745425766">
    <w:name w:val="F8E5BA277E984CFA886768A745425766"/>
    <w:rsid w:val="00013E06"/>
  </w:style>
  <w:style w:type="paragraph" w:customStyle="1" w:styleId="F61705B5C2EA4807AB1029983E63979F">
    <w:name w:val="F61705B5C2EA4807AB1029983E63979F"/>
    <w:rsid w:val="00013E06"/>
  </w:style>
  <w:style w:type="paragraph" w:customStyle="1" w:styleId="4DAC482D163B444284D655DE9BB427F5">
    <w:name w:val="4DAC482D163B444284D655DE9BB427F5"/>
    <w:rsid w:val="00013E06"/>
  </w:style>
  <w:style w:type="paragraph" w:customStyle="1" w:styleId="A45D5E11D0A34473BD20E6985D70DBB7">
    <w:name w:val="A45D5E11D0A34473BD20E6985D70DBB7"/>
    <w:rsid w:val="00013E06"/>
  </w:style>
  <w:style w:type="paragraph" w:customStyle="1" w:styleId="D4E25E7332E74A1EBF187FF0E6E73999">
    <w:name w:val="D4E25E7332E74A1EBF187FF0E6E73999"/>
    <w:rsid w:val="00013E06"/>
  </w:style>
  <w:style w:type="paragraph" w:customStyle="1" w:styleId="0F2B9A88528A48EBAD612FF2A6126116">
    <w:name w:val="0F2B9A88528A48EBAD612FF2A6126116"/>
    <w:rsid w:val="00013E06"/>
  </w:style>
  <w:style w:type="paragraph" w:customStyle="1" w:styleId="AC1412DB0493463E9188FE71E8012CCA">
    <w:name w:val="AC1412DB0493463E9188FE71E8012CCA"/>
    <w:rsid w:val="00013E06"/>
  </w:style>
  <w:style w:type="paragraph" w:customStyle="1" w:styleId="92A65D1B7BF44542A8D3B5B5DBB0499E">
    <w:name w:val="92A65D1B7BF44542A8D3B5B5DBB0499E"/>
    <w:rsid w:val="00013E06"/>
  </w:style>
  <w:style w:type="paragraph" w:customStyle="1" w:styleId="AA6678AD1C1A41F09274AE1C65FF1CD7">
    <w:name w:val="AA6678AD1C1A41F09274AE1C65FF1CD7"/>
    <w:rsid w:val="00013E06"/>
  </w:style>
  <w:style w:type="paragraph" w:customStyle="1" w:styleId="0D15A0B283C54C209E7EEB9D047441F6">
    <w:name w:val="0D15A0B283C54C209E7EEB9D047441F6"/>
    <w:rsid w:val="00013E06"/>
  </w:style>
  <w:style w:type="paragraph" w:customStyle="1" w:styleId="57A54617DC744803A15C56CB60408375">
    <w:name w:val="57A54617DC744803A15C56CB60408375"/>
    <w:rsid w:val="00013E06"/>
  </w:style>
  <w:style w:type="paragraph" w:customStyle="1" w:styleId="76F7071CAE7A42E6B8AB105D722F730E">
    <w:name w:val="76F7071CAE7A42E6B8AB105D722F730E"/>
    <w:rsid w:val="00013E06"/>
  </w:style>
  <w:style w:type="paragraph" w:customStyle="1" w:styleId="C57D3DED0D444E8691120B9AE280CE2F">
    <w:name w:val="C57D3DED0D444E8691120B9AE280CE2F"/>
    <w:rsid w:val="00013E06"/>
  </w:style>
  <w:style w:type="paragraph" w:customStyle="1" w:styleId="24AB0827C303447D83E2546C65098AB1">
    <w:name w:val="24AB0827C303447D83E2546C65098AB1"/>
    <w:rsid w:val="00013E06"/>
  </w:style>
  <w:style w:type="paragraph" w:customStyle="1" w:styleId="81B7125A628444D69649134A4534A6A4">
    <w:name w:val="81B7125A628444D69649134A4534A6A4"/>
    <w:rsid w:val="00013E06"/>
  </w:style>
  <w:style w:type="paragraph" w:customStyle="1" w:styleId="D9C755BB8AD04E9CBE0050E6D105DF6B">
    <w:name w:val="D9C755BB8AD04E9CBE0050E6D105DF6B"/>
    <w:rsid w:val="00013E06"/>
  </w:style>
  <w:style w:type="paragraph" w:customStyle="1" w:styleId="782E6C42276144CB9B0450456FD09C09">
    <w:name w:val="782E6C42276144CB9B0450456FD09C09"/>
    <w:rsid w:val="00013E06"/>
  </w:style>
  <w:style w:type="paragraph" w:customStyle="1" w:styleId="9540FEF1491A491FB7220F22284AA234">
    <w:name w:val="9540FEF1491A491FB7220F22284AA234"/>
    <w:rsid w:val="00013E06"/>
  </w:style>
  <w:style w:type="paragraph" w:customStyle="1" w:styleId="EC0E0FBABE0A4C4A91A9260D13B7FC9D">
    <w:name w:val="EC0E0FBABE0A4C4A91A9260D13B7FC9D"/>
    <w:rsid w:val="00013E06"/>
  </w:style>
  <w:style w:type="paragraph" w:customStyle="1" w:styleId="241F6E6A2D1B4D878E1123B6D7AE3966">
    <w:name w:val="241F6E6A2D1B4D878E1123B6D7AE3966"/>
    <w:rsid w:val="00013E06"/>
  </w:style>
  <w:style w:type="paragraph" w:customStyle="1" w:styleId="BB46521FF05E41A6BCD755CF99334B16">
    <w:name w:val="BB46521FF05E41A6BCD755CF99334B16"/>
    <w:rsid w:val="00013E06"/>
  </w:style>
  <w:style w:type="paragraph" w:customStyle="1" w:styleId="DF466DE24CE34DFB9895BF419ECCE729">
    <w:name w:val="DF466DE24CE34DFB9895BF419ECCE729"/>
    <w:rsid w:val="00013E06"/>
  </w:style>
  <w:style w:type="paragraph" w:customStyle="1" w:styleId="0DF5A006C1B04407AB792A18D2318619">
    <w:name w:val="0DF5A006C1B04407AB792A18D2318619"/>
    <w:rsid w:val="00013E06"/>
  </w:style>
  <w:style w:type="paragraph" w:customStyle="1" w:styleId="396C5018E7074D18AD0C2DD434E8D2DD">
    <w:name w:val="396C5018E7074D18AD0C2DD434E8D2DD"/>
    <w:rsid w:val="00013E06"/>
  </w:style>
  <w:style w:type="paragraph" w:customStyle="1" w:styleId="69DC24393A20445483906E09F00E04D0">
    <w:name w:val="69DC24393A20445483906E09F00E04D0"/>
    <w:rsid w:val="00013E06"/>
  </w:style>
  <w:style w:type="paragraph" w:customStyle="1" w:styleId="9255A4F7E39C4B34925F54770AE27360">
    <w:name w:val="9255A4F7E39C4B34925F54770AE27360"/>
    <w:rsid w:val="00013E06"/>
  </w:style>
  <w:style w:type="paragraph" w:customStyle="1" w:styleId="B291D8FD9C9D415B983394DC1B2E9D64">
    <w:name w:val="B291D8FD9C9D415B983394DC1B2E9D64"/>
    <w:rsid w:val="00013E06"/>
  </w:style>
  <w:style w:type="paragraph" w:customStyle="1" w:styleId="9D8D220D539D485B87483CAD593A3F51">
    <w:name w:val="9D8D220D539D485B87483CAD593A3F51"/>
    <w:rsid w:val="00013E06"/>
  </w:style>
  <w:style w:type="paragraph" w:customStyle="1" w:styleId="6C4CE4E892A542FCA3C0F51005E6D060">
    <w:name w:val="6C4CE4E892A542FCA3C0F51005E6D060"/>
    <w:rsid w:val="00013E06"/>
  </w:style>
  <w:style w:type="paragraph" w:customStyle="1" w:styleId="DCC5EE6612564A33A93FF596E736313E">
    <w:name w:val="DCC5EE6612564A33A93FF596E736313E"/>
    <w:rsid w:val="00013E06"/>
  </w:style>
  <w:style w:type="paragraph" w:customStyle="1" w:styleId="31977E94FD264B0E81545B4F757D317C">
    <w:name w:val="31977E94FD264B0E81545B4F757D317C"/>
    <w:rsid w:val="00013E06"/>
  </w:style>
  <w:style w:type="paragraph" w:customStyle="1" w:styleId="BD388A0ADB554C8FB806912CC4160521">
    <w:name w:val="BD388A0ADB554C8FB806912CC4160521"/>
    <w:rsid w:val="00013E06"/>
  </w:style>
  <w:style w:type="paragraph" w:customStyle="1" w:styleId="864301086B71493CB7ACB8D4A33D9E7D">
    <w:name w:val="864301086B71493CB7ACB8D4A33D9E7D"/>
    <w:rsid w:val="00013E06"/>
  </w:style>
  <w:style w:type="paragraph" w:customStyle="1" w:styleId="0A68EB431CCA48A9A26E572CEE230EF7">
    <w:name w:val="0A68EB431CCA48A9A26E572CEE230EF7"/>
    <w:rsid w:val="00013E06"/>
  </w:style>
  <w:style w:type="paragraph" w:customStyle="1" w:styleId="B8E7E72D3F934E37B4EA89B910F98B08">
    <w:name w:val="B8E7E72D3F934E37B4EA89B910F98B08"/>
    <w:rsid w:val="00013E06"/>
  </w:style>
  <w:style w:type="paragraph" w:customStyle="1" w:styleId="86D59E2282174425ACB0E49705AF4FA5">
    <w:name w:val="86D59E2282174425ACB0E49705AF4FA5"/>
    <w:rsid w:val="00013E06"/>
  </w:style>
  <w:style w:type="paragraph" w:customStyle="1" w:styleId="2A694620A7F24B5387D121C119B3F2A6">
    <w:name w:val="2A694620A7F24B5387D121C119B3F2A6"/>
    <w:rsid w:val="00013E06"/>
  </w:style>
  <w:style w:type="paragraph" w:customStyle="1" w:styleId="CB2F33FA69D34A80B59978092EFBBCEB">
    <w:name w:val="CB2F33FA69D34A80B59978092EFBBCEB"/>
    <w:rsid w:val="00013E06"/>
  </w:style>
  <w:style w:type="paragraph" w:customStyle="1" w:styleId="5F8A26EB25524616840FDBE60A24E089">
    <w:name w:val="5F8A26EB25524616840FDBE60A24E089"/>
    <w:rsid w:val="00013E06"/>
  </w:style>
  <w:style w:type="paragraph" w:customStyle="1" w:styleId="441DD21C40FA45809C43897C7B09E988">
    <w:name w:val="441DD21C40FA45809C43897C7B09E988"/>
    <w:rsid w:val="00013E06"/>
  </w:style>
  <w:style w:type="paragraph" w:customStyle="1" w:styleId="E3295A1016D749D89DE61E087FF42732">
    <w:name w:val="E3295A1016D749D89DE61E087FF42732"/>
    <w:rsid w:val="00013E06"/>
  </w:style>
  <w:style w:type="paragraph" w:customStyle="1" w:styleId="6AC9D1B059A3467582C76D1CA82AF1B9">
    <w:name w:val="6AC9D1B059A3467582C76D1CA82AF1B9"/>
    <w:rsid w:val="00013E06"/>
  </w:style>
  <w:style w:type="paragraph" w:customStyle="1" w:styleId="D2465DF95DC049ECAFC97F38999C34AF">
    <w:name w:val="D2465DF95DC049ECAFC97F38999C34AF"/>
    <w:rsid w:val="00013E06"/>
  </w:style>
  <w:style w:type="paragraph" w:customStyle="1" w:styleId="9A56BA69482B4696B21275CAC9D6EF0B">
    <w:name w:val="9A56BA69482B4696B21275CAC9D6EF0B"/>
    <w:rsid w:val="00013E06"/>
  </w:style>
  <w:style w:type="paragraph" w:customStyle="1" w:styleId="3B391911E6594F40BA232B95C016F20B">
    <w:name w:val="3B391911E6594F40BA232B95C016F20B"/>
    <w:rsid w:val="00013E06"/>
  </w:style>
  <w:style w:type="paragraph" w:customStyle="1" w:styleId="7DD71960126545E583CFC0F139EB962E">
    <w:name w:val="7DD71960126545E583CFC0F139EB962E"/>
    <w:rsid w:val="00013E06"/>
  </w:style>
  <w:style w:type="paragraph" w:customStyle="1" w:styleId="C7182F814BB74EB5BA8A3597F93D2FA4">
    <w:name w:val="C7182F814BB74EB5BA8A3597F93D2FA4"/>
    <w:rsid w:val="00013E06"/>
  </w:style>
  <w:style w:type="paragraph" w:customStyle="1" w:styleId="15C0B3275B6B4BF983B51B30961050EE">
    <w:name w:val="15C0B3275B6B4BF983B51B30961050EE"/>
    <w:rsid w:val="00013E06"/>
  </w:style>
  <w:style w:type="paragraph" w:customStyle="1" w:styleId="6BB3D9DAB7C34F37832E2D9C45C2FE1C">
    <w:name w:val="6BB3D9DAB7C34F37832E2D9C45C2FE1C"/>
    <w:rsid w:val="00013E06"/>
  </w:style>
  <w:style w:type="paragraph" w:customStyle="1" w:styleId="F93D2DE73A2447438E56FAA9B9459812">
    <w:name w:val="F93D2DE73A2447438E56FAA9B9459812"/>
    <w:rsid w:val="00013E06"/>
  </w:style>
  <w:style w:type="paragraph" w:customStyle="1" w:styleId="DF9ADBEADD964979812F5BC10A5F2955">
    <w:name w:val="DF9ADBEADD964979812F5BC10A5F2955"/>
    <w:rsid w:val="00013E06"/>
  </w:style>
  <w:style w:type="paragraph" w:customStyle="1" w:styleId="A60539EAA6CB4530B3F12FFA2089058D">
    <w:name w:val="A60539EAA6CB4530B3F12FFA2089058D"/>
    <w:rsid w:val="00013E06"/>
  </w:style>
  <w:style w:type="paragraph" w:customStyle="1" w:styleId="3B64065DD4DF42C4A7FFE922B6C65A3D">
    <w:name w:val="3B64065DD4DF42C4A7FFE922B6C65A3D"/>
    <w:rsid w:val="00013E06"/>
  </w:style>
  <w:style w:type="paragraph" w:customStyle="1" w:styleId="2285D91916104717BFE0602A8F4DD9A7">
    <w:name w:val="2285D91916104717BFE0602A8F4DD9A7"/>
    <w:rsid w:val="00013E06"/>
  </w:style>
  <w:style w:type="paragraph" w:customStyle="1" w:styleId="BB90439C004F41A5A247E1F2A76B47AD">
    <w:name w:val="BB90439C004F41A5A247E1F2A76B47AD"/>
    <w:rsid w:val="00013E06"/>
  </w:style>
  <w:style w:type="paragraph" w:customStyle="1" w:styleId="54EBB64630B84A9286AE677838CFF29E">
    <w:name w:val="54EBB64630B84A9286AE677838CFF29E"/>
    <w:rsid w:val="00013E06"/>
  </w:style>
  <w:style w:type="paragraph" w:customStyle="1" w:styleId="A51E236024954DEC921AB55DA8097832">
    <w:name w:val="A51E236024954DEC921AB55DA8097832"/>
    <w:rsid w:val="00013E06"/>
  </w:style>
  <w:style w:type="paragraph" w:customStyle="1" w:styleId="086E1143585346CBB28DE6759076A14B">
    <w:name w:val="086E1143585346CBB28DE6759076A14B"/>
    <w:rsid w:val="00013E06"/>
  </w:style>
  <w:style w:type="paragraph" w:customStyle="1" w:styleId="068494743AAE4E388BB1D23D651A5BB4">
    <w:name w:val="068494743AAE4E388BB1D23D651A5BB4"/>
    <w:rsid w:val="00013E06"/>
  </w:style>
  <w:style w:type="paragraph" w:customStyle="1" w:styleId="7FB17D15CDC84C2EA198CFE49EEA8D74">
    <w:name w:val="7FB17D15CDC84C2EA198CFE49EEA8D74"/>
    <w:rsid w:val="00013E06"/>
  </w:style>
  <w:style w:type="paragraph" w:customStyle="1" w:styleId="EF21DED9C94C4F31BAA6077987B2B8B4">
    <w:name w:val="EF21DED9C94C4F31BAA6077987B2B8B4"/>
    <w:rsid w:val="00013E06"/>
  </w:style>
  <w:style w:type="paragraph" w:customStyle="1" w:styleId="5334ED2A4E674E05874E73A8D588DA46">
    <w:name w:val="5334ED2A4E674E05874E73A8D588DA46"/>
    <w:rsid w:val="00013E06"/>
  </w:style>
  <w:style w:type="paragraph" w:customStyle="1" w:styleId="EA305C9C476740448B32333EFC774FA8">
    <w:name w:val="EA305C9C476740448B32333EFC774FA8"/>
    <w:rsid w:val="00013E06"/>
  </w:style>
  <w:style w:type="paragraph" w:customStyle="1" w:styleId="418599F7E83E4F378B448C6C9356A0B3">
    <w:name w:val="418599F7E83E4F378B448C6C9356A0B3"/>
    <w:rsid w:val="00013E06"/>
  </w:style>
  <w:style w:type="paragraph" w:customStyle="1" w:styleId="6B978F711977475FA23ECDB4F6C65E62">
    <w:name w:val="6B978F711977475FA23ECDB4F6C65E62"/>
    <w:rsid w:val="00013E06"/>
  </w:style>
  <w:style w:type="paragraph" w:customStyle="1" w:styleId="03A95A1CA6454B0BA17E541BECB8EAA2">
    <w:name w:val="03A95A1CA6454B0BA17E541BECB8EAA2"/>
    <w:rsid w:val="00013E06"/>
  </w:style>
  <w:style w:type="paragraph" w:customStyle="1" w:styleId="9264333173154F9781F538A4F4C4E2E9">
    <w:name w:val="9264333173154F9781F538A4F4C4E2E9"/>
    <w:rsid w:val="00013E06"/>
  </w:style>
  <w:style w:type="paragraph" w:customStyle="1" w:styleId="A212DAF162A546DB95E884438AC3172A">
    <w:name w:val="A212DAF162A546DB95E884438AC3172A"/>
    <w:rsid w:val="00013E06"/>
  </w:style>
  <w:style w:type="paragraph" w:customStyle="1" w:styleId="C898BDF8A26E4C099035B7420AED866F">
    <w:name w:val="C898BDF8A26E4C099035B7420AED866F"/>
    <w:rsid w:val="00013E06"/>
  </w:style>
  <w:style w:type="paragraph" w:customStyle="1" w:styleId="9F781CC38D054F1D849C1C3C5738BA93">
    <w:name w:val="9F781CC38D054F1D849C1C3C5738BA93"/>
    <w:rsid w:val="00013E06"/>
  </w:style>
  <w:style w:type="paragraph" w:customStyle="1" w:styleId="0388458EFF71417EB6BD39570ED49E91">
    <w:name w:val="0388458EFF71417EB6BD39570ED49E91"/>
    <w:rsid w:val="00013E06"/>
  </w:style>
  <w:style w:type="paragraph" w:customStyle="1" w:styleId="7277192E452F4466A575E03F4AD1D0CD">
    <w:name w:val="7277192E452F4466A575E03F4AD1D0CD"/>
    <w:rsid w:val="00013E06"/>
  </w:style>
  <w:style w:type="paragraph" w:customStyle="1" w:styleId="2658577E50F747C9ADE598D7BF9FC64A">
    <w:name w:val="2658577E50F747C9ADE598D7BF9FC64A"/>
    <w:rsid w:val="00013E06"/>
  </w:style>
  <w:style w:type="paragraph" w:customStyle="1" w:styleId="8CC113D07D5444B5902AC9AE2BD3F416">
    <w:name w:val="8CC113D07D5444B5902AC9AE2BD3F416"/>
    <w:rsid w:val="00013E06"/>
  </w:style>
  <w:style w:type="paragraph" w:customStyle="1" w:styleId="7BBDE066D705401E97921F5ABDBB1E2B">
    <w:name w:val="7BBDE066D705401E97921F5ABDBB1E2B"/>
    <w:rsid w:val="00013E06"/>
  </w:style>
  <w:style w:type="paragraph" w:customStyle="1" w:styleId="AE517888997D450E92C721ED04C79106">
    <w:name w:val="AE517888997D450E92C721ED04C79106"/>
    <w:rsid w:val="00013E06"/>
  </w:style>
  <w:style w:type="paragraph" w:customStyle="1" w:styleId="889BD432E5DE40C5ABC1611F18082834">
    <w:name w:val="889BD432E5DE40C5ABC1611F18082834"/>
    <w:rsid w:val="00013E06"/>
  </w:style>
  <w:style w:type="paragraph" w:customStyle="1" w:styleId="58D5D4831C704422AC5694AFE109FA52">
    <w:name w:val="58D5D4831C704422AC5694AFE109FA52"/>
    <w:rsid w:val="00013E06"/>
  </w:style>
  <w:style w:type="paragraph" w:customStyle="1" w:styleId="2A3FE099231D48389C186174F4451BB3">
    <w:name w:val="2A3FE099231D48389C186174F4451BB3"/>
    <w:rsid w:val="00013E06"/>
  </w:style>
  <w:style w:type="paragraph" w:customStyle="1" w:styleId="C88B042E16E64F928B7C26B415064887">
    <w:name w:val="C88B042E16E64F928B7C26B415064887"/>
    <w:rsid w:val="00013E06"/>
  </w:style>
  <w:style w:type="paragraph" w:customStyle="1" w:styleId="FA1FB78663D7448FBDD5FBF94F603C96">
    <w:name w:val="FA1FB78663D7448FBDD5FBF94F603C96"/>
    <w:rsid w:val="00013E06"/>
  </w:style>
  <w:style w:type="paragraph" w:customStyle="1" w:styleId="C4479FD82015492D9EA5E694C43D2AD1">
    <w:name w:val="C4479FD82015492D9EA5E694C43D2AD1"/>
    <w:rsid w:val="00013E06"/>
  </w:style>
  <w:style w:type="paragraph" w:customStyle="1" w:styleId="3BA321711CB040899385D11EABF35963">
    <w:name w:val="3BA321711CB040899385D11EABF35963"/>
    <w:rsid w:val="00013E06"/>
  </w:style>
  <w:style w:type="paragraph" w:customStyle="1" w:styleId="376C17D22F15436E9CE26751B3A0BB45">
    <w:name w:val="376C17D22F15436E9CE26751B3A0BB45"/>
    <w:rsid w:val="00013E06"/>
  </w:style>
  <w:style w:type="paragraph" w:customStyle="1" w:styleId="4BBD0C7FC7E54473AC1793B3FDBBB8B3">
    <w:name w:val="4BBD0C7FC7E54473AC1793B3FDBBB8B3"/>
    <w:rsid w:val="00013E06"/>
  </w:style>
  <w:style w:type="paragraph" w:customStyle="1" w:styleId="1CFF0F3985EC4131A4EA01FBEADC7AEA">
    <w:name w:val="1CFF0F3985EC4131A4EA01FBEADC7AEA"/>
    <w:rsid w:val="00013E06"/>
  </w:style>
  <w:style w:type="paragraph" w:customStyle="1" w:styleId="0AED628CE122461DB762E479B4EDCBDC">
    <w:name w:val="0AED628CE122461DB762E479B4EDCBDC"/>
    <w:rsid w:val="00013E06"/>
  </w:style>
  <w:style w:type="paragraph" w:customStyle="1" w:styleId="66B51AEBFDE54D868595B73F26F36035">
    <w:name w:val="66B51AEBFDE54D868595B73F26F36035"/>
    <w:rsid w:val="00013E06"/>
  </w:style>
  <w:style w:type="paragraph" w:customStyle="1" w:styleId="5F2D7D749DAE470A819E6081274BE41F">
    <w:name w:val="5F2D7D749DAE470A819E6081274BE41F"/>
    <w:rsid w:val="00013E06"/>
  </w:style>
  <w:style w:type="paragraph" w:customStyle="1" w:styleId="37B65B4FB0894D0A9AE4DEAC9223554D">
    <w:name w:val="37B65B4FB0894D0A9AE4DEAC9223554D"/>
    <w:rsid w:val="00013E06"/>
  </w:style>
  <w:style w:type="paragraph" w:customStyle="1" w:styleId="AA55D57CC6E9405C80E579395951F985">
    <w:name w:val="AA55D57CC6E9405C80E579395951F985"/>
    <w:rsid w:val="00013E06"/>
  </w:style>
  <w:style w:type="paragraph" w:customStyle="1" w:styleId="36522F38ACAF412D9F667B9B07B0B2ED">
    <w:name w:val="36522F38ACAF412D9F667B9B07B0B2ED"/>
    <w:rsid w:val="00013E06"/>
  </w:style>
  <w:style w:type="paragraph" w:customStyle="1" w:styleId="C94573752C99403BBC8F7A6AA95CBA98">
    <w:name w:val="C94573752C99403BBC8F7A6AA95CBA98"/>
    <w:rsid w:val="00013E06"/>
  </w:style>
  <w:style w:type="paragraph" w:customStyle="1" w:styleId="451523AD5AEB4D5DB55DF02FA8D61C46">
    <w:name w:val="451523AD5AEB4D5DB55DF02FA8D61C46"/>
    <w:rsid w:val="00013E06"/>
  </w:style>
  <w:style w:type="paragraph" w:customStyle="1" w:styleId="E35844FAB5D84D3D8B8EE123F2252EB0">
    <w:name w:val="E35844FAB5D84D3D8B8EE123F2252EB0"/>
    <w:rsid w:val="00013E06"/>
  </w:style>
  <w:style w:type="paragraph" w:customStyle="1" w:styleId="ABB835A52B994FDFBDA391BEB4DE1D91">
    <w:name w:val="ABB835A52B994FDFBDA391BEB4DE1D91"/>
    <w:rsid w:val="00013E06"/>
  </w:style>
  <w:style w:type="paragraph" w:customStyle="1" w:styleId="C46D8B1E6C294BF09433D51842E00E71">
    <w:name w:val="C46D8B1E6C294BF09433D51842E00E71"/>
    <w:rsid w:val="00013E06"/>
  </w:style>
  <w:style w:type="paragraph" w:customStyle="1" w:styleId="23E65C0A86F5489BBBB04EF624E37073">
    <w:name w:val="23E65C0A86F5489BBBB04EF624E37073"/>
    <w:rsid w:val="00013E06"/>
  </w:style>
  <w:style w:type="paragraph" w:customStyle="1" w:styleId="CDA52AE14C61417DA89818CC1F9DF17E">
    <w:name w:val="CDA52AE14C61417DA89818CC1F9DF17E"/>
    <w:rsid w:val="00013E06"/>
  </w:style>
  <w:style w:type="paragraph" w:customStyle="1" w:styleId="AE9F52868A2341D9AEB47E6EA12505ED">
    <w:name w:val="AE9F52868A2341D9AEB47E6EA12505ED"/>
    <w:rsid w:val="00013E06"/>
  </w:style>
  <w:style w:type="paragraph" w:customStyle="1" w:styleId="E5111C41223F4168B19DDD832B70BEFA">
    <w:name w:val="E5111C41223F4168B19DDD832B70BEFA"/>
    <w:rsid w:val="00013E06"/>
  </w:style>
  <w:style w:type="paragraph" w:customStyle="1" w:styleId="061C4223D261455782F44645ADFC2F7E">
    <w:name w:val="061C4223D261455782F44645ADFC2F7E"/>
    <w:rsid w:val="00013E06"/>
  </w:style>
  <w:style w:type="paragraph" w:customStyle="1" w:styleId="AD22A99F6F694E19911CD44DB8ED8F0E">
    <w:name w:val="AD22A99F6F694E19911CD44DB8ED8F0E"/>
    <w:rsid w:val="00013E06"/>
  </w:style>
  <w:style w:type="paragraph" w:customStyle="1" w:styleId="78C180A74F6D41C29A1396091B443976">
    <w:name w:val="78C180A74F6D41C29A1396091B443976"/>
    <w:rsid w:val="00013E06"/>
  </w:style>
  <w:style w:type="paragraph" w:customStyle="1" w:styleId="41618D587C774111A049F135091F9E77">
    <w:name w:val="41618D587C774111A049F135091F9E77"/>
    <w:rsid w:val="00013E06"/>
  </w:style>
  <w:style w:type="paragraph" w:customStyle="1" w:styleId="2AC49F295AD14EE7B5898D0709FB81C0">
    <w:name w:val="2AC49F295AD14EE7B5898D0709FB81C0"/>
    <w:rsid w:val="00013E06"/>
  </w:style>
  <w:style w:type="paragraph" w:customStyle="1" w:styleId="7C6A3AC823E5455F9BE393C0F561A502">
    <w:name w:val="7C6A3AC823E5455F9BE393C0F561A502"/>
    <w:rsid w:val="00013E06"/>
  </w:style>
  <w:style w:type="paragraph" w:customStyle="1" w:styleId="7952758C2BC34E36B48D79A7A09AD8A3">
    <w:name w:val="7952758C2BC34E36B48D79A7A09AD8A3"/>
    <w:rsid w:val="00013E06"/>
  </w:style>
  <w:style w:type="paragraph" w:customStyle="1" w:styleId="07882FD9D1E34FC7A86C24DB96097F71">
    <w:name w:val="07882FD9D1E34FC7A86C24DB96097F71"/>
    <w:rsid w:val="00013E06"/>
  </w:style>
  <w:style w:type="paragraph" w:customStyle="1" w:styleId="E278780782D14BAD94A73249B8A7C881">
    <w:name w:val="E278780782D14BAD94A73249B8A7C881"/>
    <w:rsid w:val="00013E06"/>
  </w:style>
  <w:style w:type="paragraph" w:customStyle="1" w:styleId="831017055F7F4DC6ADDFF18AB5CC7180">
    <w:name w:val="831017055F7F4DC6ADDFF18AB5CC7180"/>
    <w:rsid w:val="00013E06"/>
  </w:style>
  <w:style w:type="paragraph" w:customStyle="1" w:styleId="A905E735D0484175B41CCD602B8E85BA">
    <w:name w:val="A905E735D0484175B41CCD602B8E85BA"/>
    <w:rsid w:val="00013E06"/>
  </w:style>
  <w:style w:type="paragraph" w:customStyle="1" w:styleId="8C31DCD0908643DF9338AAD63B64721F">
    <w:name w:val="8C31DCD0908643DF9338AAD63B64721F"/>
    <w:rsid w:val="00013E06"/>
  </w:style>
  <w:style w:type="paragraph" w:customStyle="1" w:styleId="19C2781F7D53436380DFD5991ABCA957">
    <w:name w:val="19C2781F7D53436380DFD5991ABCA957"/>
    <w:rsid w:val="00013E06"/>
  </w:style>
  <w:style w:type="paragraph" w:customStyle="1" w:styleId="644C61BBBD1640DCB7B7342F47B48F2D">
    <w:name w:val="644C61BBBD1640DCB7B7342F47B48F2D"/>
    <w:rsid w:val="00013E06"/>
  </w:style>
  <w:style w:type="paragraph" w:customStyle="1" w:styleId="BCD736701A124EFA8405921901E80417">
    <w:name w:val="BCD736701A124EFA8405921901E80417"/>
    <w:rsid w:val="00013E06"/>
  </w:style>
  <w:style w:type="paragraph" w:customStyle="1" w:styleId="4550D922B0834A13AD7DFE9FEE68500C">
    <w:name w:val="4550D922B0834A13AD7DFE9FEE68500C"/>
    <w:rsid w:val="00013E06"/>
  </w:style>
  <w:style w:type="paragraph" w:customStyle="1" w:styleId="ED94564419594F8CB68E0002CE6649D1">
    <w:name w:val="ED94564419594F8CB68E0002CE6649D1"/>
    <w:rsid w:val="00013E06"/>
  </w:style>
  <w:style w:type="paragraph" w:customStyle="1" w:styleId="CD4972C770744849A845C099A7A64A29">
    <w:name w:val="CD4972C770744849A845C099A7A64A29"/>
    <w:rsid w:val="00013E06"/>
  </w:style>
  <w:style w:type="paragraph" w:customStyle="1" w:styleId="260CE801C1B240EE92E7AB0DA068B594">
    <w:name w:val="260CE801C1B240EE92E7AB0DA068B594"/>
    <w:rsid w:val="00013E06"/>
  </w:style>
  <w:style w:type="paragraph" w:customStyle="1" w:styleId="CE96010E876B4BD1A21D7793A2E38A24">
    <w:name w:val="CE96010E876B4BD1A21D7793A2E38A24"/>
    <w:rsid w:val="00013E06"/>
  </w:style>
  <w:style w:type="paragraph" w:customStyle="1" w:styleId="2E499ACD4573413F8A27FB4A26182869">
    <w:name w:val="2E499ACD4573413F8A27FB4A26182869"/>
    <w:rsid w:val="00013E06"/>
  </w:style>
  <w:style w:type="paragraph" w:customStyle="1" w:styleId="3E50BF46F26E4D26A9A599D1797A8BCC">
    <w:name w:val="3E50BF46F26E4D26A9A599D1797A8BCC"/>
    <w:rsid w:val="00013E06"/>
  </w:style>
  <w:style w:type="paragraph" w:customStyle="1" w:styleId="24E950C65CA14FAE8F2D4CB79F873943">
    <w:name w:val="24E950C65CA14FAE8F2D4CB79F873943"/>
    <w:rsid w:val="00013E06"/>
  </w:style>
  <w:style w:type="paragraph" w:customStyle="1" w:styleId="58733AE17B094B50A15410C65C0B2216">
    <w:name w:val="58733AE17B094B50A15410C65C0B2216"/>
    <w:rsid w:val="00013E06"/>
  </w:style>
  <w:style w:type="paragraph" w:customStyle="1" w:styleId="1A53EF7B7D2A4D7EAECAC800BA31738E">
    <w:name w:val="1A53EF7B7D2A4D7EAECAC800BA31738E"/>
    <w:rsid w:val="00013E06"/>
  </w:style>
  <w:style w:type="paragraph" w:customStyle="1" w:styleId="0120327A2DB34881BE8AA4C91642306F">
    <w:name w:val="0120327A2DB34881BE8AA4C91642306F"/>
    <w:rsid w:val="00013E06"/>
  </w:style>
  <w:style w:type="paragraph" w:customStyle="1" w:styleId="1F07BD57BFED405D9BDD7F0F2B0BCF69">
    <w:name w:val="1F07BD57BFED405D9BDD7F0F2B0BCF69"/>
    <w:rsid w:val="00013E06"/>
  </w:style>
  <w:style w:type="paragraph" w:customStyle="1" w:styleId="1F086AD3C6DB438391A192D18FADDDE6">
    <w:name w:val="1F086AD3C6DB438391A192D18FADDDE6"/>
    <w:rsid w:val="00013E06"/>
  </w:style>
  <w:style w:type="paragraph" w:customStyle="1" w:styleId="FDE17016F2CE410285DAB2926C0610E2">
    <w:name w:val="FDE17016F2CE410285DAB2926C0610E2"/>
    <w:rsid w:val="00013E06"/>
  </w:style>
  <w:style w:type="paragraph" w:customStyle="1" w:styleId="6B48B842A0394C70914F4AEA4BBD5CDC">
    <w:name w:val="6B48B842A0394C70914F4AEA4BBD5CDC"/>
    <w:rsid w:val="00013E06"/>
  </w:style>
  <w:style w:type="paragraph" w:customStyle="1" w:styleId="A48CD44F060B4831874E15AC4EFFAAF3">
    <w:name w:val="A48CD44F060B4831874E15AC4EFFAAF3"/>
    <w:rsid w:val="00013E06"/>
  </w:style>
  <w:style w:type="paragraph" w:customStyle="1" w:styleId="BE4ADCE8CE354473AF0BF9AE74F6135F">
    <w:name w:val="BE4ADCE8CE354473AF0BF9AE74F6135F"/>
    <w:rsid w:val="00013E06"/>
  </w:style>
  <w:style w:type="paragraph" w:customStyle="1" w:styleId="7F7622CF552D463CB4A11F4BA20BBD15">
    <w:name w:val="7F7622CF552D463CB4A11F4BA20BBD15"/>
    <w:rsid w:val="00013E06"/>
  </w:style>
  <w:style w:type="paragraph" w:customStyle="1" w:styleId="A701BE8A57EE4BA0BA99FE2F01A370E1">
    <w:name w:val="A701BE8A57EE4BA0BA99FE2F01A370E1"/>
    <w:rsid w:val="00013E06"/>
  </w:style>
  <w:style w:type="paragraph" w:customStyle="1" w:styleId="E9B1FD8B1B8F475682F68BBADA4F3A24">
    <w:name w:val="E9B1FD8B1B8F475682F68BBADA4F3A24"/>
    <w:rsid w:val="00013E06"/>
  </w:style>
  <w:style w:type="paragraph" w:customStyle="1" w:styleId="D34B0860B7A64A0080D9693CD38D7CA8">
    <w:name w:val="D34B0860B7A64A0080D9693CD38D7CA8"/>
    <w:rsid w:val="00013E06"/>
  </w:style>
  <w:style w:type="paragraph" w:customStyle="1" w:styleId="4A85D2E9955340E48A614D30F892DAD5">
    <w:name w:val="4A85D2E9955340E48A614D30F892DAD5"/>
    <w:rsid w:val="00013E06"/>
  </w:style>
  <w:style w:type="paragraph" w:customStyle="1" w:styleId="7A8715904FEC411ABC07D23BA5F4E343">
    <w:name w:val="7A8715904FEC411ABC07D23BA5F4E343"/>
    <w:rsid w:val="00013E06"/>
  </w:style>
  <w:style w:type="paragraph" w:customStyle="1" w:styleId="17E649E0E2DC431391D90A776B4C3074">
    <w:name w:val="17E649E0E2DC431391D90A776B4C3074"/>
    <w:rsid w:val="00013E06"/>
  </w:style>
  <w:style w:type="paragraph" w:customStyle="1" w:styleId="7A3B5D703558430DA0949E98DFAE47E3">
    <w:name w:val="7A3B5D703558430DA0949E98DFAE47E3"/>
    <w:rsid w:val="00013E06"/>
  </w:style>
  <w:style w:type="paragraph" w:customStyle="1" w:styleId="DDE8F645ABE74C83AC4EC0FA541B0D6F">
    <w:name w:val="DDE8F645ABE74C83AC4EC0FA541B0D6F"/>
    <w:rsid w:val="00013E06"/>
  </w:style>
  <w:style w:type="paragraph" w:customStyle="1" w:styleId="762D3F729A1648FE95CF03A621AC38C1">
    <w:name w:val="762D3F729A1648FE95CF03A621AC38C1"/>
    <w:rsid w:val="00013E06"/>
  </w:style>
  <w:style w:type="paragraph" w:customStyle="1" w:styleId="2D1337E581E14A7DAAAB22C5087EFFAD">
    <w:name w:val="2D1337E581E14A7DAAAB22C5087EFFAD"/>
    <w:rsid w:val="00013E06"/>
  </w:style>
  <w:style w:type="paragraph" w:customStyle="1" w:styleId="2D41A31EF6B549A7AD103ABC7074B4E9">
    <w:name w:val="2D41A31EF6B549A7AD103ABC7074B4E9"/>
    <w:rsid w:val="00013E06"/>
  </w:style>
  <w:style w:type="paragraph" w:customStyle="1" w:styleId="18C92B4C7FF54EA7AD0852E437AC3090">
    <w:name w:val="18C92B4C7FF54EA7AD0852E437AC3090"/>
    <w:rsid w:val="00013E06"/>
  </w:style>
  <w:style w:type="paragraph" w:customStyle="1" w:styleId="19E3389B05404D6EBC95F1F225BD2A5E">
    <w:name w:val="19E3389B05404D6EBC95F1F225BD2A5E"/>
    <w:rsid w:val="00013E06"/>
  </w:style>
  <w:style w:type="paragraph" w:customStyle="1" w:styleId="7DB8237B24084154AEE30FF8E5DFDE81">
    <w:name w:val="7DB8237B24084154AEE30FF8E5DFDE81"/>
    <w:rsid w:val="00013E06"/>
  </w:style>
  <w:style w:type="paragraph" w:customStyle="1" w:styleId="625F817FB9E54AC9BF4BB56450D14280">
    <w:name w:val="625F817FB9E54AC9BF4BB56450D14280"/>
    <w:rsid w:val="00013E06"/>
  </w:style>
  <w:style w:type="paragraph" w:customStyle="1" w:styleId="A5D1CA6898DF48B78DD2B0C6232BA5E5">
    <w:name w:val="A5D1CA6898DF48B78DD2B0C6232BA5E5"/>
    <w:rsid w:val="00013E06"/>
  </w:style>
  <w:style w:type="paragraph" w:customStyle="1" w:styleId="FF7218D248814E48B5AACF31CF7BDCAC">
    <w:name w:val="FF7218D248814E48B5AACF31CF7BDCAC"/>
    <w:rsid w:val="00013E06"/>
  </w:style>
  <w:style w:type="paragraph" w:customStyle="1" w:styleId="9DCF4A005CEB4253880961D5BAB61FFE">
    <w:name w:val="9DCF4A005CEB4253880961D5BAB61FFE"/>
    <w:rsid w:val="00013E06"/>
  </w:style>
  <w:style w:type="paragraph" w:customStyle="1" w:styleId="8419BFCF1BC841AEBFFBE27D402D479D">
    <w:name w:val="8419BFCF1BC841AEBFFBE27D402D479D"/>
    <w:rsid w:val="00013E06"/>
  </w:style>
  <w:style w:type="paragraph" w:customStyle="1" w:styleId="A10326F576AA49AE84FB05EDFE58129D">
    <w:name w:val="A10326F576AA49AE84FB05EDFE58129D"/>
    <w:rsid w:val="00013E06"/>
  </w:style>
  <w:style w:type="paragraph" w:customStyle="1" w:styleId="12EEFB55DF5243E2BB541D55170C6ED0">
    <w:name w:val="12EEFB55DF5243E2BB541D55170C6ED0"/>
    <w:rsid w:val="00013E06"/>
  </w:style>
  <w:style w:type="paragraph" w:customStyle="1" w:styleId="CC724A16A8F444348766775BFCB70FD7">
    <w:name w:val="CC724A16A8F444348766775BFCB70FD7"/>
    <w:rsid w:val="00013E06"/>
  </w:style>
  <w:style w:type="paragraph" w:customStyle="1" w:styleId="E9B441DF0DD04BDB87D52F1E77FFD880">
    <w:name w:val="E9B441DF0DD04BDB87D52F1E77FFD880"/>
    <w:rsid w:val="00013E06"/>
  </w:style>
  <w:style w:type="paragraph" w:customStyle="1" w:styleId="8A4DC4D74E094764A49840A20D1575D4">
    <w:name w:val="8A4DC4D74E094764A49840A20D1575D4"/>
    <w:rsid w:val="00013E06"/>
  </w:style>
  <w:style w:type="paragraph" w:customStyle="1" w:styleId="8D7BC1F91C3C4B1086D4F9EAE22D24ED">
    <w:name w:val="8D7BC1F91C3C4B1086D4F9EAE22D24ED"/>
    <w:rsid w:val="00013E06"/>
  </w:style>
  <w:style w:type="paragraph" w:customStyle="1" w:styleId="204B9FA990EA4D60AF917DEBD3AD84D2">
    <w:name w:val="204B9FA990EA4D60AF917DEBD3AD84D2"/>
    <w:rsid w:val="00013E06"/>
  </w:style>
  <w:style w:type="paragraph" w:customStyle="1" w:styleId="47309CA3D2BD46D29684F3E211EC3ED8">
    <w:name w:val="47309CA3D2BD46D29684F3E211EC3ED8"/>
    <w:rsid w:val="00013E06"/>
  </w:style>
  <w:style w:type="paragraph" w:customStyle="1" w:styleId="748C95C977C8489AB7ACCA28213A4618">
    <w:name w:val="748C95C977C8489AB7ACCA28213A4618"/>
    <w:rsid w:val="00013E06"/>
  </w:style>
  <w:style w:type="paragraph" w:customStyle="1" w:styleId="32333527DC584204A41086C799460122">
    <w:name w:val="32333527DC584204A41086C799460122"/>
    <w:rsid w:val="00013E06"/>
  </w:style>
  <w:style w:type="paragraph" w:customStyle="1" w:styleId="FDD852F1F6804369909A6A1427337817">
    <w:name w:val="FDD852F1F6804369909A6A1427337817"/>
    <w:rsid w:val="00870111"/>
  </w:style>
  <w:style w:type="paragraph" w:customStyle="1" w:styleId="D6D70F763989457A8409B4F61DB1589B">
    <w:name w:val="D6D70F763989457A8409B4F61DB1589B"/>
    <w:rsid w:val="00870111"/>
  </w:style>
  <w:style w:type="paragraph" w:customStyle="1" w:styleId="A659EF294BF144A2842132660170D219">
    <w:name w:val="A659EF294BF144A2842132660170D219"/>
    <w:rsid w:val="00870111"/>
  </w:style>
  <w:style w:type="paragraph" w:customStyle="1" w:styleId="F4A1B39FDB99482EACBBF6399F3F6D27">
    <w:name w:val="F4A1B39FDB99482EACBBF6399F3F6D27"/>
    <w:rsid w:val="00870111"/>
  </w:style>
  <w:style w:type="paragraph" w:customStyle="1" w:styleId="66BA4DAF5CBB444B9E3236D4D88C4DEF">
    <w:name w:val="66BA4DAF5CBB444B9E3236D4D88C4DEF"/>
    <w:rsid w:val="00870111"/>
  </w:style>
  <w:style w:type="paragraph" w:customStyle="1" w:styleId="5E41C3EC21BE4865BA538E8E613C81C1">
    <w:name w:val="5E41C3EC21BE4865BA538E8E613C81C1"/>
    <w:rsid w:val="00870111"/>
  </w:style>
  <w:style w:type="paragraph" w:customStyle="1" w:styleId="5A3ECA2DDC254802A72BE5876ECB4036">
    <w:name w:val="5A3ECA2DDC254802A72BE5876ECB4036"/>
    <w:rsid w:val="00870111"/>
  </w:style>
  <w:style w:type="paragraph" w:customStyle="1" w:styleId="C354E301E8854D6D8CC55281D0481DB1">
    <w:name w:val="C354E301E8854D6D8CC55281D0481DB1"/>
    <w:rsid w:val="00870111"/>
  </w:style>
  <w:style w:type="paragraph" w:customStyle="1" w:styleId="027FBC784C364CFD9F084522208B55A2">
    <w:name w:val="027FBC784C364CFD9F084522208B55A2"/>
    <w:rsid w:val="00870111"/>
  </w:style>
  <w:style w:type="paragraph" w:customStyle="1" w:styleId="508A46366CE942E180B52AA8728256B3">
    <w:name w:val="508A46366CE942E180B52AA8728256B3"/>
    <w:rsid w:val="00870111"/>
  </w:style>
  <w:style w:type="paragraph" w:customStyle="1" w:styleId="C59C6430E279414C80EB6EF0C2602226">
    <w:name w:val="C59C6430E279414C80EB6EF0C2602226"/>
    <w:rsid w:val="00870111"/>
  </w:style>
  <w:style w:type="paragraph" w:customStyle="1" w:styleId="1B27EFE7B46F4A18B5E2E6C14ED85892">
    <w:name w:val="1B27EFE7B46F4A18B5E2E6C14ED85892"/>
    <w:rsid w:val="00870111"/>
  </w:style>
  <w:style w:type="paragraph" w:customStyle="1" w:styleId="1514CD3400644F21B271B9F23D825AC6">
    <w:name w:val="1514CD3400644F21B271B9F23D825AC6"/>
    <w:rsid w:val="00870111"/>
  </w:style>
  <w:style w:type="paragraph" w:customStyle="1" w:styleId="F3E847FD183C4692893CED3CDFE99B55">
    <w:name w:val="F3E847FD183C4692893CED3CDFE99B55"/>
    <w:rsid w:val="00870111"/>
  </w:style>
  <w:style w:type="paragraph" w:customStyle="1" w:styleId="90EA81D39272489FBFDAF730D6796437">
    <w:name w:val="90EA81D39272489FBFDAF730D6796437"/>
    <w:rsid w:val="00870111"/>
  </w:style>
  <w:style w:type="paragraph" w:customStyle="1" w:styleId="52756A3A12B14AA3BC2406F5FE373E53">
    <w:name w:val="52756A3A12B14AA3BC2406F5FE373E53"/>
    <w:rsid w:val="00870111"/>
  </w:style>
  <w:style w:type="paragraph" w:customStyle="1" w:styleId="F3AC315E0EE8420FAC725BAE831D4AEA">
    <w:name w:val="F3AC315E0EE8420FAC725BAE831D4AEA"/>
    <w:rsid w:val="00870111"/>
  </w:style>
  <w:style w:type="paragraph" w:customStyle="1" w:styleId="3C56C58CAE2C4515B1D9730E77C56F57">
    <w:name w:val="3C56C58CAE2C4515B1D9730E77C56F57"/>
    <w:rsid w:val="00870111"/>
  </w:style>
  <w:style w:type="paragraph" w:customStyle="1" w:styleId="209AB49DD3184570A7FA145110AD65D5">
    <w:name w:val="209AB49DD3184570A7FA145110AD65D5"/>
    <w:rsid w:val="00870111"/>
  </w:style>
  <w:style w:type="paragraph" w:customStyle="1" w:styleId="87D90058EE6F4DD4963FE729E6E147A6">
    <w:name w:val="87D90058EE6F4DD4963FE729E6E147A6"/>
    <w:rsid w:val="00870111"/>
  </w:style>
  <w:style w:type="paragraph" w:customStyle="1" w:styleId="22983BF664844992AF83DD9D726B1724">
    <w:name w:val="22983BF664844992AF83DD9D726B1724"/>
    <w:rsid w:val="00DD7683"/>
  </w:style>
  <w:style w:type="paragraph" w:customStyle="1" w:styleId="30E13324AB894CA796DE5AA8B9619D6C">
    <w:name w:val="30E13324AB894CA796DE5AA8B9619D6C"/>
    <w:rsid w:val="00DE3E61"/>
  </w:style>
  <w:style w:type="paragraph" w:customStyle="1" w:styleId="E9C3AA39FB5147CDA1B22005AB1C9E1D">
    <w:name w:val="E9C3AA39FB5147CDA1B22005AB1C9E1D"/>
    <w:rsid w:val="00DE3E61"/>
  </w:style>
  <w:style w:type="paragraph" w:customStyle="1" w:styleId="3F5DE461976B4C908D829CE39BA2C1C1">
    <w:name w:val="3F5DE461976B4C908D829CE39BA2C1C1"/>
    <w:rsid w:val="00DE3E61"/>
  </w:style>
  <w:style w:type="paragraph" w:customStyle="1" w:styleId="424BD7008AD5425EBCFEC71FACA7E26D">
    <w:name w:val="424BD7008AD5425EBCFEC71FACA7E26D"/>
    <w:rsid w:val="00DE3E61"/>
  </w:style>
  <w:style w:type="paragraph" w:customStyle="1" w:styleId="A074457F00C84AC38F863860829485C0">
    <w:name w:val="A074457F00C84AC38F863860829485C0"/>
    <w:rsid w:val="00DE3E61"/>
  </w:style>
  <w:style w:type="paragraph" w:customStyle="1" w:styleId="57AC43CAD90146AEB31407770B4256A2">
    <w:name w:val="57AC43CAD90146AEB31407770B4256A2"/>
    <w:rsid w:val="00100467"/>
  </w:style>
  <w:style w:type="paragraph" w:customStyle="1" w:styleId="9798B94931C2498F80D4791DADC60F2A">
    <w:name w:val="9798B94931C2498F80D4791DADC60F2A"/>
    <w:rsid w:val="00100467"/>
  </w:style>
  <w:style w:type="paragraph" w:customStyle="1" w:styleId="172D86ACB2F24752B092CA29874A4EED">
    <w:name w:val="172D86ACB2F24752B092CA29874A4EED"/>
    <w:rsid w:val="00100467"/>
  </w:style>
  <w:style w:type="paragraph" w:customStyle="1" w:styleId="2E0E1318D61849B6BAA073B33E4BB989">
    <w:name w:val="2E0E1318D61849B6BAA073B33E4BB989"/>
    <w:rsid w:val="00100467"/>
  </w:style>
  <w:style w:type="paragraph" w:customStyle="1" w:styleId="FB3CE0C717984B7DA2FCBC8A115EEA2D">
    <w:name w:val="FB3CE0C717984B7DA2FCBC8A115EEA2D"/>
    <w:rsid w:val="00100467"/>
  </w:style>
  <w:style w:type="paragraph" w:customStyle="1" w:styleId="CC5B1893550940C99E93C6FA98810D12">
    <w:name w:val="CC5B1893550940C99E93C6FA98810D12"/>
    <w:rsid w:val="00100467"/>
  </w:style>
  <w:style w:type="paragraph" w:customStyle="1" w:styleId="B5378790144D4FB09F1C45ED7E84DA32">
    <w:name w:val="B5378790144D4FB09F1C45ED7E84DA32"/>
    <w:rsid w:val="00100467"/>
  </w:style>
  <w:style w:type="paragraph" w:customStyle="1" w:styleId="73809EA4813A43758EAD8DFA8E34F580">
    <w:name w:val="73809EA4813A43758EAD8DFA8E34F580"/>
    <w:rsid w:val="00100467"/>
  </w:style>
  <w:style w:type="paragraph" w:customStyle="1" w:styleId="EACFC84A8BB040FDA3B62ECDFE5A7DFE">
    <w:name w:val="EACFC84A8BB040FDA3B62ECDFE5A7DFE"/>
    <w:rsid w:val="00100467"/>
  </w:style>
  <w:style w:type="paragraph" w:customStyle="1" w:styleId="A8D56E9915A1439DB4CA109694B6A10D">
    <w:name w:val="A8D56E9915A1439DB4CA109694B6A10D"/>
    <w:rsid w:val="00100467"/>
  </w:style>
  <w:style w:type="paragraph" w:customStyle="1" w:styleId="E5DCD3C0642E4B03A73C6B425FFD9BFD">
    <w:name w:val="E5DCD3C0642E4B03A73C6B425FFD9BFD"/>
    <w:rsid w:val="00100467"/>
  </w:style>
  <w:style w:type="paragraph" w:customStyle="1" w:styleId="9E14676D1B184786862DFBEBC97717D9">
    <w:name w:val="9E14676D1B184786862DFBEBC97717D9"/>
    <w:rsid w:val="00100467"/>
  </w:style>
  <w:style w:type="paragraph" w:customStyle="1" w:styleId="DC86ABB54E844E03BDD0E66207CC4F0B">
    <w:name w:val="DC86ABB54E844E03BDD0E66207CC4F0B"/>
    <w:rsid w:val="00100467"/>
  </w:style>
  <w:style w:type="paragraph" w:customStyle="1" w:styleId="34838E0B2CBA4242A8A796C8B15CAB21">
    <w:name w:val="34838E0B2CBA4242A8A796C8B15CAB21"/>
    <w:rsid w:val="00100467"/>
  </w:style>
  <w:style w:type="paragraph" w:customStyle="1" w:styleId="490A2DC54D6D4F0B8073E0D304D3FDBD">
    <w:name w:val="490A2DC54D6D4F0B8073E0D304D3FDBD"/>
    <w:rsid w:val="00100467"/>
  </w:style>
  <w:style w:type="paragraph" w:customStyle="1" w:styleId="2C67C754313B4673A0EBF87886812B98">
    <w:name w:val="2C67C754313B4673A0EBF87886812B98"/>
    <w:rsid w:val="00100467"/>
  </w:style>
  <w:style w:type="paragraph" w:customStyle="1" w:styleId="D6B7625EB7D34678B332610959D75D44">
    <w:name w:val="D6B7625EB7D34678B332610959D75D44"/>
    <w:rsid w:val="00100467"/>
  </w:style>
  <w:style w:type="paragraph" w:customStyle="1" w:styleId="872071FB7CD9416696A931E6CF7F78B8">
    <w:name w:val="872071FB7CD9416696A931E6CF7F78B8"/>
    <w:rsid w:val="00100467"/>
  </w:style>
  <w:style w:type="paragraph" w:customStyle="1" w:styleId="82FFD0B746AD4757ACD1F959F4937025">
    <w:name w:val="82FFD0B746AD4757ACD1F959F4937025"/>
    <w:rsid w:val="00100467"/>
  </w:style>
  <w:style w:type="paragraph" w:customStyle="1" w:styleId="98945B92F0A7439B8414B1E0621412B9">
    <w:name w:val="98945B92F0A7439B8414B1E0621412B9"/>
    <w:rsid w:val="00100467"/>
  </w:style>
  <w:style w:type="paragraph" w:customStyle="1" w:styleId="9DE9E7230BF74CA4B5B6DF6BCD03C921">
    <w:name w:val="9DE9E7230BF74CA4B5B6DF6BCD03C921"/>
    <w:rsid w:val="00100467"/>
  </w:style>
  <w:style w:type="paragraph" w:customStyle="1" w:styleId="3E28BA84CCD24C7ABE40B26F25FECE43">
    <w:name w:val="3E28BA84CCD24C7ABE40B26F25FECE43"/>
    <w:rsid w:val="00100467"/>
  </w:style>
  <w:style w:type="paragraph" w:customStyle="1" w:styleId="1A1995EE40F24B85BDFCDF5E388407FD">
    <w:name w:val="1A1995EE40F24B85BDFCDF5E388407FD"/>
    <w:rsid w:val="00100467"/>
  </w:style>
  <w:style w:type="paragraph" w:customStyle="1" w:styleId="1E91B7B3550347018F54F37162E3D7C3">
    <w:name w:val="1E91B7B3550347018F54F37162E3D7C3"/>
    <w:rsid w:val="00100467"/>
  </w:style>
  <w:style w:type="paragraph" w:customStyle="1" w:styleId="5D4631C422FF4FF1AF6CC9CB96FBD5E9">
    <w:name w:val="5D4631C422FF4FF1AF6CC9CB96FBD5E9"/>
    <w:rsid w:val="00100467"/>
  </w:style>
  <w:style w:type="paragraph" w:customStyle="1" w:styleId="3A183565D23E4A3E9D1DBCAEC319C336">
    <w:name w:val="3A183565D23E4A3E9D1DBCAEC319C336"/>
    <w:rsid w:val="00100467"/>
  </w:style>
  <w:style w:type="paragraph" w:customStyle="1" w:styleId="EA451889DBD44B53B5AC9BB7CF8BE87B">
    <w:name w:val="EA451889DBD44B53B5AC9BB7CF8BE87B"/>
    <w:rsid w:val="00100467"/>
  </w:style>
  <w:style w:type="paragraph" w:customStyle="1" w:styleId="B5720802044C46EF833E33BAED1CC820">
    <w:name w:val="B5720802044C46EF833E33BAED1CC820"/>
    <w:rsid w:val="00100467"/>
  </w:style>
  <w:style w:type="paragraph" w:customStyle="1" w:styleId="8926142E2211460E9796F432C30F395D">
    <w:name w:val="8926142E2211460E9796F432C30F395D"/>
    <w:rsid w:val="00100467"/>
  </w:style>
  <w:style w:type="paragraph" w:customStyle="1" w:styleId="E6270B73F8364EBCAC3861F5EF2FE164">
    <w:name w:val="E6270B73F8364EBCAC3861F5EF2FE164"/>
    <w:rsid w:val="00100467"/>
  </w:style>
  <w:style w:type="paragraph" w:customStyle="1" w:styleId="F3BF36A263FF47C09D0E4235C0E63673">
    <w:name w:val="F3BF36A263FF47C09D0E4235C0E63673"/>
    <w:rsid w:val="00100467"/>
  </w:style>
  <w:style w:type="paragraph" w:customStyle="1" w:styleId="69BAD34CA409469B9222AE7C4781C329">
    <w:name w:val="69BAD34CA409469B9222AE7C4781C329"/>
    <w:rsid w:val="00100467"/>
  </w:style>
  <w:style w:type="paragraph" w:customStyle="1" w:styleId="DEE83BDF0C5F4B788A68C82F41072CAC">
    <w:name w:val="DEE83BDF0C5F4B788A68C82F41072CAC"/>
    <w:rsid w:val="00100467"/>
  </w:style>
  <w:style w:type="paragraph" w:customStyle="1" w:styleId="19C84BB703024D5A8B280F5DFC62588E">
    <w:name w:val="19C84BB703024D5A8B280F5DFC62588E"/>
    <w:rsid w:val="00100467"/>
  </w:style>
  <w:style w:type="paragraph" w:customStyle="1" w:styleId="1C09CBAF8BA84A74A525CDD4608E3BFA">
    <w:name w:val="1C09CBAF8BA84A74A525CDD4608E3BFA"/>
    <w:rsid w:val="00100467"/>
  </w:style>
  <w:style w:type="paragraph" w:customStyle="1" w:styleId="D299A2F36D9649F49EED2493D072F3D4">
    <w:name w:val="D299A2F36D9649F49EED2493D072F3D4"/>
    <w:rsid w:val="00100467"/>
  </w:style>
  <w:style w:type="paragraph" w:customStyle="1" w:styleId="CED1F069045D489481379BCE2BE010AD">
    <w:name w:val="CED1F069045D489481379BCE2BE010AD"/>
    <w:rsid w:val="00100467"/>
  </w:style>
  <w:style w:type="paragraph" w:customStyle="1" w:styleId="75FA57735B764C44A928DA1F007540DA">
    <w:name w:val="75FA57735B764C44A928DA1F007540DA"/>
    <w:rsid w:val="00100467"/>
  </w:style>
  <w:style w:type="paragraph" w:customStyle="1" w:styleId="40166F7F5D2C4A57AC47393DEF5D8CC0">
    <w:name w:val="40166F7F5D2C4A57AC47393DEF5D8CC0"/>
    <w:rsid w:val="00100467"/>
  </w:style>
  <w:style w:type="paragraph" w:customStyle="1" w:styleId="CDEB1219B2AB45D784748632848F16CA">
    <w:name w:val="CDEB1219B2AB45D784748632848F16CA"/>
    <w:rsid w:val="00100467"/>
  </w:style>
  <w:style w:type="paragraph" w:customStyle="1" w:styleId="919DA95AECCD4543A37A1942BEFC9DBB">
    <w:name w:val="919DA95AECCD4543A37A1942BEFC9DBB"/>
    <w:rsid w:val="00100467"/>
  </w:style>
  <w:style w:type="paragraph" w:customStyle="1" w:styleId="6BA93895CE034DFAB1941AB0FEA134D3">
    <w:name w:val="6BA93895CE034DFAB1941AB0FEA134D3"/>
    <w:rsid w:val="00100467"/>
  </w:style>
  <w:style w:type="paragraph" w:customStyle="1" w:styleId="440E0635C7A745D899B17B24D72D1F23">
    <w:name w:val="440E0635C7A745D899B17B24D72D1F23"/>
    <w:rsid w:val="00100467"/>
  </w:style>
  <w:style w:type="paragraph" w:customStyle="1" w:styleId="5C24E3DD15C8422EAAFD6FD8FF0704BE">
    <w:name w:val="5C24E3DD15C8422EAAFD6FD8FF0704BE"/>
    <w:rsid w:val="00100467"/>
  </w:style>
  <w:style w:type="paragraph" w:customStyle="1" w:styleId="8D54A8DC68C64144A311901A13494268">
    <w:name w:val="8D54A8DC68C64144A311901A13494268"/>
    <w:rsid w:val="00100467"/>
  </w:style>
  <w:style w:type="paragraph" w:customStyle="1" w:styleId="EBE81B4A6D3840E5A87841B845D32E56">
    <w:name w:val="EBE81B4A6D3840E5A87841B845D32E56"/>
    <w:rsid w:val="00100467"/>
  </w:style>
  <w:style w:type="paragraph" w:customStyle="1" w:styleId="026284CD0680473BBDA5C44F880851B3">
    <w:name w:val="026284CD0680473BBDA5C44F880851B3"/>
    <w:rsid w:val="00100467"/>
  </w:style>
  <w:style w:type="paragraph" w:customStyle="1" w:styleId="2DA5741A436B46DF98C0FFBE9D54A9B6">
    <w:name w:val="2DA5741A436B46DF98C0FFBE9D54A9B6"/>
    <w:rsid w:val="00100467"/>
  </w:style>
  <w:style w:type="paragraph" w:customStyle="1" w:styleId="9224FCC299B04464B75A66200044827C">
    <w:name w:val="9224FCC299B04464B75A66200044827C"/>
    <w:rsid w:val="00100467"/>
  </w:style>
  <w:style w:type="paragraph" w:customStyle="1" w:styleId="8426F10F1EBA45E485274B4C16062EA9">
    <w:name w:val="8426F10F1EBA45E485274B4C16062EA9"/>
    <w:rsid w:val="00100467"/>
  </w:style>
  <w:style w:type="paragraph" w:customStyle="1" w:styleId="D27E611372194952979C55D7EB5DEBAD">
    <w:name w:val="D27E611372194952979C55D7EB5DEBAD"/>
    <w:rsid w:val="00100467"/>
  </w:style>
  <w:style w:type="paragraph" w:customStyle="1" w:styleId="3FB6D0C4ED4D4753BBDD8F5FEA49B5A6">
    <w:name w:val="3FB6D0C4ED4D4753BBDD8F5FEA49B5A6"/>
    <w:rsid w:val="00100467"/>
  </w:style>
  <w:style w:type="paragraph" w:customStyle="1" w:styleId="C9B4C46EBCBF415E86C7BF3E4CD4F95C">
    <w:name w:val="C9B4C46EBCBF415E86C7BF3E4CD4F95C"/>
    <w:rsid w:val="00100467"/>
  </w:style>
  <w:style w:type="paragraph" w:customStyle="1" w:styleId="8A890B83CB9F478CAB60260105EBF750">
    <w:name w:val="8A890B83CB9F478CAB60260105EBF750"/>
    <w:rsid w:val="00100467"/>
  </w:style>
  <w:style w:type="paragraph" w:customStyle="1" w:styleId="5F2EDDF422E246B0AA5321FE1487CA09">
    <w:name w:val="5F2EDDF422E246B0AA5321FE1487CA09"/>
    <w:rsid w:val="00100467"/>
  </w:style>
  <w:style w:type="paragraph" w:customStyle="1" w:styleId="D32479AE8A0C4D89800CFC361775B3F5">
    <w:name w:val="D32479AE8A0C4D89800CFC361775B3F5"/>
    <w:rsid w:val="00100467"/>
  </w:style>
  <w:style w:type="paragraph" w:customStyle="1" w:styleId="5C0CC710DFE04745950C528C65F2984A">
    <w:name w:val="5C0CC710DFE04745950C528C65F2984A"/>
    <w:rsid w:val="00100467"/>
  </w:style>
  <w:style w:type="paragraph" w:customStyle="1" w:styleId="DDCA253C37E548EB8253A27BD7E0C8FA">
    <w:name w:val="DDCA253C37E548EB8253A27BD7E0C8FA"/>
    <w:rsid w:val="00100467"/>
  </w:style>
  <w:style w:type="paragraph" w:customStyle="1" w:styleId="1A1A2BA9B62B4B65B3AD07ADBAF914DD">
    <w:name w:val="1A1A2BA9B62B4B65B3AD07ADBAF914DD"/>
    <w:rsid w:val="00100467"/>
  </w:style>
  <w:style w:type="paragraph" w:customStyle="1" w:styleId="4D7470CCD6E14BF194BD9C2C5307EB6C">
    <w:name w:val="4D7470CCD6E14BF194BD9C2C5307EB6C"/>
    <w:rsid w:val="00100467"/>
  </w:style>
  <w:style w:type="paragraph" w:customStyle="1" w:styleId="57EEF997F3E54B10B907E65E34A1E226">
    <w:name w:val="57EEF997F3E54B10B907E65E34A1E226"/>
    <w:rsid w:val="00100467"/>
  </w:style>
  <w:style w:type="paragraph" w:customStyle="1" w:styleId="1A3D84CCE2164B10AA2C7A1424556389">
    <w:name w:val="1A3D84CCE2164B10AA2C7A1424556389"/>
    <w:rsid w:val="00100467"/>
  </w:style>
  <w:style w:type="paragraph" w:customStyle="1" w:styleId="9339B94AA57B4C27B3D17399FC52F34A">
    <w:name w:val="9339B94AA57B4C27B3D17399FC52F34A"/>
    <w:rsid w:val="00100467"/>
  </w:style>
  <w:style w:type="paragraph" w:customStyle="1" w:styleId="008E6F50861E4A8EAD4035A44AF9D76E">
    <w:name w:val="008E6F50861E4A8EAD4035A44AF9D76E"/>
    <w:rsid w:val="00100467"/>
  </w:style>
  <w:style w:type="paragraph" w:customStyle="1" w:styleId="F150BCC8B5F74CA4834E82084F50EE24">
    <w:name w:val="F150BCC8B5F74CA4834E82084F50EE24"/>
    <w:rsid w:val="00100467"/>
  </w:style>
  <w:style w:type="paragraph" w:customStyle="1" w:styleId="39BD0A42A6F649D2BF6DA0C5BEF98891">
    <w:name w:val="39BD0A42A6F649D2BF6DA0C5BEF98891"/>
    <w:rsid w:val="00100467"/>
  </w:style>
  <w:style w:type="paragraph" w:customStyle="1" w:styleId="04DF88D92D354119A69AA708EBDD0AD5">
    <w:name w:val="04DF88D92D354119A69AA708EBDD0AD5"/>
    <w:rsid w:val="00100467"/>
  </w:style>
  <w:style w:type="paragraph" w:customStyle="1" w:styleId="34F406A0B4574E6BA89151040C12EB72">
    <w:name w:val="34F406A0B4574E6BA89151040C12EB72"/>
    <w:rsid w:val="00100467"/>
  </w:style>
  <w:style w:type="paragraph" w:customStyle="1" w:styleId="31FE32C020FA4E039EB9DBE3564E8A03">
    <w:name w:val="31FE32C020FA4E039EB9DBE3564E8A03"/>
    <w:rsid w:val="00100467"/>
  </w:style>
  <w:style w:type="paragraph" w:customStyle="1" w:styleId="7CA15C58953F4C81AA145C3C887C30FB">
    <w:name w:val="7CA15C58953F4C81AA145C3C887C30FB"/>
    <w:rsid w:val="00100467"/>
  </w:style>
  <w:style w:type="paragraph" w:customStyle="1" w:styleId="F5A837B82A7846808199C52DE31D7FA8">
    <w:name w:val="F5A837B82A7846808199C52DE31D7FA8"/>
    <w:rsid w:val="00100467"/>
  </w:style>
  <w:style w:type="paragraph" w:customStyle="1" w:styleId="CE9CA213775C4F07B42537204A1F76AD">
    <w:name w:val="CE9CA213775C4F07B42537204A1F76AD"/>
    <w:rsid w:val="00100467"/>
  </w:style>
  <w:style w:type="paragraph" w:customStyle="1" w:styleId="39733F16E74B4163877E92071D11636E">
    <w:name w:val="39733F16E74B4163877E92071D11636E"/>
    <w:rsid w:val="00100467"/>
  </w:style>
  <w:style w:type="paragraph" w:customStyle="1" w:styleId="B1504674A6654678B44D402457ACFD90">
    <w:name w:val="B1504674A6654678B44D402457ACFD90"/>
    <w:rsid w:val="00100467"/>
  </w:style>
  <w:style w:type="paragraph" w:customStyle="1" w:styleId="4394772080214809B91C645C301922FD">
    <w:name w:val="4394772080214809B91C645C301922FD"/>
    <w:rsid w:val="00100467"/>
  </w:style>
  <w:style w:type="paragraph" w:customStyle="1" w:styleId="B902F661AEF84E3BA571089CFC89101D">
    <w:name w:val="B902F661AEF84E3BA571089CFC89101D"/>
    <w:rsid w:val="00100467"/>
  </w:style>
  <w:style w:type="paragraph" w:customStyle="1" w:styleId="48DDB8DBE2404A6D8DE5BEE4A85F6134">
    <w:name w:val="48DDB8DBE2404A6D8DE5BEE4A85F6134"/>
    <w:rsid w:val="00100467"/>
  </w:style>
  <w:style w:type="paragraph" w:customStyle="1" w:styleId="10021D13829A4453B4687043090DE66B">
    <w:name w:val="10021D13829A4453B4687043090DE66B"/>
    <w:rsid w:val="00100467"/>
  </w:style>
  <w:style w:type="paragraph" w:customStyle="1" w:styleId="789B37C56B9F4815A79272AFDB52EAC0">
    <w:name w:val="789B37C56B9F4815A79272AFDB52EAC0"/>
    <w:rsid w:val="00100467"/>
  </w:style>
  <w:style w:type="paragraph" w:customStyle="1" w:styleId="EACAAFBF23CD492F84B68D4571BF868A">
    <w:name w:val="EACAAFBF23CD492F84B68D4571BF868A"/>
    <w:rsid w:val="00100467"/>
  </w:style>
  <w:style w:type="paragraph" w:customStyle="1" w:styleId="4BB781B37BB749A7A0EBC58E458EB9A3">
    <w:name w:val="4BB781B37BB749A7A0EBC58E458EB9A3"/>
    <w:rsid w:val="00100467"/>
  </w:style>
  <w:style w:type="paragraph" w:customStyle="1" w:styleId="9D5C3D5A551A403197BA855DB540D9A7">
    <w:name w:val="9D5C3D5A551A403197BA855DB540D9A7"/>
    <w:rsid w:val="00100467"/>
  </w:style>
  <w:style w:type="paragraph" w:customStyle="1" w:styleId="045E79ED16A64C0BB86CD940405841B7">
    <w:name w:val="045E79ED16A64C0BB86CD940405841B7"/>
    <w:rsid w:val="00100467"/>
  </w:style>
  <w:style w:type="paragraph" w:customStyle="1" w:styleId="FC8B7A549D814DFAB60A3FDB2F8DB884">
    <w:name w:val="FC8B7A549D814DFAB60A3FDB2F8DB884"/>
    <w:rsid w:val="00100467"/>
  </w:style>
  <w:style w:type="paragraph" w:customStyle="1" w:styleId="642D92DB02A3461FA9685228C047745D">
    <w:name w:val="642D92DB02A3461FA9685228C047745D"/>
    <w:rsid w:val="00100467"/>
  </w:style>
  <w:style w:type="paragraph" w:customStyle="1" w:styleId="CA39862445124E3C9CD6E2A80DA12119">
    <w:name w:val="CA39862445124E3C9CD6E2A80DA12119"/>
    <w:rsid w:val="00100467"/>
  </w:style>
  <w:style w:type="paragraph" w:customStyle="1" w:styleId="17300BA6E3DC498A972F353BD9D6DB26">
    <w:name w:val="17300BA6E3DC498A972F353BD9D6DB26"/>
    <w:rsid w:val="00100467"/>
  </w:style>
  <w:style w:type="paragraph" w:customStyle="1" w:styleId="4B9204B80933426DB43F3BED7DF85433">
    <w:name w:val="4B9204B80933426DB43F3BED7DF85433"/>
    <w:rsid w:val="00100467"/>
  </w:style>
  <w:style w:type="paragraph" w:customStyle="1" w:styleId="70D2EAC19C9D4397B259EF2D77EF9F42">
    <w:name w:val="70D2EAC19C9D4397B259EF2D77EF9F42"/>
    <w:rsid w:val="00100467"/>
  </w:style>
  <w:style w:type="paragraph" w:customStyle="1" w:styleId="E720E8F1F1784BDE9B8425C3702FFDCE">
    <w:name w:val="E720E8F1F1784BDE9B8425C3702FFDCE"/>
    <w:rsid w:val="00100467"/>
  </w:style>
  <w:style w:type="paragraph" w:customStyle="1" w:styleId="E5BEE004B95E4B198692FED22AA11C51">
    <w:name w:val="E5BEE004B95E4B198692FED22AA11C51"/>
    <w:rsid w:val="00100467"/>
  </w:style>
  <w:style w:type="paragraph" w:customStyle="1" w:styleId="351452A187CA4B10A4B991D67F69F444">
    <w:name w:val="351452A187CA4B10A4B991D67F69F444"/>
    <w:rsid w:val="00100467"/>
  </w:style>
  <w:style w:type="paragraph" w:customStyle="1" w:styleId="08653E6A628645C795FF300B8AF5E11F">
    <w:name w:val="08653E6A628645C795FF300B8AF5E11F"/>
    <w:rsid w:val="00100467"/>
  </w:style>
  <w:style w:type="paragraph" w:customStyle="1" w:styleId="9D482926B2894853B43818100B7D5DFC">
    <w:name w:val="9D482926B2894853B43818100B7D5DFC"/>
    <w:rsid w:val="00100467"/>
  </w:style>
  <w:style w:type="paragraph" w:customStyle="1" w:styleId="F0175CBEEE0E4D53B2D66C80F1CF2684">
    <w:name w:val="F0175CBEEE0E4D53B2D66C80F1CF2684"/>
    <w:rsid w:val="00100467"/>
  </w:style>
  <w:style w:type="paragraph" w:customStyle="1" w:styleId="8C621459D6CD48EC9DF825E6D60B64B2">
    <w:name w:val="8C621459D6CD48EC9DF825E6D60B64B2"/>
    <w:rsid w:val="00100467"/>
  </w:style>
  <w:style w:type="paragraph" w:customStyle="1" w:styleId="0800362748C24A8DA77426D7BC781E14">
    <w:name w:val="0800362748C24A8DA77426D7BC781E14"/>
    <w:rsid w:val="00100467"/>
  </w:style>
  <w:style w:type="paragraph" w:customStyle="1" w:styleId="38C5218689924071A3549AAB189770FD">
    <w:name w:val="38C5218689924071A3549AAB189770FD"/>
    <w:rsid w:val="00100467"/>
  </w:style>
  <w:style w:type="paragraph" w:customStyle="1" w:styleId="16CF2904D0BD4D87AA7281D7BEEB85FB">
    <w:name w:val="16CF2904D0BD4D87AA7281D7BEEB85FB"/>
    <w:rsid w:val="00100467"/>
  </w:style>
  <w:style w:type="paragraph" w:customStyle="1" w:styleId="CE650FFD99FC4F4180A0C1F861E87C4F">
    <w:name w:val="CE650FFD99FC4F4180A0C1F861E87C4F"/>
    <w:rsid w:val="00100467"/>
  </w:style>
  <w:style w:type="paragraph" w:customStyle="1" w:styleId="3855919EAE074537B96DC99234B24C59">
    <w:name w:val="3855919EAE074537B96DC99234B24C59"/>
    <w:rsid w:val="00100467"/>
  </w:style>
  <w:style w:type="paragraph" w:customStyle="1" w:styleId="7A6BC749A76F402183B8B6CE8832D60C">
    <w:name w:val="7A6BC749A76F402183B8B6CE8832D60C"/>
    <w:rsid w:val="00100467"/>
  </w:style>
  <w:style w:type="paragraph" w:customStyle="1" w:styleId="41DBECEDFCE84A37A0FDF2586DF49D71">
    <w:name w:val="41DBECEDFCE84A37A0FDF2586DF49D71"/>
    <w:rsid w:val="00100467"/>
  </w:style>
  <w:style w:type="paragraph" w:customStyle="1" w:styleId="7980E9E06D79491E89715CCA57757871">
    <w:name w:val="7980E9E06D79491E89715CCA57757871"/>
    <w:rsid w:val="00100467"/>
  </w:style>
  <w:style w:type="paragraph" w:customStyle="1" w:styleId="D60D1C7E88424767B33DA475EA73AEEC">
    <w:name w:val="D60D1C7E88424767B33DA475EA73AEEC"/>
    <w:rsid w:val="00100467"/>
  </w:style>
  <w:style w:type="paragraph" w:customStyle="1" w:styleId="913CFDB66EBA4C14BAEEC0BB60AD7FCA">
    <w:name w:val="913CFDB66EBA4C14BAEEC0BB60AD7FCA"/>
    <w:rsid w:val="00100467"/>
  </w:style>
  <w:style w:type="paragraph" w:customStyle="1" w:styleId="9E9C2BF4665C41B88650E0049CFFEFB8">
    <w:name w:val="9E9C2BF4665C41B88650E0049CFFEFB8"/>
    <w:rsid w:val="00100467"/>
  </w:style>
  <w:style w:type="paragraph" w:customStyle="1" w:styleId="9F0C3ECAA8244E63B79170F3C9BD680C">
    <w:name w:val="9F0C3ECAA8244E63B79170F3C9BD680C"/>
    <w:rsid w:val="00100467"/>
  </w:style>
  <w:style w:type="paragraph" w:customStyle="1" w:styleId="EAC7A73CC8B444FD82B8B04C1927A9A9">
    <w:name w:val="EAC7A73CC8B444FD82B8B04C1927A9A9"/>
    <w:rsid w:val="00100467"/>
  </w:style>
  <w:style w:type="paragraph" w:customStyle="1" w:styleId="92677CD5CE334B2C9D70368B9DEAFEAE">
    <w:name w:val="92677CD5CE334B2C9D70368B9DEAFEAE"/>
    <w:rsid w:val="00100467"/>
  </w:style>
  <w:style w:type="paragraph" w:customStyle="1" w:styleId="A78710CD08004D37A11CEDFB2D4C0204">
    <w:name w:val="A78710CD08004D37A11CEDFB2D4C0204"/>
    <w:rsid w:val="00100467"/>
  </w:style>
  <w:style w:type="paragraph" w:customStyle="1" w:styleId="E95BADCA34F247F1B48210882DE35259">
    <w:name w:val="E95BADCA34F247F1B48210882DE35259"/>
    <w:rsid w:val="00100467"/>
  </w:style>
  <w:style w:type="paragraph" w:customStyle="1" w:styleId="043CAFD3C81942D2B8CF7A3561D0329E">
    <w:name w:val="043CAFD3C81942D2B8CF7A3561D0329E"/>
    <w:rsid w:val="00100467"/>
  </w:style>
  <w:style w:type="paragraph" w:customStyle="1" w:styleId="6ECC287BE3714F419F0744453E069663">
    <w:name w:val="6ECC287BE3714F419F0744453E069663"/>
    <w:rsid w:val="00100467"/>
  </w:style>
  <w:style w:type="paragraph" w:customStyle="1" w:styleId="DF4D8FFAFC1C40F184FF05557D84B238">
    <w:name w:val="DF4D8FFAFC1C40F184FF05557D84B238"/>
    <w:rsid w:val="00100467"/>
  </w:style>
  <w:style w:type="paragraph" w:customStyle="1" w:styleId="21BB0A92605C413FA2AAAF6A5F87399B">
    <w:name w:val="21BB0A92605C413FA2AAAF6A5F87399B"/>
    <w:rsid w:val="00100467"/>
  </w:style>
  <w:style w:type="paragraph" w:customStyle="1" w:styleId="AAFDB91F89514ABA88B96CD20EFE371A">
    <w:name w:val="AAFDB91F89514ABA88B96CD20EFE371A"/>
    <w:rsid w:val="00100467"/>
  </w:style>
  <w:style w:type="paragraph" w:customStyle="1" w:styleId="4D7CCEB84B4843759D417BB9798F2603">
    <w:name w:val="4D7CCEB84B4843759D417BB9798F2603"/>
    <w:rsid w:val="00100467"/>
  </w:style>
  <w:style w:type="paragraph" w:customStyle="1" w:styleId="2468257B314B4CD588939504CA1E873A">
    <w:name w:val="2468257B314B4CD588939504CA1E873A"/>
    <w:rsid w:val="00100467"/>
  </w:style>
  <w:style w:type="paragraph" w:customStyle="1" w:styleId="8D1F6E04ECDE42768129AE85279D13C3">
    <w:name w:val="8D1F6E04ECDE42768129AE85279D13C3"/>
    <w:rsid w:val="00100467"/>
  </w:style>
  <w:style w:type="paragraph" w:customStyle="1" w:styleId="C4FDF142E59F4FD2A4E426B5DDFF98B1">
    <w:name w:val="C4FDF142E59F4FD2A4E426B5DDFF98B1"/>
    <w:rsid w:val="00100467"/>
  </w:style>
  <w:style w:type="paragraph" w:customStyle="1" w:styleId="64EE3A35791E4D10BAC9E6A66963145D">
    <w:name w:val="64EE3A35791E4D10BAC9E6A66963145D"/>
    <w:rsid w:val="00100467"/>
  </w:style>
  <w:style w:type="paragraph" w:customStyle="1" w:styleId="D4DB1D70BCAD474CAB393628D6EFA3DA">
    <w:name w:val="D4DB1D70BCAD474CAB393628D6EFA3DA"/>
    <w:rsid w:val="00100467"/>
  </w:style>
  <w:style w:type="paragraph" w:customStyle="1" w:styleId="65F36F7406E1415ABE83DA8627F5FB96">
    <w:name w:val="65F36F7406E1415ABE83DA8627F5FB96"/>
    <w:rsid w:val="00100467"/>
  </w:style>
  <w:style w:type="paragraph" w:customStyle="1" w:styleId="0657F96826454645A44181019F4EE4EB">
    <w:name w:val="0657F96826454645A44181019F4EE4EB"/>
    <w:rsid w:val="00100467"/>
  </w:style>
  <w:style w:type="paragraph" w:customStyle="1" w:styleId="FBC6DF8083184D95A51A52BE443C1721">
    <w:name w:val="FBC6DF8083184D95A51A52BE443C1721"/>
    <w:rsid w:val="00100467"/>
  </w:style>
  <w:style w:type="paragraph" w:customStyle="1" w:styleId="507DB1DCD6C04F239F498339EFB1658B">
    <w:name w:val="507DB1DCD6C04F239F498339EFB1658B"/>
    <w:rsid w:val="00100467"/>
  </w:style>
  <w:style w:type="paragraph" w:customStyle="1" w:styleId="62EB1972DA35432FB9AFC7D4180F3DB8">
    <w:name w:val="62EB1972DA35432FB9AFC7D4180F3DB8"/>
    <w:rsid w:val="00100467"/>
  </w:style>
  <w:style w:type="paragraph" w:customStyle="1" w:styleId="8E25DB5FC88849ECB44A1ADCE26DA094">
    <w:name w:val="8E25DB5FC88849ECB44A1ADCE26DA094"/>
    <w:rsid w:val="00100467"/>
  </w:style>
  <w:style w:type="paragraph" w:customStyle="1" w:styleId="E22BFCD37CFA4B12A622666A72158B88">
    <w:name w:val="E22BFCD37CFA4B12A622666A72158B88"/>
    <w:rsid w:val="00100467"/>
  </w:style>
  <w:style w:type="paragraph" w:customStyle="1" w:styleId="2F19DF3AEE244C6A924BE69BE8C09B7C">
    <w:name w:val="2F19DF3AEE244C6A924BE69BE8C09B7C"/>
    <w:rsid w:val="00100467"/>
  </w:style>
  <w:style w:type="paragraph" w:customStyle="1" w:styleId="EB4E991360BF43B3B75068E4E2E13FE5">
    <w:name w:val="EB4E991360BF43B3B75068E4E2E13FE5"/>
    <w:rsid w:val="00100467"/>
  </w:style>
  <w:style w:type="paragraph" w:customStyle="1" w:styleId="8AB4CEA837554D1091DC1BF8313489EC">
    <w:name w:val="8AB4CEA837554D1091DC1BF8313489EC"/>
    <w:rsid w:val="00100467"/>
  </w:style>
  <w:style w:type="paragraph" w:customStyle="1" w:styleId="289383DA082044D08CFCEC6EB48B080A">
    <w:name w:val="289383DA082044D08CFCEC6EB48B080A"/>
    <w:rsid w:val="00100467"/>
  </w:style>
  <w:style w:type="paragraph" w:customStyle="1" w:styleId="2D1091891B484DA2A883670D02F9F9CD">
    <w:name w:val="2D1091891B484DA2A883670D02F9F9CD"/>
    <w:rsid w:val="00100467"/>
  </w:style>
  <w:style w:type="paragraph" w:customStyle="1" w:styleId="2F743AD8460C4AE9AE0BF37A3161C259">
    <w:name w:val="2F743AD8460C4AE9AE0BF37A3161C259"/>
    <w:rsid w:val="00100467"/>
  </w:style>
  <w:style w:type="paragraph" w:customStyle="1" w:styleId="B32E9793299043409EBD1112B331324D">
    <w:name w:val="B32E9793299043409EBD1112B331324D"/>
    <w:rsid w:val="00100467"/>
  </w:style>
  <w:style w:type="paragraph" w:customStyle="1" w:styleId="108AD041ECA24923ADFC992784783AA0">
    <w:name w:val="108AD041ECA24923ADFC992784783AA0"/>
    <w:rsid w:val="00100467"/>
  </w:style>
  <w:style w:type="paragraph" w:customStyle="1" w:styleId="D9AD9A672C5547799C3891F1112415D9">
    <w:name w:val="D9AD9A672C5547799C3891F1112415D9"/>
    <w:rsid w:val="00100467"/>
  </w:style>
  <w:style w:type="paragraph" w:customStyle="1" w:styleId="516E26B0A3914700977FEDD58F460D55">
    <w:name w:val="516E26B0A3914700977FEDD58F460D55"/>
    <w:rsid w:val="00100467"/>
  </w:style>
  <w:style w:type="paragraph" w:customStyle="1" w:styleId="5E64026333EE4B0190A1555CFD768743">
    <w:name w:val="5E64026333EE4B0190A1555CFD768743"/>
    <w:rsid w:val="00100467"/>
  </w:style>
  <w:style w:type="paragraph" w:customStyle="1" w:styleId="B1140B9B7FF0427A99C3902B2D476309">
    <w:name w:val="B1140B9B7FF0427A99C3902B2D476309"/>
    <w:rsid w:val="00100467"/>
  </w:style>
  <w:style w:type="paragraph" w:customStyle="1" w:styleId="C0842E31425F45F9A0144B802C389706">
    <w:name w:val="C0842E31425F45F9A0144B802C389706"/>
    <w:rsid w:val="00100467"/>
  </w:style>
  <w:style w:type="paragraph" w:customStyle="1" w:styleId="E9CB8333ECB748E085E3A88620DA60FD">
    <w:name w:val="E9CB8333ECB748E085E3A88620DA60FD"/>
    <w:rsid w:val="00100467"/>
  </w:style>
  <w:style w:type="paragraph" w:customStyle="1" w:styleId="6844F52956F548A1B1B1EEDEB74CA308">
    <w:name w:val="6844F52956F548A1B1B1EEDEB74CA308"/>
    <w:rsid w:val="00100467"/>
  </w:style>
  <w:style w:type="paragraph" w:customStyle="1" w:styleId="91B922D0F8D74339A650F2052E696EE7">
    <w:name w:val="91B922D0F8D74339A650F2052E696EE7"/>
    <w:rsid w:val="00100467"/>
  </w:style>
  <w:style w:type="paragraph" w:customStyle="1" w:styleId="94FC80772E4A4489A4A598A9700ED571">
    <w:name w:val="94FC80772E4A4489A4A598A9700ED571"/>
    <w:rsid w:val="00100467"/>
  </w:style>
  <w:style w:type="paragraph" w:customStyle="1" w:styleId="8D73AA3DD5C14D84A47EBFB7ACA87EA1">
    <w:name w:val="8D73AA3DD5C14D84A47EBFB7ACA87EA1"/>
    <w:rsid w:val="00100467"/>
  </w:style>
  <w:style w:type="paragraph" w:customStyle="1" w:styleId="F9AA39E9832B42EC971C940A442A8957">
    <w:name w:val="F9AA39E9832B42EC971C940A442A8957"/>
    <w:rsid w:val="00100467"/>
  </w:style>
  <w:style w:type="paragraph" w:customStyle="1" w:styleId="BF524DD353ED4F5E83D67438541AF3EC">
    <w:name w:val="BF524DD353ED4F5E83D67438541AF3EC"/>
    <w:rsid w:val="00100467"/>
  </w:style>
  <w:style w:type="paragraph" w:customStyle="1" w:styleId="7304B31F3DA54949A5CF0DA50B7F0422">
    <w:name w:val="7304B31F3DA54949A5CF0DA50B7F0422"/>
    <w:rsid w:val="00100467"/>
  </w:style>
  <w:style w:type="paragraph" w:customStyle="1" w:styleId="325710AFC3C4441B92CA4E16D10D70C9">
    <w:name w:val="325710AFC3C4441B92CA4E16D10D70C9"/>
    <w:rsid w:val="00100467"/>
  </w:style>
  <w:style w:type="paragraph" w:customStyle="1" w:styleId="3E34C0EB605B419D96F3E7CF6D9299A1">
    <w:name w:val="3E34C0EB605B419D96F3E7CF6D9299A1"/>
    <w:rsid w:val="00100467"/>
  </w:style>
  <w:style w:type="paragraph" w:customStyle="1" w:styleId="AF41843CA78D4D3EAB325D81B2D901D3">
    <w:name w:val="AF41843CA78D4D3EAB325D81B2D901D3"/>
    <w:rsid w:val="00100467"/>
  </w:style>
  <w:style w:type="paragraph" w:customStyle="1" w:styleId="FAA8D03CB7114983A2AFCAEEEF463D8E">
    <w:name w:val="FAA8D03CB7114983A2AFCAEEEF463D8E"/>
    <w:rsid w:val="00100467"/>
  </w:style>
  <w:style w:type="paragraph" w:customStyle="1" w:styleId="7F8C54D90527456EB3E5642C4276CA1B">
    <w:name w:val="7F8C54D90527456EB3E5642C4276CA1B"/>
    <w:rsid w:val="00100467"/>
  </w:style>
  <w:style w:type="paragraph" w:customStyle="1" w:styleId="7BD9CFEB44AD4820A9A98B39CC534588">
    <w:name w:val="7BD9CFEB44AD4820A9A98B39CC534588"/>
    <w:rsid w:val="00100467"/>
  </w:style>
  <w:style w:type="paragraph" w:customStyle="1" w:styleId="0852C380228442FF9DAB18E620921F2F">
    <w:name w:val="0852C380228442FF9DAB18E620921F2F"/>
    <w:rsid w:val="00100467"/>
  </w:style>
  <w:style w:type="paragraph" w:customStyle="1" w:styleId="93EF55B6E7034803A15F1816B7990B7B">
    <w:name w:val="93EF55B6E7034803A15F1816B7990B7B"/>
    <w:rsid w:val="00100467"/>
  </w:style>
  <w:style w:type="paragraph" w:customStyle="1" w:styleId="96FAB912B28D42F9B5037DDB55101D76">
    <w:name w:val="96FAB912B28D42F9B5037DDB55101D76"/>
    <w:rsid w:val="00100467"/>
  </w:style>
  <w:style w:type="paragraph" w:customStyle="1" w:styleId="C5D5215BAD1F4E3DBE51B424057E0F2F">
    <w:name w:val="C5D5215BAD1F4E3DBE51B424057E0F2F"/>
    <w:rsid w:val="00100467"/>
  </w:style>
  <w:style w:type="paragraph" w:customStyle="1" w:styleId="E1E4D48EA0C14A12AA3D6E34DF86BA54">
    <w:name w:val="E1E4D48EA0C14A12AA3D6E34DF86BA54"/>
    <w:rsid w:val="00100467"/>
  </w:style>
  <w:style w:type="paragraph" w:customStyle="1" w:styleId="BF8936516561499AB246E13C818DEBC5">
    <w:name w:val="BF8936516561499AB246E13C818DEBC5"/>
    <w:rsid w:val="00100467"/>
  </w:style>
  <w:style w:type="paragraph" w:customStyle="1" w:styleId="3E702102758F43C08F14004A38D4AF18">
    <w:name w:val="3E702102758F43C08F14004A38D4AF18"/>
    <w:rsid w:val="00100467"/>
  </w:style>
  <w:style w:type="paragraph" w:customStyle="1" w:styleId="B57733E9D9614438A32E161DA3081C00">
    <w:name w:val="B57733E9D9614438A32E161DA3081C00"/>
    <w:rsid w:val="00100467"/>
  </w:style>
  <w:style w:type="paragraph" w:customStyle="1" w:styleId="DB9D97734EF74A35B6227AA8FCC823ED">
    <w:name w:val="DB9D97734EF74A35B6227AA8FCC823ED"/>
    <w:rsid w:val="00100467"/>
  </w:style>
  <w:style w:type="paragraph" w:customStyle="1" w:styleId="6500203E06434E8D8786F667BFB5DE68">
    <w:name w:val="6500203E06434E8D8786F667BFB5DE68"/>
    <w:rsid w:val="00100467"/>
  </w:style>
  <w:style w:type="paragraph" w:customStyle="1" w:styleId="48391FAA507743B5AC70494ED096C787">
    <w:name w:val="48391FAA507743B5AC70494ED096C787"/>
    <w:rsid w:val="00100467"/>
  </w:style>
  <w:style w:type="paragraph" w:customStyle="1" w:styleId="5795AEC458144DB9A3571CFCAD5D5670">
    <w:name w:val="5795AEC458144DB9A3571CFCAD5D5670"/>
    <w:rsid w:val="00100467"/>
  </w:style>
  <w:style w:type="paragraph" w:customStyle="1" w:styleId="647B0BB9990D40F5871D125A562D8D7F">
    <w:name w:val="647B0BB9990D40F5871D125A562D8D7F"/>
    <w:rsid w:val="00100467"/>
  </w:style>
  <w:style w:type="paragraph" w:customStyle="1" w:styleId="5DD106F7A8FD475FABA73D466112D426">
    <w:name w:val="5DD106F7A8FD475FABA73D466112D426"/>
    <w:rsid w:val="00100467"/>
  </w:style>
  <w:style w:type="paragraph" w:customStyle="1" w:styleId="F1625C2AD9954D22ACFF2201637DB05D">
    <w:name w:val="F1625C2AD9954D22ACFF2201637DB05D"/>
    <w:rsid w:val="00100467"/>
  </w:style>
  <w:style w:type="paragraph" w:customStyle="1" w:styleId="99FFEB94FC2D4570AF30DF987881014D">
    <w:name w:val="99FFEB94FC2D4570AF30DF987881014D"/>
    <w:rsid w:val="00100467"/>
  </w:style>
  <w:style w:type="paragraph" w:customStyle="1" w:styleId="8479B537B93446A68A653BA1CA188AAD">
    <w:name w:val="8479B537B93446A68A653BA1CA188AAD"/>
    <w:rsid w:val="00100467"/>
  </w:style>
  <w:style w:type="paragraph" w:customStyle="1" w:styleId="31A6CE7D6B204CAA88647A444716BD73">
    <w:name w:val="31A6CE7D6B204CAA88647A444716BD73"/>
    <w:rsid w:val="00100467"/>
  </w:style>
  <w:style w:type="paragraph" w:customStyle="1" w:styleId="FE1A0832A1F84C62BB78E0BFFEC8038B">
    <w:name w:val="FE1A0832A1F84C62BB78E0BFFEC8038B"/>
    <w:rsid w:val="00100467"/>
  </w:style>
  <w:style w:type="paragraph" w:customStyle="1" w:styleId="BCDD21C0FF894FBEAD8F81CFBAF677DD">
    <w:name w:val="BCDD21C0FF894FBEAD8F81CFBAF677DD"/>
    <w:rsid w:val="00100467"/>
  </w:style>
  <w:style w:type="character" w:customStyle="1" w:styleId="Responseboxtext">
    <w:name w:val="Response box text"/>
    <w:basedOn w:val="DefaultParagraphFont"/>
    <w:uiPriority w:val="1"/>
    <w:qFormat/>
    <w:rsid w:val="0058330F"/>
    <w:rPr>
      <w:rFonts w:ascii="Arial" w:hAnsi="Arial"/>
      <w:color w:val="auto"/>
      <w:sz w:val="20"/>
    </w:rPr>
  </w:style>
  <w:style w:type="paragraph" w:customStyle="1" w:styleId="30E13324AB894CA796DE5AA8B9619D6C1">
    <w:name w:val="30E13324AB894CA796DE5AA8B9619D6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E0E1318D61849B6BAA073B33E4BB9891">
    <w:name w:val="2E0E1318D61849B6BAA073B33E4BB98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B3CE0C717984B7DA2FCBC8A115EEA2D1">
    <w:name w:val="FB3CE0C717984B7DA2FCBC8A115EEA2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C5B1893550940C99E93C6FA98810D121">
    <w:name w:val="CC5B1893550940C99E93C6FA98810D1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378790144D4FB09F1C45ED7E84DA321">
    <w:name w:val="B5378790144D4FB09F1C45ED7E84DA3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3809EA4813A43758EAD8DFA8E34F5801">
    <w:name w:val="73809EA4813A43758EAD8DFA8E34F58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FC84A8BB040FDA3B62ECDFE5A7DFE1">
    <w:name w:val="EACFC84A8BB040FDA3B62ECDFE5A7DF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8D56E9915A1439DB4CA109694B6A10D1">
    <w:name w:val="A8D56E9915A1439DB4CA109694B6A10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DCD3C0642E4B03A73C6B425FFD9BFD1">
    <w:name w:val="E5DCD3C0642E4B03A73C6B425FFD9B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14676D1B184786862DFBEBC97717D91">
    <w:name w:val="9E14676D1B184786862DFBEBC97717D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C86ABB54E844E03BDD0E66207CC4F0B1">
    <w:name w:val="DC86ABB54E844E03BDD0E66207CC4F0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4838E0B2CBA4242A8A796C8B15CAB211">
    <w:name w:val="34838E0B2CBA4242A8A796C8B15CAB2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0A2DC54D6D4F0B8073E0D304D3FDBD1">
    <w:name w:val="490A2DC54D6D4F0B8073E0D304D3FDB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67C754313B4673A0EBF87886812B981">
    <w:name w:val="2C67C754313B4673A0EBF87886812B9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6B7625EB7D34678B332610959D75D441">
    <w:name w:val="D6B7625EB7D34678B332610959D75D4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72071FB7CD9416696A931E6CF7F78B81">
    <w:name w:val="872071FB7CD9416696A931E6CF7F78B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2FFD0B746AD4757ACD1F959F49370251">
    <w:name w:val="82FFD0B746AD4757ACD1F959F493702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945B92F0A7439B8414B1E0621412B91">
    <w:name w:val="98945B92F0A7439B8414B1E0621412B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E9E7230BF74CA4B5B6DF6BCD03C9211">
    <w:name w:val="9DE9E7230BF74CA4B5B6DF6BCD03C92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28BA84CCD24C7ABE40B26F25FECE431">
    <w:name w:val="3E28BA84CCD24C7ABE40B26F25FECE4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1995EE40F24B85BDFCDF5E388407FD1">
    <w:name w:val="1A1995EE40F24B85BDFCDF5E388407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91B7B3550347018F54F37162E3D7C31">
    <w:name w:val="1E91B7B3550347018F54F37162E3D7C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631C422FF4FF1AF6CC9CB96FBD5E91">
    <w:name w:val="5D4631C422FF4FF1AF6CC9CB96FBD5E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183565D23E4A3E9D1DBCAEC319C3361">
    <w:name w:val="3A183565D23E4A3E9D1DBCAEC319C33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451889DBD44B53B5AC9BB7CF8BE87B1">
    <w:name w:val="EA451889DBD44B53B5AC9BB7CF8BE87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720802044C46EF833E33BAED1CC8201">
    <w:name w:val="B5720802044C46EF833E33BAED1CC82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926142E2211460E9796F432C30F395D1">
    <w:name w:val="8926142E2211460E9796F432C30F39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6270B73F8364EBCAC3861F5EF2FE1641">
    <w:name w:val="E6270B73F8364EBCAC3861F5EF2FE16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3BF36A263FF47C09D0E4235C0E636731">
    <w:name w:val="F3BF36A263FF47C09D0E4235C0E6367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BAD34CA409469B9222AE7C4781C3291">
    <w:name w:val="69BAD34CA409469B9222AE7C4781C32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E83BDF0C5F4B788A68C82F41072CAC1">
    <w:name w:val="DEE83BDF0C5F4B788A68C82F41072CA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C84BB703024D5A8B280F5DFC62588E1">
    <w:name w:val="19C84BB703024D5A8B280F5DFC62588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C09CBAF8BA84A74A525CDD4608E3BFA1">
    <w:name w:val="1C09CBAF8BA84A74A525CDD4608E3BF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99A2F36D9649F49EED2493D072F3D41">
    <w:name w:val="D299A2F36D9649F49EED2493D072F3D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D1F069045D489481379BCE2BE010AD1">
    <w:name w:val="CED1F069045D489481379BCE2BE010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5FA57735B764C44A928DA1F007540DA1">
    <w:name w:val="75FA57735B764C44A928DA1F007540D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0166F7F5D2C4A57AC47393DEF5D8CC01">
    <w:name w:val="40166F7F5D2C4A57AC47393DEF5D8CC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EB1219B2AB45D784748632848F16CA1">
    <w:name w:val="CDEB1219B2AB45D784748632848F16C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9DA95AECCD4543A37A1942BEFC9DBB1">
    <w:name w:val="919DA95AECCD4543A37A1942BEFC9DB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BA93895CE034DFAB1941AB0FEA134D31">
    <w:name w:val="6BA93895CE034DFAB1941AB0FEA134D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0E0635C7A745D899B17B24D72D1F231">
    <w:name w:val="440E0635C7A745D899B17B24D72D1F2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AC43CAD90146AEB31407770B4256A21">
    <w:name w:val="57AC43CAD90146AEB31407770B4256A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798B94931C2498F80D4791DADC60F2A1">
    <w:name w:val="9798B94931C2498F80D4791DADC60F2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2D86ACB2F24752B092CA29874A4EED1">
    <w:name w:val="172D86ACB2F24752B092CA29874A4EE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26284CD0680473BBDA5C44F880851B31">
    <w:name w:val="026284CD0680473BBDA5C44F880851B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E81B4A6D3840E5A87841B845D32E561">
    <w:name w:val="EBE81B4A6D3840E5A87841B845D32E5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54A8DC68C64144A311901A134942681">
    <w:name w:val="8D54A8DC68C64144A311901A1349426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24E3DD15C8422EAAFD6FD8FF0704BE1">
    <w:name w:val="5C24E3DD15C8422EAAFD6FD8FF0704B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7A73CC8B444FD82B8B04C1927A9A91">
    <w:name w:val="EAC7A73CC8B444FD82B8B04C1927A9A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677CD5CE334B2C9D70368B9DEAFEAE1">
    <w:name w:val="92677CD5CE334B2C9D70368B9DEAFEA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8710CD08004D37A11CEDFB2D4C02041">
    <w:name w:val="A78710CD08004D37A11CEDFB2D4C020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5BADCA34F247F1B48210882DE352591">
    <w:name w:val="E95BADCA34F247F1B48210882DE3525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3CAFD3C81942D2B8CF7A3561D0329E1">
    <w:name w:val="043CAFD3C81942D2B8CF7A3561D0329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CC287BE3714F419F0744453E0696631">
    <w:name w:val="6ECC287BE3714F419F0744453E06966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F4D8FFAFC1C40F184FF05557D84B2381">
    <w:name w:val="DF4D8FFAFC1C40F184FF05557D84B23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1BB0A92605C413FA2AAAF6A5F87399B1">
    <w:name w:val="21BB0A92605C413FA2AAAF6A5F87399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AFDB91F89514ABA88B96CD20EFE371A1">
    <w:name w:val="AAFDB91F89514ABA88B96CD20EFE371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D7CCEB84B4843759D417BB9798F26031">
    <w:name w:val="4D7CCEB84B4843759D417BB9798F260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68257B314B4CD588939504CA1E873A1">
    <w:name w:val="2468257B314B4CD588939504CA1E873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1F6E04ECDE42768129AE85279D13C31">
    <w:name w:val="8D1F6E04ECDE42768129AE85279D13C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FDF142E59F4FD2A4E426B5DDFF98B11">
    <w:name w:val="C4FDF142E59F4FD2A4E426B5DDFF98B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4EE3A35791E4D10BAC9E6A66963145D1">
    <w:name w:val="64EE3A35791E4D10BAC9E6A6696314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4DB1D70BCAD474CAB393628D6EFA3DA1">
    <w:name w:val="D4DB1D70BCAD474CAB393628D6EFA3D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0D2EAC19C9D4397B259EF2D77EF9F421">
    <w:name w:val="70D2EAC19C9D4397B259EF2D77EF9F4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720E8F1F1784BDE9B8425C3702FFDCE1">
    <w:name w:val="E720E8F1F1784BDE9B8425C3702FFDC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BEE004B95E4B198692FED22AA11C511">
    <w:name w:val="E5BEE004B95E4B198692FED22AA11C5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1452A187CA4B10A4B991D67F69F4441">
    <w:name w:val="351452A187CA4B10A4B991D67F69F44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8653E6A628645C795FF300B8AF5E11F1">
    <w:name w:val="08653E6A628645C795FF300B8AF5E11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482926B2894853B43818100B7D5DFC1">
    <w:name w:val="9D482926B2894853B43818100B7D5DF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0175CBEEE0E4D53B2D66C80F1CF26841">
    <w:name w:val="F0175CBEEE0E4D53B2D66C80F1CF268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C621459D6CD48EC9DF825E6D60B64B21">
    <w:name w:val="8C621459D6CD48EC9DF825E6D60B64B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800362748C24A8DA77426D7BC781E141">
    <w:name w:val="0800362748C24A8DA77426D7BC781E1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C5218689924071A3549AAB189770FD1">
    <w:name w:val="38C5218689924071A3549AAB189770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6CF2904D0BD4D87AA7281D7BEEB85FB1">
    <w:name w:val="16CF2904D0BD4D87AA7281D7BEEB85F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650FFD99FC4F4180A0C1F861E87C4F1">
    <w:name w:val="CE650FFD99FC4F4180A0C1F861E87C4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55919EAE074537B96DC99234B24C591">
    <w:name w:val="3855919EAE074537B96DC99234B24C5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6BC749A76F402183B8B6CE8832D60C1">
    <w:name w:val="7A6BC749A76F402183B8B6CE8832D60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1DBECEDFCE84A37A0FDF2586DF49D711">
    <w:name w:val="41DBECEDFCE84A37A0FDF2586DF49D7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80E9E06D79491E89715CCA577578711">
    <w:name w:val="7980E9E06D79491E89715CCA5775787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60D1C7E88424767B33DA475EA73AEEC1">
    <w:name w:val="D60D1C7E88424767B33DA475EA73AEE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3CFDB66EBA4C14BAEEC0BB60AD7FCA1">
    <w:name w:val="913CFDB66EBA4C14BAEEC0BB60AD7FC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9C2BF4665C41B88650E0049CFFEFB81">
    <w:name w:val="9E9C2BF4665C41B88650E0049CFFEFB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F0C3ECAA8244E63B79170F3C9BD680C1">
    <w:name w:val="9F0C3ECAA8244E63B79170F3C9BD680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FE32C020FA4E039EB9DBE3564E8A031">
    <w:name w:val="31FE32C020FA4E039EB9DBE3564E8A0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A15C58953F4C81AA145C3C887C30FB1">
    <w:name w:val="7CA15C58953F4C81AA145C3C887C30F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5A837B82A7846808199C52DE31D7FA81">
    <w:name w:val="F5A837B82A7846808199C52DE31D7FA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9CA213775C4F07B42537204A1F76AD1">
    <w:name w:val="CE9CA213775C4F07B42537204A1F76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33F16E74B4163877E92071D11636E1">
    <w:name w:val="39733F16E74B4163877E92071D11636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504674A6654678B44D402457ACFD901">
    <w:name w:val="B1504674A6654678B44D402457ACFD9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94772080214809B91C645C301922FD1">
    <w:name w:val="4394772080214809B91C645C301922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02F661AEF84E3BA571089CFC89101D1">
    <w:name w:val="B902F661AEF84E3BA571089CFC89101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DDB8DBE2404A6D8DE5BEE4A85F61341">
    <w:name w:val="48DDB8DBE2404A6D8DE5BEE4A85F613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21D13829A4453B4687043090DE66B1">
    <w:name w:val="10021D13829A4453B4687043090DE66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89B37C56B9F4815A79272AFDB52EAC01">
    <w:name w:val="789B37C56B9F4815A79272AFDB52EAC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AAFBF23CD492F84B68D4571BF868A1">
    <w:name w:val="EACAAFBF23CD492F84B68D4571BF868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B781B37BB749A7A0EBC58E458EB9A31">
    <w:name w:val="4BB781B37BB749A7A0EBC58E458EB9A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C3D5A551A403197BA855DB540D9A71">
    <w:name w:val="9D5C3D5A551A403197BA855DB540D9A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5E79ED16A64C0BB86CD940405841B71">
    <w:name w:val="045E79ED16A64C0BB86CD940405841B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8B7A549D814DFAB60A3FDB2F8DB8841">
    <w:name w:val="FC8B7A549D814DFAB60A3FDB2F8DB88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42D92DB02A3461FA9685228C047745D1">
    <w:name w:val="642D92DB02A3461FA9685228C04774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39862445124E3C9CD6E2A80DA121191">
    <w:name w:val="CA39862445124E3C9CD6E2A80DA1211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300BA6E3DC498A972F353BD9D6DB261">
    <w:name w:val="17300BA6E3DC498A972F353BD9D6DB2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9204B80933426DB43F3BED7DF854331">
    <w:name w:val="4B9204B80933426DB43F3BED7DF8543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24FCC299B04464B75A66200044827C1">
    <w:name w:val="9224FCC299B04464B75A66200044827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26F10F1EBA45E485274B4C16062EA91">
    <w:name w:val="8426F10F1EBA45E485274B4C16062EA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7E611372194952979C55D7EB5DEBAD1">
    <w:name w:val="D27E611372194952979C55D7EB5DEB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FB6D0C4ED4D4753BBDD8F5FEA49B5A61">
    <w:name w:val="3FB6D0C4ED4D4753BBDD8F5FEA49B5A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9B4C46EBCBF415E86C7BF3E4CD4F95C1">
    <w:name w:val="C9B4C46EBCBF415E86C7BF3E4CD4F95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890B83CB9F478CAB60260105EBF7501">
    <w:name w:val="8A890B83CB9F478CAB60260105EBF75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F2EDDF422E246B0AA5321FE1487CA091">
    <w:name w:val="5F2EDDF422E246B0AA5321FE1487CA0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32479AE8A0C4D89800CFC361775B3F51">
    <w:name w:val="D32479AE8A0C4D89800CFC361775B3F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0CC710DFE04745950C528C65F2984A1">
    <w:name w:val="5C0CC710DFE04745950C528C65F2984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DCA253C37E548EB8253A27BD7E0C8FA1">
    <w:name w:val="DDCA253C37E548EB8253A27BD7E0C8F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1A2BA9B62B4B65B3AD07ADBAF914DD1">
    <w:name w:val="1A1A2BA9B62B4B65B3AD07ADBAF914D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D7470CCD6E14BF194BD9C2C5307EB6C1">
    <w:name w:val="4D7470CCD6E14BF194BD9C2C5307EB6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EEF997F3E54B10B907E65E34A1E2261">
    <w:name w:val="57EEF997F3E54B10B907E65E34A1E22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3D84CCE2164B10AA2C7A14245563891">
    <w:name w:val="1A3D84CCE2164B10AA2C7A142455638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339B94AA57B4C27B3D17399FC52F34A1">
    <w:name w:val="9339B94AA57B4C27B3D17399FC52F34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08E6F50861E4A8EAD4035A44AF9D76E1">
    <w:name w:val="008E6F50861E4A8EAD4035A44AF9D76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50BCC8B5F74CA4834E82084F50EE241">
    <w:name w:val="F150BCC8B5F74CA4834E82084F50EE2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BD0A42A6F649D2BF6DA0C5BEF988911">
    <w:name w:val="39BD0A42A6F649D2BF6DA0C5BEF9889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DF88D92D354119A69AA708EBDD0AD51">
    <w:name w:val="04DF88D92D354119A69AA708EBDD0AD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4F406A0B4574E6BA89151040C12EB721">
    <w:name w:val="34F406A0B4574E6BA89151040C12EB7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A5741A436B46DF98C0FFBE9D54A9B61">
    <w:name w:val="2DA5741A436B46DF98C0FFBE9D54A9B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52758C2BC34E36B48D79A7A09AD8A31">
    <w:name w:val="7952758C2BC34E36B48D79A7A09AD8A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F36F7406E1415ABE83DA8627F5FB961">
    <w:name w:val="65F36F7406E1415ABE83DA8627F5FB9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57F96826454645A44181019F4EE4EB1">
    <w:name w:val="0657F96826454645A44181019F4EE4E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BC6DF8083184D95A51A52BE443C17211">
    <w:name w:val="FBC6DF8083184D95A51A52BE443C172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07DB1DCD6C04F239F498339EFB1658B1">
    <w:name w:val="507DB1DCD6C04F239F498339EFB1658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2EB1972DA35432FB9AFC7D4180F3DB81">
    <w:name w:val="62EB1972DA35432FB9AFC7D4180F3DB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25DB5FC88849ECB44A1ADCE26DA0941">
    <w:name w:val="8E25DB5FC88849ECB44A1ADCE26DA09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22BFCD37CFA4B12A622666A72158B881">
    <w:name w:val="E22BFCD37CFA4B12A622666A72158B8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19DF3AEE244C6A924BE69BE8C09B7C1">
    <w:name w:val="2F19DF3AEE244C6A924BE69BE8C09B7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4E991360BF43B3B75068E4E2E13FE51">
    <w:name w:val="EB4E991360BF43B3B75068E4E2E13FE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B4CEA837554D1091DC1BF8313489EC1">
    <w:name w:val="8AB4CEA837554D1091DC1BF8313489E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89383DA082044D08CFCEC6EB48B080A1">
    <w:name w:val="289383DA082044D08CFCEC6EB48B080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1091891B484DA2A883670D02F9F9CD1">
    <w:name w:val="2D1091891B484DA2A883670D02F9F9C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743AD8460C4AE9AE0BF37A3161C2591">
    <w:name w:val="2F743AD8460C4AE9AE0BF37A3161C25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32E9793299043409EBD1112B331324D1">
    <w:name w:val="B32E9793299043409EBD1112B331324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8AD041ECA24923ADFC992784783AA01">
    <w:name w:val="108AD041ECA24923ADFC992784783AA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44F52956F548A1B1B1EEDEB74CA3081">
    <w:name w:val="6844F52956F548A1B1B1EEDEB74CA30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CB8333ECB748E085E3A88620DA60FD1">
    <w:name w:val="E9CB8333ECB748E085E3A88620DA60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140B9B7FF0427A99C3902B2D4763091">
    <w:name w:val="B1140B9B7FF0427A99C3902B2D47630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0842E31425F45F9A0144B802C3897061">
    <w:name w:val="C0842E31425F45F9A0144B802C38970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64026333EE4B0190A1555CFD7687431">
    <w:name w:val="5E64026333EE4B0190A1555CFD76874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16E26B0A3914700977FEDD58F460D551">
    <w:name w:val="516E26B0A3914700977FEDD58F460D5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9AD9A672C5547799C3891F1112415D91">
    <w:name w:val="D9AD9A672C5547799C3891F1112415D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FC80772E4A4489A4A598A9700ED5711">
    <w:name w:val="94FC80772E4A4489A4A598A9700ED57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B922D0F8D74339A650F2052E696EE71">
    <w:name w:val="91B922D0F8D74339A650F2052E696EE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F8C54D90527456EB3E5642C4276CA1B1">
    <w:name w:val="7F8C54D90527456EB3E5642C4276CA1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D9CFEB44AD4820A9A98B39CC5345881">
    <w:name w:val="7BD9CFEB44AD4820A9A98B39CC53458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F41843CA78D4D3EAB325D81B2D901D31">
    <w:name w:val="AF41843CA78D4D3EAB325D81B2D901D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A8D03CB7114983A2AFCAEEEF463D8E1">
    <w:name w:val="FAA8D03CB7114983A2AFCAEEEF463D8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25710AFC3C4441B92CA4E16D10D70C91">
    <w:name w:val="325710AFC3C4441B92CA4E16D10D70C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34C0EB605B419D96F3E7CF6D9299A11">
    <w:name w:val="3E34C0EB605B419D96F3E7CF6D9299A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F524DD353ED4F5E83D67438541AF3EC1">
    <w:name w:val="BF524DD353ED4F5E83D67438541AF3E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304B31F3DA54949A5CF0DA50B7F04221">
    <w:name w:val="7304B31F3DA54949A5CF0DA50B7F042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73AA3DD5C14D84A47EBFB7ACA87EA11">
    <w:name w:val="8D73AA3DD5C14D84A47EBFB7ACA87EA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AA39E9832B42EC971C940A442A89571">
    <w:name w:val="F9AA39E9832B42EC971C940A442A895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3EF55B6E7034803A15F1816B7990B7B1">
    <w:name w:val="93EF55B6E7034803A15F1816B7990B7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852C380228442FF9DAB18E620921F2F1">
    <w:name w:val="0852C380228442FF9DAB18E620921F2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0203E06434E8D8786F667BFB5DE681">
    <w:name w:val="6500203E06434E8D8786F667BFB5DE6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391FAA507743B5AC70494ED096C7871">
    <w:name w:val="48391FAA507743B5AC70494ED096C78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7733E9D9614438A32E161DA3081C001">
    <w:name w:val="B57733E9D9614438A32E161DA3081C0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B9D97734EF74A35B6227AA8FCC823ED1">
    <w:name w:val="DB9D97734EF74A35B6227AA8FCC823E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F8936516561499AB246E13C818DEBC51">
    <w:name w:val="BF8936516561499AB246E13C818DEBC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702102758F43C08F14004A38D4AF181">
    <w:name w:val="3E702102758F43C08F14004A38D4AF1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E4D48EA0C14A12AA3D6E34DF86BA541">
    <w:name w:val="E1E4D48EA0C14A12AA3D6E34DF86BA5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5D5215BAD1F4E3DBE51B424057E0F2F1">
    <w:name w:val="C5D5215BAD1F4E3DBE51B424057E0F2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FAB912B28D42F9B5037DDB55101D761">
    <w:name w:val="96FAB912B28D42F9B5037DDB55101D7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47B0BB9990D40F5871D125A562D8D7F1">
    <w:name w:val="647B0BB9990D40F5871D125A562D8D7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5AEC458144DB9A3571CFCAD5D56701">
    <w:name w:val="5795AEC458144DB9A3571CFCAD5D567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625C2AD9954D22ACFF2201637DB05D1">
    <w:name w:val="F1625C2AD9954D22ACFF2201637DB0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D106F7A8FD475FABA73D466112D4261">
    <w:name w:val="5DD106F7A8FD475FABA73D466112D42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9FFEB94FC2D4570AF30DF987881014D1">
    <w:name w:val="99FFEB94FC2D4570AF30DF987881014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79B537B93446A68A653BA1CA188AAD1">
    <w:name w:val="8479B537B93446A68A653BA1CA188A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A6CE7D6B204CAA88647A444716BD731">
    <w:name w:val="31A6CE7D6B204CAA88647A444716BD7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E1A0832A1F84C62BB78E0BFFEC8038B1">
    <w:name w:val="FE1A0832A1F84C62BB78E0BFFEC8038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CDD21C0FF894FBEAD8F81CFBAF677DD1">
    <w:name w:val="BCDD21C0FF894FBEAD8F81CFBAF677D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1BA97D99374D71ADC357CD6293EF75">
    <w:name w:val="4F1BA97D99374D71ADC357CD6293EF75"/>
    <w:rsid w:val="00EF7A8B"/>
  </w:style>
  <w:style w:type="paragraph" w:customStyle="1" w:styleId="632A01A8A7334E33898169B47B794957">
    <w:name w:val="632A01A8A7334E33898169B47B794957"/>
    <w:rsid w:val="00EF7A8B"/>
  </w:style>
  <w:style w:type="paragraph" w:customStyle="1" w:styleId="413A891AB17A432297960041489323B2">
    <w:name w:val="413A891AB17A432297960041489323B2"/>
    <w:rsid w:val="00EF7A8B"/>
  </w:style>
  <w:style w:type="paragraph" w:customStyle="1" w:styleId="77E03B8B15B64756A280A4ABEE015CCC">
    <w:name w:val="77E03B8B15B64756A280A4ABEE015CCC"/>
    <w:rsid w:val="00EF7A8B"/>
  </w:style>
  <w:style w:type="paragraph" w:customStyle="1" w:styleId="A0701ED2FC8E48E7BCEF8426869F85EF">
    <w:name w:val="A0701ED2FC8E48E7BCEF8426869F85EF"/>
    <w:rsid w:val="00EF7A8B"/>
  </w:style>
  <w:style w:type="paragraph" w:customStyle="1" w:styleId="4069E68749414429935FF4896B9EE9D7">
    <w:name w:val="4069E68749414429935FF4896B9EE9D7"/>
    <w:rsid w:val="00EF7A8B"/>
  </w:style>
  <w:style w:type="paragraph" w:customStyle="1" w:styleId="22B679205F2949F4934E31284BBDDB26">
    <w:name w:val="22B679205F2949F4934E31284BBDDB26"/>
    <w:rsid w:val="00EF7A8B"/>
  </w:style>
  <w:style w:type="paragraph" w:customStyle="1" w:styleId="F065EFAEF61C4750B5F7F18F762B846D">
    <w:name w:val="F065EFAEF61C4750B5F7F18F762B846D"/>
    <w:rsid w:val="00EF7A8B"/>
  </w:style>
  <w:style w:type="paragraph" w:customStyle="1" w:styleId="0D8764FBDF6C401EAFA796FEC59DE0AD">
    <w:name w:val="0D8764FBDF6C401EAFA796FEC59DE0AD"/>
    <w:rsid w:val="00EF7A8B"/>
  </w:style>
  <w:style w:type="paragraph" w:customStyle="1" w:styleId="26595DCA62C54B01B5E26FFE711FDEA3">
    <w:name w:val="26595DCA62C54B01B5E26FFE711FDEA3"/>
    <w:rsid w:val="00EF7A8B"/>
  </w:style>
  <w:style w:type="paragraph" w:customStyle="1" w:styleId="751D97F2D8774D10A85136E722EAFE76">
    <w:name w:val="751D97F2D8774D10A85136E722EAFE76"/>
    <w:rsid w:val="00EF7A8B"/>
  </w:style>
  <w:style w:type="paragraph" w:customStyle="1" w:styleId="2D5BE4CCA9254DC5BD26B89FCA3CFED2">
    <w:name w:val="2D5BE4CCA9254DC5BD26B89FCA3CFED2"/>
    <w:rsid w:val="00EF7A8B"/>
  </w:style>
  <w:style w:type="paragraph" w:customStyle="1" w:styleId="7957ED53C2704BD8B2C83FB16B5EA9AC">
    <w:name w:val="7957ED53C2704BD8B2C83FB16B5EA9AC"/>
    <w:rsid w:val="00EF7A8B"/>
  </w:style>
  <w:style w:type="paragraph" w:customStyle="1" w:styleId="55476E804AF14CFA8169B4A54AFC1CAD">
    <w:name w:val="55476E804AF14CFA8169B4A54AFC1CAD"/>
    <w:rsid w:val="00EF7A8B"/>
  </w:style>
  <w:style w:type="paragraph" w:customStyle="1" w:styleId="0C17D4522A6940E08769530E5FD13E60">
    <w:name w:val="0C17D4522A6940E08769530E5FD13E60"/>
    <w:rsid w:val="00EF7A8B"/>
  </w:style>
  <w:style w:type="paragraph" w:customStyle="1" w:styleId="B2E7A41F053C4BA19F1452456BED8FF7">
    <w:name w:val="B2E7A41F053C4BA19F1452456BED8FF7"/>
    <w:rsid w:val="00EF7A8B"/>
  </w:style>
  <w:style w:type="paragraph" w:customStyle="1" w:styleId="9A37B9F8E2574A3487E591404451EF84">
    <w:name w:val="9A37B9F8E2574A3487E591404451EF84"/>
    <w:rsid w:val="00EF7A8B"/>
  </w:style>
  <w:style w:type="paragraph" w:customStyle="1" w:styleId="1A60C31419E3475C94FB135348E32C13">
    <w:name w:val="1A60C31419E3475C94FB135348E32C13"/>
    <w:rsid w:val="00EF7A8B"/>
  </w:style>
  <w:style w:type="paragraph" w:customStyle="1" w:styleId="81486AA07D374ABC8DD3ED702E18E1FF">
    <w:name w:val="81486AA07D374ABC8DD3ED702E18E1FF"/>
    <w:rsid w:val="00EF7A8B"/>
  </w:style>
  <w:style w:type="paragraph" w:customStyle="1" w:styleId="5F1FCED9297E4B35AEF524DC85C7E387">
    <w:name w:val="5F1FCED9297E4B35AEF524DC85C7E387"/>
    <w:rsid w:val="00EF7A8B"/>
  </w:style>
  <w:style w:type="paragraph" w:customStyle="1" w:styleId="94AD1C095A4649B1ACEE48C577B5EBE0">
    <w:name w:val="94AD1C095A4649B1ACEE48C577B5EBE0"/>
    <w:rsid w:val="00EF7A8B"/>
  </w:style>
  <w:style w:type="paragraph" w:customStyle="1" w:styleId="B732EEFCD6AC470DBCBA93CD6BC2E3CD">
    <w:name w:val="B732EEFCD6AC470DBCBA93CD6BC2E3CD"/>
    <w:rsid w:val="00EF7A8B"/>
  </w:style>
  <w:style w:type="paragraph" w:customStyle="1" w:styleId="6543F2C04CA14B5DBE4C8F86524C939D">
    <w:name w:val="6543F2C04CA14B5DBE4C8F86524C939D"/>
    <w:rsid w:val="00EF7A8B"/>
  </w:style>
  <w:style w:type="paragraph" w:customStyle="1" w:styleId="308F0BF1C2BB4BB5B744018DA6090AF2">
    <w:name w:val="308F0BF1C2BB4BB5B744018DA6090AF2"/>
    <w:rsid w:val="00EF7A8B"/>
  </w:style>
  <w:style w:type="paragraph" w:customStyle="1" w:styleId="F39EF5E91EC84AC686262D42267831EE">
    <w:name w:val="F39EF5E91EC84AC686262D42267831EE"/>
    <w:rsid w:val="00EF7A8B"/>
  </w:style>
  <w:style w:type="paragraph" w:customStyle="1" w:styleId="F992840166BD44F7B72A3C08262AF372">
    <w:name w:val="F992840166BD44F7B72A3C08262AF372"/>
    <w:rsid w:val="00EF7A8B"/>
  </w:style>
  <w:style w:type="paragraph" w:customStyle="1" w:styleId="93A5B4CB6FE24F21B80AB7249AF0E331">
    <w:name w:val="93A5B4CB6FE24F21B80AB7249AF0E331"/>
    <w:rsid w:val="00EF7A8B"/>
  </w:style>
  <w:style w:type="paragraph" w:customStyle="1" w:styleId="FE77219AF7A749AA9980CE3BD0516F06">
    <w:name w:val="FE77219AF7A749AA9980CE3BD0516F06"/>
    <w:rsid w:val="00EF7A8B"/>
  </w:style>
  <w:style w:type="paragraph" w:customStyle="1" w:styleId="87B8FE785E154D0B9B100D93FEF4EB06">
    <w:name w:val="87B8FE785E154D0B9B100D93FEF4EB06"/>
    <w:rsid w:val="00EF7A8B"/>
  </w:style>
  <w:style w:type="paragraph" w:customStyle="1" w:styleId="92A42869E11A41BC81956AE866381F61">
    <w:name w:val="92A42869E11A41BC81956AE866381F61"/>
    <w:rsid w:val="00EF7A8B"/>
  </w:style>
  <w:style w:type="paragraph" w:customStyle="1" w:styleId="906EDA6A746E42829DDACAABE76F4862">
    <w:name w:val="906EDA6A746E42829DDACAABE76F4862"/>
    <w:rsid w:val="00EF7A8B"/>
  </w:style>
  <w:style w:type="paragraph" w:customStyle="1" w:styleId="AE4B6E06A14640F2A66DAFDA31BA398F">
    <w:name w:val="AE4B6E06A14640F2A66DAFDA31BA398F"/>
    <w:rsid w:val="00EF7A8B"/>
  </w:style>
  <w:style w:type="paragraph" w:customStyle="1" w:styleId="BBAFF448DE094F35A1857C58BC1379AF">
    <w:name w:val="BBAFF448DE094F35A1857C58BC1379AF"/>
    <w:rsid w:val="00EF7A8B"/>
  </w:style>
  <w:style w:type="paragraph" w:customStyle="1" w:styleId="04DF3B95BB014A4BA72332B6BE7ECBF6">
    <w:name w:val="04DF3B95BB014A4BA72332B6BE7ECBF6"/>
    <w:rsid w:val="00EF7A8B"/>
  </w:style>
  <w:style w:type="paragraph" w:customStyle="1" w:styleId="79B6313D4C8B4556B21995DD548F5CF5">
    <w:name w:val="79B6313D4C8B4556B21995DD548F5CF5"/>
    <w:rsid w:val="00EF7A8B"/>
  </w:style>
  <w:style w:type="paragraph" w:customStyle="1" w:styleId="ED8D2C46AA624A71A1BFD8F3989ACD5B">
    <w:name w:val="ED8D2C46AA624A71A1BFD8F3989ACD5B"/>
    <w:rsid w:val="00EF7A8B"/>
  </w:style>
  <w:style w:type="paragraph" w:customStyle="1" w:styleId="A74C9512CA0C473C9EDBBC323769127A">
    <w:name w:val="A74C9512CA0C473C9EDBBC323769127A"/>
    <w:rsid w:val="00EF7A8B"/>
  </w:style>
  <w:style w:type="paragraph" w:customStyle="1" w:styleId="AFA336518B2441F499B094322F772862">
    <w:name w:val="AFA336518B2441F499B094322F772862"/>
    <w:rsid w:val="00EF7A8B"/>
  </w:style>
  <w:style w:type="paragraph" w:customStyle="1" w:styleId="0794169155E54E289FB691D711CE92C5">
    <w:name w:val="0794169155E54E289FB691D711CE92C5"/>
    <w:rsid w:val="00EF7A8B"/>
  </w:style>
  <w:style w:type="paragraph" w:customStyle="1" w:styleId="4EF0572857554B1D84E5CF63C7A9C437">
    <w:name w:val="4EF0572857554B1D84E5CF63C7A9C437"/>
    <w:rsid w:val="00EF7A8B"/>
  </w:style>
  <w:style w:type="paragraph" w:customStyle="1" w:styleId="436CC271ABE64E5DBF3DBAB271E0A907">
    <w:name w:val="436CC271ABE64E5DBF3DBAB271E0A907"/>
    <w:rsid w:val="00EF7A8B"/>
  </w:style>
  <w:style w:type="paragraph" w:customStyle="1" w:styleId="0F11BA95089D4632BF9D2A3E92C6129F">
    <w:name w:val="0F11BA95089D4632BF9D2A3E92C6129F"/>
    <w:rsid w:val="00EF7A8B"/>
  </w:style>
  <w:style w:type="paragraph" w:customStyle="1" w:styleId="FAB4B20F849E4377B42CF2FD76501821">
    <w:name w:val="FAB4B20F849E4377B42CF2FD76501821"/>
    <w:rsid w:val="00EF7A8B"/>
  </w:style>
  <w:style w:type="paragraph" w:customStyle="1" w:styleId="EBC41B8BCAE849DC9EEC1F701A4B2EFC">
    <w:name w:val="EBC41B8BCAE849DC9EEC1F701A4B2EFC"/>
    <w:rsid w:val="00EF7A8B"/>
  </w:style>
  <w:style w:type="paragraph" w:customStyle="1" w:styleId="6EE831CF0DBA4025896C2FB4513AD682">
    <w:name w:val="6EE831CF0DBA4025896C2FB4513AD682"/>
    <w:rsid w:val="00EF7A8B"/>
  </w:style>
  <w:style w:type="paragraph" w:customStyle="1" w:styleId="5CF4ECD749D14BCABC98DB6C97396102">
    <w:name w:val="5CF4ECD749D14BCABC98DB6C97396102"/>
    <w:rsid w:val="00EF7A8B"/>
  </w:style>
  <w:style w:type="paragraph" w:customStyle="1" w:styleId="E9FC2B7D93964709ADF4A954B30D6DF2">
    <w:name w:val="E9FC2B7D93964709ADF4A954B30D6DF2"/>
    <w:rsid w:val="00EF7A8B"/>
  </w:style>
  <w:style w:type="paragraph" w:customStyle="1" w:styleId="572F1828075F40E3B74CBB39B1688474">
    <w:name w:val="572F1828075F40E3B74CBB39B1688474"/>
    <w:rsid w:val="00EF7A8B"/>
  </w:style>
  <w:style w:type="paragraph" w:customStyle="1" w:styleId="90B19D123A5C4DABBA86817F78E3EEE7">
    <w:name w:val="90B19D123A5C4DABBA86817F78E3EEE7"/>
    <w:rsid w:val="00EF7A8B"/>
  </w:style>
  <w:style w:type="paragraph" w:customStyle="1" w:styleId="526543CE1F814ECA99958F32FED153A6">
    <w:name w:val="526543CE1F814ECA99958F32FED153A6"/>
    <w:rsid w:val="00EF7A8B"/>
  </w:style>
  <w:style w:type="paragraph" w:customStyle="1" w:styleId="49171B6BE5B148ECBFB16E59FBB5156A">
    <w:name w:val="49171B6BE5B148ECBFB16E59FBB5156A"/>
    <w:rsid w:val="00EF7A8B"/>
  </w:style>
  <w:style w:type="paragraph" w:customStyle="1" w:styleId="398A26BFE6D54A48BDC12404CF53CEF9">
    <w:name w:val="398A26BFE6D54A48BDC12404CF53CEF9"/>
    <w:rsid w:val="00EF7A8B"/>
  </w:style>
  <w:style w:type="paragraph" w:customStyle="1" w:styleId="6D0D507028F44EF99319A2C62B8DCBCB">
    <w:name w:val="6D0D507028F44EF99319A2C62B8DCBCB"/>
    <w:rsid w:val="00EF7A8B"/>
  </w:style>
  <w:style w:type="paragraph" w:customStyle="1" w:styleId="179F8F652325470BB1BAFF4F9FA4235B">
    <w:name w:val="179F8F652325470BB1BAFF4F9FA4235B"/>
    <w:rsid w:val="00EF7A8B"/>
  </w:style>
  <w:style w:type="paragraph" w:customStyle="1" w:styleId="488D1E089B5A40CC9EE84EE7F5015A7F">
    <w:name w:val="488D1E089B5A40CC9EE84EE7F5015A7F"/>
    <w:rsid w:val="00EF7A8B"/>
  </w:style>
  <w:style w:type="paragraph" w:customStyle="1" w:styleId="724723725FB44BF3AF5C0932127C8F69">
    <w:name w:val="724723725FB44BF3AF5C0932127C8F69"/>
    <w:rsid w:val="00EF7A8B"/>
  </w:style>
  <w:style w:type="paragraph" w:customStyle="1" w:styleId="23745F9662CD43C59F163044BBC24C3B">
    <w:name w:val="23745F9662CD43C59F163044BBC24C3B"/>
    <w:rsid w:val="00EF7A8B"/>
  </w:style>
  <w:style w:type="paragraph" w:customStyle="1" w:styleId="4F62C8F0F433412B84C110060B3FD7DC">
    <w:name w:val="4F62C8F0F433412B84C110060B3FD7DC"/>
    <w:rsid w:val="00EF7A8B"/>
  </w:style>
  <w:style w:type="paragraph" w:customStyle="1" w:styleId="8EA39988D8614C83ACD988CC0A7E8E89">
    <w:name w:val="8EA39988D8614C83ACD988CC0A7E8E89"/>
    <w:rsid w:val="00EF7A8B"/>
  </w:style>
  <w:style w:type="paragraph" w:customStyle="1" w:styleId="3A207BE560004FFF81349D1439D78EDB">
    <w:name w:val="3A207BE560004FFF81349D1439D78EDB"/>
    <w:rsid w:val="00EF7A8B"/>
  </w:style>
  <w:style w:type="paragraph" w:customStyle="1" w:styleId="FF08DC79CA82420082C8819B156E7B58">
    <w:name w:val="FF08DC79CA82420082C8819B156E7B58"/>
    <w:rsid w:val="00EF7A8B"/>
  </w:style>
  <w:style w:type="paragraph" w:customStyle="1" w:styleId="030EC449D8BD4D7099D423C5C699006D">
    <w:name w:val="030EC449D8BD4D7099D423C5C699006D"/>
    <w:rsid w:val="00EF7A8B"/>
  </w:style>
  <w:style w:type="paragraph" w:customStyle="1" w:styleId="6ADE9B1BB747403EA342B035D6340861">
    <w:name w:val="6ADE9B1BB747403EA342B035D6340861"/>
    <w:rsid w:val="00EF7A8B"/>
  </w:style>
  <w:style w:type="paragraph" w:customStyle="1" w:styleId="F18855A1A7814D6DB0F553AA6966F436">
    <w:name w:val="F18855A1A7814D6DB0F553AA6966F436"/>
    <w:rsid w:val="00EF7A8B"/>
  </w:style>
  <w:style w:type="paragraph" w:customStyle="1" w:styleId="5E7FC9B1608D497C9295BD5D19784FF6">
    <w:name w:val="5E7FC9B1608D497C9295BD5D19784FF6"/>
    <w:rsid w:val="00EF7A8B"/>
  </w:style>
  <w:style w:type="paragraph" w:customStyle="1" w:styleId="579B7A2FD695465C8D719CCE811F2AAB">
    <w:name w:val="579B7A2FD695465C8D719CCE811F2AAB"/>
    <w:rsid w:val="00EF7A8B"/>
  </w:style>
  <w:style w:type="paragraph" w:customStyle="1" w:styleId="E1C668222DFE4B14B179958C14ED5CAE">
    <w:name w:val="E1C668222DFE4B14B179958C14ED5CAE"/>
    <w:rsid w:val="00EF7A8B"/>
  </w:style>
  <w:style w:type="paragraph" w:customStyle="1" w:styleId="BB1C4D015C3340F9966C0D66DFA9909B">
    <w:name w:val="BB1C4D015C3340F9966C0D66DFA9909B"/>
    <w:rsid w:val="00EF7A8B"/>
  </w:style>
  <w:style w:type="paragraph" w:customStyle="1" w:styleId="D7C84294EA0744D5AD88A1792C6C266C">
    <w:name w:val="D7C84294EA0744D5AD88A1792C6C266C"/>
    <w:rsid w:val="00EF7A8B"/>
  </w:style>
  <w:style w:type="paragraph" w:customStyle="1" w:styleId="15296AB5CC3D499FBD882047D5B626BB">
    <w:name w:val="15296AB5CC3D499FBD882047D5B626BB"/>
    <w:rsid w:val="00EF7A8B"/>
  </w:style>
  <w:style w:type="paragraph" w:customStyle="1" w:styleId="CD44B15F1EAE4CF0AC5FAE4059A0D94D">
    <w:name w:val="CD44B15F1EAE4CF0AC5FAE4059A0D94D"/>
    <w:rsid w:val="00EF7A8B"/>
  </w:style>
  <w:style w:type="paragraph" w:customStyle="1" w:styleId="D71108C90AED4E41A66655850EB82E56">
    <w:name w:val="D71108C90AED4E41A66655850EB82E56"/>
    <w:rsid w:val="00EF7A8B"/>
  </w:style>
  <w:style w:type="paragraph" w:customStyle="1" w:styleId="68858A4B6A3E40899905432CC2C94C77">
    <w:name w:val="68858A4B6A3E40899905432CC2C94C77"/>
    <w:rsid w:val="00EF7A8B"/>
  </w:style>
  <w:style w:type="paragraph" w:customStyle="1" w:styleId="C7B56EED3D024E67B3A06B963ADEAD3F">
    <w:name w:val="C7B56EED3D024E67B3A06B963ADEAD3F"/>
    <w:rsid w:val="00EF7A8B"/>
  </w:style>
  <w:style w:type="paragraph" w:customStyle="1" w:styleId="8EF4E161A8A242F38635B407E4C7FC5D">
    <w:name w:val="8EF4E161A8A242F38635B407E4C7FC5D"/>
    <w:rsid w:val="00EF7A8B"/>
  </w:style>
  <w:style w:type="paragraph" w:customStyle="1" w:styleId="9E358DE825A44DF4B399EC57209976F9">
    <w:name w:val="9E358DE825A44DF4B399EC57209976F9"/>
    <w:rsid w:val="00EF7A8B"/>
  </w:style>
  <w:style w:type="paragraph" w:customStyle="1" w:styleId="B855FEBA12C64CB193DD434875C50562">
    <w:name w:val="B855FEBA12C64CB193DD434875C50562"/>
    <w:rsid w:val="00EF7A8B"/>
  </w:style>
  <w:style w:type="paragraph" w:customStyle="1" w:styleId="194AC7FDF51245F4B4FA54F6A94C7EBF">
    <w:name w:val="194AC7FDF51245F4B4FA54F6A94C7EBF"/>
    <w:rsid w:val="00EF7A8B"/>
  </w:style>
  <w:style w:type="paragraph" w:customStyle="1" w:styleId="A90FBBF17D844A3CA70167B7AC600CBA">
    <w:name w:val="A90FBBF17D844A3CA70167B7AC600CBA"/>
    <w:rsid w:val="00EF7A8B"/>
  </w:style>
  <w:style w:type="paragraph" w:customStyle="1" w:styleId="BBAA10AE85E1436BBB9B32847C6B993B">
    <w:name w:val="BBAA10AE85E1436BBB9B32847C6B993B"/>
    <w:rsid w:val="00EF7A8B"/>
  </w:style>
  <w:style w:type="paragraph" w:customStyle="1" w:styleId="24CD2F07F7164D1FB03CBFA6D18996C4">
    <w:name w:val="24CD2F07F7164D1FB03CBFA6D18996C4"/>
    <w:rsid w:val="00EF7A8B"/>
  </w:style>
  <w:style w:type="paragraph" w:customStyle="1" w:styleId="F239B6340E924F44AA353D2CCDB6C830">
    <w:name w:val="F239B6340E924F44AA353D2CCDB6C830"/>
    <w:rsid w:val="00EF7A8B"/>
  </w:style>
  <w:style w:type="paragraph" w:customStyle="1" w:styleId="42DC8210641249369FC3B2C9A21602F8">
    <w:name w:val="42DC8210641249369FC3B2C9A21602F8"/>
    <w:rsid w:val="00EF7A8B"/>
  </w:style>
  <w:style w:type="paragraph" w:customStyle="1" w:styleId="3B0ABA0A41004BA0955B4B7F66294D97">
    <w:name w:val="3B0ABA0A41004BA0955B4B7F66294D97"/>
    <w:rsid w:val="00EF7A8B"/>
  </w:style>
  <w:style w:type="paragraph" w:customStyle="1" w:styleId="A972E8B2402B4407AAE91E3C59CF0F20">
    <w:name w:val="A972E8B2402B4407AAE91E3C59CF0F20"/>
    <w:rsid w:val="00EF7A8B"/>
  </w:style>
  <w:style w:type="paragraph" w:customStyle="1" w:styleId="9BAE999DC3854A858085BC589A819F2D">
    <w:name w:val="9BAE999DC3854A858085BC589A819F2D"/>
    <w:rsid w:val="00EF7A8B"/>
  </w:style>
  <w:style w:type="paragraph" w:customStyle="1" w:styleId="77F4BE28F0C14D5FAC81F117B01CCA3A">
    <w:name w:val="77F4BE28F0C14D5FAC81F117B01CCA3A"/>
    <w:rsid w:val="00EF7A8B"/>
  </w:style>
  <w:style w:type="paragraph" w:customStyle="1" w:styleId="664D147F8C8E494D9A1864752AAB6022">
    <w:name w:val="664D147F8C8E494D9A1864752AAB6022"/>
    <w:rsid w:val="00EF7A8B"/>
  </w:style>
  <w:style w:type="paragraph" w:customStyle="1" w:styleId="E1DA452F06A64A0E903C3FB0C6299E69">
    <w:name w:val="E1DA452F06A64A0E903C3FB0C6299E69"/>
    <w:rsid w:val="00EF7A8B"/>
  </w:style>
  <w:style w:type="paragraph" w:customStyle="1" w:styleId="B5CBBAA7EEB444DDAFD841A07AD354A4">
    <w:name w:val="B5CBBAA7EEB444DDAFD841A07AD354A4"/>
    <w:rsid w:val="00EF7A8B"/>
  </w:style>
  <w:style w:type="paragraph" w:customStyle="1" w:styleId="88D270A38B184FDD89B3298EB5810519">
    <w:name w:val="88D270A38B184FDD89B3298EB5810519"/>
    <w:rsid w:val="00EF7A8B"/>
  </w:style>
  <w:style w:type="paragraph" w:customStyle="1" w:styleId="223E9D71C6F94DC08084E8623FA9249E">
    <w:name w:val="223E9D71C6F94DC08084E8623FA9249E"/>
    <w:rsid w:val="00EF7A8B"/>
  </w:style>
  <w:style w:type="paragraph" w:customStyle="1" w:styleId="575EFF6A1D39487298077D5EA3971BA6">
    <w:name w:val="575EFF6A1D39487298077D5EA3971BA6"/>
    <w:rsid w:val="00EF7A8B"/>
  </w:style>
  <w:style w:type="paragraph" w:customStyle="1" w:styleId="7DA6282429BD43C8927D85A270592870">
    <w:name w:val="7DA6282429BD43C8927D85A270592870"/>
    <w:rsid w:val="00EF7A8B"/>
  </w:style>
  <w:style w:type="paragraph" w:customStyle="1" w:styleId="7A1994069B4B4600AC8789BB750E85C5">
    <w:name w:val="7A1994069B4B4600AC8789BB750E85C5"/>
    <w:rsid w:val="00EF7A8B"/>
  </w:style>
  <w:style w:type="paragraph" w:customStyle="1" w:styleId="D8DFCF326DFD49EC87EFDA866BF34D48">
    <w:name w:val="D8DFCF326DFD49EC87EFDA866BF34D48"/>
    <w:rsid w:val="00EF7A8B"/>
  </w:style>
  <w:style w:type="paragraph" w:customStyle="1" w:styleId="910D803F42FC48608781FE694E35F965">
    <w:name w:val="910D803F42FC48608781FE694E35F965"/>
    <w:rsid w:val="00EF7A8B"/>
  </w:style>
  <w:style w:type="paragraph" w:customStyle="1" w:styleId="CD72AD850F564513A10E789F00B14896">
    <w:name w:val="CD72AD850F564513A10E789F00B14896"/>
    <w:rsid w:val="00EF7A8B"/>
  </w:style>
  <w:style w:type="paragraph" w:customStyle="1" w:styleId="7A92D131C88B406FA2544C15A7188890">
    <w:name w:val="7A92D131C88B406FA2544C15A7188890"/>
    <w:rsid w:val="00EF7A8B"/>
  </w:style>
  <w:style w:type="paragraph" w:customStyle="1" w:styleId="24885BF86CAE4932BE55F80B22047A48">
    <w:name w:val="24885BF86CAE4932BE55F80B22047A48"/>
    <w:rsid w:val="00EF7A8B"/>
  </w:style>
  <w:style w:type="paragraph" w:customStyle="1" w:styleId="4A5C3AF7A3234E38904A368F58CDA3AD">
    <w:name w:val="4A5C3AF7A3234E38904A368F58CDA3AD"/>
    <w:rsid w:val="00EF7A8B"/>
  </w:style>
  <w:style w:type="paragraph" w:customStyle="1" w:styleId="C4C36358AEE744848770831225D200CF">
    <w:name w:val="C4C36358AEE744848770831225D200CF"/>
    <w:rsid w:val="00EF7A8B"/>
  </w:style>
  <w:style w:type="paragraph" w:customStyle="1" w:styleId="85D6053565914EB8919803FDF4034A06">
    <w:name w:val="85D6053565914EB8919803FDF4034A06"/>
    <w:rsid w:val="00EF7A8B"/>
  </w:style>
  <w:style w:type="paragraph" w:customStyle="1" w:styleId="96A906AB60B14CA9BECFAB1B4A7547D5">
    <w:name w:val="96A906AB60B14CA9BECFAB1B4A7547D5"/>
    <w:rsid w:val="00EF7A8B"/>
  </w:style>
  <w:style w:type="paragraph" w:customStyle="1" w:styleId="AE07EA66EB6442D5B25DA71617C4D1D8">
    <w:name w:val="AE07EA66EB6442D5B25DA71617C4D1D8"/>
    <w:rsid w:val="00EF7A8B"/>
  </w:style>
  <w:style w:type="paragraph" w:customStyle="1" w:styleId="4B88447A6A5D4FE9AAC6F5D437605A2B">
    <w:name w:val="4B88447A6A5D4FE9AAC6F5D437605A2B"/>
    <w:rsid w:val="00EF7A8B"/>
  </w:style>
  <w:style w:type="paragraph" w:customStyle="1" w:styleId="4A5EB955C8D049A49C189A2C09E69999">
    <w:name w:val="4A5EB955C8D049A49C189A2C09E69999"/>
    <w:rsid w:val="00EF7A8B"/>
  </w:style>
  <w:style w:type="paragraph" w:customStyle="1" w:styleId="8BF3E2078D3D42AEA9002DEC5753F057">
    <w:name w:val="8BF3E2078D3D42AEA9002DEC5753F057"/>
    <w:rsid w:val="00EF7A8B"/>
  </w:style>
  <w:style w:type="paragraph" w:customStyle="1" w:styleId="3979CA676B8B4A0894DFDB1166BB53F3">
    <w:name w:val="3979CA676B8B4A0894DFDB1166BB53F3"/>
    <w:rsid w:val="00EF7A8B"/>
  </w:style>
  <w:style w:type="paragraph" w:customStyle="1" w:styleId="FF8C7EDD9EF0467CAF55151FBBD888CC">
    <w:name w:val="FF8C7EDD9EF0467CAF55151FBBD888CC"/>
    <w:rsid w:val="00EF7A8B"/>
  </w:style>
  <w:style w:type="paragraph" w:customStyle="1" w:styleId="195E6B8610F04CDFB45EB339172133B1">
    <w:name w:val="195E6B8610F04CDFB45EB339172133B1"/>
    <w:rsid w:val="00EF7A8B"/>
  </w:style>
  <w:style w:type="paragraph" w:customStyle="1" w:styleId="EEACEADD486A4BABB0609AB9E656D021">
    <w:name w:val="EEACEADD486A4BABB0609AB9E656D021"/>
    <w:rsid w:val="00EF7A8B"/>
  </w:style>
  <w:style w:type="paragraph" w:customStyle="1" w:styleId="8B97E2EF250D4417860EF98680A1BC0C">
    <w:name w:val="8B97E2EF250D4417860EF98680A1BC0C"/>
    <w:rsid w:val="00EF7A8B"/>
  </w:style>
  <w:style w:type="paragraph" w:customStyle="1" w:styleId="A7E7C500F05847C7AF604BF13562C635">
    <w:name w:val="A7E7C500F05847C7AF604BF13562C635"/>
    <w:rsid w:val="00EF7A8B"/>
  </w:style>
  <w:style w:type="paragraph" w:customStyle="1" w:styleId="B9D48C355D034B99A29AFF7436B6B475">
    <w:name w:val="B9D48C355D034B99A29AFF7436B6B475"/>
    <w:rsid w:val="00EF7A8B"/>
  </w:style>
  <w:style w:type="paragraph" w:customStyle="1" w:styleId="3C2AA3DC46254A8AAD444B0D70938238">
    <w:name w:val="3C2AA3DC46254A8AAD444B0D70938238"/>
    <w:rsid w:val="00EF7A8B"/>
  </w:style>
  <w:style w:type="paragraph" w:customStyle="1" w:styleId="E5389309E6C344CC9C6463D0D314E917">
    <w:name w:val="E5389309E6C344CC9C6463D0D314E917"/>
    <w:rsid w:val="00EF7A8B"/>
  </w:style>
  <w:style w:type="paragraph" w:customStyle="1" w:styleId="EAC11060065547369A4C30379623CBF4">
    <w:name w:val="EAC11060065547369A4C30379623CBF4"/>
    <w:rsid w:val="00EF7A8B"/>
  </w:style>
  <w:style w:type="paragraph" w:customStyle="1" w:styleId="CE1088B0A0A24462854FE47677F5B058">
    <w:name w:val="CE1088B0A0A24462854FE47677F5B058"/>
    <w:rsid w:val="00EF7A8B"/>
  </w:style>
  <w:style w:type="paragraph" w:customStyle="1" w:styleId="F42FD5EB64D24383B13987076F531D1B">
    <w:name w:val="F42FD5EB64D24383B13987076F531D1B"/>
    <w:rsid w:val="00EF7A8B"/>
  </w:style>
  <w:style w:type="paragraph" w:customStyle="1" w:styleId="27A33D92D80E402DB69BCAFC4AF650DD">
    <w:name w:val="27A33D92D80E402DB69BCAFC4AF650DD"/>
    <w:rsid w:val="00EF7A8B"/>
  </w:style>
  <w:style w:type="paragraph" w:customStyle="1" w:styleId="E03123CCF37F41439D8AB509663D5A07">
    <w:name w:val="E03123CCF37F41439D8AB509663D5A07"/>
    <w:rsid w:val="00EF7A8B"/>
  </w:style>
  <w:style w:type="paragraph" w:customStyle="1" w:styleId="3E81CBF79A284B70AA2736753CF7C625">
    <w:name w:val="3E81CBF79A284B70AA2736753CF7C625"/>
    <w:rsid w:val="00EF7A8B"/>
  </w:style>
  <w:style w:type="paragraph" w:customStyle="1" w:styleId="E0593C7645DC40B2919A3DB8189A7E7F">
    <w:name w:val="E0593C7645DC40B2919A3DB8189A7E7F"/>
    <w:rsid w:val="00EF7A8B"/>
  </w:style>
  <w:style w:type="paragraph" w:customStyle="1" w:styleId="9A3368246B744E81AFCF964EE948F113">
    <w:name w:val="9A3368246B744E81AFCF964EE948F113"/>
    <w:rsid w:val="00EF7A8B"/>
  </w:style>
  <w:style w:type="paragraph" w:customStyle="1" w:styleId="AED6A7D6A562492E89279D3D2504FA34">
    <w:name w:val="AED6A7D6A562492E89279D3D2504FA34"/>
    <w:rsid w:val="00EF7A8B"/>
  </w:style>
  <w:style w:type="paragraph" w:customStyle="1" w:styleId="BA42F9328BA5446D8C5C54033F6F3285">
    <w:name w:val="BA42F9328BA5446D8C5C54033F6F3285"/>
    <w:rsid w:val="00EF7A8B"/>
  </w:style>
  <w:style w:type="paragraph" w:customStyle="1" w:styleId="650391010A94494E8D94584138A1932E">
    <w:name w:val="650391010A94494E8D94584138A1932E"/>
    <w:rsid w:val="00EF7A8B"/>
  </w:style>
  <w:style w:type="paragraph" w:customStyle="1" w:styleId="8A5AEA910E0143B3BC395FE0C2547052">
    <w:name w:val="8A5AEA910E0143B3BC395FE0C2547052"/>
    <w:rsid w:val="00EF7A8B"/>
  </w:style>
  <w:style w:type="paragraph" w:customStyle="1" w:styleId="7C400E04A2FA4797A9DF9CE668358DE0">
    <w:name w:val="7C400E04A2FA4797A9DF9CE668358DE0"/>
    <w:rsid w:val="00EF7A8B"/>
  </w:style>
  <w:style w:type="paragraph" w:customStyle="1" w:styleId="8A238541D3F8496F9C54BA5265E7BE2F">
    <w:name w:val="8A238541D3F8496F9C54BA5265E7BE2F"/>
    <w:rsid w:val="00EF7A8B"/>
  </w:style>
  <w:style w:type="paragraph" w:customStyle="1" w:styleId="91090954AB5341D39E6140B2C5B4A29D">
    <w:name w:val="91090954AB5341D39E6140B2C5B4A29D"/>
    <w:rsid w:val="00EF7A8B"/>
  </w:style>
  <w:style w:type="paragraph" w:customStyle="1" w:styleId="4AECD56918444E3EBF716364D552426A">
    <w:name w:val="4AECD56918444E3EBF716364D552426A"/>
    <w:rsid w:val="00EF7A8B"/>
  </w:style>
  <w:style w:type="paragraph" w:customStyle="1" w:styleId="1EFD1DDD5C1A495FB6F0065C1FD834D4">
    <w:name w:val="1EFD1DDD5C1A495FB6F0065C1FD834D4"/>
    <w:rsid w:val="00EF7A8B"/>
  </w:style>
  <w:style w:type="paragraph" w:customStyle="1" w:styleId="69610E831759472B8B4054559C5E3B45">
    <w:name w:val="69610E831759472B8B4054559C5E3B45"/>
    <w:rsid w:val="00EF7A8B"/>
  </w:style>
  <w:style w:type="paragraph" w:customStyle="1" w:styleId="241CC2EA9AA044F7A203126964973A88">
    <w:name w:val="241CC2EA9AA044F7A203126964973A88"/>
    <w:rsid w:val="00EF7A8B"/>
  </w:style>
  <w:style w:type="paragraph" w:customStyle="1" w:styleId="B70C0419B34D40AD976DEF046471A4BE">
    <w:name w:val="B70C0419B34D40AD976DEF046471A4BE"/>
    <w:rsid w:val="00EF7A8B"/>
  </w:style>
  <w:style w:type="paragraph" w:customStyle="1" w:styleId="C978AB0A29384F4693BC264FE85BE8EA">
    <w:name w:val="C978AB0A29384F4693BC264FE85BE8EA"/>
    <w:rsid w:val="00EF7A8B"/>
  </w:style>
  <w:style w:type="paragraph" w:customStyle="1" w:styleId="3B9AC26E089F44D1B2B5A6ACB052316F">
    <w:name w:val="3B9AC26E089F44D1B2B5A6ACB052316F"/>
    <w:rsid w:val="00EF7A8B"/>
  </w:style>
  <w:style w:type="paragraph" w:customStyle="1" w:styleId="19EC6A18A95D4CD4B4718098F4742570">
    <w:name w:val="19EC6A18A95D4CD4B4718098F4742570"/>
    <w:rsid w:val="00EF7A8B"/>
  </w:style>
  <w:style w:type="paragraph" w:customStyle="1" w:styleId="5276F8C6C7B84EE6AA8784D2A911DBD0">
    <w:name w:val="5276F8C6C7B84EE6AA8784D2A911DBD0"/>
    <w:rsid w:val="00EF7A8B"/>
  </w:style>
  <w:style w:type="paragraph" w:customStyle="1" w:styleId="DE7D0709FFFB48CFBA8E60995D32ABFF">
    <w:name w:val="DE7D0709FFFB48CFBA8E60995D32ABFF"/>
    <w:rsid w:val="00EF7A8B"/>
  </w:style>
  <w:style w:type="paragraph" w:customStyle="1" w:styleId="727CC7C938024F549628D90F1E0ED327">
    <w:name w:val="727CC7C938024F549628D90F1E0ED327"/>
    <w:rsid w:val="00EF7A8B"/>
  </w:style>
  <w:style w:type="paragraph" w:customStyle="1" w:styleId="450F41237F1B45B7A7891CE68EB80D17">
    <w:name w:val="450F41237F1B45B7A7891CE68EB80D17"/>
    <w:rsid w:val="00EF7A8B"/>
  </w:style>
  <w:style w:type="paragraph" w:customStyle="1" w:styleId="1008ABCB36324DFB8BF4A99EABF5FF96">
    <w:name w:val="1008ABCB36324DFB8BF4A99EABF5FF96"/>
    <w:rsid w:val="00EF7A8B"/>
  </w:style>
  <w:style w:type="paragraph" w:customStyle="1" w:styleId="CDCD9B690FF3447A99A14E95A7D90C8F">
    <w:name w:val="CDCD9B690FF3447A99A14E95A7D90C8F"/>
    <w:rsid w:val="00EF7A8B"/>
  </w:style>
  <w:style w:type="paragraph" w:customStyle="1" w:styleId="72AC653E20BA4DE2BE91AE6060C1FDA7">
    <w:name w:val="72AC653E20BA4DE2BE91AE6060C1FDA7"/>
    <w:rsid w:val="00EF7A8B"/>
  </w:style>
  <w:style w:type="paragraph" w:customStyle="1" w:styleId="B5CA77367E1941F7A7DE7065B04849BE">
    <w:name w:val="B5CA77367E1941F7A7DE7065B04849BE"/>
    <w:rsid w:val="00EF7A8B"/>
  </w:style>
  <w:style w:type="paragraph" w:customStyle="1" w:styleId="7B28D826045445B083F847DEF430E9FD">
    <w:name w:val="7B28D826045445B083F847DEF430E9FD"/>
    <w:rsid w:val="00EF7A8B"/>
  </w:style>
  <w:style w:type="paragraph" w:customStyle="1" w:styleId="B1F8C1482EAE45F290D4875F9B4DCD30">
    <w:name w:val="B1F8C1482EAE45F290D4875F9B4DCD30"/>
    <w:rsid w:val="00EF7A8B"/>
  </w:style>
  <w:style w:type="paragraph" w:customStyle="1" w:styleId="B7EE5D90E192475DAFBD50B938E48913">
    <w:name w:val="B7EE5D90E192475DAFBD50B938E48913"/>
    <w:rsid w:val="00EF7A8B"/>
  </w:style>
  <w:style w:type="paragraph" w:customStyle="1" w:styleId="5B37999E8F88485E8286E6B52802AF57">
    <w:name w:val="5B37999E8F88485E8286E6B52802AF57"/>
    <w:rsid w:val="00EF7A8B"/>
  </w:style>
  <w:style w:type="paragraph" w:customStyle="1" w:styleId="9D319739B2CC4748BD58D4FFF1374A4D">
    <w:name w:val="9D319739B2CC4748BD58D4FFF1374A4D"/>
    <w:rsid w:val="00EF7A8B"/>
  </w:style>
  <w:style w:type="paragraph" w:customStyle="1" w:styleId="E8BCBC0AFC96409EA2317FAADEDD3E2C">
    <w:name w:val="E8BCBC0AFC96409EA2317FAADEDD3E2C"/>
    <w:rsid w:val="00EF7A8B"/>
  </w:style>
  <w:style w:type="paragraph" w:customStyle="1" w:styleId="5958E1A701F546C28089BB615B5D5A34">
    <w:name w:val="5958E1A701F546C28089BB615B5D5A34"/>
    <w:rsid w:val="00EF7A8B"/>
  </w:style>
  <w:style w:type="paragraph" w:customStyle="1" w:styleId="22F21009543C49A5B00E74593B6421A2">
    <w:name w:val="22F21009543C49A5B00E74593B6421A2"/>
    <w:rsid w:val="00EF7A8B"/>
  </w:style>
  <w:style w:type="paragraph" w:customStyle="1" w:styleId="FACA50034DDC4350BAEB6DADD25A67EC">
    <w:name w:val="FACA50034DDC4350BAEB6DADD25A67EC"/>
    <w:rsid w:val="00EF7A8B"/>
  </w:style>
  <w:style w:type="paragraph" w:customStyle="1" w:styleId="441554AA055F4F2A95AA68DE925FD2EB">
    <w:name w:val="441554AA055F4F2A95AA68DE925FD2EB"/>
    <w:rsid w:val="00EF7A8B"/>
  </w:style>
  <w:style w:type="paragraph" w:customStyle="1" w:styleId="5D41D808C46D4579854A5E0358D9A8F9">
    <w:name w:val="5D41D808C46D4579854A5E0358D9A8F9"/>
    <w:rsid w:val="00EF7A8B"/>
  </w:style>
  <w:style w:type="paragraph" w:customStyle="1" w:styleId="47E68F15354D4C179810DE99B5DB69BD">
    <w:name w:val="47E68F15354D4C179810DE99B5DB69BD"/>
    <w:rsid w:val="00EF7A8B"/>
  </w:style>
  <w:style w:type="paragraph" w:customStyle="1" w:styleId="7ADB0AF92C924A92BAF893BEFF334E2A">
    <w:name w:val="7ADB0AF92C924A92BAF893BEFF334E2A"/>
    <w:rsid w:val="00EF7A8B"/>
  </w:style>
  <w:style w:type="paragraph" w:customStyle="1" w:styleId="9D5EAEEE88054396927587DB13E885A8">
    <w:name w:val="9D5EAEEE88054396927587DB13E885A8"/>
    <w:rsid w:val="00EF7A8B"/>
  </w:style>
  <w:style w:type="paragraph" w:customStyle="1" w:styleId="6EFA600735D646E3B7BE1C7F729039EB">
    <w:name w:val="6EFA600735D646E3B7BE1C7F729039EB"/>
    <w:rsid w:val="00EF7A8B"/>
  </w:style>
  <w:style w:type="paragraph" w:customStyle="1" w:styleId="061B66C83D9C4CD3A1C023714BED6536">
    <w:name w:val="061B66C83D9C4CD3A1C023714BED6536"/>
    <w:rsid w:val="00EF7A8B"/>
  </w:style>
  <w:style w:type="paragraph" w:customStyle="1" w:styleId="CB302E2AEA674D36AB12AB3E68F127D0">
    <w:name w:val="CB302E2AEA674D36AB12AB3E68F127D0"/>
    <w:rsid w:val="00EF7A8B"/>
  </w:style>
  <w:style w:type="paragraph" w:customStyle="1" w:styleId="F9D9B2FFDDCF4872A616B0CAC8E6213B">
    <w:name w:val="F9D9B2FFDDCF4872A616B0CAC8E6213B"/>
    <w:rsid w:val="00EF7A8B"/>
  </w:style>
  <w:style w:type="paragraph" w:customStyle="1" w:styleId="35C632FA048F49A1B209343F74B8FABC">
    <w:name w:val="35C632FA048F49A1B209343F74B8FABC"/>
    <w:rsid w:val="00EF7A8B"/>
  </w:style>
  <w:style w:type="paragraph" w:customStyle="1" w:styleId="CA7724B0A03F4030A1F35A1AE099EC8F">
    <w:name w:val="CA7724B0A03F4030A1F35A1AE099EC8F"/>
    <w:rsid w:val="00EF7A8B"/>
  </w:style>
  <w:style w:type="paragraph" w:customStyle="1" w:styleId="95B239C8E3834DD387272565848F9EC5">
    <w:name w:val="95B239C8E3834DD387272565848F9EC5"/>
    <w:rsid w:val="00EF7A8B"/>
  </w:style>
  <w:style w:type="paragraph" w:customStyle="1" w:styleId="812AD5FD728045C69AC7F5108848368D">
    <w:name w:val="812AD5FD728045C69AC7F5108848368D"/>
    <w:rsid w:val="00EF7A8B"/>
  </w:style>
  <w:style w:type="paragraph" w:customStyle="1" w:styleId="D2F61EB3AF004965B5B75BF0136A2905">
    <w:name w:val="D2F61EB3AF004965B5B75BF0136A2905"/>
    <w:rsid w:val="00EF7A8B"/>
  </w:style>
  <w:style w:type="paragraph" w:customStyle="1" w:styleId="8E016E0F854144E898F0CB3E4B2E3493">
    <w:name w:val="8E016E0F854144E898F0CB3E4B2E3493"/>
    <w:rsid w:val="00EF7A8B"/>
  </w:style>
  <w:style w:type="paragraph" w:customStyle="1" w:styleId="84E1A9562B294F19A35BD3833CDAFB31">
    <w:name w:val="84E1A9562B294F19A35BD3833CDAFB31"/>
    <w:rsid w:val="00EF7A8B"/>
  </w:style>
  <w:style w:type="paragraph" w:customStyle="1" w:styleId="5B3B99514FCC41F68B92AF447CC7A4E0">
    <w:name w:val="5B3B99514FCC41F68B92AF447CC7A4E0"/>
    <w:rsid w:val="00EF7A8B"/>
  </w:style>
  <w:style w:type="paragraph" w:customStyle="1" w:styleId="662CDD03E4024EF5841C8D802B534700">
    <w:name w:val="662CDD03E4024EF5841C8D802B534700"/>
    <w:rsid w:val="00EF7A8B"/>
  </w:style>
  <w:style w:type="paragraph" w:customStyle="1" w:styleId="F6287C0317BC49BF861E63D702FCA84D">
    <w:name w:val="F6287C0317BC49BF861E63D702FCA84D"/>
    <w:rsid w:val="00EF7A8B"/>
  </w:style>
  <w:style w:type="paragraph" w:customStyle="1" w:styleId="38D1A39C164B4FD8BC4B3E4287586C40">
    <w:name w:val="38D1A39C164B4FD8BC4B3E4287586C40"/>
    <w:rsid w:val="00EF7A8B"/>
  </w:style>
  <w:style w:type="paragraph" w:customStyle="1" w:styleId="A16E113F309B4B4581FDB50507AB87C4">
    <w:name w:val="A16E113F309B4B4581FDB50507AB87C4"/>
    <w:rsid w:val="00EF7A8B"/>
  </w:style>
  <w:style w:type="paragraph" w:customStyle="1" w:styleId="B0EFAE70752646AA9B0BB389BBEF283B">
    <w:name w:val="B0EFAE70752646AA9B0BB389BBEF283B"/>
    <w:rsid w:val="0088667C"/>
  </w:style>
  <w:style w:type="paragraph" w:customStyle="1" w:styleId="5F79CF61277547CAB39E53D1750B125C">
    <w:name w:val="5F79CF61277547CAB39E53D1750B125C"/>
    <w:rsid w:val="0088667C"/>
  </w:style>
  <w:style w:type="paragraph" w:customStyle="1" w:styleId="5F79CF61277547CAB39E53D1750B125C1">
    <w:name w:val="5F79CF61277547CAB39E53D1750B125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1BA97D99374D71ADC357CD6293EF751">
    <w:name w:val="4F1BA97D99374D71ADC357CD6293EF7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32A01A8A7334E33898169B47B7949571">
    <w:name w:val="632A01A8A7334E33898169B47B79495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13A891AB17A432297960041489323B21">
    <w:name w:val="413A891AB17A432297960041489323B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E03B8B15B64756A280A4ABEE015CCC1">
    <w:name w:val="77E03B8B15B64756A280A4ABEE015CC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0701ED2FC8E48E7BCEF8426869F85EF1">
    <w:name w:val="A0701ED2FC8E48E7BCEF8426869F85E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069E68749414429935FF4896B9EE9D71">
    <w:name w:val="4069E68749414429935FF4896B9EE9D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B679205F2949F4934E31284BBDDB261">
    <w:name w:val="22B679205F2949F4934E31284BBDDB2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065EFAEF61C4750B5F7F18F762B846D1">
    <w:name w:val="F065EFAEF61C4750B5F7F18F762B846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D8764FBDF6C401EAFA796FEC59DE0AD1">
    <w:name w:val="0D8764FBDF6C401EAFA796FEC59DE0A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6595DCA62C54B01B5E26FFE711FDEA31">
    <w:name w:val="26595DCA62C54B01B5E26FFE711FDEA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51D97F2D8774D10A85136E722EAFE761">
    <w:name w:val="751D97F2D8774D10A85136E722EAFE7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5BE4CCA9254DC5BD26B89FCA3CFED21">
    <w:name w:val="2D5BE4CCA9254DC5BD26B89FCA3CFED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57ED53C2704BD8B2C83FB16B5EA9AC1">
    <w:name w:val="7957ED53C2704BD8B2C83FB16B5EA9A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5476E804AF14CFA8169B4A54AFC1CAD1">
    <w:name w:val="55476E804AF14CFA8169B4A54AFC1CA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C17D4522A6940E08769530E5FD13E601">
    <w:name w:val="0C17D4522A6940E08769530E5FD13E6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2E7A41F053C4BA19F1452456BED8FF71">
    <w:name w:val="B2E7A41F053C4BA19F1452456BED8FF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7B9F8E2574A3487E591404451EF841">
    <w:name w:val="9A37B9F8E2574A3487E591404451EF8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60C31419E3475C94FB135348E32C131">
    <w:name w:val="1A60C31419E3475C94FB135348E32C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486AA07D374ABC8DD3ED702E18E1FF1">
    <w:name w:val="81486AA07D374ABC8DD3ED702E18E1F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F1FCED9297E4B35AEF524DC85C7E3871">
    <w:name w:val="5F1FCED9297E4B35AEF524DC85C7E38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AD1C095A4649B1ACEE48C577B5EBE01">
    <w:name w:val="94AD1C095A4649B1ACEE48C577B5EB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32EEFCD6AC470DBCBA93CD6BC2E3CD1">
    <w:name w:val="B732EEFCD6AC470DBCBA93CD6BC2E3C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43F2C04CA14B5DBE4C8F86524C939D1">
    <w:name w:val="6543F2C04CA14B5DBE4C8F86524C939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08F0BF1C2BB4BB5B744018DA6090AF21">
    <w:name w:val="308F0BF1C2BB4BB5B744018DA6090AF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39EF5E91EC84AC686262D42267831EE1">
    <w:name w:val="F39EF5E91EC84AC686262D42267831E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92840166BD44F7B72A3C08262AF3721">
    <w:name w:val="F992840166BD44F7B72A3C08262AF37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3A5B4CB6FE24F21B80AB7249AF0E3311">
    <w:name w:val="93A5B4CB6FE24F21B80AB7249AF0E33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E77219AF7A749AA9980CE3BD0516F061">
    <w:name w:val="FE77219AF7A749AA9980CE3BD0516F0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7B8FE785E154D0B9B100D93FEF4EB061">
    <w:name w:val="87B8FE785E154D0B9B100D93FEF4EB0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A42869E11A41BC81956AE866381F611">
    <w:name w:val="92A42869E11A41BC81956AE866381F6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6EDA6A746E42829DDACAABE76F48621">
    <w:name w:val="906EDA6A746E42829DDACAABE76F48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4B6E06A14640F2A66DAFDA31BA398F1">
    <w:name w:val="AE4B6E06A14640F2A66DAFDA31BA39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FF448DE094F35A1857C58BC1379AF1">
    <w:name w:val="BBAFF448DE094F35A1857C58BC1379A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DF3B95BB014A4BA72332B6BE7ECBF61">
    <w:name w:val="04DF3B95BB014A4BA72332B6BE7ECBF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B6313D4C8B4556B21995DD548F5CF51">
    <w:name w:val="79B6313D4C8B4556B21995DD548F5CF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D8D2C46AA624A71A1BFD8F3989ACD5B1">
    <w:name w:val="ED8D2C46AA624A71A1BFD8F3989ACD5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4C9512CA0C473C9EDBBC323769127A1">
    <w:name w:val="A74C9512CA0C473C9EDBBC323769127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FA336518B2441F499B094322F7728621">
    <w:name w:val="AFA336518B2441F499B094322F7728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794169155E54E289FB691D711CE92C51">
    <w:name w:val="0794169155E54E289FB691D711CE92C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EF0572857554B1D84E5CF63C7A9C4371">
    <w:name w:val="4EF0572857554B1D84E5CF63C7A9C43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6CC271ABE64E5DBF3DBAB271E0A9071">
    <w:name w:val="436CC271ABE64E5DBF3DBAB271E0A90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F11BA95089D4632BF9D2A3E92C6129F1">
    <w:name w:val="0F11BA95089D4632BF9D2A3E92C6129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B4B20F849E4377B42CF2FD765018211">
    <w:name w:val="FAB4B20F849E4377B42CF2FD765018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C41B8BCAE849DC9EEC1F701A4B2EFC1">
    <w:name w:val="EBC41B8BCAE849DC9EEC1F701A4B2EF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978AB0A29384F4693BC264FE85BE8EA1">
    <w:name w:val="C978AB0A29384F4693BC264FE85BE8E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0C0419B34D40AD976DEF046471A4BE1">
    <w:name w:val="B70C0419B34D40AD976DEF046471A4B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1">
    <w:name w:val="241CC2EA9AA044F7A203126964973A8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A33D92D80E402DB69BCAFC4AF650DD1">
    <w:name w:val="27A33D92D80E402DB69BCAFC4AF650D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3123CCF37F41439D8AB509663D5A071">
    <w:name w:val="E03123CCF37F41439D8AB509663D5A0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81CBF79A284B70AA2736753CF7C6251">
    <w:name w:val="3E81CBF79A284B70AA2736753CF7C62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593C7645DC40B2919A3DB8189A7E7F1">
    <w:name w:val="E0593C7645DC40B2919A3DB8189A7E7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368246B744E81AFCF964EE948F1131">
    <w:name w:val="9A3368246B744E81AFCF964EE948F1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D6A7D6A562492E89279D3D2504FA341">
    <w:name w:val="AED6A7D6A562492E89279D3D2504FA3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A42F9328BA5446D8C5C54033F6F32851">
    <w:name w:val="BA42F9328BA5446D8C5C54033F6F328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391010A94494E8D94584138A1932E1">
    <w:name w:val="650391010A94494E8D94584138A1932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5AEA910E0143B3BC395FE0C25470521">
    <w:name w:val="8A5AEA910E0143B3BC395FE0C254705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400E04A2FA4797A9DF9CE668358DE01">
    <w:name w:val="7C400E04A2FA4797A9DF9CE668358D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238541D3F8496F9C54BA5265E7BE2F1">
    <w:name w:val="8A238541D3F8496F9C54BA5265E7BE2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90954AB5341D39E6140B2C5B4A29D1">
    <w:name w:val="91090954AB5341D39E6140B2C5B4A29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ECD56918444E3EBF716364D552426A1">
    <w:name w:val="4AECD56918444E3EBF716364D552426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FD1DDD5C1A495FB6F0065C1FD834D41">
    <w:name w:val="1EFD1DDD5C1A495FB6F0065C1FD834D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610E831759472B8B4054559C5E3B451">
    <w:name w:val="69610E831759472B8B4054559C5E3B4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C3AF7A3234E38904A368F58CDA3AD1">
    <w:name w:val="4A5C3AF7A3234E38904A368F58CDA3A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C36358AEE744848770831225D200CF1">
    <w:name w:val="C4C36358AEE744848770831225D200C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D6053565914EB8919803FDF4034A061">
    <w:name w:val="85D6053565914EB8919803FDF4034A0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A906AB60B14CA9BECFAB1B4A7547D51">
    <w:name w:val="96A906AB60B14CA9BECFAB1B4A7547D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07EA66EB6442D5B25DA71617C4D1D81">
    <w:name w:val="AE07EA66EB6442D5B25DA71617C4D1D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88447A6A5D4FE9AAC6F5D437605A2B1">
    <w:name w:val="4B88447A6A5D4FE9AAC6F5D437605A2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EB955C8D049A49C189A2C09E699991">
    <w:name w:val="4A5EB955C8D049A49C189A2C09E6999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F3E2078D3D42AEA9002DEC5753F0571">
    <w:name w:val="8BF3E2078D3D42AEA9002DEC5753F05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9CA676B8B4A0894DFDB1166BB53F31">
    <w:name w:val="3979CA676B8B4A0894DFDB1166BB53F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8C7EDD9EF0467CAF55151FBBD888CC1">
    <w:name w:val="FF8C7EDD9EF0467CAF55151FBBD888C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5E6B8610F04CDFB45EB339172133B11">
    <w:name w:val="195E6B8610F04CDFB45EB339172133B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ACEADD486A4BABB0609AB9E656D0211">
    <w:name w:val="EEACEADD486A4BABB0609AB9E656D0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97E2EF250D4417860EF98680A1BC0C1">
    <w:name w:val="8B97E2EF250D4417860EF98680A1BC0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E7C500F05847C7AF604BF13562C6351">
    <w:name w:val="A7E7C500F05847C7AF604BF13562C6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D48C355D034B99A29AFF7436B6B4751">
    <w:name w:val="B9D48C355D034B99A29AFF7436B6B47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2AA3DC46254A8AAD444B0D709382381">
    <w:name w:val="3C2AA3DC46254A8AAD444B0D7093823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389309E6C344CC9C6463D0D314E9171">
    <w:name w:val="E5389309E6C344CC9C6463D0D314E9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11060065547369A4C30379623CBF41">
    <w:name w:val="EAC11060065547369A4C30379623CBF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1088B0A0A24462854FE47677F5B0581">
    <w:name w:val="CE1088B0A0A24462854FE47677F5B05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2FD5EB64D24383B13987076F531D1B1">
    <w:name w:val="F42FD5EB64D24383B13987076F531D1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CD2F07F7164D1FB03CBFA6D18996C41">
    <w:name w:val="24CD2F07F7164D1FB03CBFA6D18996C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39B6340E924F44AA353D2CCDB6C8301">
    <w:name w:val="F239B6340E924F44AA353D2CCDB6C83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2DC8210641249369FC3B2C9A21602F81">
    <w:name w:val="42DC8210641249369FC3B2C9A21602F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0ABA0A41004BA0955B4B7F66294D971">
    <w:name w:val="3B0ABA0A41004BA0955B4B7F66294D9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2E8B2402B4407AAE91E3C59CF0F201">
    <w:name w:val="A972E8B2402B4407AAE91E3C59CF0F2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BAE999DC3854A858085BC589A819F2D1">
    <w:name w:val="9BAE999DC3854A858085BC589A819F2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F4BE28F0C14D5FAC81F117B01CCA3A1">
    <w:name w:val="77F4BE28F0C14D5FAC81F117B01CCA3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4D147F8C8E494D9A1864752AAB60221">
    <w:name w:val="664D147F8C8E494D9A1864752AAB602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DA452F06A64A0E903C3FB0C6299E691">
    <w:name w:val="E1DA452F06A64A0E903C3FB0C6299E6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BBAA7EEB444DDAFD841A07AD354A41">
    <w:name w:val="B5CBBAA7EEB444DDAFD841A07AD354A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8D270A38B184FDD89B3298EB58105191">
    <w:name w:val="88D270A38B184FDD89B3298EB581051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3E9D71C6F94DC08084E8623FA9249E1">
    <w:name w:val="223E9D71C6F94DC08084E8623FA9249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5EFF6A1D39487298077D5EA3971BA61">
    <w:name w:val="575EFF6A1D39487298077D5EA3971BA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A6282429BD43C8927D85A2705928701">
    <w:name w:val="7DA6282429BD43C8927D85A27059287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994069B4B4600AC8789BB750E85C51">
    <w:name w:val="7A1994069B4B4600AC8789BB750E85C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DFCF326DFD49EC87EFDA866BF34D481">
    <w:name w:val="D8DFCF326DFD49EC87EFDA866BF34D4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D803F42FC48608781FE694E35F9651">
    <w:name w:val="910D803F42FC48608781FE694E35F96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72AD850F564513A10E789F00B148961">
    <w:name w:val="CD72AD850F564513A10E789F00B1489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92D131C88B406FA2544C15A71888901">
    <w:name w:val="7A92D131C88B406FA2544C15A718889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885BF86CAE4932BE55F80B22047A481">
    <w:name w:val="24885BF86CAE4932BE55F80B22047A4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08DC79CA82420082C8819B156E7B581">
    <w:name w:val="FF08DC79CA82420082C8819B156E7B5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0EC449D8BD4D7099D423C5C699006D1">
    <w:name w:val="030EC449D8BD4D7099D423C5C699006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ADE9B1BB747403EA342B035D63408611">
    <w:name w:val="6ADE9B1BB747403EA342B035D634086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8855A1A7814D6DB0F553AA6966F4361">
    <w:name w:val="F18855A1A7814D6DB0F553AA6966F4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7FC9B1608D497C9295BD5D19784FF61">
    <w:name w:val="5E7FC9B1608D497C9295BD5D19784FF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B7A2FD695465C8D719CCE811F2AAB1">
    <w:name w:val="579B7A2FD695465C8D719CCE811F2AA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C668222DFE4B14B179958C14ED5CAE1">
    <w:name w:val="E1C668222DFE4B14B179958C14ED5CA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1C4D015C3340F9966C0D66DFA9909B1">
    <w:name w:val="BB1C4D015C3340F9966C0D66DFA9909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C84294EA0744D5AD88A1792C6C266C1">
    <w:name w:val="D7C84294EA0744D5AD88A1792C6C266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5296AB5CC3D499FBD882047D5B626BB1">
    <w:name w:val="15296AB5CC3D499FBD882047D5B626B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44B15F1EAE4CF0AC5FAE4059A0D94D1">
    <w:name w:val="CD44B15F1EAE4CF0AC5FAE4059A0D9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1108C90AED4E41A66655850EB82E561">
    <w:name w:val="D71108C90AED4E41A66655850EB82E5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858A4B6A3E40899905432CC2C94C771">
    <w:name w:val="68858A4B6A3E40899905432CC2C94C7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7B56EED3D024E67B3A06B963ADEAD3F1">
    <w:name w:val="C7B56EED3D024E67B3A06B963ADEAD3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F4E161A8A242F38635B407E4C7FC5D1">
    <w:name w:val="8EF4E161A8A242F38635B407E4C7FC5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358DE825A44DF4B399EC57209976F91">
    <w:name w:val="9E358DE825A44DF4B399EC57209976F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55FEBA12C64CB193DD434875C505621">
    <w:name w:val="B855FEBA12C64CB193DD434875C505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4AC7FDF51245F4B4FA54F6A94C7EBF1">
    <w:name w:val="194AC7FDF51245F4B4FA54F6A94C7EB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0FBBF17D844A3CA70167B7AC600CBA1">
    <w:name w:val="A90FBBF17D844A3CA70167B7AC600CB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A10AE85E1436BBB9B32847C6B993B1">
    <w:name w:val="BBAA10AE85E1436BBB9B32847C6B993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207BE560004FFF81349D1439D78EDB1">
    <w:name w:val="3A207BE560004FFF81349D1439D78ED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6E113F309B4B4581FDB50507AB87C41">
    <w:name w:val="A16E113F309B4B4581FDB50507AB87C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E831CF0DBA4025896C2FB4513AD6821">
    <w:name w:val="6EE831CF0DBA4025896C2FB4513AD68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F4ECD749D14BCABC98DB6C973961021">
    <w:name w:val="5CF4ECD749D14BCABC98DB6C9739610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FC2B7D93964709ADF4A954B30D6DF21">
    <w:name w:val="E9FC2B7D93964709ADF4A954B30D6DF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2F1828075F40E3B74CBB39B16884741">
    <w:name w:val="572F1828075F40E3B74CBB39B168847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B19D123A5C4DABBA86817F78E3EEE71">
    <w:name w:val="90B19D123A5C4DABBA86817F78E3EEE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6543CE1F814ECA99958F32FED153A61">
    <w:name w:val="526543CE1F814ECA99958F32FED153A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171B6BE5B148ECBFB16E59FBB5156A1">
    <w:name w:val="49171B6BE5B148ECBFB16E59FBB5156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8A26BFE6D54A48BDC12404CF53CEF91">
    <w:name w:val="398A26BFE6D54A48BDC12404CF53CEF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D0D507028F44EF99319A2C62B8DCBCB1">
    <w:name w:val="6D0D507028F44EF99319A2C62B8DCBC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9F8F652325470BB1BAFF4F9FA4235B1">
    <w:name w:val="179F8F652325470BB1BAFF4F9FA4235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8D1E089B5A40CC9EE84EE7F5015A7F1">
    <w:name w:val="488D1E089B5A40CC9EE84EE7F5015A7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4723725FB44BF3AF5C0932127C8F691">
    <w:name w:val="724723725FB44BF3AF5C0932127C8F6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745F9662CD43C59F163044BBC24C3B1">
    <w:name w:val="23745F9662CD43C59F163044BBC24C3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62C8F0F433412B84C110060B3FD7DC1">
    <w:name w:val="4F62C8F0F433412B84C110060B3FD7D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A39988D8614C83ACD988CC0A7E8E891">
    <w:name w:val="8EA39988D8614C83ACD988CC0A7E8E8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F21009543C49A5B00E74593B6421A21">
    <w:name w:val="22F21009543C49A5B00E74593B6421A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958E1A701F546C28089BB615B5D5A341">
    <w:name w:val="5958E1A701F546C28089BB615B5D5A3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D1A39C164B4FD8BC4B3E4287586C401">
    <w:name w:val="38D1A39C164B4FD8BC4B3E4287586C4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BCBC0AFC96409EA2317FAADEDD3E2C1">
    <w:name w:val="E8BCBC0AFC96409EA2317FAADEDD3E2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319739B2CC4748BD58D4FFF1374A4D1">
    <w:name w:val="9D319739B2CC4748BD58D4FFF1374A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7999E8F88485E8286E6B52802AF571">
    <w:name w:val="5B37999E8F88485E8286E6B52802AF5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EE5D90E192475DAFBD50B938E489131">
    <w:name w:val="B7EE5D90E192475DAFBD50B938E489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F8C1482EAE45F290D4875F9B4DCD301">
    <w:name w:val="B1F8C1482EAE45F290D4875F9B4DCD3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28D826045445B083F847DEF430E9FD1">
    <w:name w:val="7B28D826045445B083F847DEF430E9F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1">
    <w:name w:val="B5CA77367E1941F7A7DE7065B04849B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1">
    <w:name w:val="72AC653E20BA4DE2BE91AE6060C1FDA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1">
    <w:name w:val="CDCD9B690FF3447A99A14E95A7D90C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1">
    <w:name w:val="1008ABCB36324DFB8BF4A99EABF5FF9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1">
    <w:name w:val="450F41237F1B45B7A7891CE68EB80D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1">
    <w:name w:val="727CC7C938024F549628D90F1E0ED32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1">
    <w:name w:val="DE7D0709FFFB48CFBA8E60995D32ABF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1">
    <w:name w:val="5276F8C6C7B84EE6AA8784D2A911DBD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1">
    <w:name w:val="19EC6A18A95D4CD4B4718098F474257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1">
    <w:name w:val="3B9AC26E089F44D1B2B5A6ACB052316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1">
    <w:name w:val="F6287C0317BC49BF861E63D702FCA8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1">
    <w:name w:val="662CDD03E4024EF5841C8D802B53470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1">
    <w:name w:val="5B3B99514FCC41F68B92AF447CC7A4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1">
    <w:name w:val="84E1A9562B294F19A35BD3833CDAFB3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1">
    <w:name w:val="8E016E0F854144E898F0CB3E4B2E349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1">
    <w:name w:val="D2F61EB3AF004965B5B75BF0136A290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1">
    <w:name w:val="95B239C8E3834DD387272565848F9EC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1">
    <w:name w:val="812AD5FD728045C69AC7F5108848368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1">
    <w:name w:val="CA7724B0A03F4030A1F35A1AE099EC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1">
    <w:name w:val="35C632FA048F49A1B209343F74B8FAB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1">
    <w:name w:val="F9D9B2FFDDCF4872A616B0CAC8E6213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1">
    <w:name w:val="CB302E2AEA674D36AB12AB3E68F127D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1">
    <w:name w:val="061B66C83D9C4CD3A1C023714BED65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1">
    <w:name w:val="6EFA600735D646E3B7BE1C7F729039E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1">
    <w:name w:val="9D5EAEEE88054396927587DB13E885A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1">
    <w:name w:val="7ADB0AF92C924A92BAF893BEFF334E2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1">
    <w:name w:val="47E68F15354D4C179810DE99B5DB69B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1">
    <w:name w:val="5D41D808C46D4579854A5E0358D9A8F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1">
    <w:name w:val="441554AA055F4F2A95AA68DE925FD2E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1">
    <w:name w:val="FACA50034DDC4350BAEB6DADD25A67E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F79CF61277547CAB39E53D1750B125C2">
    <w:name w:val="5F79CF61277547CAB39E53D1750B125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Questiontext">
    <w:name w:val="Question text"/>
    <w:basedOn w:val="Normal"/>
    <w:qFormat/>
    <w:rsid w:val="00637271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6CC271ABE64E5DBF3DBAB271E0A9072">
    <w:name w:val="436CC271ABE64E5DBF3DBAB271E0A90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F11BA95089D4632BF9D2A3E92C6129F2">
    <w:name w:val="0F11BA95089D4632BF9D2A3E92C6129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B4B20F849E4377B42CF2FD765018212">
    <w:name w:val="FAB4B20F849E4377B42CF2FD7650182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C41B8BCAE849DC9EEC1F701A4B2EFC2">
    <w:name w:val="EBC41B8BCAE849DC9EEC1F701A4B2EF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978AB0A29384F4693BC264FE85BE8EA2">
    <w:name w:val="C978AB0A29384F4693BC264FE85BE8E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0C0419B34D40AD976DEF046471A4BE2">
    <w:name w:val="B70C0419B34D40AD976DEF046471A4B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2">
    <w:name w:val="241CC2EA9AA044F7A203126964973A8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A33D92D80E402DB69BCAFC4AF650DD2">
    <w:name w:val="27A33D92D80E402DB69BCAFC4AF650D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3123CCF37F41439D8AB509663D5A072">
    <w:name w:val="E03123CCF37F41439D8AB509663D5A0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81CBF79A284B70AA2736753CF7C6252">
    <w:name w:val="3E81CBF79A284B70AA2736753CF7C62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593C7645DC40B2919A3DB8189A7E7F2">
    <w:name w:val="E0593C7645DC40B2919A3DB8189A7E7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368246B744E81AFCF964EE948F1132">
    <w:name w:val="9A3368246B744E81AFCF964EE948F11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D6A7D6A562492E89279D3D2504FA342">
    <w:name w:val="AED6A7D6A562492E89279D3D2504FA3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A42F9328BA5446D8C5C54033F6F32852">
    <w:name w:val="BA42F9328BA5446D8C5C54033F6F328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391010A94494E8D94584138A1932E2">
    <w:name w:val="650391010A94494E8D94584138A1932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5AEA910E0143B3BC395FE0C25470522">
    <w:name w:val="8A5AEA910E0143B3BC395FE0C254705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400E04A2FA4797A9DF9CE668358DE02">
    <w:name w:val="7C400E04A2FA4797A9DF9CE668358DE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238541D3F8496F9C54BA5265E7BE2F2">
    <w:name w:val="8A238541D3F8496F9C54BA5265E7BE2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90954AB5341D39E6140B2C5B4A29D2">
    <w:name w:val="91090954AB5341D39E6140B2C5B4A29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ECD56918444E3EBF716364D552426A2">
    <w:name w:val="4AECD56918444E3EBF716364D552426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FD1DDD5C1A495FB6F0065C1FD834D42">
    <w:name w:val="1EFD1DDD5C1A495FB6F0065C1FD834D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610E831759472B8B4054559C5E3B452">
    <w:name w:val="69610E831759472B8B4054559C5E3B4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C3AF7A3234E38904A368F58CDA3AD2">
    <w:name w:val="4A5C3AF7A3234E38904A368F58CDA3A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C36358AEE744848770831225D200CF2">
    <w:name w:val="C4C36358AEE744848770831225D200C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D6053565914EB8919803FDF4034A062">
    <w:name w:val="85D6053565914EB8919803FDF4034A0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A906AB60B14CA9BECFAB1B4A7547D52">
    <w:name w:val="96A906AB60B14CA9BECFAB1B4A7547D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07EA66EB6442D5B25DA71617C4D1D82">
    <w:name w:val="AE07EA66EB6442D5B25DA71617C4D1D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88447A6A5D4FE9AAC6F5D437605A2B2">
    <w:name w:val="4B88447A6A5D4FE9AAC6F5D437605A2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EB955C8D049A49C189A2C09E699992">
    <w:name w:val="4A5EB955C8D049A49C189A2C09E6999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F3E2078D3D42AEA9002DEC5753F0572">
    <w:name w:val="8BF3E2078D3D42AEA9002DEC5753F05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9CA676B8B4A0894DFDB1166BB53F32">
    <w:name w:val="3979CA676B8B4A0894DFDB1166BB53F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8C7EDD9EF0467CAF55151FBBD888CC2">
    <w:name w:val="FF8C7EDD9EF0467CAF55151FBBD888C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5E6B8610F04CDFB45EB339172133B12">
    <w:name w:val="195E6B8610F04CDFB45EB339172133B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ACEADD486A4BABB0609AB9E656D0212">
    <w:name w:val="EEACEADD486A4BABB0609AB9E656D02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97E2EF250D4417860EF98680A1BC0C2">
    <w:name w:val="8B97E2EF250D4417860EF98680A1BC0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E7C500F05847C7AF604BF13562C6352">
    <w:name w:val="A7E7C500F05847C7AF604BF13562C63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D48C355D034B99A29AFF7436B6B4752">
    <w:name w:val="B9D48C355D034B99A29AFF7436B6B47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2AA3DC46254A8AAD444B0D709382382">
    <w:name w:val="3C2AA3DC46254A8AAD444B0D7093823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389309E6C344CC9C6463D0D314E9172">
    <w:name w:val="E5389309E6C344CC9C6463D0D314E91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11060065547369A4C30379623CBF42">
    <w:name w:val="EAC11060065547369A4C30379623CBF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1088B0A0A24462854FE47677F5B0582">
    <w:name w:val="CE1088B0A0A24462854FE47677F5B05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2FD5EB64D24383B13987076F531D1B2">
    <w:name w:val="F42FD5EB64D24383B13987076F531D1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CD2F07F7164D1FB03CBFA6D18996C42">
    <w:name w:val="24CD2F07F7164D1FB03CBFA6D18996C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39B6340E924F44AA353D2CCDB6C8302">
    <w:name w:val="F239B6340E924F44AA353D2CCDB6C83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2DC8210641249369FC3B2C9A21602F82">
    <w:name w:val="42DC8210641249369FC3B2C9A21602F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0ABA0A41004BA0955B4B7F66294D972">
    <w:name w:val="3B0ABA0A41004BA0955B4B7F66294D9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2E8B2402B4407AAE91E3C59CF0F202">
    <w:name w:val="A972E8B2402B4407AAE91E3C59CF0F2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BAE999DC3854A858085BC589A819F2D2">
    <w:name w:val="9BAE999DC3854A858085BC589A819F2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F4BE28F0C14D5FAC81F117B01CCA3A2">
    <w:name w:val="77F4BE28F0C14D5FAC81F117B01CCA3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4D147F8C8E494D9A1864752AAB60222">
    <w:name w:val="664D147F8C8E494D9A1864752AAB602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DA452F06A64A0E903C3FB0C6299E692">
    <w:name w:val="E1DA452F06A64A0E903C3FB0C6299E6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BBAA7EEB444DDAFD841A07AD354A42">
    <w:name w:val="B5CBBAA7EEB444DDAFD841A07AD354A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8D270A38B184FDD89B3298EB58105192">
    <w:name w:val="88D270A38B184FDD89B3298EB581051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3E9D71C6F94DC08084E8623FA9249E2">
    <w:name w:val="223E9D71C6F94DC08084E8623FA9249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5EFF6A1D39487298077D5EA3971BA62">
    <w:name w:val="575EFF6A1D39487298077D5EA3971BA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A6282429BD43C8927D85A2705928702">
    <w:name w:val="7DA6282429BD43C8927D85A27059287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994069B4B4600AC8789BB750E85C52">
    <w:name w:val="7A1994069B4B4600AC8789BB750E85C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DFCF326DFD49EC87EFDA866BF34D482">
    <w:name w:val="D8DFCF326DFD49EC87EFDA866BF34D4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D803F42FC48608781FE694E35F9652">
    <w:name w:val="910D803F42FC48608781FE694E35F96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72AD850F564513A10E789F00B148962">
    <w:name w:val="CD72AD850F564513A10E789F00B1489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92D131C88B406FA2544C15A71888902">
    <w:name w:val="7A92D131C88B406FA2544C15A718889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885BF86CAE4932BE55F80B22047A482">
    <w:name w:val="24885BF86CAE4932BE55F80B22047A4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08DC79CA82420082C8819B156E7B582">
    <w:name w:val="FF08DC79CA82420082C8819B156E7B5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0EC449D8BD4D7099D423C5C699006D2">
    <w:name w:val="030EC449D8BD4D7099D423C5C699006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ADE9B1BB747403EA342B035D63408612">
    <w:name w:val="6ADE9B1BB747403EA342B035D634086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8855A1A7814D6DB0F553AA6966F4362">
    <w:name w:val="F18855A1A7814D6DB0F553AA6966F43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7FC9B1608D497C9295BD5D19784FF62">
    <w:name w:val="5E7FC9B1608D497C9295BD5D19784FF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B7A2FD695465C8D719CCE811F2AAB2">
    <w:name w:val="579B7A2FD695465C8D719CCE811F2AA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C668222DFE4B14B179958C14ED5CAE2">
    <w:name w:val="E1C668222DFE4B14B179958C14ED5CA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1C4D015C3340F9966C0D66DFA9909B2">
    <w:name w:val="BB1C4D015C3340F9966C0D66DFA9909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C84294EA0744D5AD88A1792C6C266C2">
    <w:name w:val="D7C84294EA0744D5AD88A1792C6C266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5296AB5CC3D499FBD882047D5B626BB2">
    <w:name w:val="15296AB5CC3D499FBD882047D5B626B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44B15F1EAE4CF0AC5FAE4059A0D94D2">
    <w:name w:val="CD44B15F1EAE4CF0AC5FAE4059A0D94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1108C90AED4E41A66655850EB82E562">
    <w:name w:val="D71108C90AED4E41A66655850EB82E5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858A4B6A3E40899905432CC2C94C772">
    <w:name w:val="68858A4B6A3E40899905432CC2C94C7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7B56EED3D024E67B3A06B963ADEAD3F2">
    <w:name w:val="C7B56EED3D024E67B3A06B963ADEAD3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F4E161A8A242F38635B407E4C7FC5D2">
    <w:name w:val="8EF4E161A8A242F38635B407E4C7FC5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358DE825A44DF4B399EC57209976F92">
    <w:name w:val="9E358DE825A44DF4B399EC57209976F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55FEBA12C64CB193DD434875C505622">
    <w:name w:val="B855FEBA12C64CB193DD434875C5056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4AC7FDF51245F4B4FA54F6A94C7EBF2">
    <w:name w:val="194AC7FDF51245F4B4FA54F6A94C7EB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0FBBF17D844A3CA70167B7AC600CBA2">
    <w:name w:val="A90FBBF17D844A3CA70167B7AC600CB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A10AE85E1436BBB9B32847C6B993B2">
    <w:name w:val="BBAA10AE85E1436BBB9B32847C6B993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207BE560004FFF81349D1439D78EDB2">
    <w:name w:val="3A207BE560004FFF81349D1439D78ED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6E113F309B4B4581FDB50507AB87C42">
    <w:name w:val="A16E113F309B4B4581FDB50507AB87C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E831CF0DBA4025896C2FB4513AD6822">
    <w:name w:val="6EE831CF0DBA4025896C2FB4513AD68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F4ECD749D14BCABC98DB6C973961022">
    <w:name w:val="5CF4ECD749D14BCABC98DB6C9739610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FC2B7D93964709ADF4A954B30D6DF22">
    <w:name w:val="E9FC2B7D93964709ADF4A954B30D6DF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2F1828075F40E3B74CBB39B16884742">
    <w:name w:val="572F1828075F40E3B74CBB39B168847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B19D123A5C4DABBA86817F78E3EEE72">
    <w:name w:val="90B19D123A5C4DABBA86817F78E3EEE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6543CE1F814ECA99958F32FED153A62">
    <w:name w:val="526543CE1F814ECA99958F32FED153A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171B6BE5B148ECBFB16E59FBB5156A2">
    <w:name w:val="49171B6BE5B148ECBFB16E59FBB5156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8A26BFE6D54A48BDC12404CF53CEF92">
    <w:name w:val="398A26BFE6D54A48BDC12404CF53CEF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D0D507028F44EF99319A2C62B8DCBCB2">
    <w:name w:val="6D0D507028F44EF99319A2C62B8DCBC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9F8F652325470BB1BAFF4F9FA4235B2">
    <w:name w:val="179F8F652325470BB1BAFF4F9FA4235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8D1E089B5A40CC9EE84EE7F5015A7F2">
    <w:name w:val="488D1E089B5A40CC9EE84EE7F5015A7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4723725FB44BF3AF5C0932127C8F692">
    <w:name w:val="724723725FB44BF3AF5C0932127C8F6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745F9662CD43C59F163044BBC24C3B2">
    <w:name w:val="23745F9662CD43C59F163044BBC24C3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62C8F0F433412B84C110060B3FD7DC2">
    <w:name w:val="4F62C8F0F433412B84C110060B3FD7D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A39988D8614C83ACD988CC0A7E8E892">
    <w:name w:val="8EA39988D8614C83ACD988CC0A7E8E8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F21009543C49A5B00E74593B6421A22">
    <w:name w:val="22F21009543C49A5B00E74593B6421A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958E1A701F546C28089BB615B5D5A342">
    <w:name w:val="5958E1A701F546C28089BB615B5D5A3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D1A39C164B4FD8BC4B3E4287586C402">
    <w:name w:val="38D1A39C164B4FD8BC4B3E4287586C4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BCBC0AFC96409EA2317FAADEDD3E2C2">
    <w:name w:val="E8BCBC0AFC96409EA2317FAADEDD3E2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319739B2CC4748BD58D4FFF1374A4D2">
    <w:name w:val="9D319739B2CC4748BD58D4FFF1374A4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7999E8F88485E8286E6B52802AF572">
    <w:name w:val="5B37999E8F88485E8286E6B52802AF5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EE5D90E192475DAFBD50B938E489132">
    <w:name w:val="B7EE5D90E192475DAFBD50B938E4891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F8C1482EAE45F290D4875F9B4DCD302">
    <w:name w:val="B1F8C1482EAE45F290D4875F9B4DCD3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28D826045445B083F847DEF430E9FD2">
    <w:name w:val="7B28D826045445B083F847DEF430E9F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2">
    <w:name w:val="B5CA77367E1941F7A7DE7065B04849B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2">
    <w:name w:val="72AC653E20BA4DE2BE91AE6060C1FDA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2">
    <w:name w:val="CDCD9B690FF3447A99A14E95A7D90C8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2">
    <w:name w:val="1008ABCB36324DFB8BF4A99EABF5FF9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2">
    <w:name w:val="450F41237F1B45B7A7891CE68EB80D1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2">
    <w:name w:val="727CC7C938024F549628D90F1E0ED32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2">
    <w:name w:val="DE7D0709FFFB48CFBA8E60995D32ABF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2">
    <w:name w:val="5276F8C6C7B84EE6AA8784D2A911DBD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2">
    <w:name w:val="19EC6A18A95D4CD4B4718098F474257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2">
    <w:name w:val="3B9AC26E089F44D1B2B5A6ACB052316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2">
    <w:name w:val="F6287C0317BC49BF861E63D702FCA84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2">
    <w:name w:val="662CDD03E4024EF5841C8D802B53470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2">
    <w:name w:val="5B3B99514FCC41F68B92AF447CC7A4E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2">
    <w:name w:val="84E1A9562B294F19A35BD3833CDAFB3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2">
    <w:name w:val="8E016E0F854144E898F0CB3E4B2E349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2">
    <w:name w:val="D2F61EB3AF004965B5B75BF0136A290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2">
    <w:name w:val="95B239C8E3834DD387272565848F9EC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2">
    <w:name w:val="812AD5FD728045C69AC7F5108848368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2">
    <w:name w:val="CA7724B0A03F4030A1F35A1AE099EC8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2">
    <w:name w:val="35C632FA048F49A1B209343F74B8FAB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2">
    <w:name w:val="F9D9B2FFDDCF4872A616B0CAC8E6213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2">
    <w:name w:val="CB302E2AEA674D36AB12AB3E68F127D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2">
    <w:name w:val="061B66C83D9C4CD3A1C023714BED653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2">
    <w:name w:val="6EFA600735D646E3B7BE1C7F729039E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2">
    <w:name w:val="9D5EAEEE88054396927587DB13E885A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2">
    <w:name w:val="7ADB0AF92C924A92BAF893BEFF334E2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2">
    <w:name w:val="47E68F15354D4C179810DE99B5DB69B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2">
    <w:name w:val="5D41D808C46D4579854A5E0358D9A8F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2">
    <w:name w:val="441554AA055F4F2A95AA68DE925FD2E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2">
    <w:name w:val="FACA50034DDC4350BAEB6DADD25A67E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">
    <w:name w:val="2F2C5C3E210043B1827CBBD624E2C8F3"/>
    <w:rsid w:val="0088667C"/>
  </w:style>
  <w:style w:type="paragraph" w:customStyle="1" w:styleId="39622A3D2EA44F7DA3D787B759D62A36">
    <w:name w:val="39622A3D2EA44F7DA3D787B759D62A36"/>
    <w:rsid w:val="0088667C"/>
  </w:style>
  <w:style w:type="paragraph" w:customStyle="1" w:styleId="178CBF46B9184BC7A4E014BD44EC16E1">
    <w:name w:val="178CBF46B9184BC7A4E014BD44EC16E1"/>
    <w:rsid w:val="0088667C"/>
  </w:style>
  <w:style w:type="paragraph" w:customStyle="1" w:styleId="3C43CB2DBCC04D95846699796517AEC6">
    <w:name w:val="3C43CB2DBCC04D95846699796517AEC6"/>
    <w:rsid w:val="0088667C"/>
  </w:style>
  <w:style w:type="paragraph" w:customStyle="1" w:styleId="F4D8D293A26C43C5830E9CACCA590818">
    <w:name w:val="F4D8D293A26C43C5830E9CACCA590818"/>
    <w:rsid w:val="0088667C"/>
  </w:style>
  <w:style w:type="paragraph" w:customStyle="1" w:styleId="5C65BE04A968441E9A52766DBC3AD8F6">
    <w:name w:val="5C65BE04A968441E9A52766DBC3AD8F6"/>
    <w:rsid w:val="0088667C"/>
  </w:style>
  <w:style w:type="paragraph" w:customStyle="1" w:styleId="5F79CF61277547CAB39E53D1750B125C3">
    <w:name w:val="5F79CF61277547CAB39E53D1750B125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1">
    <w:name w:val="2F2C5C3E210043B1827CBBD624E2C8F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622A3D2EA44F7DA3D787B759D62A361">
    <w:name w:val="39622A3D2EA44F7DA3D787B759D62A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8CBF46B9184BC7A4E014BD44EC16E11">
    <w:name w:val="178CBF46B9184BC7A4E014BD44EC16E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43CB2DBCC04D95846699796517AEC61">
    <w:name w:val="3C43CB2DBCC04D95846699796517AE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D8D293A26C43C5830E9CACCA5908181">
    <w:name w:val="F4D8D293A26C43C5830E9CACCA59081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65BE04A968441E9A52766DBC3AD8F61">
    <w:name w:val="5C65BE04A968441E9A52766DBC3AD8F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3">
    <w:name w:val="241CC2EA9AA044F7A203126964973A8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A33D92D80E402DB69BCAFC4AF650DD3">
    <w:name w:val="27A33D92D80E402DB69BCAFC4AF650D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3123CCF37F41439D8AB509663D5A073">
    <w:name w:val="E03123CCF37F41439D8AB509663D5A0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81CBF79A284B70AA2736753CF7C6253">
    <w:name w:val="3E81CBF79A284B70AA2736753CF7C62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593C7645DC40B2919A3DB8189A7E7F3">
    <w:name w:val="E0593C7645DC40B2919A3DB8189A7E7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368246B744E81AFCF964EE948F1133">
    <w:name w:val="9A3368246B744E81AFCF964EE948F11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D6A7D6A562492E89279D3D2504FA343">
    <w:name w:val="AED6A7D6A562492E89279D3D2504FA3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A42F9328BA5446D8C5C54033F6F32853">
    <w:name w:val="BA42F9328BA5446D8C5C54033F6F328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391010A94494E8D94584138A1932E3">
    <w:name w:val="650391010A94494E8D94584138A1932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5AEA910E0143B3BC395FE0C25470523">
    <w:name w:val="8A5AEA910E0143B3BC395FE0C254705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400E04A2FA4797A9DF9CE668358DE03">
    <w:name w:val="7C400E04A2FA4797A9DF9CE668358DE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238541D3F8496F9C54BA5265E7BE2F3">
    <w:name w:val="8A238541D3F8496F9C54BA5265E7BE2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90954AB5341D39E6140B2C5B4A29D3">
    <w:name w:val="91090954AB5341D39E6140B2C5B4A29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ECD56918444E3EBF716364D552426A3">
    <w:name w:val="4AECD56918444E3EBF716364D552426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FD1DDD5C1A495FB6F0065C1FD834D43">
    <w:name w:val="1EFD1DDD5C1A495FB6F0065C1FD834D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610E831759472B8B4054559C5E3B453">
    <w:name w:val="69610E831759472B8B4054559C5E3B4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C3AF7A3234E38904A368F58CDA3AD3">
    <w:name w:val="4A5C3AF7A3234E38904A368F58CDA3A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C36358AEE744848770831225D200CF3">
    <w:name w:val="C4C36358AEE744848770831225D200C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D6053565914EB8919803FDF4034A063">
    <w:name w:val="85D6053565914EB8919803FDF4034A0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A906AB60B14CA9BECFAB1B4A7547D53">
    <w:name w:val="96A906AB60B14CA9BECFAB1B4A7547D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07EA66EB6442D5B25DA71617C4D1D83">
    <w:name w:val="AE07EA66EB6442D5B25DA71617C4D1D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88447A6A5D4FE9AAC6F5D437605A2B3">
    <w:name w:val="4B88447A6A5D4FE9AAC6F5D437605A2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EB955C8D049A49C189A2C09E699993">
    <w:name w:val="4A5EB955C8D049A49C189A2C09E6999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F3E2078D3D42AEA9002DEC5753F0573">
    <w:name w:val="8BF3E2078D3D42AEA9002DEC5753F05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9CA676B8B4A0894DFDB1166BB53F33">
    <w:name w:val="3979CA676B8B4A0894DFDB1166BB53F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8C7EDD9EF0467CAF55151FBBD888CC3">
    <w:name w:val="FF8C7EDD9EF0467CAF55151FBBD888C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5E6B8610F04CDFB45EB339172133B13">
    <w:name w:val="195E6B8610F04CDFB45EB339172133B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ACEADD486A4BABB0609AB9E656D0213">
    <w:name w:val="EEACEADD486A4BABB0609AB9E656D02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97E2EF250D4417860EF98680A1BC0C3">
    <w:name w:val="8B97E2EF250D4417860EF98680A1BC0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E7C500F05847C7AF604BF13562C6353">
    <w:name w:val="A7E7C500F05847C7AF604BF13562C63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D48C355D034B99A29AFF7436B6B4753">
    <w:name w:val="B9D48C355D034B99A29AFF7436B6B47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2AA3DC46254A8AAD444B0D709382383">
    <w:name w:val="3C2AA3DC46254A8AAD444B0D7093823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389309E6C344CC9C6463D0D314E9173">
    <w:name w:val="E5389309E6C344CC9C6463D0D314E91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11060065547369A4C30379623CBF43">
    <w:name w:val="EAC11060065547369A4C30379623CBF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1088B0A0A24462854FE47677F5B0583">
    <w:name w:val="CE1088B0A0A24462854FE47677F5B05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2FD5EB64D24383B13987076F531D1B3">
    <w:name w:val="F42FD5EB64D24383B13987076F531D1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CD2F07F7164D1FB03CBFA6D18996C43">
    <w:name w:val="24CD2F07F7164D1FB03CBFA6D18996C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39B6340E924F44AA353D2CCDB6C8303">
    <w:name w:val="F239B6340E924F44AA353D2CCDB6C83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2DC8210641249369FC3B2C9A21602F83">
    <w:name w:val="42DC8210641249369FC3B2C9A21602F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0ABA0A41004BA0955B4B7F66294D973">
    <w:name w:val="3B0ABA0A41004BA0955B4B7F66294D9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2E8B2402B4407AAE91E3C59CF0F203">
    <w:name w:val="A972E8B2402B4407AAE91E3C59CF0F2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BAE999DC3854A858085BC589A819F2D3">
    <w:name w:val="9BAE999DC3854A858085BC589A819F2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F4BE28F0C14D5FAC81F117B01CCA3A3">
    <w:name w:val="77F4BE28F0C14D5FAC81F117B01CCA3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4D147F8C8E494D9A1864752AAB60223">
    <w:name w:val="664D147F8C8E494D9A1864752AAB602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DA452F06A64A0E903C3FB0C6299E693">
    <w:name w:val="E1DA452F06A64A0E903C3FB0C6299E6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BBAA7EEB444DDAFD841A07AD354A43">
    <w:name w:val="B5CBBAA7EEB444DDAFD841A07AD354A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8D270A38B184FDD89B3298EB58105193">
    <w:name w:val="88D270A38B184FDD89B3298EB581051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3E9D71C6F94DC08084E8623FA9249E3">
    <w:name w:val="223E9D71C6F94DC08084E8623FA9249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5EFF6A1D39487298077D5EA3971BA63">
    <w:name w:val="575EFF6A1D39487298077D5EA3971BA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A6282429BD43C8927D85A2705928703">
    <w:name w:val="7DA6282429BD43C8927D85A27059287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994069B4B4600AC8789BB750E85C53">
    <w:name w:val="7A1994069B4B4600AC8789BB750E85C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DFCF326DFD49EC87EFDA866BF34D483">
    <w:name w:val="D8DFCF326DFD49EC87EFDA866BF34D4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D803F42FC48608781FE694E35F9653">
    <w:name w:val="910D803F42FC48608781FE694E35F96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72AD850F564513A10E789F00B148963">
    <w:name w:val="CD72AD850F564513A10E789F00B1489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92D131C88B406FA2544C15A71888903">
    <w:name w:val="7A92D131C88B406FA2544C15A718889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885BF86CAE4932BE55F80B22047A483">
    <w:name w:val="24885BF86CAE4932BE55F80B22047A4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08DC79CA82420082C8819B156E7B583">
    <w:name w:val="FF08DC79CA82420082C8819B156E7B5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0EC449D8BD4D7099D423C5C699006D3">
    <w:name w:val="030EC449D8BD4D7099D423C5C699006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ADE9B1BB747403EA342B035D63408613">
    <w:name w:val="6ADE9B1BB747403EA342B035D634086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8855A1A7814D6DB0F553AA6966F4363">
    <w:name w:val="F18855A1A7814D6DB0F553AA6966F43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7FC9B1608D497C9295BD5D19784FF63">
    <w:name w:val="5E7FC9B1608D497C9295BD5D19784FF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B7A2FD695465C8D719CCE811F2AAB3">
    <w:name w:val="579B7A2FD695465C8D719CCE811F2AA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C668222DFE4B14B179958C14ED5CAE3">
    <w:name w:val="E1C668222DFE4B14B179958C14ED5CA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1C4D015C3340F9966C0D66DFA9909B3">
    <w:name w:val="BB1C4D015C3340F9966C0D66DFA9909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C84294EA0744D5AD88A1792C6C266C3">
    <w:name w:val="D7C84294EA0744D5AD88A1792C6C266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5296AB5CC3D499FBD882047D5B626BB3">
    <w:name w:val="15296AB5CC3D499FBD882047D5B626B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44B15F1EAE4CF0AC5FAE4059A0D94D3">
    <w:name w:val="CD44B15F1EAE4CF0AC5FAE4059A0D94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1108C90AED4E41A66655850EB82E563">
    <w:name w:val="D71108C90AED4E41A66655850EB82E5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858A4B6A3E40899905432CC2C94C773">
    <w:name w:val="68858A4B6A3E40899905432CC2C94C7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7B56EED3D024E67B3A06B963ADEAD3F3">
    <w:name w:val="C7B56EED3D024E67B3A06B963ADEAD3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F4E161A8A242F38635B407E4C7FC5D3">
    <w:name w:val="8EF4E161A8A242F38635B407E4C7FC5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358DE825A44DF4B399EC57209976F93">
    <w:name w:val="9E358DE825A44DF4B399EC57209976F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55FEBA12C64CB193DD434875C505623">
    <w:name w:val="B855FEBA12C64CB193DD434875C5056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4AC7FDF51245F4B4FA54F6A94C7EBF3">
    <w:name w:val="194AC7FDF51245F4B4FA54F6A94C7EB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0FBBF17D844A3CA70167B7AC600CBA3">
    <w:name w:val="A90FBBF17D844A3CA70167B7AC600CB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A10AE85E1436BBB9B32847C6B993B3">
    <w:name w:val="BBAA10AE85E1436BBB9B32847C6B993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207BE560004FFF81349D1439D78EDB3">
    <w:name w:val="3A207BE560004FFF81349D1439D78ED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6E113F309B4B4581FDB50507AB87C43">
    <w:name w:val="A16E113F309B4B4581FDB50507AB87C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E831CF0DBA4025896C2FB4513AD6823">
    <w:name w:val="6EE831CF0DBA4025896C2FB4513AD68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F4ECD749D14BCABC98DB6C973961023">
    <w:name w:val="5CF4ECD749D14BCABC98DB6C9739610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FC2B7D93964709ADF4A954B30D6DF23">
    <w:name w:val="E9FC2B7D93964709ADF4A954B30D6DF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2F1828075F40E3B74CBB39B16884743">
    <w:name w:val="572F1828075F40E3B74CBB39B168847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B19D123A5C4DABBA86817F78E3EEE73">
    <w:name w:val="90B19D123A5C4DABBA86817F78E3EEE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6543CE1F814ECA99958F32FED153A63">
    <w:name w:val="526543CE1F814ECA99958F32FED153A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171B6BE5B148ECBFB16E59FBB5156A3">
    <w:name w:val="49171B6BE5B148ECBFB16E59FBB5156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8A26BFE6D54A48BDC12404CF53CEF93">
    <w:name w:val="398A26BFE6D54A48BDC12404CF53CEF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D0D507028F44EF99319A2C62B8DCBCB3">
    <w:name w:val="6D0D507028F44EF99319A2C62B8DCBC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9F8F652325470BB1BAFF4F9FA4235B3">
    <w:name w:val="179F8F652325470BB1BAFF4F9FA4235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8D1E089B5A40CC9EE84EE7F5015A7F3">
    <w:name w:val="488D1E089B5A40CC9EE84EE7F5015A7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4723725FB44BF3AF5C0932127C8F693">
    <w:name w:val="724723725FB44BF3AF5C0932127C8F6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745F9662CD43C59F163044BBC24C3B3">
    <w:name w:val="23745F9662CD43C59F163044BBC24C3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62C8F0F433412B84C110060B3FD7DC3">
    <w:name w:val="4F62C8F0F433412B84C110060B3FD7D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A39988D8614C83ACD988CC0A7E8E893">
    <w:name w:val="8EA39988D8614C83ACD988CC0A7E8E8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F21009543C49A5B00E74593B6421A23">
    <w:name w:val="22F21009543C49A5B00E74593B6421A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958E1A701F546C28089BB615B5D5A343">
    <w:name w:val="5958E1A701F546C28089BB615B5D5A3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D1A39C164B4FD8BC4B3E4287586C403">
    <w:name w:val="38D1A39C164B4FD8BC4B3E4287586C4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BCBC0AFC96409EA2317FAADEDD3E2C3">
    <w:name w:val="E8BCBC0AFC96409EA2317FAADEDD3E2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319739B2CC4748BD58D4FFF1374A4D3">
    <w:name w:val="9D319739B2CC4748BD58D4FFF1374A4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7999E8F88485E8286E6B52802AF573">
    <w:name w:val="5B37999E8F88485E8286E6B52802AF5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EE5D90E192475DAFBD50B938E489133">
    <w:name w:val="B7EE5D90E192475DAFBD50B938E4891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F8C1482EAE45F290D4875F9B4DCD303">
    <w:name w:val="B1F8C1482EAE45F290D4875F9B4DCD3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28D826045445B083F847DEF430E9FD3">
    <w:name w:val="7B28D826045445B083F847DEF430E9F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3">
    <w:name w:val="B5CA77367E1941F7A7DE7065B04849B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3">
    <w:name w:val="72AC653E20BA4DE2BE91AE6060C1FDA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3">
    <w:name w:val="CDCD9B690FF3447A99A14E95A7D90C8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3">
    <w:name w:val="1008ABCB36324DFB8BF4A99EABF5FF9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3">
    <w:name w:val="450F41237F1B45B7A7891CE68EB80D1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3">
    <w:name w:val="727CC7C938024F549628D90F1E0ED32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3">
    <w:name w:val="DE7D0709FFFB48CFBA8E60995D32ABF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3">
    <w:name w:val="5276F8C6C7B84EE6AA8784D2A911DBD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3">
    <w:name w:val="19EC6A18A95D4CD4B4718098F474257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3">
    <w:name w:val="3B9AC26E089F44D1B2B5A6ACB052316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3">
    <w:name w:val="F6287C0317BC49BF861E63D702FCA84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3">
    <w:name w:val="662CDD03E4024EF5841C8D802B53470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3">
    <w:name w:val="5B3B99514FCC41F68B92AF447CC7A4E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3">
    <w:name w:val="84E1A9562B294F19A35BD3833CDAFB3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3">
    <w:name w:val="8E016E0F854144E898F0CB3E4B2E349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3">
    <w:name w:val="D2F61EB3AF004965B5B75BF0136A290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3">
    <w:name w:val="95B239C8E3834DD387272565848F9EC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3">
    <w:name w:val="812AD5FD728045C69AC7F5108848368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3">
    <w:name w:val="CA7724B0A03F4030A1F35A1AE099EC8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3">
    <w:name w:val="35C632FA048F49A1B209343F74B8FAB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3">
    <w:name w:val="F9D9B2FFDDCF4872A616B0CAC8E6213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3">
    <w:name w:val="CB302E2AEA674D36AB12AB3E68F127D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3">
    <w:name w:val="061B66C83D9C4CD3A1C023714BED653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3">
    <w:name w:val="6EFA600735D646E3B7BE1C7F729039E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3">
    <w:name w:val="9D5EAEEE88054396927587DB13E885A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3">
    <w:name w:val="7ADB0AF92C924A92BAF893BEFF334E2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3">
    <w:name w:val="47E68F15354D4C179810DE99B5DB69B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3">
    <w:name w:val="5D41D808C46D4579854A5E0358D9A8F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3">
    <w:name w:val="441554AA055F4F2A95AA68DE925FD2E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3">
    <w:name w:val="FACA50034DDC4350BAEB6DADD25A67E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3C8F0F89D74EEB9A8C383AE976FA62">
    <w:name w:val="D73C8F0F89D74EEB9A8C383AE976FA62"/>
    <w:rsid w:val="0088667C"/>
  </w:style>
  <w:style w:type="paragraph" w:customStyle="1" w:styleId="5B43C97F9DB64212AB0DBD7C94CB3946">
    <w:name w:val="5B43C97F9DB64212AB0DBD7C94CB3946"/>
    <w:rsid w:val="0088667C"/>
  </w:style>
  <w:style w:type="paragraph" w:customStyle="1" w:styleId="BE74B28DB2FF4A66B598A04A41FEA920">
    <w:name w:val="BE74B28DB2FF4A66B598A04A41FEA920"/>
    <w:rsid w:val="0088667C"/>
  </w:style>
  <w:style w:type="paragraph" w:customStyle="1" w:styleId="B32890B3BC0043D8B8A6C3C7306F9717">
    <w:name w:val="B32890B3BC0043D8B8A6C3C7306F9717"/>
    <w:rsid w:val="0088667C"/>
  </w:style>
  <w:style w:type="paragraph" w:customStyle="1" w:styleId="E8112BB0CEC04B62B5E8FC139E8616EE">
    <w:name w:val="E8112BB0CEC04B62B5E8FC139E8616EE"/>
    <w:rsid w:val="0088667C"/>
  </w:style>
  <w:style w:type="paragraph" w:customStyle="1" w:styleId="E53F432252674E9988EE0D8921863D9D">
    <w:name w:val="E53F432252674E9988EE0D8921863D9D"/>
    <w:rsid w:val="0088667C"/>
  </w:style>
  <w:style w:type="paragraph" w:customStyle="1" w:styleId="1F4547B2D63B4D1AB7A38C26DE8EB406">
    <w:name w:val="1F4547B2D63B4D1AB7A38C26DE8EB406"/>
    <w:rsid w:val="0088667C"/>
  </w:style>
  <w:style w:type="paragraph" w:customStyle="1" w:styleId="ED0AF1F409004A708E539970AAC23B67">
    <w:name w:val="ED0AF1F409004A708E539970AAC23B67"/>
    <w:rsid w:val="0088667C"/>
  </w:style>
  <w:style w:type="paragraph" w:customStyle="1" w:styleId="6DA36B6E56954AA79486601265D2D8B5">
    <w:name w:val="6DA36B6E56954AA79486601265D2D8B5"/>
    <w:rsid w:val="0088667C"/>
  </w:style>
  <w:style w:type="paragraph" w:customStyle="1" w:styleId="A9E68923ACBD4C0ABFB48A5C41A5FA4D">
    <w:name w:val="A9E68923ACBD4C0ABFB48A5C41A5FA4D"/>
    <w:rsid w:val="0088667C"/>
  </w:style>
  <w:style w:type="paragraph" w:customStyle="1" w:styleId="CD21FF596F4D4A5BA7F7A3A0E9FDC816">
    <w:name w:val="CD21FF596F4D4A5BA7F7A3A0E9FDC816"/>
    <w:rsid w:val="0088667C"/>
  </w:style>
  <w:style w:type="paragraph" w:customStyle="1" w:styleId="90D7B4A22FF0449885E57427BBD2594D">
    <w:name w:val="90D7B4A22FF0449885E57427BBD2594D"/>
    <w:rsid w:val="0088667C"/>
  </w:style>
  <w:style w:type="paragraph" w:customStyle="1" w:styleId="F952FA9B916A472BBF3D25E27CCD268E">
    <w:name w:val="F952FA9B916A472BBF3D25E27CCD268E"/>
    <w:rsid w:val="0088667C"/>
  </w:style>
  <w:style w:type="paragraph" w:customStyle="1" w:styleId="9D36B5908F7E43C6AAEBF80FC329A3AD">
    <w:name w:val="9D36B5908F7E43C6AAEBF80FC329A3AD"/>
    <w:rsid w:val="0088667C"/>
  </w:style>
  <w:style w:type="paragraph" w:customStyle="1" w:styleId="6F0AC5D912AD4DAF8DE82A1F69D53231">
    <w:name w:val="6F0AC5D912AD4DAF8DE82A1F69D53231"/>
    <w:rsid w:val="0088667C"/>
  </w:style>
  <w:style w:type="paragraph" w:customStyle="1" w:styleId="95C5E45E80B34756A72168CA49D5EFFB">
    <w:name w:val="95C5E45E80B34756A72168CA49D5EFFB"/>
    <w:rsid w:val="0088667C"/>
  </w:style>
  <w:style w:type="paragraph" w:customStyle="1" w:styleId="920B9E653292438DB4098074DED36EA5">
    <w:name w:val="920B9E653292438DB4098074DED36EA5"/>
    <w:rsid w:val="0088667C"/>
  </w:style>
  <w:style w:type="paragraph" w:customStyle="1" w:styleId="1462E9181EBB4CE0AFDADC65048F6B27">
    <w:name w:val="1462E9181EBB4CE0AFDADC65048F6B27"/>
    <w:rsid w:val="0088667C"/>
  </w:style>
  <w:style w:type="paragraph" w:customStyle="1" w:styleId="3BA475558AB54A778BFBD87235E839B1">
    <w:name w:val="3BA475558AB54A778BFBD87235E839B1"/>
    <w:rsid w:val="0088667C"/>
  </w:style>
  <w:style w:type="paragraph" w:customStyle="1" w:styleId="8ABC9DD1682E45A5B9D97C3EB54E6B84">
    <w:name w:val="8ABC9DD1682E45A5B9D97C3EB54E6B84"/>
    <w:rsid w:val="0088667C"/>
  </w:style>
  <w:style w:type="paragraph" w:customStyle="1" w:styleId="1A1FFCC96A934A78B2AFFDA366FFB134">
    <w:name w:val="1A1FFCC96A934A78B2AFFDA366FFB134"/>
    <w:rsid w:val="0088667C"/>
  </w:style>
  <w:style w:type="paragraph" w:customStyle="1" w:styleId="64B6B9B33CEF47F9B04251572B315174">
    <w:name w:val="64B6B9B33CEF47F9B04251572B315174"/>
    <w:rsid w:val="0088667C"/>
  </w:style>
  <w:style w:type="paragraph" w:customStyle="1" w:styleId="2F6FDF60E5FF447383D6169A4D279E28">
    <w:name w:val="2F6FDF60E5FF447383D6169A4D279E28"/>
    <w:rsid w:val="0088667C"/>
  </w:style>
  <w:style w:type="paragraph" w:customStyle="1" w:styleId="32076FDAEBF44F57B024432C533EDF95">
    <w:name w:val="32076FDAEBF44F57B024432C533EDF95"/>
    <w:rsid w:val="0088667C"/>
  </w:style>
  <w:style w:type="paragraph" w:customStyle="1" w:styleId="FF75EF1FB5C642A383D8AC0E203A3187">
    <w:name w:val="FF75EF1FB5C642A383D8AC0E203A3187"/>
    <w:rsid w:val="0088667C"/>
  </w:style>
  <w:style w:type="paragraph" w:customStyle="1" w:styleId="0CB27B4D320647ECBD5437B918E7CE21">
    <w:name w:val="0CB27B4D320647ECBD5437B918E7CE21"/>
    <w:rsid w:val="0088667C"/>
  </w:style>
  <w:style w:type="paragraph" w:customStyle="1" w:styleId="9726533B8DB3469EAA57760E0C3D5754">
    <w:name w:val="9726533B8DB3469EAA57760E0C3D5754"/>
    <w:rsid w:val="0088667C"/>
  </w:style>
  <w:style w:type="paragraph" w:customStyle="1" w:styleId="C2E57B6FD25545A7935258C0AF55F813">
    <w:name w:val="C2E57B6FD25545A7935258C0AF55F813"/>
    <w:rsid w:val="0088667C"/>
  </w:style>
  <w:style w:type="paragraph" w:customStyle="1" w:styleId="B566B02D86C8458E860D701464E939F6">
    <w:name w:val="B566B02D86C8458E860D701464E939F6"/>
    <w:rsid w:val="0088667C"/>
  </w:style>
  <w:style w:type="paragraph" w:customStyle="1" w:styleId="578CD38188F94D5A8529132C8B0B96DF">
    <w:name w:val="578CD38188F94D5A8529132C8B0B96DF"/>
    <w:rsid w:val="0088667C"/>
  </w:style>
  <w:style w:type="paragraph" w:customStyle="1" w:styleId="FDA4DE5C91FC459A8B679CA7898477EA">
    <w:name w:val="FDA4DE5C91FC459A8B679CA7898477EA"/>
    <w:rsid w:val="0088667C"/>
  </w:style>
  <w:style w:type="paragraph" w:customStyle="1" w:styleId="9378E65503BF4740874E2E351190031B">
    <w:name w:val="9378E65503BF4740874E2E351190031B"/>
    <w:rsid w:val="0088667C"/>
  </w:style>
  <w:style w:type="paragraph" w:customStyle="1" w:styleId="4B50CEC131BD423F8071FF2138C64BE3">
    <w:name w:val="4B50CEC131BD423F8071FF2138C64BE3"/>
    <w:rsid w:val="0088667C"/>
  </w:style>
  <w:style w:type="paragraph" w:customStyle="1" w:styleId="7E573482483A41B38224070B5D833C83">
    <w:name w:val="7E573482483A41B38224070B5D833C83"/>
    <w:rsid w:val="0088667C"/>
  </w:style>
  <w:style w:type="paragraph" w:customStyle="1" w:styleId="32EAD277388D47B18899742742B0222E">
    <w:name w:val="32EAD277388D47B18899742742B0222E"/>
    <w:rsid w:val="0088667C"/>
  </w:style>
  <w:style w:type="paragraph" w:customStyle="1" w:styleId="F89EE1F41D5A44CE8890DFC885FD15CC">
    <w:name w:val="F89EE1F41D5A44CE8890DFC885FD15CC"/>
    <w:rsid w:val="0088667C"/>
  </w:style>
  <w:style w:type="paragraph" w:customStyle="1" w:styleId="253A6A6374B646AC97857E6BFEEDDB82">
    <w:name w:val="253A6A6374B646AC97857E6BFEEDDB82"/>
    <w:rsid w:val="0088667C"/>
  </w:style>
  <w:style w:type="paragraph" w:customStyle="1" w:styleId="BF785CDC71D34E1799F786BE0AAF3F99">
    <w:name w:val="BF785CDC71D34E1799F786BE0AAF3F99"/>
    <w:rsid w:val="0088667C"/>
  </w:style>
  <w:style w:type="paragraph" w:customStyle="1" w:styleId="4D85DD0AAED346308BC7917B0B240DD0">
    <w:name w:val="4D85DD0AAED346308BC7917B0B240DD0"/>
    <w:rsid w:val="0088667C"/>
  </w:style>
  <w:style w:type="paragraph" w:customStyle="1" w:styleId="C153E48A3CCA42B9940BCA0F855B6D29">
    <w:name w:val="C153E48A3CCA42B9940BCA0F855B6D29"/>
    <w:rsid w:val="0088667C"/>
  </w:style>
  <w:style w:type="paragraph" w:customStyle="1" w:styleId="47ACAD879A07405B8E5956958DCE4E45">
    <w:name w:val="47ACAD879A07405B8E5956958DCE4E45"/>
    <w:rsid w:val="0088667C"/>
  </w:style>
  <w:style w:type="paragraph" w:customStyle="1" w:styleId="BD567C3BB4BE43C1B48E6A8282B5127D">
    <w:name w:val="BD567C3BB4BE43C1B48E6A8282B5127D"/>
    <w:rsid w:val="0088667C"/>
  </w:style>
  <w:style w:type="paragraph" w:customStyle="1" w:styleId="6FBAB829B67A4C85A914BF46E8769FEC">
    <w:name w:val="6FBAB829B67A4C85A914BF46E8769FEC"/>
    <w:rsid w:val="0088667C"/>
  </w:style>
  <w:style w:type="paragraph" w:customStyle="1" w:styleId="1D1360D015634811AF00F50D78430CB3">
    <w:name w:val="1D1360D015634811AF00F50D78430CB3"/>
    <w:rsid w:val="0088667C"/>
  </w:style>
  <w:style w:type="paragraph" w:customStyle="1" w:styleId="FCE6D8F090274ADF97FBD1ECDF8BA797">
    <w:name w:val="FCE6D8F090274ADF97FBD1ECDF8BA797"/>
    <w:rsid w:val="0088667C"/>
  </w:style>
  <w:style w:type="paragraph" w:customStyle="1" w:styleId="12D242BE8D694568ABB89A7060F7DBEF">
    <w:name w:val="12D242BE8D694568ABB89A7060F7DBEF"/>
    <w:rsid w:val="0088667C"/>
  </w:style>
  <w:style w:type="paragraph" w:customStyle="1" w:styleId="B007249BCF994CBE9C72C11B4289214B">
    <w:name w:val="B007249BCF994CBE9C72C11B4289214B"/>
    <w:rsid w:val="0088667C"/>
  </w:style>
  <w:style w:type="paragraph" w:customStyle="1" w:styleId="0E7CAB2CB2B44A9EA1FEC4F9743E3B3C">
    <w:name w:val="0E7CAB2CB2B44A9EA1FEC4F9743E3B3C"/>
    <w:rsid w:val="0088667C"/>
  </w:style>
  <w:style w:type="paragraph" w:customStyle="1" w:styleId="0368FC78F7F84205A4521B233737D045">
    <w:name w:val="0368FC78F7F84205A4521B233737D045"/>
    <w:rsid w:val="0088667C"/>
  </w:style>
  <w:style w:type="paragraph" w:customStyle="1" w:styleId="2954AD4BADAE4DE285051B1617DF38E1">
    <w:name w:val="2954AD4BADAE4DE285051B1617DF38E1"/>
    <w:rsid w:val="0088667C"/>
  </w:style>
  <w:style w:type="paragraph" w:customStyle="1" w:styleId="EC4FEFE6066A493F9A730A0C5F9C3591">
    <w:name w:val="EC4FEFE6066A493F9A730A0C5F9C3591"/>
    <w:rsid w:val="0088667C"/>
  </w:style>
  <w:style w:type="paragraph" w:customStyle="1" w:styleId="9297ADD53D424E07B745BB2F8FE526B7">
    <w:name w:val="9297ADD53D424E07B745BB2F8FE526B7"/>
    <w:rsid w:val="0088667C"/>
  </w:style>
  <w:style w:type="paragraph" w:customStyle="1" w:styleId="E75740B18CEB4542BC70ABBA6742B87C">
    <w:name w:val="E75740B18CEB4542BC70ABBA6742B87C"/>
    <w:rsid w:val="0088667C"/>
  </w:style>
  <w:style w:type="paragraph" w:customStyle="1" w:styleId="8C671CAD54B146BDA88C0FB3A443294E">
    <w:name w:val="8C671CAD54B146BDA88C0FB3A443294E"/>
    <w:rsid w:val="0088667C"/>
  </w:style>
  <w:style w:type="paragraph" w:customStyle="1" w:styleId="FDF7369425264688A21A743250E1550E">
    <w:name w:val="FDF7369425264688A21A743250E1550E"/>
    <w:rsid w:val="0088667C"/>
  </w:style>
  <w:style w:type="paragraph" w:customStyle="1" w:styleId="F4938663485C447BB14741446D1E21A9">
    <w:name w:val="F4938663485C447BB14741446D1E21A9"/>
    <w:rsid w:val="0088667C"/>
  </w:style>
  <w:style w:type="paragraph" w:customStyle="1" w:styleId="46D8BCAFC2154D0CAA1F1DAF73F57115">
    <w:name w:val="46D8BCAFC2154D0CAA1F1DAF73F57115"/>
    <w:rsid w:val="0088667C"/>
  </w:style>
  <w:style w:type="paragraph" w:customStyle="1" w:styleId="41C98097233A4954A6152D9D01B40B1C">
    <w:name w:val="41C98097233A4954A6152D9D01B40B1C"/>
    <w:rsid w:val="0088667C"/>
  </w:style>
  <w:style w:type="paragraph" w:customStyle="1" w:styleId="12969591B70E4A1EBE9F667C7EC9E832">
    <w:name w:val="12969591B70E4A1EBE9F667C7EC9E832"/>
    <w:rsid w:val="0088667C"/>
  </w:style>
  <w:style w:type="paragraph" w:customStyle="1" w:styleId="45EA040D4EC34146AD6BEEA10B8B9524">
    <w:name w:val="45EA040D4EC34146AD6BEEA10B8B9524"/>
    <w:rsid w:val="0088667C"/>
  </w:style>
  <w:style w:type="paragraph" w:customStyle="1" w:styleId="DED0A425BD434FE0B7824C80F5386BF5">
    <w:name w:val="DED0A425BD434FE0B7824C80F5386BF5"/>
    <w:rsid w:val="0088667C"/>
  </w:style>
  <w:style w:type="paragraph" w:customStyle="1" w:styleId="082614395AF24DF2AC36CFBFDC43E184">
    <w:name w:val="082614395AF24DF2AC36CFBFDC43E184"/>
    <w:rsid w:val="0088667C"/>
  </w:style>
  <w:style w:type="paragraph" w:customStyle="1" w:styleId="D7D126ECA2FC40B68B7803ABA83197D3">
    <w:name w:val="D7D126ECA2FC40B68B7803ABA83197D3"/>
    <w:rsid w:val="0088667C"/>
  </w:style>
  <w:style w:type="paragraph" w:customStyle="1" w:styleId="4C7C5CC9E10E4E7AA2C148BDE9222821">
    <w:name w:val="4C7C5CC9E10E4E7AA2C148BDE9222821"/>
    <w:rsid w:val="0088667C"/>
  </w:style>
  <w:style w:type="paragraph" w:customStyle="1" w:styleId="DF5E2E517C564EEC810D2F01576E8639">
    <w:name w:val="DF5E2E517C564EEC810D2F01576E8639"/>
    <w:rsid w:val="0088667C"/>
  </w:style>
  <w:style w:type="paragraph" w:customStyle="1" w:styleId="B0F2BF035D5D4C2E88BFA9C3E53288C4">
    <w:name w:val="B0F2BF035D5D4C2E88BFA9C3E53288C4"/>
    <w:rsid w:val="0088667C"/>
  </w:style>
  <w:style w:type="paragraph" w:customStyle="1" w:styleId="4AE9A1B2EB144779B989A4D8325BF415">
    <w:name w:val="4AE9A1B2EB144779B989A4D8325BF415"/>
    <w:rsid w:val="0088667C"/>
  </w:style>
  <w:style w:type="paragraph" w:customStyle="1" w:styleId="42FEA95B0EFA4068A22690246291F188">
    <w:name w:val="42FEA95B0EFA4068A22690246291F188"/>
    <w:rsid w:val="0088667C"/>
  </w:style>
  <w:style w:type="paragraph" w:customStyle="1" w:styleId="032475CBA8884372B7C2D72C4AB45425">
    <w:name w:val="032475CBA8884372B7C2D72C4AB45425"/>
    <w:rsid w:val="0088667C"/>
  </w:style>
  <w:style w:type="paragraph" w:customStyle="1" w:styleId="84F8F9C19917441ABF6285D6EB71FE4D">
    <w:name w:val="84F8F9C19917441ABF6285D6EB71FE4D"/>
    <w:rsid w:val="0088667C"/>
  </w:style>
  <w:style w:type="paragraph" w:customStyle="1" w:styleId="3F168F8908F1468FA8C6493B07638453">
    <w:name w:val="3F168F8908F1468FA8C6493B07638453"/>
    <w:rsid w:val="0088667C"/>
  </w:style>
  <w:style w:type="paragraph" w:customStyle="1" w:styleId="D9BC897BBA6C451680132D3E4AF0F284">
    <w:name w:val="D9BC897BBA6C451680132D3E4AF0F284"/>
    <w:rsid w:val="0088667C"/>
  </w:style>
  <w:style w:type="paragraph" w:customStyle="1" w:styleId="34E17C7AE5A0458F88BDF73FD7088EA8">
    <w:name w:val="34E17C7AE5A0458F88BDF73FD7088EA8"/>
    <w:rsid w:val="0088667C"/>
  </w:style>
  <w:style w:type="paragraph" w:customStyle="1" w:styleId="DF849F3B268B49ED93426741F0E2C0D2">
    <w:name w:val="DF849F3B268B49ED93426741F0E2C0D2"/>
    <w:rsid w:val="0088667C"/>
  </w:style>
  <w:style w:type="paragraph" w:customStyle="1" w:styleId="649BD4858C3D466DAFFAC16F9E80DEF0">
    <w:name w:val="649BD4858C3D466DAFFAC16F9E80DEF0"/>
    <w:rsid w:val="0088667C"/>
  </w:style>
  <w:style w:type="paragraph" w:customStyle="1" w:styleId="EF02941092CB42979445E6D6A9B374E6">
    <w:name w:val="EF02941092CB42979445E6D6A9B374E6"/>
    <w:rsid w:val="0088667C"/>
  </w:style>
  <w:style w:type="paragraph" w:customStyle="1" w:styleId="960599FCCB5A4002A199214BFF5F5B94">
    <w:name w:val="960599FCCB5A4002A199214BFF5F5B94"/>
    <w:rsid w:val="0088667C"/>
  </w:style>
  <w:style w:type="paragraph" w:customStyle="1" w:styleId="CC6A1C597FF645CF9612EF07DB48D88C">
    <w:name w:val="CC6A1C597FF645CF9612EF07DB48D88C"/>
    <w:rsid w:val="0088667C"/>
  </w:style>
  <w:style w:type="paragraph" w:customStyle="1" w:styleId="FCD79D8CF8D04B5ABB2B03EBDD35B4AB">
    <w:name w:val="FCD79D8CF8D04B5ABB2B03EBDD35B4AB"/>
    <w:rsid w:val="0088667C"/>
  </w:style>
  <w:style w:type="paragraph" w:customStyle="1" w:styleId="755F9D034BA94086BFE84C620668A832">
    <w:name w:val="755F9D034BA94086BFE84C620668A832"/>
    <w:rsid w:val="0088667C"/>
  </w:style>
  <w:style w:type="paragraph" w:customStyle="1" w:styleId="960110F58CD1460B835CCE73CB1EB784">
    <w:name w:val="960110F58CD1460B835CCE73CB1EB784"/>
    <w:rsid w:val="0088667C"/>
  </w:style>
  <w:style w:type="paragraph" w:customStyle="1" w:styleId="F691770D9BC549C9B49F946655DD9891">
    <w:name w:val="F691770D9BC549C9B49F946655DD9891"/>
    <w:rsid w:val="0088667C"/>
  </w:style>
  <w:style w:type="paragraph" w:customStyle="1" w:styleId="5187E84281CE46F5ACE5C92D922BBB69">
    <w:name w:val="5187E84281CE46F5ACE5C92D922BBB69"/>
    <w:rsid w:val="0088667C"/>
  </w:style>
  <w:style w:type="paragraph" w:customStyle="1" w:styleId="FF0FA3C53FAF40A3BA7CFE87C4BC46BA">
    <w:name w:val="FF0FA3C53FAF40A3BA7CFE87C4BC46BA"/>
    <w:rsid w:val="0088667C"/>
  </w:style>
  <w:style w:type="paragraph" w:customStyle="1" w:styleId="FF4FD1C9D7574827A7EC008F0F339DCB">
    <w:name w:val="FF4FD1C9D7574827A7EC008F0F339DCB"/>
    <w:rsid w:val="0088667C"/>
  </w:style>
  <w:style w:type="paragraph" w:customStyle="1" w:styleId="84901E55621F41CA8D0441FAC91EE45E">
    <w:name w:val="84901E55621F41CA8D0441FAC91EE45E"/>
    <w:rsid w:val="0088667C"/>
  </w:style>
  <w:style w:type="paragraph" w:customStyle="1" w:styleId="D6833B30692B4AF38EE381E097EF16D3">
    <w:name w:val="D6833B30692B4AF38EE381E097EF16D3"/>
    <w:rsid w:val="0088667C"/>
  </w:style>
  <w:style w:type="paragraph" w:customStyle="1" w:styleId="5619B3FAF55F40D381ED776E3DF1D769">
    <w:name w:val="5619B3FAF55F40D381ED776E3DF1D769"/>
    <w:rsid w:val="0088667C"/>
  </w:style>
  <w:style w:type="paragraph" w:customStyle="1" w:styleId="EDEFF5AACC7748F09D70B821D9212171">
    <w:name w:val="EDEFF5AACC7748F09D70B821D9212171"/>
    <w:rsid w:val="0088667C"/>
  </w:style>
  <w:style w:type="paragraph" w:customStyle="1" w:styleId="42426484CAB54EAD85F2F73571F68ACF">
    <w:name w:val="42426484CAB54EAD85F2F73571F68ACF"/>
    <w:rsid w:val="0088667C"/>
  </w:style>
  <w:style w:type="paragraph" w:customStyle="1" w:styleId="D62405FBD6684605AB8D1E1CD4B6070D">
    <w:name w:val="D62405FBD6684605AB8D1E1CD4B6070D"/>
    <w:rsid w:val="0088667C"/>
  </w:style>
  <w:style w:type="paragraph" w:customStyle="1" w:styleId="BFD3456627CD4C7FB7E3BEA4CC2EAA01">
    <w:name w:val="BFD3456627CD4C7FB7E3BEA4CC2EAA01"/>
    <w:rsid w:val="0088667C"/>
  </w:style>
  <w:style w:type="paragraph" w:customStyle="1" w:styleId="DBB396E9FD1948E282A9270A7887A299">
    <w:name w:val="DBB396E9FD1948E282A9270A7887A299"/>
    <w:rsid w:val="0088667C"/>
  </w:style>
  <w:style w:type="paragraph" w:customStyle="1" w:styleId="F3C1F0A498AF4FCAB4C03618ABAB15EC">
    <w:name w:val="F3C1F0A498AF4FCAB4C03618ABAB15EC"/>
    <w:rsid w:val="0088667C"/>
  </w:style>
  <w:style w:type="paragraph" w:customStyle="1" w:styleId="BC6C048D40CB4C208B80415DDEEB5DD3">
    <w:name w:val="BC6C048D40CB4C208B80415DDEEB5DD3"/>
    <w:rsid w:val="0088667C"/>
  </w:style>
  <w:style w:type="paragraph" w:customStyle="1" w:styleId="8B3D9A7985C84A058EB2CA90EC7E101B">
    <w:name w:val="8B3D9A7985C84A058EB2CA90EC7E101B"/>
    <w:rsid w:val="0088667C"/>
  </w:style>
  <w:style w:type="paragraph" w:customStyle="1" w:styleId="CF4843FBD1F94776A2ACA706DFEEA1C4">
    <w:name w:val="CF4843FBD1F94776A2ACA706DFEEA1C4"/>
    <w:rsid w:val="0088667C"/>
  </w:style>
  <w:style w:type="paragraph" w:customStyle="1" w:styleId="19B061E51CE1440CB1E3D718B3AA8FAE">
    <w:name w:val="19B061E51CE1440CB1E3D718B3AA8FAE"/>
    <w:rsid w:val="0088667C"/>
  </w:style>
  <w:style w:type="paragraph" w:customStyle="1" w:styleId="6C82F9277A1F4E978C82D9241AF6E209">
    <w:name w:val="6C82F9277A1F4E978C82D9241AF6E209"/>
    <w:rsid w:val="0088667C"/>
  </w:style>
  <w:style w:type="paragraph" w:customStyle="1" w:styleId="E390475BB6EB4F5292B23144CA490CB3">
    <w:name w:val="E390475BB6EB4F5292B23144CA490CB3"/>
    <w:rsid w:val="0088667C"/>
  </w:style>
  <w:style w:type="paragraph" w:customStyle="1" w:styleId="CB030541AE93448D8DB0DCD05FDCEB3B">
    <w:name w:val="CB030541AE93448D8DB0DCD05FDCEB3B"/>
    <w:rsid w:val="0088667C"/>
  </w:style>
  <w:style w:type="paragraph" w:customStyle="1" w:styleId="31DAA6D93354414A850464D7E732D5D7">
    <w:name w:val="31DAA6D93354414A850464D7E732D5D7"/>
    <w:rsid w:val="0088667C"/>
  </w:style>
  <w:style w:type="paragraph" w:customStyle="1" w:styleId="9B748BA2A4FC496C800ACA7861FBD9D9">
    <w:name w:val="9B748BA2A4FC496C800ACA7861FBD9D9"/>
    <w:rsid w:val="0088667C"/>
  </w:style>
  <w:style w:type="paragraph" w:customStyle="1" w:styleId="2CFDCDA4E7DA4B52868F2BAA5842DA81">
    <w:name w:val="2CFDCDA4E7DA4B52868F2BAA5842DA81"/>
    <w:rsid w:val="0088667C"/>
  </w:style>
  <w:style w:type="paragraph" w:customStyle="1" w:styleId="014B1D4F00E94AC3B75BBB13B3DE75E8">
    <w:name w:val="014B1D4F00E94AC3B75BBB13B3DE75E8"/>
    <w:rsid w:val="0088667C"/>
  </w:style>
  <w:style w:type="paragraph" w:customStyle="1" w:styleId="7660B1D5CE0E4130B70D9EE7C5451895">
    <w:name w:val="7660B1D5CE0E4130B70D9EE7C5451895"/>
    <w:rsid w:val="0088667C"/>
  </w:style>
  <w:style w:type="paragraph" w:customStyle="1" w:styleId="D5F0F77B369A48DD9CD7BBDD87CAC829">
    <w:name w:val="D5F0F77B369A48DD9CD7BBDD87CAC829"/>
    <w:rsid w:val="0088667C"/>
  </w:style>
  <w:style w:type="paragraph" w:customStyle="1" w:styleId="AD95E763E03A4D2C98634447DC84387A">
    <w:name w:val="AD95E763E03A4D2C98634447DC84387A"/>
    <w:rsid w:val="0088667C"/>
  </w:style>
  <w:style w:type="paragraph" w:customStyle="1" w:styleId="8BBD32A0DED44013843229583E48D387">
    <w:name w:val="8BBD32A0DED44013843229583E48D387"/>
    <w:rsid w:val="0088667C"/>
  </w:style>
  <w:style w:type="paragraph" w:customStyle="1" w:styleId="C5C55AB026FF419988689B551371B900">
    <w:name w:val="C5C55AB026FF419988689B551371B900"/>
    <w:rsid w:val="0088667C"/>
  </w:style>
  <w:style w:type="paragraph" w:customStyle="1" w:styleId="3B083CC3FFD64C9299763CB8E4A62E4F">
    <w:name w:val="3B083CC3FFD64C9299763CB8E4A62E4F"/>
    <w:rsid w:val="0088667C"/>
  </w:style>
  <w:style w:type="paragraph" w:customStyle="1" w:styleId="EB10F508A7E6452E8CC2B7E9A53787D5">
    <w:name w:val="EB10F508A7E6452E8CC2B7E9A53787D5"/>
    <w:rsid w:val="0088667C"/>
  </w:style>
  <w:style w:type="paragraph" w:customStyle="1" w:styleId="9454EA3AEE4A4C7595A8845F9857040A">
    <w:name w:val="9454EA3AEE4A4C7595A8845F9857040A"/>
    <w:rsid w:val="0088667C"/>
  </w:style>
  <w:style w:type="paragraph" w:customStyle="1" w:styleId="5A323F398B0C4C6CAB0E50D858FDCFF7">
    <w:name w:val="5A323F398B0C4C6CAB0E50D858FDCFF7"/>
    <w:rsid w:val="0088667C"/>
  </w:style>
  <w:style w:type="paragraph" w:customStyle="1" w:styleId="1C0009EF54AA4DBC9DED53CAD1BD84B1">
    <w:name w:val="1C0009EF54AA4DBC9DED53CAD1BD84B1"/>
    <w:rsid w:val="0088667C"/>
  </w:style>
  <w:style w:type="paragraph" w:customStyle="1" w:styleId="D49F51576BD14E08831BACC79A414018">
    <w:name w:val="D49F51576BD14E08831BACC79A414018"/>
    <w:rsid w:val="0088667C"/>
  </w:style>
  <w:style w:type="paragraph" w:customStyle="1" w:styleId="D601D7705278463ABBB15E33D1F8AC98">
    <w:name w:val="D601D7705278463ABBB15E33D1F8AC98"/>
    <w:rsid w:val="0088667C"/>
  </w:style>
  <w:style w:type="paragraph" w:customStyle="1" w:styleId="5DB67DC2CEB243BAAF4EEAF4FF450032">
    <w:name w:val="5DB67DC2CEB243BAAF4EEAF4FF450032"/>
    <w:rsid w:val="0088667C"/>
  </w:style>
  <w:style w:type="paragraph" w:customStyle="1" w:styleId="7BFE1117EB834F1987887EAEEFE811E4">
    <w:name w:val="7BFE1117EB834F1987887EAEEFE811E4"/>
    <w:rsid w:val="0088667C"/>
  </w:style>
  <w:style w:type="paragraph" w:customStyle="1" w:styleId="6F6FD7F2CC30441FAABEDE5C76342C2C">
    <w:name w:val="6F6FD7F2CC30441FAABEDE5C76342C2C"/>
    <w:rsid w:val="0088667C"/>
  </w:style>
  <w:style w:type="paragraph" w:customStyle="1" w:styleId="1BE951A293BF41B793D193C1512D0002">
    <w:name w:val="1BE951A293BF41B793D193C1512D0002"/>
    <w:rsid w:val="0088667C"/>
  </w:style>
  <w:style w:type="paragraph" w:customStyle="1" w:styleId="80759B1224DC4816BC25400FDDD676DE">
    <w:name w:val="80759B1224DC4816BC25400FDDD676DE"/>
    <w:rsid w:val="0088667C"/>
  </w:style>
  <w:style w:type="paragraph" w:customStyle="1" w:styleId="C64F91B1311B4C989950D9D43B24589E">
    <w:name w:val="C64F91B1311B4C989950D9D43B24589E"/>
    <w:rsid w:val="0088667C"/>
  </w:style>
  <w:style w:type="paragraph" w:customStyle="1" w:styleId="1855D339B4EB42F1ABE9CBF5EB7B2AC9">
    <w:name w:val="1855D339B4EB42F1ABE9CBF5EB7B2AC9"/>
    <w:rsid w:val="0088667C"/>
  </w:style>
  <w:style w:type="paragraph" w:customStyle="1" w:styleId="A520118D262A467D81E38F00A99567BA">
    <w:name w:val="A520118D262A467D81E38F00A99567BA"/>
    <w:rsid w:val="0088667C"/>
  </w:style>
  <w:style w:type="paragraph" w:customStyle="1" w:styleId="015D81FD88CD4AAC871CAC43EA80F460">
    <w:name w:val="015D81FD88CD4AAC871CAC43EA80F460"/>
    <w:rsid w:val="0088667C"/>
  </w:style>
  <w:style w:type="paragraph" w:customStyle="1" w:styleId="E6FECC1BD6844E1AA209BE57F07EE095">
    <w:name w:val="E6FECC1BD6844E1AA209BE57F07EE095"/>
    <w:rsid w:val="0088667C"/>
  </w:style>
  <w:style w:type="paragraph" w:customStyle="1" w:styleId="3CB30B381C684280AFC0B079F927F98B">
    <w:name w:val="3CB30B381C684280AFC0B079F927F98B"/>
    <w:rsid w:val="0088667C"/>
  </w:style>
  <w:style w:type="paragraph" w:customStyle="1" w:styleId="A5E73FC1AEBD4ABA8BE7CBF84FC5A919">
    <w:name w:val="A5E73FC1AEBD4ABA8BE7CBF84FC5A919"/>
    <w:rsid w:val="0088667C"/>
  </w:style>
  <w:style w:type="paragraph" w:customStyle="1" w:styleId="1D32471385D84339B3C27E84BB5C6C24">
    <w:name w:val="1D32471385D84339B3C27E84BB5C6C24"/>
    <w:rsid w:val="0088667C"/>
  </w:style>
  <w:style w:type="paragraph" w:customStyle="1" w:styleId="C4EB31A3AA454619B95DF1CA97139887">
    <w:name w:val="C4EB31A3AA454619B95DF1CA97139887"/>
    <w:rsid w:val="0088667C"/>
  </w:style>
  <w:style w:type="paragraph" w:customStyle="1" w:styleId="F8A6F91BE9294AE093D16276D1912BBD">
    <w:name w:val="F8A6F91BE9294AE093D16276D1912BBD"/>
    <w:rsid w:val="0088667C"/>
  </w:style>
  <w:style w:type="paragraph" w:customStyle="1" w:styleId="E40F8CA8065C4F23B06E25678146EC19">
    <w:name w:val="E40F8CA8065C4F23B06E25678146EC19"/>
    <w:rsid w:val="0088667C"/>
  </w:style>
  <w:style w:type="paragraph" w:customStyle="1" w:styleId="248E10BA31F94957A8EEB6C28B49636E">
    <w:name w:val="248E10BA31F94957A8EEB6C28B49636E"/>
    <w:rsid w:val="0088667C"/>
  </w:style>
  <w:style w:type="paragraph" w:customStyle="1" w:styleId="AB4F0925AC6547B9843A6493E0EDBE61">
    <w:name w:val="AB4F0925AC6547B9843A6493E0EDBE61"/>
    <w:rsid w:val="0088667C"/>
  </w:style>
  <w:style w:type="paragraph" w:customStyle="1" w:styleId="95F7F52238F04D339E39AFFF730488B1">
    <w:name w:val="95F7F52238F04D339E39AFFF730488B1"/>
    <w:rsid w:val="0088667C"/>
  </w:style>
  <w:style w:type="paragraph" w:customStyle="1" w:styleId="C2A7951E5329493490B0873626BDAA2B">
    <w:name w:val="C2A7951E5329493490B0873626BDAA2B"/>
    <w:rsid w:val="0088667C"/>
  </w:style>
  <w:style w:type="paragraph" w:customStyle="1" w:styleId="2ED117CD0F0A461D8E74C09CA32AAB6A">
    <w:name w:val="2ED117CD0F0A461D8E74C09CA32AAB6A"/>
    <w:rsid w:val="0088667C"/>
  </w:style>
  <w:style w:type="paragraph" w:customStyle="1" w:styleId="95386604CED64A8AB03CC9DE11511408">
    <w:name w:val="95386604CED64A8AB03CC9DE11511408"/>
    <w:rsid w:val="0088667C"/>
  </w:style>
  <w:style w:type="paragraph" w:customStyle="1" w:styleId="A216CF8732F648A08E17388CBD13CBDF">
    <w:name w:val="A216CF8732F648A08E17388CBD13CBDF"/>
    <w:rsid w:val="0088667C"/>
  </w:style>
  <w:style w:type="paragraph" w:customStyle="1" w:styleId="BFB4102F01CF40179C2D07EDF372B7D7">
    <w:name w:val="BFB4102F01CF40179C2D07EDF372B7D7"/>
    <w:rsid w:val="0088667C"/>
  </w:style>
  <w:style w:type="paragraph" w:customStyle="1" w:styleId="5527CF28C98C44559049591832E7EE3E">
    <w:name w:val="5527CF28C98C44559049591832E7EE3E"/>
    <w:rsid w:val="0088667C"/>
  </w:style>
  <w:style w:type="paragraph" w:customStyle="1" w:styleId="543298197669400DB668B32B45B2D268">
    <w:name w:val="543298197669400DB668B32B45B2D268"/>
    <w:rsid w:val="0088667C"/>
  </w:style>
  <w:style w:type="paragraph" w:customStyle="1" w:styleId="55EFF31902454F02A45509C754C058D2">
    <w:name w:val="55EFF31902454F02A45509C754C058D2"/>
    <w:rsid w:val="0088667C"/>
  </w:style>
  <w:style w:type="paragraph" w:customStyle="1" w:styleId="C5E9DECAC4F3430A8A8DDDB83E28559F">
    <w:name w:val="C5E9DECAC4F3430A8A8DDDB83E28559F"/>
    <w:rsid w:val="0088667C"/>
  </w:style>
  <w:style w:type="paragraph" w:customStyle="1" w:styleId="A056CEE877FC4373A4FE26D0A9A737D4">
    <w:name w:val="A056CEE877FC4373A4FE26D0A9A737D4"/>
    <w:rsid w:val="0088667C"/>
  </w:style>
  <w:style w:type="paragraph" w:customStyle="1" w:styleId="D76B352C42EE424694DB637D350DA3D3">
    <w:name w:val="D76B352C42EE424694DB637D350DA3D3"/>
    <w:rsid w:val="0088667C"/>
  </w:style>
  <w:style w:type="paragraph" w:customStyle="1" w:styleId="EA4A984DEB20469D80DAF210883A19A7">
    <w:name w:val="EA4A984DEB20469D80DAF210883A19A7"/>
    <w:rsid w:val="0088667C"/>
  </w:style>
  <w:style w:type="paragraph" w:customStyle="1" w:styleId="540D1514C0FF418788A6CB6C76BAAD97">
    <w:name w:val="540D1514C0FF418788A6CB6C76BAAD97"/>
    <w:rsid w:val="0088667C"/>
  </w:style>
  <w:style w:type="paragraph" w:customStyle="1" w:styleId="F5CF7288B2FF4C729727516C482F82BE">
    <w:name w:val="F5CF7288B2FF4C729727516C482F82BE"/>
    <w:rsid w:val="0088667C"/>
  </w:style>
  <w:style w:type="paragraph" w:customStyle="1" w:styleId="A033EF5DB24C413A935DF2A319B9D0A3">
    <w:name w:val="A033EF5DB24C413A935DF2A319B9D0A3"/>
    <w:rsid w:val="0088667C"/>
  </w:style>
  <w:style w:type="paragraph" w:customStyle="1" w:styleId="A08EF124679545EF87D99FA72A1CBBF0">
    <w:name w:val="A08EF124679545EF87D99FA72A1CBBF0"/>
    <w:rsid w:val="0088667C"/>
  </w:style>
  <w:style w:type="paragraph" w:customStyle="1" w:styleId="8905487849574A9FA3BB41128686C81E">
    <w:name w:val="8905487849574A9FA3BB41128686C81E"/>
    <w:rsid w:val="0088667C"/>
  </w:style>
  <w:style w:type="paragraph" w:customStyle="1" w:styleId="30EAA192E85D442280D4E88786DB6C5B">
    <w:name w:val="30EAA192E85D442280D4E88786DB6C5B"/>
    <w:rsid w:val="0088667C"/>
  </w:style>
  <w:style w:type="paragraph" w:customStyle="1" w:styleId="CD36997E007F42D097AF72A4E1D4E136">
    <w:name w:val="CD36997E007F42D097AF72A4E1D4E136"/>
    <w:rsid w:val="0088667C"/>
  </w:style>
  <w:style w:type="paragraph" w:customStyle="1" w:styleId="3901E422BAD3464699914699C4983724">
    <w:name w:val="3901E422BAD3464699914699C4983724"/>
    <w:rsid w:val="0088667C"/>
  </w:style>
  <w:style w:type="paragraph" w:customStyle="1" w:styleId="AAF1D59A84F641A9A9ECDBC248AA549F">
    <w:name w:val="AAF1D59A84F641A9A9ECDBC248AA549F"/>
    <w:rsid w:val="0088667C"/>
  </w:style>
  <w:style w:type="paragraph" w:customStyle="1" w:styleId="DE8087A56F5E49CE9FEF359D1B7B0817">
    <w:name w:val="DE8087A56F5E49CE9FEF359D1B7B0817"/>
    <w:rsid w:val="0088667C"/>
  </w:style>
  <w:style w:type="paragraph" w:customStyle="1" w:styleId="147CE391C7B04D5E81CB975F83B287DF">
    <w:name w:val="147CE391C7B04D5E81CB975F83B287DF"/>
    <w:rsid w:val="0088667C"/>
  </w:style>
  <w:style w:type="paragraph" w:customStyle="1" w:styleId="86ABFF27329D408FAFBDF0C78AB44F9A">
    <w:name w:val="86ABFF27329D408FAFBDF0C78AB44F9A"/>
    <w:rsid w:val="0088667C"/>
  </w:style>
  <w:style w:type="paragraph" w:customStyle="1" w:styleId="0DCB59CB4A174B4CB0ECA2B52E9848F3">
    <w:name w:val="0DCB59CB4A174B4CB0ECA2B52E9848F3"/>
    <w:rsid w:val="0088667C"/>
  </w:style>
  <w:style w:type="paragraph" w:customStyle="1" w:styleId="2F51F59C293E479192DC418A7FF68F61">
    <w:name w:val="2F51F59C293E479192DC418A7FF68F61"/>
    <w:rsid w:val="0088667C"/>
  </w:style>
  <w:style w:type="paragraph" w:customStyle="1" w:styleId="3CF131488B8D458F9D59A3FF6375E81E">
    <w:name w:val="3CF131488B8D458F9D59A3FF6375E81E"/>
    <w:rsid w:val="0088667C"/>
  </w:style>
  <w:style w:type="paragraph" w:customStyle="1" w:styleId="B479980507B84898BC5CF6C222190203">
    <w:name w:val="B479980507B84898BC5CF6C222190203"/>
    <w:rsid w:val="0088667C"/>
  </w:style>
  <w:style w:type="paragraph" w:customStyle="1" w:styleId="6BA64F58D7144348B90DF91235A315FC">
    <w:name w:val="6BA64F58D7144348B90DF91235A315FC"/>
    <w:rsid w:val="0088667C"/>
  </w:style>
  <w:style w:type="paragraph" w:customStyle="1" w:styleId="4F479942BB0B44FA9366501F93374932">
    <w:name w:val="4F479942BB0B44FA9366501F93374932"/>
    <w:rsid w:val="0088667C"/>
  </w:style>
  <w:style w:type="paragraph" w:customStyle="1" w:styleId="13893DDED24C4D49B8878ED6D1E913DB">
    <w:name w:val="13893DDED24C4D49B8878ED6D1E913DB"/>
    <w:rsid w:val="0088667C"/>
  </w:style>
  <w:style w:type="paragraph" w:customStyle="1" w:styleId="1DA0F6001FAF428485EFA414F931F221">
    <w:name w:val="1DA0F6001FAF428485EFA414F931F221"/>
    <w:rsid w:val="0088667C"/>
  </w:style>
  <w:style w:type="paragraph" w:customStyle="1" w:styleId="BA406B343F0941E8B5F16259CAB58138">
    <w:name w:val="BA406B343F0941E8B5F16259CAB58138"/>
    <w:rsid w:val="0088667C"/>
  </w:style>
  <w:style w:type="paragraph" w:customStyle="1" w:styleId="21041E7CA4EF44879AC766840BDACDA0">
    <w:name w:val="21041E7CA4EF44879AC766840BDACDA0"/>
    <w:rsid w:val="0088667C"/>
  </w:style>
  <w:style w:type="paragraph" w:customStyle="1" w:styleId="2F30F3A910FB47A697FAA99B8A92A0D6">
    <w:name w:val="2F30F3A910FB47A697FAA99B8A92A0D6"/>
    <w:rsid w:val="0088667C"/>
  </w:style>
  <w:style w:type="paragraph" w:customStyle="1" w:styleId="0FA4C5CBCF624ADDB75E245D9C52DF65">
    <w:name w:val="0FA4C5CBCF624ADDB75E245D9C52DF65"/>
    <w:rsid w:val="0088667C"/>
  </w:style>
  <w:style w:type="paragraph" w:customStyle="1" w:styleId="0961DDDEC6154714823B0C5164AA26EF">
    <w:name w:val="0961DDDEC6154714823B0C5164AA26EF"/>
    <w:rsid w:val="0088667C"/>
  </w:style>
  <w:style w:type="paragraph" w:customStyle="1" w:styleId="D8E420AEC20B46BD8A3BB363B605FB74">
    <w:name w:val="D8E420AEC20B46BD8A3BB363B605FB74"/>
    <w:rsid w:val="0088667C"/>
  </w:style>
  <w:style w:type="paragraph" w:customStyle="1" w:styleId="F4E9367463CB4129B1DDD819DBC5884C">
    <w:name w:val="F4E9367463CB4129B1DDD819DBC5884C"/>
    <w:rsid w:val="0088667C"/>
  </w:style>
  <w:style w:type="paragraph" w:customStyle="1" w:styleId="39AE19EABB5E4175A7BCB3AE3F897027">
    <w:name w:val="39AE19EABB5E4175A7BCB3AE3F897027"/>
    <w:rsid w:val="0088667C"/>
  </w:style>
  <w:style w:type="paragraph" w:customStyle="1" w:styleId="C3735547E6FB465597AFFE4F1787BCBB">
    <w:name w:val="C3735547E6FB465597AFFE4F1787BCBB"/>
    <w:rsid w:val="0088667C"/>
  </w:style>
  <w:style w:type="paragraph" w:customStyle="1" w:styleId="D4C92874EF9648CDBAA1D0052EF98A99">
    <w:name w:val="D4C92874EF9648CDBAA1D0052EF98A99"/>
    <w:rsid w:val="0088667C"/>
  </w:style>
  <w:style w:type="paragraph" w:customStyle="1" w:styleId="BF826BA066914C8EA404FEBAC4CB0273">
    <w:name w:val="BF826BA066914C8EA404FEBAC4CB0273"/>
    <w:rsid w:val="0088667C"/>
  </w:style>
  <w:style w:type="paragraph" w:customStyle="1" w:styleId="2055FDAFEC88487BB5B31FCBABBDC030">
    <w:name w:val="2055FDAFEC88487BB5B31FCBABBDC030"/>
    <w:rsid w:val="0088667C"/>
  </w:style>
  <w:style w:type="paragraph" w:customStyle="1" w:styleId="720F2672F6B94A8E86F3F40232C10482">
    <w:name w:val="720F2672F6B94A8E86F3F40232C10482"/>
    <w:rsid w:val="0088667C"/>
  </w:style>
  <w:style w:type="paragraph" w:customStyle="1" w:styleId="02F0C393F1DB45D8888E7CA5789FB0FC">
    <w:name w:val="02F0C393F1DB45D8888E7CA5789FB0FC"/>
    <w:rsid w:val="0088667C"/>
  </w:style>
  <w:style w:type="paragraph" w:customStyle="1" w:styleId="1A4AEF2FE03A4058B8BD790E39F725EC">
    <w:name w:val="1A4AEF2FE03A4058B8BD790E39F725EC"/>
    <w:rsid w:val="0088667C"/>
  </w:style>
  <w:style w:type="paragraph" w:customStyle="1" w:styleId="D28BB17EEA0043959E46EA58E3357E68">
    <w:name w:val="D28BB17EEA0043959E46EA58E3357E68"/>
    <w:rsid w:val="0088667C"/>
  </w:style>
  <w:style w:type="paragraph" w:customStyle="1" w:styleId="A4ED66D018E149E5A15DAF179A39C5E6">
    <w:name w:val="A4ED66D018E149E5A15DAF179A39C5E6"/>
    <w:rsid w:val="0088667C"/>
  </w:style>
  <w:style w:type="paragraph" w:customStyle="1" w:styleId="9E8C5FD6C2844553B6ED4C05F3CB5626">
    <w:name w:val="9E8C5FD6C2844553B6ED4C05F3CB5626"/>
    <w:rsid w:val="0088667C"/>
  </w:style>
  <w:style w:type="paragraph" w:customStyle="1" w:styleId="1AA14D6685ED4718AF05ECC7A192FF6B">
    <w:name w:val="1AA14D6685ED4718AF05ECC7A192FF6B"/>
    <w:rsid w:val="0088667C"/>
  </w:style>
  <w:style w:type="paragraph" w:customStyle="1" w:styleId="896136460DAC44FC87DC9406F2F9D6B5">
    <w:name w:val="896136460DAC44FC87DC9406F2F9D6B5"/>
    <w:rsid w:val="0088667C"/>
  </w:style>
  <w:style w:type="paragraph" w:customStyle="1" w:styleId="2784B8C3FF684729ACC077416B89AC9D">
    <w:name w:val="2784B8C3FF684729ACC077416B89AC9D"/>
    <w:rsid w:val="0088667C"/>
  </w:style>
  <w:style w:type="paragraph" w:customStyle="1" w:styleId="891DE0B3EA854F37A96D0255964D3A9C">
    <w:name w:val="891DE0B3EA854F37A96D0255964D3A9C"/>
    <w:rsid w:val="0088667C"/>
  </w:style>
  <w:style w:type="paragraph" w:customStyle="1" w:styleId="787204877A4248CCA7B24D0D69BA33D5">
    <w:name w:val="787204877A4248CCA7B24D0D69BA33D5"/>
    <w:rsid w:val="0088667C"/>
  </w:style>
  <w:style w:type="paragraph" w:customStyle="1" w:styleId="F20CF4B5591748CAA773186472F6DC7C">
    <w:name w:val="F20CF4B5591748CAA773186472F6DC7C"/>
    <w:rsid w:val="0088667C"/>
  </w:style>
  <w:style w:type="paragraph" w:customStyle="1" w:styleId="89DF91B15F004AECACA00DBFCF31917B">
    <w:name w:val="89DF91B15F004AECACA00DBFCF31917B"/>
    <w:rsid w:val="0088667C"/>
  </w:style>
  <w:style w:type="paragraph" w:customStyle="1" w:styleId="52DFF94F03B04D1397C6BA1A7C86FDE5">
    <w:name w:val="52DFF94F03B04D1397C6BA1A7C86FDE5"/>
    <w:rsid w:val="0088667C"/>
  </w:style>
  <w:style w:type="paragraph" w:customStyle="1" w:styleId="28216288AB5F42D3B01F34D0F0BF1C18">
    <w:name w:val="28216288AB5F42D3B01F34D0F0BF1C18"/>
    <w:rsid w:val="0088667C"/>
  </w:style>
  <w:style w:type="paragraph" w:customStyle="1" w:styleId="C28F1AA658C2468CA7B52F0632E8943C">
    <w:name w:val="C28F1AA658C2468CA7B52F0632E8943C"/>
    <w:rsid w:val="0088667C"/>
  </w:style>
  <w:style w:type="paragraph" w:customStyle="1" w:styleId="E2C8E29780F74BE4A234B7B24202A8E2">
    <w:name w:val="E2C8E29780F74BE4A234B7B24202A8E2"/>
    <w:rsid w:val="0088667C"/>
  </w:style>
  <w:style w:type="paragraph" w:customStyle="1" w:styleId="EAEBB305E8914C45AD1A8E32B661F79A">
    <w:name w:val="EAEBB305E8914C45AD1A8E32B661F79A"/>
    <w:rsid w:val="0088667C"/>
  </w:style>
  <w:style w:type="paragraph" w:customStyle="1" w:styleId="2A13F79A80B94B50A79DD8B3087C7063">
    <w:name w:val="2A13F79A80B94B50A79DD8B3087C7063"/>
    <w:rsid w:val="0088667C"/>
  </w:style>
  <w:style w:type="paragraph" w:customStyle="1" w:styleId="135519394AA648FDB7197D2F0E4BE2CE">
    <w:name w:val="135519394AA648FDB7197D2F0E4BE2CE"/>
    <w:rsid w:val="0088667C"/>
  </w:style>
  <w:style w:type="paragraph" w:customStyle="1" w:styleId="4C0B6B1234A64666AB8CC09D294E8770">
    <w:name w:val="4C0B6B1234A64666AB8CC09D294E8770"/>
    <w:rsid w:val="0088667C"/>
  </w:style>
  <w:style w:type="paragraph" w:customStyle="1" w:styleId="23308DBA464A4DD6B36C05D78410178F">
    <w:name w:val="23308DBA464A4DD6B36C05D78410178F"/>
    <w:rsid w:val="0088667C"/>
  </w:style>
  <w:style w:type="paragraph" w:customStyle="1" w:styleId="00283CA0D63444BA9844764B1AEA0232">
    <w:name w:val="00283CA0D63444BA9844764B1AEA0232"/>
    <w:rsid w:val="0088667C"/>
  </w:style>
  <w:style w:type="paragraph" w:customStyle="1" w:styleId="A7B78C7844D4454793884076CE931B93">
    <w:name w:val="A7B78C7844D4454793884076CE931B93"/>
    <w:rsid w:val="0088667C"/>
  </w:style>
  <w:style w:type="paragraph" w:customStyle="1" w:styleId="E9C60AF8D50541AD84D7C7F75E0E7566">
    <w:name w:val="E9C60AF8D50541AD84D7C7F75E0E7566"/>
    <w:rsid w:val="0088667C"/>
  </w:style>
  <w:style w:type="paragraph" w:customStyle="1" w:styleId="164609A39B0E486FA4F245761790566D">
    <w:name w:val="164609A39B0E486FA4F245761790566D"/>
    <w:rsid w:val="0088667C"/>
  </w:style>
  <w:style w:type="paragraph" w:customStyle="1" w:styleId="FD7E4B9B75674F228E5DFA9498DDADDB">
    <w:name w:val="FD7E4B9B75674F228E5DFA9498DDADDB"/>
    <w:rsid w:val="0088667C"/>
  </w:style>
  <w:style w:type="paragraph" w:customStyle="1" w:styleId="50933635022046BC8C09417EF83ABD1E">
    <w:name w:val="50933635022046BC8C09417EF83ABD1E"/>
    <w:rsid w:val="0088667C"/>
  </w:style>
  <w:style w:type="paragraph" w:customStyle="1" w:styleId="8FFE85D970C5420CAF7378D09E1D8B81">
    <w:name w:val="8FFE85D970C5420CAF7378D09E1D8B81"/>
    <w:rsid w:val="0088667C"/>
  </w:style>
  <w:style w:type="paragraph" w:customStyle="1" w:styleId="BB844E2FC32149E5B77B2B1FCF177522">
    <w:name w:val="BB844E2FC32149E5B77B2B1FCF177522"/>
    <w:rsid w:val="0088667C"/>
  </w:style>
  <w:style w:type="paragraph" w:customStyle="1" w:styleId="A845E028EE7C4BDBBD885B65D81F1B44">
    <w:name w:val="A845E028EE7C4BDBBD885B65D81F1B44"/>
    <w:rsid w:val="0088667C"/>
  </w:style>
  <w:style w:type="paragraph" w:customStyle="1" w:styleId="DFCFEDCE4EB444E39FBDEDCD8C4009C3">
    <w:name w:val="DFCFEDCE4EB444E39FBDEDCD8C4009C3"/>
    <w:rsid w:val="0088667C"/>
  </w:style>
  <w:style w:type="paragraph" w:customStyle="1" w:styleId="0A8C3E7EA5104CAA9379310F4A5642F5">
    <w:name w:val="0A8C3E7EA5104CAA9379310F4A5642F5"/>
    <w:rsid w:val="0088667C"/>
  </w:style>
  <w:style w:type="paragraph" w:customStyle="1" w:styleId="92F6FAD0830144D993E1E7D6AA2F8D42">
    <w:name w:val="92F6FAD0830144D993E1E7D6AA2F8D42"/>
    <w:rsid w:val="0088667C"/>
  </w:style>
  <w:style w:type="paragraph" w:customStyle="1" w:styleId="A1A49DCBCF8144A68D59223191F3EF42">
    <w:name w:val="A1A49DCBCF8144A68D59223191F3EF42"/>
    <w:rsid w:val="0088667C"/>
  </w:style>
  <w:style w:type="paragraph" w:customStyle="1" w:styleId="AF6CBCFB0D37408E830E1DFB38FEB514">
    <w:name w:val="AF6CBCFB0D37408E830E1DFB38FEB514"/>
    <w:rsid w:val="0088667C"/>
  </w:style>
  <w:style w:type="paragraph" w:customStyle="1" w:styleId="DCF09CA5B81F4DF29451AA969D9D4B3F">
    <w:name w:val="DCF09CA5B81F4DF29451AA969D9D4B3F"/>
    <w:rsid w:val="0088667C"/>
  </w:style>
  <w:style w:type="paragraph" w:customStyle="1" w:styleId="DA1EA238867149E3B357DB9D25E77FF7">
    <w:name w:val="DA1EA238867149E3B357DB9D25E77FF7"/>
    <w:rsid w:val="0088667C"/>
  </w:style>
  <w:style w:type="paragraph" w:customStyle="1" w:styleId="60BCD14E61E44DAFA12F8F5329753DCE">
    <w:name w:val="60BCD14E61E44DAFA12F8F5329753DCE"/>
    <w:rsid w:val="0088667C"/>
  </w:style>
  <w:style w:type="paragraph" w:customStyle="1" w:styleId="03A32EE3BD5C442B9F1D1C8DD5F0709E">
    <w:name w:val="03A32EE3BD5C442B9F1D1C8DD5F0709E"/>
    <w:rsid w:val="0088667C"/>
  </w:style>
  <w:style w:type="paragraph" w:customStyle="1" w:styleId="3A740FDD2DF84956949DE09827984F3B">
    <w:name w:val="3A740FDD2DF84956949DE09827984F3B"/>
    <w:rsid w:val="0088667C"/>
  </w:style>
  <w:style w:type="paragraph" w:customStyle="1" w:styleId="1862126E70564303BD317F67AA7715ED">
    <w:name w:val="1862126E70564303BD317F67AA7715ED"/>
    <w:rsid w:val="0088667C"/>
  </w:style>
  <w:style w:type="paragraph" w:customStyle="1" w:styleId="AD910EF42A1C4323843BD26A97D61BD0">
    <w:name w:val="AD910EF42A1C4323843BD26A97D61BD0"/>
    <w:rsid w:val="0088667C"/>
  </w:style>
  <w:style w:type="paragraph" w:customStyle="1" w:styleId="8961D08CA8624D87AC6058F70308A714">
    <w:name w:val="8961D08CA8624D87AC6058F70308A714"/>
    <w:rsid w:val="0088667C"/>
  </w:style>
  <w:style w:type="paragraph" w:customStyle="1" w:styleId="DAC1B3C68AB44E3087AAF550DC1ED2EC">
    <w:name w:val="DAC1B3C68AB44E3087AAF550DC1ED2EC"/>
    <w:rsid w:val="0088667C"/>
  </w:style>
  <w:style w:type="paragraph" w:customStyle="1" w:styleId="7B9B1567613542A6845296E51E8D499E">
    <w:name w:val="7B9B1567613542A6845296E51E8D499E"/>
    <w:rsid w:val="0088667C"/>
  </w:style>
  <w:style w:type="paragraph" w:customStyle="1" w:styleId="475457DD447548E39A709DFB4D8F27E4">
    <w:name w:val="475457DD447548E39A709DFB4D8F27E4"/>
    <w:rsid w:val="0088667C"/>
  </w:style>
  <w:style w:type="paragraph" w:customStyle="1" w:styleId="B0A6B126AB3C4C608C54DA8E9B1ADB78">
    <w:name w:val="B0A6B126AB3C4C608C54DA8E9B1ADB78"/>
    <w:rsid w:val="0088667C"/>
  </w:style>
  <w:style w:type="paragraph" w:customStyle="1" w:styleId="2075EE67B17442D08C8288E77E662D13">
    <w:name w:val="2075EE67B17442D08C8288E77E662D13"/>
    <w:rsid w:val="0088667C"/>
  </w:style>
  <w:style w:type="paragraph" w:customStyle="1" w:styleId="17F4236EE43548FEAC0235F52DCCBB6C">
    <w:name w:val="17F4236EE43548FEAC0235F52DCCBB6C"/>
    <w:rsid w:val="0088667C"/>
  </w:style>
  <w:style w:type="paragraph" w:customStyle="1" w:styleId="5FDD7BD18B924AA3BF2A76E062C5741C">
    <w:name w:val="5FDD7BD18B924AA3BF2A76E062C5741C"/>
    <w:rsid w:val="0088667C"/>
  </w:style>
  <w:style w:type="paragraph" w:customStyle="1" w:styleId="44C93BB18BC94B0B9E5C35DACC6E1BE1">
    <w:name w:val="44C93BB18BC94B0B9E5C35DACC6E1BE1"/>
    <w:rsid w:val="0088667C"/>
  </w:style>
  <w:style w:type="paragraph" w:customStyle="1" w:styleId="531B7A3CC4B6439A85222D52AA75D686">
    <w:name w:val="531B7A3CC4B6439A85222D52AA75D686"/>
    <w:rsid w:val="0088667C"/>
  </w:style>
  <w:style w:type="paragraph" w:customStyle="1" w:styleId="1FB091381B104805900345D1087C2D27">
    <w:name w:val="1FB091381B104805900345D1087C2D27"/>
    <w:rsid w:val="0088667C"/>
  </w:style>
  <w:style w:type="paragraph" w:customStyle="1" w:styleId="471ACEAC8E644EF4B46D2C26C5B7EDC6">
    <w:name w:val="471ACEAC8E644EF4B46D2C26C5B7EDC6"/>
    <w:rsid w:val="0088667C"/>
  </w:style>
  <w:style w:type="paragraph" w:customStyle="1" w:styleId="BF77FD25011D4AC5BD9EF8F9985642D8">
    <w:name w:val="BF77FD25011D4AC5BD9EF8F9985642D8"/>
    <w:rsid w:val="0088667C"/>
  </w:style>
  <w:style w:type="paragraph" w:customStyle="1" w:styleId="785E437FA8104CD4A05E51347020833A">
    <w:name w:val="785E437FA8104CD4A05E51347020833A"/>
    <w:rsid w:val="0088667C"/>
  </w:style>
  <w:style w:type="paragraph" w:customStyle="1" w:styleId="0660C081EB7342FD880996191E20EDEE">
    <w:name w:val="0660C081EB7342FD880996191E20EDEE"/>
    <w:rsid w:val="0088667C"/>
  </w:style>
  <w:style w:type="paragraph" w:customStyle="1" w:styleId="BEEB3C55ED594EACB107F374916D6724">
    <w:name w:val="BEEB3C55ED594EACB107F374916D6724"/>
    <w:rsid w:val="0088667C"/>
  </w:style>
  <w:style w:type="paragraph" w:customStyle="1" w:styleId="04702E4B98E4439EA412F3E5EEC2159F">
    <w:name w:val="04702E4B98E4439EA412F3E5EEC2159F"/>
    <w:rsid w:val="0088667C"/>
  </w:style>
  <w:style w:type="paragraph" w:customStyle="1" w:styleId="9F4301768FD34D1E82C3BB53FCE801AA">
    <w:name w:val="9F4301768FD34D1E82C3BB53FCE801AA"/>
    <w:rsid w:val="0088667C"/>
  </w:style>
  <w:style w:type="paragraph" w:customStyle="1" w:styleId="8CDFA39275AE44EC8AE39BA8C2B1DAE1">
    <w:name w:val="8CDFA39275AE44EC8AE39BA8C2B1DAE1"/>
    <w:rsid w:val="0088667C"/>
  </w:style>
  <w:style w:type="paragraph" w:customStyle="1" w:styleId="EAFE534DF9574C08AD8E69CFB94B2137">
    <w:name w:val="EAFE534DF9574C08AD8E69CFB94B2137"/>
    <w:rsid w:val="0088667C"/>
  </w:style>
  <w:style w:type="paragraph" w:customStyle="1" w:styleId="4F3414E51A1C46828B2F3D83F6185333">
    <w:name w:val="4F3414E51A1C46828B2F3D83F6185333"/>
    <w:rsid w:val="0088667C"/>
  </w:style>
  <w:style w:type="paragraph" w:customStyle="1" w:styleId="06AE41854DED4FE8B630E3294A254C83">
    <w:name w:val="06AE41854DED4FE8B630E3294A254C83"/>
    <w:rsid w:val="0088667C"/>
  </w:style>
  <w:style w:type="paragraph" w:customStyle="1" w:styleId="F05DBE5719554EA39E1D7DD9E4E9DC61">
    <w:name w:val="F05DBE5719554EA39E1D7DD9E4E9DC61"/>
    <w:rsid w:val="0088667C"/>
  </w:style>
  <w:style w:type="paragraph" w:customStyle="1" w:styleId="6AB2398D387A4E2AA8872393F6F0B8AA">
    <w:name w:val="6AB2398D387A4E2AA8872393F6F0B8AA"/>
    <w:rsid w:val="0088667C"/>
  </w:style>
  <w:style w:type="paragraph" w:customStyle="1" w:styleId="68C0C370D6444E55A07D7614A5C77BC5">
    <w:name w:val="68C0C370D6444E55A07D7614A5C77BC5"/>
    <w:rsid w:val="0088667C"/>
  </w:style>
  <w:style w:type="paragraph" w:customStyle="1" w:styleId="1B0BAAF3C9F040778FFAB7F5496FC4BF">
    <w:name w:val="1B0BAAF3C9F040778FFAB7F5496FC4BF"/>
    <w:rsid w:val="0088667C"/>
  </w:style>
  <w:style w:type="paragraph" w:customStyle="1" w:styleId="FB30015DED5841FA86130263E5B9EDAE">
    <w:name w:val="FB30015DED5841FA86130263E5B9EDAE"/>
    <w:rsid w:val="0088667C"/>
  </w:style>
  <w:style w:type="paragraph" w:customStyle="1" w:styleId="534164A5E1674DDFA493046A07F3F396">
    <w:name w:val="534164A5E1674DDFA493046A07F3F396"/>
    <w:rsid w:val="0088667C"/>
  </w:style>
  <w:style w:type="paragraph" w:customStyle="1" w:styleId="82410668D93D4CF29D117BA0482C0547">
    <w:name w:val="82410668D93D4CF29D117BA0482C0547"/>
    <w:rsid w:val="0088667C"/>
  </w:style>
  <w:style w:type="paragraph" w:customStyle="1" w:styleId="4A887F2E39DB40CCB59F5D8116F203AC">
    <w:name w:val="4A887F2E39DB40CCB59F5D8116F203AC"/>
    <w:rsid w:val="0088667C"/>
  </w:style>
  <w:style w:type="paragraph" w:customStyle="1" w:styleId="8F56E2C6573343CA9D6A1874B2E0B1E4">
    <w:name w:val="8F56E2C6573343CA9D6A1874B2E0B1E4"/>
    <w:rsid w:val="0088667C"/>
  </w:style>
  <w:style w:type="paragraph" w:customStyle="1" w:styleId="9CD793429F7244B5A1231874F7AB9A8F">
    <w:name w:val="9CD793429F7244B5A1231874F7AB9A8F"/>
    <w:rsid w:val="0088667C"/>
  </w:style>
  <w:style w:type="paragraph" w:customStyle="1" w:styleId="1E9B365F6F8E4AB8B82808CB17269ADB">
    <w:name w:val="1E9B365F6F8E4AB8B82808CB17269ADB"/>
    <w:rsid w:val="0088667C"/>
  </w:style>
  <w:style w:type="paragraph" w:customStyle="1" w:styleId="38254911BBF6423EA35C064BC62975E5">
    <w:name w:val="38254911BBF6423EA35C064BC62975E5"/>
    <w:rsid w:val="0088667C"/>
  </w:style>
  <w:style w:type="paragraph" w:customStyle="1" w:styleId="5AF87B488D58467A9A96974ABBA26CFD">
    <w:name w:val="5AF87B488D58467A9A96974ABBA26CFD"/>
    <w:rsid w:val="0088667C"/>
  </w:style>
  <w:style w:type="paragraph" w:customStyle="1" w:styleId="B2220FCCAAFE4D9FA808667F9A3CD3BC">
    <w:name w:val="B2220FCCAAFE4D9FA808667F9A3CD3BC"/>
    <w:rsid w:val="0088667C"/>
  </w:style>
  <w:style w:type="paragraph" w:customStyle="1" w:styleId="4ED17928F04B44ECB36D7DB971B5CB7F">
    <w:name w:val="4ED17928F04B44ECB36D7DB971B5CB7F"/>
    <w:rsid w:val="0088667C"/>
  </w:style>
  <w:style w:type="paragraph" w:customStyle="1" w:styleId="7B5C58B4CE5448E8A287272434D96DC7">
    <w:name w:val="7B5C58B4CE5448E8A287272434D96DC7"/>
    <w:rsid w:val="0088667C"/>
  </w:style>
  <w:style w:type="paragraph" w:customStyle="1" w:styleId="09DA1AF4C24C46CBA02BC7A3D3F2C619">
    <w:name w:val="09DA1AF4C24C46CBA02BC7A3D3F2C619"/>
    <w:rsid w:val="0088667C"/>
  </w:style>
  <w:style w:type="paragraph" w:customStyle="1" w:styleId="CEA5777B6E44433592182A2BD8DE4155">
    <w:name w:val="CEA5777B6E44433592182A2BD8DE4155"/>
    <w:rsid w:val="0088667C"/>
  </w:style>
  <w:style w:type="paragraph" w:customStyle="1" w:styleId="D50111A4A06F41E9846BB4C7293F7B49">
    <w:name w:val="D50111A4A06F41E9846BB4C7293F7B49"/>
    <w:rsid w:val="0088667C"/>
  </w:style>
  <w:style w:type="paragraph" w:customStyle="1" w:styleId="02A0B4F9462A4C2499A293E7C34FD94D">
    <w:name w:val="02A0B4F9462A4C2499A293E7C34FD94D"/>
    <w:rsid w:val="0088667C"/>
  </w:style>
  <w:style w:type="paragraph" w:customStyle="1" w:styleId="8A9D800619BB4F41A1C743C50C8F5CA4">
    <w:name w:val="8A9D800619BB4F41A1C743C50C8F5CA4"/>
    <w:rsid w:val="0088667C"/>
  </w:style>
  <w:style w:type="paragraph" w:customStyle="1" w:styleId="2D6C10692E2243C798CC2926F6189BEC">
    <w:name w:val="2D6C10692E2243C798CC2926F6189BEC"/>
    <w:rsid w:val="0088667C"/>
  </w:style>
  <w:style w:type="paragraph" w:customStyle="1" w:styleId="4850548FD1114724822C00991B5BCA11">
    <w:name w:val="4850548FD1114724822C00991B5BCA11"/>
    <w:rsid w:val="0088667C"/>
  </w:style>
  <w:style w:type="paragraph" w:customStyle="1" w:styleId="373AB40E0CB44824B25DA37B4167575C">
    <w:name w:val="373AB40E0CB44824B25DA37B4167575C"/>
    <w:rsid w:val="0088667C"/>
  </w:style>
  <w:style w:type="paragraph" w:customStyle="1" w:styleId="95AB304288764741892798ECD7140C9E">
    <w:name w:val="95AB304288764741892798ECD7140C9E"/>
    <w:rsid w:val="0088667C"/>
  </w:style>
  <w:style w:type="paragraph" w:customStyle="1" w:styleId="80D7A6C810C943CA9ED0CFD8A0265B2C">
    <w:name w:val="80D7A6C810C943CA9ED0CFD8A0265B2C"/>
    <w:rsid w:val="0088667C"/>
  </w:style>
  <w:style w:type="paragraph" w:customStyle="1" w:styleId="216B310F5D4A4B70891CB75B520C753A">
    <w:name w:val="216B310F5D4A4B70891CB75B520C753A"/>
    <w:rsid w:val="0088667C"/>
  </w:style>
  <w:style w:type="paragraph" w:customStyle="1" w:styleId="1D0345C8B09141DBA4295272E8C86D2C">
    <w:name w:val="1D0345C8B09141DBA4295272E8C86D2C"/>
    <w:rsid w:val="0088667C"/>
  </w:style>
  <w:style w:type="paragraph" w:customStyle="1" w:styleId="571E40AA53844F098DBF34D8A03E1717">
    <w:name w:val="571E40AA53844F098DBF34D8A03E1717"/>
    <w:rsid w:val="0088667C"/>
  </w:style>
  <w:style w:type="paragraph" w:customStyle="1" w:styleId="DAE28DFC911E4F67A02D4F721E9BE3F2">
    <w:name w:val="DAE28DFC911E4F67A02D4F721E9BE3F2"/>
    <w:rsid w:val="0088667C"/>
  </w:style>
  <w:style w:type="paragraph" w:customStyle="1" w:styleId="1B81054E625743568C90F87AB3FE25EC">
    <w:name w:val="1B81054E625743568C90F87AB3FE25EC"/>
    <w:rsid w:val="0088667C"/>
  </w:style>
  <w:style w:type="paragraph" w:customStyle="1" w:styleId="43287322147C4B3799EB52CE3F95CE7A">
    <w:name w:val="43287322147C4B3799EB52CE3F95CE7A"/>
    <w:rsid w:val="0088667C"/>
  </w:style>
  <w:style w:type="paragraph" w:customStyle="1" w:styleId="845642B8654E4F7CB5F768F35E1C178C">
    <w:name w:val="845642B8654E4F7CB5F768F35E1C178C"/>
    <w:rsid w:val="0088667C"/>
  </w:style>
  <w:style w:type="paragraph" w:customStyle="1" w:styleId="37D457D4BCF446F183D66A53747D25AC">
    <w:name w:val="37D457D4BCF446F183D66A53747D25AC"/>
    <w:rsid w:val="0088667C"/>
  </w:style>
  <w:style w:type="paragraph" w:customStyle="1" w:styleId="9955D55DA8C442229B1F5B7B7DD7E9C1">
    <w:name w:val="9955D55DA8C442229B1F5B7B7DD7E9C1"/>
    <w:rsid w:val="0088667C"/>
  </w:style>
  <w:style w:type="paragraph" w:customStyle="1" w:styleId="DC2EBFCE4CC247439FD8C2EEBBFD503B">
    <w:name w:val="DC2EBFCE4CC247439FD8C2EEBBFD503B"/>
    <w:rsid w:val="0088667C"/>
  </w:style>
  <w:style w:type="paragraph" w:customStyle="1" w:styleId="21C0A778D9A343578AFBF45B95379FFF">
    <w:name w:val="21C0A778D9A343578AFBF45B95379FFF"/>
    <w:rsid w:val="0088667C"/>
  </w:style>
  <w:style w:type="paragraph" w:customStyle="1" w:styleId="5F7A6A0BA4A44A1EA38ECD9E07C2A444">
    <w:name w:val="5F7A6A0BA4A44A1EA38ECD9E07C2A444"/>
    <w:rsid w:val="0088667C"/>
  </w:style>
  <w:style w:type="paragraph" w:customStyle="1" w:styleId="619A85F836304BD18941C4E35BECB327">
    <w:name w:val="619A85F836304BD18941C4E35BECB327"/>
    <w:rsid w:val="0088667C"/>
  </w:style>
  <w:style w:type="paragraph" w:customStyle="1" w:styleId="5BE774A422884D22AE05B85BD0CD3176">
    <w:name w:val="5BE774A422884D22AE05B85BD0CD3176"/>
    <w:rsid w:val="0088667C"/>
  </w:style>
  <w:style w:type="paragraph" w:customStyle="1" w:styleId="38859CA5524C4CB7A823699DE1FF0C08">
    <w:name w:val="38859CA5524C4CB7A823699DE1FF0C08"/>
    <w:rsid w:val="0088667C"/>
  </w:style>
  <w:style w:type="paragraph" w:customStyle="1" w:styleId="AB46891125FB483D908FF4C00DC6BFED">
    <w:name w:val="AB46891125FB483D908FF4C00DC6BFED"/>
    <w:rsid w:val="0088667C"/>
  </w:style>
  <w:style w:type="paragraph" w:customStyle="1" w:styleId="B25081C7520C46F7A0FBD211F2B90BEE">
    <w:name w:val="B25081C7520C46F7A0FBD211F2B90BEE"/>
    <w:rsid w:val="0088667C"/>
  </w:style>
  <w:style w:type="paragraph" w:customStyle="1" w:styleId="368853C45A3C4B8AA9391694C337F714">
    <w:name w:val="368853C45A3C4B8AA9391694C337F714"/>
    <w:rsid w:val="0088667C"/>
  </w:style>
  <w:style w:type="paragraph" w:customStyle="1" w:styleId="D9EB8606758B48B7B81CEE0345EDDCD3">
    <w:name w:val="D9EB8606758B48B7B81CEE0345EDDCD3"/>
    <w:rsid w:val="0088667C"/>
  </w:style>
  <w:style w:type="paragraph" w:customStyle="1" w:styleId="E059C7030ECD4CCC87216ED8EEBB2BE2">
    <w:name w:val="E059C7030ECD4CCC87216ED8EEBB2BE2"/>
    <w:rsid w:val="0088667C"/>
  </w:style>
  <w:style w:type="paragraph" w:customStyle="1" w:styleId="EB8BE94681D8467780E4D7342B08D310">
    <w:name w:val="EB8BE94681D8467780E4D7342B08D310"/>
    <w:rsid w:val="0088667C"/>
  </w:style>
  <w:style w:type="paragraph" w:customStyle="1" w:styleId="CFAB7F02BDBB4F37B6991AF7C988D5AB">
    <w:name w:val="CFAB7F02BDBB4F37B6991AF7C988D5AB"/>
    <w:rsid w:val="0088667C"/>
  </w:style>
  <w:style w:type="paragraph" w:customStyle="1" w:styleId="F64C1D8C81F1407DA3FC7EF4638E7FED">
    <w:name w:val="F64C1D8C81F1407DA3FC7EF4638E7FED"/>
    <w:rsid w:val="0088667C"/>
  </w:style>
  <w:style w:type="paragraph" w:customStyle="1" w:styleId="53AC0DB34CCE47CF914C14C9025FBFF6">
    <w:name w:val="53AC0DB34CCE47CF914C14C9025FBFF6"/>
    <w:rsid w:val="0088667C"/>
  </w:style>
  <w:style w:type="paragraph" w:customStyle="1" w:styleId="6007FBD08836461EBE01E845E71C47BE">
    <w:name w:val="6007FBD08836461EBE01E845E71C47BE"/>
    <w:rsid w:val="0088667C"/>
  </w:style>
  <w:style w:type="paragraph" w:customStyle="1" w:styleId="C18440F2A54E45CF953328454E7E4744">
    <w:name w:val="C18440F2A54E45CF953328454E7E4744"/>
    <w:rsid w:val="0088667C"/>
  </w:style>
  <w:style w:type="paragraph" w:customStyle="1" w:styleId="3DF5800D23314A4DBA3161E3824DC224">
    <w:name w:val="3DF5800D23314A4DBA3161E3824DC224"/>
    <w:rsid w:val="0088667C"/>
  </w:style>
  <w:style w:type="paragraph" w:customStyle="1" w:styleId="E03C5ECCCFEF4F92BCE2E697E41AC15C">
    <w:name w:val="E03C5ECCCFEF4F92BCE2E697E41AC15C"/>
    <w:rsid w:val="0088667C"/>
  </w:style>
  <w:style w:type="paragraph" w:customStyle="1" w:styleId="251A8AD21413401B8A3601F50A6AEBA2">
    <w:name w:val="251A8AD21413401B8A3601F50A6AEBA2"/>
    <w:rsid w:val="0088667C"/>
  </w:style>
  <w:style w:type="paragraph" w:customStyle="1" w:styleId="19D3D14E65C248218DE2754EE8C09213">
    <w:name w:val="19D3D14E65C248218DE2754EE8C09213"/>
    <w:rsid w:val="0088667C"/>
  </w:style>
  <w:style w:type="paragraph" w:customStyle="1" w:styleId="3880BB9F82E84B70BB89F2AD58483BED">
    <w:name w:val="3880BB9F82E84B70BB89F2AD58483BED"/>
    <w:rsid w:val="0088667C"/>
  </w:style>
  <w:style w:type="paragraph" w:customStyle="1" w:styleId="027719523F3349E4ACC94F12E7C9768C">
    <w:name w:val="027719523F3349E4ACC94F12E7C9768C"/>
    <w:rsid w:val="0088667C"/>
  </w:style>
  <w:style w:type="paragraph" w:customStyle="1" w:styleId="A65D7C7909274FFE9FB8E6880C519D19">
    <w:name w:val="A65D7C7909274FFE9FB8E6880C519D19"/>
    <w:rsid w:val="0088667C"/>
  </w:style>
  <w:style w:type="paragraph" w:customStyle="1" w:styleId="3970B5CC7DD84254A673CC1AFD258C07">
    <w:name w:val="3970B5CC7DD84254A673CC1AFD258C07"/>
    <w:rsid w:val="0088667C"/>
  </w:style>
  <w:style w:type="paragraph" w:customStyle="1" w:styleId="D0251F04A7DB49BB9BF46070588CF98B">
    <w:name w:val="D0251F04A7DB49BB9BF46070588CF98B"/>
    <w:rsid w:val="0088667C"/>
  </w:style>
  <w:style w:type="paragraph" w:customStyle="1" w:styleId="7EA0E0081E464CF9BC8B2A270D565C3D">
    <w:name w:val="7EA0E0081E464CF9BC8B2A270D565C3D"/>
    <w:rsid w:val="0088667C"/>
  </w:style>
  <w:style w:type="paragraph" w:customStyle="1" w:styleId="4B7920A24F8D468689CED1DFD105CC7B">
    <w:name w:val="4B7920A24F8D468689CED1DFD105CC7B"/>
    <w:rsid w:val="0088667C"/>
  </w:style>
  <w:style w:type="paragraph" w:customStyle="1" w:styleId="5FD3574AE3EA4A7CBD48ADB6BE914669">
    <w:name w:val="5FD3574AE3EA4A7CBD48ADB6BE914669"/>
    <w:rsid w:val="0088667C"/>
  </w:style>
  <w:style w:type="paragraph" w:customStyle="1" w:styleId="60170227383B409BA862E1AD2FD3158E">
    <w:name w:val="60170227383B409BA862E1AD2FD3158E"/>
    <w:rsid w:val="0088667C"/>
  </w:style>
  <w:style w:type="paragraph" w:customStyle="1" w:styleId="110373A13D4C4A9CB43EE5EB1FB096A5">
    <w:name w:val="110373A13D4C4A9CB43EE5EB1FB096A5"/>
    <w:rsid w:val="0088667C"/>
  </w:style>
  <w:style w:type="paragraph" w:customStyle="1" w:styleId="DFDC937B86144945822DF5C3777A4195">
    <w:name w:val="DFDC937B86144945822DF5C3777A4195"/>
    <w:rsid w:val="0088667C"/>
  </w:style>
  <w:style w:type="paragraph" w:customStyle="1" w:styleId="B0FFB4BF093A41FD886EF1709849E795">
    <w:name w:val="B0FFB4BF093A41FD886EF1709849E795"/>
    <w:rsid w:val="0088667C"/>
  </w:style>
  <w:style w:type="paragraph" w:customStyle="1" w:styleId="CC2556776536436598C292E818FF42C7">
    <w:name w:val="CC2556776536436598C292E818FF42C7"/>
    <w:rsid w:val="0088667C"/>
  </w:style>
  <w:style w:type="paragraph" w:customStyle="1" w:styleId="F86586CCF5354EDAA8A06CBDE2EDAD32">
    <w:name w:val="F86586CCF5354EDAA8A06CBDE2EDAD32"/>
    <w:rsid w:val="0088667C"/>
  </w:style>
  <w:style w:type="paragraph" w:customStyle="1" w:styleId="78AD9C7412D14628AD5602864D141502">
    <w:name w:val="78AD9C7412D14628AD5602864D141502"/>
    <w:rsid w:val="0088667C"/>
  </w:style>
  <w:style w:type="paragraph" w:customStyle="1" w:styleId="AE1BFA4E805746F68FFA71F716E23F75">
    <w:name w:val="AE1BFA4E805746F68FFA71F716E23F75"/>
    <w:rsid w:val="0088667C"/>
  </w:style>
  <w:style w:type="paragraph" w:customStyle="1" w:styleId="BBA162F0E67B4BE2BCE773A359746839">
    <w:name w:val="BBA162F0E67B4BE2BCE773A359746839"/>
    <w:rsid w:val="0088667C"/>
  </w:style>
  <w:style w:type="paragraph" w:customStyle="1" w:styleId="F1D05AB31306413297AAC6CEA9832D86">
    <w:name w:val="F1D05AB31306413297AAC6CEA9832D86"/>
    <w:rsid w:val="0088667C"/>
  </w:style>
  <w:style w:type="paragraph" w:customStyle="1" w:styleId="602EC4D6AEFE4697AF6409A20245E40F">
    <w:name w:val="602EC4D6AEFE4697AF6409A20245E40F"/>
    <w:rsid w:val="0088667C"/>
  </w:style>
  <w:style w:type="paragraph" w:customStyle="1" w:styleId="A7D17EB7864247FC9BBFD30AA7A2EA66">
    <w:name w:val="A7D17EB7864247FC9BBFD30AA7A2EA66"/>
    <w:rsid w:val="0088667C"/>
  </w:style>
  <w:style w:type="paragraph" w:customStyle="1" w:styleId="A2C83C568440451B880814934A7E38AF">
    <w:name w:val="A2C83C568440451B880814934A7E38AF"/>
    <w:rsid w:val="0088667C"/>
  </w:style>
  <w:style w:type="paragraph" w:customStyle="1" w:styleId="3E653ED175E34B689EE0C7769406036A">
    <w:name w:val="3E653ED175E34B689EE0C7769406036A"/>
    <w:rsid w:val="0088667C"/>
  </w:style>
  <w:style w:type="paragraph" w:customStyle="1" w:styleId="C3410F71E9CC4B299D77CAF54E5F048F">
    <w:name w:val="C3410F71E9CC4B299D77CAF54E5F048F"/>
    <w:rsid w:val="0088667C"/>
  </w:style>
  <w:style w:type="paragraph" w:customStyle="1" w:styleId="38F8B5EFBCDD46C5823846A348233CB9">
    <w:name w:val="38F8B5EFBCDD46C5823846A348233CB9"/>
    <w:rsid w:val="0088667C"/>
  </w:style>
  <w:style w:type="paragraph" w:customStyle="1" w:styleId="636CC50B3BB94D15BB7069DB79B1C241">
    <w:name w:val="636CC50B3BB94D15BB7069DB79B1C241"/>
    <w:rsid w:val="0088667C"/>
  </w:style>
  <w:style w:type="paragraph" w:customStyle="1" w:styleId="B3EAFE0F2DFB415088463EAD69CB33AD">
    <w:name w:val="B3EAFE0F2DFB415088463EAD69CB33AD"/>
    <w:rsid w:val="0088667C"/>
  </w:style>
  <w:style w:type="paragraph" w:customStyle="1" w:styleId="2D91679B38DC44ED8D6CF66BBB57B1DD">
    <w:name w:val="2D91679B38DC44ED8D6CF66BBB57B1DD"/>
    <w:rsid w:val="0088667C"/>
  </w:style>
  <w:style w:type="paragraph" w:customStyle="1" w:styleId="A1ABED04E88C42069D42ABEC1DE84746">
    <w:name w:val="A1ABED04E88C42069D42ABEC1DE84746"/>
    <w:rsid w:val="0088667C"/>
  </w:style>
  <w:style w:type="paragraph" w:customStyle="1" w:styleId="33401DADE87C4E5BB410D47C3AA18036">
    <w:name w:val="33401DADE87C4E5BB410D47C3AA18036"/>
    <w:rsid w:val="0088667C"/>
  </w:style>
  <w:style w:type="paragraph" w:customStyle="1" w:styleId="CFB90AD72A4D46638AEB9CEF825F52C2">
    <w:name w:val="CFB90AD72A4D46638AEB9CEF825F52C2"/>
    <w:rsid w:val="0088667C"/>
  </w:style>
  <w:style w:type="paragraph" w:customStyle="1" w:styleId="8F763B8C18D24AB4BAD8B43B7DD357C6">
    <w:name w:val="8F763B8C18D24AB4BAD8B43B7DD357C6"/>
    <w:rsid w:val="0088667C"/>
  </w:style>
  <w:style w:type="paragraph" w:customStyle="1" w:styleId="B80A45B18F594FE5B4C1D6B88F528BB7">
    <w:name w:val="B80A45B18F594FE5B4C1D6B88F528BB7"/>
    <w:rsid w:val="0088667C"/>
  </w:style>
  <w:style w:type="paragraph" w:customStyle="1" w:styleId="32C205125DA9416BAF846A3754A5095D">
    <w:name w:val="32C205125DA9416BAF846A3754A5095D"/>
    <w:rsid w:val="0088667C"/>
  </w:style>
  <w:style w:type="paragraph" w:customStyle="1" w:styleId="A4268189999C4B2CB9D48796CAE97FCA">
    <w:name w:val="A4268189999C4B2CB9D48796CAE97FCA"/>
    <w:rsid w:val="0088667C"/>
  </w:style>
  <w:style w:type="paragraph" w:customStyle="1" w:styleId="0545C2D6103547B1A9B526017320B3A8">
    <w:name w:val="0545C2D6103547B1A9B526017320B3A8"/>
    <w:rsid w:val="0088667C"/>
  </w:style>
  <w:style w:type="paragraph" w:customStyle="1" w:styleId="B878F4DB01D04542B084BB5E2262CA17">
    <w:name w:val="B878F4DB01D04542B084BB5E2262CA17"/>
    <w:rsid w:val="0088667C"/>
  </w:style>
  <w:style w:type="paragraph" w:customStyle="1" w:styleId="0A200E589C0D45D898A49632B292BC39">
    <w:name w:val="0A200E589C0D45D898A49632B292BC39"/>
    <w:rsid w:val="0088667C"/>
  </w:style>
  <w:style w:type="paragraph" w:customStyle="1" w:styleId="6CD70534417E457B9C3941DD475213B7">
    <w:name w:val="6CD70534417E457B9C3941DD475213B7"/>
    <w:rsid w:val="0088667C"/>
  </w:style>
  <w:style w:type="paragraph" w:customStyle="1" w:styleId="C2F551B7565A4CA185D9A70E702F4A37">
    <w:name w:val="C2F551B7565A4CA185D9A70E702F4A37"/>
    <w:rsid w:val="0088667C"/>
  </w:style>
  <w:style w:type="paragraph" w:customStyle="1" w:styleId="230E7CE6B6F149688A1BEE486C3A6F34">
    <w:name w:val="230E7CE6B6F149688A1BEE486C3A6F34"/>
    <w:rsid w:val="0088667C"/>
  </w:style>
  <w:style w:type="paragraph" w:customStyle="1" w:styleId="9613AE8D68CA44118A668F8B466AEE22">
    <w:name w:val="9613AE8D68CA44118A668F8B466AEE22"/>
    <w:rsid w:val="0088667C"/>
  </w:style>
  <w:style w:type="paragraph" w:customStyle="1" w:styleId="D08DD6C559F84539B6C51AC061859467">
    <w:name w:val="D08DD6C559F84539B6C51AC061859467"/>
    <w:rsid w:val="0088667C"/>
  </w:style>
  <w:style w:type="paragraph" w:customStyle="1" w:styleId="0CA9EBD3FF584F12BCFD5FEFEF3E3AE6">
    <w:name w:val="0CA9EBD3FF584F12BCFD5FEFEF3E3AE6"/>
    <w:rsid w:val="0088667C"/>
  </w:style>
  <w:style w:type="paragraph" w:customStyle="1" w:styleId="D937121A28A640AEAE4ED87A6AA7E7F7">
    <w:name w:val="D937121A28A640AEAE4ED87A6AA7E7F7"/>
    <w:rsid w:val="0088667C"/>
  </w:style>
  <w:style w:type="paragraph" w:customStyle="1" w:styleId="17EC075A9A5F405AB21F0E5B43E07936">
    <w:name w:val="17EC075A9A5F405AB21F0E5B43E07936"/>
    <w:rsid w:val="0088667C"/>
  </w:style>
  <w:style w:type="paragraph" w:customStyle="1" w:styleId="E8495305B2C74961AB3660E07118F51E">
    <w:name w:val="E8495305B2C74961AB3660E07118F51E"/>
    <w:rsid w:val="0088667C"/>
  </w:style>
  <w:style w:type="paragraph" w:customStyle="1" w:styleId="200726F292594FFD81382EA39210A985">
    <w:name w:val="200726F292594FFD81382EA39210A985"/>
    <w:rsid w:val="0088667C"/>
  </w:style>
  <w:style w:type="paragraph" w:customStyle="1" w:styleId="B401500266184F678A27EE515FE2B903">
    <w:name w:val="B401500266184F678A27EE515FE2B903"/>
    <w:rsid w:val="0088667C"/>
  </w:style>
  <w:style w:type="paragraph" w:customStyle="1" w:styleId="943A3831B63A4AE79124466FBF1E4E4D">
    <w:name w:val="943A3831B63A4AE79124466FBF1E4E4D"/>
    <w:rsid w:val="0088667C"/>
  </w:style>
  <w:style w:type="paragraph" w:customStyle="1" w:styleId="31B1B52A1B3E4E7487347BD8013D5C93">
    <w:name w:val="31B1B52A1B3E4E7487347BD8013D5C93"/>
    <w:rsid w:val="0088667C"/>
  </w:style>
  <w:style w:type="paragraph" w:customStyle="1" w:styleId="4B495546A5FA4AC18DAD7D5F417F8776">
    <w:name w:val="4B495546A5FA4AC18DAD7D5F417F8776"/>
    <w:rsid w:val="0088667C"/>
  </w:style>
  <w:style w:type="paragraph" w:customStyle="1" w:styleId="720FC12A87394316BCE968FDC72FE198">
    <w:name w:val="720FC12A87394316BCE968FDC72FE198"/>
    <w:rsid w:val="0088667C"/>
  </w:style>
  <w:style w:type="paragraph" w:customStyle="1" w:styleId="A5E1648406274E68840BD16835CDF2E9">
    <w:name w:val="A5E1648406274E68840BD16835CDF2E9"/>
    <w:rsid w:val="0088667C"/>
  </w:style>
  <w:style w:type="paragraph" w:customStyle="1" w:styleId="E7E0502945D846A09AAF1A31E7E88264">
    <w:name w:val="E7E0502945D846A09AAF1A31E7E88264"/>
    <w:rsid w:val="0088667C"/>
  </w:style>
  <w:style w:type="paragraph" w:customStyle="1" w:styleId="47C9296805EB49BDACB7FF1F0CA35635">
    <w:name w:val="47C9296805EB49BDACB7FF1F0CA35635"/>
    <w:rsid w:val="0088667C"/>
  </w:style>
  <w:style w:type="paragraph" w:customStyle="1" w:styleId="B7ACB9E9BF30484090251662910C632B">
    <w:name w:val="B7ACB9E9BF30484090251662910C632B"/>
    <w:rsid w:val="0088667C"/>
  </w:style>
  <w:style w:type="paragraph" w:customStyle="1" w:styleId="B232529D965A4C369BE9F87909CC1E96">
    <w:name w:val="B232529D965A4C369BE9F87909CC1E96"/>
    <w:rsid w:val="0088667C"/>
  </w:style>
  <w:style w:type="paragraph" w:customStyle="1" w:styleId="96E72543A7E149A5A9D8CEA2ABD7D9A2">
    <w:name w:val="96E72543A7E149A5A9D8CEA2ABD7D9A2"/>
    <w:rsid w:val="0088667C"/>
  </w:style>
  <w:style w:type="paragraph" w:customStyle="1" w:styleId="A804029F6C7E4AD5877D0551ECED5CB5">
    <w:name w:val="A804029F6C7E4AD5877D0551ECED5CB5"/>
    <w:rsid w:val="0088667C"/>
  </w:style>
  <w:style w:type="paragraph" w:customStyle="1" w:styleId="BF3082D4087D4956A4C7DB37CBBBA80E">
    <w:name w:val="BF3082D4087D4956A4C7DB37CBBBA80E"/>
    <w:rsid w:val="0088667C"/>
  </w:style>
  <w:style w:type="paragraph" w:customStyle="1" w:styleId="E8C326FDC99A4C8FAFE32284AB466DB3">
    <w:name w:val="E8C326FDC99A4C8FAFE32284AB466DB3"/>
    <w:rsid w:val="0088667C"/>
  </w:style>
  <w:style w:type="paragraph" w:customStyle="1" w:styleId="D390DFB0D8FF49E7A181D14DDA9ABB8A">
    <w:name w:val="D390DFB0D8FF49E7A181D14DDA9ABB8A"/>
    <w:rsid w:val="0088667C"/>
  </w:style>
  <w:style w:type="paragraph" w:customStyle="1" w:styleId="74420325A63845EDB187B7464695A621">
    <w:name w:val="74420325A63845EDB187B7464695A621"/>
    <w:rsid w:val="0088667C"/>
  </w:style>
  <w:style w:type="paragraph" w:customStyle="1" w:styleId="947A9949AA1E473B833A1E6D652C8462">
    <w:name w:val="947A9949AA1E473B833A1E6D652C8462"/>
    <w:rsid w:val="0088667C"/>
  </w:style>
  <w:style w:type="paragraph" w:customStyle="1" w:styleId="E46E06A5D7D940D4A397ABD430AFADC3">
    <w:name w:val="E46E06A5D7D940D4A397ABD430AFADC3"/>
    <w:rsid w:val="0088667C"/>
  </w:style>
  <w:style w:type="paragraph" w:customStyle="1" w:styleId="A645300A9A0A4D8288D0960E8F57B71B">
    <w:name w:val="A645300A9A0A4D8288D0960E8F57B71B"/>
    <w:rsid w:val="0088667C"/>
  </w:style>
  <w:style w:type="paragraph" w:customStyle="1" w:styleId="9A7539E56C6D4945AEA4962F6340EAB4">
    <w:name w:val="9A7539E56C6D4945AEA4962F6340EAB4"/>
    <w:rsid w:val="0088667C"/>
  </w:style>
  <w:style w:type="paragraph" w:customStyle="1" w:styleId="31AB807748EE4133A1D38C2E48F0F693">
    <w:name w:val="31AB807748EE4133A1D38C2E48F0F693"/>
    <w:rsid w:val="0088667C"/>
  </w:style>
  <w:style w:type="paragraph" w:customStyle="1" w:styleId="911D4F5ACA474042A22F8B0935592835">
    <w:name w:val="911D4F5ACA474042A22F8B0935592835"/>
    <w:rsid w:val="0088667C"/>
  </w:style>
  <w:style w:type="paragraph" w:customStyle="1" w:styleId="B54D449EFF8648C3AD6FD446A554BC58">
    <w:name w:val="B54D449EFF8648C3AD6FD446A554BC58"/>
    <w:rsid w:val="0088667C"/>
  </w:style>
  <w:style w:type="paragraph" w:customStyle="1" w:styleId="5CBE32244F95483AB362F20D65819F55">
    <w:name w:val="5CBE32244F95483AB362F20D65819F55"/>
    <w:rsid w:val="0088667C"/>
  </w:style>
  <w:style w:type="paragraph" w:customStyle="1" w:styleId="1E6E88B3D5CF40A28093851C2B889A9C">
    <w:name w:val="1E6E88B3D5CF40A28093851C2B889A9C"/>
    <w:rsid w:val="0088667C"/>
  </w:style>
  <w:style w:type="paragraph" w:customStyle="1" w:styleId="D8E60DFF47F04B8E8127E5082FE43FEE">
    <w:name w:val="D8E60DFF47F04B8E8127E5082FE43FEE"/>
    <w:rsid w:val="0088667C"/>
  </w:style>
  <w:style w:type="paragraph" w:customStyle="1" w:styleId="ABBFA10967D141C8A0F86F4205A67A08">
    <w:name w:val="ABBFA10967D141C8A0F86F4205A67A08"/>
    <w:rsid w:val="0088667C"/>
  </w:style>
  <w:style w:type="paragraph" w:customStyle="1" w:styleId="857447D1849640A2BF152F194E965C13">
    <w:name w:val="857447D1849640A2BF152F194E965C13"/>
    <w:rsid w:val="0088667C"/>
  </w:style>
  <w:style w:type="paragraph" w:customStyle="1" w:styleId="C67CCB0E0EE84A20A9D5C982603A2DC7">
    <w:name w:val="C67CCB0E0EE84A20A9D5C982603A2DC7"/>
    <w:rsid w:val="0088667C"/>
  </w:style>
  <w:style w:type="paragraph" w:customStyle="1" w:styleId="48D8A4A8E3E2475FBE663E28F27B0C91">
    <w:name w:val="48D8A4A8E3E2475FBE663E28F27B0C91"/>
    <w:rsid w:val="0088667C"/>
  </w:style>
  <w:style w:type="paragraph" w:customStyle="1" w:styleId="44981329B78548EAA0EE612DCADD368F">
    <w:name w:val="44981329B78548EAA0EE612DCADD368F"/>
    <w:rsid w:val="0088667C"/>
  </w:style>
  <w:style w:type="paragraph" w:customStyle="1" w:styleId="7A18ADED61C44488A04C4D46C23C2F21">
    <w:name w:val="7A18ADED61C44488A04C4D46C23C2F21"/>
    <w:rsid w:val="0088667C"/>
  </w:style>
  <w:style w:type="paragraph" w:customStyle="1" w:styleId="2DDD3F06F8164DA4AFD90395D7B1E009">
    <w:name w:val="2DDD3F06F8164DA4AFD90395D7B1E009"/>
    <w:rsid w:val="0088667C"/>
  </w:style>
  <w:style w:type="paragraph" w:customStyle="1" w:styleId="D52BE521FE8E46A7A80E62F2A4436D52">
    <w:name w:val="D52BE521FE8E46A7A80E62F2A4436D52"/>
    <w:rsid w:val="0088667C"/>
  </w:style>
  <w:style w:type="paragraph" w:customStyle="1" w:styleId="DB89C5A1EC3547C8A5DE07AAA4C23526">
    <w:name w:val="DB89C5A1EC3547C8A5DE07AAA4C23526"/>
    <w:rsid w:val="0088667C"/>
  </w:style>
  <w:style w:type="paragraph" w:customStyle="1" w:styleId="CDCCEC69674A480D895E84B222A52D91">
    <w:name w:val="CDCCEC69674A480D895E84B222A52D91"/>
    <w:rsid w:val="0088667C"/>
  </w:style>
  <w:style w:type="paragraph" w:customStyle="1" w:styleId="8E7BB9E7239C4E0BA8D2EC3A27C31473">
    <w:name w:val="8E7BB9E7239C4E0BA8D2EC3A27C31473"/>
    <w:rsid w:val="0088667C"/>
  </w:style>
  <w:style w:type="paragraph" w:customStyle="1" w:styleId="BC35176FB5304BF08035B284BF82BC0A">
    <w:name w:val="BC35176FB5304BF08035B284BF82BC0A"/>
    <w:rsid w:val="0088667C"/>
  </w:style>
  <w:style w:type="paragraph" w:customStyle="1" w:styleId="8F62CA5E2DC84914A33DAB5F096957DD">
    <w:name w:val="8F62CA5E2DC84914A33DAB5F096957DD"/>
    <w:rsid w:val="0088667C"/>
  </w:style>
  <w:style w:type="paragraph" w:customStyle="1" w:styleId="A1221076549E4E05BA95D5BC06A53304">
    <w:name w:val="A1221076549E4E05BA95D5BC06A53304"/>
    <w:rsid w:val="0088667C"/>
  </w:style>
  <w:style w:type="paragraph" w:customStyle="1" w:styleId="CDF8B709EF6D45F8BCAF3E5805B8364E">
    <w:name w:val="CDF8B709EF6D45F8BCAF3E5805B8364E"/>
    <w:rsid w:val="0088667C"/>
  </w:style>
  <w:style w:type="paragraph" w:customStyle="1" w:styleId="B6AACF782D1E4B9CAFF72C9084307875">
    <w:name w:val="B6AACF782D1E4B9CAFF72C9084307875"/>
    <w:rsid w:val="0088667C"/>
  </w:style>
  <w:style w:type="paragraph" w:customStyle="1" w:styleId="D483F784766D41A097109B4C0089FBE0">
    <w:name w:val="D483F784766D41A097109B4C0089FBE0"/>
    <w:rsid w:val="0088667C"/>
  </w:style>
  <w:style w:type="paragraph" w:customStyle="1" w:styleId="70B15902F2D2417F8A0BE1DAA3EF2213">
    <w:name w:val="70B15902F2D2417F8A0BE1DAA3EF2213"/>
    <w:rsid w:val="0088667C"/>
  </w:style>
  <w:style w:type="paragraph" w:customStyle="1" w:styleId="43ED939539DF4B32BE2D8423181597BB">
    <w:name w:val="43ED939539DF4B32BE2D8423181597BB"/>
    <w:rsid w:val="0088667C"/>
  </w:style>
  <w:style w:type="paragraph" w:customStyle="1" w:styleId="39F407E2733D40F9A637544C7D7A4CAE">
    <w:name w:val="39F407E2733D40F9A637544C7D7A4CAE"/>
    <w:rsid w:val="0088667C"/>
  </w:style>
  <w:style w:type="paragraph" w:customStyle="1" w:styleId="0704EEFC9E7D41C4BAE2A55A651E4419">
    <w:name w:val="0704EEFC9E7D41C4BAE2A55A651E4419"/>
    <w:rsid w:val="0088667C"/>
  </w:style>
  <w:style w:type="paragraph" w:customStyle="1" w:styleId="5D02141F716441408D75DF12CE47D73E">
    <w:name w:val="5D02141F716441408D75DF12CE47D73E"/>
    <w:rsid w:val="0088667C"/>
  </w:style>
  <w:style w:type="paragraph" w:customStyle="1" w:styleId="B62E3C20234449C69F4E9E9BA0BD744E">
    <w:name w:val="B62E3C20234449C69F4E9E9BA0BD744E"/>
    <w:rsid w:val="0088667C"/>
  </w:style>
  <w:style w:type="paragraph" w:customStyle="1" w:styleId="4BB1C4F75F5945F39A7AEDA9329CB147">
    <w:name w:val="4BB1C4F75F5945F39A7AEDA9329CB147"/>
    <w:rsid w:val="0088667C"/>
  </w:style>
  <w:style w:type="paragraph" w:customStyle="1" w:styleId="7DDF9B42192744C59D0BCB8CBF696EA7">
    <w:name w:val="7DDF9B42192744C59D0BCB8CBF696EA7"/>
    <w:rsid w:val="0088667C"/>
  </w:style>
  <w:style w:type="paragraph" w:customStyle="1" w:styleId="61AF43C45CEB4C97ADC02A6870660610">
    <w:name w:val="61AF43C45CEB4C97ADC02A6870660610"/>
    <w:rsid w:val="0088667C"/>
  </w:style>
  <w:style w:type="paragraph" w:customStyle="1" w:styleId="AEEFA6DF1F33495484DE511A6E40BF1A">
    <w:name w:val="AEEFA6DF1F33495484DE511A6E40BF1A"/>
    <w:rsid w:val="0088667C"/>
  </w:style>
  <w:style w:type="paragraph" w:customStyle="1" w:styleId="170A49CE34A04DDEB0CFEEE1BDDBA4FD">
    <w:name w:val="170A49CE34A04DDEB0CFEEE1BDDBA4FD"/>
    <w:rsid w:val="0088667C"/>
  </w:style>
  <w:style w:type="paragraph" w:customStyle="1" w:styleId="98CB9D3319404ABEA062A33973CCF08B">
    <w:name w:val="98CB9D3319404ABEA062A33973CCF08B"/>
    <w:rsid w:val="0088667C"/>
  </w:style>
  <w:style w:type="paragraph" w:customStyle="1" w:styleId="EECF1623A2624CFAAEAF220218F3C75B">
    <w:name w:val="EECF1623A2624CFAAEAF220218F3C75B"/>
    <w:rsid w:val="0088667C"/>
  </w:style>
  <w:style w:type="paragraph" w:customStyle="1" w:styleId="612B5686483E4023BAE3134CF5ABA8B9">
    <w:name w:val="612B5686483E4023BAE3134CF5ABA8B9"/>
    <w:rsid w:val="0088667C"/>
  </w:style>
  <w:style w:type="paragraph" w:customStyle="1" w:styleId="F28CC612857E4AB6876DB1D15D1A308B">
    <w:name w:val="F28CC612857E4AB6876DB1D15D1A308B"/>
    <w:rsid w:val="0088667C"/>
  </w:style>
  <w:style w:type="paragraph" w:customStyle="1" w:styleId="95647B1E8A1D45BDBAA8EC45652EE16E">
    <w:name w:val="95647B1E8A1D45BDBAA8EC45652EE16E"/>
    <w:rsid w:val="0088667C"/>
  </w:style>
  <w:style w:type="paragraph" w:customStyle="1" w:styleId="2C1CA0DBBDAA4B61869BBEE3B89322C1">
    <w:name w:val="2C1CA0DBBDAA4B61869BBEE3B89322C1"/>
    <w:rsid w:val="0088667C"/>
  </w:style>
  <w:style w:type="paragraph" w:customStyle="1" w:styleId="A321393A4C064B71B1FCB0984BB970B9">
    <w:name w:val="A321393A4C064B71B1FCB0984BB970B9"/>
    <w:rsid w:val="0088667C"/>
  </w:style>
  <w:style w:type="paragraph" w:customStyle="1" w:styleId="B16B33DD69D443869A45AFF7BB8552EB">
    <w:name w:val="B16B33DD69D443869A45AFF7BB8552EB"/>
    <w:rsid w:val="0088667C"/>
  </w:style>
  <w:style w:type="paragraph" w:customStyle="1" w:styleId="6397B7547C364B288BCE31A6AF6AA0AA">
    <w:name w:val="6397B7547C364B288BCE31A6AF6AA0AA"/>
    <w:rsid w:val="0088667C"/>
  </w:style>
  <w:style w:type="paragraph" w:customStyle="1" w:styleId="04AE260AC30A4350B6DA5A8B1FD0A38F">
    <w:name w:val="04AE260AC30A4350B6DA5A8B1FD0A38F"/>
    <w:rsid w:val="0088667C"/>
  </w:style>
  <w:style w:type="paragraph" w:customStyle="1" w:styleId="E30C6A3C13E04797A9F998C73FF8B0C2">
    <w:name w:val="E30C6A3C13E04797A9F998C73FF8B0C2"/>
    <w:rsid w:val="0088667C"/>
  </w:style>
  <w:style w:type="paragraph" w:customStyle="1" w:styleId="4357E28E6B5E4379A0380CC15252D359">
    <w:name w:val="4357E28E6B5E4379A0380CC15252D359"/>
    <w:rsid w:val="0088667C"/>
  </w:style>
  <w:style w:type="paragraph" w:customStyle="1" w:styleId="1480FD0A99BD40ACA723D1E5E8396AC6">
    <w:name w:val="1480FD0A99BD40ACA723D1E5E8396AC6"/>
    <w:rsid w:val="0088667C"/>
  </w:style>
  <w:style w:type="paragraph" w:customStyle="1" w:styleId="B09FF704F2D64138A37D44354A9F9D3E">
    <w:name w:val="B09FF704F2D64138A37D44354A9F9D3E"/>
    <w:rsid w:val="0088667C"/>
  </w:style>
  <w:style w:type="paragraph" w:customStyle="1" w:styleId="C5F83C61232D40549A8833052B095C68">
    <w:name w:val="C5F83C61232D40549A8833052B095C68"/>
    <w:rsid w:val="0088667C"/>
  </w:style>
  <w:style w:type="paragraph" w:customStyle="1" w:styleId="2A82B2B1FAC24DA694D81CB40F1FC935">
    <w:name w:val="2A82B2B1FAC24DA694D81CB40F1FC935"/>
    <w:rsid w:val="0088667C"/>
  </w:style>
  <w:style w:type="paragraph" w:customStyle="1" w:styleId="FC5945DF25724512ADD5F082A39A8D23">
    <w:name w:val="FC5945DF25724512ADD5F082A39A8D23"/>
    <w:rsid w:val="0088667C"/>
  </w:style>
  <w:style w:type="paragraph" w:customStyle="1" w:styleId="48EE4CAC987A4405A228B34C70378E19">
    <w:name w:val="48EE4CAC987A4405A228B34C70378E19"/>
    <w:rsid w:val="0088667C"/>
  </w:style>
  <w:style w:type="paragraph" w:customStyle="1" w:styleId="219D5D093A31464DB40358177D0FC5B5">
    <w:name w:val="219D5D093A31464DB40358177D0FC5B5"/>
    <w:rsid w:val="0088667C"/>
  </w:style>
  <w:style w:type="paragraph" w:customStyle="1" w:styleId="E637FC4CBA02451DA1632A643D7FF571">
    <w:name w:val="E637FC4CBA02451DA1632A643D7FF571"/>
    <w:rsid w:val="0088667C"/>
  </w:style>
  <w:style w:type="paragraph" w:customStyle="1" w:styleId="799AC2F75F3C4EE0B895300EC41CD034">
    <w:name w:val="799AC2F75F3C4EE0B895300EC41CD034"/>
    <w:rsid w:val="0088667C"/>
  </w:style>
  <w:style w:type="paragraph" w:customStyle="1" w:styleId="4E2AB5F108B94D3CAFFB784B9C3EC48C">
    <w:name w:val="4E2AB5F108B94D3CAFFB784B9C3EC48C"/>
    <w:rsid w:val="0088667C"/>
  </w:style>
  <w:style w:type="paragraph" w:customStyle="1" w:styleId="E55FE6ADA15D48BA849C498BDD01A51F">
    <w:name w:val="E55FE6ADA15D48BA849C498BDD01A51F"/>
    <w:rsid w:val="0088667C"/>
  </w:style>
  <w:style w:type="paragraph" w:customStyle="1" w:styleId="C26FABACF33246F597062FDEECC6C6D2">
    <w:name w:val="C26FABACF33246F597062FDEECC6C6D2"/>
    <w:rsid w:val="0088667C"/>
  </w:style>
  <w:style w:type="paragraph" w:customStyle="1" w:styleId="C288AE32AF6C44A1A97D3B115242822D">
    <w:name w:val="C288AE32AF6C44A1A97D3B115242822D"/>
    <w:rsid w:val="0088667C"/>
  </w:style>
  <w:style w:type="paragraph" w:customStyle="1" w:styleId="7A76D2DD367A40398AB8A248D502BA65">
    <w:name w:val="7A76D2DD367A40398AB8A248D502BA65"/>
    <w:rsid w:val="0088667C"/>
  </w:style>
  <w:style w:type="paragraph" w:customStyle="1" w:styleId="4392E0CA443A42C197C2DC96D0007DF3">
    <w:name w:val="4392E0CA443A42C197C2DC96D0007DF3"/>
    <w:rsid w:val="0088667C"/>
  </w:style>
  <w:style w:type="paragraph" w:customStyle="1" w:styleId="6455ED5361ED47099C14C87BE68349C3">
    <w:name w:val="6455ED5361ED47099C14C87BE68349C3"/>
    <w:rsid w:val="0088667C"/>
  </w:style>
  <w:style w:type="paragraph" w:customStyle="1" w:styleId="92FC195296014CEEBCFE8E04D49CD379">
    <w:name w:val="92FC195296014CEEBCFE8E04D49CD379"/>
    <w:rsid w:val="0088667C"/>
  </w:style>
  <w:style w:type="paragraph" w:customStyle="1" w:styleId="470201414EB04615BFA90A4069D2CE88">
    <w:name w:val="470201414EB04615BFA90A4069D2CE88"/>
    <w:rsid w:val="0088667C"/>
  </w:style>
  <w:style w:type="paragraph" w:customStyle="1" w:styleId="473E8169D143452E8712EA08CC7409CB">
    <w:name w:val="473E8169D143452E8712EA08CC7409CB"/>
    <w:rsid w:val="0088667C"/>
  </w:style>
  <w:style w:type="paragraph" w:customStyle="1" w:styleId="C7AF45477C464624A6841AAB8ECB32D7">
    <w:name w:val="C7AF45477C464624A6841AAB8ECB32D7"/>
    <w:rsid w:val="0088667C"/>
  </w:style>
  <w:style w:type="paragraph" w:customStyle="1" w:styleId="8AC55A914ED44AA48C4888A44594F3FB">
    <w:name w:val="8AC55A914ED44AA48C4888A44594F3FB"/>
    <w:rsid w:val="0088667C"/>
  </w:style>
  <w:style w:type="paragraph" w:customStyle="1" w:styleId="8271622F1E9E47178D48B20C6A000E55">
    <w:name w:val="8271622F1E9E47178D48B20C6A000E55"/>
    <w:rsid w:val="0088667C"/>
  </w:style>
  <w:style w:type="paragraph" w:customStyle="1" w:styleId="B8178F2FC2744A25BC77688E1AFF7855">
    <w:name w:val="B8178F2FC2744A25BC77688E1AFF7855"/>
    <w:rsid w:val="0088667C"/>
  </w:style>
  <w:style w:type="paragraph" w:customStyle="1" w:styleId="A733514A35BE4D8F9AC6A0CAB220A0D4">
    <w:name w:val="A733514A35BE4D8F9AC6A0CAB220A0D4"/>
    <w:rsid w:val="0088667C"/>
  </w:style>
  <w:style w:type="paragraph" w:customStyle="1" w:styleId="ED621B4AD6B540D0B311557D5861065D">
    <w:name w:val="ED621B4AD6B540D0B311557D5861065D"/>
    <w:rsid w:val="0088667C"/>
  </w:style>
  <w:style w:type="paragraph" w:customStyle="1" w:styleId="2E829EB9252444F6963760261760BB1D">
    <w:name w:val="2E829EB9252444F6963760261760BB1D"/>
    <w:rsid w:val="0088667C"/>
  </w:style>
  <w:style w:type="paragraph" w:customStyle="1" w:styleId="DC5845CEFB3C4AD0B2E10CCFBF1DC703">
    <w:name w:val="DC5845CEFB3C4AD0B2E10CCFBF1DC703"/>
    <w:rsid w:val="0088667C"/>
  </w:style>
  <w:style w:type="paragraph" w:customStyle="1" w:styleId="8199AA8ED40646709B80491B9C402E0D">
    <w:name w:val="8199AA8ED40646709B80491B9C402E0D"/>
    <w:rsid w:val="0088667C"/>
  </w:style>
  <w:style w:type="paragraph" w:customStyle="1" w:styleId="E935933350984840918958CCB83E411E">
    <w:name w:val="E935933350984840918958CCB83E411E"/>
    <w:rsid w:val="0088667C"/>
  </w:style>
  <w:style w:type="paragraph" w:customStyle="1" w:styleId="6B254DA3A17F402094CAA152839E8546">
    <w:name w:val="6B254DA3A17F402094CAA152839E8546"/>
    <w:rsid w:val="0088667C"/>
  </w:style>
  <w:style w:type="paragraph" w:customStyle="1" w:styleId="8DC29398F66B4EB7B3645713185E485E">
    <w:name w:val="8DC29398F66B4EB7B3645713185E485E"/>
    <w:rsid w:val="0088667C"/>
  </w:style>
  <w:style w:type="paragraph" w:customStyle="1" w:styleId="A185DCAC437D49E0ADBC14D044928DE5">
    <w:name w:val="A185DCAC437D49E0ADBC14D044928DE5"/>
    <w:rsid w:val="0088667C"/>
  </w:style>
  <w:style w:type="paragraph" w:customStyle="1" w:styleId="5F79CF61277547CAB39E53D1750B125C4">
    <w:name w:val="5F79CF61277547CAB39E53D1750B125C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2">
    <w:name w:val="2F2C5C3E210043B1827CBBD624E2C8F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622A3D2EA44F7DA3D787B759D62A362">
    <w:name w:val="39622A3D2EA44F7DA3D787B759D62A3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8CBF46B9184BC7A4E014BD44EC16E12">
    <w:name w:val="178CBF46B9184BC7A4E014BD44EC16E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43CB2DBCC04D95846699796517AEC62">
    <w:name w:val="3C43CB2DBCC04D95846699796517AEC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D8D293A26C43C5830E9CACCA5908182">
    <w:name w:val="F4D8D293A26C43C5830E9CACCA59081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65BE04A968441E9A52766DBC3AD8F62">
    <w:name w:val="5C65BE04A968441E9A52766DBC3AD8F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4">
    <w:name w:val="241CC2EA9AA044F7A203126964973A88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3C8F0F89D74EEB9A8C383AE976FA621">
    <w:name w:val="D73C8F0F89D74EEB9A8C383AE976FA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43C97F9DB64212AB0DBD7C94CB39461">
    <w:name w:val="5B43C97F9DB64212AB0DBD7C94CB394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E74B28DB2FF4A66B598A04A41FEA9201">
    <w:name w:val="BE74B28DB2FF4A66B598A04A41FEA92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32890B3BC0043D8B8A6C3C7306F97171">
    <w:name w:val="B32890B3BC0043D8B8A6C3C7306F97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112BB0CEC04B62B5E8FC139E8616EE1">
    <w:name w:val="E8112BB0CEC04B62B5E8FC139E8616E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C55A914ED44AA48C4888A44594F3FB1">
    <w:name w:val="8AC55A914ED44AA48C4888A44594F3F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271622F1E9E47178D48B20C6A000E551">
    <w:name w:val="8271622F1E9E47178D48B20C6A000E5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178F2FC2744A25BC77688E1AFF78551">
    <w:name w:val="B8178F2FC2744A25BC77688E1AFF785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33514A35BE4D8F9AC6A0CAB220A0D41">
    <w:name w:val="A733514A35BE4D8F9AC6A0CAB220A0D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D621B4AD6B540D0B311557D5861065D1">
    <w:name w:val="ED621B4AD6B540D0B311557D5861065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E829EB9252444F6963760261760BB1D1">
    <w:name w:val="2E829EB9252444F6963760261760BB1D1"/>
    <w:rsid w:val="0088667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5845CEFB3C4AD0B2E10CCFBF1DC7031">
    <w:name w:val="DC5845CEFB3C4AD0B2E10CCFBF1DC70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99AA8ED40646709B80491B9C402E0D1">
    <w:name w:val="8199AA8ED40646709B80491B9C402E0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35933350984840918958CCB83E411E1">
    <w:name w:val="E935933350984840918958CCB83E411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B254DA3A17F402094CAA152839E85461">
    <w:name w:val="6B254DA3A17F402094CAA152839E854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C29398F66B4EB7B3645713185E485E1">
    <w:name w:val="8DC29398F66B4EB7B3645713185E485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85DCAC437D49E0ADBC14D044928DE51">
    <w:name w:val="A185DCAC437D49E0ADBC14D044928DE51"/>
    <w:rsid w:val="0088667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763B8C18D24AB4BAD8B43B7DD357C61">
    <w:name w:val="8F763B8C18D24AB4BAD8B43B7DD357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0A45B18F594FE5B4C1D6B88F528BB71">
    <w:name w:val="B80A45B18F594FE5B4C1D6B88F528BB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2C205125DA9416BAF846A3754A5095D1">
    <w:name w:val="32C205125DA9416BAF846A3754A5095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4268189999C4B2CB9D48796CAE97FCA1">
    <w:name w:val="A4268189999C4B2CB9D48796CAE97FC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545C2D6103547B1A9B526017320B3A81">
    <w:name w:val="0545C2D6103547B1A9B526017320B3A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78F4DB01D04542B084BB5E2262CA171">
    <w:name w:val="B878F4DB01D04542B084BB5E2262CA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A200E589C0D45D898A49632B292BC391">
    <w:name w:val="0A200E589C0D45D898A49632B292BC3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CD70534417E457B9C3941DD475213B71">
    <w:name w:val="6CD70534417E457B9C3941DD475213B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2F551B7565A4CA185D9A70E702F4A371">
    <w:name w:val="C2F551B7565A4CA185D9A70E702F4A3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0E7CE6B6F149688A1BEE486C3A6F341">
    <w:name w:val="230E7CE6B6F149688A1BEE486C3A6F3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13AE8D68CA44118A668F8B466AEE221">
    <w:name w:val="9613AE8D68CA44118A668F8B466AEE2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08DD6C559F84539B6C51AC0618594671">
    <w:name w:val="D08DD6C559F84539B6C51AC06185946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CA9EBD3FF584F12BCFD5FEFEF3E3AE61">
    <w:name w:val="0CA9EBD3FF584F12BCFD5FEFEF3E3AE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937121A28A640AEAE4ED87A6AA7E7F71">
    <w:name w:val="D937121A28A640AEAE4ED87A6AA7E7F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EC075A9A5F405AB21F0E5B43E079361">
    <w:name w:val="17EC075A9A5F405AB21F0E5B43E079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495305B2C74961AB3660E07118F51E1">
    <w:name w:val="E8495305B2C74961AB3660E07118F51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00726F292594FFD81382EA39210A9851">
    <w:name w:val="200726F292594FFD81382EA39210A98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401500266184F678A27EE515FE2B9031">
    <w:name w:val="B401500266184F678A27EE515FE2B90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3A3831B63A4AE79124466FBF1E4E4D1">
    <w:name w:val="943A3831B63A4AE79124466FBF1E4E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B1B52A1B3E4E7487347BD8013D5C931">
    <w:name w:val="31B1B52A1B3E4E7487347BD8013D5C9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495546A5FA4AC18DAD7D5F417F87761">
    <w:name w:val="4B495546A5FA4AC18DAD7D5F417F877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0FC12A87394316BCE968FDC72FE1981">
    <w:name w:val="720FC12A87394316BCE968FDC72FE19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5E1648406274E68840BD16835CDF2E91">
    <w:name w:val="A5E1648406274E68840BD16835CDF2E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7E0502945D846A09AAF1A31E7E882641">
    <w:name w:val="E7E0502945D846A09AAF1A31E7E8826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C9296805EB49BDACB7FF1F0CA356351">
    <w:name w:val="47C9296805EB49BDACB7FF1F0CA356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ACB9E9BF30484090251662910C632B1">
    <w:name w:val="B7ACB9E9BF30484090251662910C632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232529D965A4C369BE9F87909CC1E961">
    <w:name w:val="B232529D965A4C369BE9F87909CC1E9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E72543A7E149A5A9D8CEA2ABD7D9A21">
    <w:name w:val="96E72543A7E149A5A9D8CEA2ABD7D9A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804029F6C7E4AD5877D0551ECED5CB51">
    <w:name w:val="A804029F6C7E4AD5877D0551ECED5CB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F3082D4087D4956A4C7DB37CBBBA80E1">
    <w:name w:val="BF3082D4087D4956A4C7DB37CBBBA80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C326FDC99A4C8FAFE32284AB466DB31">
    <w:name w:val="E8C326FDC99A4C8FAFE32284AB466DB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390DFB0D8FF49E7A181D14DDA9ABB8A1">
    <w:name w:val="D390DFB0D8FF49E7A181D14DDA9ABB8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4420325A63845EDB187B7464695A6211">
    <w:name w:val="74420325A63845EDB187B7464695A6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7A9949AA1E473B833A1E6D652C84621">
    <w:name w:val="947A9949AA1E473B833A1E6D652C84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46E06A5D7D940D4A397ABD430AFADC31">
    <w:name w:val="E46E06A5D7D940D4A397ABD430AFADC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645300A9A0A4D8288D0960E8F57B71B1">
    <w:name w:val="A645300A9A0A4D8288D0960E8F57B71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7539E56C6D4945AEA4962F6340EAB41">
    <w:name w:val="9A7539E56C6D4945AEA4962F6340EAB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AB807748EE4133A1D38C2E48F0F6931">
    <w:name w:val="31AB807748EE4133A1D38C2E48F0F69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1D4F5ACA474042A22F8B09355928351">
    <w:name w:val="911D4F5ACA474042A22F8B09355928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4D449EFF8648C3AD6FD446A554BC581">
    <w:name w:val="B54D449EFF8648C3AD6FD446A554BC5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BE32244F95483AB362F20D65819F551">
    <w:name w:val="5CBE32244F95483AB362F20D65819F5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6E88B3D5CF40A28093851C2B889A9C1">
    <w:name w:val="1E6E88B3D5CF40A28093851C2B889A9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E60DFF47F04B8E8127E5082FE43FEE1">
    <w:name w:val="D8E60DFF47F04B8E8127E5082FE43FE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BBFA10967D141C8A0F86F4205A67A081">
    <w:name w:val="ABBFA10967D141C8A0F86F4205A67A0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7447D1849640A2BF152F194E965C131">
    <w:name w:val="857447D1849640A2BF152F194E965C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67CCB0E0EE84A20A9D5C982603A2DC71">
    <w:name w:val="C67CCB0E0EE84A20A9D5C982603A2DC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D8A4A8E3E2475FBE663E28F27B0C911">
    <w:name w:val="48D8A4A8E3E2475FBE663E28F27B0C9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981329B78548EAA0EE612DCADD368F1">
    <w:name w:val="44981329B78548EAA0EE612DCADD36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8ADED61C44488A04C4D46C23C2F211">
    <w:name w:val="7A18ADED61C44488A04C4D46C23C2F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DD3F06F8164DA4AFD90395D7B1E0091">
    <w:name w:val="2DDD3F06F8164DA4AFD90395D7B1E00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52BE521FE8E46A7A80E62F2A4436D521">
    <w:name w:val="D52BE521FE8E46A7A80E62F2A4436D5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B89C5A1EC3547C8A5DE07AAA4C235261">
    <w:name w:val="DB89C5A1EC3547C8A5DE07AAA4C2352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CEC69674A480D895E84B222A52D911">
    <w:name w:val="CDCCEC69674A480D895E84B222A52D9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7BB9E7239C4E0BA8D2EC3A27C314731">
    <w:name w:val="8E7BB9E7239C4E0BA8D2EC3A27C3147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C35176FB5304BF08035B284BF82BC0A1">
    <w:name w:val="BC35176FB5304BF08035B284BF82BC0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62CA5E2DC84914A33DAB5F096957DD1">
    <w:name w:val="8F62CA5E2DC84914A33DAB5F096957D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221076549E4E05BA95D5BC06A533041">
    <w:name w:val="A1221076549E4E05BA95D5BC06A5330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F8B709EF6D45F8BCAF3E5805B8364E1">
    <w:name w:val="CDF8B709EF6D45F8BCAF3E5805B8364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6AACF782D1E4B9CAFF72C90843078751">
    <w:name w:val="B6AACF782D1E4B9CAFF72C908430787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483F784766D41A097109B4C0089FBE01">
    <w:name w:val="D483F784766D41A097109B4C0089FB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0B15902F2D2417F8A0BE1DAA3EF22131">
    <w:name w:val="70B15902F2D2417F8A0BE1DAA3EF22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ED939539DF4B32BE2D8423181597BB1">
    <w:name w:val="43ED939539DF4B32BE2D8423181597B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F407E2733D40F9A637544C7D7A4CAE1">
    <w:name w:val="39F407E2733D40F9A637544C7D7A4CA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704EEFC9E7D41C4BAE2A55A651E44191">
    <w:name w:val="0704EEFC9E7D41C4BAE2A55A651E441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02141F716441408D75DF12CE47D73E1">
    <w:name w:val="5D02141F716441408D75DF12CE47D73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62E3C20234449C69F4E9E9BA0BD744E1">
    <w:name w:val="B62E3C20234449C69F4E9E9BA0BD744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B1C4F75F5945F39A7AEDA9329CB1471">
    <w:name w:val="4BB1C4F75F5945F39A7AEDA9329CB14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DF9B42192744C59D0BCB8CBF696EA71">
    <w:name w:val="7DDF9B42192744C59D0BCB8CBF696EA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AF43C45CEB4C97ADC02A68706606101">
    <w:name w:val="61AF43C45CEB4C97ADC02A687066061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EFA6DF1F33495484DE511A6E40BF1A1">
    <w:name w:val="AEEFA6DF1F33495484DE511A6E40BF1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0A49CE34A04DDEB0CFEEE1BDDBA4FD1">
    <w:name w:val="170A49CE34A04DDEB0CFEEE1BDDBA4F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CB9D3319404ABEA062A33973CCF08B1">
    <w:name w:val="98CB9D3319404ABEA062A33973CCF08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CF1623A2624CFAAEAF220218F3C75B1">
    <w:name w:val="EECF1623A2624CFAAEAF220218F3C75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2B5686483E4023BAE3134CF5ABA8B91">
    <w:name w:val="612B5686483E4023BAE3134CF5ABA8B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8CC612857E4AB6876DB1D15D1A308B1">
    <w:name w:val="F28CC612857E4AB6876DB1D15D1A308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647B1E8A1D45BDBAA8EC45652EE16E1">
    <w:name w:val="95647B1E8A1D45BDBAA8EC45652EE16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1CA0DBBDAA4B61869BBEE3B89322C11">
    <w:name w:val="2C1CA0DBBDAA4B61869BBEE3B89322C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321393A4C064B71B1FCB0984BB970B91">
    <w:name w:val="A321393A4C064B71B1FCB0984BB970B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6B33DD69D443869A45AFF7BB8552EB1">
    <w:name w:val="B16B33DD69D443869A45AFF7BB8552E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397B7547C364B288BCE31A6AF6AA0AA1">
    <w:name w:val="6397B7547C364B288BCE31A6AF6AA0A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AE260AC30A4350B6DA5A8B1FD0A38F1">
    <w:name w:val="04AE260AC30A4350B6DA5A8B1FD0A3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30C6A3C13E04797A9F998C73FF8B0C21">
    <w:name w:val="E30C6A3C13E04797A9F998C73FF8B0C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57E28E6B5E4379A0380CC15252D3591">
    <w:name w:val="4357E28E6B5E4379A0380CC15252D35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480FD0A99BD40ACA723D1E5E8396AC61">
    <w:name w:val="1480FD0A99BD40ACA723D1E5E8396A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09FF704F2D64138A37D44354A9F9D3E1">
    <w:name w:val="B09FF704F2D64138A37D44354A9F9D3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5F83C61232D40549A8833052B095C681">
    <w:name w:val="C5F83C61232D40549A8833052B095C6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A82B2B1FAC24DA694D81CB40F1FC9351">
    <w:name w:val="2A82B2B1FAC24DA694D81CB40F1FC9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5945DF25724512ADD5F082A39A8D231">
    <w:name w:val="FC5945DF25724512ADD5F082A39A8D2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EE4CAC987A4405A228B34C70378E191">
    <w:name w:val="48EE4CAC987A4405A228B34C70378E1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19D5D093A31464DB40358177D0FC5B51">
    <w:name w:val="219D5D093A31464DB40358177D0FC5B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637FC4CBA02451DA1632A643D7FF5711">
    <w:name w:val="E637FC4CBA02451DA1632A643D7FF57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4">
    <w:name w:val="B5CA77367E1941F7A7DE7065B04849BE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4">
    <w:name w:val="72AC653E20BA4DE2BE91AE6060C1FDA7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4">
    <w:name w:val="CDCD9B690FF3447A99A14E95A7D90C8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4">
    <w:name w:val="1008ABCB36324DFB8BF4A99EABF5FF96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4">
    <w:name w:val="450F41237F1B45B7A7891CE68EB80D17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4">
    <w:name w:val="727CC7C938024F549628D90F1E0ED327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4">
    <w:name w:val="DE7D0709FFFB48CFBA8E60995D32ABF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4">
    <w:name w:val="5276F8C6C7B84EE6AA8784D2A911DBD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4">
    <w:name w:val="19EC6A18A95D4CD4B4718098F474257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4">
    <w:name w:val="3B9AC26E089F44D1B2B5A6ACB052316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4">
    <w:name w:val="F6287C0317BC49BF861E63D702FCA84D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4">
    <w:name w:val="662CDD03E4024EF5841C8D802B53470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4">
    <w:name w:val="5B3B99514FCC41F68B92AF447CC7A4E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4">
    <w:name w:val="84E1A9562B294F19A35BD3833CDAFB31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4">
    <w:name w:val="8E016E0F854144E898F0CB3E4B2E3493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4">
    <w:name w:val="D2F61EB3AF004965B5B75BF0136A2905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4">
    <w:name w:val="95B239C8E3834DD387272565848F9EC5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4">
    <w:name w:val="812AD5FD728045C69AC7F5108848368D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4">
    <w:name w:val="CA7724B0A03F4030A1F35A1AE099EC8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4">
    <w:name w:val="35C632FA048F49A1B209343F74B8FABC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4">
    <w:name w:val="F9D9B2FFDDCF4872A616B0CAC8E6213B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4">
    <w:name w:val="CB302E2AEA674D36AB12AB3E68F127D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4">
    <w:name w:val="061B66C83D9C4CD3A1C023714BED6536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4">
    <w:name w:val="6EFA600735D646E3B7BE1C7F729039EB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4">
    <w:name w:val="9D5EAEEE88054396927587DB13E885A8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4">
    <w:name w:val="7ADB0AF92C924A92BAF893BEFF334E2A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4">
    <w:name w:val="47E68F15354D4C179810DE99B5DB69BD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4">
    <w:name w:val="5D41D808C46D4579854A5E0358D9A8F9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4">
    <w:name w:val="441554AA055F4F2A95AA68DE925FD2EB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4">
    <w:name w:val="FACA50034DDC4350BAEB6DADD25A67EC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8789FF7502549B2B8F264612AB85848">
    <w:name w:val="C8789FF7502549B2B8F264612AB85848"/>
    <w:rsid w:val="0088667C"/>
  </w:style>
  <w:style w:type="paragraph" w:customStyle="1" w:styleId="B8310E31F0894DF1A5A1AA83105CF49C">
    <w:name w:val="B8310E31F0894DF1A5A1AA83105CF49C"/>
    <w:rsid w:val="0088667C"/>
  </w:style>
  <w:style w:type="paragraph" w:customStyle="1" w:styleId="49DC14769BB04759B111365F93217E91">
    <w:name w:val="49DC14769BB04759B111365F93217E91"/>
    <w:rsid w:val="0088667C"/>
  </w:style>
  <w:style w:type="paragraph" w:customStyle="1" w:styleId="751DACFD503D43C5BE79B105FD0198E2">
    <w:name w:val="751DACFD503D43C5BE79B105FD0198E2"/>
    <w:rsid w:val="0088667C"/>
  </w:style>
  <w:style w:type="paragraph" w:customStyle="1" w:styleId="6C3080E1EF9849A0ADD4787F4D0D445C">
    <w:name w:val="6C3080E1EF9849A0ADD4787F4D0D445C"/>
    <w:rsid w:val="0088667C"/>
  </w:style>
  <w:style w:type="paragraph" w:customStyle="1" w:styleId="6AED1831A324476C861B442130CAE61E">
    <w:name w:val="6AED1831A324476C861B442130CAE61E"/>
    <w:rsid w:val="0088667C"/>
  </w:style>
  <w:style w:type="paragraph" w:customStyle="1" w:styleId="C1348019475C4209B49A0FAE77B3F606">
    <w:name w:val="C1348019475C4209B49A0FAE77B3F606"/>
    <w:rsid w:val="0088667C"/>
  </w:style>
  <w:style w:type="paragraph" w:customStyle="1" w:styleId="484848BDCB2742D9B0F11DFE5349A32C">
    <w:name w:val="484848BDCB2742D9B0F11DFE5349A32C"/>
    <w:rsid w:val="0088667C"/>
  </w:style>
  <w:style w:type="paragraph" w:customStyle="1" w:styleId="47371AB0F4C04B53B91DD94791DC8F35">
    <w:name w:val="47371AB0F4C04B53B91DD94791DC8F35"/>
    <w:rsid w:val="0088667C"/>
  </w:style>
  <w:style w:type="paragraph" w:customStyle="1" w:styleId="0925B8A8C8984FBFAC6248512D01A876">
    <w:name w:val="0925B8A8C8984FBFAC6248512D01A876"/>
    <w:rsid w:val="0088667C"/>
  </w:style>
  <w:style w:type="paragraph" w:customStyle="1" w:styleId="56640925C6B145ABB416D875C147005F">
    <w:name w:val="56640925C6B145ABB416D875C147005F"/>
    <w:rsid w:val="0088667C"/>
  </w:style>
  <w:style w:type="paragraph" w:customStyle="1" w:styleId="96DAB9703D0D4787BC117702F25CC7B2">
    <w:name w:val="96DAB9703D0D4787BC117702F25CC7B2"/>
    <w:rsid w:val="0088667C"/>
  </w:style>
  <w:style w:type="paragraph" w:customStyle="1" w:styleId="5B6C95E015294C519A0CA2C9FCAE37B9">
    <w:name w:val="5B6C95E015294C519A0CA2C9FCAE37B9"/>
    <w:rsid w:val="0088667C"/>
  </w:style>
  <w:style w:type="paragraph" w:customStyle="1" w:styleId="82356F8BA70A41699B0FD1C860660C28">
    <w:name w:val="82356F8BA70A41699B0FD1C860660C28"/>
    <w:rsid w:val="0088667C"/>
  </w:style>
  <w:style w:type="paragraph" w:customStyle="1" w:styleId="CF5486F2A7C94496BBB75032857D6CE2">
    <w:name w:val="CF5486F2A7C94496BBB75032857D6CE2"/>
    <w:rsid w:val="0088667C"/>
  </w:style>
  <w:style w:type="paragraph" w:customStyle="1" w:styleId="65E91E98A3EF4AC9BCE894EA8875BB85">
    <w:name w:val="65E91E98A3EF4AC9BCE894EA8875BB85"/>
    <w:rsid w:val="0088667C"/>
  </w:style>
  <w:style w:type="paragraph" w:customStyle="1" w:styleId="843C0DDDE63740C8B75B28B503A1FC5D">
    <w:name w:val="843C0DDDE63740C8B75B28B503A1FC5D"/>
    <w:rsid w:val="0088667C"/>
  </w:style>
  <w:style w:type="paragraph" w:customStyle="1" w:styleId="3C6F44260A9A4BEBAFA0DE5C38FA77E5">
    <w:name w:val="3C6F44260A9A4BEBAFA0DE5C38FA77E5"/>
    <w:rsid w:val="0088667C"/>
  </w:style>
  <w:style w:type="paragraph" w:customStyle="1" w:styleId="A97934FE1065490093BBC8BE82F28A74">
    <w:name w:val="A97934FE1065490093BBC8BE82F28A74"/>
    <w:rsid w:val="0088667C"/>
  </w:style>
  <w:style w:type="paragraph" w:customStyle="1" w:styleId="905A6DD2D4264CE89EDAB3417B101182">
    <w:name w:val="905A6DD2D4264CE89EDAB3417B101182"/>
    <w:rsid w:val="0088667C"/>
  </w:style>
  <w:style w:type="paragraph" w:customStyle="1" w:styleId="85B336182C8A409F9C2E80589D954708">
    <w:name w:val="85B336182C8A409F9C2E80589D954708"/>
    <w:rsid w:val="0088667C"/>
  </w:style>
  <w:style w:type="paragraph" w:customStyle="1" w:styleId="D06CC8568E1148DF8EB6255718171ED5">
    <w:name w:val="D06CC8568E1148DF8EB6255718171ED5"/>
    <w:rsid w:val="0088667C"/>
  </w:style>
  <w:style w:type="paragraph" w:customStyle="1" w:styleId="98E73DDD5C9F4F28A722FFEFDEAFDD28">
    <w:name w:val="98E73DDD5C9F4F28A722FFEFDEAFDD28"/>
    <w:rsid w:val="0088667C"/>
  </w:style>
  <w:style w:type="paragraph" w:customStyle="1" w:styleId="FC659909761E423BB18D1B4A2401A3F7">
    <w:name w:val="FC659909761E423BB18D1B4A2401A3F7"/>
    <w:rsid w:val="0088667C"/>
  </w:style>
  <w:style w:type="paragraph" w:customStyle="1" w:styleId="278D3FBDB49F4EB7ACAD55462A7FB1A0">
    <w:name w:val="278D3FBDB49F4EB7ACAD55462A7FB1A0"/>
    <w:rsid w:val="0088667C"/>
  </w:style>
  <w:style w:type="paragraph" w:customStyle="1" w:styleId="0DF0DD02001740AF8D723DFCFA0B5092">
    <w:name w:val="0DF0DD02001740AF8D723DFCFA0B5092"/>
    <w:rsid w:val="0088667C"/>
  </w:style>
  <w:style w:type="paragraph" w:customStyle="1" w:styleId="F1EC57B113E9403CA577F9B3C8C411C6">
    <w:name w:val="F1EC57B113E9403CA577F9B3C8C411C6"/>
    <w:rsid w:val="0088667C"/>
  </w:style>
  <w:style w:type="paragraph" w:customStyle="1" w:styleId="6FAAC1344FEB4B928F16CE72493C7B5C">
    <w:name w:val="6FAAC1344FEB4B928F16CE72493C7B5C"/>
    <w:rsid w:val="0088667C"/>
  </w:style>
  <w:style w:type="paragraph" w:customStyle="1" w:styleId="D8090BCD0E7F470FBD5907D2294AD912">
    <w:name w:val="D8090BCD0E7F470FBD5907D2294AD912"/>
    <w:rsid w:val="0088667C"/>
  </w:style>
  <w:style w:type="paragraph" w:customStyle="1" w:styleId="7BA5D070EC9C45578D9B0B3246A7D2E5">
    <w:name w:val="7BA5D070EC9C45578D9B0B3246A7D2E5"/>
    <w:rsid w:val="0088667C"/>
  </w:style>
  <w:style w:type="paragraph" w:customStyle="1" w:styleId="53195726157549F2B68C45C0670182F4">
    <w:name w:val="53195726157549F2B68C45C0670182F4"/>
    <w:rsid w:val="0088667C"/>
  </w:style>
  <w:style w:type="paragraph" w:customStyle="1" w:styleId="8E161539E77147BC9BDE23F666262848">
    <w:name w:val="8E161539E77147BC9BDE23F666262848"/>
    <w:rsid w:val="0088667C"/>
  </w:style>
  <w:style w:type="paragraph" w:customStyle="1" w:styleId="5F79CF61277547CAB39E53D1750B125C5">
    <w:name w:val="5F79CF61277547CAB39E53D1750B125C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3">
    <w:name w:val="2F2C5C3E210043B1827CBBD624E2C8F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622A3D2EA44F7DA3D787B759D62A363">
    <w:name w:val="39622A3D2EA44F7DA3D787B759D62A3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8CBF46B9184BC7A4E014BD44EC16E13">
    <w:name w:val="178CBF46B9184BC7A4E014BD44EC16E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43CB2DBCC04D95846699796517AEC63">
    <w:name w:val="3C43CB2DBCC04D95846699796517AEC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D8D293A26C43C5830E9CACCA5908183">
    <w:name w:val="F4D8D293A26C43C5830E9CACCA59081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65BE04A968441E9A52766DBC3AD8F63">
    <w:name w:val="5C65BE04A968441E9A52766DBC3AD8F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5">
    <w:name w:val="241CC2EA9AA044F7A203126964973A88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3C8F0F89D74EEB9A8C383AE976FA622">
    <w:name w:val="D73C8F0F89D74EEB9A8C383AE976FA6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43C97F9DB64212AB0DBD7C94CB39462">
    <w:name w:val="5B43C97F9DB64212AB0DBD7C94CB394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E74B28DB2FF4A66B598A04A41FEA9202">
    <w:name w:val="BE74B28DB2FF4A66B598A04A41FEA92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32890B3BC0043D8B8A6C3C7306F97172">
    <w:name w:val="B32890B3BC0043D8B8A6C3C7306F971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112BB0CEC04B62B5E8FC139E8616EE2">
    <w:name w:val="E8112BB0CEC04B62B5E8FC139E8616E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934FE1065490093BBC8BE82F28A741">
    <w:name w:val="A97934FE1065490093BBC8BE82F28A7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5A6DD2D4264CE89EDAB3417B1011821">
    <w:name w:val="905A6DD2D4264CE89EDAB3417B10118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B336182C8A409F9C2E80589D9547081">
    <w:name w:val="85B336182C8A409F9C2E80589D95470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06CC8568E1148DF8EB6255718171ED51">
    <w:name w:val="D06CC8568E1148DF8EB6255718171ED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E73DDD5C9F4F28A722FFEFDEAFDD281">
    <w:name w:val="98E73DDD5C9F4F28A722FFEFDEAFDD2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659909761E423BB18D1B4A2401A3F71">
    <w:name w:val="FC659909761E423BB18D1B4A2401A3F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8D3FBDB49F4EB7ACAD55462A7FB1A01">
    <w:name w:val="278D3FBDB49F4EB7ACAD55462A7FB1A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DF0DD02001740AF8D723DFCFA0B50921">
    <w:name w:val="0DF0DD02001740AF8D723DFCFA0B509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EC57B113E9403CA577F9B3C8C411C61">
    <w:name w:val="F1EC57B113E9403CA577F9B3C8C411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FAAC1344FEB4B928F16CE72493C7B5C1">
    <w:name w:val="6FAAC1344FEB4B928F16CE72493C7B5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763B8C18D24AB4BAD8B43B7DD357C62">
    <w:name w:val="8F763B8C18D24AB4BAD8B43B7DD357C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0A45B18F594FE5B4C1D6B88F528BB72">
    <w:name w:val="B80A45B18F594FE5B4C1D6B88F528BB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2C205125DA9416BAF846A3754A5095D2">
    <w:name w:val="32C205125DA9416BAF846A3754A5095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4268189999C4B2CB9D48796CAE97FCA2">
    <w:name w:val="A4268189999C4B2CB9D48796CAE97FC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545C2D6103547B1A9B526017320B3A82">
    <w:name w:val="0545C2D6103547B1A9B526017320B3A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090BCD0E7F470FBD5907D2294AD9121">
    <w:name w:val="D8090BCD0E7F470FBD5907D2294AD91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A5D070EC9C45578D9B0B3246A7D2E51">
    <w:name w:val="7BA5D070EC9C45578D9B0B3246A7D2E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3195726157549F2B68C45C0670182F41">
    <w:name w:val="53195726157549F2B68C45C0670182F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161539E77147BC9BDE23F6662628481">
    <w:name w:val="8E161539E77147BC9BDE23F66626284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ACB9E9BF30484090251662910C632B2">
    <w:name w:val="B7ACB9E9BF30484090251662910C632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C326FDC99A4C8FAFE32284AB466DB32">
    <w:name w:val="E8C326FDC99A4C8FAFE32284AB466DB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645300A9A0A4D8288D0960E8F57B71B2">
    <w:name w:val="A645300A9A0A4D8288D0960E8F57B71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BE32244F95483AB362F20D65819F552">
    <w:name w:val="5CBE32244F95483AB362F20D65819F5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67CCB0E0EE84A20A9D5C982603A2DC72">
    <w:name w:val="C67CCB0E0EE84A20A9D5C982603A2DC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52BE521FE8E46A7A80E62F2A4436D522">
    <w:name w:val="D52BE521FE8E46A7A80E62F2A4436D5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62CA5E2DC84914A33DAB5F096957DD2">
    <w:name w:val="8F62CA5E2DC84914A33DAB5F096957D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0B15902F2D2417F8A0BE1DAA3EF22132">
    <w:name w:val="70B15902F2D2417F8A0BE1DAA3EF221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62E3C20234449C69F4E9E9BA0BD744E2">
    <w:name w:val="B62E3C20234449C69F4E9E9BA0BD744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B1C4F75F5945F39A7AEDA9329CB1472">
    <w:name w:val="4BB1C4F75F5945F39A7AEDA9329CB14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DF9B42192744C59D0BCB8CBF696EA72">
    <w:name w:val="7DDF9B42192744C59D0BCB8CBF696EA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AF43C45CEB4C97ADC02A68706606102">
    <w:name w:val="61AF43C45CEB4C97ADC02A687066061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EFA6DF1F33495484DE511A6E40BF1A2">
    <w:name w:val="AEEFA6DF1F33495484DE511A6E40BF1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0A49CE34A04DDEB0CFEEE1BDDBA4FD2">
    <w:name w:val="170A49CE34A04DDEB0CFEEE1BDDBA4F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CB9D3319404ABEA062A33973CCF08B2">
    <w:name w:val="98CB9D3319404ABEA062A33973CCF08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CF1623A2624CFAAEAF220218F3C75B2">
    <w:name w:val="EECF1623A2624CFAAEAF220218F3C75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2B5686483E4023BAE3134CF5ABA8B92">
    <w:name w:val="612B5686483E4023BAE3134CF5ABA8B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8CC612857E4AB6876DB1D15D1A308B2">
    <w:name w:val="F28CC612857E4AB6876DB1D15D1A308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647B1E8A1D45BDBAA8EC45652EE16E2">
    <w:name w:val="95647B1E8A1D45BDBAA8EC45652EE16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1CA0DBBDAA4B61869BBEE3B89322C12">
    <w:name w:val="2C1CA0DBBDAA4B61869BBEE3B89322C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321393A4C064B71B1FCB0984BB970B92">
    <w:name w:val="A321393A4C064B71B1FCB0984BB970B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6B33DD69D443869A45AFF7BB8552EB2">
    <w:name w:val="B16B33DD69D443869A45AFF7BB8552E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397B7547C364B288BCE31A6AF6AA0AA2">
    <w:name w:val="6397B7547C364B288BCE31A6AF6AA0A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AE260AC30A4350B6DA5A8B1FD0A38F2">
    <w:name w:val="04AE260AC30A4350B6DA5A8B1FD0A38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30C6A3C13E04797A9F998C73FF8B0C22">
    <w:name w:val="E30C6A3C13E04797A9F998C73FF8B0C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57E28E6B5E4379A0380CC15252D3592">
    <w:name w:val="4357E28E6B5E4379A0380CC15252D35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480FD0A99BD40ACA723D1E5E8396AC62">
    <w:name w:val="1480FD0A99BD40ACA723D1E5E8396AC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09FF704F2D64138A37D44354A9F9D3E2">
    <w:name w:val="B09FF704F2D64138A37D44354A9F9D3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5F83C61232D40549A8833052B095C682">
    <w:name w:val="C5F83C61232D40549A8833052B095C6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A82B2B1FAC24DA694D81CB40F1FC9352">
    <w:name w:val="2A82B2B1FAC24DA694D81CB40F1FC93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5945DF25724512ADD5F082A39A8D232">
    <w:name w:val="FC5945DF25724512ADD5F082A39A8D2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EE4CAC987A4405A228B34C70378E192">
    <w:name w:val="48EE4CAC987A4405A228B34C70378E1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19D5D093A31464DB40358177D0FC5B52">
    <w:name w:val="219D5D093A31464DB40358177D0FC5B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637FC4CBA02451DA1632A643D7FF5712">
    <w:name w:val="E637FC4CBA02451DA1632A643D7FF57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5">
    <w:name w:val="B5CA77367E1941F7A7DE7065B04849BE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5">
    <w:name w:val="72AC653E20BA4DE2BE91AE6060C1FDA7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5">
    <w:name w:val="CDCD9B690FF3447A99A14E95A7D90C8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5">
    <w:name w:val="1008ABCB36324DFB8BF4A99EABF5FF96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5">
    <w:name w:val="450F41237F1B45B7A7891CE68EB80D17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5">
    <w:name w:val="727CC7C938024F549628D90F1E0ED327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5">
    <w:name w:val="DE7D0709FFFB48CFBA8E60995D32ABF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5">
    <w:name w:val="5276F8C6C7B84EE6AA8784D2A911DBD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5">
    <w:name w:val="19EC6A18A95D4CD4B4718098F474257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5">
    <w:name w:val="3B9AC26E089F44D1B2B5A6ACB052316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5">
    <w:name w:val="F6287C0317BC49BF861E63D702FCA84D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5">
    <w:name w:val="662CDD03E4024EF5841C8D802B53470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5">
    <w:name w:val="5B3B99514FCC41F68B92AF447CC7A4E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5">
    <w:name w:val="84E1A9562B294F19A35BD3833CDAFB31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5">
    <w:name w:val="8E016E0F854144E898F0CB3E4B2E3493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5">
    <w:name w:val="D2F61EB3AF004965B5B75BF0136A2905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5">
    <w:name w:val="95B239C8E3834DD387272565848F9EC5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5">
    <w:name w:val="812AD5FD728045C69AC7F5108848368D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5">
    <w:name w:val="CA7724B0A03F4030A1F35A1AE099EC8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5">
    <w:name w:val="35C632FA048F49A1B209343F74B8FABC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5">
    <w:name w:val="F9D9B2FFDDCF4872A616B0CAC8E6213B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5">
    <w:name w:val="CB302E2AEA674D36AB12AB3E68F127D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5">
    <w:name w:val="061B66C83D9C4CD3A1C023714BED6536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5">
    <w:name w:val="6EFA600735D646E3B7BE1C7F729039EB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5">
    <w:name w:val="9D5EAEEE88054396927587DB13E885A8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5">
    <w:name w:val="7ADB0AF92C924A92BAF893BEFF334E2A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5">
    <w:name w:val="47E68F15354D4C179810DE99B5DB69BD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5">
    <w:name w:val="5D41D808C46D4579854A5E0358D9A8F9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5">
    <w:name w:val="441554AA055F4F2A95AA68DE925FD2EB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5">
    <w:name w:val="FACA50034DDC4350BAEB6DADD25A67EC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8D32A1F857472BA91820962485F978">
    <w:name w:val="E58D32A1F857472BA91820962485F978"/>
    <w:rsid w:val="0088667C"/>
  </w:style>
  <w:style w:type="paragraph" w:customStyle="1" w:styleId="FA3CD2D2D34E4BFEAE5D2B80F0F4A251">
    <w:name w:val="FA3CD2D2D34E4BFEAE5D2B80F0F4A251"/>
    <w:rsid w:val="0088667C"/>
  </w:style>
  <w:style w:type="paragraph" w:customStyle="1" w:styleId="4AF3EC5FA69346F1872B4ECEF99FFA2B">
    <w:name w:val="4AF3EC5FA69346F1872B4ECEF99FFA2B"/>
    <w:rsid w:val="0088667C"/>
  </w:style>
  <w:style w:type="paragraph" w:customStyle="1" w:styleId="9510BC3CDEB144389CA15689CEE8480C">
    <w:name w:val="9510BC3CDEB144389CA15689CEE8480C"/>
    <w:rsid w:val="0088667C"/>
  </w:style>
  <w:style w:type="paragraph" w:customStyle="1" w:styleId="A76ACFBDA8364BCB92E089EFF066564E">
    <w:name w:val="A76ACFBDA8364BCB92E089EFF066564E"/>
    <w:rsid w:val="0088667C"/>
  </w:style>
  <w:style w:type="paragraph" w:customStyle="1" w:styleId="71CCE83B8BDD4ECBB87244CF6E9FB872">
    <w:name w:val="71CCE83B8BDD4ECBB87244CF6E9FB872"/>
    <w:rsid w:val="0088667C"/>
  </w:style>
  <w:style w:type="paragraph" w:customStyle="1" w:styleId="734F7C4B59AA45C1BB1FC62625487CC4">
    <w:name w:val="734F7C4B59AA45C1BB1FC62625487CC4"/>
    <w:rsid w:val="0088667C"/>
  </w:style>
  <w:style w:type="paragraph" w:customStyle="1" w:styleId="E8FD3A174A6043488E3842575D815798">
    <w:name w:val="E8FD3A174A6043488E3842575D815798"/>
    <w:rsid w:val="0088667C"/>
  </w:style>
  <w:style w:type="paragraph" w:customStyle="1" w:styleId="4E30236F044743888FD42411CECA7C63">
    <w:name w:val="4E30236F044743888FD42411CECA7C63"/>
    <w:rsid w:val="0088667C"/>
  </w:style>
  <w:style w:type="paragraph" w:customStyle="1" w:styleId="3A93DF33BA6241EB9E65468B2411F647">
    <w:name w:val="3A93DF33BA6241EB9E65468B2411F647"/>
    <w:rsid w:val="0088667C"/>
  </w:style>
  <w:style w:type="paragraph" w:customStyle="1" w:styleId="7D2900E9445E4469A82F33AC2A906203">
    <w:name w:val="7D2900E9445E4469A82F33AC2A906203"/>
    <w:rsid w:val="0088667C"/>
  </w:style>
  <w:style w:type="paragraph" w:customStyle="1" w:styleId="38F435B006604736B7897E6A6105C957">
    <w:name w:val="38F435B006604736B7897E6A6105C957"/>
    <w:rsid w:val="0088667C"/>
  </w:style>
  <w:style w:type="paragraph" w:customStyle="1" w:styleId="763101E3646043AFAF9F01796D9B8472">
    <w:name w:val="763101E3646043AFAF9F01796D9B8472"/>
    <w:rsid w:val="0088667C"/>
  </w:style>
  <w:style w:type="paragraph" w:customStyle="1" w:styleId="0BE2F8D80F8344FB83548C1347D5BCD2">
    <w:name w:val="0BE2F8D80F8344FB83548C1347D5BCD2"/>
    <w:rsid w:val="0088667C"/>
  </w:style>
  <w:style w:type="paragraph" w:customStyle="1" w:styleId="ED781872C9A64B4DB4B231B04CEC726D">
    <w:name w:val="ED781872C9A64B4DB4B231B04CEC726D"/>
    <w:rsid w:val="0088667C"/>
  </w:style>
  <w:style w:type="paragraph" w:customStyle="1" w:styleId="DA94572FF56F426EA762E324CC914D0F">
    <w:name w:val="DA94572FF56F426EA762E324CC914D0F"/>
    <w:rsid w:val="0088667C"/>
  </w:style>
  <w:style w:type="paragraph" w:customStyle="1" w:styleId="DE9E67FEE4664EE3B7BFAC529692DE93">
    <w:name w:val="DE9E67FEE4664EE3B7BFAC529692DE93"/>
    <w:rsid w:val="0088667C"/>
  </w:style>
  <w:style w:type="paragraph" w:customStyle="1" w:styleId="6FB34AA6FFB942BD892F309206B40B2A">
    <w:name w:val="6FB34AA6FFB942BD892F309206B40B2A"/>
    <w:rsid w:val="0088667C"/>
  </w:style>
  <w:style w:type="paragraph" w:customStyle="1" w:styleId="10E4432C678F474BAFA405F5760D0BF3">
    <w:name w:val="10E4432C678F474BAFA405F5760D0BF3"/>
    <w:rsid w:val="0088667C"/>
  </w:style>
  <w:style w:type="paragraph" w:customStyle="1" w:styleId="50A0D457FBBD408988344414AB10F03B">
    <w:name w:val="50A0D457FBBD408988344414AB10F03B"/>
    <w:rsid w:val="0088667C"/>
  </w:style>
  <w:style w:type="paragraph" w:customStyle="1" w:styleId="56509A266DE14997BC825A79E5029697">
    <w:name w:val="56509A266DE14997BC825A79E5029697"/>
    <w:rsid w:val="0088667C"/>
  </w:style>
  <w:style w:type="paragraph" w:customStyle="1" w:styleId="50CA8B33C18B4580BABF7F43FEC8DECA">
    <w:name w:val="50CA8B33C18B4580BABF7F43FEC8DECA"/>
    <w:rsid w:val="0088667C"/>
  </w:style>
  <w:style w:type="paragraph" w:customStyle="1" w:styleId="FF9AE82F4F9D412D988BA4C4456A1FAC">
    <w:name w:val="FF9AE82F4F9D412D988BA4C4456A1FAC"/>
    <w:rsid w:val="0088667C"/>
  </w:style>
  <w:style w:type="paragraph" w:customStyle="1" w:styleId="57AB208B6E764F66AE7FC080EFD1F06E">
    <w:name w:val="57AB208B6E764F66AE7FC080EFD1F06E"/>
    <w:rsid w:val="0088667C"/>
  </w:style>
  <w:style w:type="paragraph" w:customStyle="1" w:styleId="C9F5C54DAD1A47029963D4DF17A9244C">
    <w:name w:val="C9F5C54DAD1A47029963D4DF17A9244C"/>
    <w:rsid w:val="0088667C"/>
  </w:style>
  <w:style w:type="paragraph" w:customStyle="1" w:styleId="4D385051432E430DB3F8C69699863F1D">
    <w:name w:val="4D385051432E430DB3F8C69699863F1D"/>
    <w:rsid w:val="0088667C"/>
  </w:style>
  <w:style w:type="paragraph" w:customStyle="1" w:styleId="9723B25ABF8C49F1A77B7479271BB708">
    <w:name w:val="9723B25ABF8C49F1A77B7479271BB708"/>
    <w:rsid w:val="0088667C"/>
  </w:style>
  <w:style w:type="paragraph" w:customStyle="1" w:styleId="D63764C8340D4DB8B029431CC9281F93">
    <w:name w:val="D63764C8340D4DB8B029431CC9281F93"/>
    <w:rsid w:val="0088667C"/>
  </w:style>
  <w:style w:type="paragraph" w:customStyle="1" w:styleId="949FA0DB8CC34925B3BCA2F24EAC0984">
    <w:name w:val="949FA0DB8CC34925B3BCA2F24EAC0984"/>
    <w:rsid w:val="0088667C"/>
  </w:style>
  <w:style w:type="paragraph" w:customStyle="1" w:styleId="41C991429F1742E3A1D923394930031C">
    <w:name w:val="41C991429F1742E3A1D923394930031C"/>
    <w:rsid w:val="0088667C"/>
  </w:style>
  <w:style w:type="paragraph" w:customStyle="1" w:styleId="3AFC6BD9D1974C09BA0DF9934B455A99">
    <w:name w:val="3AFC6BD9D1974C09BA0DF9934B455A99"/>
    <w:rsid w:val="0088667C"/>
  </w:style>
  <w:style w:type="paragraph" w:customStyle="1" w:styleId="D6F3DEE5DCE145958EC0938F662469F8">
    <w:name w:val="D6F3DEE5DCE145958EC0938F662469F8"/>
    <w:rsid w:val="0088667C"/>
  </w:style>
  <w:style w:type="paragraph" w:customStyle="1" w:styleId="CF2DEED8B29D4294997DABB412EB002C">
    <w:name w:val="CF2DEED8B29D4294997DABB412EB002C"/>
    <w:rsid w:val="0088667C"/>
  </w:style>
  <w:style w:type="paragraph" w:customStyle="1" w:styleId="092389EDF07F407CBE51EDBB8A8C7F90">
    <w:name w:val="092389EDF07F407CBE51EDBB8A8C7F90"/>
    <w:rsid w:val="0088667C"/>
  </w:style>
  <w:style w:type="paragraph" w:customStyle="1" w:styleId="27E791C886904183A3034A7E37C8E6C7">
    <w:name w:val="27E791C886904183A3034A7E37C8E6C7"/>
    <w:rsid w:val="0088667C"/>
  </w:style>
  <w:style w:type="paragraph" w:customStyle="1" w:styleId="D6E58C82E6EC4DC38ED011C84145E8D2">
    <w:name w:val="D6E58C82E6EC4DC38ED011C84145E8D2"/>
    <w:rsid w:val="0088667C"/>
  </w:style>
  <w:style w:type="paragraph" w:customStyle="1" w:styleId="34F108ABD4F74811AF586C103B542071">
    <w:name w:val="34F108ABD4F74811AF586C103B542071"/>
    <w:rsid w:val="0088667C"/>
  </w:style>
  <w:style w:type="paragraph" w:customStyle="1" w:styleId="8262EE857DE1462AAE0487753FE3734B">
    <w:name w:val="8262EE857DE1462AAE0487753FE3734B"/>
    <w:rsid w:val="0088667C"/>
  </w:style>
  <w:style w:type="paragraph" w:customStyle="1" w:styleId="BFDD61B50C334493A6ABBB1640047599">
    <w:name w:val="BFDD61B50C334493A6ABBB1640047599"/>
    <w:rsid w:val="0088667C"/>
  </w:style>
  <w:style w:type="paragraph" w:customStyle="1" w:styleId="C2FFA00AD90F4B89838D36CF2D734C8A">
    <w:name w:val="C2FFA00AD90F4B89838D36CF2D734C8A"/>
    <w:rsid w:val="0088667C"/>
  </w:style>
  <w:style w:type="paragraph" w:customStyle="1" w:styleId="316437A0E7944E8EA3913FB8374CA743">
    <w:name w:val="316437A0E7944E8EA3913FB8374CA743"/>
    <w:rsid w:val="0088667C"/>
  </w:style>
  <w:style w:type="paragraph" w:customStyle="1" w:styleId="CC398ECF04854148B37125E9E2AFB9B9">
    <w:name w:val="CC398ECF04854148B37125E9E2AFB9B9"/>
    <w:rsid w:val="0088667C"/>
  </w:style>
  <w:style w:type="paragraph" w:customStyle="1" w:styleId="213BB4FB54A9405A8B1006687EFF1CFA">
    <w:name w:val="213BB4FB54A9405A8B1006687EFF1CFA"/>
    <w:rsid w:val="0088667C"/>
  </w:style>
  <w:style w:type="paragraph" w:customStyle="1" w:styleId="9AE2C41111584CBCBF00D11BD5102458">
    <w:name w:val="9AE2C41111584CBCBF00D11BD5102458"/>
    <w:rsid w:val="0088667C"/>
  </w:style>
  <w:style w:type="paragraph" w:customStyle="1" w:styleId="2D75E84BAB234DF99707B708900EE6AE">
    <w:name w:val="2D75E84BAB234DF99707B708900EE6AE"/>
    <w:rsid w:val="0088667C"/>
  </w:style>
  <w:style w:type="paragraph" w:customStyle="1" w:styleId="03CF753B433E42398C40E6A0FF797295">
    <w:name w:val="03CF753B433E42398C40E6A0FF797295"/>
    <w:rsid w:val="0088667C"/>
  </w:style>
  <w:style w:type="paragraph" w:customStyle="1" w:styleId="57FB3B95E08A428F8998B58874D7BD11">
    <w:name w:val="57FB3B95E08A428F8998B58874D7BD11"/>
    <w:rsid w:val="0088667C"/>
  </w:style>
  <w:style w:type="paragraph" w:customStyle="1" w:styleId="E5E86F3EAC924641974F80670B75B0BD">
    <w:name w:val="E5E86F3EAC924641974F80670B75B0BD"/>
    <w:rsid w:val="0088667C"/>
  </w:style>
  <w:style w:type="paragraph" w:customStyle="1" w:styleId="C2FD369C91D24B469C9C2EDA47B72989">
    <w:name w:val="C2FD369C91D24B469C9C2EDA47B72989"/>
    <w:rsid w:val="0088667C"/>
  </w:style>
  <w:style w:type="paragraph" w:customStyle="1" w:styleId="F2DF95ECEE46438C91A2A885755BC81F">
    <w:name w:val="F2DF95ECEE46438C91A2A885755BC81F"/>
    <w:rsid w:val="0088667C"/>
  </w:style>
  <w:style w:type="paragraph" w:customStyle="1" w:styleId="EF76188C11F842BA9767FC9328BE5926">
    <w:name w:val="EF76188C11F842BA9767FC9328BE5926"/>
    <w:rsid w:val="0088667C"/>
  </w:style>
  <w:style w:type="paragraph" w:customStyle="1" w:styleId="9C7CEDBEF72442AA84366806B5F98FDA">
    <w:name w:val="9C7CEDBEF72442AA84366806B5F98FDA"/>
    <w:rsid w:val="0088667C"/>
  </w:style>
  <w:style w:type="paragraph" w:customStyle="1" w:styleId="3EC2D3EAA2004082A6BFFA487F85BD82">
    <w:name w:val="3EC2D3EAA2004082A6BFFA487F85BD82"/>
    <w:rsid w:val="0088667C"/>
  </w:style>
  <w:style w:type="paragraph" w:customStyle="1" w:styleId="B12F21744AA04510ACF5167A64A13618">
    <w:name w:val="B12F21744AA04510ACF5167A64A13618"/>
    <w:rsid w:val="0088667C"/>
  </w:style>
  <w:style w:type="paragraph" w:customStyle="1" w:styleId="8B5E88ADD2104D718C71EF73AC8084CF">
    <w:name w:val="8B5E88ADD2104D718C71EF73AC8084CF"/>
    <w:rsid w:val="0088667C"/>
  </w:style>
  <w:style w:type="paragraph" w:customStyle="1" w:styleId="8A2CEFC5526043A796B6B1F781E11440">
    <w:name w:val="8A2CEFC5526043A796B6B1F781E11440"/>
    <w:rsid w:val="0088667C"/>
  </w:style>
  <w:style w:type="paragraph" w:customStyle="1" w:styleId="B11425E62A804D8C9B3F7775D236E355">
    <w:name w:val="B11425E62A804D8C9B3F7775D236E355"/>
    <w:rsid w:val="0088667C"/>
  </w:style>
  <w:style w:type="paragraph" w:customStyle="1" w:styleId="56E3218F1B0445D08D8BCED88B73F7C6">
    <w:name w:val="56E3218F1B0445D08D8BCED88B73F7C6"/>
    <w:rsid w:val="0088667C"/>
  </w:style>
  <w:style w:type="paragraph" w:customStyle="1" w:styleId="BC54EC61E0F249A4884E49B426310317">
    <w:name w:val="BC54EC61E0F249A4884E49B426310317"/>
    <w:rsid w:val="0088667C"/>
  </w:style>
  <w:style w:type="paragraph" w:customStyle="1" w:styleId="2091084D1A744609A9591683B3167373">
    <w:name w:val="2091084D1A744609A9591683B3167373"/>
    <w:rsid w:val="0088667C"/>
  </w:style>
  <w:style w:type="paragraph" w:customStyle="1" w:styleId="D60DB8B6D840456A9709E3FBC9E6F0C2">
    <w:name w:val="D60DB8B6D840456A9709E3FBC9E6F0C2"/>
    <w:rsid w:val="0088667C"/>
  </w:style>
  <w:style w:type="paragraph" w:customStyle="1" w:styleId="42A6303A02FA412EBCDD73A921D79DFF">
    <w:name w:val="42A6303A02FA412EBCDD73A921D79DFF"/>
    <w:rsid w:val="0088667C"/>
  </w:style>
  <w:style w:type="paragraph" w:customStyle="1" w:styleId="A17C161F2B924FCA96EED8348FF037D0">
    <w:name w:val="A17C161F2B924FCA96EED8348FF037D0"/>
    <w:rsid w:val="0088667C"/>
  </w:style>
  <w:style w:type="paragraph" w:customStyle="1" w:styleId="D70880EDAC664A029783703CAC87B108">
    <w:name w:val="D70880EDAC664A029783703CAC87B108"/>
    <w:rsid w:val="0088667C"/>
  </w:style>
  <w:style w:type="paragraph" w:customStyle="1" w:styleId="A757ECD38AE24B348697018246D82B60">
    <w:name w:val="A757ECD38AE24B348697018246D82B60"/>
    <w:rsid w:val="0088667C"/>
  </w:style>
  <w:style w:type="paragraph" w:customStyle="1" w:styleId="88B3D1780F274BD79B9BFE64379E0DF8">
    <w:name w:val="88B3D1780F274BD79B9BFE64379E0DF8"/>
    <w:rsid w:val="0088667C"/>
  </w:style>
  <w:style w:type="paragraph" w:customStyle="1" w:styleId="36CC179592DA45D6845EDEF0973C4754">
    <w:name w:val="36CC179592DA45D6845EDEF0973C4754"/>
    <w:rsid w:val="0088667C"/>
  </w:style>
  <w:style w:type="paragraph" w:customStyle="1" w:styleId="202BFDBEBC424E68A519E954385E8AED">
    <w:name w:val="202BFDBEBC424E68A519E954385E8AED"/>
    <w:rsid w:val="0088667C"/>
  </w:style>
  <w:style w:type="paragraph" w:customStyle="1" w:styleId="C1A178C9639F4D138C9D9A6F201DBB03">
    <w:name w:val="C1A178C9639F4D138C9D9A6F201DBB03"/>
    <w:rsid w:val="0088667C"/>
  </w:style>
  <w:style w:type="paragraph" w:customStyle="1" w:styleId="ACB0D81BA27E4E1EBD793214B1CD65C2">
    <w:name w:val="ACB0D81BA27E4E1EBD793214B1CD65C2"/>
    <w:rsid w:val="0088667C"/>
  </w:style>
  <w:style w:type="paragraph" w:customStyle="1" w:styleId="AB37DA5B621A4BE6A5BD9EF1A770217C">
    <w:name w:val="AB37DA5B621A4BE6A5BD9EF1A770217C"/>
    <w:rsid w:val="0088667C"/>
  </w:style>
  <w:style w:type="paragraph" w:customStyle="1" w:styleId="557270B486B3439BB49484A9CB3D54A5">
    <w:name w:val="557270B486B3439BB49484A9CB3D54A5"/>
    <w:rsid w:val="0088667C"/>
  </w:style>
  <w:style w:type="paragraph" w:customStyle="1" w:styleId="2E226CC2604E49458A6584DC4345E262">
    <w:name w:val="2E226CC2604E49458A6584DC4345E262"/>
    <w:rsid w:val="0088667C"/>
  </w:style>
  <w:style w:type="paragraph" w:customStyle="1" w:styleId="F68756099A2048069714F57D118F5A9B">
    <w:name w:val="F68756099A2048069714F57D118F5A9B"/>
    <w:rsid w:val="0088667C"/>
  </w:style>
  <w:style w:type="paragraph" w:customStyle="1" w:styleId="BA1406BDA6FD4D02898BF382E88FC4E1">
    <w:name w:val="BA1406BDA6FD4D02898BF382E88FC4E1"/>
    <w:rsid w:val="0088667C"/>
  </w:style>
  <w:style w:type="paragraph" w:customStyle="1" w:styleId="A41DDD1537724415BE6E320E63F7B548">
    <w:name w:val="A41DDD1537724415BE6E320E63F7B548"/>
    <w:rsid w:val="0088667C"/>
  </w:style>
  <w:style w:type="paragraph" w:customStyle="1" w:styleId="C5F720A52B9E4607943C5C1D75463DA2">
    <w:name w:val="C5F720A52B9E4607943C5C1D75463DA2"/>
    <w:rsid w:val="0088667C"/>
  </w:style>
  <w:style w:type="paragraph" w:customStyle="1" w:styleId="DF80FB45AD90448BAE72807FD24C376F">
    <w:name w:val="DF80FB45AD90448BAE72807FD24C376F"/>
    <w:rsid w:val="0088667C"/>
  </w:style>
  <w:style w:type="paragraph" w:customStyle="1" w:styleId="9AC54CD3A83348D98E1AD24ED533C4DE">
    <w:name w:val="9AC54CD3A83348D98E1AD24ED533C4DE"/>
    <w:rsid w:val="0088667C"/>
  </w:style>
  <w:style w:type="paragraph" w:customStyle="1" w:styleId="521507437B974670AF6FAB769BD52AF4">
    <w:name w:val="521507437B974670AF6FAB769BD52AF4"/>
    <w:rsid w:val="0088667C"/>
  </w:style>
  <w:style w:type="paragraph" w:customStyle="1" w:styleId="F89B8AFCB0EE4269A400C359B67B7F25">
    <w:name w:val="F89B8AFCB0EE4269A400C359B67B7F25"/>
    <w:rsid w:val="0088667C"/>
  </w:style>
  <w:style w:type="paragraph" w:customStyle="1" w:styleId="46CD7A4E16B843ADAB908C8087034E30">
    <w:name w:val="46CD7A4E16B843ADAB908C8087034E30"/>
    <w:rsid w:val="0088667C"/>
  </w:style>
  <w:style w:type="paragraph" w:customStyle="1" w:styleId="33224C22BC154E53965CC80950BAC700">
    <w:name w:val="33224C22BC154E53965CC80950BAC700"/>
    <w:rsid w:val="0088667C"/>
  </w:style>
  <w:style w:type="paragraph" w:customStyle="1" w:styleId="BB3823AEA1B1433BA89C2D17FA724BE2">
    <w:name w:val="BB3823AEA1B1433BA89C2D17FA724BE2"/>
    <w:rsid w:val="0088667C"/>
  </w:style>
  <w:style w:type="paragraph" w:customStyle="1" w:styleId="FC5D3BE84BCB47FFBDB62608DA4FE6A1">
    <w:name w:val="FC5D3BE84BCB47FFBDB62608DA4FE6A1"/>
    <w:rsid w:val="0088667C"/>
  </w:style>
  <w:style w:type="paragraph" w:customStyle="1" w:styleId="C41F148786684E12A93E8ADD3C4FCF14">
    <w:name w:val="C41F148786684E12A93E8ADD3C4FCF14"/>
    <w:rsid w:val="0088667C"/>
  </w:style>
  <w:style w:type="paragraph" w:customStyle="1" w:styleId="FB23BBB25B4149E98EC7BB06D0F4C771">
    <w:name w:val="FB23BBB25B4149E98EC7BB06D0F4C771"/>
    <w:rsid w:val="0088667C"/>
  </w:style>
  <w:style w:type="paragraph" w:customStyle="1" w:styleId="E751AC361D874D18BB7D8E396B2B636C">
    <w:name w:val="E751AC361D874D18BB7D8E396B2B636C"/>
    <w:rsid w:val="0088667C"/>
  </w:style>
  <w:style w:type="paragraph" w:customStyle="1" w:styleId="0E33A3DA8EAC4986BF07FB98C05A8720">
    <w:name w:val="0E33A3DA8EAC4986BF07FB98C05A8720"/>
    <w:rsid w:val="0088667C"/>
  </w:style>
  <w:style w:type="paragraph" w:customStyle="1" w:styleId="7CBBC0CFA77F433694C0D6536FC710BC">
    <w:name w:val="7CBBC0CFA77F433694C0D6536FC710BC"/>
    <w:rsid w:val="009D77F3"/>
  </w:style>
  <w:style w:type="paragraph" w:customStyle="1" w:styleId="EDBA52E24F3443B6945DF08CC6ABEC29">
    <w:name w:val="EDBA52E24F3443B6945DF08CC6ABEC29"/>
    <w:rsid w:val="009D77F3"/>
  </w:style>
  <w:style w:type="paragraph" w:customStyle="1" w:styleId="41C46342EE934A5CBA163C332B390D00">
    <w:name w:val="41C46342EE934A5CBA163C332B390D00"/>
    <w:rsid w:val="009D77F3"/>
  </w:style>
  <w:style w:type="paragraph" w:customStyle="1" w:styleId="37A77F528CC2480CBFCF2F70FF669F59">
    <w:name w:val="37A77F528CC2480CBFCF2F70FF669F59"/>
    <w:rsid w:val="009D77F3"/>
  </w:style>
  <w:style w:type="paragraph" w:customStyle="1" w:styleId="E0D3160B30E1430E9D92504145798E6A">
    <w:name w:val="E0D3160B30E1430E9D92504145798E6A"/>
    <w:rsid w:val="009D77F3"/>
  </w:style>
  <w:style w:type="paragraph" w:customStyle="1" w:styleId="EBBE0AD2AC98408DA7E3E0696907F8BC">
    <w:name w:val="EBBE0AD2AC98408DA7E3E0696907F8BC"/>
    <w:rsid w:val="009D77F3"/>
  </w:style>
  <w:style w:type="paragraph" w:customStyle="1" w:styleId="61D3E72D534F407A9E3806D7924B1363">
    <w:name w:val="61D3E72D534F407A9E3806D7924B1363"/>
    <w:rsid w:val="009D77F3"/>
  </w:style>
  <w:style w:type="paragraph" w:customStyle="1" w:styleId="418920CDD7D84619944C02E3D806E4E0">
    <w:name w:val="418920CDD7D84619944C02E3D806E4E0"/>
    <w:rsid w:val="009D77F3"/>
  </w:style>
  <w:style w:type="paragraph" w:customStyle="1" w:styleId="DD5B5768402344DBAD7F405AA8A47CCB">
    <w:name w:val="DD5B5768402344DBAD7F405AA8A47CCB"/>
    <w:rsid w:val="009D77F3"/>
  </w:style>
  <w:style w:type="paragraph" w:customStyle="1" w:styleId="9D53E5C06ED24FFE9512900E52DADAC1">
    <w:name w:val="9D53E5C06ED24FFE9512900E52DADAC1"/>
    <w:rsid w:val="009D77F3"/>
  </w:style>
  <w:style w:type="paragraph" w:customStyle="1" w:styleId="8E6BC06B0DDC4EBD8ED1DA85C8D8ADD9">
    <w:name w:val="8E6BC06B0DDC4EBD8ED1DA85C8D8ADD9"/>
    <w:rsid w:val="009D77F3"/>
  </w:style>
  <w:style w:type="paragraph" w:customStyle="1" w:styleId="0E57721106E24752AFDECE4124CB8D1B">
    <w:name w:val="0E57721106E24752AFDECE4124CB8D1B"/>
    <w:rsid w:val="009D77F3"/>
  </w:style>
  <w:style w:type="paragraph" w:customStyle="1" w:styleId="2C1D7429ECBC46AAAE6DBFC1C8FCAC86">
    <w:name w:val="2C1D7429ECBC46AAAE6DBFC1C8FCAC86"/>
    <w:rsid w:val="009D77F3"/>
  </w:style>
  <w:style w:type="paragraph" w:customStyle="1" w:styleId="69479CBBEE8B4442BC366172D86FE623">
    <w:name w:val="69479CBBEE8B4442BC366172D86FE623"/>
    <w:rsid w:val="009D77F3"/>
  </w:style>
  <w:style w:type="paragraph" w:customStyle="1" w:styleId="014DEC99D8A5412395EE54A193123914">
    <w:name w:val="014DEC99D8A5412395EE54A193123914"/>
    <w:rsid w:val="009D77F3"/>
  </w:style>
  <w:style w:type="paragraph" w:customStyle="1" w:styleId="BE96B4DEC5F948308A8DB2E86DF1AF72">
    <w:name w:val="BE96B4DEC5F948308A8DB2E86DF1AF72"/>
    <w:rsid w:val="009D77F3"/>
  </w:style>
  <w:style w:type="paragraph" w:customStyle="1" w:styleId="EA6D2D8717004FBE9DDD7993B96B1304">
    <w:name w:val="EA6D2D8717004FBE9DDD7993B96B1304"/>
    <w:rsid w:val="009D77F3"/>
  </w:style>
  <w:style w:type="paragraph" w:customStyle="1" w:styleId="E04C2024AB8941E49204C9264D12850A">
    <w:name w:val="E04C2024AB8941E49204C9264D12850A"/>
    <w:rsid w:val="009D77F3"/>
  </w:style>
  <w:style w:type="paragraph" w:customStyle="1" w:styleId="BCF2565A708B463B8E50448B98CF93AB">
    <w:name w:val="BCF2565A708B463B8E50448B98CF93AB"/>
    <w:rsid w:val="009D77F3"/>
  </w:style>
  <w:style w:type="paragraph" w:customStyle="1" w:styleId="DC3DE845AFC644E3A2BA61848B274E1B">
    <w:name w:val="DC3DE845AFC644E3A2BA61848B274E1B"/>
    <w:rsid w:val="009D77F3"/>
  </w:style>
  <w:style w:type="paragraph" w:customStyle="1" w:styleId="1FBB056D964E434FA5D8F53EC27C2F63">
    <w:name w:val="1FBB056D964E434FA5D8F53EC27C2F63"/>
    <w:rsid w:val="009D77F3"/>
  </w:style>
  <w:style w:type="paragraph" w:customStyle="1" w:styleId="E050B518D8AA4309B57CDE6A02CFE8E7">
    <w:name w:val="E050B518D8AA4309B57CDE6A02CFE8E7"/>
    <w:rsid w:val="009D77F3"/>
  </w:style>
  <w:style w:type="paragraph" w:customStyle="1" w:styleId="F9FC09DCC4DA48E7A49FBE85BC05196E">
    <w:name w:val="F9FC09DCC4DA48E7A49FBE85BC05196E"/>
    <w:rsid w:val="009D77F3"/>
  </w:style>
  <w:style w:type="paragraph" w:customStyle="1" w:styleId="C410315E2D18455B93085BFE69BC229D">
    <w:name w:val="C410315E2D18455B93085BFE69BC229D"/>
    <w:rsid w:val="009D77F3"/>
  </w:style>
  <w:style w:type="paragraph" w:customStyle="1" w:styleId="84A7EA1046864AFF9970EB166639E3D6">
    <w:name w:val="84A7EA1046864AFF9970EB166639E3D6"/>
    <w:rsid w:val="009D77F3"/>
  </w:style>
  <w:style w:type="paragraph" w:customStyle="1" w:styleId="0309CB6EB7654C85B436680EECD2332E">
    <w:name w:val="0309CB6EB7654C85B436680EECD2332E"/>
    <w:rsid w:val="009D77F3"/>
  </w:style>
  <w:style w:type="paragraph" w:customStyle="1" w:styleId="988603D14242403DAE555745077095DA">
    <w:name w:val="988603D14242403DAE555745077095DA"/>
    <w:rsid w:val="009D77F3"/>
  </w:style>
  <w:style w:type="paragraph" w:customStyle="1" w:styleId="7B31EFBD644D40C5877A1C599EF2680D">
    <w:name w:val="7B31EFBD644D40C5877A1C599EF2680D"/>
    <w:rsid w:val="009D77F3"/>
  </w:style>
  <w:style w:type="paragraph" w:customStyle="1" w:styleId="DD836FDEADF7472B8AFA1120736FF2BC">
    <w:name w:val="DD836FDEADF7472B8AFA1120736FF2BC"/>
    <w:rsid w:val="009D77F3"/>
  </w:style>
  <w:style w:type="paragraph" w:customStyle="1" w:styleId="2E5375118CDD4E59B58CDF52079CBCAF">
    <w:name w:val="2E5375118CDD4E59B58CDF52079CBCAF"/>
    <w:rsid w:val="009D77F3"/>
  </w:style>
  <w:style w:type="paragraph" w:customStyle="1" w:styleId="437807A853024C639ED1BE3B60D05887">
    <w:name w:val="437807A853024C639ED1BE3B60D05887"/>
    <w:rsid w:val="009D77F3"/>
  </w:style>
  <w:style w:type="paragraph" w:customStyle="1" w:styleId="2F784539DC134A838987C406BB47A699">
    <w:name w:val="2F784539DC134A838987C406BB47A699"/>
    <w:rsid w:val="009D77F3"/>
  </w:style>
  <w:style w:type="paragraph" w:customStyle="1" w:styleId="63B638957E14440F82136B095E264916">
    <w:name w:val="63B638957E14440F82136B095E264916"/>
    <w:rsid w:val="009D77F3"/>
  </w:style>
  <w:style w:type="paragraph" w:customStyle="1" w:styleId="F500F83B957E4CE28BDD905F329DA9DC">
    <w:name w:val="F500F83B957E4CE28BDD905F329DA9DC"/>
    <w:rsid w:val="009D77F3"/>
  </w:style>
  <w:style w:type="paragraph" w:customStyle="1" w:styleId="B36B7F03D1DA4C28934BE55F4C77CF60">
    <w:name w:val="B36B7F03D1DA4C28934BE55F4C77CF60"/>
    <w:rsid w:val="009D77F3"/>
  </w:style>
  <w:style w:type="paragraph" w:customStyle="1" w:styleId="91B9794F1FC6488EB154C8B8ED8E599F">
    <w:name w:val="91B9794F1FC6488EB154C8B8ED8E599F"/>
    <w:rsid w:val="009D77F3"/>
  </w:style>
  <w:style w:type="paragraph" w:customStyle="1" w:styleId="F2C78296359941DD816EC07BB1AD1474">
    <w:name w:val="F2C78296359941DD816EC07BB1AD1474"/>
    <w:rsid w:val="009D77F3"/>
  </w:style>
  <w:style w:type="paragraph" w:customStyle="1" w:styleId="B7A72089306141C48047275569DA9DBA">
    <w:name w:val="B7A72089306141C48047275569DA9DBA"/>
    <w:rsid w:val="00637271"/>
  </w:style>
  <w:style w:type="paragraph" w:customStyle="1" w:styleId="DBDAE32544014488BAC8838769D226EA">
    <w:name w:val="DBDAE32544014488BAC8838769D226EA"/>
    <w:rsid w:val="00637271"/>
  </w:style>
  <w:style w:type="paragraph" w:customStyle="1" w:styleId="2A4EAEFEB47F4D0B9DC8652205B4EB7A">
    <w:name w:val="2A4EAEFEB47F4D0B9DC8652205B4EB7A"/>
    <w:rsid w:val="00637271"/>
  </w:style>
  <w:style w:type="paragraph" w:customStyle="1" w:styleId="F14C080A361C467D804FC0BF14C116E9">
    <w:name w:val="F14C080A361C467D804FC0BF14C116E9"/>
    <w:rsid w:val="00637271"/>
  </w:style>
  <w:style w:type="paragraph" w:customStyle="1" w:styleId="C6D50255143443E19685C16ACAD1F85F">
    <w:name w:val="C6D50255143443E19685C16ACAD1F85F"/>
    <w:rsid w:val="00637271"/>
  </w:style>
  <w:style w:type="paragraph" w:customStyle="1" w:styleId="E87E086259B247B8B87F054A4F5C0F71">
    <w:name w:val="E87E086259B247B8B87F054A4F5C0F71"/>
    <w:rsid w:val="00637271"/>
  </w:style>
  <w:style w:type="paragraph" w:customStyle="1" w:styleId="A6EEBB2EA90A48B7AFC663F18EBE6759">
    <w:name w:val="A6EEBB2EA90A48B7AFC663F18EBE6759"/>
    <w:rsid w:val="00637271"/>
  </w:style>
  <w:style w:type="paragraph" w:customStyle="1" w:styleId="3528815C2BE14520A2B2C639633DE047">
    <w:name w:val="3528815C2BE14520A2B2C639633DE047"/>
    <w:rsid w:val="00637271"/>
  </w:style>
  <w:style w:type="paragraph" w:customStyle="1" w:styleId="E6280E9D979E4BEE917A49FB1CBD067C">
    <w:name w:val="E6280E9D979E4BEE917A49FB1CBD067C"/>
    <w:rsid w:val="00637271"/>
  </w:style>
  <w:style w:type="paragraph" w:customStyle="1" w:styleId="C86DC548D24148F6AB3B232C78E5A52C">
    <w:name w:val="C86DC548D24148F6AB3B232C78E5A52C"/>
    <w:rsid w:val="00637271"/>
  </w:style>
  <w:style w:type="paragraph" w:customStyle="1" w:styleId="06F150737E534CCFBE252AE1CEA2E12F">
    <w:name w:val="06F150737E534CCFBE252AE1CEA2E12F"/>
    <w:rsid w:val="00637271"/>
  </w:style>
  <w:style w:type="paragraph" w:customStyle="1" w:styleId="E36FCF75040B4DA7963A23000A8F6AA6">
    <w:name w:val="E36FCF75040B4DA7963A23000A8F6AA6"/>
    <w:rsid w:val="00637271"/>
  </w:style>
  <w:style w:type="paragraph" w:customStyle="1" w:styleId="762DB12654C04E9AB3EA305305766494">
    <w:name w:val="762DB12654C04E9AB3EA305305766494"/>
    <w:rsid w:val="00637271"/>
  </w:style>
  <w:style w:type="paragraph" w:customStyle="1" w:styleId="E73BB714C5CE450EA38EA8FEEDF907F4">
    <w:name w:val="E73BB714C5CE450EA38EA8FEEDF907F4"/>
    <w:rsid w:val="00637271"/>
  </w:style>
  <w:style w:type="paragraph" w:customStyle="1" w:styleId="D0635059A5464500B33EE0BAF3F5C3D5">
    <w:name w:val="D0635059A5464500B33EE0BAF3F5C3D5"/>
    <w:rsid w:val="00637271"/>
  </w:style>
  <w:style w:type="paragraph" w:customStyle="1" w:styleId="D14D6998F1D54138B0A9647A0F3A1EE6">
    <w:name w:val="D14D6998F1D54138B0A9647A0F3A1EE6"/>
    <w:rsid w:val="00637271"/>
  </w:style>
  <w:style w:type="paragraph" w:customStyle="1" w:styleId="08AC19D02BDF430BADBEE8DE18F1C20F">
    <w:name w:val="08AC19D02BDF430BADBEE8DE18F1C20F"/>
    <w:rsid w:val="00637271"/>
  </w:style>
  <w:style w:type="paragraph" w:customStyle="1" w:styleId="11866C15AFF943EE9831D716A72A8842">
    <w:name w:val="11866C15AFF943EE9831D716A72A8842"/>
    <w:rsid w:val="00637271"/>
  </w:style>
  <w:style w:type="paragraph" w:customStyle="1" w:styleId="DD74E823CF974812921BDA300261F4B8">
    <w:name w:val="DD74E823CF974812921BDA300261F4B8"/>
    <w:rsid w:val="00637271"/>
  </w:style>
  <w:style w:type="paragraph" w:customStyle="1" w:styleId="D27234238D964527A7BD25BBB8641C36">
    <w:name w:val="D27234238D964527A7BD25BBB8641C36"/>
    <w:rsid w:val="00637271"/>
  </w:style>
  <w:style w:type="paragraph" w:customStyle="1" w:styleId="01EB1F00DF6B444D836D204309624087">
    <w:name w:val="01EB1F00DF6B444D836D204309624087"/>
    <w:rsid w:val="00637271"/>
  </w:style>
  <w:style w:type="paragraph" w:customStyle="1" w:styleId="785BA76A96804911960CD5E2E6262FF7">
    <w:name w:val="785BA76A96804911960CD5E2E6262FF7"/>
    <w:rsid w:val="00637271"/>
  </w:style>
  <w:style w:type="paragraph" w:customStyle="1" w:styleId="7DF2E49007A54070BF6B975170980271">
    <w:name w:val="7DF2E49007A54070BF6B975170980271"/>
    <w:rsid w:val="00637271"/>
  </w:style>
  <w:style w:type="paragraph" w:customStyle="1" w:styleId="C8188219732C49DCBB2F0C5E09F57AC0">
    <w:name w:val="C8188219732C49DCBB2F0C5E09F57AC0"/>
    <w:rsid w:val="00637271"/>
  </w:style>
  <w:style w:type="paragraph" w:customStyle="1" w:styleId="662DA3B7352C418CB8BD3885A7924F26">
    <w:name w:val="662DA3B7352C418CB8BD3885A7924F26"/>
    <w:rsid w:val="00637271"/>
  </w:style>
  <w:style w:type="paragraph" w:customStyle="1" w:styleId="D54F4F5D60334F2696DCB113ED579CFA">
    <w:name w:val="D54F4F5D60334F2696DCB113ED579CFA"/>
    <w:rsid w:val="00637271"/>
  </w:style>
  <w:style w:type="paragraph" w:customStyle="1" w:styleId="172FBFDF65824312949040B177F6FC49">
    <w:name w:val="172FBFDF65824312949040B177F6FC49"/>
    <w:rsid w:val="00637271"/>
  </w:style>
  <w:style w:type="paragraph" w:customStyle="1" w:styleId="DD75693A01134EF2872680476F3D019D">
    <w:name w:val="DD75693A01134EF2872680476F3D019D"/>
    <w:rsid w:val="00637271"/>
  </w:style>
  <w:style w:type="paragraph" w:customStyle="1" w:styleId="E1E4D25A58114A8186AE8A94C4E1AB65">
    <w:name w:val="E1E4D25A58114A8186AE8A94C4E1AB65"/>
    <w:rsid w:val="00637271"/>
  </w:style>
  <w:style w:type="paragraph" w:customStyle="1" w:styleId="30D67BD43E2F43F3ADC15ADE140C3931">
    <w:name w:val="30D67BD43E2F43F3ADC15ADE140C3931"/>
    <w:rsid w:val="00637271"/>
  </w:style>
  <w:style w:type="paragraph" w:customStyle="1" w:styleId="80591F18104C4FEB8A526A7A4CCB0A68">
    <w:name w:val="80591F18104C4FEB8A526A7A4CCB0A68"/>
    <w:rsid w:val="00637271"/>
  </w:style>
  <w:style w:type="paragraph" w:customStyle="1" w:styleId="90C4E4B9E1F0429BB2DBB364FBF66463">
    <w:name w:val="90C4E4B9E1F0429BB2DBB364FBF66463"/>
    <w:rsid w:val="00637271"/>
  </w:style>
  <w:style w:type="paragraph" w:customStyle="1" w:styleId="7DB58F513EEE4AE0BA58247D3F4F2B47">
    <w:name w:val="7DB58F513EEE4AE0BA58247D3F4F2B47"/>
    <w:rsid w:val="00637271"/>
  </w:style>
  <w:style w:type="paragraph" w:customStyle="1" w:styleId="543130B79035455D9B43ACE700833211">
    <w:name w:val="543130B79035455D9B43ACE700833211"/>
    <w:rsid w:val="00637271"/>
  </w:style>
  <w:style w:type="paragraph" w:customStyle="1" w:styleId="57B5294F053A4B1195C0AEC1923F3E90">
    <w:name w:val="57B5294F053A4B1195C0AEC1923F3E90"/>
    <w:rsid w:val="00637271"/>
  </w:style>
  <w:style w:type="paragraph" w:customStyle="1" w:styleId="20744E24385844999E80D2FF7C109AE5">
    <w:name w:val="20744E24385844999E80D2FF7C109AE5"/>
    <w:rsid w:val="00637271"/>
  </w:style>
  <w:style w:type="paragraph" w:customStyle="1" w:styleId="0A7F3EBB9A6F468C81B3BACDED5B0D28">
    <w:name w:val="0A7F3EBB9A6F468C81B3BACDED5B0D28"/>
    <w:rsid w:val="00637271"/>
  </w:style>
  <w:style w:type="paragraph" w:customStyle="1" w:styleId="4A5942201F5F4B879432C382F4601936">
    <w:name w:val="4A5942201F5F4B879432C382F4601936"/>
    <w:rsid w:val="00637271"/>
  </w:style>
  <w:style w:type="paragraph" w:customStyle="1" w:styleId="671858EE55C74D60873BB25ED4A37E07">
    <w:name w:val="671858EE55C74D60873BB25ED4A37E07"/>
    <w:rsid w:val="00637271"/>
  </w:style>
  <w:style w:type="paragraph" w:customStyle="1" w:styleId="10B7976A7E954F2FB000BA24C6F3AD0C">
    <w:name w:val="10B7976A7E954F2FB000BA24C6F3AD0C"/>
    <w:rsid w:val="00637271"/>
  </w:style>
  <w:style w:type="paragraph" w:customStyle="1" w:styleId="31AA0425D1D642B385F014F44614236A">
    <w:name w:val="31AA0425D1D642B385F014F44614236A"/>
    <w:rsid w:val="00637271"/>
  </w:style>
  <w:style w:type="paragraph" w:customStyle="1" w:styleId="3A18854BD3104F6B9919B0A218DEFD46">
    <w:name w:val="3A18854BD3104F6B9919B0A218DEFD46"/>
    <w:rsid w:val="00637271"/>
  </w:style>
  <w:style w:type="paragraph" w:customStyle="1" w:styleId="BAB23CFEA86148F4A82C12376DB936D5">
    <w:name w:val="BAB23CFEA86148F4A82C12376DB936D5"/>
    <w:rsid w:val="00637271"/>
  </w:style>
  <w:style w:type="paragraph" w:customStyle="1" w:styleId="F2788C6E608740AE9AF562D392298A4C">
    <w:name w:val="F2788C6E608740AE9AF562D392298A4C"/>
    <w:rsid w:val="00637271"/>
  </w:style>
  <w:style w:type="paragraph" w:customStyle="1" w:styleId="BC8DD9B5CBFE4C879D4D9D7B40D30847">
    <w:name w:val="BC8DD9B5CBFE4C879D4D9D7B40D30847"/>
    <w:rsid w:val="00637271"/>
  </w:style>
  <w:style w:type="paragraph" w:customStyle="1" w:styleId="A553A1A3DA8D4DACA365FDB6F7BEAE3F">
    <w:name w:val="A553A1A3DA8D4DACA365FDB6F7BEAE3F"/>
    <w:rsid w:val="00637271"/>
  </w:style>
  <w:style w:type="paragraph" w:customStyle="1" w:styleId="110E2F50AB4A4CD99EA59D9EA9F4F25D">
    <w:name w:val="110E2F50AB4A4CD99EA59D9EA9F4F25D"/>
    <w:rsid w:val="00637271"/>
  </w:style>
  <w:style w:type="paragraph" w:customStyle="1" w:styleId="F969937590C54D8995B872219D8136C3">
    <w:name w:val="F969937590C54D8995B872219D8136C3"/>
    <w:rsid w:val="00637271"/>
  </w:style>
  <w:style w:type="paragraph" w:customStyle="1" w:styleId="1E203F1F970347A3A99DEEF5C78E8D1B">
    <w:name w:val="1E203F1F970347A3A99DEEF5C78E8D1B"/>
    <w:rsid w:val="00637271"/>
  </w:style>
  <w:style w:type="paragraph" w:customStyle="1" w:styleId="1A525703E85D47AAA88D95145E0F17F5">
    <w:name w:val="1A525703E85D47AAA88D95145E0F17F5"/>
    <w:rsid w:val="00637271"/>
  </w:style>
  <w:style w:type="paragraph" w:customStyle="1" w:styleId="4F633B09ACC34A54A8ED399AEF6FF681">
    <w:name w:val="4F633B09ACC34A54A8ED399AEF6FF681"/>
    <w:rsid w:val="00637271"/>
  </w:style>
  <w:style w:type="paragraph" w:customStyle="1" w:styleId="6A47356BAEB2401E85CB32984F820EBD">
    <w:name w:val="6A47356BAEB2401E85CB32984F820EBD"/>
    <w:rsid w:val="00637271"/>
  </w:style>
  <w:style w:type="paragraph" w:customStyle="1" w:styleId="7705DCEB966845D48A09CF24BC86191F">
    <w:name w:val="7705DCEB966845D48A09CF24BC86191F"/>
    <w:rsid w:val="00637271"/>
  </w:style>
  <w:style w:type="paragraph" w:customStyle="1" w:styleId="8D448FEAD5C3419D9EBC6D664C28A388">
    <w:name w:val="8D448FEAD5C3419D9EBC6D664C28A388"/>
    <w:rsid w:val="00637271"/>
  </w:style>
  <w:style w:type="paragraph" w:customStyle="1" w:styleId="22939C55A78947F08242D257052AB039">
    <w:name w:val="22939C55A78947F08242D257052AB039"/>
    <w:rsid w:val="00637271"/>
  </w:style>
  <w:style w:type="paragraph" w:customStyle="1" w:styleId="E7663576F67F4BD49A22D0F0FD9C07D3">
    <w:name w:val="E7663576F67F4BD49A22D0F0FD9C07D3"/>
    <w:rsid w:val="00637271"/>
  </w:style>
  <w:style w:type="paragraph" w:customStyle="1" w:styleId="030F81EB9C3D4E11B923C62658D55228">
    <w:name w:val="030F81EB9C3D4E11B923C62658D55228"/>
    <w:rsid w:val="00637271"/>
  </w:style>
  <w:style w:type="paragraph" w:customStyle="1" w:styleId="5AC227D784AC4E9CBDD0F46FDDC08A70">
    <w:name w:val="5AC227D784AC4E9CBDD0F46FDDC08A70"/>
    <w:rsid w:val="00637271"/>
  </w:style>
  <w:style w:type="paragraph" w:customStyle="1" w:styleId="A6F859CDC2A84BA890BC15CFA4424CFA">
    <w:name w:val="A6F859CDC2A84BA890BC15CFA4424CFA"/>
    <w:rsid w:val="00637271"/>
  </w:style>
  <w:style w:type="paragraph" w:customStyle="1" w:styleId="C6B68F80605F463DAAC14411E044DF94">
    <w:name w:val="C6B68F80605F463DAAC14411E044DF94"/>
    <w:rsid w:val="00637271"/>
  </w:style>
  <w:style w:type="paragraph" w:customStyle="1" w:styleId="37BE091E92A140D48D2966D2920CE0C9">
    <w:name w:val="37BE091E92A140D48D2966D2920CE0C9"/>
    <w:rsid w:val="00637271"/>
  </w:style>
  <w:style w:type="paragraph" w:customStyle="1" w:styleId="38047210F0B54218A324081D2EF2B4F4">
    <w:name w:val="38047210F0B54218A324081D2EF2B4F4"/>
    <w:rsid w:val="00637271"/>
  </w:style>
  <w:style w:type="paragraph" w:customStyle="1" w:styleId="3AB3427D6D6B4E94A376BA708D4D3DF4">
    <w:name w:val="3AB3427D6D6B4E94A376BA708D4D3DF4"/>
    <w:rsid w:val="00637271"/>
  </w:style>
  <w:style w:type="paragraph" w:customStyle="1" w:styleId="DFD29BDD27FF4BD699F5E83BECD8ED41">
    <w:name w:val="DFD29BDD27FF4BD699F5E83BECD8ED41"/>
    <w:rsid w:val="00637271"/>
  </w:style>
  <w:style w:type="paragraph" w:customStyle="1" w:styleId="599337DB8F1649A79FBCCB55A7878B6E">
    <w:name w:val="599337DB8F1649A79FBCCB55A7878B6E"/>
    <w:rsid w:val="00637271"/>
  </w:style>
  <w:style w:type="paragraph" w:customStyle="1" w:styleId="11484AA4EEE748CFB75C4A91832B60FC">
    <w:name w:val="11484AA4EEE748CFB75C4A91832B60FC"/>
    <w:rsid w:val="00637271"/>
  </w:style>
  <w:style w:type="paragraph" w:customStyle="1" w:styleId="C2B101F20C214DDAB513006BEB973DA2">
    <w:name w:val="C2B101F20C214DDAB513006BEB973DA2"/>
    <w:rsid w:val="00637271"/>
  </w:style>
  <w:style w:type="paragraph" w:customStyle="1" w:styleId="E3AFF55BE49947118B0679371381FE6D">
    <w:name w:val="E3AFF55BE49947118B0679371381FE6D"/>
    <w:rsid w:val="00637271"/>
  </w:style>
  <w:style w:type="paragraph" w:customStyle="1" w:styleId="CC0E59D693DA46A1AB8EC123499DF666">
    <w:name w:val="CC0E59D693DA46A1AB8EC123499DF666"/>
    <w:rsid w:val="00637271"/>
  </w:style>
  <w:style w:type="paragraph" w:customStyle="1" w:styleId="A756CC337BF04CCF851A6EC9A7955B48">
    <w:name w:val="A756CC337BF04CCF851A6EC9A7955B48"/>
    <w:rsid w:val="00637271"/>
  </w:style>
  <w:style w:type="paragraph" w:customStyle="1" w:styleId="1568BD0C02044EB6995260C70AD605DD">
    <w:name w:val="1568BD0C02044EB6995260C70AD605DD"/>
    <w:rsid w:val="00637271"/>
  </w:style>
  <w:style w:type="paragraph" w:customStyle="1" w:styleId="6ABC84C0119D4509BDFE09779B04FB07">
    <w:name w:val="6ABC84C0119D4509BDFE09779B04FB07"/>
    <w:rsid w:val="00637271"/>
  </w:style>
  <w:style w:type="paragraph" w:customStyle="1" w:styleId="21284CD3A95F42A494DA3391FD0068E4">
    <w:name w:val="21284CD3A95F42A494DA3391FD0068E4"/>
    <w:rsid w:val="00637271"/>
  </w:style>
  <w:style w:type="paragraph" w:customStyle="1" w:styleId="23D1AC6E1E6B4B97889212ED16FA2E1E">
    <w:name w:val="23D1AC6E1E6B4B97889212ED16FA2E1E"/>
    <w:rsid w:val="00637271"/>
  </w:style>
  <w:style w:type="paragraph" w:customStyle="1" w:styleId="C1AA0FE607FD43DBB1AB1A3617CDBC27">
    <w:name w:val="C1AA0FE607FD43DBB1AB1A3617CDBC27"/>
    <w:rsid w:val="00637271"/>
  </w:style>
  <w:style w:type="paragraph" w:customStyle="1" w:styleId="A021168CE5464CF49FA5D5E48B805C19">
    <w:name w:val="A021168CE5464CF49FA5D5E48B805C19"/>
    <w:rsid w:val="00637271"/>
  </w:style>
  <w:style w:type="paragraph" w:customStyle="1" w:styleId="7508193C156A4346A413A0EBB055352F">
    <w:name w:val="7508193C156A4346A413A0EBB055352F"/>
    <w:rsid w:val="00637271"/>
  </w:style>
  <w:style w:type="paragraph" w:customStyle="1" w:styleId="9225964960134FDE944349EDB3E6D452">
    <w:name w:val="9225964960134FDE944349EDB3E6D452"/>
    <w:rsid w:val="00637271"/>
  </w:style>
  <w:style w:type="paragraph" w:customStyle="1" w:styleId="6EB3EECFD21648D0856B12D38D0570D1">
    <w:name w:val="6EB3EECFD21648D0856B12D38D0570D1"/>
    <w:rsid w:val="00637271"/>
  </w:style>
  <w:style w:type="paragraph" w:customStyle="1" w:styleId="C9F7ED6A720D4AEC9AC747B979DF1DC7">
    <w:name w:val="C9F7ED6A720D4AEC9AC747B979DF1DC7"/>
    <w:rsid w:val="00637271"/>
  </w:style>
  <w:style w:type="paragraph" w:customStyle="1" w:styleId="A9B35ED17FF04DB494100E7C5A1CCD02">
    <w:name w:val="A9B35ED17FF04DB494100E7C5A1CCD02"/>
    <w:rsid w:val="00637271"/>
  </w:style>
  <w:style w:type="paragraph" w:customStyle="1" w:styleId="D5BA0B6DC9F84BAA9F15F52A3EA703F3">
    <w:name w:val="D5BA0B6DC9F84BAA9F15F52A3EA703F3"/>
    <w:rsid w:val="00637271"/>
  </w:style>
  <w:style w:type="paragraph" w:customStyle="1" w:styleId="E7B8B42225664B1EBB0DEDC8E3991823">
    <w:name w:val="E7B8B42225664B1EBB0DEDC8E3991823"/>
    <w:rsid w:val="00637271"/>
  </w:style>
  <w:style w:type="paragraph" w:customStyle="1" w:styleId="A6355AB98E8647A58F4389109F81B4FE">
    <w:name w:val="A6355AB98E8647A58F4389109F81B4FE"/>
    <w:rsid w:val="00637271"/>
  </w:style>
  <w:style w:type="paragraph" w:customStyle="1" w:styleId="C35EB6B49A4F4B1F99E2FF1C86F07484">
    <w:name w:val="C35EB6B49A4F4B1F99E2FF1C86F07484"/>
    <w:rsid w:val="00637271"/>
  </w:style>
  <w:style w:type="paragraph" w:customStyle="1" w:styleId="694D70324AB949658815044EBC1EB9EF">
    <w:name w:val="694D70324AB949658815044EBC1EB9EF"/>
    <w:rsid w:val="00637271"/>
  </w:style>
  <w:style w:type="paragraph" w:customStyle="1" w:styleId="97E1C10862E644C58229CCEEF46F9955">
    <w:name w:val="97E1C10862E644C58229CCEEF46F9955"/>
    <w:rsid w:val="00637271"/>
  </w:style>
  <w:style w:type="paragraph" w:customStyle="1" w:styleId="59A7C3A8575A4C6C8B0C1F3035EAEC2A">
    <w:name w:val="59A7C3A8575A4C6C8B0C1F3035EAEC2A"/>
    <w:rsid w:val="00637271"/>
  </w:style>
  <w:style w:type="paragraph" w:customStyle="1" w:styleId="8F0C438C11274C9DACD4B87FE2ADEC14">
    <w:name w:val="8F0C438C11274C9DACD4B87FE2ADEC14"/>
    <w:rsid w:val="00637271"/>
  </w:style>
  <w:style w:type="paragraph" w:customStyle="1" w:styleId="F0A24BE4CCD643CE88A4E3AE33A3D2D9">
    <w:name w:val="F0A24BE4CCD643CE88A4E3AE33A3D2D9"/>
    <w:rsid w:val="00637271"/>
  </w:style>
  <w:style w:type="paragraph" w:customStyle="1" w:styleId="9AB1B94AF05E44C8985555D06E4CBF57">
    <w:name w:val="9AB1B94AF05E44C8985555D06E4CBF57"/>
    <w:rsid w:val="00637271"/>
  </w:style>
  <w:style w:type="paragraph" w:customStyle="1" w:styleId="FA844F6FF6A748408C60EFFAD8BE4D22">
    <w:name w:val="FA844F6FF6A748408C60EFFAD8BE4D22"/>
    <w:rsid w:val="00637271"/>
  </w:style>
  <w:style w:type="paragraph" w:customStyle="1" w:styleId="404985C5737A484E9F592C4C123859CA">
    <w:name w:val="404985C5737A484E9F592C4C123859CA"/>
    <w:rsid w:val="00637271"/>
  </w:style>
  <w:style w:type="paragraph" w:customStyle="1" w:styleId="6B3D98A896FF470686025FAA475F18E0">
    <w:name w:val="6B3D98A896FF470686025FAA475F18E0"/>
    <w:rsid w:val="00637271"/>
  </w:style>
  <w:style w:type="paragraph" w:customStyle="1" w:styleId="321A29DD6B4445B0B83D554193FF230A">
    <w:name w:val="321A29DD6B4445B0B83D554193FF230A"/>
    <w:rsid w:val="00637271"/>
  </w:style>
  <w:style w:type="paragraph" w:customStyle="1" w:styleId="F8E56E5C1E70488BBB5D2846A31D8602">
    <w:name w:val="F8E56E5C1E70488BBB5D2846A31D8602"/>
    <w:rsid w:val="00637271"/>
  </w:style>
  <w:style w:type="paragraph" w:customStyle="1" w:styleId="35BDEE4281E843E6AEC042F04554C273">
    <w:name w:val="35BDEE4281E843E6AEC042F04554C273"/>
    <w:rsid w:val="00637271"/>
  </w:style>
  <w:style w:type="paragraph" w:customStyle="1" w:styleId="399DA4D43D7D4447A60F1B64DF1BE554">
    <w:name w:val="399DA4D43D7D4447A60F1B64DF1BE554"/>
    <w:rsid w:val="00637271"/>
  </w:style>
  <w:style w:type="paragraph" w:customStyle="1" w:styleId="B7BA05A7ACC74E85B3FBF76EE67591E8">
    <w:name w:val="B7BA05A7ACC74E85B3FBF76EE67591E8"/>
    <w:rsid w:val="00637271"/>
  </w:style>
  <w:style w:type="paragraph" w:customStyle="1" w:styleId="03BE29817D9A45B9AA0FB6DEC07EA5C8">
    <w:name w:val="03BE29817D9A45B9AA0FB6DEC07EA5C8"/>
    <w:rsid w:val="00637271"/>
  </w:style>
  <w:style w:type="paragraph" w:customStyle="1" w:styleId="F4A21EA71A214F67A0E65717ECA200DF">
    <w:name w:val="F4A21EA71A214F67A0E65717ECA200DF"/>
    <w:rsid w:val="00637271"/>
  </w:style>
  <w:style w:type="paragraph" w:customStyle="1" w:styleId="97D8BA96D9E64D6892755C3D43A46C9B">
    <w:name w:val="97D8BA96D9E64D6892755C3D43A46C9B"/>
    <w:rsid w:val="00637271"/>
  </w:style>
  <w:style w:type="paragraph" w:customStyle="1" w:styleId="08D32217B4EE4A60B4FA5A4BE178C149">
    <w:name w:val="08D32217B4EE4A60B4FA5A4BE178C149"/>
    <w:rsid w:val="00637271"/>
  </w:style>
  <w:style w:type="paragraph" w:customStyle="1" w:styleId="22234F96D9094B9EADE9D9A0CB99CA0D">
    <w:name w:val="22234F96D9094B9EADE9D9A0CB99CA0D"/>
    <w:rsid w:val="00637271"/>
  </w:style>
  <w:style w:type="paragraph" w:customStyle="1" w:styleId="187BA51FCB4E47B5888AAD18FBE4772B">
    <w:name w:val="187BA51FCB4E47B5888AAD18FBE4772B"/>
    <w:rsid w:val="00637271"/>
  </w:style>
  <w:style w:type="paragraph" w:customStyle="1" w:styleId="68CE3D46670F4BE68ACABD115D24743C">
    <w:name w:val="68CE3D46670F4BE68ACABD115D24743C"/>
    <w:rsid w:val="00637271"/>
  </w:style>
  <w:style w:type="paragraph" w:customStyle="1" w:styleId="B27234A96C53498092C0CF6D76B146F4">
    <w:name w:val="B27234A96C53498092C0CF6D76B146F4"/>
    <w:rsid w:val="00637271"/>
  </w:style>
  <w:style w:type="paragraph" w:customStyle="1" w:styleId="09C14BBC740E47A1BF01C6ED93D08867">
    <w:name w:val="09C14BBC740E47A1BF01C6ED93D08867"/>
    <w:rsid w:val="00637271"/>
  </w:style>
  <w:style w:type="paragraph" w:customStyle="1" w:styleId="349EE8FCE5F54295A77F176BE7FE89AD">
    <w:name w:val="349EE8FCE5F54295A77F176BE7FE89AD"/>
    <w:rsid w:val="00637271"/>
  </w:style>
  <w:style w:type="paragraph" w:customStyle="1" w:styleId="54E6F8B4D83549D980391D6BC05612AB">
    <w:name w:val="54E6F8B4D83549D980391D6BC05612AB"/>
    <w:rsid w:val="00637271"/>
  </w:style>
  <w:style w:type="paragraph" w:customStyle="1" w:styleId="CA55204251564E4A948B955E97873C5B">
    <w:name w:val="CA55204251564E4A948B955E97873C5B"/>
    <w:rsid w:val="00637271"/>
  </w:style>
  <w:style w:type="paragraph" w:customStyle="1" w:styleId="E5F9D715E8B74085AF4D1F87B8C9B02E">
    <w:name w:val="E5F9D715E8B74085AF4D1F87B8C9B02E"/>
    <w:rsid w:val="00637271"/>
  </w:style>
  <w:style w:type="paragraph" w:customStyle="1" w:styleId="1C3EA72B6094442E8EE4A3DBEEC976F8">
    <w:name w:val="1C3EA72B6094442E8EE4A3DBEEC976F8"/>
    <w:rsid w:val="00637271"/>
  </w:style>
  <w:style w:type="paragraph" w:customStyle="1" w:styleId="89B15E33CDD34646BBA094BAF3B17BBE">
    <w:name w:val="89B15E33CDD34646BBA094BAF3B17BBE"/>
    <w:rsid w:val="00637271"/>
  </w:style>
  <w:style w:type="paragraph" w:customStyle="1" w:styleId="CEE0BE58615640DC895A091BC63CA4DE">
    <w:name w:val="CEE0BE58615640DC895A091BC63CA4DE"/>
    <w:rsid w:val="00637271"/>
  </w:style>
  <w:style w:type="paragraph" w:customStyle="1" w:styleId="C2ACD96E8FAB45FBA19E52D8A46DA934">
    <w:name w:val="C2ACD96E8FAB45FBA19E52D8A46DA934"/>
    <w:rsid w:val="00637271"/>
  </w:style>
  <w:style w:type="paragraph" w:customStyle="1" w:styleId="B17A937E62F54341ADCB174E398EBC48">
    <w:name w:val="B17A937E62F54341ADCB174E398EBC48"/>
    <w:rsid w:val="00637271"/>
  </w:style>
  <w:style w:type="paragraph" w:customStyle="1" w:styleId="E7B022BF99AD4CCBB504B5FF5076040C">
    <w:name w:val="E7B022BF99AD4CCBB504B5FF5076040C"/>
    <w:rsid w:val="00637271"/>
  </w:style>
  <w:style w:type="paragraph" w:customStyle="1" w:styleId="8D059EA7C38E4B4DA35A2DE407D3777D">
    <w:name w:val="8D059EA7C38E4B4DA35A2DE407D3777D"/>
    <w:rsid w:val="00637271"/>
  </w:style>
  <w:style w:type="paragraph" w:customStyle="1" w:styleId="35D11D9D20FF437285DCCB5A92E05F19">
    <w:name w:val="35D11D9D20FF437285DCCB5A92E05F19"/>
    <w:rsid w:val="00637271"/>
  </w:style>
  <w:style w:type="paragraph" w:customStyle="1" w:styleId="066797B83C55406B996D621D946AA3DC">
    <w:name w:val="066797B83C55406B996D621D946AA3DC"/>
    <w:rsid w:val="00637271"/>
  </w:style>
  <w:style w:type="paragraph" w:customStyle="1" w:styleId="1A89358930E648769E0EB3E597442600">
    <w:name w:val="1A89358930E648769E0EB3E597442600"/>
    <w:rsid w:val="00637271"/>
  </w:style>
  <w:style w:type="paragraph" w:customStyle="1" w:styleId="4240DB1E9EB24D6482CFE1A47CDC4EE3">
    <w:name w:val="4240DB1E9EB24D6482CFE1A47CDC4EE3"/>
    <w:rsid w:val="00637271"/>
  </w:style>
  <w:style w:type="paragraph" w:customStyle="1" w:styleId="7207D5E19F754E86A266FE9E9F6AF67A">
    <w:name w:val="7207D5E19F754E86A266FE9E9F6AF67A"/>
    <w:rsid w:val="00637271"/>
  </w:style>
  <w:style w:type="paragraph" w:customStyle="1" w:styleId="A0F5128137E04F2DBA060AA8040B94B3">
    <w:name w:val="A0F5128137E04F2DBA060AA8040B94B3"/>
    <w:rsid w:val="00637271"/>
  </w:style>
  <w:style w:type="paragraph" w:customStyle="1" w:styleId="79E8717EC955468D95AB60C9BC815827">
    <w:name w:val="79E8717EC955468D95AB60C9BC815827"/>
    <w:rsid w:val="00637271"/>
  </w:style>
  <w:style w:type="paragraph" w:customStyle="1" w:styleId="EAD496F5ADBC4B1E9B1B98E87840A661">
    <w:name w:val="EAD496F5ADBC4B1E9B1B98E87840A661"/>
    <w:rsid w:val="00637271"/>
  </w:style>
  <w:style w:type="paragraph" w:customStyle="1" w:styleId="60E31FB5DB7D4942A60EAD22B13AF5DD">
    <w:name w:val="60E31FB5DB7D4942A60EAD22B13AF5DD"/>
    <w:rsid w:val="00637271"/>
  </w:style>
  <w:style w:type="paragraph" w:customStyle="1" w:styleId="9F7EAE80B21F4AD985D1A83A788E6ABB">
    <w:name w:val="9F7EAE80B21F4AD985D1A83A788E6ABB"/>
    <w:rsid w:val="00637271"/>
  </w:style>
  <w:style w:type="paragraph" w:customStyle="1" w:styleId="7A9609D2B313478EB7364AA00F593278">
    <w:name w:val="7A9609D2B313478EB7364AA00F593278"/>
    <w:rsid w:val="00637271"/>
  </w:style>
  <w:style w:type="paragraph" w:customStyle="1" w:styleId="66959343E680407C8482C2EB3EC51C17">
    <w:name w:val="66959343E680407C8482C2EB3EC51C17"/>
    <w:rsid w:val="00637271"/>
  </w:style>
  <w:style w:type="paragraph" w:customStyle="1" w:styleId="3320D8D3D3B242B7ABAC9D5CCED3DD4A">
    <w:name w:val="3320D8D3D3B242B7ABAC9D5CCED3DD4A"/>
    <w:rsid w:val="00637271"/>
  </w:style>
  <w:style w:type="paragraph" w:customStyle="1" w:styleId="C664E567C0024BC78C53494E92052F99">
    <w:name w:val="C664E567C0024BC78C53494E92052F99"/>
    <w:rsid w:val="00637271"/>
  </w:style>
  <w:style w:type="paragraph" w:customStyle="1" w:styleId="904DEC7F71EC40E794D13057902FACE6">
    <w:name w:val="904DEC7F71EC40E794D13057902FACE6"/>
    <w:rsid w:val="00637271"/>
  </w:style>
  <w:style w:type="paragraph" w:customStyle="1" w:styleId="9FE77FD550004A55A83BDD00913844F1">
    <w:name w:val="9FE77FD550004A55A83BDD00913844F1"/>
    <w:rsid w:val="00637271"/>
  </w:style>
  <w:style w:type="paragraph" w:customStyle="1" w:styleId="8B92D600070B4F75AEFA61F2160BD559">
    <w:name w:val="8B92D600070B4F75AEFA61F2160BD559"/>
    <w:rsid w:val="00637271"/>
  </w:style>
  <w:style w:type="paragraph" w:customStyle="1" w:styleId="E8FFD23F9EFA4DFB831B5C940ECBCC70">
    <w:name w:val="E8FFD23F9EFA4DFB831B5C940ECBCC70"/>
    <w:rsid w:val="00637271"/>
  </w:style>
  <w:style w:type="paragraph" w:customStyle="1" w:styleId="F9CC8B0089714D94995E6196A5F2C134">
    <w:name w:val="F9CC8B0089714D94995E6196A5F2C134"/>
    <w:rsid w:val="00637271"/>
  </w:style>
  <w:style w:type="paragraph" w:customStyle="1" w:styleId="14D3EB5970AC45189E0C1BFF2FFFC50B">
    <w:name w:val="14D3EB5970AC45189E0C1BFF2FFFC50B"/>
    <w:rsid w:val="00637271"/>
  </w:style>
  <w:style w:type="paragraph" w:customStyle="1" w:styleId="FF41377787344ED99665E0B5D3416A11">
    <w:name w:val="FF41377787344ED99665E0B5D3416A11"/>
    <w:rsid w:val="00637271"/>
  </w:style>
  <w:style w:type="paragraph" w:customStyle="1" w:styleId="6A99B7A27DDB41D29D5A63E777018BC3">
    <w:name w:val="6A99B7A27DDB41D29D5A63E777018BC3"/>
    <w:rsid w:val="00637271"/>
  </w:style>
  <w:style w:type="paragraph" w:customStyle="1" w:styleId="6930220AEE7E46E4BD5DEBA4899E44D4">
    <w:name w:val="6930220AEE7E46E4BD5DEBA4899E44D4"/>
    <w:rsid w:val="00637271"/>
  </w:style>
  <w:style w:type="paragraph" w:customStyle="1" w:styleId="4D054170C39A4CF5AA86DA9F722D610C">
    <w:name w:val="4D054170C39A4CF5AA86DA9F722D610C"/>
    <w:rsid w:val="00637271"/>
  </w:style>
  <w:style w:type="paragraph" w:customStyle="1" w:styleId="6D21A71F8CC745AB884104DE87E9BD30">
    <w:name w:val="6D21A71F8CC745AB884104DE87E9BD30"/>
    <w:rsid w:val="00637271"/>
  </w:style>
  <w:style w:type="paragraph" w:customStyle="1" w:styleId="4332609AD760461EAA000CF4D3556BD4">
    <w:name w:val="4332609AD760461EAA000CF4D3556BD4"/>
    <w:rsid w:val="00637271"/>
  </w:style>
  <w:style w:type="paragraph" w:customStyle="1" w:styleId="2B80F64E6AE44AA696A3667ADA0E1DA9">
    <w:name w:val="2B80F64E6AE44AA696A3667ADA0E1DA9"/>
    <w:rsid w:val="00637271"/>
  </w:style>
  <w:style w:type="paragraph" w:customStyle="1" w:styleId="B6F97BE96C5442B0877E4989C093A5E5">
    <w:name w:val="B6F97BE96C5442B0877E4989C093A5E5"/>
    <w:rsid w:val="00637271"/>
  </w:style>
  <w:style w:type="paragraph" w:customStyle="1" w:styleId="2A401D3A3CD64315B81684F7942CE130">
    <w:name w:val="2A401D3A3CD64315B81684F7942CE130"/>
    <w:rsid w:val="00637271"/>
  </w:style>
  <w:style w:type="paragraph" w:customStyle="1" w:styleId="70B9D48B38C14351BE9DD6EDD3B6F565">
    <w:name w:val="70B9D48B38C14351BE9DD6EDD3B6F565"/>
    <w:rsid w:val="00637271"/>
  </w:style>
  <w:style w:type="paragraph" w:customStyle="1" w:styleId="95195BCF2342407F8B238436F39A564D">
    <w:name w:val="95195BCF2342407F8B238436F39A564D"/>
    <w:rsid w:val="00637271"/>
  </w:style>
  <w:style w:type="paragraph" w:customStyle="1" w:styleId="26BFDC36F85F49F980FC055812673A68">
    <w:name w:val="26BFDC36F85F49F980FC055812673A68"/>
    <w:rsid w:val="00637271"/>
  </w:style>
  <w:style w:type="paragraph" w:customStyle="1" w:styleId="09C5CC0B63224837A974DEB728E86566">
    <w:name w:val="09C5CC0B63224837A974DEB728E86566"/>
    <w:rsid w:val="00637271"/>
  </w:style>
  <w:style w:type="paragraph" w:customStyle="1" w:styleId="A17B784AA04846C4A3B78F478559D181">
    <w:name w:val="A17B784AA04846C4A3B78F478559D181"/>
    <w:rsid w:val="00637271"/>
  </w:style>
  <w:style w:type="paragraph" w:customStyle="1" w:styleId="1E6E7434112947CF9B6DFBB74E048E28">
    <w:name w:val="1E6E7434112947CF9B6DFBB74E048E28"/>
    <w:rsid w:val="00637271"/>
  </w:style>
  <w:style w:type="paragraph" w:customStyle="1" w:styleId="E24DAFB7F3EC4ABBA0CFFA88E78EC89B">
    <w:name w:val="E24DAFB7F3EC4ABBA0CFFA88E78EC89B"/>
    <w:rsid w:val="00637271"/>
  </w:style>
  <w:style w:type="paragraph" w:customStyle="1" w:styleId="88070BA35D3348A7A641702957C47DA1">
    <w:name w:val="88070BA35D3348A7A641702957C47DA1"/>
    <w:rsid w:val="00637271"/>
  </w:style>
  <w:style w:type="paragraph" w:customStyle="1" w:styleId="C22B0EEBEE044FCFA813A21036D94C9F">
    <w:name w:val="C22B0EEBEE044FCFA813A21036D94C9F"/>
    <w:rsid w:val="00637271"/>
  </w:style>
  <w:style w:type="paragraph" w:customStyle="1" w:styleId="CA4C0665CACA420B8B8D9A55958A2B62">
    <w:name w:val="CA4C0665CACA420B8B8D9A55958A2B62"/>
    <w:rsid w:val="00637271"/>
  </w:style>
  <w:style w:type="paragraph" w:customStyle="1" w:styleId="ADBBA98D9C2B4897B11B3EB71D377758">
    <w:name w:val="ADBBA98D9C2B4897B11B3EB71D377758"/>
    <w:rsid w:val="00637271"/>
  </w:style>
  <w:style w:type="paragraph" w:customStyle="1" w:styleId="00E5DF21C3A645B8A3CD0CF99F8023EA">
    <w:name w:val="00E5DF21C3A645B8A3CD0CF99F8023EA"/>
    <w:rsid w:val="00637271"/>
  </w:style>
  <w:style w:type="paragraph" w:customStyle="1" w:styleId="968CE46A85C640A0B9DC0889DFF6F097">
    <w:name w:val="968CE46A85C640A0B9DC0889DFF6F097"/>
    <w:rsid w:val="00637271"/>
  </w:style>
  <w:style w:type="paragraph" w:customStyle="1" w:styleId="AAA9100A96794E4DB3F644C90CECB702">
    <w:name w:val="AAA9100A96794E4DB3F644C90CECB702"/>
    <w:rsid w:val="00637271"/>
  </w:style>
  <w:style w:type="paragraph" w:customStyle="1" w:styleId="85ACDD2948D648CD84F52A9C1BD473CB">
    <w:name w:val="85ACDD2948D648CD84F52A9C1BD473CB"/>
    <w:rsid w:val="00637271"/>
  </w:style>
  <w:style w:type="paragraph" w:customStyle="1" w:styleId="6B6C3FC0B1544AD8AD00C61CFC16F49A">
    <w:name w:val="6B6C3FC0B1544AD8AD00C61CFC16F49A"/>
    <w:rsid w:val="00637271"/>
  </w:style>
  <w:style w:type="paragraph" w:customStyle="1" w:styleId="9D57AB7EFCCC429DBCCAF31BE91BCD36">
    <w:name w:val="9D57AB7EFCCC429DBCCAF31BE91BCD36"/>
    <w:rsid w:val="00637271"/>
  </w:style>
  <w:style w:type="paragraph" w:customStyle="1" w:styleId="FD654FA0243F476A85ADC7C1ABF7AEFE">
    <w:name w:val="FD654FA0243F476A85ADC7C1ABF7AEFE"/>
    <w:rsid w:val="00637271"/>
  </w:style>
  <w:style w:type="paragraph" w:customStyle="1" w:styleId="62A76E9553CC4A498B7E311D35054F16">
    <w:name w:val="62A76E9553CC4A498B7E311D35054F16"/>
    <w:rsid w:val="00637271"/>
  </w:style>
  <w:style w:type="paragraph" w:customStyle="1" w:styleId="102BBD998F664A19A50F5DBA77AF23DE">
    <w:name w:val="102BBD998F664A19A50F5DBA77AF23DE"/>
    <w:rsid w:val="00637271"/>
  </w:style>
  <w:style w:type="paragraph" w:customStyle="1" w:styleId="73C875B4DE7E4B819641470D89BDCBA2">
    <w:name w:val="73C875B4DE7E4B819641470D89BDCBA2"/>
    <w:rsid w:val="00637271"/>
  </w:style>
  <w:style w:type="paragraph" w:customStyle="1" w:styleId="3CF941967AC34C0E92BF8169204DCA62">
    <w:name w:val="3CF941967AC34C0E92BF8169204DCA62"/>
    <w:rsid w:val="00637271"/>
  </w:style>
  <w:style w:type="paragraph" w:customStyle="1" w:styleId="D61ACAC0C22E49F5A395C37E6D60DB26">
    <w:name w:val="D61ACAC0C22E49F5A395C37E6D60DB26"/>
    <w:rsid w:val="00637271"/>
  </w:style>
  <w:style w:type="paragraph" w:customStyle="1" w:styleId="E4FD2EC3FF204D23ACF7D946D9333452">
    <w:name w:val="E4FD2EC3FF204D23ACF7D946D9333452"/>
    <w:rsid w:val="00637271"/>
  </w:style>
  <w:style w:type="paragraph" w:customStyle="1" w:styleId="893A3EA1D5B64A44B876AAB755E30A02">
    <w:name w:val="893A3EA1D5B64A44B876AAB755E30A02"/>
    <w:rsid w:val="00637271"/>
  </w:style>
  <w:style w:type="paragraph" w:customStyle="1" w:styleId="33D7F00D2C234E4F8F153714283841DD">
    <w:name w:val="33D7F00D2C234E4F8F153714283841DD"/>
    <w:rsid w:val="00637271"/>
  </w:style>
  <w:style w:type="paragraph" w:customStyle="1" w:styleId="0824ABAC10574848B39534F43436A62D">
    <w:name w:val="0824ABAC10574848B39534F43436A62D"/>
    <w:rsid w:val="00637271"/>
  </w:style>
  <w:style w:type="paragraph" w:customStyle="1" w:styleId="01DC3E81AFA542C0867BB4FAE3C974A1">
    <w:name w:val="01DC3E81AFA542C0867BB4FAE3C974A1"/>
    <w:rsid w:val="00637271"/>
  </w:style>
  <w:style w:type="paragraph" w:customStyle="1" w:styleId="6AC15A216ED14B12827FFFD9EF30ED6C">
    <w:name w:val="6AC15A216ED14B12827FFFD9EF30ED6C"/>
    <w:rsid w:val="00637271"/>
  </w:style>
  <w:style w:type="paragraph" w:customStyle="1" w:styleId="B197EEDD39CA47D28AE5051370860D76">
    <w:name w:val="B197EEDD39CA47D28AE5051370860D76"/>
    <w:rsid w:val="00637271"/>
  </w:style>
  <w:style w:type="paragraph" w:customStyle="1" w:styleId="9D139295F1284F9D92FB3304E41BE5BA">
    <w:name w:val="9D139295F1284F9D92FB3304E41BE5BA"/>
    <w:rsid w:val="00637271"/>
  </w:style>
  <w:style w:type="paragraph" w:customStyle="1" w:styleId="0298058ADEE94EF58ED9DC774B390EC6">
    <w:name w:val="0298058ADEE94EF58ED9DC774B390EC6"/>
    <w:rsid w:val="00637271"/>
  </w:style>
  <w:style w:type="paragraph" w:customStyle="1" w:styleId="3EBFCF02CA2F4AC987FB3164B39BB065">
    <w:name w:val="3EBFCF02CA2F4AC987FB3164B39BB065"/>
    <w:rsid w:val="00637271"/>
  </w:style>
  <w:style w:type="paragraph" w:customStyle="1" w:styleId="4CAC64B1FCC54787AED001B096ECEDD4">
    <w:name w:val="4CAC64B1FCC54787AED001B096ECEDD4"/>
    <w:rsid w:val="00637271"/>
  </w:style>
  <w:style w:type="paragraph" w:customStyle="1" w:styleId="4DE8F41C84744D689E38FCACC16A750E">
    <w:name w:val="4DE8F41C84744D689E38FCACC16A750E"/>
    <w:rsid w:val="00637271"/>
  </w:style>
  <w:style w:type="paragraph" w:customStyle="1" w:styleId="D2CEFEE2DB8041839F932ED792E521D0">
    <w:name w:val="D2CEFEE2DB8041839F932ED792E521D0"/>
    <w:rsid w:val="00637271"/>
  </w:style>
  <w:style w:type="paragraph" w:customStyle="1" w:styleId="DE211AA2EFED4149936F83AB9B60E0F0">
    <w:name w:val="DE211AA2EFED4149936F83AB9B60E0F0"/>
    <w:rsid w:val="00637271"/>
  </w:style>
  <w:style w:type="paragraph" w:customStyle="1" w:styleId="6103F41E76DB4A8FA9CE7D94B0F41347">
    <w:name w:val="6103F41E76DB4A8FA9CE7D94B0F41347"/>
    <w:rsid w:val="00637271"/>
  </w:style>
  <w:style w:type="paragraph" w:customStyle="1" w:styleId="246BADDD3470402F9ABAD36A42B2F0AE">
    <w:name w:val="246BADDD3470402F9ABAD36A42B2F0AE"/>
    <w:rsid w:val="00637271"/>
  </w:style>
  <w:style w:type="paragraph" w:customStyle="1" w:styleId="F08772A8310A4BF8ADD1FA1C3E010F21">
    <w:name w:val="F08772A8310A4BF8ADD1FA1C3E010F21"/>
    <w:rsid w:val="00637271"/>
  </w:style>
  <w:style w:type="paragraph" w:customStyle="1" w:styleId="31DF2677A02D4093A97E6E60C5340197">
    <w:name w:val="31DF2677A02D4093A97E6E60C5340197"/>
    <w:rsid w:val="00637271"/>
  </w:style>
  <w:style w:type="paragraph" w:customStyle="1" w:styleId="09AB513691B046B098B800302291CF01">
    <w:name w:val="09AB513691B046B098B800302291CF01"/>
    <w:rsid w:val="00637271"/>
  </w:style>
  <w:style w:type="paragraph" w:customStyle="1" w:styleId="0A9C93EC266D483690F9E4DA8DAE70D0">
    <w:name w:val="0A9C93EC266D483690F9E4DA8DAE70D0"/>
    <w:rsid w:val="00637271"/>
  </w:style>
  <w:style w:type="paragraph" w:customStyle="1" w:styleId="9CAC6A2979CA4AE48A62CB0609ADCBC9">
    <w:name w:val="9CAC6A2979CA4AE48A62CB0609ADCBC9"/>
    <w:rsid w:val="00637271"/>
  </w:style>
  <w:style w:type="paragraph" w:customStyle="1" w:styleId="60E63A7016894C619E85DC10EB4015DA">
    <w:name w:val="60E63A7016894C619E85DC10EB4015DA"/>
    <w:rsid w:val="00637271"/>
  </w:style>
  <w:style w:type="paragraph" w:customStyle="1" w:styleId="B5932F3E748746D286DC3DD67CF2C9F9">
    <w:name w:val="B5932F3E748746D286DC3DD67CF2C9F9"/>
    <w:rsid w:val="00637271"/>
  </w:style>
  <w:style w:type="paragraph" w:customStyle="1" w:styleId="E48CF91146664B7A9E26D2E4934E1D85">
    <w:name w:val="E48CF91146664B7A9E26D2E4934E1D85"/>
    <w:rsid w:val="00637271"/>
  </w:style>
  <w:style w:type="paragraph" w:customStyle="1" w:styleId="7B9AEFB4DF1A4472894D626D6491F2B0">
    <w:name w:val="7B9AEFB4DF1A4472894D626D6491F2B0"/>
    <w:rsid w:val="00637271"/>
  </w:style>
  <w:style w:type="paragraph" w:customStyle="1" w:styleId="C04B9939086F445FAA2F177E3705F9F6">
    <w:name w:val="C04B9939086F445FAA2F177E3705F9F6"/>
    <w:rsid w:val="00637271"/>
  </w:style>
  <w:style w:type="paragraph" w:customStyle="1" w:styleId="CD59330CFB704409947E20EE254C7978">
    <w:name w:val="CD59330CFB704409947E20EE254C7978"/>
    <w:rsid w:val="00637271"/>
  </w:style>
  <w:style w:type="paragraph" w:customStyle="1" w:styleId="46BE19C495834936B74DE9E2535FAFEF">
    <w:name w:val="46BE19C495834936B74DE9E2535FAFEF"/>
    <w:rsid w:val="00637271"/>
  </w:style>
  <w:style w:type="paragraph" w:customStyle="1" w:styleId="EAD8F1CD106A4135A5E81D83F28586E7">
    <w:name w:val="EAD8F1CD106A4135A5E81D83F28586E7"/>
    <w:rsid w:val="00637271"/>
  </w:style>
  <w:style w:type="paragraph" w:customStyle="1" w:styleId="0DC91EB7FC8349D6BE1D9BE9C342CA53">
    <w:name w:val="0DC91EB7FC8349D6BE1D9BE9C342CA53"/>
    <w:rsid w:val="00637271"/>
  </w:style>
  <w:style w:type="paragraph" w:customStyle="1" w:styleId="F64EBB5197FF4168AF3B676F70BCBA23">
    <w:name w:val="F64EBB5197FF4168AF3B676F70BCBA23"/>
    <w:rsid w:val="00637271"/>
  </w:style>
  <w:style w:type="paragraph" w:customStyle="1" w:styleId="157AAB15767C4A02BCE45AEA63000B01">
    <w:name w:val="157AAB15767C4A02BCE45AEA63000B01"/>
    <w:rsid w:val="00637271"/>
  </w:style>
  <w:style w:type="paragraph" w:customStyle="1" w:styleId="97779E579BD64A378300A13C090F437D">
    <w:name w:val="97779E579BD64A378300A13C090F437D"/>
    <w:rsid w:val="00637271"/>
  </w:style>
  <w:style w:type="paragraph" w:customStyle="1" w:styleId="223F44B6827949F1AFF27940C50AA800">
    <w:name w:val="223F44B6827949F1AFF27940C50AA800"/>
    <w:rsid w:val="00637271"/>
  </w:style>
  <w:style w:type="paragraph" w:customStyle="1" w:styleId="03F6069B1B914E6E9C16FFB2FFA50CCB">
    <w:name w:val="03F6069B1B914E6E9C16FFB2FFA50CCB"/>
    <w:rsid w:val="00637271"/>
  </w:style>
  <w:style w:type="paragraph" w:customStyle="1" w:styleId="C836E95653C843A38563B9A9A64D2BA6">
    <w:name w:val="C836E95653C843A38563B9A9A64D2BA6"/>
    <w:rsid w:val="00637271"/>
  </w:style>
  <w:style w:type="paragraph" w:customStyle="1" w:styleId="10826A82F71E43DF9515F1C8CCC16039">
    <w:name w:val="10826A82F71E43DF9515F1C8CCC16039"/>
    <w:rsid w:val="00637271"/>
  </w:style>
  <w:style w:type="paragraph" w:customStyle="1" w:styleId="00BDA4C66F8B4C8C94198EF084C413A4">
    <w:name w:val="00BDA4C66F8B4C8C94198EF084C413A4"/>
    <w:rsid w:val="00637271"/>
  </w:style>
  <w:style w:type="paragraph" w:customStyle="1" w:styleId="806F34AAD28D49848A7D0E556D549F5F">
    <w:name w:val="806F34AAD28D49848A7D0E556D549F5F"/>
    <w:rsid w:val="00637271"/>
  </w:style>
  <w:style w:type="paragraph" w:customStyle="1" w:styleId="7890047241FC479FACBD9449153EF166">
    <w:name w:val="7890047241FC479FACBD9449153EF166"/>
    <w:rsid w:val="00637271"/>
  </w:style>
  <w:style w:type="paragraph" w:customStyle="1" w:styleId="15F1DB1EC3784F76BD2B4CC61EA8C739">
    <w:name w:val="15F1DB1EC3784F76BD2B4CC61EA8C739"/>
    <w:rsid w:val="00637271"/>
  </w:style>
  <w:style w:type="paragraph" w:customStyle="1" w:styleId="B05D95053A3145C98C185FDF17C2763D">
    <w:name w:val="B05D95053A3145C98C185FDF17C2763D"/>
    <w:rsid w:val="00637271"/>
  </w:style>
  <w:style w:type="paragraph" w:customStyle="1" w:styleId="AAA90903A9FD40FCB73406EA77EC73C9">
    <w:name w:val="AAA90903A9FD40FCB73406EA77EC73C9"/>
    <w:rsid w:val="00637271"/>
  </w:style>
  <w:style w:type="paragraph" w:customStyle="1" w:styleId="5D1E94944B6B40979779353A4C6CAD57">
    <w:name w:val="5D1E94944B6B40979779353A4C6CAD57"/>
    <w:rsid w:val="00637271"/>
  </w:style>
  <w:style w:type="paragraph" w:customStyle="1" w:styleId="1B1F3628028A4D2C890553FCCCCA4512">
    <w:name w:val="1B1F3628028A4D2C890553FCCCCA4512"/>
    <w:rsid w:val="00637271"/>
  </w:style>
  <w:style w:type="paragraph" w:customStyle="1" w:styleId="AD55D92FEDC64B99A10F8B0BBBBBFA94">
    <w:name w:val="AD55D92FEDC64B99A10F8B0BBBBBFA94"/>
    <w:rsid w:val="00637271"/>
  </w:style>
  <w:style w:type="paragraph" w:customStyle="1" w:styleId="C6166E15D616472BB4C9C05C13EE4743">
    <w:name w:val="C6166E15D616472BB4C9C05C13EE4743"/>
    <w:rsid w:val="00637271"/>
  </w:style>
  <w:style w:type="paragraph" w:customStyle="1" w:styleId="2E2B6DA9F2D146D6B626EFE5CF14295A">
    <w:name w:val="2E2B6DA9F2D146D6B626EFE5CF14295A"/>
    <w:rsid w:val="00637271"/>
  </w:style>
  <w:style w:type="paragraph" w:customStyle="1" w:styleId="79C420E42BD24467BE57607CF3E4F5BB">
    <w:name w:val="79C420E42BD24467BE57607CF3E4F5BB"/>
    <w:rsid w:val="00637271"/>
  </w:style>
  <w:style w:type="paragraph" w:customStyle="1" w:styleId="486131DD7B3B4F1FBAC1F10A6AA201F0">
    <w:name w:val="486131DD7B3B4F1FBAC1F10A6AA201F0"/>
    <w:rsid w:val="00637271"/>
  </w:style>
  <w:style w:type="paragraph" w:customStyle="1" w:styleId="E71250290B7544F4A85E15853EAA4464">
    <w:name w:val="E71250290B7544F4A85E15853EAA4464"/>
    <w:rsid w:val="00637271"/>
  </w:style>
  <w:style w:type="paragraph" w:customStyle="1" w:styleId="84FCF36DFD184D75A8230E7F6795EC2F">
    <w:name w:val="84FCF36DFD184D75A8230E7F6795EC2F"/>
    <w:rsid w:val="00637271"/>
  </w:style>
  <w:style w:type="paragraph" w:customStyle="1" w:styleId="53AE21B7619248D9A068FDB2183BE9BB">
    <w:name w:val="53AE21B7619248D9A068FDB2183BE9BB"/>
    <w:rsid w:val="00637271"/>
  </w:style>
  <w:style w:type="paragraph" w:customStyle="1" w:styleId="161A273D959E4901A3E816D095087AD3">
    <w:name w:val="161A273D959E4901A3E816D095087AD3"/>
    <w:rsid w:val="00637271"/>
  </w:style>
  <w:style w:type="paragraph" w:customStyle="1" w:styleId="5C05639D4E5147E399671C092FD7950A">
    <w:name w:val="5C05639D4E5147E399671C092FD7950A"/>
    <w:rsid w:val="00637271"/>
  </w:style>
  <w:style w:type="paragraph" w:customStyle="1" w:styleId="C754AE00FB2246B5A8AB23700EE67EC0">
    <w:name w:val="C754AE00FB2246B5A8AB23700EE67EC0"/>
    <w:rsid w:val="00637271"/>
  </w:style>
  <w:style w:type="paragraph" w:customStyle="1" w:styleId="DDFFB856ABB24601808B8FD9E4509969">
    <w:name w:val="DDFFB856ABB24601808B8FD9E4509969"/>
    <w:rsid w:val="00637271"/>
  </w:style>
  <w:style w:type="paragraph" w:customStyle="1" w:styleId="7FCE86AA17FC495CA36BFD27E3A37EC3">
    <w:name w:val="7FCE86AA17FC495CA36BFD27E3A37EC3"/>
    <w:rsid w:val="00637271"/>
  </w:style>
  <w:style w:type="paragraph" w:customStyle="1" w:styleId="4A5F7C9D107349CEB99196CAF47E53C1">
    <w:name w:val="4A5F7C9D107349CEB99196CAF47E53C1"/>
    <w:rsid w:val="00637271"/>
  </w:style>
  <w:style w:type="paragraph" w:customStyle="1" w:styleId="40AFF30AE2C147A89BDB23AF10573F0D">
    <w:name w:val="40AFF30AE2C147A89BDB23AF10573F0D"/>
    <w:rsid w:val="00637271"/>
  </w:style>
  <w:style w:type="paragraph" w:customStyle="1" w:styleId="2084DF59F49C484E9D7E7FD8DD1FA3E0">
    <w:name w:val="2084DF59F49C484E9D7E7FD8DD1FA3E0"/>
    <w:rsid w:val="00637271"/>
  </w:style>
  <w:style w:type="paragraph" w:customStyle="1" w:styleId="6708DA16D29B472592BDF9B205BACAFB">
    <w:name w:val="6708DA16D29B472592BDF9B205BACAFB"/>
    <w:rsid w:val="00637271"/>
  </w:style>
  <w:style w:type="paragraph" w:customStyle="1" w:styleId="BB4DA6652D5046D0AE711EAAD156A55A">
    <w:name w:val="BB4DA6652D5046D0AE711EAAD156A55A"/>
    <w:rsid w:val="00637271"/>
  </w:style>
  <w:style w:type="paragraph" w:customStyle="1" w:styleId="F89B428F520447018424D6D3094D5324">
    <w:name w:val="F89B428F520447018424D6D3094D5324"/>
    <w:rsid w:val="00637271"/>
  </w:style>
  <w:style w:type="paragraph" w:customStyle="1" w:styleId="C3FEC996B50B41CD83D1169C19819A8E">
    <w:name w:val="C3FEC996B50B41CD83D1169C19819A8E"/>
    <w:rsid w:val="00637271"/>
  </w:style>
  <w:style w:type="paragraph" w:customStyle="1" w:styleId="94204F0201064E5DA654B6FC092EBDE1">
    <w:name w:val="94204F0201064E5DA654B6FC092EBDE1"/>
    <w:rsid w:val="00637271"/>
  </w:style>
  <w:style w:type="paragraph" w:customStyle="1" w:styleId="C02F8E6936274F21A71EFEB6D3BBFDB3">
    <w:name w:val="C02F8E6936274F21A71EFEB6D3BBFDB3"/>
    <w:rsid w:val="00637271"/>
  </w:style>
  <w:style w:type="paragraph" w:customStyle="1" w:styleId="4A48EF9BDF2940CF8D66C7AABEABEDCC">
    <w:name w:val="4A48EF9BDF2940CF8D66C7AABEABEDCC"/>
    <w:rsid w:val="00637271"/>
  </w:style>
  <w:style w:type="paragraph" w:customStyle="1" w:styleId="64CBD6752CC7489A942B24C9BF0EE909">
    <w:name w:val="64CBD6752CC7489A942B24C9BF0EE909"/>
    <w:rsid w:val="00637271"/>
  </w:style>
  <w:style w:type="paragraph" w:customStyle="1" w:styleId="478071D3778C478982F4BC26DE2F3F02">
    <w:name w:val="478071D3778C478982F4BC26DE2F3F02"/>
    <w:rsid w:val="00637271"/>
  </w:style>
  <w:style w:type="paragraph" w:customStyle="1" w:styleId="AB16F5110A6F491A88D7444284224F52">
    <w:name w:val="AB16F5110A6F491A88D7444284224F52"/>
    <w:rsid w:val="00637271"/>
  </w:style>
  <w:style w:type="paragraph" w:customStyle="1" w:styleId="B26768130A73419B84C594B98BDF27D0">
    <w:name w:val="B26768130A73419B84C594B98BDF27D0"/>
    <w:rsid w:val="00637271"/>
  </w:style>
  <w:style w:type="paragraph" w:customStyle="1" w:styleId="C36F824A18DA461BAFD38C6ABA922CAB">
    <w:name w:val="C36F824A18DA461BAFD38C6ABA922CAB"/>
    <w:rsid w:val="00637271"/>
  </w:style>
  <w:style w:type="paragraph" w:customStyle="1" w:styleId="04F3E89CF4E741989D069ABC7F851758">
    <w:name w:val="04F3E89CF4E741989D069ABC7F851758"/>
    <w:rsid w:val="00637271"/>
  </w:style>
  <w:style w:type="paragraph" w:customStyle="1" w:styleId="63F39E786B82470E9D93BD569D34849D">
    <w:name w:val="63F39E786B82470E9D93BD569D34849D"/>
    <w:rsid w:val="00637271"/>
  </w:style>
  <w:style w:type="paragraph" w:customStyle="1" w:styleId="044FE9C5DF1948E9BA69C116293A3CF3">
    <w:name w:val="044FE9C5DF1948E9BA69C116293A3CF3"/>
    <w:rsid w:val="00637271"/>
  </w:style>
  <w:style w:type="paragraph" w:customStyle="1" w:styleId="0BFD94D34174460E96C0DBF6A374B143">
    <w:name w:val="0BFD94D34174460E96C0DBF6A374B143"/>
    <w:rsid w:val="00637271"/>
  </w:style>
  <w:style w:type="paragraph" w:customStyle="1" w:styleId="4335FD7ECFB9486F844007191FE733A8">
    <w:name w:val="4335FD7ECFB9486F844007191FE733A8"/>
    <w:rsid w:val="00637271"/>
  </w:style>
  <w:style w:type="paragraph" w:customStyle="1" w:styleId="9CEF2E3E1F6F4F30850605DFD523A47B">
    <w:name w:val="9CEF2E3E1F6F4F30850605DFD523A47B"/>
    <w:rsid w:val="00637271"/>
  </w:style>
  <w:style w:type="paragraph" w:customStyle="1" w:styleId="0331773590644AB79EC427DCB0A20254">
    <w:name w:val="0331773590644AB79EC427DCB0A20254"/>
    <w:rsid w:val="00637271"/>
  </w:style>
  <w:style w:type="paragraph" w:customStyle="1" w:styleId="E5853B0BE3CB4F9D8EE6F09F0645F4E0">
    <w:name w:val="E5853B0BE3CB4F9D8EE6F09F0645F4E0"/>
    <w:rsid w:val="00637271"/>
  </w:style>
  <w:style w:type="paragraph" w:customStyle="1" w:styleId="6E8DC2A9814746D9A802095A98B8AC30">
    <w:name w:val="6E8DC2A9814746D9A802095A98B8AC30"/>
    <w:rsid w:val="00637271"/>
  </w:style>
  <w:style w:type="paragraph" w:customStyle="1" w:styleId="680556813F664CCC8559904E1F33F166">
    <w:name w:val="680556813F664CCC8559904E1F33F166"/>
    <w:rsid w:val="00637271"/>
  </w:style>
  <w:style w:type="paragraph" w:customStyle="1" w:styleId="82D1BD257F82490DA0F09C361532A6AC">
    <w:name w:val="82D1BD257F82490DA0F09C361532A6AC"/>
    <w:rsid w:val="00637271"/>
  </w:style>
  <w:style w:type="paragraph" w:customStyle="1" w:styleId="E2553BE8581D4808BF4E9A324410E59F">
    <w:name w:val="E2553BE8581D4808BF4E9A324410E59F"/>
    <w:rsid w:val="00637271"/>
  </w:style>
  <w:style w:type="paragraph" w:customStyle="1" w:styleId="C51E509C88FE488BB081340D1DCB4198">
    <w:name w:val="C51E509C88FE488BB081340D1DCB4198"/>
    <w:rsid w:val="00637271"/>
  </w:style>
  <w:style w:type="paragraph" w:customStyle="1" w:styleId="C2030F6CC3854B0199B037665916A2F3">
    <w:name w:val="C2030F6CC3854B0199B037665916A2F3"/>
    <w:rsid w:val="00637271"/>
  </w:style>
  <w:style w:type="paragraph" w:customStyle="1" w:styleId="AF79D657076C4BD5A1C7293384AE3B2D">
    <w:name w:val="AF79D657076C4BD5A1C7293384AE3B2D"/>
    <w:rsid w:val="00637271"/>
  </w:style>
  <w:style w:type="paragraph" w:customStyle="1" w:styleId="12FD26BEA3984894B14574B7E3E0A6CD">
    <w:name w:val="12FD26BEA3984894B14574B7E3E0A6CD"/>
    <w:rsid w:val="00637271"/>
  </w:style>
  <w:style w:type="paragraph" w:customStyle="1" w:styleId="D65506465C4B427BA2C10CD3EA056ABD">
    <w:name w:val="D65506465C4B427BA2C10CD3EA056ABD"/>
    <w:rsid w:val="00637271"/>
  </w:style>
  <w:style w:type="paragraph" w:customStyle="1" w:styleId="D18415E9A31A45448CC75682B8A0A580">
    <w:name w:val="D18415E9A31A45448CC75682B8A0A580"/>
    <w:rsid w:val="00637271"/>
  </w:style>
  <w:style w:type="paragraph" w:customStyle="1" w:styleId="DDEF0D9AD9424344A664D5424E9E7555">
    <w:name w:val="DDEF0D9AD9424344A664D5424E9E7555"/>
    <w:rsid w:val="00637271"/>
  </w:style>
  <w:style w:type="paragraph" w:customStyle="1" w:styleId="906600AC43FD4047AAFF80831D0B564E">
    <w:name w:val="906600AC43FD4047AAFF80831D0B564E"/>
    <w:rsid w:val="00637271"/>
  </w:style>
  <w:style w:type="paragraph" w:customStyle="1" w:styleId="3B348A1DEACC4D7383879F2E964CCD2A">
    <w:name w:val="3B348A1DEACC4D7383879F2E964CCD2A"/>
    <w:rsid w:val="00637271"/>
  </w:style>
  <w:style w:type="paragraph" w:customStyle="1" w:styleId="7C3F102B5B64478AB1D978760058F33B">
    <w:name w:val="7C3F102B5B64478AB1D978760058F33B"/>
    <w:rsid w:val="00637271"/>
  </w:style>
  <w:style w:type="paragraph" w:customStyle="1" w:styleId="9883ACA1A6F547C989A939C659FA7BC9">
    <w:name w:val="9883ACA1A6F547C989A939C659FA7BC9"/>
    <w:rsid w:val="00637271"/>
  </w:style>
  <w:style w:type="paragraph" w:customStyle="1" w:styleId="A7822844209F45B19CCB4AC7CDF437A4">
    <w:name w:val="A7822844209F45B19CCB4AC7CDF437A4"/>
    <w:rsid w:val="00637271"/>
  </w:style>
  <w:style w:type="paragraph" w:customStyle="1" w:styleId="FBAD5AEEE2614964858D31352A6422B4">
    <w:name w:val="FBAD5AEEE2614964858D31352A6422B4"/>
    <w:rsid w:val="00637271"/>
  </w:style>
  <w:style w:type="paragraph" w:customStyle="1" w:styleId="E1DF0DC59C9645AFAE6894100000A9DA">
    <w:name w:val="E1DF0DC59C9645AFAE6894100000A9DA"/>
    <w:rsid w:val="00637271"/>
  </w:style>
  <w:style w:type="paragraph" w:customStyle="1" w:styleId="EA7104D19034431487F7F8BD4105E7DF">
    <w:name w:val="EA7104D19034431487F7F8BD4105E7DF"/>
    <w:rsid w:val="00637271"/>
  </w:style>
  <w:style w:type="paragraph" w:customStyle="1" w:styleId="EDDB929036544B768FC048A72C938640">
    <w:name w:val="EDDB929036544B768FC048A72C938640"/>
    <w:rsid w:val="00637271"/>
  </w:style>
  <w:style w:type="paragraph" w:customStyle="1" w:styleId="D66380483FB741A2B9A87A43D03C7B7B">
    <w:name w:val="D66380483FB741A2B9A87A43D03C7B7B"/>
    <w:rsid w:val="00637271"/>
  </w:style>
  <w:style w:type="paragraph" w:customStyle="1" w:styleId="AA17A2D35CE9487A9D3B8C6E0AF9C6B7">
    <w:name w:val="AA17A2D35CE9487A9D3B8C6E0AF9C6B7"/>
    <w:rsid w:val="00637271"/>
  </w:style>
  <w:style w:type="paragraph" w:customStyle="1" w:styleId="107D6C86FA9745728B94FD5FC0AAF05B">
    <w:name w:val="107D6C86FA9745728B94FD5FC0AAF05B"/>
    <w:rsid w:val="00637271"/>
  </w:style>
  <w:style w:type="paragraph" w:customStyle="1" w:styleId="D758759F42E74D28962213A9333595DE">
    <w:name w:val="D758759F42E74D28962213A9333595DE"/>
    <w:rsid w:val="00637271"/>
  </w:style>
  <w:style w:type="paragraph" w:customStyle="1" w:styleId="1D87EDE87D664A5D82F54FA844D78061">
    <w:name w:val="1D87EDE87D664A5D82F54FA844D78061"/>
    <w:rsid w:val="00637271"/>
  </w:style>
  <w:style w:type="paragraph" w:customStyle="1" w:styleId="61075577801144E1B34ADC5898A90BED">
    <w:name w:val="61075577801144E1B34ADC5898A90BED"/>
    <w:rsid w:val="00637271"/>
  </w:style>
  <w:style w:type="paragraph" w:customStyle="1" w:styleId="952C8A5771FB4C55AB87FE5D8A8F1C5B">
    <w:name w:val="952C8A5771FB4C55AB87FE5D8A8F1C5B"/>
    <w:rsid w:val="00637271"/>
  </w:style>
  <w:style w:type="paragraph" w:customStyle="1" w:styleId="50BBE8AE49BF46E68218DA5A0A28DEBA">
    <w:name w:val="50BBE8AE49BF46E68218DA5A0A28DEBA"/>
    <w:rsid w:val="00637271"/>
  </w:style>
  <w:style w:type="paragraph" w:customStyle="1" w:styleId="0E6A9DD956374562A1386B1DDBB37DD6">
    <w:name w:val="0E6A9DD956374562A1386B1DDBB37DD6"/>
    <w:rsid w:val="00637271"/>
  </w:style>
  <w:style w:type="paragraph" w:customStyle="1" w:styleId="5F6C7388A31F473EBC6DADCDF9F8DF76">
    <w:name w:val="5F6C7388A31F473EBC6DADCDF9F8DF76"/>
    <w:rsid w:val="00637271"/>
  </w:style>
  <w:style w:type="paragraph" w:customStyle="1" w:styleId="09F0D2BD99A040D487E6479B278F247B">
    <w:name w:val="09F0D2BD99A040D487E6479B278F247B"/>
    <w:rsid w:val="00637271"/>
  </w:style>
  <w:style w:type="paragraph" w:customStyle="1" w:styleId="9CB0FF789E304CEEAFD272A770A13F4E">
    <w:name w:val="9CB0FF789E304CEEAFD272A770A13F4E"/>
    <w:rsid w:val="00637271"/>
  </w:style>
  <w:style w:type="paragraph" w:customStyle="1" w:styleId="785E4D2BB31E43AC858FCF8F9A807682">
    <w:name w:val="785E4D2BB31E43AC858FCF8F9A807682"/>
    <w:rsid w:val="00637271"/>
  </w:style>
  <w:style w:type="paragraph" w:customStyle="1" w:styleId="33335CF8D4CA404287495EC326DF3EB0">
    <w:name w:val="33335CF8D4CA404287495EC326DF3EB0"/>
    <w:rsid w:val="00637271"/>
  </w:style>
  <w:style w:type="paragraph" w:customStyle="1" w:styleId="B39E55B372A848449F74C9E62DD92E32">
    <w:name w:val="B39E55B372A848449F74C9E62DD92E32"/>
    <w:rsid w:val="00637271"/>
  </w:style>
  <w:style w:type="paragraph" w:customStyle="1" w:styleId="2153627626E14EF39BDD5F785319930C">
    <w:name w:val="2153627626E14EF39BDD5F785319930C"/>
    <w:rsid w:val="00637271"/>
  </w:style>
  <w:style w:type="paragraph" w:customStyle="1" w:styleId="266C8DE4F2AD4AACB7C06FD7E43FC74E">
    <w:name w:val="266C8DE4F2AD4AACB7C06FD7E43FC74E"/>
    <w:rsid w:val="00637271"/>
  </w:style>
  <w:style w:type="paragraph" w:customStyle="1" w:styleId="28C3CEB3721047A0B5014B12B8F38731">
    <w:name w:val="28C3CEB3721047A0B5014B12B8F38731"/>
    <w:rsid w:val="00637271"/>
  </w:style>
  <w:style w:type="paragraph" w:customStyle="1" w:styleId="0936757E8F734162B2A4BA1C9CF574D8">
    <w:name w:val="0936757E8F734162B2A4BA1C9CF574D8"/>
    <w:rsid w:val="00637271"/>
  </w:style>
  <w:style w:type="paragraph" w:customStyle="1" w:styleId="A2175F6225814699A552F370F0C2D48B">
    <w:name w:val="A2175F6225814699A552F370F0C2D48B"/>
    <w:rsid w:val="00637271"/>
  </w:style>
  <w:style w:type="paragraph" w:customStyle="1" w:styleId="0BD7A2F0A3F240F4A92B454767573B77">
    <w:name w:val="0BD7A2F0A3F240F4A92B454767573B77"/>
    <w:rsid w:val="00637271"/>
  </w:style>
  <w:style w:type="paragraph" w:customStyle="1" w:styleId="F313845CC905460C8050A15EA91B0F53">
    <w:name w:val="F313845CC905460C8050A15EA91B0F53"/>
    <w:rsid w:val="00637271"/>
  </w:style>
  <w:style w:type="paragraph" w:customStyle="1" w:styleId="971FD72E40F5495D966209B7E2E1DD84">
    <w:name w:val="971FD72E40F5495D966209B7E2E1DD84"/>
    <w:rsid w:val="00637271"/>
  </w:style>
  <w:style w:type="paragraph" w:customStyle="1" w:styleId="B218A91C662240999E7BAA67D0DB7EC2">
    <w:name w:val="B218A91C662240999E7BAA67D0DB7EC2"/>
    <w:rsid w:val="00637271"/>
  </w:style>
  <w:style w:type="paragraph" w:customStyle="1" w:styleId="E53A0E266EEC4D0291082E02F9D33624">
    <w:name w:val="E53A0E266EEC4D0291082E02F9D33624"/>
    <w:rsid w:val="00637271"/>
  </w:style>
  <w:style w:type="paragraph" w:customStyle="1" w:styleId="2256899E155848CEB49DDFBF404B44B9">
    <w:name w:val="2256899E155848CEB49DDFBF404B44B9"/>
    <w:rsid w:val="00637271"/>
  </w:style>
  <w:style w:type="paragraph" w:customStyle="1" w:styleId="D4842B2790CF442D87CEE12A100F861F">
    <w:name w:val="D4842B2790CF442D87CEE12A100F861F"/>
    <w:rsid w:val="00637271"/>
  </w:style>
  <w:style w:type="paragraph" w:customStyle="1" w:styleId="84C8FB447B0944C98B5E8760BDEBD35A">
    <w:name w:val="84C8FB447B0944C98B5E8760BDEBD35A"/>
    <w:rsid w:val="00637271"/>
  </w:style>
  <w:style w:type="paragraph" w:customStyle="1" w:styleId="7272C6EBFDFF4C1F82845A565716D3CB">
    <w:name w:val="7272C6EBFDFF4C1F82845A565716D3CB"/>
    <w:rsid w:val="00637271"/>
  </w:style>
  <w:style w:type="paragraph" w:customStyle="1" w:styleId="D4FC24A4625649ACB73F499B927C3E10">
    <w:name w:val="D4FC24A4625649ACB73F499B927C3E10"/>
    <w:rsid w:val="00637271"/>
  </w:style>
  <w:style w:type="paragraph" w:customStyle="1" w:styleId="EA266B36382B45308E8F525AECEC067D">
    <w:name w:val="EA266B36382B45308E8F525AECEC067D"/>
    <w:rsid w:val="00637271"/>
  </w:style>
  <w:style w:type="paragraph" w:customStyle="1" w:styleId="B437C4C48C90406B80DD124792168912">
    <w:name w:val="B437C4C48C90406B80DD124792168912"/>
    <w:rsid w:val="00637271"/>
  </w:style>
  <w:style w:type="paragraph" w:customStyle="1" w:styleId="60F5F197DD764B879A338EE64DB23646">
    <w:name w:val="60F5F197DD764B879A338EE64DB23646"/>
    <w:rsid w:val="00637271"/>
  </w:style>
  <w:style w:type="paragraph" w:customStyle="1" w:styleId="750A62BEB77642A5BF296CEA8AFE87D9">
    <w:name w:val="750A62BEB77642A5BF296CEA8AFE87D9"/>
    <w:rsid w:val="00637271"/>
  </w:style>
  <w:style w:type="paragraph" w:customStyle="1" w:styleId="3CC96D313B5445D4B21DC0304A007FA8">
    <w:name w:val="3CC96D313B5445D4B21DC0304A007FA8"/>
    <w:rsid w:val="00637271"/>
  </w:style>
  <w:style w:type="paragraph" w:customStyle="1" w:styleId="71B846DFC4814EBAAB8464F270C7BC89">
    <w:name w:val="71B846DFC4814EBAAB8464F270C7BC89"/>
    <w:rsid w:val="00637271"/>
  </w:style>
  <w:style w:type="paragraph" w:customStyle="1" w:styleId="6AA2F0C2C2814D74AB47DAFE36F37EBF">
    <w:name w:val="6AA2F0C2C2814D74AB47DAFE36F37EBF"/>
    <w:rsid w:val="00637271"/>
  </w:style>
  <w:style w:type="paragraph" w:customStyle="1" w:styleId="8D07296600A544DCB348C62332F7F260">
    <w:name w:val="8D07296600A544DCB348C62332F7F260"/>
    <w:rsid w:val="00637271"/>
  </w:style>
  <w:style w:type="paragraph" w:customStyle="1" w:styleId="D6CEA8078FCE473AB7A11A649EA09C2C">
    <w:name w:val="D6CEA8078FCE473AB7A11A649EA09C2C"/>
    <w:rsid w:val="00637271"/>
  </w:style>
  <w:style w:type="paragraph" w:customStyle="1" w:styleId="E64ECC76C66A4A04BB7BC613E260E6BF">
    <w:name w:val="E64ECC76C66A4A04BB7BC613E260E6BF"/>
    <w:rsid w:val="00637271"/>
  </w:style>
  <w:style w:type="paragraph" w:customStyle="1" w:styleId="FD5E4DE1D8474356888E96199C83771E">
    <w:name w:val="FD5E4DE1D8474356888E96199C83771E"/>
    <w:rsid w:val="00637271"/>
  </w:style>
  <w:style w:type="paragraph" w:customStyle="1" w:styleId="B870F4108F9E458F98CCB16A9E84DAF8">
    <w:name w:val="B870F4108F9E458F98CCB16A9E84DAF8"/>
    <w:rsid w:val="00637271"/>
  </w:style>
  <w:style w:type="paragraph" w:customStyle="1" w:styleId="FFA4B4F3434A47C38B5BA1FBF3E199D9">
    <w:name w:val="FFA4B4F3434A47C38B5BA1FBF3E199D9"/>
    <w:rsid w:val="00637271"/>
  </w:style>
  <w:style w:type="paragraph" w:customStyle="1" w:styleId="5F515680F9294D369F80E9F5ED780626">
    <w:name w:val="5F515680F9294D369F80E9F5ED780626"/>
    <w:rsid w:val="00637271"/>
  </w:style>
  <w:style w:type="paragraph" w:customStyle="1" w:styleId="206841E1F0054C65A29A80A27B10D497">
    <w:name w:val="206841E1F0054C65A29A80A27B10D497"/>
    <w:rsid w:val="00637271"/>
  </w:style>
  <w:style w:type="paragraph" w:customStyle="1" w:styleId="321254BEAE1C45D6A264DF87EC72B07D">
    <w:name w:val="321254BEAE1C45D6A264DF87EC72B07D"/>
    <w:rsid w:val="00637271"/>
  </w:style>
  <w:style w:type="paragraph" w:customStyle="1" w:styleId="53C7897D74C6402193737395E0DA0D84">
    <w:name w:val="53C7897D74C6402193737395E0DA0D84"/>
    <w:rsid w:val="00637271"/>
  </w:style>
  <w:style w:type="paragraph" w:customStyle="1" w:styleId="FA5CD7BC279B453CAD8450C0088F07A5">
    <w:name w:val="FA5CD7BC279B453CAD8450C0088F07A5"/>
    <w:rsid w:val="00637271"/>
  </w:style>
  <w:style w:type="paragraph" w:customStyle="1" w:styleId="F203188078F34933B0CA5944570FA5EB">
    <w:name w:val="F203188078F34933B0CA5944570FA5EB"/>
    <w:rsid w:val="00637271"/>
  </w:style>
  <w:style w:type="paragraph" w:customStyle="1" w:styleId="A5A3C795A5034B8E9B049BC40AF86EF5">
    <w:name w:val="A5A3C795A5034B8E9B049BC40AF86EF5"/>
    <w:rsid w:val="00637271"/>
  </w:style>
  <w:style w:type="paragraph" w:customStyle="1" w:styleId="7C0F8B29E9304E3FB5E2C53CE6CA1FDA">
    <w:name w:val="7C0F8B29E9304E3FB5E2C53CE6CA1FDA"/>
    <w:rsid w:val="00637271"/>
  </w:style>
  <w:style w:type="paragraph" w:customStyle="1" w:styleId="334452B29DA2486AB9C00FB20A0FDD28">
    <w:name w:val="334452B29DA2486AB9C00FB20A0FDD28"/>
    <w:rsid w:val="00637271"/>
  </w:style>
  <w:style w:type="paragraph" w:customStyle="1" w:styleId="C9A4F2202525468B9A827DE8B868C42B">
    <w:name w:val="C9A4F2202525468B9A827DE8B868C42B"/>
    <w:rsid w:val="00637271"/>
  </w:style>
  <w:style w:type="paragraph" w:customStyle="1" w:styleId="FD4658CE9140410B89B15E77F554C81F">
    <w:name w:val="FD4658CE9140410B89B15E77F554C81F"/>
    <w:rsid w:val="00637271"/>
  </w:style>
  <w:style w:type="paragraph" w:customStyle="1" w:styleId="3C46EFBAEE9D4DFFB3ED391EB1D2E320">
    <w:name w:val="3C46EFBAEE9D4DFFB3ED391EB1D2E320"/>
    <w:rsid w:val="00637271"/>
  </w:style>
  <w:style w:type="paragraph" w:customStyle="1" w:styleId="97EEC88BED174E3DBAC7071D47448C80">
    <w:name w:val="97EEC88BED174E3DBAC7071D47448C80"/>
    <w:rsid w:val="00637271"/>
  </w:style>
  <w:style w:type="paragraph" w:customStyle="1" w:styleId="289EF7B28AB04F969982B5241CB19F8C">
    <w:name w:val="289EF7B28AB04F969982B5241CB19F8C"/>
    <w:rsid w:val="00637271"/>
  </w:style>
  <w:style w:type="paragraph" w:customStyle="1" w:styleId="10622261B51D4409B9516D926C985789">
    <w:name w:val="10622261B51D4409B9516D926C985789"/>
    <w:rsid w:val="00637271"/>
  </w:style>
  <w:style w:type="paragraph" w:customStyle="1" w:styleId="78E2A01BE1C145AC8325616C4FCD0D14">
    <w:name w:val="78E2A01BE1C145AC8325616C4FCD0D14"/>
    <w:rsid w:val="00637271"/>
  </w:style>
  <w:style w:type="paragraph" w:customStyle="1" w:styleId="A73267B276DC41C5BC770E2C0D01B207">
    <w:name w:val="A73267B276DC41C5BC770E2C0D01B207"/>
    <w:rsid w:val="00637271"/>
  </w:style>
  <w:style w:type="paragraph" w:customStyle="1" w:styleId="2175C770D55C4C1BAB4C7A7BC3AAE8E4">
    <w:name w:val="2175C770D55C4C1BAB4C7A7BC3AAE8E4"/>
    <w:rsid w:val="00637271"/>
  </w:style>
  <w:style w:type="paragraph" w:customStyle="1" w:styleId="CB1D9F76E04C4BE69DE5A8B3B1F65FD7">
    <w:name w:val="CB1D9F76E04C4BE69DE5A8B3B1F65FD7"/>
    <w:rsid w:val="00637271"/>
  </w:style>
  <w:style w:type="paragraph" w:customStyle="1" w:styleId="86C2DC60408E49F3AC54299ACB20BE71">
    <w:name w:val="86C2DC60408E49F3AC54299ACB20BE71"/>
    <w:rsid w:val="00637271"/>
  </w:style>
  <w:style w:type="paragraph" w:customStyle="1" w:styleId="A519179C662C473EAB42D64BF4EA6AC3">
    <w:name w:val="A519179C662C473EAB42D64BF4EA6AC3"/>
    <w:rsid w:val="00637271"/>
  </w:style>
  <w:style w:type="paragraph" w:customStyle="1" w:styleId="B56778E6F1714A1AB17B350D3CE61A34">
    <w:name w:val="B56778E6F1714A1AB17B350D3CE61A34"/>
    <w:rsid w:val="00637271"/>
  </w:style>
  <w:style w:type="paragraph" w:customStyle="1" w:styleId="5E2795E0B6BF4F27960DCA6AC697A82A">
    <w:name w:val="5E2795E0B6BF4F27960DCA6AC697A82A"/>
    <w:rsid w:val="00637271"/>
  </w:style>
  <w:style w:type="paragraph" w:customStyle="1" w:styleId="3CD1DA87ACCE4BD9B7BAC52862454B03">
    <w:name w:val="3CD1DA87ACCE4BD9B7BAC52862454B03"/>
    <w:rsid w:val="00637271"/>
  </w:style>
  <w:style w:type="paragraph" w:customStyle="1" w:styleId="76BF268EF775428BB1B7817084527AFE">
    <w:name w:val="76BF268EF775428BB1B7817084527AFE"/>
    <w:rsid w:val="00637271"/>
  </w:style>
  <w:style w:type="paragraph" w:customStyle="1" w:styleId="08E0B1107996406A90D3685590C057C1">
    <w:name w:val="08E0B1107996406A90D3685590C057C1"/>
    <w:rsid w:val="00637271"/>
  </w:style>
  <w:style w:type="paragraph" w:customStyle="1" w:styleId="9583744314FA4D7A80EB3681D2C7FB3D">
    <w:name w:val="9583744314FA4D7A80EB3681D2C7FB3D"/>
    <w:rsid w:val="00637271"/>
  </w:style>
  <w:style w:type="paragraph" w:customStyle="1" w:styleId="DFB53859DFE145A4B6AA07E71C00C6D4">
    <w:name w:val="DFB53859DFE145A4B6AA07E71C00C6D4"/>
    <w:rsid w:val="00637271"/>
  </w:style>
  <w:style w:type="paragraph" w:customStyle="1" w:styleId="1F3EB5388CE547978BD722990A3A6C9A">
    <w:name w:val="1F3EB5388CE547978BD722990A3A6C9A"/>
    <w:rsid w:val="00637271"/>
  </w:style>
  <w:style w:type="paragraph" w:customStyle="1" w:styleId="9F46B2EF92B8442497BF30DEC0C898E6">
    <w:name w:val="9F46B2EF92B8442497BF30DEC0C898E6"/>
    <w:rsid w:val="00637271"/>
  </w:style>
  <w:style w:type="paragraph" w:customStyle="1" w:styleId="14BA0011FFB041A58DDF9699BA7C558C">
    <w:name w:val="14BA0011FFB041A58DDF9699BA7C558C"/>
    <w:rsid w:val="00637271"/>
  </w:style>
  <w:style w:type="paragraph" w:customStyle="1" w:styleId="416C4327A80743CBA27FF055E8A35D44">
    <w:name w:val="416C4327A80743CBA27FF055E8A35D44"/>
    <w:rsid w:val="00637271"/>
  </w:style>
  <w:style w:type="paragraph" w:customStyle="1" w:styleId="CE49F81593914AAF9DAF1CF0C01D3955">
    <w:name w:val="CE49F81593914AAF9DAF1CF0C01D3955"/>
    <w:rsid w:val="00637271"/>
  </w:style>
  <w:style w:type="paragraph" w:customStyle="1" w:styleId="86F60A6399CB4656844038257DD6A3D0">
    <w:name w:val="86F60A6399CB4656844038257DD6A3D0"/>
    <w:rsid w:val="00637271"/>
  </w:style>
  <w:style w:type="paragraph" w:customStyle="1" w:styleId="653771F34B2D4D13B355C63E93BA4D7F">
    <w:name w:val="653771F34B2D4D13B355C63E93BA4D7F"/>
    <w:rsid w:val="00637271"/>
  </w:style>
  <w:style w:type="paragraph" w:customStyle="1" w:styleId="D0C89C57C8A048A584D387BEC88446DD">
    <w:name w:val="D0C89C57C8A048A584D387BEC88446DD"/>
    <w:rsid w:val="00637271"/>
  </w:style>
  <w:style w:type="paragraph" w:customStyle="1" w:styleId="832108BB5E824F6E9535AD331B145953">
    <w:name w:val="832108BB5E824F6E9535AD331B145953"/>
    <w:rsid w:val="00637271"/>
  </w:style>
  <w:style w:type="paragraph" w:customStyle="1" w:styleId="5395FFD5BE6D42E6BF4406112C7E7074">
    <w:name w:val="5395FFD5BE6D42E6BF4406112C7E7074"/>
    <w:rsid w:val="00637271"/>
  </w:style>
  <w:style w:type="paragraph" w:customStyle="1" w:styleId="EF05D4E454654865B31F733BD82B6182">
    <w:name w:val="EF05D4E454654865B31F733BD82B6182"/>
    <w:rsid w:val="00637271"/>
  </w:style>
  <w:style w:type="paragraph" w:customStyle="1" w:styleId="A7A7F4ED7A224A428F40295753DD80E4">
    <w:name w:val="A7A7F4ED7A224A428F40295753DD80E4"/>
    <w:rsid w:val="00637271"/>
  </w:style>
  <w:style w:type="paragraph" w:customStyle="1" w:styleId="1989126833D44A69AF91E7B0B613F83E">
    <w:name w:val="1989126833D44A69AF91E7B0B613F83E"/>
    <w:rsid w:val="00637271"/>
  </w:style>
  <w:style w:type="paragraph" w:customStyle="1" w:styleId="9CE9DF6AF9E64B63921B983DF44D8FF4">
    <w:name w:val="9CE9DF6AF9E64B63921B983DF44D8FF4"/>
    <w:rsid w:val="00637271"/>
  </w:style>
  <w:style w:type="paragraph" w:customStyle="1" w:styleId="88648015E5FB49E09AE3FBAB88929815">
    <w:name w:val="88648015E5FB49E09AE3FBAB88929815"/>
    <w:rsid w:val="00637271"/>
  </w:style>
  <w:style w:type="paragraph" w:customStyle="1" w:styleId="FF42BDA43FC64EBB8747CFAE5F166DF6">
    <w:name w:val="FF42BDA43FC64EBB8747CFAE5F166DF6"/>
    <w:rsid w:val="00637271"/>
  </w:style>
  <w:style w:type="paragraph" w:customStyle="1" w:styleId="47BF565AF6A340DC98EAF018611818BD">
    <w:name w:val="47BF565AF6A340DC98EAF018611818BD"/>
    <w:rsid w:val="00637271"/>
  </w:style>
  <w:style w:type="paragraph" w:customStyle="1" w:styleId="A4B54D8FFE0A40B3AF8A90D5B132D1A6">
    <w:name w:val="A4B54D8FFE0A40B3AF8A90D5B132D1A6"/>
    <w:rsid w:val="00637271"/>
  </w:style>
  <w:style w:type="paragraph" w:customStyle="1" w:styleId="3D2E953FD3F24D1C8E6574F233B57D10">
    <w:name w:val="3D2E953FD3F24D1C8E6574F233B57D10"/>
    <w:rsid w:val="00637271"/>
  </w:style>
  <w:style w:type="paragraph" w:customStyle="1" w:styleId="6616D6230B59447282BEF0599C19A87F">
    <w:name w:val="6616D6230B59447282BEF0599C19A87F"/>
    <w:rsid w:val="00637271"/>
  </w:style>
  <w:style w:type="paragraph" w:customStyle="1" w:styleId="074C2FAF656343C39244431E55669EA5">
    <w:name w:val="074C2FAF656343C39244431E55669EA5"/>
    <w:rsid w:val="00637271"/>
  </w:style>
  <w:style w:type="paragraph" w:customStyle="1" w:styleId="635CCA4EE43C47128AAC05C5EE489D7A">
    <w:name w:val="635CCA4EE43C47128AAC05C5EE489D7A"/>
    <w:rsid w:val="00637271"/>
  </w:style>
  <w:style w:type="paragraph" w:customStyle="1" w:styleId="45784C2AEABE443490FF531181A9F38A">
    <w:name w:val="45784C2AEABE443490FF531181A9F38A"/>
    <w:rsid w:val="00637271"/>
  </w:style>
  <w:style w:type="paragraph" w:customStyle="1" w:styleId="63A5CA623D354879A35B6CEFBBDB42CA">
    <w:name w:val="63A5CA623D354879A35B6CEFBBDB42CA"/>
    <w:rsid w:val="00637271"/>
  </w:style>
  <w:style w:type="paragraph" w:customStyle="1" w:styleId="03F9C696888C49D883DECDF0094BF67D">
    <w:name w:val="03F9C696888C49D883DECDF0094BF67D"/>
    <w:rsid w:val="00637271"/>
  </w:style>
  <w:style w:type="paragraph" w:customStyle="1" w:styleId="E9D14836478B47B6928210579BE59A90">
    <w:name w:val="E9D14836478B47B6928210579BE59A90"/>
    <w:rsid w:val="00637271"/>
  </w:style>
  <w:style w:type="paragraph" w:customStyle="1" w:styleId="BE0E63F6F67244D2B63056DE618FBD3E">
    <w:name w:val="BE0E63F6F67244D2B63056DE618FBD3E"/>
    <w:rsid w:val="00637271"/>
  </w:style>
  <w:style w:type="paragraph" w:customStyle="1" w:styleId="0889D5D5491F4ABD8CD5506F82A86BAB">
    <w:name w:val="0889D5D5491F4ABD8CD5506F82A86BAB"/>
    <w:rsid w:val="00637271"/>
  </w:style>
  <w:style w:type="paragraph" w:customStyle="1" w:styleId="D3C81ECB4DCF44D98A760ED41A5D806D">
    <w:name w:val="D3C81ECB4DCF44D98A760ED41A5D806D"/>
    <w:rsid w:val="00637271"/>
  </w:style>
  <w:style w:type="paragraph" w:customStyle="1" w:styleId="2766059AB35041ADB5E30C84634C6779">
    <w:name w:val="2766059AB35041ADB5E30C84634C6779"/>
    <w:rsid w:val="00637271"/>
  </w:style>
  <w:style w:type="paragraph" w:customStyle="1" w:styleId="E31AAC2C3E614E0187B94EDCEA19D26D">
    <w:name w:val="E31AAC2C3E614E0187B94EDCEA19D26D"/>
    <w:rsid w:val="00637271"/>
  </w:style>
  <w:style w:type="paragraph" w:customStyle="1" w:styleId="6ECB71362A5841B28E17DD05DAC3EB40">
    <w:name w:val="6ECB71362A5841B28E17DD05DAC3EB40"/>
    <w:rsid w:val="00637271"/>
  </w:style>
  <w:style w:type="paragraph" w:customStyle="1" w:styleId="C2E2E60CCF154090A671F391B7751C09">
    <w:name w:val="C2E2E60CCF154090A671F391B7751C09"/>
    <w:rsid w:val="00637271"/>
  </w:style>
  <w:style w:type="paragraph" w:customStyle="1" w:styleId="77E8B73CB4604E0EBD6D9F4B8511893B">
    <w:name w:val="77E8B73CB4604E0EBD6D9F4B8511893B"/>
    <w:rsid w:val="00637271"/>
  </w:style>
  <w:style w:type="paragraph" w:customStyle="1" w:styleId="23CF4EED268A49E3A6C1A84165C8E753">
    <w:name w:val="23CF4EED268A49E3A6C1A84165C8E753"/>
    <w:rsid w:val="00637271"/>
  </w:style>
  <w:style w:type="paragraph" w:customStyle="1" w:styleId="C6B545183631446AA77E6F70CA42E1F3">
    <w:name w:val="C6B545183631446AA77E6F70CA42E1F3"/>
    <w:rsid w:val="00637271"/>
  </w:style>
  <w:style w:type="paragraph" w:customStyle="1" w:styleId="4B793994299E40259FD77DBB81502BEF">
    <w:name w:val="4B793994299E40259FD77DBB81502BEF"/>
    <w:rsid w:val="00637271"/>
  </w:style>
  <w:style w:type="paragraph" w:customStyle="1" w:styleId="349EF49B99A3462589733B88284CDD81">
    <w:name w:val="349EF49B99A3462589733B88284CDD81"/>
    <w:rsid w:val="00637271"/>
  </w:style>
  <w:style w:type="paragraph" w:customStyle="1" w:styleId="9206FEEE6B1B4473A7BBF06470E450D1">
    <w:name w:val="9206FEEE6B1B4473A7BBF06470E450D1"/>
    <w:rsid w:val="00637271"/>
  </w:style>
  <w:style w:type="paragraph" w:customStyle="1" w:styleId="00DAE546284F4AFAB152F57A29CC8797">
    <w:name w:val="00DAE546284F4AFAB152F57A29CC8797"/>
    <w:rsid w:val="00637271"/>
  </w:style>
  <w:style w:type="paragraph" w:customStyle="1" w:styleId="13BBD90942944E2FAE685CFE3EA08597">
    <w:name w:val="13BBD90942944E2FAE685CFE3EA08597"/>
    <w:rsid w:val="00637271"/>
  </w:style>
  <w:style w:type="paragraph" w:customStyle="1" w:styleId="B3F1E40029F14021B0CD7AB46DFD3537">
    <w:name w:val="B3F1E40029F14021B0CD7AB46DFD3537"/>
    <w:rsid w:val="00637271"/>
  </w:style>
  <w:style w:type="paragraph" w:customStyle="1" w:styleId="89F376F86E97489F87D047753185520E">
    <w:name w:val="89F376F86E97489F87D047753185520E"/>
    <w:rsid w:val="00637271"/>
  </w:style>
  <w:style w:type="paragraph" w:customStyle="1" w:styleId="CAB0CD1A435342DCB96740FB56101C85">
    <w:name w:val="CAB0CD1A435342DCB96740FB56101C85"/>
    <w:rsid w:val="00637271"/>
  </w:style>
  <w:style w:type="paragraph" w:customStyle="1" w:styleId="FF6A97F6892D4BC1ABBD933B128A02FC">
    <w:name w:val="FF6A97F6892D4BC1ABBD933B128A02FC"/>
    <w:rsid w:val="00637271"/>
  </w:style>
  <w:style w:type="paragraph" w:customStyle="1" w:styleId="4FD880D2F6B94A36B7049FE8D9058C71">
    <w:name w:val="4FD880D2F6B94A36B7049FE8D9058C71"/>
    <w:rsid w:val="00637271"/>
  </w:style>
  <w:style w:type="paragraph" w:customStyle="1" w:styleId="D753342576324393953624FCDB9A80E7">
    <w:name w:val="D753342576324393953624FCDB9A80E7"/>
    <w:rsid w:val="00637271"/>
  </w:style>
  <w:style w:type="paragraph" w:customStyle="1" w:styleId="FF72BFF7E8A34C2AA403003C6EF714F9">
    <w:name w:val="FF72BFF7E8A34C2AA403003C6EF714F9"/>
    <w:rsid w:val="00637271"/>
  </w:style>
  <w:style w:type="paragraph" w:customStyle="1" w:styleId="DF9A5621D751425497CB05C9614DF39C">
    <w:name w:val="DF9A5621D751425497CB05C9614DF39C"/>
    <w:rsid w:val="00637271"/>
  </w:style>
  <w:style w:type="paragraph" w:customStyle="1" w:styleId="F1ECD795EC5A4D6C8A2CCCF9803EF08C">
    <w:name w:val="F1ECD795EC5A4D6C8A2CCCF9803EF08C"/>
    <w:rsid w:val="00637271"/>
  </w:style>
  <w:style w:type="paragraph" w:customStyle="1" w:styleId="DAB94A12B6D74662810E3A69C1256A2C">
    <w:name w:val="DAB94A12B6D74662810E3A69C1256A2C"/>
    <w:rsid w:val="00637271"/>
  </w:style>
  <w:style w:type="paragraph" w:customStyle="1" w:styleId="3FA97A9B07E0499F9AC8AF82A4FD7FBB">
    <w:name w:val="3FA97A9B07E0499F9AC8AF82A4FD7FBB"/>
    <w:rsid w:val="00637271"/>
  </w:style>
  <w:style w:type="paragraph" w:customStyle="1" w:styleId="B0BF25F74DAE4341B54A9B0E37DE5EC3">
    <w:name w:val="B0BF25F74DAE4341B54A9B0E37DE5EC3"/>
    <w:rsid w:val="00637271"/>
  </w:style>
  <w:style w:type="paragraph" w:customStyle="1" w:styleId="F2F460F515714A498C7770F7F28A990B">
    <w:name w:val="F2F460F515714A498C7770F7F28A990B"/>
    <w:rsid w:val="00637271"/>
  </w:style>
  <w:style w:type="paragraph" w:customStyle="1" w:styleId="B845E3826B2E4FCDB68A26E22E87DD91">
    <w:name w:val="B845E3826B2E4FCDB68A26E22E87DD91"/>
    <w:rsid w:val="00637271"/>
  </w:style>
  <w:style w:type="paragraph" w:customStyle="1" w:styleId="7C999AB882774C87A857C1C6C5B93795">
    <w:name w:val="7C999AB882774C87A857C1C6C5B93795"/>
    <w:rsid w:val="00637271"/>
  </w:style>
  <w:style w:type="paragraph" w:customStyle="1" w:styleId="04AF5C4BE23745B2AE7C4761756E5CBD">
    <w:name w:val="04AF5C4BE23745B2AE7C4761756E5CBD"/>
    <w:rsid w:val="00637271"/>
  </w:style>
  <w:style w:type="paragraph" w:customStyle="1" w:styleId="3F161711E822484EB0915E8EABBFBD38">
    <w:name w:val="3F161711E822484EB0915E8EABBFBD38"/>
    <w:rsid w:val="00637271"/>
  </w:style>
  <w:style w:type="paragraph" w:customStyle="1" w:styleId="6957ED0C3D194186AA8C1B93ECD4BCF0">
    <w:name w:val="6957ED0C3D194186AA8C1B93ECD4BCF0"/>
    <w:rsid w:val="00637271"/>
  </w:style>
  <w:style w:type="paragraph" w:customStyle="1" w:styleId="3A37D060D31D41378BE3BC1523489174">
    <w:name w:val="3A37D060D31D41378BE3BC1523489174"/>
    <w:rsid w:val="00637271"/>
  </w:style>
  <w:style w:type="paragraph" w:customStyle="1" w:styleId="06DDAAEF917C4ED4899EC0AE5F984879">
    <w:name w:val="06DDAAEF917C4ED4899EC0AE5F984879"/>
    <w:rsid w:val="00637271"/>
  </w:style>
  <w:style w:type="paragraph" w:customStyle="1" w:styleId="FAB1BFFF18494AD991F747CA3FB387AD">
    <w:name w:val="FAB1BFFF18494AD991F747CA3FB387AD"/>
    <w:rsid w:val="00637271"/>
  </w:style>
  <w:style w:type="paragraph" w:customStyle="1" w:styleId="92B16C5662304BB3B488D676A8BC0EFE">
    <w:name w:val="92B16C5662304BB3B488D676A8BC0EFE"/>
    <w:rsid w:val="00637271"/>
  </w:style>
  <w:style w:type="paragraph" w:customStyle="1" w:styleId="CDC743EC63A34A098E37B3AA28B59EB8">
    <w:name w:val="CDC743EC63A34A098E37B3AA28B59EB8"/>
    <w:rsid w:val="00637271"/>
  </w:style>
  <w:style w:type="paragraph" w:customStyle="1" w:styleId="2F2AEDF5DAFE4568A0E3E0C1E6FEB81A">
    <w:name w:val="2F2AEDF5DAFE4568A0E3E0C1E6FEB81A"/>
    <w:rsid w:val="00637271"/>
  </w:style>
  <w:style w:type="paragraph" w:customStyle="1" w:styleId="394FFE7AA8564BA2B87581D6C3C442CF">
    <w:name w:val="394FFE7AA8564BA2B87581D6C3C442CF"/>
    <w:rsid w:val="00637271"/>
  </w:style>
  <w:style w:type="paragraph" w:customStyle="1" w:styleId="2E7897BE0287411B9A3F18559FD9B411">
    <w:name w:val="2E7897BE0287411B9A3F18559FD9B411"/>
    <w:rsid w:val="00637271"/>
  </w:style>
  <w:style w:type="paragraph" w:customStyle="1" w:styleId="A80C576C4FDF4FFBBC1ED98A0048950E">
    <w:name w:val="A80C576C4FDF4FFBBC1ED98A0048950E"/>
    <w:rsid w:val="00637271"/>
  </w:style>
  <w:style w:type="paragraph" w:customStyle="1" w:styleId="46AE2D93CDBA406DBCB2AA61E930078C">
    <w:name w:val="46AE2D93CDBA406DBCB2AA61E930078C"/>
    <w:rsid w:val="00637271"/>
  </w:style>
  <w:style w:type="paragraph" w:customStyle="1" w:styleId="8CB9449EAF5C42C3BC1C03B49286D54D">
    <w:name w:val="8CB9449EAF5C42C3BC1C03B49286D54D"/>
    <w:rsid w:val="00637271"/>
  </w:style>
  <w:style w:type="paragraph" w:customStyle="1" w:styleId="C5C9B0834B1743B297EA451A4EC826AA">
    <w:name w:val="C5C9B0834B1743B297EA451A4EC826AA"/>
    <w:rsid w:val="00637271"/>
  </w:style>
  <w:style w:type="paragraph" w:customStyle="1" w:styleId="576ACBB118DB4B51BA03E455ED5C8F9A">
    <w:name w:val="576ACBB118DB4B51BA03E455ED5C8F9A"/>
    <w:rsid w:val="00637271"/>
  </w:style>
  <w:style w:type="paragraph" w:customStyle="1" w:styleId="BA5C6EB8500941C2A6AEE4BD80BA7900">
    <w:name w:val="BA5C6EB8500941C2A6AEE4BD80BA7900"/>
    <w:rsid w:val="00637271"/>
  </w:style>
  <w:style w:type="paragraph" w:customStyle="1" w:styleId="CBFDEC2C603040F98F00A857A9280D76">
    <w:name w:val="CBFDEC2C603040F98F00A857A9280D76"/>
    <w:rsid w:val="00637271"/>
  </w:style>
  <w:style w:type="paragraph" w:customStyle="1" w:styleId="569F82023A754757AE9A68AA0BEAB97B">
    <w:name w:val="569F82023A754757AE9A68AA0BEAB97B"/>
    <w:rsid w:val="00637271"/>
  </w:style>
  <w:style w:type="paragraph" w:customStyle="1" w:styleId="61ADC059EC3C483D990EE32F0F123704">
    <w:name w:val="61ADC059EC3C483D990EE32F0F123704"/>
    <w:rsid w:val="00637271"/>
  </w:style>
  <w:style w:type="paragraph" w:customStyle="1" w:styleId="30E33B602BB84FCDB4C5946D4682E4DB">
    <w:name w:val="30E33B602BB84FCDB4C5946D4682E4DB"/>
    <w:rsid w:val="00637271"/>
  </w:style>
  <w:style w:type="paragraph" w:customStyle="1" w:styleId="D08B444B82DA4164A1C15644F417998F">
    <w:name w:val="D08B444B82DA4164A1C15644F417998F"/>
    <w:rsid w:val="00637271"/>
  </w:style>
  <w:style w:type="paragraph" w:customStyle="1" w:styleId="4E8C083863AE439C8F4108D839E99546">
    <w:name w:val="4E8C083863AE439C8F4108D839E99546"/>
    <w:rsid w:val="00637271"/>
  </w:style>
  <w:style w:type="paragraph" w:customStyle="1" w:styleId="F1D04FBDE6A64B998BFBF5D7EEB8A244">
    <w:name w:val="F1D04FBDE6A64B998BFBF5D7EEB8A244"/>
    <w:rsid w:val="00637271"/>
  </w:style>
  <w:style w:type="paragraph" w:customStyle="1" w:styleId="6EEFAD4FAF684DB782DF0E0EF2808B89">
    <w:name w:val="6EEFAD4FAF684DB782DF0E0EF2808B89"/>
    <w:rsid w:val="00637271"/>
  </w:style>
  <w:style w:type="paragraph" w:customStyle="1" w:styleId="11529114FA474022B691ECE88DBBAA56">
    <w:name w:val="11529114FA474022B691ECE88DBBAA56"/>
    <w:rsid w:val="00637271"/>
  </w:style>
  <w:style w:type="paragraph" w:customStyle="1" w:styleId="AE7D0361A5BA4AAE9CA4C841975CF5D5">
    <w:name w:val="AE7D0361A5BA4AAE9CA4C841975CF5D5"/>
    <w:rsid w:val="00637271"/>
  </w:style>
  <w:style w:type="paragraph" w:customStyle="1" w:styleId="A16BE0F9CA7A4939B2E95A8612D80ED1">
    <w:name w:val="A16BE0F9CA7A4939B2E95A8612D80ED1"/>
    <w:rsid w:val="00637271"/>
  </w:style>
  <w:style w:type="paragraph" w:customStyle="1" w:styleId="5A35753BB7BD409FB87E445D316AC1B2">
    <w:name w:val="5A35753BB7BD409FB87E445D316AC1B2"/>
    <w:rsid w:val="00637271"/>
  </w:style>
  <w:style w:type="paragraph" w:customStyle="1" w:styleId="43DC157EF35D45B5973D499171F0E2B7">
    <w:name w:val="43DC157EF35D45B5973D499171F0E2B7"/>
    <w:rsid w:val="00637271"/>
  </w:style>
  <w:style w:type="paragraph" w:customStyle="1" w:styleId="B078B4CBCB4F4949981F04335EE198F4">
    <w:name w:val="B078B4CBCB4F4949981F04335EE198F4"/>
    <w:rsid w:val="00637271"/>
  </w:style>
  <w:style w:type="paragraph" w:customStyle="1" w:styleId="7D0AF1A238044D9C9DE5454F3C19C716">
    <w:name w:val="7D0AF1A238044D9C9DE5454F3C19C716"/>
    <w:rsid w:val="00637271"/>
  </w:style>
  <w:style w:type="paragraph" w:customStyle="1" w:styleId="45B6079B5D574293B9FA5255D8BFA6DA">
    <w:name w:val="45B6079B5D574293B9FA5255D8BFA6DA"/>
    <w:rsid w:val="00637271"/>
  </w:style>
  <w:style w:type="paragraph" w:customStyle="1" w:styleId="CA9EE78F347E46E782D30C006CD698B1">
    <w:name w:val="CA9EE78F347E46E782D30C006CD698B1"/>
    <w:rsid w:val="00637271"/>
  </w:style>
  <w:style w:type="paragraph" w:customStyle="1" w:styleId="A6F583FC81AD4377B4DA2578C2F06567">
    <w:name w:val="A6F583FC81AD4377B4DA2578C2F06567"/>
    <w:rsid w:val="00637271"/>
  </w:style>
  <w:style w:type="paragraph" w:customStyle="1" w:styleId="98910C9C93184A3C9F3E89D9830E4ED3">
    <w:name w:val="98910C9C93184A3C9F3E89D9830E4ED3"/>
    <w:rsid w:val="00637271"/>
  </w:style>
  <w:style w:type="paragraph" w:customStyle="1" w:styleId="ACB46AAE81B04C82A0ED19B65CFB2D3B">
    <w:name w:val="ACB46AAE81B04C82A0ED19B65CFB2D3B"/>
    <w:rsid w:val="00637271"/>
  </w:style>
  <w:style w:type="paragraph" w:customStyle="1" w:styleId="524AD663E44244FEA69859D252188504">
    <w:name w:val="524AD663E44244FEA69859D252188504"/>
    <w:rsid w:val="00637271"/>
  </w:style>
  <w:style w:type="paragraph" w:customStyle="1" w:styleId="3020C8FF4571428B835B1FD56FB4B363">
    <w:name w:val="3020C8FF4571428B835B1FD56FB4B363"/>
    <w:rsid w:val="00637271"/>
  </w:style>
  <w:style w:type="paragraph" w:customStyle="1" w:styleId="1FEEED6DE33F4BC78419C01453161E0E">
    <w:name w:val="1FEEED6DE33F4BC78419C01453161E0E"/>
    <w:rsid w:val="00637271"/>
  </w:style>
  <w:style w:type="paragraph" w:customStyle="1" w:styleId="CCE88C48A69642FA9C58FBA6534C5094">
    <w:name w:val="CCE88C48A69642FA9C58FBA6534C5094"/>
    <w:rsid w:val="00637271"/>
  </w:style>
  <w:style w:type="paragraph" w:customStyle="1" w:styleId="69157BFF5D3E4E22847BD54F8A4B2EFD">
    <w:name w:val="69157BFF5D3E4E22847BD54F8A4B2EFD"/>
    <w:rsid w:val="00637271"/>
  </w:style>
  <w:style w:type="paragraph" w:customStyle="1" w:styleId="8C68385EC447431A8DA32FFDF57A0208">
    <w:name w:val="8C68385EC447431A8DA32FFDF57A0208"/>
    <w:rsid w:val="00637271"/>
  </w:style>
  <w:style w:type="paragraph" w:customStyle="1" w:styleId="56945BC6ED5540DD80BB3BC923D607B5">
    <w:name w:val="56945BC6ED5540DD80BB3BC923D607B5"/>
    <w:rsid w:val="00637271"/>
  </w:style>
  <w:style w:type="paragraph" w:customStyle="1" w:styleId="5F5ADD9E43494438806DBF45B888BFF5">
    <w:name w:val="5F5ADD9E43494438806DBF45B888BFF5"/>
    <w:rsid w:val="00637271"/>
  </w:style>
  <w:style w:type="paragraph" w:customStyle="1" w:styleId="4AFDBB6E8F7247A099F4D1EB866E2B95">
    <w:name w:val="4AFDBB6E8F7247A099F4D1EB866E2B95"/>
    <w:rsid w:val="00637271"/>
  </w:style>
  <w:style w:type="paragraph" w:customStyle="1" w:styleId="E1BA1CD71454425FB0C70191C128BDA2">
    <w:name w:val="E1BA1CD71454425FB0C70191C128BDA2"/>
    <w:rsid w:val="00637271"/>
  </w:style>
  <w:style w:type="paragraph" w:customStyle="1" w:styleId="58E8E96B28584A3FB63FCB9AE0C98EA9">
    <w:name w:val="58E8E96B28584A3FB63FCB9AE0C98EA9"/>
    <w:rsid w:val="00637271"/>
  </w:style>
  <w:style w:type="paragraph" w:customStyle="1" w:styleId="C91065FE2B594A7F9FC2D404C698A4EC">
    <w:name w:val="C91065FE2B594A7F9FC2D404C698A4EC"/>
    <w:rsid w:val="00637271"/>
  </w:style>
  <w:style w:type="paragraph" w:customStyle="1" w:styleId="3F2126440E534CBC88953E1F2EA66207">
    <w:name w:val="3F2126440E534CBC88953E1F2EA66207"/>
    <w:rsid w:val="00637271"/>
  </w:style>
  <w:style w:type="paragraph" w:customStyle="1" w:styleId="17BAC39776C6418AB5F6E8E759EDC009">
    <w:name w:val="17BAC39776C6418AB5F6E8E759EDC009"/>
    <w:rsid w:val="00637271"/>
  </w:style>
  <w:style w:type="paragraph" w:customStyle="1" w:styleId="DDDF51FBAC004BDA84D480751DADA2AC">
    <w:name w:val="DDDF51FBAC004BDA84D480751DADA2AC"/>
    <w:rsid w:val="00637271"/>
  </w:style>
  <w:style w:type="paragraph" w:customStyle="1" w:styleId="2A5135D13F4C44EFAB0F54987DC8CB18">
    <w:name w:val="2A5135D13F4C44EFAB0F54987DC8CB18"/>
    <w:rsid w:val="00637271"/>
  </w:style>
  <w:style w:type="paragraph" w:customStyle="1" w:styleId="DCEE90E2DF3445B0811750C3BECF22AB">
    <w:name w:val="DCEE90E2DF3445B0811750C3BECF22AB"/>
    <w:rsid w:val="00637271"/>
  </w:style>
  <w:style w:type="paragraph" w:customStyle="1" w:styleId="E02852FA33374F88A665940535EC5C38">
    <w:name w:val="E02852FA33374F88A665940535EC5C38"/>
    <w:rsid w:val="00637271"/>
  </w:style>
  <w:style w:type="paragraph" w:customStyle="1" w:styleId="332785D214114FAFA30699925712085B">
    <w:name w:val="332785D214114FAFA30699925712085B"/>
    <w:rsid w:val="00637271"/>
  </w:style>
  <w:style w:type="paragraph" w:customStyle="1" w:styleId="B6D8C13BCA3D44BE9F33E061E7482C32">
    <w:name w:val="B6D8C13BCA3D44BE9F33E061E7482C32"/>
    <w:rsid w:val="00637271"/>
  </w:style>
  <w:style w:type="paragraph" w:customStyle="1" w:styleId="D709EABF0FD545B2B633A60BD7B2C6D4">
    <w:name w:val="D709EABF0FD545B2B633A60BD7B2C6D4"/>
    <w:rsid w:val="00637271"/>
  </w:style>
  <w:style w:type="paragraph" w:customStyle="1" w:styleId="44FC7E8E991B483781C73D99950F477D">
    <w:name w:val="44FC7E8E991B483781C73D99950F477D"/>
    <w:rsid w:val="00637271"/>
  </w:style>
  <w:style w:type="paragraph" w:customStyle="1" w:styleId="EC20C5DBF250491199AAFEB2A52D6EB3">
    <w:name w:val="EC20C5DBF250491199AAFEB2A52D6EB3"/>
    <w:rsid w:val="00637271"/>
  </w:style>
  <w:style w:type="paragraph" w:customStyle="1" w:styleId="6437DF7E7286423094195F3356066386">
    <w:name w:val="6437DF7E7286423094195F3356066386"/>
    <w:rsid w:val="00637271"/>
  </w:style>
  <w:style w:type="paragraph" w:customStyle="1" w:styleId="1977E59441D740358B4EEF64C2D9657C">
    <w:name w:val="1977E59441D740358B4EEF64C2D9657C"/>
    <w:rsid w:val="00637271"/>
  </w:style>
  <w:style w:type="paragraph" w:customStyle="1" w:styleId="B995BB3D4060499A94963246BEB2C56D">
    <w:name w:val="B995BB3D4060499A94963246BEB2C56D"/>
    <w:rsid w:val="00637271"/>
  </w:style>
  <w:style w:type="paragraph" w:customStyle="1" w:styleId="E63EFBE1299D4DB69F9CAB9766F7804D">
    <w:name w:val="E63EFBE1299D4DB69F9CAB9766F7804D"/>
    <w:rsid w:val="00637271"/>
  </w:style>
  <w:style w:type="paragraph" w:customStyle="1" w:styleId="42B2A0BCFF2D4808A320D15B478C94DD">
    <w:name w:val="42B2A0BCFF2D4808A320D15B478C94DD"/>
    <w:rsid w:val="00637271"/>
  </w:style>
  <w:style w:type="paragraph" w:customStyle="1" w:styleId="E944F2A8A2F84DA1A1AD8111DAB95C9E">
    <w:name w:val="E944F2A8A2F84DA1A1AD8111DAB95C9E"/>
    <w:rsid w:val="00637271"/>
  </w:style>
  <w:style w:type="paragraph" w:customStyle="1" w:styleId="25E7212E44484365A45F219BB9084C4F">
    <w:name w:val="25E7212E44484365A45F219BB9084C4F"/>
    <w:rsid w:val="00637271"/>
  </w:style>
  <w:style w:type="paragraph" w:customStyle="1" w:styleId="0927874EFC9C445B95706A2DA81B989B">
    <w:name w:val="0927874EFC9C445B95706A2DA81B989B"/>
    <w:rsid w:val="00637271"/>
  </w:style>
  <w:style w:type="paragraph" w:customStyle="1" w:styleId="84F78008C53946AFB2A5A5A339A44384">
    <w:name w:val="84F78008C53946AFB2A5A5A339A44384"/>
    <w:rsid w:val="00637271"/>
  </w:style>
  <w:style w:type="paragraph" w:customStyle="1" w:styleId="4C5646966CF64509938E5FC2C6136252">
    <w:name w:val="4C5646966CF64509938E5FC2C6136252"/>
    <w:rsid w:val="00637271"/>
  </w:style>
  <w:style w:type="paragraph" w:customStyle="1" w:styleId="F92C780A56724D7780A5E788DCF521FD">
    <w:name w:val="F92C780A56724D7780A5E788DCF521FD"/>
    <w:rsid w:val="00637271"/>
  </w:style>
  <w:style w:type="paragraph" w:customStyle="1" w:styleId="DA66F5C9779E43EE9F60578550C44282">
    <w:name w:val="DA66F5C9779E43EE9F60578550C44282"/>
    <w:rsid w:val="00637271"/>
  </w:style>
  <w:style w:type="paragraph" w:customStyle="1" w:styleId="742CD5545C2A48AE99BE3DF40C67812C">
    <w:name w:val="742CD5545C2A48AE99BE3DF40C67812C"/>
    <w:rsid w:val="00637271"/>
  </w:style>
  <w:style w:type="paragraph" w:customStyle="1" w:styleId="BE00592618A747BAA5252D42A0671DBF">
    <w:name w:val="BE00592618A747BAA5252D42A0671DBF"/>
    <w:rsid w:val="00637271"/>
  </w:style>
  <w:style w:type="paragraph" w:customStyle="1" w:styleId="402E5EA0D7FD4C21AD7C78F4387D14A8">
    <w:name w:val="402E5EA0D7FD4C21AD7C78F4387D14A8"/>
    <w:rsid w:val="00637271"/>
  </w:style>
  <w:style w:type="paragraph" w:customStyle="1" w:styleId="14B6367056B24EA4B7A31BE6F9502110">
    <w:name w:val="14B6367056B24EA4B7A31BE6F9502110"/>
    <w:rsid w:val="00637271"/>
  </w:style>
  <w:style w:type="paragraph" w:customStyle="1" w:styleId="E0D9DFB9CC0D40BA92EE9100A23051F7">
    <w:name w:val="E0D9DFB9CC0D40BA92EE9100A23051F7"/>
    <w:rsid w:val="00637271"/>
  </w:style>
  <w:style w:type="paragraph" w:customStyle="1" w:styleId="AC5C246F586F4E648D0E33818062C82E">
    <w:name w:val="AC5C246F586F4E648D0E33818062C82E"/>
    <w:rsid w:val="00637271"/>
  </w:style>
  <w:style w:type="paragraph" w:customStyle="1" w:styleId="37B0FD9495ED476FBB7A4329950D7722">
    <w:name w:val="37B0FD9495ED476FBB7A4329950D7722"/>
    <w:rsid w:val="00637271"/>
  </w:style>
  <w:style w:type="paragraph" w:customStyle="1" w:styleId="DCAADAACB0E745E6829FD07B04326C8C">
    <w:name w:val="DCAADAACB0E745E6829FD07B04326C8C"/>
    <w:rsid w:val="00637271"/>
  </w:style>
  <w:style w:type="paragraph" w:customStyle="1" w:styleId="AE74F7EFBAD048EEBB11A96A45D39D45">
    <w:name w:val="AE74F7EFBAD048EEBB11A96A45D39D45"/>
    <w:rsid w:val="00637271"/>
  </w:style>
  <w:style w:type="paragraph" w:customStyle="1" w:styleId="20B1ADB4A6E147658132C14E6C354A4B">
    <w:name w:val="20B1ADB4A6E147658132C14E6C354A4B"/>
    <w:rsid w:val="00637271"/>
  </w:style>
  <w:style w:type="paragraph" w:customStyle="1" w:styleId="07B305338DDB414B92139EAFBFC02779">
    <w:name w:val="07B305338DDB414B92139EAFBFC02779"/>
    <w:rsid w:val="00637271"/>
  </w:style>
  <w:style w:type="paragraph" w:customStyle="1" w:styleId="24CBE1CA197649F289E75225EE6EC70C">
    <w:name w:val="24CBE1CA197649F289E75225EE6EC70C"/>
    <w:rsid w:val="00637271"/>
  </w:style>
  <w:style w:type="paragraph" w:customStyle="1" w:styleId="14ECEA1FA5304768895727D40851E636">
    <w:name w:val="14ECEA1FA5304768895727D40851E636"/>
    <w:rsid w:val="00637271"/>
  </w:style>
  <w:style w:type="paragraph" w:customStyle="1" w:styleId="10670E76152443FF8787328736109E56">
    <w:name w:val="10670E76152443FF8787328736109E56"/>
    <w:rsid w:val="00637271"/>
  </w:style>
  <w:style w:type="paragraph" w:customStyle="1" w:styleId="780302E903024F2486B037360C89DC91">
    <w:name w:val="780302E903024F2486B037360C89DC91"/>
    <w:rsid w:val="00637271"/>
  </w:style>
  <w:style w:type="paragraph" w:customStyle="1" w:styleId="0E26EA38D428448799F793BA17619F8B">
    <w:name w:val="0E26EA38D428448799F793BA17619F8B"/>
    <w:rsid w:val="00637271"/>
  </w:style>
  <w:style w:type="paragraph" w:customStyle="1" w:styleId="676D88FF3A574E0A9CFCCC628F085B93">
    <w:name w:val="676D88FF3A574E0A9CFCCC628F085B93"/>
    <w:rsid w:val="00637271"/>
  </w:style>
  <w:style w:type="paragraph" w:customStyle="1" w:styleId="272DE0067345428FAE7E525C623E8474">
    <w:name w:val="272DE0067345428FAE7E525C623E8474"/>
    <w:rsid w:val="00637271"/>
  </w:style>
  <w:style w:type="paragraph" w:customStyle="1" w:styleId="6301CC8AED7D4AD895D92073F28FD8E6">
    <w:name w:val="6301CC8AED7D4AD895D92073F28FD8E6"/>
    <w:rsid w:val="00637271"/>
  </w:style>
  <w:style w:type="paragraph" w:customStyle="1" w:styleId="E4D859941BF44E18B15CCAB2360FCEB6">
    <w:name w:val="E4D859941BF44E18B15CCAB2360FCEB6"/>
    <w:rsid w:val="00637271"/>
  </w:style>
  <w:style w:type="paragraph" w:customStyle="1" w:styleId="1FA0E347072E411BA8415277573240FB">
    <w:name w:val="1FA0E347072E411BA8415277573240FB"/>
    <w:rsid w:val="00637271"/>
  </w:style>
  <w:style w:type="paragraph" w:customStyle="1" w:styleId="2A44054B13D049DFA006952A1527C034">
    <w:name w:val="2A44054B13D049DFA006952A1527C034"/>
    <w:rsid w:val="00637271"/>
  </w:style>
  <w:style w:type="paragraph" w:customStyle="1" w:styleId="FB178CF912E848F3B32F6F3DA973F6EA">
    <w:name w:val="FB178CF912E848F3B32F6F3DA973F6EA"/>
    <w:rsid w:val="00637271"/>
  </w:style>
  <w:style w:type="paragraph" w:customStyle="1" w:styleId="42F4EE2DD0314902BEB7F16776F43719">
    <w:name w:val="42F4EE2DD0314902BEB7F16776F43719"/>
    <w:rsid w:val="00637271"/>
  </w:style>
  <w:style w:type="paragraph" w:customStyle="1" w:styleId="AD8A97200480400897EC63A0AFD57967">
    <w:name w:val="AD8A97200480400897EC63A0AFD57967"/>
    <w:rsid w:val="00637271"/>
  </w:style>
  <w:style w:type="paragraph" w:customStyle="1" w:styleId="CE6675EDC9B347C59B864F9C2E79444D">
    <w:name w:val="CE6675EDC9B347C59B864F9C2E79444D"/>
    <w:rsid w:val="00637271"/>
  </w:style>
  <w:style w:type="paragraph" w:customStyle="1" w:styleId="EED9747A5EDB460387545412CD702B0C">
    <w:name w:val="EED9747A5EDB460387545412CD702B0C"/>
    <w:rsid w:val="00637271"/>
  </w:style>
  <w:style w:type="paragraph" w:customStyle="1" w:styleId="71CFCE5D36054E5EB8DC470E54D8F850">
    <w:name w:val="71CFCE5D36054E5EB8DC470E54D8F850"/>
    <w:rsid w:val="00637271"/>
  </w:style>
  <w:style w:type="paragraph" w:customStyle="1" w:styleId="963F63FB99A84D2A8C184CE2BB994538">
    <w:name w:val="963F63FB99A84D2A8C184CE2BB994538"/>
    <w:rsid w:val="00637271"/>
  </w:style>
  <w:style w:type="paragraph" w:customStyle="1" w:styleId="ADF1A6C717754A6E9BD06D9D9C338037">
    <w:name w:val="ADF1A6C717754A6E9BD06D9D9C338037"/>
    <w:rsid w:val="00637271"/>
  </w:style>
  <w:style w:type="paragraph" w:customStyle="1" w:styleId="5CDE85C7CB204208A912B67F6F066F89">
    <w:name w:val="5CDE85C7CB204208A912B67F6F066F89"/>
    <w:rsid w:val="00637271"/>
  </w:style>
  <w:style w:type="paragraph" w:customStyle="1" w:styleId="6F645942D0FC4B75B493A57C6B3FD16E">
    <w:name w:val="6F645942D0FC4B75B493A57C6B3FD16E"/>
    <w:rsid w:val="00637271"/>
  </w:style>
  <w:style w:type="paragraph" w:customStyle="1" w:styleId="2400125519A64D5CB66CF11C508895E6">
    <w:name w:val="2400125519A64D5CB66CF11C508895E6"/>
    <w:rsid w:val="00637271"/>
  </w:style>
  <w:style w:type="paragraph" w:customStyle="1" w:styleId="E5AD2D314971476A97D76AD4A2473C82">
    <w:name w:val="E5AD2D314971476A97D76AD4A2473C82"/>
    <w:rsid w:val="00637271"/>
  </w:style>
  <w:style w:type="paragraph" w:customStyle="1" w:styleId="E2F11328BBC94F3E9FBC2BCA7BE620C6">
    <w:name w:val="E2F11328BBC94F3E9FBC2BCA7BE620C6"/>
    <w:rsid w:val="00637271"/>
  </w:style>
  <w:style w:type="paragraph" w:customStyle="1" w:styleId="4B7715078FE54798BC96D1B74016384F">
    <w:name w:val="4B7715078FE54798BC96D1B74016384F"/>
    <w:rsid w:val="00637271"/>
  </w:style>
  <w:style w:type="paragraph" w:customStyle="1" w:styleId="D44EC35D0A4E47D09265B7F6D2AA10E2">
    <w:name w:val="D44EC35D0A4E47D09265B7F6D2AA10E2"/>
    <w:rsid w:val="00637271"/>
  </w:style>
  <w:style w:type="paragraph" w:customStyle="1" w:styleId="2EF2B3366E1949BC9C00A87F84BB06A2">
    <w:name w:val="2EF2B3366E1949BC9C00A87F84BB06A2"/>
    <w:rsid w:val="00637271"/>
  </w:style>
  <w:style w:type="paragraph" w:customStyle="1" w:styleId="E065CB7CA3894A969F3A0E1F96762229">
    <w:name w:val="E065CB7CA3894A969F3A0E1F96762229"/>
    <w:rsid w:val="00637271"/>
  </w:style>
  <w:style w:type="paragraph" w:customStyle="1" w:styleId="6513A85534214FA5963B74EC251C735B">
    <w:name w:val="6513A85534214FA5963B74EC251C735B"/>
    <w:rsid w:val="00637271"/>
  </w:style>
  <w:style w:type="paragraph" w:customStyle="1" w:styleId="48417FAAE7284FF19D47A5F8CEEF5746">
    <w:name w:val="48417FAAE7284FF19D47A5F8CEEF5746"/>
    <w:rsid w:val="00637271"/>
  </w:style>
  <w:style w:type="paragraph" w:customStyle="1" w:styleId="D86442430098480F9D86EE6CAD645A32">
    <w:name w:val="D86442430098480F9D86EE6CAD645A32"/>
    <w:rsid w:val="00637271"/>
  </w:style>
  <w:style w:type="paragraph" w:customStyle="1" w:styleId="DD789DD0AFD4494FABB431296826C600">
    <w:name w:val="DD789DD0AFD4494FABB431296826C600"/>
    <w:rsid w:val="00637271"/>
  </w:style>
  <w:style w:type="paragraph" w:customStyle="1" w:styleId="A73516F7FDDA456880CCBF929A42A39B">
    <w:name w:val="A73516F7FDDA456880CCBF929A42A39B"/>
    <w:rsid w:val="00637271"/>
  </w:style>
  <w:style w:type="paragraph" w:customStyle="1" w:styleId="F6BB7398C23B4EADA1EAA84D6F846E42">
    <w:name w:val="F6BB7398C23B4EADA1EAA84D6F846E42"/>
    <w:rsid w:val="00637271"/>
  </w:style>
  <w:style w:type="paragraph" w:customStyle="1" w:styleId="61E13C53A19948029593C9CC2D1FDD41">
    <w:name w:val="61E13C53A19948029593C9CC2D1FDD41"/>
    <w:rsid w:val="00637271"/>
  </w:style>
  <w:style w:type="paragraph" w:customStyle="1" w:styleId="5169A0F9E2E34C44ABC40CE5555040A1">
    <w:name w:val="5169A0F9E2E34C44ABC40CE5555040A1"/>
    <w:rsid w:val="00637271"/>
  </w:style>
  <w:style w:type="paragraph" w:customStyle="1" w:styleId="824509AF5C364C90BFF42CC7D01E1491">
    <w:name w:val="824509AF5C364C90BFF42CC7D01E1491"/>
    <w:rsid w:val="00637271"/>
  </w:style>
  <w:style w:type="paragraph" w:customStyle="1" w:styleId="C2B9CAFC7A6342A49821D4D834D46374">
    <w:name w:val="C2B9CAFC7A6342A49821D4D834D46374"/>
    <w:rsid w:val="00637271"/>
  </w:style>
  <w:style w:type="paragraph" w:customStyle="1" w:styleId="97CE7B6545E14030A0311A8EEAF14513">
    <w:name w:val="97CE7B6545E14030A0311A8EEAF14513"/>
    <w:rsid w:val="00637271"/>
  </w:style>
  <w:style w:type="paragraph" w:customStyle="1" w:styleId="A828504EEEB14572AA01A4F58E79B3F1">
    <w:name w:val="A828504EEEB14572AA01A4F58E79B3F1"/>
    <w:rsid w:val="00637271"/>
  </w:style>
  <w:style w:type="paragraph" w:customStyle="1" w:styleId="8F052AA8B9E145BEA834D5D651A7678F">
    <w:name w:val="8F052AA8B9E145BEA834D5D651A7678F"/>
    <w:rsid w:val="00637271"/>
  </w:style>
  <w:style w:type="paragraph" w:customStyle="1" w:styleId="5C87252DD76943FFA148C266A1638912">
    <w:name w:val="5C87252DD76943FFA148C266A1638912"/>
    <w:rsid w:val="00637271"/>
  </w:style>
  <w:style w:type="paragraph" w:customStyle="1" w:styleId="F48CC2A44C79497E9DAB585BCB7F20BD">
    <w:name w:val="F48CC2A44C79497E9DAB585BCB7F20BD"/>
    <w:rsid w:val="00637271"/>
  </w:style>
  <w:style w:type="paragraph" w:customStyle="1" w:styleId="69E2A988052D4B85B1CD947F5EAE07D6">
    <w:name w:val="69E2A988052D4B85B1CD947F5EAE07D6"/>
    <w:rsid w:val="00637271"/>
  </w:style>
  <w:style w:type="paragraph" w:customStyle="1" w:styleId="7C94268FE11A4EC095743BDDD20045E3">
    <w:name w:val="7C94268FE11A4EC095743BDDD20045E3"/>
    <w:rsid w:val="00637271"/>
  </w:style>
  <w:style w:type="paragraph" w:customStyle="1" w:styleId="78D3FC11B3D34F21AE7FB78EE51D2C76">
    <w:name w:val="78D3FC11B3D34F21AE7FB78EE51D2C76"/>
    <w:rsid w:val="00637271"/>
  </w:style>
  <w:style w:type="paragraph" w:customStyle="1" w:styleId="E7D1CF1AD5A947F193D6DC41B0207B62">
    <w:name w:val="E7D1CF1AD5A947F193D6DC41B0207B62"/>
    <w:rsid w:val="00637271"/>
  </w:style>
  <w:style w:type="paragraph" w:customStyle="1" w:styleId="C09F195E291141899A6BB74096CA6652">
    <w:name w:val="C09F195E291141899A6BB74096CA6652"/>
    <w:rsid w:val="00637271"/>
  </w:style>
  <w:style w:type="paragraph" w:customStyle="1" w:styleId="D22A6DDC62044FFCB671E86C78241FD8">
    <w:name w:val="D22A6DDC62044FFCB671E86C78241FD8"/>
    <w:rsid w:val="00637271"/>
  </w:style>
  <w:style w:type="paragraph" w:customStyle="1" w:styleId="25A435D13D754F8CBAC0C236C60C661B">
    <w:name w:val="25A435D13D754F8CBAC0C236C60C661B"/>
    <w:rsid w:val="00637271"/>
  </w:style>
  <w:style w:type="paragraph" w:customStyle="1" w:styleId="C2A199FA72C34E51A8B54F64B1B83A92">
    <w:name w:val="C2A199FA72C34E51A8B54F64B1B83A92"/>
    <w:rsid w:val="00637271"/>
  </w:style>
  <w:style w:type="paragraph" w:customStyle="1" w:styleId="70E28AE26371484795FFF7801355F18F">
    <w:name w:val="70E28AE26371484795FFF7801355F18F"/>
    <w:rsid w:val="00637271"/>
  </w:style>
  <w:style w:type="paragraph" w:customStyle="1" w:styleId="B7D2A6FF70D440678AE11067AEA5A10E">
    <w:name w:val="B7D2A6FF70D440678AE11067AEA5A10E"/>
    <w:rsid w:val="00637271"/>
  </w:style>
  <w:style w:type="paragraph" w:customStyle="1" w:styleId="42174249821044E8A2BC1850A0A87521">
    <w:name w:val="42174249821044E8A2BC1850A0A87521"/>
    <w:rsid w:val="00637271"/>
  </w:style>
  <w:style w:type="paragraph" w:customStyle="1" w:styleId="4E817FC7D1B446EFA70BDB944D542A0D">
    <w:name w:val="4E817FC7D1B446EFA70BDB944D542A0D"/>
    <w:rsid w:val="00637271"/>
  </w:style>
  <w:style w:type="paragraph" w:customStyle="1" w:styleId="DF8018DE126F4B858D304B1BB0C32026">
    <w:name w:val="DF8018DE126F4B858D304B1BB0C32026"/>
    <w:rsid w:val="00637271"/>
  </w:style>
  <w:style w:type="paragraph" w:customStyle="1" w:styleId="8E7A63440B3C478BA48E41EA63A5A4AF">
    <w:name w:val="8E7A63440B3C478BA48E41EA63A5A4AF"/>
    <w:rsid w:val="00637271"/>
  </w:style>
  <w:style w:type="paragraph" w:customStyle="1" w:styleId="776829636E8D474D9460ABA84AEA80BD">
    <w:name w:val="776829636E8D474D9460ABA84AEA80BD"/>
    <w:rsid w:val="00637271"/>
  </w:style>
  <w:style w:type="paragraph" w:customStyle="1" w:styleId="104281ED845C42D6AF6AB85DE03C7248">
    <w:name w:val="104281ED845C42D6AF6AB85DE03C7248"/>
    <w:rsid w:val="00637271"/>
  </w:style>
  <w:style w:type="paragraph" w:customStyle="1" w:styleId="0D2A282BE92A4BF0A85D26092BCEC2B8">
    <w:name w:val="0D2A282BE92A4BF0A85D26092BCEC2B8"/>
    <w:rsid w:val="00637271"/>
  </w:style>
  <w:style w:type="paragraph" w:customStyle="1" w:styleId="F9E1D18FE4904FD89DBCAE71671E5CAF">
    <w:name w:val="F9E1D18FE4904FD89DBCAE71671E5CAF"/>
    <w:rsid w:val="00637271"/>
  </w:style>
  <w:style w:type="paragraph" w:customStyle="1" w:styleId="65816F4D59684B0C82409FD759FB0B2D">
    <w:name w:val="65816F4D59684B0C82409FD759FB0B2D"/>
    <w:rsid w:val="00637271"/>
  </w:style>
  <w:style w:type="paragraph" w:customStyle="1" w:styleId="DAD3F4B06CD1407D85EDFEECC19155A2">
    <w:name w:val="DAD3F4B06CD1407D85EDFEECC19155A2"/>
    <w:rsid w:val="00637271"/>
  </w:style>
  <w:style w:type="paragraph" w:customStyle="1" w:styleId="6857A712B756481E999F9BEC1338DD52">
    <w:name w:val="6857A712B756481E999F9BEC1338DD52"/>
    <w:rsid w:val="00637271"/>
  </w:style>
  <w:style w:type="paragraph" w:customStyle="1" w:styleId="33459C7B87264E23AA9D64C6EEBF3D8C">
    <w:name w:val="33459C7B87264E23AA9D64C6EEBF3D8C"/>
    <w:rsid w:val="00637271"/>
  </w:style>
  <w:style w:type="paragraph" w:customStyle="1" w:styleId="A1EF7F8E304845469D0910493A40DF68">
    <w:name w:val="A1EF7F8E304845469D0910493A40DF68"/>
    <w:rsid w:val="00637271"/>
  </w:style>
  <w:style w:type="paragraph" w:customStyle="1" w:styleId="55830B1FF2FD47D5B3AE16AF6B8F5557">
    <w:name w:val="55830B1FF2FD47D5B3AE16AF6B8F5557"/>
    <w:rsid w:val="00637271"/>
  </w:style>
  <w:style w:type="paragraph" w:customStyle="1" w:styleId="71B66B81D30946E7897D0D54EA519DC2">
    <w:name w:val="71B66B81D30946E7897D0D54EA519DC2"/>
    <w:rsid w:val="00637271"/>
  </w:style>
  <w:style w:type="paragraph" w:customStyle="1" w:styleId="4512F7701C46410CABE901124382A2EB">
    <w:name w:val="4512F7701C46410CABE901124382A2EB"/>
    <w:rsid w:val="00637271"/>
  </w:style>
  <w:style w:type="paragraph" w:customStyle="1" w:styleId="2B253B3652CA40FEA7E873CFA03754EA">
    <w:name w:val="2B253B3652CA40FEA7E873CFA03754EA"/>
    <w:rsid w:val="00637271"/>
  </w:style>
  <w:style w:type="paragraph" w:customStyle="1" w:styleId="57A9CF12670848C1B0919EAF5FA4BFF9">
    <w:name w:val="57A9CF12670848C1B0919EAF5FA4BFF9"/>
    <w:rsid w:val="00637271"/>
  </w:style>
  <w:style w:type="paragraph" w:customStyle="1" w:styleId="5D0BD51354DF4C40BF20872DA9542079">
    <w:name w:val="5D0BD51354DF4C40BF20872DA9542079"/>
    <w:rsid w:val="00637271"/>
  </w:style>
  <w:style w:type="paragraph" w:customStyle="1" w:styleId="B1F21889B4F34721A4D66A2AA3E0551E">
    <w:name w:val="B1F21889B4F34721A4D66A2AA3E0551E"/>
    <w:rsid w:val="00637271"/>
  </w:style>
  <w:style w:type="paragraph" w:customStyle="1" w:styleId="7DAB352E059B46F4BE8EBAA2624151A0">
    <w:name w:val="7DAB352E059B46F4BE8EBAA2624151A0"/>
    <w:rsid w:val="00637271"/>
  </w:style>
  <w:style w:type="paragraph" w:customStyle="1" w:styleId="6064AEF197E949A187D8658DDD49CECE">
    <w:name w:val="6064AEF197E949A187D8658DDD49CECE"/>
    <w:rsid w:val="00637271"/>
  </w:style>
  <w:style w:type="paragraph" w:customStyle="1" w:styleId="F429F0F0B3B847139A4156806B05D174">
    <w:name w:val="F429F0F0B3B847139A4156806B05D174"/>
    <w:rsid w:val="00637271"/>
  </w:style>
  <w:style w:type="paragraph" w:customStyle="1" w:styleId="99216C7E2A87484DA626BF276DEE6553">
    <w:name w:val="99216C7E2A87484DA626BF276DEE6553"/>
    <w:rsid w:val="00637271"/>
  </w:style>
  <w:style w:type="paragraph" w:customStyle="1" w:styleId="D9CD3AE0C1A34BB18CBE580F4D0ECBA8">
    <w:name w:val="D9CD3AE0C1A34BB18CBE580F4D0ECBA8"/>
    <w:rsid w:val="00637271"/>
  </w:style>
  <w:style w:type="paragraph" w:customStyle="1" w:styleId="6F59AC19B6B942A580335333382F9B9B">
    <w:name w:val="6F59AC19B6B942A580335333382F9B9B"/>
    <w:rsid w:val="00637271"/>
  </w:style>
  <w:style w:type="paragraph" w:customStyle="1" w:styleId="BD5E4F9A7F214458BEF266E5E0EF5C18">
    <w:name w:val="BD5E4F9A7F214458BEF266E5E0EF5C18"/>
    <w:rsid w:val="00637271"/>
  </w:style>
  <w:style w:type="paragraph" w:customStyle="1" w:styleId="18674870AA2A4797B79661AD23945547">
    <w:name w:val="18674870AA2A4797B79661AD23945547"/>
    <w:rsid w:val="00637271"/>
  </w:style>
  <w:style w:type="paragraph" w:customStyle="1" w:styleId="5C5310F92425474DB9F58F7984E61CA0">
    <w:name w:val="5C5310F92425474DB9F58F7984E61CA0"/>
    <w:rsid w:val="00637271"/>
  </w:style>
  <w:style w:type="paragraph" w:customStyle="1" w:styleId="A8921BDC24B8483082515C9EAF5C5849">
    <w:name w:val="A8921BDC24B8483082515C9EAF5C5849"/>
    <w:rsid w:val="00637271"/>
  </w:style>
  <w:style w:type="paragraph" w:customStyle="1" w:styleId="AF280194162243AD9DD4CF2B9F8F2770">
    <w:name w:val="AF280194162243AD9DD4CF2B9F8F2770"/>
    <w:rsid w:val="00637271"/>
  </w:style>
  <w:style w:type="paragraph" w:customStyle="1" w:styleId="52E5F9DADB6A4089BEB070AE9CAC286B">
    <w:name w:val="52E5F9DADB6A4089BEB070AE9CAC286B"/>
    <w:rsid w:val="00637271"/>
  </w:style>
  <w:style w:type="paragraph" w:customStyle="1" w:styleId="3ACA389E5D914464AA8AD191B0319951">
    <w:name w:val="3ACA389E5D914464AA8AD191B0319951"/>
    <w:rsid w:val="00637271"/>
  </w:style>
  <w:style w:type="paragraph" w:customStyle="1" w:styleId="6E67EB447BC04B0DB10C2DFAD3DA5B68">
    <w:name w:val="6E67EB447BC04B0DB10C2DFAD3DA5B68"/>
    <w:rsid w:val="00637271"/>
  </w:style>
  <w:style w:type="paragraph" w:customStyle="1" w:styleId="D5B120271ED3433DA4C2531F74D4F7E5">
    <w:name w:val="D5B120271ED3433DA4C2531F74D4F7E5"/>
    <w:rsid w:val="00637271"/>
  </w:style>
  <w:style w:type="paragraph" w:customStyle="1" w:styleId="C2E74DBBC2574B4383D65097DB5D9093">
    <w:name w:val="C2E74DBBC2574B4383D65097DB5D9093"/>
    <w:rsid w:val="00637271"/>
  </w:style>
  <w:style w:type="paragraph" w:customStyle="1" w:styleId="D27F25B74038480491F30A9DC93C4142">
    <w:name w:val="D27F25B74038480491F30A9DC93C4142"/>
    <w:rsid w:val="00637271"/>
  </w:style>
  <w:style w:type="paragraph" w:customStyle="1" w:styleId="88BA73FD46614572B278843AC1A24B52">
    <w:name w:val="88BA73FD46614572B278843AC1A24B52"/>
    <w:rsid w:val="00637271"/>
  </w:style>
  <w:style w:type="paragraph" w:customStyle="1" w:styleId="1B403BA58DF24E42907F639A4DC58199">
    <w:name w:val="1B403BA58DF24E42907F639A4DC58199"/>
    <w:rsid w:val="00637271"/>
  </w:style>
  <w:style w:type="paragraph" w:customStyle="1" w:styleId="2D80D6B2DAD34315B570854FFD052D8E">
    <w:name w:val="2D80D6B2DAD34315B570854FFD052D8E"/>
    <w:rsid w:val="00637271"/>
  </w:style>
  <w:style w:type="paragraph" w:customStyle="1" w:styleId="7071847224094D359B39268A232F9B3B">
    <w:name w:val="7071847224094D359B39268A232F9B3B"/>
    <w:rsid w:val="00637271"/>
  </w:style>
  <w:style w:type="paragraph" w:customStyle="1" w:styleId="04A6B3BA0B724229B9197A120B622CD3">
    <w:name w:val="04A6B3BA0B724229B9197A120B622CD3"/>
    <w:rsid w:val="00637271"/>
  </w:style>
  <w:style w:type="paragraph" w:customStyle="1" w:styleId="608375AE725649AAAF98955DB02CA24B">
    <w:name w:val="608375AE725649AAAF98955DB02CA24B"/>
    <w:rsid w:val="00637271"/>
  </w:style>
  <w:style w:type="paragraph" w:customStyle="1" w:styleId="168094DDF44F4AC7B17227EDE703E186">
    <w:name w:val="168094DDF44F4AC7B17227EDE703E186"/>
    <w:rsid w:val="00637271"/>
  </w:style>
  <w:style w:type="paragraph" w:customStyle="1" w:styleId="FE43E902D1C84582BA90AE64605367A4">
    <w:name w:val="FE43E902D1C84582BA90AE64605367A4"/>
    <w:rsid w:val="00637271"/>
  </w:style>
  <w:style w:type="paragraph" w:customStyle="1" w:styleId="00C8D17E42224DC482B7E7B3BD6314B9">
    <w:name w:val="00C8D17E42224DC482B7E7B3BD6314B9"/>
    <w:rsid w:val="00637271"/>
  </w:style>
  <w:style w:type="paragraph" w:customStyle="1" w:styleId="5D8A0509B6D64C3F93E3D9327D61E90B">
    <w:name w:val="5D8A0509B6D64C3F93E3D9327D61E90B"/>
    <w:rsid w:val="00637271"/>
  </w:style>
  <w:style w:type="paragraph" w:customStyle="1" w:styleId="4DCD510C5BFB4426BE62D4F25F3738E8">
    <w:name w:val="4DCD510C5BFB4426BE62D4F25F3738E8"/>
    <w:rsid w:val="00637271"/>
  </w:style>
  <w:style w:type="paragraph" w:customStyle="1" w:styleId="1E96C67018CA41B4BC70B0A162F2B2CA">
    <w:name w:val="1E96C67018CA41B4BC70B0A162F2B2CA"/>
    <w:rsid w:val="00637271"/>
  </w:style>
  <w:style w:type="paragraph" w:customStyle="1" w:styleId="FD2C1F41A92946CCA5FFA3E6D1F31DFE">
    <w:name w:val="FD2C1F41A92946CCA5FFA3E6D1F31DFE"/>
    <w:rsid w:val="00637271"/>
  </w:style>
  <w:style w:type="paragraph" w:customStyle="1" w:styleId="88755D7FAB1340E5996E40768AE8D742">
    <w:name w:val="88755D7FAB1340E5996E40768AE8D742"/>
    <w:rsid w:val="00637271"/>
  </w:style>
  <w:style w:type="paragraph" w:customStyle="1" w:styleId="A2D7C3E4C2464F5E91AA8CC20DA1BC53">
    <w:name w:val="A2D7C3E4C2464F5E91AA8CC20DA1BC53"/>
    <w:rsid w:val="00637271"/>
  </w:style>
  <w:style w:type="paragraph" w:customStyle="1" w:styleId="7FB51E290A34423F8B23091BB98E2A53">
    <w:name w:val="7FB51E290A34423F8B23091BB98E2A53"/>
    <w:rsid w:val="00637271"/>
  </w:style>
  <w:style w:type="paragraph" w:customStyle="1" w:styleId="DFAD2FD620B34A12A29CDC734AA75CA7">
    <w:name w:val="DFAD2FD620B34A12A29CDC734AA75CA7"/>
    <w:rsid w:val="00637271"/>
  </w:style>
  <w:style w:type="paragraph" w:customStyle="1" w:styleId="68B27D35990A493CAEBF966F864F63FE">
    <w:name w:val="68B27D35990A493CAEBF966F864F63FE"/>
    <w:rsid w:val="00637271"/>
  </w:style>
  <w:style w:type="paragraph" w:customStyle="1" w:styleId="B28FA371DFAB4F918708ABC66039C7EE">
    <w:name w:val="B28FA371DFAB4F918708ABC66039C7EE"/>
    <w:rsid w:val="00637271"/>
  </w:style>
  <w:style w:type="paragraph" w:customStyle="1" w:styleId="BF835562CF3C45C6A93683C4E8215632">
    <w:name w:val="BF835562CF3C45C6A93683C4E8215632"/>
    <w:rsid w:val="00637271"/>
  </w:style>
  <w:style w:type="paragraph" w:customStyle="1" w:styleId="FFA29071C7654B96B566C7AE2A612FE2">
    <w:name w:val="FFA29071C7654B96B566C7AE2A612FE2"/>
    <w:rsid w:val="00637271"/>
  </w:style>
  <w:style w:type="paragraph" w:customStyle="1" w:styleId="C7B82A5AA5814DDE9CD56BF21A6513B4">
    <w:name w:val="C7B82A5AA5814DDE9CD56BF21A6513B4"/>
    <w:rsid w:val="00637271"/>
  </w:style>
  <w:style w:type="paragraph" w:customStyle="1" w:styleId="279D0F38CF194DBA8AE92C67145F91A1">
    <w:name w:val="279D0F38CF194DBA8AE92C67145F91A1"/>
    <w:rsid w:val="00637271"/>
  </w:style>
  <w:style w:type="paragraph" w:customStyle="1" w:styleId="F02064986A8A47C981ECF40B17C90581">
    <w:name w:val="F02064986A8A47C981ECF40B17C90581"/>
    <w:rsid w:val="00637271"/>
  </w:style>
  <w:style w:type="paragraph" w:customStyle="1" w:styleId="2A4944A643DC4F03B11F23974D47A804">
    <w:name w:val="2A4944A643DC4F03B11F23974D47A804"/>
    <w:rsid w:val="00637271"/>
  </w:style>
  <w:style w:type="paragraph" w:customStyle="1" w:styleId="118B49FBE4BF4C648326A7176BC02BC5">
    <w:name w:val="118B49FBE4BF4C648326A7176BC02BC5"/>
    <w:rsid w:val="00637271"/>
  </w:style>
  <w:style w:type="paragraph" w:customStyle="1" w:styleId="134A173BE611417091B219694D85B842">
    <w:name w:val="134A173BE611417091B219694D85B842"/>
    <w:rsid w:val="00637271"/>
  </w:style>
  <w:style w:type="paragraph" w:customStyle="1" w:styleId="3FCABC724252403FBF65670DFC0EF17D">
    <w:name w:val="3FCABC724252403FBF65670DFC0EF17D"/>
    <w:rsid w:val="00637271"/>
  </w:style>
  <w:style w:type="paragraph" w:customStyle="1" w:styleId="8CCC1A7C17D2451D8EBADB0064CF963A">
    <w:name w:val="8CCC1A7C17D2451D8EBADB0064CF963A"/>
    <w:rsid w:val="00637271"/>
  </w:style>
  <w:style w:type="paragraph" w:customStyle="1" w:styleId="115F1FE6D22745B6A921F6C919732A15">
    <w:name w:val="115F1FE6D22745B6A921F6C919732A15"/>
    <w:rsid w:val="00637271"/>
  </w:style>
  <w:style w:type="paragraph" w:customStyle="1" w:styleId="05B4533558FE4AB5AB62CCFDEF5BEEA7">
    <w:name w:val="05B4533558FE4AB5AB62CCFDEF5BEEA7"/>
    <w:rsid w:val="00637271"/>
  </w:style>
  <w:style w:type="paragraph" w:customStyle="1" w:styleId="2251713758564C129F7C46A36272AEA0">
    <w:name w:val="2251713758564C129F7C46A36272AEA0"/>
    <w:rsid w:val="00637271"/>
  </w:style>
  <w:style w:type="paragraph" w:customStyle="1" w:styleId="CC2CBE1C8EEF4F18B428229D8A626BF4">
    <w:name w:val="CC2CBE1C8EEF4F18B428229D8A626BF4"/>
    <w:rsid w:val="00637271"/>
  </w:style>
  <w:style w:type="paragraph" w:customStyle="1" w:styleId="3A57DD1E4B8B4FBAB7B80D05F1BA31DF">
    <w:name w:val="3A57DD1E4B8B4FBAB7B80D05F1BA31DF"/>
    <w:rsid w:val="00637271"/>
  </w:style>
  <w:style w:type="paragraph" w:customStyle="1" w:styleId="035AB46C239B4E3CB23257C271EB73D3">
    <w:name w:val="035AB46C239B4E3CB23257C271EB73D3"/>
    <w:rsid w:val="00637271"/>
  </w:style>
  <w:style w:type="paragraph" w:customStyle="1" w:styleId="ED97531C1C9D48418190E1C283587967">
    <w:name w:val="ED97531C1C9D48418190E1C283587967"/>
    <w:rsid w:val="00637271"/>
  </w:style>
  <w:style w:type="paragraph" w:customStyle="1" w:styleId="0374B04A8DC24F7CB7846EA033CDDC57">
    <w:name w:val="0374B04A8DC24F7CB7846EA033CDDC57"/>
    <w:rsid w:val="00637271"/>
  </w:style>
  <w:style w:type="paragraph" w:customStyle="1" w:styleId="7FA24FB5BD6940EDB9FE3B1EAA74785D">
    <w:name w:val="7FA24FB5BD6940EDB9FE3B1EAA74785D"/>
    <w:rsid w:val="00637271"/>
  </w:style>
  <w:style w:type="paragraph" w:customStyle="1" w:styleId="B8D6C219C7E741DE9A93138063E12F3F">
    <w:name w:val="B8D6C219C7E741DE9A93138063E12F3F"/>
    <w:rsid w:val="00637271"/>
  </w:style>
  <w:style w:type="paragraph" w:customStyle="1" w:styleId="8730C66FF76247888B21DAEF4E341A14">
    <w:name w:val="8730C66FF76247888B21DAEF4E341A14"/>
    <w:rsid w:val="00637271"/>
  </w:style>
  <w:style w:type="paragraph" w:customStyle="1" w:styleId="68D830D293FE44DEBA9221AF7FA26D45">
    <w:name w:val="68D830D293FE44DEBA9221AF7FA26D45"/>
    <w:rsid w:val="00637271"/>
  </w:style>
  <w:style w:type="paragraph" w:customStyle="1" w:styleId="5F44C5418BF54475921292DFCE727A73">
    <w:name w:val="5F44C5418BF54475921292DFCE727A73"/>
    <w:rsid w:val="00637271"/>
  </w:style>
  <w:style w:type="paragraph" w:customStyle="1" w:styleId="E28C1610D4A24212907CCCB90BFBFA9D">
    <w:name w:val="E28C1610D4A24212907CCCB90BFBFA9D"/>
    <w:rsid w:val="00637271"/>
  </w:style>
  <w:style w:type="paragraph" w:customStyle="1" w:styleId="F6B8A77FC5724F01A9C20FFD01B1F451">
    <w:name w:val="F6B8A77FC5724F01A9C20FFD01B1F451"/>
    <w:rsid w:val="00637271"/>
  </w:style>
  <w:style w:type="paragraph" w:customStyle="1" w:styleId="8B5E7DA5DE0F4AAF99162EAC7EEB233B">
    <w:name w:val="8B5E7DA5DE0F4AAF99162EAC7EEB233B"/>
    <w:rsid w:val="00637271"/>
  </w:style>
  <w:style w:type="paragraph" w:customStyle="1" w:styleId="A2883A4F237941BE9FF07C5CC7DC0E4F">
    <w:name w:val="A2883A4F237941BE9FF07C5CC7DC0E4F"/>
    <w:rsid w:val="00637271"/>
  </w:style>
  <w:style w:type="paragraph" w:customStyle="1" w:styleId="9E9F0568A31A4C4B844B338E5885061C">
    <w:name w:val="9E9F0568A31A4C4B844B338E5885061C"/>
    <w:rsid w:val="00637271"/>
  </w:style>
  <w:style w:type="paragraph" w:customStyle="1" w:styleId="2FB130573A3B4D1589408515A156A903">
    <w:name w:val="2FB130573A3B4D1589408515A156A903"/>
    <w:rsid w:val="00637271"/>
  </w:style>
  <w:style w:type="paragraph" w:customStyle="1" w:styleId="39E02A40FAA94A84BC7A57E704BE414E">
    <w:name w:val="39E02A40FAA94A84BC7A57E704BE414E"/>
    <w:rsid w:val="00637271"/>
  </w:style>
  <w:style w:type="paragraph" w:customStyle="1" w:styleId="84BF083B50F941378CF865745E0FEB8A">
    <w:name w:val="84BF083B50F941378CF865745E0FEB8A"/>
    <w:rsid w:val="00637271"/>
  </w:style>
  <w:style w:type="paragraph" w:customStyle="1" w:styleId="0DF02476E3084E5FBD89A7050C47EAAD">
    <w:name w:val="0DF02476E3084E5FBD89A7050C47EAAD"/>
    <w:rsid w:val="00637271"/>
  </w:style>
  <w:style w:type="paragraph" w:customStyle="1" w:styleId="2F313CA638FD4A14BC9D5483D40E19DB">
    <w:name w:val="2F313CA638FD4A14BC9D5483D40E19DB"/>
    <w:rsid w:val="00637271"/>
  </w:style>
  <w:style w:type="paragraph" w:customStyle="1" w:styleId="2C4C248111BB4706A6D6C40A981EDA6E">
    <w:name w:val="2C4C248111BB4706A6D6C40A981EDA6E"/>
    <w:rsid w:val="00637271"/>
  </w:style>
  <w:style w:type="paragraph" w:customStyle="1" w:styleId="8072DD2502954DB38E9F28DA3831F4CD">
    <w:name w:val="8072DD2502954DB38E9F28DA3831F4CD"/>
    <w:rsid w:val="00637271"/>
  </w:style>
  <w:style w:type="paragraph" w:customStyle="1" w:styleId="BFC85E8BF14748019618E4E67E1F4D1A">
    <w:name w:val="BFC85E8BF14748019618E4E67E1F4D1A"/>
    <w:rsid w:val="00637271"/>
  </w:style>
  <w:style w:type="paragraph" w:customStyle="1" w:styleId="B964E0F54C9A4939A2A703516DE7E3E0">
    <w:name w:val="B964E0F54C9A4939A2A703516DE7E3E0"/>
    <w:rsid w:val="00637271"/>
  </w:style>
  <w:style w:type="paragraph" w:customStyle="1" w:styleId="00471072641742A0AFB6066F9BA210EE">
    <w:name w:val="00471072641742A0AFB6066F9BA210EE"/>
    <w:rsid w:val="00637271"/>
  </w:style>
  <w:style w:type="paragraph" w:customStyle="1" w:styleId="CE7BF26708CC458EA9D7A2AC01032795">
    <w:name w:val="CE7BF26708CC458EA9D7A2AC01032795"/>
    <w:rsid w:val="00637271"/>
  </w:style>
  <w:style w:type="paragraph" w:customStyle="1" w:styleId="E08DE9229B734DEDB6FB530DCFED55E4">
    <w:name w:val="E08DE9229B734DEDB6FB530DCFED55E4"/>
    <w:rsid w:val="00637271"/>
  </w:style>
  <w:style w:type="paragraph" w:customStyle="1" w:styleId="26F6C47769B74C8EBF2A452B3F50C92F">
    <w:name w:val="26F6C47769B74C8EBF2A452B3F50C92F"/>
    <w:rsid w:val="00637271"/>
  </w:style>
  <w:style w:type="paragraph" w:customStyle="1" w:styleId="ED70DD0A5C1C4A2998B4C6F0990F9017">
    <w:name w:val="ED70DD0A5C1C4A2998B4C6F0990F9017"/>
    <w:rsid w:val="00637271"/>
  </w:style>
  <w:style w:type="paragraph" w:customStyle="1" w:styleId="412B0E2F3636463DA3888BDBDB4CAE05">
    <w:name w:val="412B0E2F3636463DA3888BDBDB4CAE05"/>
    <w:rsid w:val="00637271"/>
  </w:style>
  <w:style w:type="paragraph" w:customStyle="1" w:styleId="881E19E3363B49A18AD475E6DA2DDF3C">
    <w:name w:val="881E19E3363B49A18AD475E6DA2DDF3C"/>
    <w:rsid w:val="00637271"/>
  </w:style>
  <w:style w:type="paragraph" w:customStyle="1" w:styleId="CF63BC21F44343FEABB235867CB30FC8">
    <w:name w:val="CF63BC21F44343FEABB235867CB30FC8"/>
    <w:rsid w:val="00637271"/>
  </w:style>
  <w:style w:type="paragraph" w:customStyle="1" w:styleId="B5C6E13360634AD19FD4D4381BFD8FC2">
    <w:name w:val="B5C6E13360634AD19FD4D4381BFD8FC2"/>
    <w:rsid w:val="00637271"/>
  </w:style>
  <w:style w:type="paragraph" w:customStyle="1" w:styleId="289A6AA4BD4441548AD7981FFA59A63B">
    <w:name w:val="289A6AA4BD4441548AD7981FFA59A63B"/>
    <w:rsid w:val="00637271"/>
  </w:style>
  <w:style w:type="paragraph" w:customStyle="1" w:styleId="6550EBDDF2FA49B9837F0B5FD0F82175">
    <w:name w:val="6550EBDDF2FA49B9837F0B5FD0F82175"/>
    <w:rsid w:val="00637271"/>
  </w:style>
  <w:style w:type="paragraph" w:customStyle="1" w:styleId="9E0890441B0B4E3786A54B668720FA2E">
    <w:name w:val="9E0890441B0B4E3786A54B668720FA2E"/>
    <w:rsid w:val="00637271"/>
  </w:style>
  <w:style w:type="paragraph" w:customStyle="1" w:styleId="E467A09FCCCD4FF185BE1A0F731A2696">
    <w:name w:val="E467A09FCCCD4FF185BE1A0F731A2696"/>
    <w:rsid w:val="00637271"/>
  </w:style>
  <w:style w:type="paragraph" w:customStyle="1" w:styleId="63EB377FB7D6434AA6ABD64E97F30384">
    <w:name w:val="63EB377FB7D6434AA6ABD64E97F30384"/>
    <w:rsid w:val="00637271"/>
  </w:style>
  <w:style w:type="paragraph" w:customStyle="1" w:styleId="CC0E73794C484B399F2217FB146AEE8E">
    <w:name w:val="CC0E73794C484B399F2217FB146AEE8E"/>
    <w:rsid w:val="00637271"/>
  </w:style>
  <w:style w:type="paragraph" w:customStyle="1" w:styleId="61F1E410AC7A46A097AB118AE6FB97C1">
    <w:name w:val="61F1E410AC7A46A097AB118AE6FB97C1"/>
    <w:rsid w:val="00637271"/>
  </w:style>
  <w:style w:type="paragraph" w:customStyle="1" w:styleId="17C05963C34A4CBC970647B1868A1B5A">
    <w:name w:val="17C05963C34A4CBC970647B1868A1B5A"/>
    <w:rsid w:val="00637271"/>
  </w:style>
  <w:style w:type="paragraph" w:customStyle="1" w:styleId="A8D543455E8048C5B767B623C9D16D38">
    <w:name w:val="A8D543455E8048C5B767B623C9D16D38"/>
    <w:rsid w:val="00637271"/>
  </w:style>
  <w:style w:type="paragraph" w:customStyle="1" w:styleId="9A600CD9C0BE4D42B46ADEDECB17FACF">
    <w:name w:val="9A600CD9C0BE4D42B46ADEDECB17FACF"/>
    <w:rsid w:val="00637271"/>
  </w:style>
  <w:style w:type="paragraph" w:customStyle="1" w:styleId="B51D7480E63540DFAD7CCEF765CB6412">
    <w:name w:val="B51D7480E63540DFAD7CCEF765CB6412"/>
    <w:rsid w:val="00637271"/>
  </w:style>
  <w:style w:type="paragraph" w:customStyle="1" w:styleId="D576DEAC59C142DDABC0D3590B346035">
    <w:name w:val="D576DEAC59C142DDABC0D3590B346035"/>
    <w:rsid w:val="00637271"/>
  </w:style>
  <w:style w:type="paragraph" w:customStyle="1" w:styleId="1202A6569D5E42FAA35F97D1292C7DAA">
    <w:name w:val="1202A6569D5E42FAA35F97D1292C7DAA"/>
    <w:rsid w:val="00637271"/>
  </w:style>
  <w:style w:type="paragraph" w:customStyle="1" w:styleId="E1C04AA4A5E04123B5EE29DFB5DB678D">
    <w:name w:val="E1C04AA4A5E04123B5EE29DFB5DB678D"/>
    <w:rsid w:val="00637271"/>
  </w:style>
  <w:style w:type="paragraph" w:customStyle="1" w:styleId="089A8174F3BC4516BCB3BEF2D1BB7D4C">
    <w:name w:val="089A8174F3BC4516BCB3BEF2D1BB7D4C"/>
    <w:rsid w:val="00637271"/>
  </w:style>
  <w:style w:type="paragraph" w:customStyle="1" w:styleId="D800226C68B0459786D665304D630139">
    <w:name w:val="D800226C68B0459786D665304D630139"/>
    <w:rsid w:val="00637271"/>
  </w:style>
  <w:style w:type="paragraph" w:customStyle="1" w:styleId="BB31FE5BDDB54302B031D23A553DB061">
    <w:name w:val="BB31FE5BDDB54302B031D23A553DB061"/>
    <w:rsid w:val="00637271"/>
  </w:style>
  <w:style w:type="paragraph" w:customStyle="1" w:styleId="BA56229050B543DC83BC35E149FA123C">
    <w:name w:val="BA56229050B543DC83BC35E149FA123C"/>
    <w:rsid w:val="00637271"/>
  </w:style>
  <w:style w:type="paragraph" w:customStyle="1" w:styleId="BCFFEF32A6AD4E85AB0E7CC7947B1AA1">
    <w:name w:val="BCFFEF32A6AD4E85AB0E7CC7947B1AA1"/>
    <w:rsid w:val="00637271"/>
  </w:style>
  <w:style w:type="paragraph" w:customStyle="1" w:styleId="9798F4D4BFEF4FC29B3D8E35774BEBDE">
    <w:name w:val="9798F4D4BFEF4FC29B3D8E35774BEBDE"/>
    <w:rsid w:val="00637271"/>
  </w:style>
  <w:style w:type="paragraph" w:customStyle="1" w:styleId="85B6F88189784AAC99F1E23E1A047788">
    <w:name w:val="85B6F88189784AAC99F1E23E1A047788"/>
    <w:rsid w:val="00637271"/>
  </w:style>
  <w:style w:type="paragraph" w:customStyle="1" w:styleId="17E3157508D44D36A68E3320E87968ED">
    <w:name w:val="17E3157508D44D36A68E3320E87968ED"/>
    <w:rsid w:val="00637271"/>
  </w:style>
  <w:style w:type="paragraph" w:customStyle="1" w:styleId="4F61E78621E14247B8930A10C53E87D8">
    <w:name w:val="4F61E78621E14247B8930A10C53E87D8"/>
    <w:rsid w:val="00637271"/>
  </w:style>
  <w:style w:type="paragraph" w:customStyle="1" w:styleId="06CDCCDCCBE2480AB775A77DC9F890E6">
    <w:name w:val="06CDCCDCCBE2480AB775A77DC9F890E6"/>
    <w:rsid w:val="00637271"/>
  </w:style>
  <w:style w:type="paragraph" w:customStyle="1" w:styleId="AB5E0060D7C94BCD8EDEBBD4BA00B8DA">
    <w:name w:val="AB5E0060D7C94BCD8EDEBBD4BA00B8DA"/>
    <w:rsid w:val="00637271"/>
  </w:style>
  <w:style w:type="paragraph" w:customStyle="1" w:styleId="BFE64806121F400CA13CB128DD90DBBA">
    <w:name w:val="BFE64806121F400CA13CB128DD90DBBA"/>
    <w:rsid w:val="00637271"/>
  </w:style>
  <w:style w:type="paragraph" w:customStyle="1" w:styleId="29AF4C44A9A84A579D04E1B10B2F69DD">
    <w:name w:val="29AF4C44A9A84A579D04E1B10B2F69DD"/>
    <w:rsid w:val="00637271"/>
  </w:style>
  <w:style w:type="paragraph" w:customStyle="1" w:styleId="9F14B61956234711A2F2C91ABBF3EA83">
    <w:name w:val="9F14B61956234711A2F2C91ABBF3EA83"/>
    <w:rsid w:val="00637271"/>
  </w:style>
  <w:style w:type="paragraph" w:customStyle="1" w:styleId="C604D72898354FCB9506247D67AEAEC2">
    <w:name w:val="C604D72898354FCB9506247D67AEAEC2"/>
    <w:rsid w:val="00637271"/>
  </w:style>
  <w:style w:type="paragraph" w:customStyle="1" w:styleId="9B5D5DD04C7C4494A010C23CB95806B4">
    <w:name w:val="9B5D5DD04C7C4494A010C23CB95806B4"/>
    <w:rsid w:val="00637271"/>
  </w:style>
  <w:style w:type="paragraph" w:customStyle="1" w:styleId="99C0FB12644E47CEBD286EC6C8A173E5">
    <w:name w:val="99C0FB12644E47CEBD286EC6C8A173E5"/>
    <w:rsid w:val="00637271"/>
  </w:style>
  <w:style w:type="paragraph" w:customStyle="1" w:styleId="89893D6E0CB3498C8E79986760A5E6DB">
    <w:name w:val="89893D6E0CB3498C8E79986760A5E6DB"/>
    <w:rsid w:val="00637271"/>
  </w:style>
  <w:style w:type="paragraph" w:customStyle="1" w:styleId="4ACC76A5778348D2BCF4FC5F1A5454B6">
    <w:name w:val="4ACC76A5778348D2BCF4FC5F1A5454B6"/>
    <w:rsid w:val="00637271"/>
  </w:style>
  <w:style w:type="paragraph" w:customStyle="1" w:styleId="6A14408568ED441CADD8E541C8E02237">
    <w:name w:val="6A14408568ED441CADD8E541C8E02237"/>
    <w:rsid w:val="00637271"/>
  </w:style>
  <w:style w:type="paragraph" w:customStyle="1" w:styleId="E86AD54CEF694EA1A85D72C0E24CFA56">
    <w:name w:val="E86AD54CEF694EA1A85D72C0E24CFA56"/>
    <w:rsid w:val="00637271"/>
  </w:style>
  <w:style w:type="paragraph" w:customStyle="1" w:styleId="3D5F08E859E549B79574EDE60449DEC6">
    <w:name w:val="3D5F08E859E549B79574EDE60449DEC6"/>
    <w:rsid w:val="00637271"/>
  </w:style>
  <w:style w:type="paragraph" w:customStyle="1" w:styleId="3F9A1848DC6C4E1EA1DB98397CDD2309">
    <w:name w:val="3F9A1848DC6C4E1EA1DB98397CDD2309"/>
    <w:rsid w:val="00637271"/>
  </w:style>
  <w:style w:type="paragraph" w:customStyle="1" w:styleId="E41038453247410EBA6969FDB4370A25">
    <w:name w:val="E41038453247410EBA6969FDB4370A25"/>
    <w:rsid w:val="00637271"/>
  </w:style>
  <w:style w:type="paragraph" w:customStyle="1" w:styleId="A0AF54AFF8264369AC26205627F802B6">
    <w:name w:val="A0AF54AFF8264369AC26205627F802B6"/>
    <w:rsid w:val="00637271"/>
  </w:style>
  <w:style w:type="paragraph" w:customStyle="1" w:styleId="21E9BCCAC31E4E868C0B9FCC6FE7843A">
    <w:name w:val="21E9BCCAC31E4E868C0B9FCC6FE7843A"/>
    <w:rsid w:val="00637271"/>
  </w:style>
  <w:style w:type="paragraph" w:customStyle="1" w:styleId="ACBF4DCD58B74D7A8896369ED067D0E7">
    <w:name w:val="ACBF4DCD58B74D7A8896369ED067D0E7"/>
    <w:rsid w:val="00637271"/>
  </w:style>
  <w:style w:type="paragraph" w:customStyle="1" w:styleId="F7E0E1082C4E48E3A84DDD1A903AE78D">
    <w:name w:val="F7E0E1082C4E48E3A84DDD1A903AE78D"/>
    <w:rsid w:val="00637271"/>
  </w:style>
  <w:style w:type="paragraph" w:customStyle="1" w:styleId="DC1E3A1813B14083A1C892F5C8FF0859">
    <w:name w:val="DC1E3A1813B14083A1C892F5C8FF0859"/>
    <w:rsid w:val="00637271"/>
  </w:style>
  <w:style w:type="paragraph" w:customStyle="1" w:styleId="C282F69D821D4DDF8CAF354B573EBA43">
    <w:name w:val="C282F69D821D4DDF8CAF354B573EBA43"/>
    <w:rsid w:val="00637271"/>
  </w:style>
  <w:style w:type="paragraph" w:customStyle="1" w:styleId="A3EF52A9CD2D490E8B5E42C6A78A2B04">
    <w:name w:val="A3EF52A9CD2D490E8B5E42C6A78A2B04"/>
    <w:rsid w:val="00637271"/>
  </w:style>
  <w:style w:type="paragraph" w:customStyle="1" w:styleId="AF9A5E94FBC1453685814FAB334256CC">
    <w:name w:val="AF9A5E94FBC1453685814FAB334256CC"/>
    <w:rsid w:val="00637271"/>
  </w:style>
  <w:style w:type="paragraph" w:customStyle="1" w:styleId="66FB52F30A554172A4F68132BA5B025A">
    <w:name w:val="66FB52F30A554172A4F68132BA5B025A"/>
    <w:rsid w:val="00637271"/>
  </w:style>
  <w:style w:type="paragraph" w:customStyle="1" w:styleId="D620DAD15F38478FBF145A6190815579">
    <w:name w:val="D620DAD15F38478FBF145A6190815579"/>
    <w:rsid w:val="00637271"/>
  </w:style>
  <w:style w:type="paragraph" w:customStyle="1" w:styleId="0BA7590B77074175BC9B3D14A8820FA4">
    <w:name w:val="0BA7590B77074175BC9B3D14A8820FA4"/>
    <w:rsid w:val="00637271"/>
  </w:style>
  <w:style w:type="paragraph" w:customStyle="1" w:styleId="103B9EA723A54ACCA9FE27456E9F1D50">
    <w:name w:val="103B9EA723A54ACCA9FE27456E9F1D50"/>
    <w:rsid w:val="00637271"/>
  </w:style>
  <w:style w:type="paragraph" w:customStyle="1" w:styleId="F43C574E7FC941229D27FA585BD49CFB">
    <w:name w:val="F43C574E7FC941229D27FA585BD49CFB"/>
    <w:rsid w:val="00637271"/>
  </w:style>
  <w:style w:type="paragraph" w:customStyle="1" w:styleId="80DFA2CE554841F49DCFB1EB8621D85D">
    <w:name w:val="80DFA2CE554841F49DCFB1EB8621D85D"/>
    <w:rsid w:val="00637271"/>
  </w:style>
  <w:style w:type="paragraph" w:customStyle="1" w:styleId="AC2540E2440341349A40EE7C0175A855">
    <w:name w:val="AC2540E2440341349A40EE7C0175A855"/>
    <w:rsid w:val="00637271"/>
  </w:style>
  <w:style w:type="paragraph" w:customStyle="1" w:styleId="CB0B46DF67634333BAAF7CEFB94D9900">
    <w:name w:val="CB0B46DF67634333BAAF7CEFB94D9900"/>
    <w:rsid w:val="00637271"/>
  </w:style>
  <w:style w:type="paragraph" w:customStyle="1" w:styleId="71E0AA5C86F340FF844822E24FC10737">
    <w:name w:val="71E0AA5C86F340FF844822E24FC10737"/>
    <w:rsid w:val="00637271"/>
  </w:style>
  <w:style w:type="paragraph" w:customStyle="1" w:styleId="AAC6D129A96640CDBA6A583FC5B19AD0">
    <w:name w:val="AAC6D129A96640CDBA6A583FC5B19AD0"/>
    <w:rsid w:val="00637271"/>
  </w:style>
  <w:style w:type="paragraph" w:customStyle="1" w:styleId="F6F6F6CF34A5486C8406BA955D8AE600">
    <w:name w:val="F6F6F6CF34A5486C8406BA955D8AE600"/>
    <w:rsid w:val="00637271"/>
  </w:style>
  <w:style w:type="paragraph" w:customStyle="1" w:styleId="AA55B9BED45D44B8BC6FC6F7962D7F7D">
    <w:name w:val="AA55B9BED45D44B8BC6FC6F7962D7F7D"/>
    <w:rsid w:val="00637271"/>
  </w:style>
  <w:style w:type="paragraph" w:customStyle="1" w:styleId="EA50198808D64888AFA21D142118DA67">
    <w:name w:val="EA50198808D64888AFA21D142118DA67"/>
    <w:rsid w:val="00637271"/>
  </w:style>
  <w:style w:type="paragraph" w:customStyle="1" w:styleId="E0C7F46D002145DABC7CC3667EC42AC0">
    <w:name w:val="E0C7F46D002145DABC7CC3667EC42AC0"/>
    <w:rsid w:val="00637271"/>
  </w:style>
  <w:style w:type="paragraph" w:customStyle="1" w:styleId="ADEC38C4F2FE40F4AFABCFE85F7C42AB">
    <w:name w:val="ADEC38C4F2FE40F4AFABCFE85F7C42AB"/>
    <w:rsid w:val="00637271"/>
  </w:style>
  <w:style w:type="paragraph" w:customStyle="1" w:styleId="DA0D633205ED4587B158D50A361C44A9">
    <w:name w:val="DA0D633205ED4587B158D50A361C44A9"/>
    <w:rsid w:val="00637271"/>
  </w:style>
  <w:style w:type="paragraph" w:customStyle="1" w:styleId="F2D0B9AB01354EE782475388CB07FCF4">
    <w:name w:val="F2D0B9AB01354EE782475388CB07FCF4"/>
    <w:rsid w:val="00637271"/>
  </w:style>
  <w:style w:type="paragraph" w:customStyle="1" w:styleId="E0C5F22A13AF4929B538E4FDB3EFF962">
    <w:name w:val="E0C5F22A13AF4929B538E4FDB3EFF962"/>
    <w:rsid w:val="00637271"/>
  </w:style>
  <w:style w:type="paragraph" w:customStyle="1" w:styleId="B30D030C7EDC482A9B785E17A6640E2E">
    <w:name w:val="B30D030C7EDC482A9B785E17A6640E2E"/>
    <w:rsid w:val="00637271"/>
  </w:style>
  <w:style w:type="paragraph" w:customStyle="1" w:styleId="988995CA07164CAE849BF61E785F80F5">
    <w:name w:val="988995CA07164CAE849BF61E785F80F5"/>
    <w:rsid w:val="00637271"/>
  </w:style>
  <w:style w:type="paragraph" w:customStyle="1" w:styleId="09C35ED166514C95BF261712BA783EE3">
    <w:name w:val="09C35ED166514C95BF261712BA783EE3"/>
    <w:rsid w:val="00637271"/>
  </w:style>
  <w:style w:type="paragraph" w:customStyle="1" w:styleId="AB9B812F9B6B41B788C3B220DF02DD07">
    <w:name w:val="AB9B812F9B6B41B788C3B220DF02DD07"/>
    <w:rsid w:val="00637271"/>
  </w:style>
  <w:style w:type="paragraph" w:customStyle="1" w:styleId="87C00F248E2C4649B296B38913079625">
    <w:name w:val="87C00F248E2C4649B296B38913079625"/>
    <w:rsid w:val="00637271"/>
  </w:style>
  <w:style w:type="paragraph" w:customStyle="1" w:styleId="C87BFDBF32A7440D8B9FBBBC7CC165DF">
    <w:name w:val="C87BFDBF32A7440D8B9FBBBC7CC165DF"/>
    <w:rsid w:val="00637271"/>
  </w:style>
  <w:style w:type="paragraph" w:customStyle="1" w:styleId="5C2789E2101049E5BAD344B9C4A5A7FA">
    <w:name w:val="5C2789E2101049E5BAD344B9C4A5A7FA"/>
    <w:rsid w:val="00637271"/>
  </w:style>
  <w:style w:type="paragraph" w:customStyle="1" w:styleId="6B174CE1DE5F4E0982905B28AF8626B1">
    <w:name w:val="6B174CE1DE5F4E0982905B28AF8626B1"/>
    <w:rsid w:val="00637271"/>
  </w:style>
  <w:style w:type="paragraph" w:customStyle="1" w:styleId="D5C7082198F7483A91F885324155C435">
    <w:name w:val="D5C7082198F7483A91F885324155C435"/>
    <w:rsid w:val="00637271"/>
  </w:style>
  <w:style w:type="paragraph" w:customStyle="1" w:styleId="42DEDB7B3C174801AA02AB5C603CD855">
    <w:name w:val="42DEDB7B3C174801AA02AB5C603CD855"/>
    <w:rsid w:val="00637271"/>
  </w:style>
  <w:style w:type="paragraph" w:customStyle="1" w:styleId="E51199F770FF40549176584FA73D0776">
    <w:name w:val="E51199F770FF40549176584FA73D0776"/>
    <w:rsid w:val="00637271"/>
  </w:style>
  <w:style w:type="paragraph" w:customStyle="1" w:styleId="5B0D65D4D03441B084FFD996C1E85725">
    <w:name w:val="5B0D65D4D03441B084FFD996C1E85725"/>
    <w:rsid w:val="00637271"/>
  </w:style>
  <w:style w:type="paragraph" w:customStyle="1" w:styleId="404A3C67BA1E46D396554989CEE56BE2">
    <w:name w:val="404A3C67BA1E46D396554989CEE56BE2"/>
    <w:rsid w:val="00637271"/>
  </w:style>
  <w:style w:type="paragraph" w:customStyle="1" w:styleId="11BCC7AB37524BB4A234677CEC9A3913">
    <w:name w:val="11BCC7AB37524BB4A234677CEC9A3913"/>
    <w:rsid w:val="00637271"/>
  </w:style>
  <w:style w:type="paragraph" w:customStyle="1" w:styleId="C24E98051D424B31994B2B0358DBCB20">
    <w:name w:val="C24E98051D424B31994B2B0358DBCB20"/>
    <w:rsid w:val="00637271"/>
  </w:style>
  <w:style w:type="paragraph" w:customStyle="1" w:styleId="89D84C30A2D44841AE1C7A631D66A6AA">
    <w:name w:val="89D84C30A2D44841AE1C7A631D66A6AA"/>
    <w:rsid w:val="00637271"/>
  </w:style>
  <w:style w:type="paragraph" w:customStyle="1" w:styleId="36F50B4EF0CF40DF8134243207423F5E">
    <w:name w:val="36F50B4EF0CF40DF8134243207423F5E"/>
    <w:rsid w:val="00637271"/>
  </w:style>
  <w:style w:type="paragraph" w:customStyle="1" w:styleId="EEBEE4653AFA4EF689B30DAF20173FF5">
    <w:name w:val="EEBEE4653AFA4EF689B30DAF20173FF5"/>
    <w:rsid w:val="00637271"/>
  </w:style>
  <w:style w:type="paragraph" w:customStyle="1" w:styleId="8EFB4D2078784B6E8477757455FB9F2B">
    <w:name w:val="8EFB4D2078784B6E8477757455FB9F2B"/>
    <w:rsid w:val="00637271"/>
  </w:style>
  <w:style w:type="paragraph" w:customStyle="1" w:styleId="DADD6EDFA4A349DD98A61A285DD9B557">
    <w:name w:val="DADD6EDFA4A349DD98A61A285DD9B557"/>
    <w:rsid w:val="00637271"/>
  </w:style>
  <w:style w:type="paragraph" w:customStyle="1" w:styleId="C13F44A73B6C42348EFF4D57400F5632">
    <w:name w:val="C13F44A73B6C42348EFF4D57400F5632"/>
    <w:rsid w:val="00637271"/>
  </w:style>
  <w:style w:type="paragraph" w:customStyle="1" w:styleId="8E56FDD760E8477BA92A4EE97DE18500">
    <w:name w:val="8E56FDD760E8477BA92A4EE97DE18500"/>
    <w:rsid w:val="00637271"/>
  </w:style>
  <w:style w:type="paragraph" w:customStyle="1" w:styleId="ADC88295F8D245C590B0CE09D2FBCC38">
    <w:name w:val="ADC88295F8D245C590B0CE09D2FBCC38"/>
    <w:rsid w:val="00637271"/>
  </w:style>
  <w:style w:type="paragraph" w:customStyle="1" w:styleId="1958F0C004E94D7FBFD6C9AE83084D72">
    <w:name w:val="1958F0C004E94D7FBFD6C9AE83084D72"/>
    <w:rsid w:val="00637271"/>
  </w:style>
  <w:style w:type="paragraph" w:customStyle="1" w:styleId="9A06889BDDCF40BBAC9D08F98223DF3E">
    <w:name w:val="9A06889BDDCF40BBAC9D08F98223DF3E"/>
    <w:rsid w:val="00637271"/>
  </w:style>
  <w:style w:type="paragraph" w:customStyle="1" w:styleId="1E215ECA1FA44E34B876F77EABF80C99">
    <w:name w:val="1E215ECA1FA44E34B876F77EABF80C99"/>
    <w:rsid w:val="00637271"/>
  </w:style>
  <w:style w:type="paragraph" w:customStyle="1" w:styleId="E9E82313CC4B4E6BA711B3D2868BFEA0">
    <w:name w:val="E9E82313CC4B4E6BA711B3D2868BFEA0"/>
    <w:rsid w:val="00637271"/>
  </w:style>
  <w:style w:type="paragraph" w:customStyle="1" w:styleId="0F43B3C50D81490282E8C97F09DCBBE5">
    <w:name w:val="0F43B3C50D81490282E8C97F09DCBBE5"/>
    <w:rsid w:val="00637271"/>
  </w:style>
  <w:style w:type="paragraph" w:customStyle="1" w:styleId="F23AE1C4EF9A42D69A6A8422562A23FB">
    <w:name w:val="F23AE1C4EF9A42D69A6A8422562A23FB"/>
    <w:rsid w:val="00637271"/>
  </w:style>
  <w:style w:type="paragraph" w:customStyle="1" w:styleId="AED97332776A44A48FB09E276761EF0D">
    <w:name w:val="AED97332776A44A48FB09E276761EF0D"/>
    <w:rsid w:val="00637271"/>
  </w:style>
  <w:style w:type="paragraph" w:customStyle="1" w:styleId="99B4725A4A5249BEA6630D6D7602B37C">
    <w:name w:val="99B4725A4A5249BEA6630D6D7602B37C"/>
    <w:rsid w:val="00637271"/>
  </w:style>
  <w:style w:type="paragraph" w:customStyle="1" w:styleId="BE3BEF45D5694954A0C34A3720934C09">
    <w:name w:val="BE3BEF45D5694954A0C34A3720934C09"/>
    <w:rsid w:val="00637271"/>
  </w:style>
  <w:style w:type="paragraph" w:customStyle="1" w:styleId="8CF07496362C4A8785A8C7CA3F5608F3">
    <w:name w:val="8CF07496362C4A8785A8C7CA3F5608F3"/>
    <w:rsid w:val="00637271"/>
  </w:style>
  <w:style w:type="paragraph" w:customStyle="1" w:styleId="6A8A8C860EF143C99BEEDCC81E8EAA30">
    <w:name w:val="6A8A8C860EF143C99BEEDCC81E8EAA30"/>
    <w:rsid w:val="00637271"/>
  </w:style>
  <w:style w:type="paragraph" w:customStyle="1" w:styleId="39DBABCB38B440558A01D23DC8D3B8A6">
    <w:name w:val="39DBABCB38B440558A01D23DC8D3B8A6"/>
    <w:rsid w:val="00637271"/>
  </w:style>
  <w:style w:type="paragraph" w:customStyle="1" w:styleId="F570FF2516E84FF38A22B8B479194E29">
    <w:name w:val="F570FF2516E84FF38A22B8B479194E29"/>
    <w:rsid w:val="00637271"/>
  </w:style>
  <w:style w:type="paragraph" w:customStyle="1" w:styleId="B8833230848349829CEB7D8EC10CCDD0">
    <w:name w:val="B8833230848349829CEB7D8EC10CCDD0"/>
    <w:rsid w:val="00637271"/>
  </w:style>
  <w:style w:type="paragraph" w:customStyle="1" w:styleId="2B2785F8D1544FEE8D8ED15B0890C9E1">
    <w:name w:val="2B2785F8D1544FEE8D8ED15B0890C9E1"/>
    <w:rsid w:val="00637271"/>
  </w:style>
  <w:style w:type="paragraph" w:customStyle="1" w:styleId="9DA69636B7524F1EB51C6719CF642CB1">
    <w:name w:val="9DA69636B7524F1EB51C6719CF642CB1"/>
    <w:rsid w:val="00637271"/>
  </w:style>
  <w:style w:type="paragraph" w:customStyle="1" w:styleId="A8E3C7C90DB641E4BFE988171C145AE6">
    <w:name w:val="A8E3C7C90DB641E4BFE988171C145AE6"/>
    <w:rsid w:val="00637271"/>
  </w:style>
  <w:style w:type="paragraph" w:customStyle="1" w:styleId="0D961D1846CF46E19768F71DEC80B487">
    <w:name w:val="0D961D1846CF46E19768F71DEC80B487"/>
    <w:rsid w:val="00637271"/>
  </w:style>
  <w:style w:type="paragraph" w:customStyle="1" w:styleId="044020DD468B4A83B6807DD9F733F1BB">
    <w:name w:val="044020DD468B4A83B6807DD9F733F1BB"/>
    <w:rsid w:val="00637271"/>
  </w:style>
  <w:style w:type="paragraph" w:customStyle="1" w:styleId="5086E953D1BA4648A58E588507A0F103">
    <w:name w:val="5086E953D1BA4648A58E588507A0F103"/>
    <w:rsid w:val="00637271"/>
  </w:style>
  <w:style w:type="paragraph" w:customStyle="1" w:styleId="46C4F79D7B0949E098F7A095A5B15B4B">
    <w:name w:val="46C4F79D7B0949E098F7A095A5B15B4B"/>
    <w:rsid w:val="00637271"/>
  </w:style>
  <w:style w:type="paragraph" w:customStyle="1" w:styleId="04E1D646776E471EB2C59F6BC19EBC7D">
    <w:name w:val="04E1D646776E471EB2C59F6BC19EBC7D"/>
    <w:rsid w:val="00637271"/>
  </w:style>
  <w:style w:type="paragraph" w:customStyle="1" w:styleId="99F179FF880C4ABC81DCBD78A93B3070">
    <w:name w:val="99F179FF880C4ABC81DCBD78A93B3070"/>
    <w:rsid w:val="00637271"/>
  </w:style>
  <w:style w:type="paragraph" w:customStyle="1" w:styleId="4F878EC57F59446FBDCCD2594F69AEAC">
    <w:name w:val="4F878EC57F59446FBDCCD2594F69AEAC"/>
    <w:rsid w:val="00637271"/>
  </w:style>
  <w:style w:type="paragraph" w:customStyle="1" w:styleId="B758772E28DA420AB4F802D5F41D79AB">
    <w:name w:val="B758772E28DA420AB4F802D5F41D79AB"/>
    <w:rsid w:val="00637271"/>
  </w:style>
  <w:style w:type="paragraph" w:customStyle="1" w:styleId="B16062C4C3B74904AE121EE1866619DD">
    <w:name w:val="B16062C4C3B74904AE121EE1866619DD"/>
    <w:rsid w:val="00637271"/>
  </w:style>
  <w:style w:type="paragraph" w:customStyle="1" w:styleId="CC52A501C0D747F1AB63998DE34E5BA2">
    <w:name w:val="CC52A501C0D747F1AB63998DE34E5BA2"/>
    <w:rsid w:val="00637271"/>
  </w:style>
  <w:style w:type="paragraph" w:customStyle="1" w:styleId="A9671642398D4D3CB69175749D3EBCA6">
    <w:name w:val="A9671642398D4D3CB69175749D3EBCA6"/>
    <w:rsid w:val="00637271"/>
  </w:style>
  <w:style w:type="paragraph" w:customStyle="1" w:styleId="BF3D816763E844B7B679C4FE4514D60C">
    <w:name w:val="BF3D816763E844B7B679C4FE4514D60C"/>
    <w:rsid w:val="00637271"/>
  </w:style>
  <w:style w:type="paragraph" w:customStyle="1" w:styleId="73DB51438FE9441C889D981FFB62277B">
    <w:name w:val="73DB51438FE9441C889D981FFB62277B"/>
    <w:rsid w:val="00637271"/>
  </w:style>
  <w:style w:type="paragraph" w:customStyle="1" w:styleId="5D54077E7FC84DC19D132150448A04E4">
    <w:name w:val="5D54077E7FC84DC19D132150448A04E4"/>
    <w:rsid w:val="00637271"/>
  </w:style>
  <w:style w:type="paragraph" w:customStyle="1" w:styleId="F82EBBC2BC2D415698660E3356063AA2">
    <w:name w:val="F82EBBC2BC2D415698660E3356063AA2"/>
    <w:rsid w:val="00637271"/>
  </w:style>
  <w:style w:type="paragraph" w:customStyle="1" w:styleId="3E32A7389AC04F1F9258FFBF19A56059">
    <w:name w:val="3E32A7389AC04F1F9258FFBF19A56059"/>
    <w:rsid w:val="00637271"/>
  </w:style>
  <w:style w:type="paragraph" w:customStyle="1" w:styleId="5174DD5FC6F54FD09CBDF040195FE7FF">
    <w:name w:val="5174DD5FC6F54FD09CBDF040195FE7FF"/>
    <w:rsid w:val="00637271"/>
  </w:style>
  <w:style w:type="paragraph" w:customStyle="1" w:styleId="23AEAFFFB66C4498A2C896F5785537AD">
    <w:name w:val="23AEAFFFB66C4498A2C896F5785537AD"/>
    <w:rsid w:val="00637271"/>
  </w:style>
  <w:style w:type="paragraph" w:customStyle="1" w:styleId="7A56F61C26D84E47BC67BB0E3AB0AB31">
    <w:name w:val="7A56F61C26D84E47BC67BB0E3AB0AB31"/>
    <w:rsid w:val="00637271"/>
  </w:style>
  <w:style w:type="paragraph" w:customStyle="1" w:styleId="EDEFC61836ED4FDE8057A0DD417542B7">
    <w:name w:val="EDEFC61836ED4FDE8057A0DD417542B7"/>
    <w:rsid w:val="00637271"/>
  </w:style>
  <w:style w:type="paragraph" w:customStyle="1" w:styleId="6AC0E593710C433AA71EB9B098DDB2B6">
    <w:name w:val="6AC0E593710C433AA71EB9B098DDB2B6"/>
    <w:rsid w:val="00637271"/>
  </w:style>
  <w:style w:type="paragraph" w:customStyle="1" w:styleId="2BDBE83BA8ED4082848AA92BB8EF64FC">
    <w:name w:val="2BDBE83BA8ED4082848AA92BB8EF64FC"/>
    <w:rsid w:val="00637271"/>
  </w:style>
  <w:style w:type="paragraph" w:customStyle="1" w:styleId="AAC7EE1D1CCB4203A680305006B370BE">
    <w:name w:val="AAC7EE1D1CCB4203A680305006B370BE"/>
    <w:rsid w:val="00637271"/>
  </w:style>
  <w:style w:type="paragraph" w:customStyle="1" w:styleId="22443D0BB9B54B218927BF94FE98EACE">
    <w:name w:val="22443D0BB9B54B218927BF94FE98EACE"/>
    <w:rsid w:val="00637271"/>
  </w:style>
  <w:style w:type="paragraph" w:customStyle="1" w:styleId="D002F299B5724DC4889C3A8536D4F369">
    <w:name w:val="D002F299B5724DC4889C3A8536D4F369"/>
    <w:rsid w:val="00637271"/>
  </w:style>
  <w:style w:type="paragraph" w:customStyle="1" w:styleId="7F765337EDC94C8A9DD749CB2A44BF06">
    <w:name w:val="7F765337EDC94C8A9DD749CB2A44BF06"/>
    <w:rsid w:val="00637271"/>
  </w:style>
  <w:style w:type="paragraph" w:customStyle="1" w:styleId="5D75FE1FCBF24C719071DFFCB47D6FA0">
    <w:name w:val="5D75FE1FCBF24C719071DFFCB47D6FA0"/>
    <w:rsid w:val="00637271"/>
  </w:style>
  <w:style w:type="paragraph" w:customStyle="1" w:styleId="B23C84F59B8B4BB49553A68CA9447594">
    <w:name w:val="B23C84F59B8B4BB49553A68CA9447594"/>
    <w:rsid w:val="00637271"/>
  </w:style>
  <w:style w:type="paragraph" w:customStyle="1" w:styleId="01038E13162E4882814CD15F92E78CB0">
    <w:name w:val="01038E13162E4882814CD15F92E78CB0"/>
    <w:rsid w:val="00637271"/>
  </w:style>
  <w:style w:type="paragraph" w:customStyle="1" w:styleId="82F0977E5AAA48738F308A4A119150C5">
    <w:name w:val="82F0977E5AAA48738F308A4A119150C5"/>
    <w:rsid w:val="00637271"/>
  </w:style>
  <w:style w:type="paragraph" w:customStyle="1" w:styleId="D81AD264C0C24CDBB8D337A31DEBDEF3">
    <w:name w:val="D81AD264C0C24CDBB8D337A31DEBDEF3"/>
    <w:rsid w:val="00637271"/>
  </w:style>
  <w:style w:type="paragraph" w:customStyle="1" w:styleId="110C40EBD1EE478FA8F0E01244BDAD05">
    <w:name w:val="110C40EBD1EE478FA8F0E01244BDAD05"/>
    <w:rsid w:val="00637271"/>
  </w:style>
  <w:style w:type="paragraph" w:customStyle="1" w:styleId="E959935EC84E4FFE8A457D8CA84B477E">
    <w:name w:val="E959935EC84E4FFE8A457D8CA84B477E"/>
    <w:rsid w:val="00637271"/>
  </w:style>
  <w:style w:type="paragraph" w:customStyle="1" w:styleId="6B3A7DC4E930487494AACBF3BD7C56F2">
    <w:name w:val="6B3A7DC4E930487494AACBF3BD7C56F2"/>
    <w:rsid w:val="00637271"/>
  </w:style>
  <w:style w:type="paragraph" w:customStyle="1" w:styleId="4098CA55CA0541B18A4E67CD83AD6D52">
    <w:name w:val="4098CA55CA0541B18A4E67CD83AD6D52"/>
    <w:rsid w:val="00637271"/>
  </w:style>
  <w:style w:type="paragraph" w:customStyle="1" w:styleId="9D377A4B49A74902BEC9AE52B2DAF0DC">
    <w:name w:val="9D377A4B49A74902BEC9AE52B2DAF0DC"/>
    <w:rsid w:val="00637271"/>
  </w:style>
  <w:style w:type="paragraph" w:customStyle="1" w:styleId="1DACB9D564204C0C85915694C09F57F8">
    <w:name w:val="1DACB9D564204C0C85915694C09F57F8"/>
    <w:rsid w:val="00637271"/>
  </w:style>
  <w:style w:type="paragraph" w:customStyle="1" w:styleId="D874676D1A79490CA1503F068691B30F">
    <w:name w:val="D874676D1A79490CA1503F068691B30F"/>
    <w:rsid w:val="00637271"/>
  </w:style>
  <w:style w:type="paragraph" w:customStyle="1" w:styleId="FBAFC2FD1985466AB04007D071C93CAF">
    <w:name w:val="FBAFC2FD1985466AB04007D071C93CAF"/>
    <w:rsid w:val="00637271"/>
  </w:style>
  <w:style w:type="paragraph" w:customStyle="1" w:styleId="5E969179A92346068AD6E1CF5FF7244D">
    <w:name w:val="5E969179A92346068AD6E1CF5FF7244D"/>
    <w:rsid w:val="00637271"/>
  </w:style>
  <w:style w:type="paragraph" w:customStyle="1" w:styleId="DDD3767E9F7349FCB3744506B6435B03">
    <w:name w:val="DDD3767E9F7349FCB3744506B6435B03"/>
    <w:rsid w:val="00637271"/>
  </w:style>
  <w:style w:type="paragraph" w:customStyle="1" w:styleId="6314AF73C6B04304B8EE6F4DDBF4C5BD">
    <w:name w:val="6314AF73C6B04304B8EE6F4DDBF4C5BD"/>
    <w:rsid w:val="00637271"/>
  </w:style>
  <w:style w:type="paragraph" w:customStyle="1" w:styleId="C3F806D327E64926B604748BDE4FC4F0">
    <w:name w:val="C3F806D327E64926B604748BDE4FC4F0"/>
    <w:rsid w:val="00637271"/>
  </w:style>
  <w:style w:type="paragraph" w:customStyle="1" w:styleId="FB7434E904CD40AB8A78FFC3ABEC8549">
    <w:name w:val="FB7434E904CD40AB8A78FFC3ABEC8549"/>
    <w:rsid w:val="00637271"/>
  </w:style>
  <w:style w:type="paragraph" w:customStyle="1" w:styleId="87C37807AE4A491691214A705A71E412">
    <w:name w:val="87C37807AE4A491691214A705A71E412"/>
    <w:rsid w:val="00637271"/>
  </w:style>
  <w:style w:type="paragraph" w:customStyle="1" w:styleId="AA9AA421AABA494FA5CF4B59376973F2">
    <w:name w:val="AA9AA421AABA494FA5CF4B59376973F2"/>
    <w:rsid w:val="00637271"/>
  </w:style>
  <w:style w:type="paragraph" w:customStyle="1" w:styleId="4264E78090244860A19FDA6FEA55C637">
    <w:name w:val="4264E78090244860A19FDA6FEA55C637"/>
    <w:rsid w:val="00637271"/>
  </w:style>
  <w:style w:type="paragraph" w:customStyle="1" w:styleId="1E4D45F315A942D189D2DB414034DBA6">
    <w:name w:val="1E4D45F315A942D189D2DB414034DBA6"/>
    <w:rsid w:val="00637271"/>
  </w:style>
  <w:style w:type="paragraph" w:customStyle="1" w:styleId="C855CA065703464C8A8D6986689C47A0">
    <w:name w:val="C855CA065703464C8A8D6986689C47A0"/>
    <w:rsid w:val="00637271"/>
  </w:style>
  <w:style w:type="paragraph" w:customStyle="1" w:styleId="E22355DB56C6447591776566EF3152CF">
    <w:name w:val="E22355DB56C6447591776566EF3152CF"/>
    <w:rsid w:val="00637271"/>
  </w:style>
  <w:style w:type="paragraph" w:customStyle="1" w:styleId="D44D42B02833410898CCEA810ED46770">
    <w:name w:val="D44D42B02833410898CCEA810ED46770"/>
    <w:rsid w:val="00637271"/>
  </w:style>
  <w:style w:type="paragraph" w:customStyle="1" w:styleId="2D502D45ED844B22B8A5C085380647CB">
    <w:name w:val="2D502D45ED844B22B8A5C085380647CB"/>
    <w:rsid w:val="00637271"/>
  </w:style>
  <w:style w:type="paragraph" w:customStyle="1" w:styleId="B9BD5333598743DFB410A951F248EA79">
    <w:name w:val="B9BD5333598743DFB410A951F248EA79"/>
    <w:rsid w:val="00637271"/>
  </w:style>
  <w:style w:type="paragraph" w:customStyle="1" w:styleId="8241AAFE300F46E78DDC76E4DC4B1D12">
    <w:name w:val="8241AAFE300F46E78DDC76E4DC4B1D12"/>
    <w:rsid w:val="00637271"/>
  </w:style>
  <w:style w:type="paragraph" w:customStyle="1" w:styleId="C6E3B7A924024A758033DE1D3B88FCE4">
    <w:name w:val="C6E3B7A924024A758033DE1D3B88FCE4"/>
    <w:rsid w:val="00637271"/>
  </w:style>
  <w:style w:type="paragraph" w:customStyle="1" w:styleId="038F5723EEDB42A1AE02D8391FDD8272">
    <w:name w:val="038F5723EEDB42A1AE02D8391FDD8272"/>
    <w:rsid w:val="00637271"/>
  </w:style>
  <w:style w:type="paragraph" w:customStyle="1" w:styleId="54FFE3A29CD346849BF615DF1F7F5163">
    <w:name w:val="54FFE3A29CD346849BF615DF1F7F5163"/>
    <w:rsid w:val="00637271"/>
  </w:style>
  <w:style w:type="paragraph" w:customStyle="1" w:styleId="F8ECE2E9732349CC826132D210C0E446">
    <w:name w:val="F8ECE2E9732349CC826132D210C0E446"/>
    <w:rsid w:val="00637271"/>
  </w:style>
  <w:style w:type="paragraph" w:customStyle="1" w:styleId="9BDB9A2380544EE79C3BAE6362E120E1">
    <w:name w:val="9BDB9A2380544EE79C3BAE6362E120E1"/>
    <w:rsid w:val="00637271"/>
  </w:style>
  <w:style w:type="paragraph" w:customStyle="1" w:styleId="049C3989C03F4F2EA1EA3DD2F855A516">
    <w:name w:val="049C3989C03F4F2EA1EA3DD2F855A516"/>
    <w:rsid w:val="00637271"/>
  </w:style>
  <w:style w:type="paragraph" w:customStyle="1" w:styleId="C70E2DE4C81648ADBB5F21A4A1A23C37">
    <w:name w:val="C70E2DE4C81648ADBB5F21A4A1A23C37"/>
    <w:rsid w:val="00637271"/>
  </w:style>
  <w:style w:type="paragraph" w:customStyle="1" w:styleId="689E5B20E6044DEB83ABC2BC22F8EED6">
    <w:name w:val="689E5B20E6044DEB83ABC2BC22F8EED6"/>
    <w:rsid w:val="00637271"/>
  </w:style>
  <w:style w:type="paragraph" w:customStyle="1" w:styleId="8AE31A1F4E1C466C9B4CA77307E3652C">
    <w:name w:val="8AE31A1F4E1C466C9B4CA77307E3652C"/>
    <w:rsid w:val="00637271"/>
  </w:style>
  <w:style w:type="paragraph" w:customStyle="1" w:styleId="3ADF664CB1B74E2FB58311E28F50DA6C">
    <w:name w:val="3ADF664CB1B74E2FB58311E28F50DA6C"/>
    <w:rsid w:val="00637271"/>
  </w:style>
  <w:style w:type="paragraph" w:customStyle="1" w:styleId="770C97C803DF4427A539F39A941134FE">
    <w:name w:val="770C97C803DF4427A539F39A941134FE"/>
    <w:rsid w:val="00637271"/>
  </w:style>
  <w:style w:type="paragraph" w:customStyle="1" w:styleId="95B36B95AF6F4CF09420F9BD75FCD84B">
    <w:name w:val="95B36B95AF6F4CF09420F9BD75FCD84B"/>
    <w:rsid w:val="00637271"/>
  </w:style>
  <w:style w:type="paragraph" w:customStyle="1" w:styleId="0BFAB82EF5074EFD994A7BD27C4CF1BD">
    <w:name w:val="0BFAB82EF5074EFD994A7BD27C4CF1BD"/>
    <w:rsid w:val="00637271"/>
  </w:style>
  <w:style w:type="paragraph" w:customStyle="1" w:styleId="3EE27DFCEC7A486FA07FE4496209FEAD">
    <w:name w:val="3EE27DFCEC7A486FA07FE4496209FEAD"/>
    <w:rsid w:val="00637271"/>
  </w:style>
  <w:style w:type="paragraph" w:customStyle="1" w:styleId="F8FA2F23340B49DF81459AC53EEEEFBF">
    <w:name w:val="F8FA2F23340B49DF81459AC53EEEEFBF"/>
    <w:rsid w:val="00637271"/>
  </w:style>
  <w:style w:type="paragraph" w:customStyle="1" w:styleId="8E46F563150547E19A82B01C37DFCFFE">
    <w:name w:val="8E46F563150547E19A82B01C37DFCFFE"/>
    <w:rsid w:val="00637271"/>
  </w:style>
  <w:style w:type="paragraph" w:customStyle="1" w:styleId="C2DC674EFDCD4B64B1405AE568E767F3">
    <w:name w:val="C2DC674EFDCD4B64B1405AE568E767F3"/>
    <w:rsid w:val="00637271"/>
  </w:style>
  <w:style w:type="paragraph" w:customStyle="1" w:styleId="CF7E4C5C3A194261ADED127CF8284820">
    <w:name w:val="CF7E4C5C3A194261ADED127CF8284820"/>
    <w:rsid w:val="00637271"/>
  </w:style>
  <w:style w:type="paragraph" w:customStyle="1" w:styleId="B5CC5BAB122F40D5BE8E417BD6F7DF24">
    <w:name w:val="B5CC5BAB122F40D5BE8E417BD6F7DF24"/>
    <w:rsid w:val="00637271"/>
  </w:style>
  <w:style w:type="paragraph" w:customStyle="1" w:styleId="2005DBE22BFE48B38FE47A5C978B5A32">
    <w:name w:val="2005DBE22BFE48B38FE47A5C978B5A32"/>
    <w:rsid w:val="00637271"/>
  </w:style>
  <w:style w:type="paragraph" w:customStyle="1" w:styleId="3AEA0A115114441A97DBCD2C39B96BC4">
    <w:name w:val="3AEA0A115114441A97DBCD2C39B96BC4"/>
    <w:rsid w:val="00637271"/>
  </w:style>
  <w:style w:type="paragraph" w:customStyle="1" w:styleId="BC5D6FAF913542378870200CA75E1E92">
    <w:name w:val="BC5D6FAF913542378870200CA75E1E92"/>
    <w:rsid w:val="00637271"/>
  </w:style>
  <w:style w:type="paragraph" w:customStyle="1" w:styleId="CDBEA5B88E7241FAA521273B094DE3AE">
    <w:name w:val="CDBEA5B88E7241FAA521273B094DE3AE"/>
    <w:rsid w:val="00637271"/>
  </w:style>
  <w:style w:type="paragraph" w:customStyle="1" w:styleId="AAE980B3DD8C432786713B0BA3C63BE1">
    <w:name w:val="AAE980B3DD8C432786713B0BA3C63BE1"/>
    <w:rsid w:val="00637271"/>
  </w:style>
  <w:style w:type="paragraph" w:customStyle="1" w:styleId="6507CE9367AE41D6958704CE805071D6">
    <w:name w:val="6507CE9367AE41D6958704CE805071D6"/>
    <w:rsid w:val="00637271"/>
  </w:style>
  <w:style w:type="paragraph" w:customStyle="1" w:styleId="E5847B29972D43B8B3641A8B15EB8DE6">
    <w:name w:val="E5847B29972D43B8B3641A8B15EB8DE6"/>
    <w:rsid w:val="00637271"/>
  </w:style>
  <w:style w:type="paragraph" w:customStyle="1" w:styleId="E13638F180E842948678D323620F875C">
    <w:name w:val="E13638F180E842948678D323620F875C"/>
    <w:rsid w:val="00637271"/>
  </w:style>
  <w:style w:type="paragraph" w:customStyle="1" w:styleId="77308648993944E4901552850A5F9181">
    <w:name w:val="77308648993944E4901552850A5F9181"/>
    <w:rsid w:val="00637271"/>
  </w:style>
  <w:style w:type="paragraph" w:customStyle="1" w:styleId="027ACD67B6884E0AA03DBCE7E4D7E9B0">
    <w:name w:val="027ACD67B6884E0AA03DBCE7E4D7E9B0"/>
    <w:rsid w:val="00637271"/>
  </w:style>
  <w:style w:type="paragraph" w:customStyle="1" w:styleId="41210140B9064D53A0BFCB66D9EFC59E">
    <w:name w:val="41210140B9064D53A0BFCB66D9EFC59E"/>
    <w:rsid w:val="00637271"/>
  </w:style>
  <w:style w:type="paragraph" w:customStyle="1" w:styleId="6FC52D7BF53A40CF91BD870675077DC4">
    <w:name w:val="6FC52D7BF53A40CF91BD870675077DC4"/>
    <w:rsid w:val="00637271"/>
  </w:style>
  <w:style w:type="paragraph" w:customStyle="1" w:styleId="4D14C221C0DF4D9E9845FCE8F601F844">
    <w:name w:val="4D14C221C0DF4D9E9845FCE8F601F844"/>
    <w:rsid w:val="00637271"/>
  </w:style>
  <w:style w:type="paragraph" w:customStyle="1" w:styleId="652ACA0EF0234BA49675E1DF9A719D9B">
    <w:name w:val="652ACA0EF0234BA49675E1DF9A719D9B"/>
    <w:rsid w:val="00637271"/>
  </w:style>
  <w:style w:type="paragraph" w:customStyle="1" w:styleId="C31962DFC31D445BA68573B43EFC3594">
    <w:name w:val="C31962DFC31D445BA68573B43EFC3594"/>
    <w:rsid w:val="00637271"/>
  </w:style>
  <w:style w:type="paragraph" w:customStyle="1" w:styleId="4A12814E0AAE4F388AE540D091FF9846">
    <w:name w:val="4A12814E0AAE4F388AE540D091FF9846"/>
    <w:rsid w:val="00637271"/>
  </w:style>
  <w:style w:type="paragraph" w:customStyle="1" w:styleId="B7A03555E2F14828BC434FD868075A85">
    <w:name w:val="B7A03555E2F14828BC434FD868075A85"/>
    <w:rsid w:val="00637271"/>
  </w:style>
  <w:style w:type="paragraph" w:customStyle="1" w:styleId="FA8809827B8342BA8C261F9812BC1E14">
    <w:name w:val="FA8809827B8342BA8C261F9812BC1E14"/>
    <w:rsid w:val="00637271"/>
  </w:style>
  <w:style w:type="paragraph" w:customStyle="1" w:styleId="02BABE4148C54673B1B807E73C7B9D6C">
    <w:name w:val="02BABE4148C54673B1B807E73C7B9D6C"/>
    <w:rsid w:val="00637271"/>
  </w:style>
  <w:style w:type="paragraph" w:customStyle="1" w:styleId="9947D65F08914D449B3A3ED2D3AEAB6A">
    <w:name w:val="9947D65F08914D449B3A3ED2D3AEAB6A"/>
    <w:rsid w:val="00637271"/>
  </w:style>
  <w:style w:type="paragraph" w:customStyle="1" w:styleId="53BF5BB5F867494284586EC8BC2C2FDA">
    <w:name w:val="53BF5BB5F867494284586EC8BC2C2FDA"/>
    <w:rsid w:val="00637271"/>
  </w:style>
  <w:style w:type="paragraph" w:customStyle="1" w:styleId="AE006378E612491D89B64F7FE061F8D0">
    <w:name w:val="AE006378E612491D89B64F7FE061F8D0"/>
    <w:rsid w:val="00637271"/>
  </w:style>
  <w:style w:type="paragraph" w:customStyle="1" w:styleId="E9476EA44D384913AF3CA0E468654E07">
    <w:name w:val="E9476EA44D384913AF3CA0E468654E07"/>
    <w:rsid w:val="00637271"/>
  </w:style>
  <w:style w:type="paragraph" w:customStyle="1" w:styleId="3599F08C3C8A42BCA9292DA35859660C">
    <w:name w:val="3599F08C3C8A42BCA9292DA35859660C"/>
    <w:rsid w:val="00637271"/>
  </w:style>
  <w:style w:type="paragraph" w:customStyle="1" w:styleId="B1341D57AB984F6F8AA405F897F36F9F">
    <w:name w:val="B1341D57AB984F6F8AA405F897F36F9F"/>
    <w:rsid w:val="00637271"/>
  </w:style>
  <w:style w:type="paragraph" w:customStyle="1" w:styleId="253D25AF6D72434A9BB358EE92CF75CC">
    <w:name w:val="253D25AF6D72434A9BB358EE92CF75CC"/>
    <w:rsid w:val="00637271"/>
  </w:style>
  <w:style w:type="paragraph" w:customStyle="1" w:styleId="0EBA4D3E30664A6E9F023FC21FA9C154">
    <w:name w:val="0EBA4D3E30664A6E9F023FC21FA9C154"/>
    <w:rsid w:val="00637271"/>
  </w:style>
  <w:style w:type="paragraph" w:customStyle="1" w:styleId="A19D8EE0F751482B98D7B52BE968415B">
    <w:name w:val="A19D8EE0F751482B98D7B52BE968415B"/>
    <w:rsid w:val="00637271"/>
  </w:style>
  <w:style w:type="paragraph" w:customStyle="1" w:styleId="2AB9F3EDA2BA49E0A36A6698E4C6CFFA">
    <w:name w:val="2AB9F3EDA2BA49E0A36A6698E4C6CFFA"/>
    <w:rsid w:val="00637271"/>
  </w:style>
  <w:style w:type="paragraph" w:customStyle="1" w:styleId="93EE64D0CA3A49559F195C427CB12500">
    <w:name w:val="93EE64D0CA3A49559F195C427CB12500"/>
    <w:rsid w:val="00637271"/>
  </w:style>
  <w:style w:type="paragraph" w:customStyle="1" w:styleId="67BEAE1D2798463A809239163A83DD3A">
    <w:name w:val="67BEAE1D2798463A809239163A83DD3A"/>
    <w:rsid w:val="00637271"/>
  </w:style>
  <w:style w:type="paragraph" w:customStyle="1" w:styleId="F28522EAC08D42D9847665800F8F79D4">
    <w:name w:val="F28522EAC08D42D9847665800F8F79D4"/>
    <w:rsid w:val="00637271"/>
  </w:style>
  <w:style w:type="paragraph" w:customStyle="1" w:styleId="BC96439700434C048C71FBAF8882A8DF">
    <w:name w:val="BC96439700434C048C71FBAF8882A8DF"/>
    <w:rsid w:val="00637271"/>
  </w:style>
  <w:style w:type="paragraph" w:customStyle="1" w:styleId="D2AF3C3BC461497CBBF27F69DDE60A79">
    <w:name w:val="D2AF3C3BC461497CBBF27F69DDE60A79"/>
    <w:rsid w:val="00637271"/>
  </w:style>
  <w:style w:type="paragraph" w:customStyle="1" w:styleId="1B6E082551E94568B6780DDB6FBDF2B2">
    <w:name w:val="1B6E082551E94568B6780DDB6FBDF2B2"/>
    <w:rsid w:val="00637271"/>
  </w:style>
  <w:style w:type="paragraph" w:customStyle="1" w:styleId="FE30D0392A424FA5B62564C552DA87A6">
    <w:name w:val="FE30D0392A424FA5B62564C552DA87A6"/>
    <w:rsid w:val="00637271"/>
  </w:style>
  <w:style w:type="paragraph" w:customStyle="1" w:styleId="F6D42F85107E4B4ABE80ABF4FEC4056E">
    <w:name w:val="F6D42F85107E4B4ABE80ABF4FEC4056E"/>
    <w:rsid w:val="00637271"/>
  </w:style>
  <w:style w:type="paragraph" w:customStyle="1" w:styleId="259F879082E4448F96BA2CDA361F566C">
    <w:name w:val="259F879082E4448F96BA2CDA361F566C"/>
    <w:rsid w:val="00637271"/>
  </w:style>
  <w:style w:type="paragraph" w:customStyle="1" w:styleId="FD3B9888551A48A0AE08ACE423F9522F">
    <w:name w:val="FD3B9888551A48A0AE08ACE423F9522F"/>
    <w:rsid w:val="00637271"/>
  </w:style>
  <w:style w:type="paragraph" w:customStyle="1" w:styleId="94884DE28AA94E729E88F51AB6743161">
    <w:name w:val="94884DE28AA94E729E88F51AB6743161"/>
    <w:rsid w:val="00637271"/>
  </w:style>
  <w:style w:type="paragraph" w:customStyle="1" w:styleId="AA219E199D1E47F8ADD501804A1E5E6B">
    <w:name w:val="AA219E199D1E47F8ADD501804A1E5E6B"/>
    <w:rsid w:val="00637271"/>
  </w:style>
  <w:style w:type="paragraph" w:customStyle="1" w:styleId="C3B5CF8A1C664119BBB94B6C150CD97A">
    <w:name w:val="C3B5CF8A1C664119BBB94B6C150CD97A"/>
    <w:rsid w:val="00637271"/>
  </w:style>
  <w:style w:type="paragraph" w:customStyle="1" w:styleId="0F7F8ECC8D474B43959E6BBA1C5B8BDE">
    <w:name w:val="0F7F8ECC8D474B43959E6BBA1C5B8BDE"/>
    <w:rsid w:val="00637271"/>
  </w:style>
  <w:style w:type="paragraph" w:customStyle="1" w:styleId="D1FDF3422CD64B7B9666F451F8E315C4">
    <w:name w:val="D1FDF3422CD64B7B9666F451F8E315C4"/>
    <w:rsid w:val="00637271"/>
  </w:style>
  <w:style w:type="paragraph" w:customStyle="1" w:styleId="442EDA8A7DA04DD9A9758CB3DF71DD79">
    <w:name w:val="442EDA8A7DA04DD9A9758CB3DF71DD79"/>
    <w:rsid w:val="00637271"/>
  </w:style>
  <w:style w:type="paragraph" w:customStyle="1" w:styleId="74E78AB760DF40548C296A54FB0A97CF">
    <w:name w:val="74E78AB760DF40548C296A54FB0A97CF"/>
    <w:rsid w:val="00637271"/>
  </w:style>
  <w:style w:type="paragraph" w:customStyle="1" w:styleId="D1ACA5621C04406E91770F63630E3E2A">
    <w:name w:val="D1ACA5621C04406E91770F63630E3E2A"/>
    <w:rsid w:val="00637271"/>
  </w:style>
  <w:style w:type="paragraph" w:customStyle="1" w:styleId="6F5A2EFD76A747E4A9B0694284CD7079">
    <w:name w:val="6F5A2EFD76A747E4A9B0694284CD7079"/>
    <w:rsid w:val="00637271"/>
  </w:style>
  <w:style w:type="paragraph" w:customStyle="1" w:styleId="280BCA867DD0439EA334895CEE3BFB6B">
    <w:name w:val="280BCA867DD0439EA334895CEE3BFB6B"/>
    <w:rsid w:val="00637271"/>
  </w:style>
  <w:style w:type="paragraph" w:customStyle="1" w:styleId="1BB4BF3FBC504A4A82B9706904A2ACD2">
    <w:name w:val="1BB4BF3FBC504A4A82B9706904A2ACD2"/>
    <w:rsid w:val="00637271"/>
  </w:style>
  <w:style w:type="paragraph" w:customStyle="1" w:styleId="A15597099B904A07BAA8499D9B5998E5">
    <w:name w:val="A15597099B904A07BAA8499D9B5998E5"/>
    <w:rsid w:val="00637271"/>
  </w:style>
  <w:style w:type="paragraph" w:customStyle="1" w:styleId="07DD332F8EFD4EABAED72923C859BC5E">
    <w:name w:val="07DD332F8EFD4EABAED72923C859BC5E"/>
    <w:rsid w:val="00637271"/>
  </w:style>
  <w:style w:type="paragraph" w:customStyle="1" w:styleId="9DA623D8702D45D18FD0F5A2A96C80A1">
    <w:name w:val="9DA623D8702D45D18FD0F5A2A96C80A1"/>
    <w:rsid w:val="00637271"/>
  </w:style>
  <w:style w:type="paragraph" w:customStyle="1" w:styleId="2CC6363928754A8D8EB323525EB18962">
    <w:name w:val="2CC6363928754A8D8EB323525EB18962"/>
    <w:rsid w:val="00637271"/>
  </w:style>
  <w:style w:type="paragraph" w:customStyle="1" w:styleId="3041F00B61904B99AF2EACF16D6CFDAA">
    <w:name w:val="3041F00B61904B99AF2EACF16D6CFDAA"/>
    <w:rsid w:val="00637271"/>
  </w:style>
  <w:style w:type="paragraph" w:customStyle="1" w:styleId="1EE85568E8314DCDB2791BB4A1B890A2">
    <w:name w:val="1EE85568E8314DCDB2791BB4A1B890A2"/>
    <w:rsid w:val="00637271"/>
  </w:style>
  <w:style w:type="paragraph" w:customStyle="1" w:styleId="6F8DBDE627B54B1B89207AF81C828037">
    <w:name w:val="6F8DBDE627B54B1B89207AF81C828037"/>
    <w:rsid w:val="00637271"/>
  </w:style>
  <w:style w:type="paragraph" w:customStyle="1" w:styleId="5B5B7815FA27428A8D02E709DC8456E0">
    <w:name w:val="5B5B7815FA27428A8D02E709DC8456E0"/>
    <w:rsid w:val="00637271"/>
  </w:style>
  <w:style w:type="paragraph" w:customStyle="1" w:styleId="2E880AB1F2DB47CB9F0AE68AED61BBE0">
    <w:name w:val="2E880AB1F2DB47CB9F0AE68AED61BBE0"/>
    <w:rsid w:val="00637271"/>
  </w:style>
  <w:style w:type="paragraph" w:customStyle="1" w:styleId="365B2A5681FC41AB9513255499BB952E">
    <w:name w:val="365B2A5681FC41AB9513255499BB952E"/>
    <w:rsid w:val="00637271"/>
  </w:style>
  <w:style w:type="paragraph" w:customStyle="1" w:styleId="3DDDB369337540B885CC59BAAF9789F3">
    <w:name w:val="3DDDB369337540B885CC59BAAF9789F3"/>
    <w:rsid w:val="00637271"/>
  </w:style>
  <w:style w:type="paragraph" w:customStyle="1" w:styleId="2541F69B6CA14BBA8581135F2ED7B650">
    <w:name w:val="2541F69B6CA14BBA8581135F2ED7B650"/>
    <w:rsid w:val="00637271"/>
  </w:style>
  <w:style w:type="paragraph" w:customStyle="1" w:styleId="1F2BCE70AF1B45DD813273FE3A5188D3">
    <w:name w:val="1F2BCE70AF1B45DD813273FE3A5188D3"/>
    <w:rsid w:val="00637271"/>
  </w:style>
  <w:style w:type="paragraph" w:customStyle="1" w:styleId="3C4D41ABA34F436A8545F81D7ACF1AB1">
    <w:name w:val="3C4D41ABA34F436A8545F81D7ACF1AB1"/>
    <w:rsid w:val="00637271"/>
  </w:style>
  <w:style w:type="paragraph" w:customStyle="1" w:styleId="BFE6D7721E544DA5ADD423ACE9A9756E">
    <w:name w:val="BFE6D7721E544DA5ADD423ACE9A9756E"/>
    <w:rsid w:val="00637271"/>
  </w:style>
  <w:style w:type="paragraph" w:customStyle="1" w:styleId="7864AAE13027485E8F5ADE7377FD0050">
    <w:name w:val="7864AAE13027485E8F5ADE7377FD0050"/>
    <w:rsid w:val="00637271"/>
  </w:style>
  <w:style w:type="paragraph" w:customStyle="1" w:styleId="19C8DFD63380426EA76481A394765177">
    <w:name w:val="19C8DFD63380426EA76481A394765177"/>
    <w:rsid w:val="00637271"/>
  </w:style>
  <w:style w:type="paragraph" w:customStyle="1" w:styleId="06AFA44E86464DA59E7B2FB196A72A3E">
    <w:name w:val="06AFA44E86464DA59E7B2FB196A72A3E"/>
    <w:rsid w:val="00637271"/>
  </w:style>
  <w:style w:type="paragraph" w:customStyle="1" w:styleId="3297E5898A794BF381BCB2BF8E1C3BED">
    <w:name w:val="3297E5898A794BF381BCB2BF8E1C3BED"/>
    <w:rsid w:val="00637271"/>
  </w:style>
  <w:style w:type="paragraph" w:customStyle="1" w:styleId="652AD1E89D6141969DCF9842AB997682">
    <w:name w:val="652AD1E89D6141969DCF9842AB997682"/>
    <w:rsid w:val="00637271"/>
  </w:style>
  <w:style w:type="paragraph" w:customStyle="1" w:styleId="F829E149741F4CC7B3BA171BE9C1CEE5">
    <w:name w:val="F829E149741F4CC7B3BA171BE9C1CEE5"/>
    <w:rsid w:val="00637271"/>
  </w:style>
  <w:style w:type="paragraph" w:customStyle="1" w:styleId="C7B52A5F31EA4B89B5890519D90E3622">
    <w:name w:val="C7B52A5F31EA4B89B5890519D90E3622"/>
    <w:rsid w:val="00637271"/>
  </w:style>
  <w:style w:type="paragraph" w:customStyle="1" w:styleId="FE006085B39D468BBF7C77EB07F971ED">
    <w:name w:val="FE006085B39D468BBF7C77EB07F971ED"/>
    <w:rsid w:val="00637271"/>
  </w:style>
  <w:style w:type="paragraph" w:customStyle="1" w:styleId="6186AD42AB7A4C2A90EB64AD1682FD6F">
    <w:name w:val="6186AD42AB7A4C2A90EB64AD1682FD6F"/>
    <w:rsid w:val="00637271"/>
  </w:style>
  <w:style w:type="paragraph" w:customStyle="1" w:styleId="6220023FB8064F9FA7F56E57D26E7A6F">
    <w:name w:val="6220023FB8064F9FA7F56E57D26E7A6F"/>
    <w:rsid w:val="00637271"/>
  </w:style>
  <w:style w:type="paragraph" w:customStyle="1" w:styleId="90498569F6F94D96A723ACC735AABED6">
    <w:name w:val="90498569F6F94D96A723ACC735AABED6"/>
    <w:rsid w:val="00637271"/>
  </w:style>
  <w:style w:type="paragraph" w:customStyle="1" w:styleId="F4E227BB1EC040BFB9BC9624BD7E2EBF">
    <w:name w:val="F4E227BB1EC040BFB9BC9624BD7E2EBF"/>
    <w:rsid w:val="00637271"/>
  </w:style>
  <w:style w:type="paragraph" w:customStyle="1" w:styleId="16C4C6DA0292409E92A866F169B61AEC">
    <w:name w:val="16C4C6DA0292409E92A866F169B61AEC"/>
    <w:rsid w:val="00637271"/>
  </w:style>
  <w:style w:type="paragraph" w:customStyle="1" w:styleId="C4064C058D26494EA6D49BDA3CCA7C2F">
    <w:name w:val="C4064C058D26494EA6D49BDA3CCA7C2F"/>
    <w:rsid w:val="00637271"/>
  </w:style>
  <w:style w:type="paragraph" w:customStyle="1" w:styleId="6D5B48F9C5C1457B80784FB8B27069E0">
    <w:name w:val="6D5B48F9C5C1457B80784FB8B27069E0"/>
    <w:rsid w:val="00637271"/>
  </w:style>
  <w:style w:type="paragraph" w:customStyle="1" w:styleId="233CAD712B60418B8FDF938B1E2A3621">
    <w:name w:val="233CAD712B60418B8FDF938B1E2A3621"/>
    <w:rsid w:val="00637271"/>
  </w:style>
  <w:style w:type="paragraph" w:customStyle="1" w:styleId="C232794ADE2544D38D67CD6780B5F103">
    <w:name w:val="C232794ADE2544D38D67CD6780B5F103"/>
    <w:rsid w:val="00637271"/>
  </w:style>
  <w:style w:type="paragraph" w:customStyle="1" w:styleId="D046E5100A8B483DAB65B45CE52F8732">
    <w:name w:val="D046E5100A8B483DAB65B45CE52F8732"/>
    <w:rsid w:val="00637271"/>
  </w:style>
  <w:style w:type="paragraph" w:customStyle="1" w:styleId="1EE8B114BDD54DEEAE7058F2AA883497">
    <w:name w:val="1EE8B114BDD54DEEAE7058F2AA883497"/>
    <w:rsid w:val="00637271"/>
  </w:style>
  <w:style w:type="paragraph" w:customStyle="1" w:styleId="C055D6AAE9C54EE3922AE5821D4E93D4">
    <w:name w:val="C055D6AAE9C54EE3922AE5821D4E93D4"/>
    <w:rsid w:val="00637271"/>
  </w:style>
  <w:style w:type="paragraph" w:customStyle="1" w:styleId="48ABAACD33034909A41FFA98C59100A0">
    <w:name w:val="48ABAACD33034909A41FFA98C59100A0"/>
    <w:rsid w:val="00637271"/>
  </w:style>
  <w:style w:type="paragraph" w:customStyle="1" w:styleId="BBD8365F771C4ADEAB399E71DD729BB5">
    <w:name w:val="BBD8365F771C4ADEAB399E71DD729BB5"/>
    <w:rsid w:val="00637271"/>
  </w:style>
  <w:style w:type="paragraph" w:customStyle="1" w:styleId="17E282DC63C149FBAC69A50FCA60CD53">
    <w:name w:val="17E282DC63C149FBAC69A50FCA60CD53"/>
    <w:rsid w:val="00637271"/>
  </w:style>
  <w:style w:type="paragraph" w:customStyle="1" w:styleId="2059C4C33DCB4AFFA4DF05DD3ACE12DD">
    <w:name w:val="2059C4C33DCB4AFFA4DF05DD3ACE12DD"/>
    <w:rsid w:val="00637271"/>
  </w:style>
  <w:style w:type="paragraph" w:customStyle="1" w:styleId="5F384A3BA82B4146A326801488BB00FC">
    <w:name w:val="5F384A3BA82B4146A326801488BB00FC"/>
    <w:rsid w:val="00637271"/>
  </w:style>
  <w:style w:type="paragraph" w:customStyle="1" w:styleId="DBC44D6CB32A4CCBBF75ECBDB30F50A1">
    <w:name w:val="DBC44D6CB32A4CCBBF75ECBDB30F50A1"/>
    <w:rsid w:val="00637271"/>
  </w:style>
  <w:style w:type="paragraph" w:customStyle="1" w:styleId="1AC414B9F78E4B71880D53D58F5A80A5">
    <w:name w:val="1AC414B9F78E4B71880D53D58F5A80A5"/>
    <w:rsid w:val="00637271"/>
  </w:style>
  <w:style w:type="paragraph" w:customStyle="1" w:styleId="26496671AAE4495287AB0E46CCD79B86">
    <w:name w:val="26496671AAE4495287AB0E46CCD79B86"/>
    <w:rsid w:val="00637271"/>
  </w:style>
  <w:style w:type="paragraph" w:customStyle="1" w:styleId="B80F38A646474A26947E2FD2CD73F030">
    <w:name w:val="B80F38A646474A26947E2FD2CD73F030"/>
    <w:rsid w:val="00637271"/>
  </w:style>
  <w:style w:type="paragraph" w:customStyle="1" w:styleId="324BCA99CCD9496F8750963894C8809A">
    <w:name w:val="324BCA99CCD9496F8750963894C8809A"/>
    <w:rsid w:val="00637271"/>
  </w:style>
  <w:style w:type="paragraph" w:customStyle="1" w:styleId="BCFEE6ECB4C94394A836F1E54EC6F1C5">
    <w:name w:val="BCFEE6ECB4C94394A836F1E54EC6F1C5"/>
    <w:rsid w:val="00637271"/>
  </w:style>
  <w:style w:type="paragraph" w:customStyle="1" w:styleId="5971B370180B42F6B9E40F09C9DEB526">
    <w:name w:val="5971B370180B42F6B9E40F09C9DEB526"/>
    <w:rsid w:val="00637271"/>
  </w:style>
  <w:style w:type="paragraph" w:customStyle="1" w:styleId="51C966E5FC0C45B6A670F31ADC4E3D8D">
    <w:name w:val="51C966E5FC0C45B6A670F31ADC4E3D8D"/>
    <w:rsid w:val="00637271"/>
  </w:style>
  <w:style w:type="paragraph" w:customStyle="1" w:styleId="E2E0A0D93FCD44AC91273D01DE3C862F">
    <w:name w:val="E2E0A0D93FCD44AC91273D01DE3C862F"/>
    <w:rsid w:val="00637271"/>
  </w:style>
  <w:style w:type="paragraph" w:customStyle="1" w:styleId="00EC33AB5F0A4513AFB1BDF00D8F6B6B">
    <w:name w:val="00EC33AB5F0A4513AFB1BDF00D8F6B6B"/>
    <w:rsid w:val="00637271"/>
  </w:style>
  <w:style w:type="paragraph" w:customStyle="1" w:styleId="4F30AB61F36D405E90F97773018FFA0D">
    <w:name w:val="4F30AB61F36D405E90F97773018FFA0D"/>
    <w:rsid w:val="00637271"/>
  </w:style>
  <w:style w:type="paragraph" w:customStyle="1" w:styleId="A1BEDDDF16404E98AB095E6F0EC6E956">
    <w:name w:val="A1BEDDDF16404E98AB095E6F0EC6E956"/>
    <w:rsid w:val="00637271"/>
  </w:style>
  <w:style w:type="paragraph" w:customStyle="1" w:styleId="C66E5B24D1B44E2E832243115AD8BF82">
    <w:name w:val="C66E5B24D1B44E2E832243115AD8BF82"/>
    <w:rsid w:val="00637271"/>
  </w:style>
  <w:style w:type="paragraph" w:customStyle="1" w:styleId="10235C560CBD407997E6E4D26CC7C9CB">
    <w:name w:val="10235C560CBD407997E6E4D26CC7C9CB"/>
    <w:rsid w:val="00637271"/>
  </w:style>
  <w:style w:type="paragraph" w:customStyle="1" w:styleId="1C9586481AF84238B61256CCC85BAF7A">
    <w:name w:val="1C9586481AF84238B61256CCC85BAF7A"/>
    <w:rsid w:val="00637271"/>
  </w:style>
  <w:style w:type="paragraph" w:customStyle="1" w:styleId="F48DC0BDC0BD47808D5C4190BAC6624A">
    <w:name w:val="F48DC0BDC0BD47808D5C4190BAC6624A"/>
    <w:rsid w:val="00637271"/>
  </w:style>
  <w:style w:type="paragraph" w:customStyle="1" w:styleId="F914D1EA4E0C402FB183C5C73C397A78">
    <w:name w:val="F914D1EA4E0C402FB183C5C73C397A78"/>
    <w:rsid w:val="00637271"/>
  </w:style>
  <w:style w:type="paragraph" w:customStyle="1" w:styleId="4AB503F9D71E41EC897E471DDFD5492C">
    <w:name w:val="4AB503F9D71E41EC897E471DDFD5492C"/>
    <w:rsid w:val="00637271"/>
  </w:style>
  <w:style w:type="paragraph" w:customStyle="1" w:styleId="E83CC56144234E16B545760B0D82A0D3">
    <w:name w:val="E83CC56144234E16B545760B0D82A0D3"/>
    <w:rsid w:val="00637271"/>
  </w:style>
  <w:style w:type="paragraph" w:customStyle="1" w:styleId="A7636786A16A493AB7FD6DF7F0D06A81">
    <w:name w:val="A7636786A16A493AB7FD6DF7F0D06A81"/>
    <w:rsid w:val="00637271"/>
  </w:style>
  <w:style w:type="paragraph" w:customStyle="1" w:styleId="01E5E2C05CA84D1495DA07DCF23A1861">
    <w:name w:val="01E5E2C05CA84D1495DA07DCF23A1861"/>
    <w:rsid w:val="00637271"/>
  </w:style>
  <w:style w:type="paragraph" w:customStyle="1" w:styleId="950BECD7450F42139A15D07E0A020BB3">
    <w:name w:val="950BECD7450F42139A15D07E0A020BB3"/>
    <w:rsid w:val="00637271"/>
  </w:style>
  <w:style w:type="paragraph" w:customStyle="1" w:styleId="07A643E5380E4CBE8D3703B3C62F85BF">
    <w:name w:val="07A643E5380E4CBE8D3703B3C62F85BF"/>
    <w:rsid w:val="00637271"/>
  </w:style>
  <w:style w:type="paragraph" w:customStyle="1" w:styleId="D021D411F50F49D2A11990AD9B3B779C">
    <w:name w:val="D021D411F50F49D2A11990AD9B3B779C"/>
    <w:rsid w:val="00637271"/>
  </w:style>
  <w:style w:type="paragraph" w:customStyle="1" w:styleId="9605E2A023A4475F90794D86E643F92E">
    <w:name w:val="9605E2A023A4475F90794D86E643F92E"/>
    <w:rsid w:val="00637271"/>
  </w:style>
  <w:style w:type="paragraph" w:customStyle="1" w:styleId="2B226672D7DF45DB932F4A931A5B98BB">
    <w:name w:val="2B226672D7DF45DB932F4A931A5B98BB"/>
    <w:rsid w:val="00637271"/>
  </w:style>
  <w:style w:type="paragraph" w:customStyle="1" w:styleId="FC81036117994CE599CC508E06F8DF7E">
    <w:name w:val="FC81036117994CE599CC508E06F8DF7E"/>
    <w:rsid w:val="00637271"/>
  </w:style>
  <w:style w:type="paragraph" w:customStyle="1" w:styleId="20B82679848F4CC6AF0388A1A836EB86">
    <w:name w:val="20B82679848F4CC6AF0388A1A836EB86"/>
    <w:rsid w:val="00637271"/>
  </w:style>
  <w:style w:type="paragraph" w:customStyle="1" w:styleId="458688D709D342989A07F2CEEACE68C5">
    <w:name w:val="458688D709D342989A07F2CEEACE68C5"/>
    <w:rsid w:val="00637271"/>
  </w:style>
  <w:style w:type="paragraph" w:customStyle="1" w:styleId="0855664B45D746F59A376623EC7778E4">
    <w:name w:val="0855664B45D746F59A376623EC7778E4"/>
    <w:rsid w:val="00637271"/>
  </w:style>
  <w:style w:type="paragraph" w:customStyle="1" w:styleId="412C1AA53E134232A312DFB46463E7F6">
    <w:name w:val="412C1AA53E134232A312DFB46463E7F6"/>
    <w:rsid w:val="00637271"/>
  </w:style>
  <w:style w:type="paragraph" w:customStyle="1" w:styleId="A5BFD3CCDB824F339B26ACF67A6A55AC">
    <w:name w:val="A5BFD3CCDB824F339B26ACF67A6A55AC"/>
    <w:rsid w:val="00637271"/>
  </w:style>
  <w:style w:type="paragraph" w:customStyle="1" w:styleId="18DAC69DFA3548FE980FD990C6D87A6C">
    <w:name w:val="18DAC69DFA3548FE980FD990C6D87A6C"/>
    <w:rsid w:val="00637271"/>
  </w:style>
  <w:style w:type="paragraph" w:customStyle="1" w:styleId="147DDF1C579341F0948FBE26F9E9D69B">
    <w:name w:val="147DDF1C579341F0948FBE26F9E9D69B"/>
    <w:rsid w:val="00637271"/>
  </w:style>
  <w:style w:type="paragraph" w:customStyle="1" w:styleId="C6FA6722A5BB4C5C83BFFE8A7B498732">
    <w:name w:val="C6FA6722A5BB4C5C83BFFE8A7B498732"/>
    <w:rsid w:val="00637271"/>
  </w:style>
  <w:style w:type="paragraph" w:customStyle="1" w:styleId="629BB7E5A70546BABBF5DE0BFA549A16">
    <w:name w:val="629BB7E5A70546BABBF5DE0BFA549A16"/>
    <w:rsid w:val="00637271"/>
  </w:style>
  <w:style w:type="paragraph" w:customStyle="1" w:styleId="77AC5F3C9048408EA9A1A6ECB423A7EE">
    <w:name w:val="77AC5F3C9048408EA9A1A6ECB423A7EE"/>
    <w:rsid w:val="00637271"/>
  </w:style>
  <w:style w:type="paragraph" w:customStyle="1" w:styleId="8D311CFE8E634C2BAD535992BEE12962">
    <w:name w:val="8D311CFE8E634C2BAD535992BEE12962"/>
    <w:rsid w:val="00637271"/>
  </w:style>
  <w:style w:type="paragraph" w:customStyle="1" w:styleId="5A6B35C5F5F24A5CA8D068D85DCFAECA">
    <w:name w:val="5A6B35C5F5F24A5CA8D068D85DCFAECA"/>
    <w:rsid w:val="00637271"/>
  </w:style>
  <w:style w:type="paragraph" w:customStyle="1" w:styleId="43CD871CCF6B47E5851AA99B3DFF148E">
    <w:name w:val="43CD871CCF6B47E5851AA99B3DFF148E"/>
    <w:rsid w:val="00637271"/>
  </w:style>
  <w:style w:type="paragraph" w:customStyle="1" w:styleId="46039FCF84AD4D22A3E5CB1726B5ED83">
    <w:name w:val="46039FCF84AD4D22A3E5CB1726B5ED83"/>
    <w:rsid w:val="00637271"/>
  </w:style>
  <w:style w:type="paragraph" w:customStyle="1" w:styleId="4DDD066A51D24AD59128767D23500442">
    <w:name w:val="4DDD066A51D24AD59128767D23500442"/>
    <w:rsid w:val="00637271"/>
  </w:style>
  <w:style w:type="paragraph" w:customStyle="1" w:styleId="1ABEFFF160BB42FF948BC69BDB65BC8E">
    <w:name w:val="1ABEFFF160BB42FF948BC69BDB65BC8E"/>
    <w:rsid w:val="00637271"/>
  </w:style>
  <w:style w:type="paragraph" w:customStyle="1" w:styleId="F7289A664DA34C9CBF62FA6009CD58E9">
    <w:name w:val="F7289A664DA34C9CBF62FA6009CD58E9"/>
    <w:rsid w:val="00637271"/>
  </w:style>
  <w:style w:type="paragraph" w:customStyle="1" w:styleId="6E9D58F40D744B71AE5B1A4877AF6B6D">
    <w:name w:val="6E9D58F40D744B71AE5B1A4877AF6B6D"/>
    <w:rsid w:val="00637271"/>
  </w:style>
  <w:style w:type="paragraph" w:customStyle="1" w:styleId="4802286983D048FEAF494DEF94AA039D">
    <w:name w:val="4802286983D048FEAF494DEF94AA039D"/>
    <w:rsid w:val="00637271"/>
  </w:style>
  <w:style w:type="paragraph" w:customStyle="1" w:styleId="74AE725CF0264DFB9ED3AE0046BEF44F">
    <w:name w:val="74AE725CF0264DFB9ED3AE0046BEF44F"/>
    <w:rsid w:val="00637271"/>
  </w:style>
  <w:style w:type="paragraph" w:customStyle="1" w:styleId="57B0E99E62E9442084067F20AAE4E2E0">
    <w:name w:val="57B0E99E62E9442084067F20AAE4E2E0"/>
    <w:rsid w:val="00637271"/>
  </w:style>
  <w:style w:type="paragraph" w:customStyle="1" w:styleId="8B3E688AACC544C89C97E0445F6011CD">
    <w:name w:val="8B3E688AACC544C89C97E0445F6011CD"/>
    <w:rsid w:val="00637271"/>
  </w:style>
  <w:style w:type="paragraph" w:customStyle="1" w:styleId="621C1744FEC54D09B736F55B5FAA39EA">
    <w:name w:val="621C1744FEC54D09B736F55B5FAA39EA"/>
    <w:rsid w:val="00637271"/>
  </w:style>
  <w:style w:type="paragraph" w:customStyle="1" w:styleId="19D7440EA367442788A07491B264360E">
    <w:name w:val="19D7440EA367442788A07491B264360E"/>
    <w:rsid w:val="00637271"/>
  </w:style>
  <w:style w:type="paragraph" w:customStyle="1" w:styleId="9069F25A2B9745F2A08F9AACA8DFEDD9">
    <w:name w:val="9069F25A2B9745F2A08F9AACA8DFEDD9"/>
    <w:rsid w:val="00637271"/>
  </w:style>
  <w:style w:type="paragraph" w:customStyle="1" w:styleId="DF0A87BDC8B841A8B0AE148748C2C727">
    <w:name w:val="DF0A87BDC8B841A8B0AE148748C2C727"/>
    <w:rsid w:val="00637271"/>
  </w:style>
  <w:style w:type="paragraph" w:customStyle="1" w:styleId="7C0FA5E9DBB4483C9FB84705D23F75DE">
    <w:name w:val="7C0FA5E9DBB4483C9FB84705D23F75DE"/>
    <w:rsid w:val="00637271"/>
  </w:style>
  <w:style w:type="paragraph" w:customStyle="1" w:styleId="43B1C6EE4D8445179312A973D0B16BF7">
    <w:name w:val="43B1C6EE4D8445179312A973D0B16BF7"/>
    <w:rsid w:val="00637271"/>
  </w:style>
  <w:style w:type="paragraph" w:customStyle="1" w:styleId="3471F0A9B70A42F98719DAB709D6C072">
    <w:name w:val="3471F0A9B70A42F98719DAB709D6C072"/>
    <w:rsid w:val="00637271"/>
  </w:style>
  <w:style w:type="paragraph" w:customStyle="1" w:styleId="B865A41699024CA898E34C75F3E01322">
    <w:name w:val="B865A41699024CA898E34C75F3E01322"/>
    <w:rsid w:val="00637271"/>
  </w:style>
  <w:style w:type="paragraph" w:customStyle="1" w:styleId="437642E1E4ED426A9833FAF6F390ABB6">
    <w:name w:val="437642E1E4ED426A9833FAF6F390ABB6"/>
    <w:rsid w:val="00637271"/>
  </w:style>
  <w:style w:type="paragraph" w:customStyle="1" w:styleId="39C7CA035F22446DB23BEEA382235567">
    <w:name w:val="39C7CA035F22446DB23BEEA382235567"/>
    <w:rsid w:val="00637271"/>
  </w:style>
  <w:style w:type="paragraph" w:customStyle="1" w:styleId="15D7169244384642A575FDA06208D4D3">
    <w:name w:val="15D7169244384642A575FDA06208D4D3"/>
    <w:rsid w:val="00637271"/>
  </w:style>
  <w:style w:type="paragraph" w:customStyle="1" w:styleId="EAD879310FFA423B914DC61D3D819050">
    <w:name w:val="EAD879310FFA423B914DC61D3D819050"/>
    <w:rsid w:val="00637271"/>
  </w:style>
  <w:style w:type="paragraph" w:customStyle="1" w:styleId="5B6A621EC71F402E94FAB37D106AAFAA">
    <w:name w:val="5B6A621EC71F402E94FAB37D106AAFAA"/>
    <w:rsid w:val="00637271"/>
  </w:style>
  <w:style w:type="paragraph" w:customStyle="1" w:styleId="482D7FECE20D49FEA73CE200E832052C">
    <w:name w:val="482D7FECE20D49FEA73CE200E832052C"/>
    <w:rsid w:val="00637271"/>
  </w:style>
  <w:style w:type="paragraph" w:customStyle="1" w:styleId="EBBE5CE4BFAB457D910125F890AE4018">
    <w:name w:val="EBBE5CE4BFAB457D910125F890AE4018"/>
    <w:rsid w:val="00637271"/>
  </w:style>
  <w:style w:type="paragraph" w:customStyle="1" w:styleId="CF65F0EEFF02439A940020A8FB89C8D6">
    <w:name w:val="CF65F0EEFF02439A940020A8FB89C8D6"/>
    <w:rsid w:val="00637271"/>
  </w:style>
  <w:style w:type="paragraph" w:customStyle="1" w:styleId="7CC7D3931954418BA2671FFC4F9FC854">
    <w:name w:val="7CC7D3931954418BA2671FFC4F9FC854"/>
    <w:rsid w:val="00637271"/>
  </w:style>
  <w:style w:type="paragraph" w:customStyle="1" w:styleId="5073FC547DFC440F93DFB4C7BAF1A45A">
    <w:name w:val="5073FC547DFC440F93DFB4C7BAF1A45A"/>
    <w:rsid w:val="00637271"/>
  </w:style>
  <w:style w:type="paragraph" w:customStyle="1" w:styleId="8834AF46058148C4A7B7BB66FD4439B5">
    <w:name w:val="8834AF46058148C4A7B7BB66FD4439B5"/>
    <w:rsid w:val="00637271"/>
  </w:style>
  <w:style w:type="paragraph" w:customStyle="1" w:styleId="3EA586CEE775459095D57F551980852B">
    <w:name w:val="3EA586CEE775459095D57F551980852B"/>
    <w:rsid w:val="00637271"/>
  </w:style>
  <w:style w:type="paragraph" w:customStyle="1" w:styleId="2788B07D87B942DCBF3B149CD84F72F7">
    <w:name w:val="2788B07D87B942DCBF3B149CD84F72F7"/>
    <w:rsid w:val="00637271"/>
  </w:style>
  <w:style w:type="paragraph" w:customStyle="1" w:styleId="708D54FBDB7241CF818D057C0081B534">
    <w:name w:val="708D54FBDB7241CF818D057C0081B534"/>
    <w:rsid w:val="00637271"/>
  </w:style>
  <w:style w:type="paragraph" w:customStyle="1" w:styleId="69F0AB897DEB44A7A70A6FE8FFA69B76">
    <w:name w:val="69F0AB897DEB44A7A70A6FE8FFA69B76"/>
    <w:rsid w:val="00637271"/>
  </w:style>
  <w:style w:type="paragraph" w:customStyle="1" w:styleId="0A8B301D4FE64C96B21271C615145876">
    <w:name w:val="0A8B301D4FE64C96B21271C615145876"/>
    <w:rsid w:val="00637271"/>
  </w:style>
  <w:style w:type="paragraph" w:customStyle="1" w:styleId="360318C10EE2498787DF53C0E05B86B8">
    <w:name w:val="360318C10EE2498787DF53C0E05B86B8"/>
    <w:rsid w:val="00637271"/>
  </w:style>
  <w:style w:type="paragraph" w:customStyle="1" w:styleId="05504C1A19A74203AED5F8A60F00BB7F">
    <w:name w:val="05504C1A19A74203AED5F8A60F00BB7F"/>
    <w:rsid w:val="00637271"/>
  </w:style>
  <w:style w:type="paragraph" w:customStyle="1" w:styleId="98BF94BF7C0F4C6D87511D8F06036B64">
    <w:name w:val="98BF94BF7C0F4C6D87511D8F06036B64"/>
    <w:rsid w:val="00637271"/>
  </w:style>
  <w:style w:type="paragraph" w:customStyle="1" w:styleId="A19C57F5B5B044609C682EFE6A63E293">
    <w:name w:val="A19C57F5B5B044609C682EFE6A63E293"/>
    <w:rsid w:val="00637271"/>
  </w:style>
  <w:style w:type="paragraph" w:customStyle="1" w:styleId="E772B5141FCB457E8F05A069797020EA">
    <w:name w:val="E772B5141FCB457E8F05A069797020EA"/>
    <w:rsid w:val="00637271"/>
  </w:style>
  <w:style w:type="paragraph" w:customStyle="1" w:styleId="F71D767B88964CAD8891808A6BD4E00F">
    <w:name w:val="F71D767B88964CAD8891808A6BD4E00F"/>
    <w:rsid w:val="00637271"/>
  </w:style>
  <w:style w:type="paragraph" w:customStyle="1" w:styleId="6DEB1BC29B184DA598DC58358D4888F4">
    <w:name w:val="6DEB1BC29B184DA598DC58358D4888F4"/>
    <w:rsid w:val="00637271"/>
  </w:style>
  <w:style w:type="paragraph" w:customStyle="1" w:styleId="D1D33ED86A64472EA45A44F14244C2F1">
    <w:name w:val="D1D33ED86A64472EA45A44F14244C2F1"/>
    <w:rsid w:val="00637271"/>
  </w:style>
  <w:style w:type="paragraph" w:customStyle="1" w:styleId="51C11A62A918446F875707F33AF146FB">
    <w:name w:val="51C11A62A918446F875707F33AF146FB"/>
    <w:rsid w:val="00637271"/>
  </w:style>
  <w:style w:type="paragraph" w:customStyle="1" w:styleId="C9F408E358824A329DBD26E7ECF964D8">
    <w:name w:val="C9F408E358824A329DBD26E7ECF964D8"/>
    <w:rsid w:val="00637271"/>
  </w:style>
  <w:style w:type="paragraph" w:customStyle="1" w:styleId="1AD92DB8BABA42DCB6B8FE84B00D56A8">
    <w:name w:val="1AD92DB8BABA42DCB6B8FE84B00D56A8"/>
    <w:rsid w:val="00637271"/>
  </w:style>
  <w:style w:type="paragraph" w:customStyle="1" w:styleId="8848446742A74A0888441B8F3BEAE3E5">
    <w:name w:val="8848446742A74A0888441B8F3BEAE3E5"/>
    <w:rsid w:val="00637271"/>
  </w:style>
  <w:style w:type="paragraph" w:customStyle="1" w:styleId="F5D2516B011A40F2B3A6ADAC45B079FE">
    <w:name w:val="F5D2516B011A40F2B3A6ADAC45B079FE"/>
    <w:rsid w:val="00637271"/>
  </w:style>
  <w:style w:type="paragraph" w:customStyle="1" w:styleId="68BBFE3205E34DBA8B801E51D0228E7E">
    <w:name w:val="68BBFE3205E34DBA8B801E51D0228E7E"/>
    <w:rsid w:val="00637271"/>
  </w:style>
  <w:style w:type="paragraph" w:customStyle="1" w:styleId="A9E7642386E440B1A006B185D2A6C6B3">
    <w:name w:val="A9E7642386E440B1A006B185D2A6C6B3"/>
    <w:rsid w:val="00637271"/>
  </w:style>
  <w:style w:type="paragraph" w:customStyle="1" w:styleId="D38439947CD44F2FA57703870DD49BD0">
    <w:name w:val="D38439947CD44F2FA57703870DD49BD0"/>
    <w:rsid w:val="00637271"/>
  </w:style>
  <w:style w:type="paragraph" w:customStyle="1" w:styleId="8F1D5FDC852341D2A6ADDDA86E59C314">
    <w:name w:val="8F1D5FDC852341D2A6ADDDA86E59C314"/>
    <w:rsid w:val="00637271"/>
  </w:style>
  <w:style w:type="paragraph" w:customStyle="1" w:styleId="1DBC4C5D9C584D8B93CE2C92D6A64FE0">
    <w:name w:val="1DBC4C5D9C584D8B93CE2C92D6A64FE0"/>
    <w:rsid w:val="00637271"/>
  </w:style>
  <w:style w:type="paragraph" w:customStyle="1" w:styleId="B533F1208E2A480F9421DF2B1D460099">
    <w:name w:val="B533F1208E2A480F9421DF2B1D460099"/>
    <w:rsid w:val="00637271"/>
  </w:style>
  <w:style w:type="paragraph" w:customStyle="1" w:styleId="04B6EEEA5B494588B9CB773874D35212">
    <w:name w:val="04B6EEEA5B494588B9CB773874D35212"/>
    <w:rsid w:val="00637271"/>
  </w:style>
  <w:style w:type="paragraph" w:customStyle="1" w:styleId="FA1FD01C1632468EAA74887B96021F82">
    <w:name w:val="FA1FD01C1632468EAA74887B96021F82"/>
    <w:rsid w:val="00637271"/>
  </w:style>
  <w:style w:type="paragraph" w:customStyle="1" w:styleId="2D4EFE10FD734C618CB4CC6CF730D31D">
    <w:name w:val="2D4EFE10FD734C618CB4CC6CF730D31D"/>
    <w:rsid w:val="00637271"/>
  </w:style>
  <w:style w:type="paragraph" w:customStyle="1" w:styleId="130AE79B3A734C658844C11B57B4773A">
    <w:name w:val="130AE79B3A734C658844C11B57B4773A"/>
    <w:rsid w:val="00637271"/>
  </w:style>
  <w:style w:type="paragraph" w:customStyle="1" w:styleId="1A01571DED5F4C7591305DAF18881391">
    <w:name w:val="1A01571DED5F4C7591305DAF18881391"/>
    <w:rsid w:val="00637271"/>
  </w:style>
  <w:style w:type="paragraph" w:customStyle="1" w:styleId="6E89BA1156574D81A09588415A691DBA">
    <w:name w:val="6E89BA1156574D81A09588415A691DBA"/>
    <w:rsid w:val="00637271"/>
  </w:style>
  <w:style w:type="paragraph" w:customStyle="1" w:styleId="B91D3DA830A347E2B60BCC9E8F20589D">
    <w:name w:val="B91D3DA830A347E2B60BCC9E8F20589D"/>
    <w:rsid w:val="00637271"/>
  </w:style>
  <w:style w:type="paragraph" w:customStyle="1" w:styleId="8CA71B771849479E974835521D10D80C">
    <w:name w:val="8CA71B771849479E974835521D10D80C"/>
    <w:rsid w:val="00637271"/>
  </w:style>
  <w:style w:type="paragraph" w:customStyle="1" w:styleId="590469883E324B4E9BDA5BE013C67809">
    <w:name w:val="590469883E324B4E9BDA5BE013C67809"/>
    <w:rsid w:val="00637271"/>
  </w:style>
  <w:style w:type="paragraph" w:customStyle="1" w:styleId="09F415575EBF414EB97E467918FC4183">
    <w:name w:val="09F415575EBF414EB97E467918FC4183"/>
    <w:rsid w:val="00637271"/>
  </w:style>
  <w:style w:type="paragraph" w:customStyle="1" w:styleId="1E0466A3F53B488983E44E555FF27F76">
    <w:name w:val="1E0466A3F53B488983E44E555FF27F76"/>
    <w:rsid w:val="00637271"/>
  </w:style>
  <w:style w:type="paragraph" w:customStyle="1" w:styleId="11AD904314A0462EBC4A2FACF755B690">
    <w:name w:val="11AD904314A0462EBC4A2FACF755B690"/>
    <w:rsid w:val="00637271"/>
  </w:style>
  <w:style w:type="paragraph" w:customStyle="1" w:styleId="87E0C31ABD5B4842AFAE8FDF0F1BD598">
    <w:name w:val="87E0C31ABD5B4842AFAE8FDF0F1BD598"/>
    <w:rsid w:val="00637271"/>
  </w:style>
  <w:style w:type="paragraph" w:customStyle="1" w:styleId="D0FA8E66C8B4452991D5AD4045A76881">
    <w:name w:val="D0FA8E66C8B4452991D5AD4045A76881"/>
    <w:rsid w:val="00637271"/>
  </w:style>
  <w:style w:type="paragraph" w:customStyle="1" w:styleId="D9FDB31ED1F7496CBA04B151E5F35029">
    <w:name w:val="D9FDB31ED1F7496CBA04B151E5F35029"/>
    <w:rsid w:val="00637271"/>
  </w:style>
  <w:style w:type="paragraph" w:customStyle="1" w:styleId="FC6BB220E2F84C5993BAAA8691C2887C">
    <w:name w:val="FC6BB220E2F84C5993BAAA8691C2887C"/>
    <w:rsid w:val="00637271"/>
  </w:style>
  <w:style w:type="paragraph" w:customStyle="1" w:styleId="397FB7C7B2EC4AA4A857D53767DEA8F0">
    <w:name w:val="397FB7C7B2EC4AA4A857D53767DEA8F0"/>
    <w:rsid w:val="00637271"/>
  </w:style>
  <w:style w:type="paragraph" w:customStyle="1" w:styleId="3F8A57BD3251489CB8A124C8BB4BF7F9">
    <w:name w:val="3F8A57BD3251489CB8A124C8BB4BF7F9"/>
    <w:rsid w:val="00637271"/>
  </w:style>
  <w:style w:type="paragraph" w:customStyle="1" w:styleId="4C4680666DAF4625BB2E0C56FE2D1404">
    <w:name w:val="4C4680666DAF4625BB2E0C56FE2D1404"/>
    <w:rsid w:val="00637271"/>
  </w:style>
  <w:style w:type="paragraph" w:customStyle="1" w:styleId="8A88359A8CD24B35A58243F475746CF0">
    <w:name w:val="8A88359A8CD24B35A58243F475746CF0"/>
    <w:rsid w:val="00637271"/>
  </w:style>
  <w:style w:type="paragraph" w:customStyle="1" w:styleId="BC0C4DB8824B4C72A49C289CB572485E">
    <w:name w:val="BC0C4DB8824B4C72A49C289CB572485E"/>
    <w:rsid w:val="00637271"/>
  </w:style>
  <w:style w:type="paragraph" w:customStyle="1" w:styleId="CA0D3736DAB84770826856A8523B54EE">
    <w:name w:val="CA0D3736DAB84770826856A8523B54EE"/>
    <w:rsid w:val="00637271"/>
  </w:style>
  <w:style w:type="paragraph" w:customStyle="1" w:styleId="8666088B4E6A431892B4C425C311F9B0">
    <w:name w:val="8666088B4E6A431892B4C425C311F9B0"/>
    <w:rsid w:val="00637271"/>
  </w:style>
  <w:style w:type="paragraph" w:customStyle="1" w:styleId="D2467687485B4385A2A8230D30E744C0">
    <w:name w:val="D2467687485B4385A2A8230D30E744C0"/>
    <w:rsid w:val="00637271"/>
  </w:style>
  <w:style w:type="paragraph" w:customStyle="1" w:styleId="5D97F68DADA84058B25C8E2D5AA77169">
    <w:name w:val="5D97F68DADA84058B25C8E2D5AA77169"/>
    <w:rsid w:val="00637271"/>
  </w:style>
  <w:style w:type="paragraph" w:customStyle="1" w:styleId="84F1FFE08818486A91FBE6886218FCA1">
    <w:name w:val="84F1FFE08818486A91FBE6886218FCA1"/>
    <w:rsid w:val="00637271"/>
  </w:style>
  <w:style w:type="paragraph" w:customStyle="1" w:styleId="556758C8B5E14739AED6B61992B13BA1">
    <w:name w:val="556758C8B5E14739AED6B61992B13BA1"/>
    <w:rsid w:val="00637271"/>
  </w:style>
  <w:style w:type="paragraph" w:customStyle="1" w:styleId="90DF9BBC42AC4EB69EB0AE163701D1C6">
    <w:name w:val="90DF9BBC42AC4EB69EB0AE163701D1C6"/>
    <w:rsid w:val="00637271"/>
  </w:style>
  <w:style w:type="paragraph" w:customStyle="1" w:styleId="85604EDB310D40DBAA6929208E12CAA6">
    <w:name w:val="85604EDB310D40DBAA6929208E12CAA6"/>
    <w:rsid w:val="00637271"/>
  </w:style>
  <w:style w:type="paragraph" w:customStyle="1" w:styleId="CDCFDB99C1174C129D966B449BACCAF4">
    <w:name w:val="CDCFDB99C1174C129D966B449BACCAF4"/>
    <w:rsid w:val="00637271"/>
  </w:style>
  <w:style w:type="paragraph" w:customStyle="1" w:styleId="B198EF9865A64159A2F482F660D09E9A">
    <w:name w:val="B198EF9865A64159A2F482F660D09E9A"/>
    <w:rsid w:val="00637271"/>
  </w:style>
  <w:style w:type="paragraph" w:customStyle="1" w:styleId="DE72852EF0644CFAB9B500B80FE942E0">
    <w:name w:val="DE72852EF0644CFAB9B500B80FE942E0"/>
    <w:rsid w:val="00637271"/>
  </w:style>
  <w:style w:type="paragraph" w:customStyle="1" w:styleId="2C6391C2A1B14A75BB042D372C5E1E25">
    <w:name w:val="2C6391C2A1B14A75BB042D372C5E1E25"/>
    <w:rsid w:val="00637271"/>
  </w:style>
  <w:style w:type="paragraph" w:customStyle="1" w:styleId="9868AC5479E64B05B0E69B2CED29DC21">
    <w:name w:val="9868AC5479E64B05B0E69B2CED29DC21"/>
    <w:rsid w:val="00637271"/>
  </w:style>
  <w:style w:type="paragraph" w:customStyle="1" w:styleId="D8AC2266F3B941D6ABD47C6247847E1D">
    <w:name w:val="D8AC2266F3B941D6ABD47C6247847E1D"/>
    <w:rsid w:val="00637271"/>
  </w:style>
  <w:style w:type="paragraph" w:customStyle="1" w:styleId="6CCCEC5FEFCF47198AEC5B0F5A540822">
    <w:name w:val="6CCCEC5FEFCF47198AEC5B0F5A540822"/>
    <w:rsid w:val="00637271"/>
  </w:style>
  <w:style w:type="paragraph" w:customStyle="1" w:styleId="C12927100CC94D509C7FDE366A5478F3">
    <w:name w:val="C12927100CC94D509C7FDE366A5478F3"/>
    <w:rsid w:val="00637271"/>
  </w:style>
  <w:style w:type="paragraph" w:customStyle="1" w:styleId="0F60042349B74061BE28ADD6E37578E7">
    <w:name w:val="0F60042349B74061BE28ADD6E37578E7"/>
    <w:rsid w:val="00637271"/>
  </w:style>
  <w:style w:type="paragraph" w:customStyle="1" w:styleId="C4EE411EC9264023ACE7E3B4C6BF7508">
    <w:name w:val="C4EE411EC9264023ACE7E3B4C6BF7508"/>
    <w:rsid w:val="00637271"/>
  </w:style>
  <w:style w:type="paragraph" w:customStyle="1" w:styleId="AFFCDB68AB444233A9E8051AE4088470">
    <w:name w:val="AFFCDB68AB444233A9E8051AE4088470"/>
    <w:rsid w:val="00637271"/>
  </w:style>
  <w:style w:type="paragraph" w:customStyle="1" w:styleId="16883E1A75E748C6BD483A6BDBD79488">
    <w:name w:val="16883E1A75E748C6BD483A6BDBD79488"/>
    <w:rsid w:val="000557E5"/>
  </w:style>
  <w:style w:type="paragraph" w:customStyle="1" w:styleId="EF1D38E64D474EDF82FA15573D718C2A">
    <w:name w:val="EF1D38E64D474EDF82FA15573D718C2A"/>
    <w:rsid w:val="000557E5"/>
  </w:style>
  <w:style w:type="paragraph" w:customStyle="1" w:styleId="60CFA17E5247499D9607954FEF5EA2BF">
    <w:name w:val="60CFA17E5247499D9607954FEF5EA2BF"/>
    <w:rsid w:val="000557E5"/>
  </w:style>
  <w:style w:type="paragraph" w:customStyle="1" w:styleId="B984728BD50E4C9B81FD4B218CB7EE8E">
    <w:name w:val="B984728BD50E4C9B81FD4B218CB7EE8E"/>
    <w:rsid w:val="000557E5"/>
  </w:style>
  <w:style w:type="paragraph" w:customStyle="1" w:styleId="26CC253B82F345A1B12AC7EC2A08FDBB">
    <w:name w:val="26CC253B82F345A1B12AC7EC2A08FDBB"/>
    <w:rsid w:val="000557E5"/>
  </w:style>
  <w:style w:type="paragraph" w:customStyle="1" w:styleId="A58FAEE4D9AD4F98A997309F04E8EF12">
    <w:name w:val="A58FAEE4D9AD4F98A997309F04E8EF12"/>
    <w:rsid w:val="000557E5"/>
  </w:style>
  <w:style w:type="paragraph" w:customStyle="1" w:styleId="4FC87F256E2A49F3BA5D71CCAC0CF23A">
    <w:name w:val="4FC87F256E2A49F3BA5D71CCAC0CF23A"/>
    <w:rsid w:val="000557E5"/>
  </w:style>
  <w:style w:type="paragraph" w:customStyle="1" w:styleId="85502A543904435981680ADAF88D2B63">
    <w:name w:val="85502A543904435981680ADAF88D2B63"/>
    <w:rsid w:val="000557E5"/>
  </w:style>
  <w:style w:type="paragraph" w:customStyle="1" w:styleId="6C61A9206E854F20BA8220BFA1A08B89">
    <w:name w:val="6C61A9206E854F20BA8220BFA1A08B89"/>
    <w:rsid w:val="000557E5"/>
  </w:style>
  <w:style w:type="paragraph" w:customStyle="1" w:styleId="C1142EC2EFCC4EA3883EA1F4CCCAC878">
    <w:name w:val="C1142EC2EFCC4EA3883EA1F4CCCAC878"/>
    <w:rsid w:val="000557E5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Trehill Farm</Site_x0020_Name>
    <Internal_x002f_External xmlns="859f7ad6-93f6-4205-b62b-a17f28acbbac">Incoming document</Internal_x002f_External>
    <Post_x0020_code xmlns="859f7ad6-93f6-4205-b62b-a17f28acbbac">SA62 2BJ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Trehill Farm, Marloes, Haverfordwest, Pembrokeshire, SA62 2BJ</Addressee>
    <Process_x0020_Type xmlns="859f7ad6-93f6-4205-b62b-a17f28acbbac">Application</Process_x0020_Type>
    <License_x002f_Activity_x0020_Type xmlns="859f7ad6-93f6-4205-b62b-a17f28acbbac">5. WRA Water Resources Regulations</License_x002f_Activity_x0020_Type>
    <Surrendered_x002f_Expired xmlns="859f7ad6-93f6-4205-b62b-a17f28acbbac" xsi:nil="true"/>
    <Document_x0020_Date xmlns="859f7ad6-93f6-4205-b62b-a17f28acbbac">2019-09-23T23:00:00+00:00</Document_x0020_Date>
    <Facility_x0020_Address xmlns="859f7ad6-93f6-4205-b62b-a17f28acbbac">Marloes Haverfordwest</Facility_x0020_Address>
    <Environment_x0020_Sub_x0020_Folder xmlns="859f7ad6-93f6-4205-b62b-a17f28acbbac">Licences applications</Environment_x0020_Sub_x0020_Folder>
    <Customer_x0020_Name xmlns="859f7ad6-93f6-4205-b62b-a17f28acbbac">Ward Smithies Farms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52CE240CB7C1F24EB39EB80B9C7A5E5C" ma:contentTypeVersion="344" ma:contentTypeDescription="Permitting &amp; Compliance Word Document" ma:contentTypeScope="" ma:versionID="6641ca791701400840d9f0dd205c30b4">
  <xsd:schema xmlns:xsd="http://www.w3.org/2001/XMLSchema" xmlns:xs="http://www.w3.org/2001/XMLSchema" xmlns:p="http://schemas.microsoft.com/office/2006/metadata/properties" xmlns:ns2="859f7ad6-93f6-4205-b62b-a17f28acbbac" xmlns:ns4="c2f70a08-1207-42db-a706-3a2f4cfa4a88" xmlns:ns5="http://schemas.microsoft.com/sharepoint/v4" xmlns:ns6="6e121689-de5b-41b9-a751-bfeda7fa2b07" targetNamespace="http://schemas.microsoft.com/office/2006/metadata/properties" ma:root="true" ma:fieldsID="873ef11f8f6e95ac853edfea6e0bf99d" ns2:_="" ns4:_="" ns5:_="" ns6:_="">
    <xsd:import namespace="859f7ad6-93f6-4205-b62b-a17f28acbbac"/>
    <xsd:import namespace="c2f70a08-1207-42db-a706-3a2f4cfa4a88"/>
    <xsd:import namespace="http://schemas.microsoft.com/sharepoint/v4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IconOverlay" minOccurs="0"/>
                <xsd:element ref="ns6:LastSharedByUser" minOccurs="0"/>
                <xsd:element ref="ns6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f70a08-1207-42db-a706-3a2f4cfa4a8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5A905755-DB00-44EF-A5C0-F12E20BEFF1A}"/>
</file>

<file path=customXml/itemProps4.xml><?xml version="1.0" encoding="utf-8"?>
<ds:datastoreItem xmlns:ds="http://schemas.openxmlformats.org/officeDocument/2006/customXml" ds:itemID="{B0500A53-72AC-450A-B658-AC808488ECCC}"/>
</file>

<file path=customXml/itemProps5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0EED7187-39CE-4EE5-9992-EF4C18F96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EPR App Form Template</Template>
  <TotalTime>9</TotalTime>
  <Pages>12</Pages>
  <Words>4691</Words>
  <Characters>26744</Characters>
  <Application>Microsoft Office Word</Application>
  <DocSecurity>0</DocSecurity>
  <Lines>222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>Smithies</cp:lastModifiedBy>
  <cp:revision>5</cp:revision>
  <cp:lastPrinted>2019-09-24T14:12:00Z</cp:lastPrinted>
  <dcterms:created xsi:type="dcterms:W3CDTF">2019-09-24T14:49:00Z</dcterms:created>
  <dcterms:modified xsi:type="dcterms:W3CDTF">2019-09-24T14:57:00Z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0x01010067EB80C5FE939D4A9B3D8BA62129B7F501020052CE240CB7C1F24EB39EB80B9C7A5E5C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86ada70f-62a9-44c1-86c7-7ca43b51fbea</vt:lpwstr>
  </property>
  <property fmtid="{D5CDD505-2E9C-101B-9397-08002B2CF9AE}" pid="6" name="_dlc_DocId">
    <vt:lpwstr>REGU-425-40053</vt:lpwstr>
  </property>
  <property fmtid="{D5CDD505-2E9C-101B-9397-08002B2CF9AE}" pid="7" name="_dlc_DocIdUrl">
    <vt:lpwstr>https://cyfoethnaturiolcymru.sharepoint.com/teams/Regulatory/Permitting/_layouts/15/DocIdRedir.aspx?ID=REGU-425-40053, REGU-425-40053</vt:lpwstr>
  </property>
  <property fmtid="{D5CDD505-2E9C-101B-9397-08002B2CF9AE}" pid="8" name="Email Has Attachments">
    <vt:bool>false</vt:bool>
  </property>
</Properties>
</file>