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339D1" w14:textId="77777777" w:rsidR="00AD1148" w:rsidRPr="00933A18" w:rsidRDefault="00AD1148" w:rsidP="00933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18"/>
          <w:szCs w:val="18"/>
        </w:rPr>
        <w:sectPr w:rsidR="00AD1148" w:rsidRPr="00933A18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79CECCA" w14:textId="77777777" w:rsidR="005965C1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933A18">
        <w:rPr>
          <w:rFonts w:eastAsia="Calibri" w:cs="Arial"/>
          <w:b/>
          <w:bCs/>
          <w:sz w:val="18"/>
          <w:szCs w:val="18"/>
          <w:lang w:eastAsia="en-GB"/>
        </w:rPr>
        <w:t>Fill in this part of the form together with part F1, if you are surrendering all or part of your permit or applying to surrender mobile plant.</w:t>
      </w:r>
    </w:p>
    <w:p w14:paraId="3EAD27B0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6EEF9FDA" w14:textId="6C4DD307" w:rsidR="005965C1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33A18">
        <w:rPr>
          <w:rFonts w:eastAsia="Calibri" w:cs="Arial"/>
          <w:bCs/>
          <w:sz w:val="18"/>
          <w:szCs w:val="18"/>
          <w:lang w:eastAsia="en-GB"/>
        </w:rPr>
        <w:t>Please check that</w:t>
      </w:r>
      <w:r w:rsidR="00600150">
        <w:rPr>
          <w:rFonts w:eastAsia="Calibri" w:cs="Arial"/>
          <w:bCs/>
          <w:sz w:val="18"/>
          <w:szCs w:val="18"/>
          <w:lang w:eastAsia="en-GB"/>
        </w:rPr>
        <w:t xml:space="preserve"> this is the latest version of t</w:t>
      </w:r>
      <w:r w:rsidRPr="00933A18">
        <w:rPr>
          <w:rFonts w:eastAsia="Calibri" w:cs="Arial"/>
          <w:bCs/>
          <w:sz w:val="18"/>
          <w:szCs w:val="18"/>
          <w:lang w:eastAsia="en-GB"/>
        </w:rPr>
        <w:t xml:space="preserve">he form available from our website. </w:t>
      </w:r>
    </w:p>
    <w:p w14:paraId="62F88F1E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71D8725" w14:textId="7FCDC574" w:rsidR="005965C1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33A18">
        <w:rPr>
          <w:rFonts w:eastAsia="Calibri" w:cs="Arial"/>
          <w:bCs/>
          <w:sz w:val="18"/>
          <w:szCs w:val="18"/>
          <w:lang w:eastAsia="en-GB"/>
        </w:rPr>
        <w:t>Please read through this form and the guidance notes that</w:t>
      </w:r>
      <w:r w:rsidR="005965C1" w:rsidRPr="00933A18">
        <w:rPr>
          <w:rFonts w:eastAsia="Calibri" w:cs="Arial"/>
          <w:bCs/>
          <w:sz w:val="18"/>
          <w:szCs w:val="18"/>
          <w:lang w:eastAsia="en-GB"/>
        </w:rPr>
        <w:t xml:space="preserve"> came with it. All relevant guidance documents can be found</w:t>
      </w:r>
    </w:p>
    <w:p w14:paraId="5776BB75" w14:textId="30D98565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33A18">
        <w:rPr>
          <w:rFonts w:eastAsia="Calibri" w:cs="Arial"/>
          <w:bCs/>
          <w:sz w:val="18"/>
          <w:szCs w:val="18"/>
          <w:lang w:eastAsia="en-GB"/>
        </w:rPr>
        <w:t>on our website.</w:t>
      </w:r>
    </w:p>
    <w:p w14:paraId="5341D442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F339D4" w14:textId="010260A2" w:rsidR="00B435CA" w:rsidRPr="00933A18" w:rsidRDefault="00B435CA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Contents</w:t>
      </w:r>
    </w:p>
    <w:p w14:paraId="09F339D6" w14:textId="77777777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1 About the permit</w:t>
      </w:r>
    </w:p>
    <w:p w14:paraId="09F339D7" w14:textId="77777777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2 About the application</w:t>
      </w:r>
    </w:p>
    <w:p w14:paraId="09F339D8" w14:textId="77777777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3 About the parts of the permit you want to surrender</w:t>
      </w:r>
    </w:p>
    <w:p w14:paraId="09F339D9" w14:textId="49397A8B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 xml:space="preserve">4 </w:t>
      </w:r>
      <w:r w:rsidR="00EF033A" w:rsidRPr="00933A18">
        <w:rPr>
          <w:rFonts w:eastAsia="Calibri" w:cs="Arial"/>
          <w:sz w:val="18"/>
          <w:szCs w:val="18"/>
          <w:lang w:eastAsia="en-GB"/>
        </w:rPr>
        <w:t>Surrender</w:t>
      </w:r>
      <w:r w:rsidR="00600150">
        <w:rPr>
          <w:rFonts w:eastAsia="Calibri" w:cs="Arial"/>
          <w:sz w:val="18"/>
          <w:szCs w:val="18"/>
          <w:lang w:eastAsia="en-GB"/>
        </w:rPr>
        <w:t xml:space="preserve"> (</w:t>
      </w:r>
      <w:r w:rsidR="00EF033A" w:rsidRPr="00933A18">
        <w:rPr>
          <w:rFonts w:eastAsia="Calibri" w:cs="Arial"/>
          <w:sz w:val="18"/>
          <w:szCs w:val="18"/>
          <w:lang w:eastAsia="en-GB"/>
        </w:rPr>
        <w:t>site condition</w:t>
      </w:r>
      <w:r w:rsidR="00600150">
        <w:rPr>
          <w:rFonts w:eastAsia="Calibri" w:cs="Arial"/>
          <w:sz w:val="18"/>
          <w:szCs w:val="18"/>
          <w:lang w:eastAsia="en-GB"/>
        </w:rPr>
        <w:t>)</w:t>
      </w:r>
      <w:r w:rsidR="00EF033A" w:rsidRPr="00933A18">
        <w:rPr>
          <w:rFonts w:eastAsia="Calibri" w:cs="Arial"/>
          <w:sz w:val="18"/>
          <w:szCs w:val="18"/>
          <w:lang w:eastAsia="en-GB"/>
        </w:rPr>
        <w:t xml:space="preserve"> report</w:t>
      </w:r>
    </w:p>
    <w:p w14:paraId="09F339DA" w14:textId="77777777" w:rsidR="005B00CB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rFonts w:cs="Arial"/>
          <w:sz w:val="18"/>
          <w:szCs w:val="18"/>
        </w:rPr>
      </w:pPr>
      <w:r w:rsidRPr="00933A18">
        <w:rPr>
          <w:rFonts w:eastAsia="Calibri" w:cs="Arial"/>
          <w:sz w:val="18"/>
          <w:szCs w:val="18"/>
          <w:lang w:eastAsia="en-GB"/>
        </w:rPr>
        <w:t>5 Surrendering mobile plant</w:t>
      </w:r>
    </w:p>
    <w:p w14:paraId="518A309C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42D68B08" w14:textId="77777777" w:rsidR="005965C1" w:rsidRPr="005965C1" w:rsidRDefault="005965C1" w:rsidP="005965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965C1" w:rsidRPr="005965C1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F339DC" w14:textId="77777777" w:rsidR="00C86DE2" w:rsidRDefault="00C86DE2" w:rsidP="00EE5BCA">
      <w:pPr>
        <w:pStyle w:val="Questiontext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57" w:type="dxa"/>
        <w:tblInd w:w="-150" w:type="dxa"/>
        <w:tblLook w:val="04A0" w:firstRow="1" w:lastRow="0" w:firstColumn="1" w:lastColumn="0" w:noHBand="0" w:noVBand="1"/>
      </w:tblPr>
      <w:tblGrid>
        <w:gridCol w:w="712"/>
        <w:gridCol w:w="142"/>
        <w:gridCol w:w="425"/>
        <w:gridCol w:w="84"/>
        <w:gridCol w:w="58"/>
        <w:gridCol w:w="284"/>
        <w:gridCol w:w="313"/>
        <w:gridCol w:w="112"/>
        <w:gridCol w:w="283"/>
        <w:gridCol w:w="381"/>
        <w:gridCol w:w="186"/>
        <w:gridCol w:w="995"/>
        <w:gridCol w:w="139"/>
        <w:gridCol w:w="44"/>
        <w:gridCol w:w="1446"/>
        <w:gridCol w:w="1446"/>
        <w:gridCol w:w="1288"/>
        <w:gridCol w:w="153"/>
        <w:gridCol w:w="870"/>
        <w:gridCol w:w="496"/>
      </w:tblGrid>
      <w:tr w:rsidR="007A1470" w:rsidRPr="00EE5BCA" w14:paraId="09F339DE" w14:textId="77777777" w:rsidTr="00703FCA">
        <w:tc>
          <w:tcPr>
            <w:tcW w:w="9857" w:type="dxa"/>
            <w:gridSpan w:val="20"/>
            <w:shd w:val="clear" w:color="auto" w:fill="auto"/>
            <w:vAlign w:val="bottom"/>
          </w:tcPr>
          <w:p w14:paraId="09F339DD" w14:textId="77777777" w:rsidR="00D642F3" w:rsidRPr="00EE5BCA" w:rsidRDefault="00B435CA" w:rsidP="00EE5BCA">
            <w:pPr>
              <w:pStyle w:val="Sectionheading"/>
            </w:pPr>
            <w:r w:rsidRPr="00EE5BCA">
              <w:rPr>
                <w:rFonts w:eastAsia="Calibri"/>
              </w:rPr>
              <w:t>1 About your permit</w:t>
            </w:r>
          </w:p>
        </w:tc>
      </w:tr>
      <w:tr w:rsidR="00EE5BCA" w:rsidRPr="00EE5BCA" w14:paraId="09F339E0" w14:textId="77777777" w:rsidTr="00703FCA">
        <w:trPr>
          <w:trHeight w:val="198"/>
        </w:trPr>
        <w:tc>
          <w:tcPr>
            <w:tcW w:w="9857" w:type="dxa"/>
            <w:gridSpan w:val="20"/>
            <w:shd w:val="clear" w:color="auto" w:fill="auto"/>
            <w:vAlign w:val="bottom"/>
          </w:tcPr>
          <w:p w14:paraId="09F339DF" w14:textId="77777777" w:rsidR="00EE5BCA" w:rsidRPr="00500EBA" w:rsidRDefault="00EE5BCA" w:rsidP="00500EBA">
            <w:pPr>
              <w:pStyle w:val="SubQuestion"/>
            </w:pPr>
            <w:r w:rsidRPr="00500EBA">
              <w:rPr>
                <w:rFonts w:eastAsia="Calibri"/>
              </w:rPr>
              <w:t>1a Discussions before your application</w:t>
            </w:r>
          </w:p>
        </w:tc>
      </w:tr>
      <w:tr w:rsidR="00ED0D73" w:rsidRPr="00EE5BCA" w14:paraId="09F339E3" w14:textId="77777777" w:rsidTr="00703FCA">
        <w:tc>
          <w:tcPr>
            <w:tcW w:w="9857" w:type="dxa"/>
            <w:gridSpan w:val="20"/>
            <w:shd w:val="clear" w:color="auto" w:fill="auto"/>
            <w:vAlign w:val="center"/>
          </w:tcPr>
          <w:p w14:paraId="09F339E2" w14:textId="33B65F7A" w:rsidR="00ED0D73" w:rsidRPr="00EE5BCA" w:rsidRDefault="0058754E" w:rsidP="005965C1">
            <w:pPr>
              <w:pStyle w:val="Questiontext"/>
            </w:pPr>
            <w:r w:rsidRPr="00EE5BCA">
              <w:rPr>
                <w:rFonts w:eastAsia="Calibri"/>
              </w:rPr>
              <w:t>If you have had discussions with us before your application, provide the case reference or details on a separate sheet and tell us</w:t>
            </w:r>
            <w:r w:rsidR="005965C1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below the reference you have given the document.</w:t>
            </w:r>
          </w:p>
        </w:tc>
      </w:tr>
      <w:tr w:rsidR="00E8230F" w:rsidRPr="007B7529" w14:paraId="24CBA9A3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18541B0F" w14:textId="77777777" w:rsidR="00E8230F" w:rsidRPr="007B7529" w:rsidRDefault="00E8230F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597751768"/>
            <w:placeholder>
              <w:docPart w:val="D4FCE9CF634547D58FCE8722F022539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D9EBAA8" w14:textId="6B13617B" w:rsidR="00E8230F" w:rsidRPr="007B7529" w:rsidRDefault="0009152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Surrender </w:t>
                </w:r>
                <w:r w:rsidR="00B4607B">
                  <w:rPr>
                    <w:rStyle w:val="Responseboxtext"/>
                  </w:rPr>
                  <w:t>B</w:t>
                </w:r>
                <w:r>
                  <w:rPr>
                    <w:rStyle w:val="Responseboxtext"/>
                  </w:rPr>
                  <w:t>ackground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D6B9F50" w14:textId="77777777" w:rsidR="00E8230F" w:rsidRPr="007B7529" w:rsidRDefault="00E8230F" w:rsidP="00373BAE">
            <w:pPr>
              <w:pStyle w:val="Questiontext"/>
            </w:pPr>
          </w:p>
        </w:tc>
      </w:tr>
      <w:tr w:rsidR="00E8230F" w:rsidRPr="007C08F6" w14:paraId="566EAB27" w14:textId="77777777" w:rsidTr="00703FCA">
        <w:tc>
          <w:tcPr>
            <w:tcW w:w="9857" w:type="dxa"/>
            <w:gridSpan w:val="20"/>
            <w:shd w:val="clear" w:color="auto" w:fill="auto"/>
            <w:vAlign w:val="center"/>
          </w:tcPr>
          <w:p w14:paraId="3437A982" w14:textId="77777777" w:rsidR="00E8230F" w:rsidRDefault="00E8230F" w:rsidP="00373BAE">
            <w:pPr>
              <w:pStyle w:val="SubQuestion"/>
            </w:pPr>
            <w:r>
              <w:t>1b Permit number</w:t>
            </w:r>
          </w:p>
        </w:tc>
      </w:tr>
      <w:tr w:rsidR="00E8230F" w:rsidRPr="007C08F6" w14:paraId="793562E3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6EA8E995" w14:textId="7DBD6C52" w:rsidR="00E8230F" w:rsidRPr="004E07EF" w:rsidRDefault="00E8230F" w:rsidP="00373BAE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surrender?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0E2E1395E5DC46C485D0CDEA8794DDEE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15E0FA" w14:textId="45C5B87A" w:rsidR="00E8230F" w:rsidRPr="007C08F6" w:rsidRDefault="00280074" w:rsidP="00373BAE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EPR/VP3030BX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64CDBC" w14:textId="77777777" w:rsidR="00E8230F" w:rsidRPr="007C08F6" w:rsidRDefault="00E8230F" w:rsidP="00373BAE">
            <w:pPr>
              <w:pStyle w:val="Questiontext"/>
            </w:pPr>
          </w:p>
        </w:tc>
      </w:tr>
      <w:tr w:rsidR="00023CD8" w:rsidRPr="00EE5BCA" w14:paraId="5E6C0CF6" w14:textId="77777777" w:rsidTr="00703FCA">
        <w:tc>
          <w:tcPr>
            <w:tcW w:w="9857" w:type="dxa"/>
            <w:gridSpan w:val="20"/>
            <w:shd w:val="clear" w:color="auto" w:fill="auto"/>
          </w:tcPr>
          <w:p w14:paraId="29786DA7" w14:textId="4E9DF645" w:rsidR="00023CD8" w:rsidRPr="00500EBA" w:rsidRDefault="00023CD8" w:rsidP="006B4174">
            <w:pPr>
              <w:pStyle w:val="SubQuestion"/>
            </w:pPr>
            <w:r>
              <w:rPr>
                <w:rFonts w:eastAsia="Calibri"/>
              </w:rPr>
              <w:t>1c</w:t>
            </w:r>
            <w:r w:rsidRPr="00500EBA">
              <w:rPr>
                <w:rFonts w:eastAsia="Calibri"/>
              </w:rPr>
              <w:t xml:space="preserve"> Type of permit</w:t>
            </w:r>
          </w:p>
        </w:tc>
      </w:tr>
      <w:tr w:rsidR="005965C1" w:rsidRPr="00EE5BCA" w14:paraId="3D5DD79E" w14:textId="77777777" w:rsidTr="00703FCA">
        <w:tc>
          <w:tcPr>
            <w:tcW w:w="9857" w:type="dxa"/>
            <w:gridSpan w:val="20"/>
            <w:shd w:val="clear" w:color="auto" w:fill="auto"/>
          </w:tcPr>
          <w:p w14:paraId="723A305A" w14:textId="77777777" w:rsidR="005965C1" w:rsidRPr="00EE5BCA" w:rsidRDefault="005965C1" w:rsidP="006B4174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Tick below which type of permit you are applying to surrender</w:t>
            </w:r>
          </w:p>
        </w:tc>
      </w:tr>
      <w:tr w:rsidR="005965C1" w:rsidRPr="00EE5BCA" w14:paraId="54C516FB" w14:textId="77777777" w:rsidTr="00703FCA">
        <w:trPr>
          <w:trHeight w:val="252"/>
        </w:trPr>
        <w:tc>
          <w:tcPr>
            <w:tcW w:w="2413" w:type="dxa"/>
            <w:gridSpan w:val="9"/>
            <w:shd w:val="clear" w:color="auto" w:fill="auto"/>
          </w:tcPr>
          <w:p w14:paraId="76897803" w14:textId="77777777" w:rsidR="005965C1" w:rsidRPr="00EE5BCA" w:rsidRDefault="005965C1" w:rsidP="006B4174">
            <w:pPr>
              <w:pStyle w:val="Questiontext"/>
            </w:pPr>
            <w:r w:rsidRPr="00EE5BCA">
              <w:rPr>
                <w:rFonts w:eastAsia="Calibri"/>
              </w:rPr>
              <w:t>Mobile plant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12CE1556" w14:textId="77777777" w:rsidR="005965C1" w:rsidRPr="00EF033A" w:rsidRDefault="005965C1" w:rsidP="006B4174">
                <w:pPr>
                  <w:pStyle w:val="Questiontext"/>
                  <w:rPr>
                    <w:rFonts w:eastAsia="Calibri"/>
                  </w:rPr>
                </w:pPr>
                <w:r w:rsidRPr="00EF033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6877" w:type="dxa"/>
            <w:gridSpan w:val="9"/>
            <w:shd w:val="clear" w:color="auto" w:fill="auto"/>
          </w:tcPr>
          <w:p w14:paraId="07153CAB" w14:textId="681F6347" w:rsidR="005965C1" w:rsidRPr="00EF033A" w:rsidRDefault="005965C1" w:rsidP="006B4174">
            <w:pPr>
              <w:pStyle w:val="Questiontext"/>
              <w:rPr>
                <w:rFonts w:eastAsia="Calibri"/>
                <w:i/>
              </w:rPr>
            </w:pPr>
            <w:r w:rsidRPr="00EF033A">
              <w:rPr>
                <w:rFonts w:eastAsia="Calibri"/>
                <w:i/>
              </w:rPr>
              <w:t>Go to section 5</w:t>
            </w:r>
          </w:p>
        </w:tc>
      </w:tr>
      <w:tr w:rsidR="005965C1" w:rsidRPr="00EE5BCA" w14:paraId="4CF0A3E1" w14:textId="77777777" w:rsidTr="00703FCA">
        <w:trPr>
          <w:trHeight w:val="253"/>
        </w:trPr>
        <w:tc>
          <w:tcPr>
            <w:tcW w:w="2413" w:type="dxa"/>
            <w:gridSpan w:val="9"/>
            <w:shd w:val="clear" w:color="auto" w:fill="auto"/>
          </w:tcPr>
          <w:p w14:paraId="5425AA07" w14:textId="77777777" w:rsidR="005965C1" w:rsidRPr="00EE5BCA" w:rsidRDefault="005965C1" w:rsidP="006B4174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A site permit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43F8C262" w14:textId="1CC0515D" w:rsidR="005965C1" w:rsidRPr="00EE5BCA" w:rsidRDefault="00280074" w:rsidP="006B417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6877" w:type="dxa"/>
            <w:gridSpan w:val="9"/>
            <w:shd w:val="clear" w:color="auto" w:fill="auto"/>
          </w:tcPr>
          <w:p w14:paraId="3945FC66" w14:textId="17308651" w:rsidR="005965C1" w:rsidRPr="005965C1" w:rsidRDefault="005965C1" w:rsidP="006B4174">
            <w:pPr>
              <w:pStyle w:val="Questiontext"/>
              <w:rPr>
                <w:rFonts w:eastAsia="Calibri"/>
                <w:highlight w:val="yellow"/>
              </w:rPr>
            </w:pPr>
          </w:p>
        </w:tc>
      </w:tr>
      <w:tr w:rsidR="00D7093A" w:rsidRPr="00EE5BCA" w14:paraId="09F339ED" w14:textId="77777777" w:rsidTr="00703FCA">
        <w:tc>
          <w:tcPr>
            <w:tcW w:w="9857" w:type="dxa"/>
            <w:gridSpan w:val="20"/>
            <w:shd w:val="clear" w:color="auto" w:fill="auto"/>
          </w:tcPr>
          <w:p w14:paraId="09F339EC" w14:textId="49E9A337" w:rsidR="00D7093A" w:rsidRPr="00500EBA" w:rsidRDefault="005965C1" w:rsidP="00500EBA">
            <w:pPr>
              <w:pStyle w:val="SubQuestion"/>
            </w:pPr>
            <w:r>
              <w:rPr>
                <w:rFonts w:eastAsia="Calibri"/>
              </w:rPr>
              <w:t>1d</w:t>
            </w:r>
            <w:r w:rsidR="00D7093A" w:rsidRPr="00500EBA">
              <w:rPr>
                <w:rFonts w:eastAsia="Calibri"/>
              </w:rPr>
              <w:t xml:space="preserve"> Site details</w:t>
            </w:r>
          </w:p>
        </w:tc>
      </w:tr>
      <w:tr w:rsidR="00D7093A" w:rsidRPr="00EE5BCA" w14:paraId="09F339EF" w14:textId="77777777" w:rsidTr="00703FCA">
        <w:tc>
          <w:tcPr>
            <w:tcW w:w="9857" w:type="dxa"/>
            <w:gridSpan w:val="20"/>
            <w:shd w:val="clear" w:color="auto" w:fill="auto"/>
          </w:tcPr>
          <w:p w14:paraId="6A93CDB3" w14:textId="77777777" w:rsidR="00D7093A" w:rsidRDefault="00D7093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What is the name, address and postcode of this site?</w:t>
            </w:r>
          </w:p>
          <w:p w14:paraId="09F339EE" w14:textId="3C4D2B9F" w:rsidR="003C0991" w:rsidRPr="00EE5BCA" w:rsidRDefault="003C0991" w:rsidP="00EE5BCA">
            <w:pPr>
              <w:pStyle w:val="Questiontext"/>
              <w:rPr>
                <w:rFonts w:eastAsia="Calibri"/>
              </w:rPr>
            </w:pPr>
          </w:p>
        </w:tc>
      </w:tr>
      <w:tr w:rsidR="00E8230F" w:rsidRPr="007C08F6" w14:paraId="49A39E3A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67563E" w14:textId="1CF70DE3" w:rsidR="00E8230F" w:rsidRPr="007C08F6" w:rsidRDefault="00E8230F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E3341830D4004AD69A095EA642738457"/>
            </w:placeholder>
            <w:text/>
          </w:sdt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647087" w14:textId="67A65599" w:rsidR="00E8230F" w:rsidRPr="00F77607" w:rsidRDefault="00280074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Whitchurch Salt Slags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A3DA304" w14:textId="77777777" w:rsidR="00E8230F" w:rsidRPr="007C08F6" w:rsidRDefault="00E8230F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642F1085" w14:textId="77777777" w:rsidTr="00703FCA">
        <w:tc>
          <w:tcPr>
            <w:tcW w:w="4114" w:type="dxa"/>
            <w:gridSpan w:val="13"/>
            <w:shd w:val="clear" w:color="auto" w:fill="auto"/>
          </w:tcPr>
          <w:p w14:paraId="24FA05BE" w14:textId="77777777" w:rsidR="00E8230F" w:rsidRPr="003A523A" w:rsidRDefault="00E8230F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BB085E" w14:textId="77777777" w:rsidR="00E8230F" w:rsidRPr="003A523A" w:rsidRDefault="00E8230F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703CB66B" w14:textId="77777777" w:rsidR="00E8230F" w:rsidRPr="003A523A" w:rsidRDefault="00E8230F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5D89199B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A3F0BD" w14:textId="77777777" w:rsidR="00E8230F" w:rsidRPr="007C08F6" w:rsidRDefault="00E8230F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57ABF676CE5B4ECE869CF0DFE041A323"/>
            </w:placeholder>
            <w:text/>
          </w:sdt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57583A" w14:textId="3475BC3A" w:rsidR="00E8230F" w:rsidRPr="00F77607" w:rsidRDefault="00280074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Fenns</w:t>
                </w:r>
                <w:proofErr w:type="spellEnd"/>
                <w:r>
                  <w:rPr>
                    <w:rStyle w:val="Responseboxtext"/>
                  </w:rPr>
                  <w:t xml:space="preserve"> Bank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7E0938B" w14:textId="77777777" w:rsidR="00E8230F" w:rsidRPr="007C08F6" w:rsidRDefault="00E8230F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046A07B0" w14:textId="77777777" w:rsidTr="00703FCA">
        <w:tc>
          <w:tcPr>
            <w:tcW w:w="4114" w:type="dxa"/>
            <w:gridSpan w:val="13"/>
            <w:shd w:val="clear" w:color="auto" w:fill="auto"/>
          </w:tcPr>
          <w:p w14:paraId="6FA82E8A" w14:textId="77777777" w:rsidR="00E8230F" w:rsidRPr="003A523A" w:rsidRDefault="00E8230F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0E5F2B" w14:textId="77777777" w:rsidR="00E8230F" w:rsidRPr="003A523A" w:rsidRDefault="00E8230F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1C65B1FD" w14:textId="77777777" w:rsidR="00E8230F" w:rsidRPr="003A523A" w:rsidRDefault="00E8230F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3DA36FCD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B59711" w14:textId="77777777" w:rsidR="00E8230F" w:rsidRPr="007C08F6" w:rsidRDefault="00E8230F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C69A0D4397DC43A29DEBB0BFBDF1DA8D"/>
            </w:placeholder>
            <w:text/>
          </w:sdt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7166DB" w14:textId="37D2D831" w:rsidR="00E8230F" w:rsidRPr="00F77607" w:rsidRDefault="00280074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Whitchurch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883A6D2" w14:textId="77777777" w:rsidR="00E8230F" w:rsidRPr="007C08F6" w:rsidRDefault="00E8230F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41B8AFA3" w14:textId="77777777" w:rsidTr="00703FCA">
        <w:tc>
          <w:tcPr>
            <w:tcW w:w="4114" w:type="dxa"/>
            <w:gridSpan w:val="13"/>
            <w:shd w:val="clear" w:color="auto" w:fill="auto"/>
          </w:tcPr>
          <w:p w14:paraId="4204D713" w14:textId="77777777" w:rsidR="00E8230F" w:rsidRPr="003A523A" w:rsidRDefault="00E8230F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BBD84E" w14:textId="77777777" w:rsidR="00E8230F" w:rsidRPr="003A523A" w:rsidRDefault="00E8230F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17661177" w14:textId="77777777" w:rsidR="00E8230F" w:rsidRPr="003A523A" w:rsidRDefault="00E8230F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09785595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36DCE6" w14:textId="77777777" w:rsidR="00E8230F" w:rsidRPr="007C08F6" w:rsidRDefault="00E8230F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F1C33769613E403C984E24D45C6911F9"/>
            </w:placeholder>
            <w:text/>
          </w:sdt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C557D9" w14:textId="0F7ADDB5" w:rsidR="00E8230F" w:rsidRPr="00F77607" w:rsidRDefault="00280074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Shropshire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C7CFB7" w14:textId="77777777" w:rsidR="00E8230F" w:rsidRPr="007C08F6" w:rsidRDefault="00E8230F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7E0E0DA1" w14:textId="77777777" w:rsidTr="00703FCA">
        <w:tc>
          <w:tcPr>
            <w:tcW w:w="4114" w:type="dxa"/>
            <w:gridSpan w:val="13"/>
            <w:shd w:val="clear" w:color="auto" w:fill="auto"/>
          </w:tcPr>
          <w:p w14:paraId="6877EE26" w14:textId="77777777" w:rsidR="00E8230F" w:rsidRPr="003A523A" w:rsidRDefault="00E8230F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F80A69" w14:textId="77777777" w:rsidR="00E8230F" w:rsidRPr="003A523A" w:rsidRDefault="00E8230F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55B4397B" w14:textId="77777777" w:rsidR="00E8230F" w:rsidRPr="003A523A" w:rsidRDefault="00E8230F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2DDF5D31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C2DD38B" w14:textId="77777777" w:rsidR="00E8230F" w:rsidRPr="007C08F6" w:rsidRDefault="00E8230F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796B072A3B0546338435B48ED48A58C1"/>
            </w:placeholder>
            <w:showingPlcHdr/>
            <w:text/>
          </w:sdt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51977A8" w14:textId="77777777" w:rsidR="00E8230F" w:rsidRPr="00F77607" w:rsidRDefault="00E8230F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D101AC2" w14:textId="77777777" w:rsidR="00E8230F" w:rsidRPr="007C08F6" w:rsidRDefault="00E8230F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19DC0709" w14:textId="77777777" w:rsidTr="00703FCA">
        <w:tc>
          <w:tcPr>
            <w:tcW w:w="4114" w:type="dxa"/>
            <w:gridSpan w:val="13"/>
            <w:shd w:val="clear" w:color="auto" w:fill="auto"/>
          </w:tcPr>
          <w:p w14:paraId="6D06FD09" w14:textId="77777777" w:rsidR="00E8230F" w:rsidRPr="003A523A" w:rsidRDefault="00E8230F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26331D" w14:textId="77777777" w:rsidR="00E8230F" w:rsidRPr="003A523A" w:rsidRDefault="00E8230F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1483A84B" w14:textId="77777777" w:rsidR="00E8230F" w:rsidRPr="003A523A" w:rsidRDefault="00E8230F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7B9D7C48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06AA2E" w14:textId="77777777" w:rsidR="00E8230F" w:rsidRPr="007C08F6" w:rsidRDefault="00E8230F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E90067D29BE45058BE5755213576770"/>
            </w:placeholder>
            <w:text/>
          </w:sdt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BB6C3E" w14:textId="5D9E18D2" w:rsidR="00E8230F" w:rsidRPr="00F77607" w:rsidRDefault="00280074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SY13 3PA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3475F1" w14:textId="77777777" w:rsidR="00E8230F" w:rsidRPr="007C08F6" w:rsidRDefault="00E8230F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7093A" w:rsidRPr="00EE5BCA" w14:paraId="09F33A0D" w14:textId="77777777" w:rsidTr="00703FCA">
        <w:tc>
          <w:tcPr>
            <w:tcW w:w="9857" w:type="dxa"/>
            <w:gridSpan w:val="20"/>
            <w:shd w:val="clear" w:color="auto" w:fill="auto"/>
          </w:tcPr>
          <w:p w14:paraId="6DE44109" w14:textId="77777777" w:rsidR="00BC247E" w:rsidRDefault="00BC247E" w:rsidP="00EE5BCA">
            <w:pPr>
              <w:pStyle w:val="Sectionheading"/>
              <w:rPr>
                <w:rFonts w:eastAsia="Calibri"/>
              </w:rPr>
            </w:pPr>
          </w:p>
          <w:p w14:paraId="09F33A0C" w14:textId="0318EA61" w:rsidR="00D7093A" w:rsidRPr="00EE5BCA" w:rsidRDefault="00703E1B" w:rsidP="00EE5BCA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>2 About the application</w:t>
            </w:r>
          </w:p>
        </w:tc>
      </w:tr>
      <w:tr w:rsidR="00703E1B" w:rsidRPr="00EE5BCA" w14:paraId="09F33A0F" w14:textId="77777777" w:rsidTr="00703FCA">
        <w:tc>
          <w:tcPr>
            <w:tcW w:w="9857" w:type="dxa"/>
            <w:gridSpan w:val="20"/>
            <w:shd w:val="clear" w:color="auto" w:fill="auto"/>
          </w:tcPr>
          <w:p w14:paraId="2DD468D3" w14:textId="5E4E2611" w:rsidR="002A1871" w:rsidRPr="007656E0" w:rsidRDefault="002A1871" w:rsidP="00500EBA">
            <w:pPr>
              <w:pStyle w:val="SubQuestion"/>
              <w:rPr>
                <w:rStyle w:val="Responseboxtext"/>
                <w:rFonts w:eastAsia="Calibri"/>
              </w:rPr>
            </w:pPr>
            <w:r w:rsidRPr="007656E0">
              <w:rPr>
                <w:rStyle w:val="Responseboxtext"/>
                <w:rFonts w:eastAsia="Calibri"/>
              </w:rPr>
              <w:t>2a Is this a surrender application for a medium combustion plant or specified generator?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54"/>
              <w:gridCol w:w="567"/>
              <w:gridCol w:w="3211"/>
            </w:tblGrid>
            <w:tr w:rsidR="002A1871" w:rsidRPr="007656E0" w14:paraId="3F23E59C" w14:textId="77777777" w:rsidTr="002A1871">
              <w:tc>
                <w:tcPr>
                  <w:tcW w:w="754" w:type="dxa"/>
                  <w:shd w:val="clear" w:color="auto" w:fill="auto"/>
                </w:tcPr>
                <w:p w14:paraId="0675AF79" w14:textId="34D0373D" w:rsidR="002A1871" w:rsidRPr="007656E0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</w:rPr>
                    <w:t>No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6BD95E8A" w14:textId="2F9DA0BF" w:rsidR="002A1871" w:rsidRPr="007656E0" w:rsidRDefault="00000000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sdt>
                    <w:sdtPr>
                      <w:rPr>
                        <w:rStyle w:val="Responseboxtext"/>
                        <w:rFonts w:eastAsia="Calibri"/>
                        <w:b w:val="0"/>
                      </w:rPr>
                      <w:id w:val="441115340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80074">
                        <w:rPr>
                          <w:rStyle w:val="Responseboxtext"/>
                          <w:rFonts w:ascii="MS Gothic" w:eastAsia="MS Gothic" w:hAnsi="MS Gothic" w:hint="eastAsia"/>
                          <w:b w:val="0"/>
                        </w:rPr>
                        <w:t>☒</w:t>
                      </w:r>
                    </w:sdtContent>
                  </w:sdt>
                </w:p>
              </w:tc>
              <w:tc>
                <w:tcPr>
                  <w:tcW w:w="3211" w:type="dxa"/>
                  <w:shd w:val="clear" w:color="auto" w:fill="auto"/>
                </w:tcPr>
                <w:p w14:paraId="0D0CCD12" w14:textId="0C044FFD" w:rsidR="002A1871" w:rsidRPr="007656E0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  <w:i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  <w:i/>
                    </w:rPr>
                    <w:t>Go to Section 2b</w:t>
                  </w:r>
                </w:p>
              </w:tc>
            </w:tr>
            <w:tr w:rsidR="002A1871" w14:paraId="25220570" w14:textId="77777777" w:rsidTr="002A1871">
              <w:tc>
                <w:tcPr>
                  <w:tcW w:w="754" w:type="dxa"/>
                  <w:shd w:val="clear" w:color="auto" w:fill="auto"/>
                </w:tcPr>
                <w:p w14:paraId="5F2C62BE" w14:textId="43A43C7D" w:rsidR="002A1871" w:rsidRPr="007656E0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</w:rPr>
                    <w:t>Yes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44D50165" w14:textId="7A4711A7" w:rsidR="002A1871" w:rsidRPr="007656E0" w:rsidRDefault="00000000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sdt>
                    <w:sdtPr>
                      <w:rPr>
                        <w:rStyle w:val="Responseboxtext"/>
                        <w:rFonts w:eastAsia="Calibri"/>
                        <w:b w:val="0"/>
                      </w:rPr>
                      <w:id w:val="8264040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A1871" w:rsidRPr="007656E0">
                        <w:rPr>
                          <w:rStyle w:val="Responseboxtext"/>
                          <w:rFonts w:ascii="MS Gothic" w:eastAsia="MS Gothic" w:hAnsi="MS Gothic" w:hint="eastAsia"/>
                          <w:b w:val="0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211" w:type="dxa"/>
                  <w:shd w:val="clear" w:color="auto" w:fill="auto"/>
                </w:tcPr>
                <w:p w14:paraId="3AA34886" w14:textId="5E34CF28" w:rsidR="002A1871" w:rsidRPr="00BC247E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  <w:i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  <w:i/>
                    </w:rPr>
                    <w:t>Go to</w:t>
                  </w:r>
                  <w:r w:rsidR="00DE3410" w:rsidRPr="007656E0">
                    <w:rPr>
                      <w:rStyle w:val="Responseboxtext"/>
                      <w:rFonts w:eastAsia="Calibri"/>
                      <w:b w:val="0"/>
                      <w:i/>
                    </w:rPr>
                    <w:t xml:space="preserve"> Section 2f</w:t>
                  </w:r>
                </w:p>
              </w:tc>
            </w:tr>
          </w:tbl>
          <w:p w14:paraId="09F33A0E" w14:textId="689FE025" w:rsidR="00703E1B" w:rsidRPr="00500EBA" w:rsidRDefault="00703E1B" w:rsidP="00500EB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2A1871">
              <w:rPr>
                <w:rFonts w:eastAsia="Calibri"/>
              </w:rPr>
              <w:t>b</w:t>
            </w:r>
            <w:r w:rsidRPr="00500EBA">
              <w:rPr>
                <w:rFonts w:eastAsia="Calibri"/>
              </w:rPr>
              <w:t xml:space="preserve"> Is this a low risk surrender application? </w:t>
            </w:r>
            <w:r w:rsidRPr="00600150">
              <w:rPr>
                <w:rFonts w:eastAsia="Calibri"/>
                <w:b w:val="0"/>
              </w:rPr>
              <w:t>(see guidance notes on part E2)</w:t>
            </w:r>
          </w:p>
        </w:tc>
      </w:tr>
      <w:tr w:rsidR="005965C1" w:rsidRPr="00EE5BCA" w14:paraId="1586E36D" w14:textId="77777777" w:rsidTr="00703FCA">
        <w:tc>
          <w:tcPr>
            <w:tcW w:w="9857" w:type="dxa"/>
            <w:gridSpan w:val="20"/>
            <w:shd w:val="clear" w:color="auto" w:fill="auto"/>
          </w:tcPr>
          <w:p w14:paraId="7D03CAC5" w14:textId="6AD8E0CC" w:rsidR="00023CD8" w:rsidRPr="00500EBA" w:rsidRDefault="00023CD8" w:rsidP="005965C1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‘Low risk’ includes </w:t>
            </w:r>
            <w:r w:rsidR="005965C1">
              <w:rPr>
                <w:rFonts w:eastAsia="Calibri"/>
                <w:lang w:eastAsia="en-GB"/>
              </w:rPr>
              <w:t>facilit</w:t>
            </w:r>
            <w:r>
              <w:rPr>
                <w:rFonts w:eastAsia="Calibri"/>
                <w:lang w:eastAsia="en-GB"/>
              </w:rPr>
              <w:t xml:space="preserve">ies where activities </w:t>
            </w:r>
            <w:r w:rsidR="005965C1">
              <w:rPr>
                <w:rFonts w:eastAsia="Calibri"/>
                <w:lang w:eastAsia="en-GB"/>
              </w:rPr>
              <w:t>have not started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500EBA" w:rsidRPr="00EE5BCA" w14:paraId="09F33A13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10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4599552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11" w14:textId="42751DF3" w:rsidR="00500EBA" w:rsidRPr="00EE5BCA" w:rsidRDefault="00280074" w:rsidP="007F283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12" w14:textId="2D9A5255" w:rsidR="00500EBA" w:rsidRPr="00023CD8" w:rsidRDefault="00023CD8" w:rsidP="00EE5BCA">
            <w:pPr>
              <w:pStyle w:val="Questiontext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Go to section 2b</w:t>
            </w:r>
          </w:p>
        </w:tc>
      </w:tr>
      <w:tr w:rsidR="00500EBA" w:rsidRPr="00EE5BCA" w14:paraId="09F33A17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14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711763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15" w14:textId="77777777" w:rsidR="00500EBA" w:rsidRPr="00EE5BCA" w:rsidRDefault="00500EBA" w:rsidP="007F2834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16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</w:p>
        </w:tc>
      </w:tr>
      <w:tr w:rsidR="00703E1B" w:rsidRPr="00EE5BCA" w14:paraId="09F33A19" w14:textId="77777777" w:rsidTr="00703FCA">
        <w:trPr>
          <w:trHeight w:val="276"/>
        </w:trPr>
        <w:tc>
          <w:tcPr>
            <w:tcW w:w="9857" w:type="dxa"/>
            <w:gridSpan w:val="20"/>
            <w:shd w:val="clear" w:color="auto" w:fill="auto"/>
          </w:tcPr>
          <w:p w14:paraId="09F33A18" w14:textId="77777777" w:rsidR="00703E1B" w:rsidRPr="00EE5BCA" w:rsidRDefault="00703E1B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Please attach a copy of the evidence and give us the document reference below.</w:t>
            </w:r>
          </w:p>
        </w:tc>
      </w:tr>
      <w:tr w:rsidR="00E8230F" w:rsidRPr="007B7529" w14:paraId="64D61639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2808B176" w14:textId="1B23D8B9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239780827"/>
            <w:placeholder>
              <w:docPart w:val="565A050627BE4C81B2E8404BFF83A47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08CC059" w14:textId="77777777" w:rsidR="00E8230F" w:rsidRPr="007B7529" w:rsidRDefault="00E8230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2BC1748" w14:textId="77777777" w:rsidR="00E8230F" w:rsidRPr="007B7529" w:rsidRDefault="00E8230F" w:rsidP="00373BAE">
            <w:pPr>
              <w:pStyle w:val="Questiontext"/>
            </w:pPr>
          </w:p>
        </w:tc>
      </w:tr>
      <w:tr w:rsidR="00500EBA" w:rsidRPr="00EE5BCA" w14:paraId="09F33A1E" w14:textId="77777777" w:rsidTr="00703FCA">
        <w:tc>
          <w:tcPr>
            <w:tcW w:w="9857" w:type="dxa"/>
            <w:gridSpan w:val="20"/>
            <w:shd w:val="clear" w:color="auto" w:fill="auto"/>
          </w:tcPr>
          <w:p w14:paraId="09F33A1D" w14:textId="5866CF2B" w:rsidR="00500EBA" w:rsidRPr="00500EBA" w:rsidRDefault="00500EBA" w:rsidP="00023CD8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c</w:t>
            </w:r>
            <w:r w:rsidRPr="00500EBA">
              <w:rPr>
                <w:rFonts w:eastAsia="Calibri"/>
              </w:rPr>
              <w:t xml:space="preserve"> Is this a basic surrender application? </w:t>
            </w:r>
            <w:r w:rsidRPr="00600150">
              <w:rPr>
                <w:rFonts w:eastAsia="Calibri"/>
                <w:b w:val="0"/>
              </w:rPr>
              <w:t>(see guidance notes</w:t>
            </w:r>
            <w:r w:rsidR="00600150" w:rsidRPr="00600150">
              <w:rPr>
                <w:rFonts w:eastAsia="Calibri"/>
                <w:b w:val="0"/>
              </w:rPr>
              <w:t xml:space="preserve"> on part E2</w:t>
            </w:r>
            <w:r w:rsidRPr="00600150">
              <w:rPr>
                <w:rFonts w:eastAsia="Calibri"/>
                <w:b w:val="0"/>
              </w:rPr>
              <w:t>)</w:t>
            </w:r>
          </w:p>
        </w:tc>
      </w:tr>
      <w:tr w:rsidR="00500EBA" w:rsidRPr="00EE5BCA" w14:paraId="09F33A22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1F" w14:textId="77777777" w:rsidR="00500EBA" w:rsidRPr="00EE5BCA" w:rsidRDefault="00500EBA" w:rsidP="007F2834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991514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20" w14:textId="734DC384" w:rsidR="00500EBA" w:rsidRPr="00EE5BCA" w:rsidRDefault="0009152F" w:rsidP="007F283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21" w14:textId="522E9B69" w:rsidR="00500EBA" w:rsidRPr="00EE5BCA" w:rsidRDefault="00023CD8" w:rsidP="007F283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i/>
              </w:rPr>
              <w:t>Go to section 2e</w:t>
            </w:r>
          </w:p>
        </w:tc>
      </w:tr>
      <w:tr w:rsidR="00500EBA" w:rsidRPr="00EE5BCA" w14:paraId="09F33A26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23" w14:textId="77777777" w:rsidR="00500EBA" w:rsidRPr="00EE5BCA" w:rsidRDefault="00500EBA" w:rsidP="007F2834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307738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24" w14:textId="77777777" w:rsidR="00500EBA" w:rsidRPr="00EE5BCA" w:rsidRDefault="00500EBA" w:rsidP="007F2834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25" w14:textId="77777777" w:rsidR="00500EBA" w:rsidRPr="00EE5BCA" w:rsidRDefault="00500EBA" w:rsidP="007F2834">
            <w:pPr>
              <w:pStyle w:val="Questiontext"/>
              <w:rPr>
                <w:rFonts w:eastAsia="Calibri"/>
              </w:rPr>
            </w:pPr>
          </w:p>
        </w:tc>
      </w:tr>
      <w:tr w:rsidR="00500EBA" w:rsidRPr="00EE5BCA" w14:paraId="09F33A28" w14:textId="77777777" w:rsidTr="00703FCA">
        <w:trPr>
          <w:trHeight w:val="276"/>
        </w:trPr>
        <w:tc>
          <w:tcPr>
            <w:tcW w:w="9857" w:type="dxa"/>
            <w:gridSpan w:val="20"/>
            <w:shd w:val="clear" w:color="auto" w:fill="auto"/>
          </w:tcPr>
          <w:p w14:paraId="09F33A27" w14:textId="77777777" w:rsidR="00500EBA" w:rsidRPr="00EE5BCA" w:rsidRDefault="00500EBA" w:rsidP="00AC5D13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Please attach a copy of the evidence and give us the </w:t>
            </w:r>
            <w:r w:rsidRPr="00AC5D13">
              <w:rPr>
                <w:rFonts w:eastAsia="Calibri"/>
              </w:rPr>
              <w:t>document</w:t>
            </w:r>
            <w:r>
              <w:rPr>
                <w:rFonts w:eastAsia="Calibri"/>
                <w:lang w:eastAsia="en-GB"/>
              </w:rPr>
              <w:t xml:space="preserve"> reference below.</w:t>
            </w:r>
          </w:p>
        </w:tc>
      </w:tr>
      <w:tr w:rsidR="00E8230F" w:rsidRPr="007B7529" w14:paraId="7F5D6836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A25FEC2" w14:textId="77777777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9192540"/>
            <w:placeholder>
              <w:docPart w:val="1E33A769C62B4CBFB89BDD8AA624107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EAB43A0" w14:textId="77777777" w:rsidR="00E8230F" w:rsidRPr="007B7529" w:rsidRDefault="00E8230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B4E2138" w14:textId="77777777" w:rsidR="00E8230F" w:rsidRPr="007B7529" w:rsidRDefault="00E8230F" w:rsidP="00373BAE">
            <w:pPr>
              <w:pStyle w:val="Questiontext"/>
            </w:pPr>
          </w:p>
        </w:tc>
      </w:tr>
      <w:tr w:rsidR="00703E1B" w:rsidRPr="00EE5BCA" w14:paraId="09F33A2D" w14:textId="77777777" w:rsidTr="00703FCA">
        <w:tc>
          <w:tcPr>
            <w:tcW w:w="9857" w:type="dxa"/>
            <w:gridSpan w:val="20"/>
            <w:shd w:val="clear" w:color="auto" w:fill="auto"/>
          </w:tcPr>
          <w:p w14:paraId="09F33A2C" w14:textId="7B269BC1" w:rsidR="00703E1B" w:rsidRPr="00500EBA" w:rsidRDefault="00703E1B" w:rsidP="00500EB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d</w:t>
            </w:r>
            <w:r w:rsidRPr="00500EBA">
              <w:rPr>
                <w:rFonts w:eastAsia="Calibri"/>
              </w:rPr>
              <w:t xml:space="preserve"> Have we confirmed during discussions we have had with you before your application that this will be a low-risk or</w:t>
            </w:r>
            <w:r w:rsidR="00500EBA" w:rsidRPr="00500EBA">
              <w:rPr>
                <w:rFonts w:eastAsia="Calibri"/>
              </w:rPr>
              <w:t xml:space="preserve"> basic surrender?</w:t>
            </w:r>
          </w:p>
        </w:tc>
      </w:tr>
      <w:tr w:rsidR="00023CD8" w:rsidRPr="00EE5BCA" w14:paraId="5DC8E45F" w14:textId="77777777" w:rsidTr="00703FCA">
        <w:tc>
          <w:tcPr>
            <w:tcW w:w="9857" w:type="dxa"/>
            <w:gridSpan w:val="20"/>
            <w:shd w:val="clear" w:color="auto" w:fill="auto"/>
          </w:tcPr>
          <w:p w14:paraId="7B50974A" w14:textId="787772C1" w:rsidR="00023CD8" w:rsidRPr="00023CD8" w:rsidRDefault="00023CD8" w:rsidP="00023CD8">
            <w:pPr>
              <w:pStyle w:val="SubQuestion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</w:rPr>
              <w:t xml:space="preserve">We will not be able to process an application for ‘low risk’ or ‘basic’ surrender unless you include written </w:t>
            </w:r>
            <w:r w:rsidR="00F23904">
              <w:rPr>
                <w:rFonts w:eastAsia="Calibri"/>
                <w:b w:val="0"/>
              </w:rPr>
              <w:t>evidence</w:t>
            </w:r>
            <w:r>
              <w:rPr>
                <w:rFonts w:eastAsia="Calibri"/>
                <w:b w:val="0"/>
              </w:rPr>
              <w:t xml:space="preserve"> that your site compliance officer has confirmed you meet the relevant standards.</w:t>
            </w:r>
          </w:p>
        </w:tc>
      </w:tr>
      <w:tr w:rsidR="00500EBA" w:rsidRPr="00EE5BCA" w14:paraId="09F33A31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2E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770211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2F" w14:textId="77777777" w:rsidR="00500EBA" w:rsidRPr="00EE5BCA" w:rsidRDefault="00500EBA" w:rsidP="007F2834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0" w14:textId="75880F20" w:rsidR="00500EBA" w:rsidRPr="00023CD8" w:rsidRDefault="00023CD8" w:rsidP="00023CD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We recommend you contact your site compliance officer before you submit the application.</w:t>
            </w:r>
          </w:p>
        </w:tc>
      </w:tr>
      <w:tr w:rsidR="00500EBA" w:rsidRPr="00EE5BCA" w14:paraId="09F33A35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32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74846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33" w14:textId="77777777" w:rsidR="00500EBA" w:rsidRPr="00EE5BCA" w:rsidRDefault="00500EBA" w:rsidP="007F2834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4" w14:textId="487B32EE" w:rsidR="00500EBA" w:rsidRPr="00EE5BCA" w:rsidRDefault="00023CD8" w:rsidP="00EE5BC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Tell us the document reference for the confirmation.</w:t>
            </w:r>
          </w:p>
        </w:tc>
      </w:tr>
      <w:tr w:rsidR="00E8230F" w:rsidRPr="007B7529" w14:paraId="4C7E1E7A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176A188D" w14:textId="77777777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33701510"/>
            <w:placeholder>
              <w:docPart w:val="FD2D947B4DD541B8ACC974E3566ED36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C3C85CE" w14:textId="77777777" w:rsidR="00E8230F" w:rsidRPr="007B7529" w:rsidRDefault="00E8230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8E60C9A" w14:textId="77777777" w:rsidR="00E8230F" w:rsidRPr="007B7529" w:rsidRDefault="00E8230F" w:rsidP="00373BAE">
            <w:pPr>
              <w:pStyle w:val="Questiontext"/>
            </w:pPr>
          </w:p>
        </w:tc>
      </w:tr>
      <w:tr w:rsidR="00EE5BCA" w:rsidRPr="00EE5BCA" w14:paraId="09F33A37" w14:textId="77777777" w:rsidTr="00703FCA">
        <w:trPr>
          <w:trHeight w:val="276"/>
        </w:trPr>
        <w:tc>
          <w:tcPr>
            <w:tcW w:w="9857" w:type="dxa"/>
            <w:gridSpan w:val="20"/>
            <w:shd w:val="clear" w:color="auto" w:fill="auto"/>
          </w:tcPr>
          <w:p w14:paraId="09F33A36" w14:textId="133233FA" w:rsidR="00EE5BCA" w:rsidRPr="00EE5BCA" w:rsidRDefault="00023CD8" w:rsidP="007E28F1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e</w:t>
            </w:r>
            <w:r>
              <w:rPr>
                <w:rFonts w:eastAsia="Calibri"/>
              </w:rPr>
              <w:t xml:space="preserve"> </w:t>
            </w:r>
            <w:r w:rsidR="00EE5BCA" w:rsidRPr="00EE5BCA">
              <w:rPr>
                <w:rFonts w:eastAsia="Calibri"/>
              </w:rPr>
              <w:t>Have there been any changes since the discussions?</w:t>
            </w:r>
          </w:p>
        </w:tc>
      </w:tr>
      <w:tr w:rsidR="00500EBA" w:rsidRPr="00EE5BCA" w14:paraId="09F33A3B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38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349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39" w14:textId="77777777" w:rsidR="00500EBA" w:rsidRPr="00EE5BCA" w:rsidRDefault="00500EBA" w:rsidP="007F2834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A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</w:p>
        </w:tc>
      </w:tr>
      <w:tr w:rsidR="00500EBA" w:rsidRPr="00EE5BCA" w14:paraId="09F33A3F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3C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6268922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3D" w14:textId="3D8BE313" w:rsidR="00500EBA" w:rsidRPr="00EE5BCA" w:rsidRDefault="0009152F" w:rsidP="007F283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E" w14:textId="09AE0F27" w:rsidR="00500EBA" w:rsidRPr="00EE5BCA" w:rsidRDefault="00023CD8" w:rsidP="00EE5BC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We recommend you contact your site compliance officer before you submit the application. </w:t>
            </w:r>
          </w:p>
        </w:tc>
      </w:tr>
      <w:tr w:rsidR="00D7093A" w:rsidRPr="00EE5BCA" w14:paraId="09F33A41" w14:textId="77777777" w:rsidTr="00703FCA">
        <w:tc>
          <w:tcPr>
            <w:tcW w:w="9857" w:type="dxa"/>
            <w:gridSpan w:val="20"/>
            <w:shd w:val="clear" w:color="auto" w:fill="auto"/>
          </w:tcPr>
          <w:p w14:paraId="09F33A40" w14:textId="77777777" w:rsidR="00D7093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Please send us a copy of confirmation or a letter justifying any changes you have made since pre-application discussions. Give us the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reference number you have given this document.</w:t>
            </w:r>
          </w:p>
        </w:tc>
      </w:tr>
      <w:tr w:rsidR="00E8230F" w:rsidRPr="007B7529" w14:paraId="02B9C7AF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5E7DF232" w14:textId="77777777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917750038"/>
            <w:placeholder>
              <w:docPart w:val="125A62717F814D0B91CBB02370E21E2E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C14C45" w14:textId="5DD94B32" w:rsidR="00E8230F" w:rsidRPr="007B7529" w:rsidRDefault="0009152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Surrender </w:t>
                </w:r>
                <w:r w:rsidR="00B4607B">
                  <w:rPr>
                    <w:rStyle w:val="Responseboxtext"/>
                  </w:rPr>
                  <w:t>B</w:t>
                </w:r>
                <w:r>
                  <w:rPr>
                    <w:rStyle w:val="Responseboxtext"/>
                  </w:rPr>
                  <w:t>ackground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297C052" w14:textId="77777777" w:rsidR="00E8230F" w:rsidRPr="007B7529" w:rsidRDefault="00E8230F" w:rsidP="00373BAE">
            <w:pPr>
              <w:pStyle w:val="Questiontext"/>
            </w:pPr>
          </w:p>
        </w:tc>
      </w:tr>
      <w:tr w:rsidR="00EE5BCA" w:rsidRPr="00EE5BCA" w14:paraId="09F33A46" w14:textId="77777777" w:rsidTr="00703FCA">
        <w:tc>
          <w:tcPr>
            <w:tcW w:w="9857" w:type="dxa"/>
            <w:gridSpan w:val="20"/>
            <w:shd w:val="clear" w:color="auto" w:fill="auto"/>
          </w:tcPr>
          <w:p w14:paraId="09F33A45" w14:textId="0800B0DA" w:rsidR="00EE5BCA" w:rsidRPr="00500EBA" w:rsidRDefault="00EE5BCA" w:rsidP="00023CD8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f</w:t>
            </w:r>
            <w:r w:rsidRPr="00500EBA">
              <w:rPr>
                <w:rFonts w:eastAsia="Calibri"/>
              </w:rPr>
              <w:t xml:space="preserve"> Tick below to show whether you are applying to surrender all or part of your permit</w:t>
            </w:r>
          </w:p>
        </w:tc>
      </w:tr>
      <w:tr w:rsidR="00EE5BCA" w:rsidRPr="00EE5BCA" w14:paraId="09F33A4A" w14:textId="77777777" w:rsidTr="00703FCA">
        <w:trPr>
          <w:trHeight w:val="253"/>
        </w:trPr>
        <w:tc>
          <w:tcPr>
            <w:tcW w:w="1705" w:type="dxa"/>
            <w:gridSpan w:val="6"/>
            <w:shd w:val="clear" w:color="auto" w:fill="auto"/>
          </w:tcPr>
          <w:p w14:paraId="09F33A47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All of permit</w:t>
            </w:r>
          </w:p>
        </w:tc>
        <w:sdt>
          <w:sdtPr>
            <w:rPr>
              <w:rStyle w:val="Responseboxtext"/>
              <w:rFonts w:eastAsia="Calibri"/>
            </w:rPr>
            <w:id w:val="16856305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gridSpan w:val="2"/>
                <w:shd w:val="clear" w:color="auto" w:fill="auto"/>
              </w:tcPr>
              <w:p w14:paraId="09F33A48" w14:textId="1DA9C063" w:rsidR="00EE5BCA" w:rsidRPr="00EE5BCA" w:rsidRDefault="0009152F" w:rsidP="00EE5BCA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727" w:type="dxa"/>
            <w:gridSpan w:val="12"/>
            <w:shd w:val="clear" w:color="auto" w:fill="auto"/>
          </w:tcPr>
          <w:p w14:paraId="09F33A49" w14:textId="2B089A6E" w:rsidR="00EE5BCA" w:rsidRPr="00023CD8" w:rsidRDefault="00023CD8" w:rsidP="007E28F1">
            <w:pPr>
              <w:pStyle w:val="Questiontext"/>
              <w:rPr>
                <w:rFonts w:eastAsia="Calibri"/>
                <w:i/>
              </w:rPr>
            </w:pPr>
            <w:r w:rsidRPr="00023CD8">
              <w:rPr>
                <w:rFonts w:eastAsia="Calibri"/>
                <w:i/>
              </w:rPr>
              <w:t>G</w:t>
            </w:r>
            <w:r w:rsidR="00EE5BCA" w:rsidRPr="00023CD8">
              <w:rPr>
                <w:rFonts w:eastAsia="Calibri"/>
                <w:i/>
              </w:rPr>
              <w:t xml:space="preserve">o to section </w:t>
            </w:r>
            <w:r w:rsidR="007E28F1">
              <w:rPr>
                <w:rFonts w:eastAsia="Calibri"/>
                <w:i/>
              </w:rPr>
              <w:t>4</w:t>
            </w:r>
          </w:p>
        </w:tc>
      </w:tr>
      <w:tr w:rsidR="00EE5BCA" w:rsidRPr="00EE5BCA" w14:paraId="09F33A4E" w14:textId="77777777" w:rsidTr="00703FCA">
        <w:trPr>
          <w:trHeight w:val="252"/>
        </w:trPr>
        <w:tc>
          <w:tcPr>
            <w:tcW w:w="1705" w:type="dxa"/>
            <w:gridSpan w:val="6"/>
            <w:shd w:val="clear" w:color="auto" w:fill="auto"/>
          </w:tcPr>
          <w:p w14:paraId="09F33A4B" w14:textId="77777777" w:rsidR="00EE5BCA" w:rsidRPr="00EE5BCA" w:rsidRDefault="00EE5BCA" w:rsidP="00EE5BCA">
            <w:pPr>
              <w:pStyle w:val="Questiontext"/>
            </w:pPr>
            <w:r w:rsidRPr="00EE5BCA">
              <w:rPr>
                <w:rFonts w:eastAsia="Calibri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-45227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gridSpan w:val="2"/>
                <w:shd w:val="clear" w:color="auto" w:fill="auto"/>
              </w:tcPr>
              <w:p w14:paraId="09F33A4C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727" w:type="dxa"/>
            <w:gridSpan w:val="12"/>
            <w:shd w:val="clear" w:color="auto" w:fill="auto"/>
          </w:tcPr>
          <w:p w14:paraId="09F33A4D" w14:textId="54B70541" w:rsidR="00EE5BCA" w:rsidRPr="00023CD8" w:rsidRDefault="00023CD8" w:rsidP="00EE5BCA">
            <w:pPr>
              <w:pStyle w:val="Questiontext"/>
              <w:rPr>
                <w:rFonts w:eastAsia="Calibri"/>
                <w:i/>
              </w:rPr>
            </w:pPr>
            <w:r w:rsidRPr="00023CD8">
              <w:rPr>
                <w:rFonts w:eastAsia="Calibri"/>
                <w:i/>
              </w:rPr>
              <w:t>G</w:t>
            </w:r>
            <w:r w:rsidR="007E28F1">
              <w:rPr>
                <w:rFonts w:eastAsia="Calibri"/>
                <w:i/>
              </w:rPr>
              <w:t>o to section 3</w:t>
            </w:r>
          </w:p>
        </w:tc>
      </w:tr>
      <w:tr w:rsidR="00EE5BCA" w:rsidRPr="00EE5BCA" w14:paraId="09F33A50" w14:textId="77777777" w:rsidTr="00703FCA">
        <w:tc>
          <w:tcPr>
            <w:tcW w:w="9857" w:type="dxa"/>
            <w:gridSpan w:val="20"/>
            <w:shd w:val="clear" w:color="auto" w:fill="auto"/>
          </w:tcPr>
          <w:p w14:paraId="09F33A4F" w14:textId="77777777" w:rsidR="00EE5BCA" w:rsidRPr="00EE5BCA" w:rsidRDefault="00EE5BCA" w:rsidP="00EE5BCA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>3 About the parts of the permit you want to surrender and the parts you want to keep</w:t>
            </w:r>
          </w:p>
        </w:tc>
      </w:tr>
      <w:tr w:rsidR="00EF033A" w:rsidRPr="007C08F6" w14:paraId="5F78C23B" w14:textId="77777777" w:rsidTr="00703FCA">
        <w:tc>
          <w:tcPr>
            <w:tcW w:w="9857" w:type="dxa"/>
            <w:gridSpan w:val="20"/>
            <w:shd w:val="clear" w:color="auto" w:fill="auto"/>
          </w:tcPr>
          <w:p w14:paraId="41C28BC4" w14:textId="77777777" w:rsidR="00EF033A" w:rsidRPr="00B361A0" w:rsidRDefault="00EF033A" w:rsidP="006B417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3a Supply a map or plan identifying the part (or parts) of the permit your application relates to</w:t>
            </w:r>
          </w:p>
        </w:tc>
      </w:tr>
      <w:tr w:rsidR="00E8230F" w:rsidRPr="007B7529" w14:paraId="0D250592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555B98B4" w14:textId="77777777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243954369"/>
            <w:placeholder>
              <w:docPart w:val="87174FDD21944EEBAE864E6C1E021D5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FE1F89" w14:textId="77777777" w:rsidR="00E8230F" w:rsidRPr="007B7529" w:rsidRDefault="00E8230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10CA50E" w14:textId="77777777" w:rsidR="00E8230F" w:rsidRPr="007B7529" w:rsidRDefault="00E8230F" w:rsidP="00373BAE">
            <w:pPr>
              <w:pStyle w:val="Questiontext"/>
            </w:pPr>
          </w:p>
        </w:tc>
      </w:tr>
      <w:tr w:rsidR="00EF033A" w:rsidRPr="00EE5BCA" w14:paraId="12184C9B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5B1D677F" w14:textId="465A7B78" w:rsidR="00EF033A" w:rsidRPr="00EE5BCA" w:rsidRDefault="00EF033A" w:rsidP="00EF033A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EE5BCA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Supply </w:t>
            </w:r>
            <w:r w:rsidRPr="00EE5BCA">
              <w:rPr>
                <w:rFonts w:eastAsia="Calibri"/>
              </w:rPr>
              <w:t>a map or plan identifying the part (or parts) of the permit you will be keeping (please mark the new boundary in green).</w:t>
            </w:r>
          </w:p>
        </w:tc>
      </w:tr>
      <w:tr w:rsidR="00E8230F" w:rsidRPr="007B7529" w14:paraId="7D81ED26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2B2662B" w14:textId="77777777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lastRenderedPageBreak/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51346842"/>
            <w:placeholder>
              <w:docPart w:val="B790F12A37034844B16C52B9E33E4049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1066140" w14:textId="77777777" w:rsidR="00E8230F" w:rsidRPr="007B7529" w:rsidRDefault="00E8230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CCDC816" w14:textId="77777777" w:rsidR="00E8230F" w:rsidRPr="007B7529" w:rsidRDefault="00E8230F" w:rsidP="00373BAE">
            <w:pPr>
              <w:pStyle w:val="Questiontext"/>
            </w:pPr>
          </w:p>
        </w:tc>
      </w:tr>
      <w:tr w:rsidR="00EE5BCA" w:rsidRPr="00EE5BCA" w14:paraId="09F33A52" w14:textId="77777777" w:rsidTr="00703FCA">
        <w:tc>
          <w:tcPr>
            <w:tcW w:w="9857" w:type="dxa"/>
            <w:gridSpan w:val="20"/>
            <w:shd w:val="clear" w:color="auto" w:fill="auto"/>
          </w:tcPr>
          <w:p w14:paraId="09F33A51" w14:textId="1B85E14C" w:rsidR="00EE5BCA" w:rsidRPr="00500EBA" w:rsidRDefault="00EE5BCA" w:rsidP="00EF033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3</w:t>
            </w:r>
            <w:r w:rsidR="00EF033A">
              <w:rPr>
                <w:rFonts w:eastAsia="Calibri"/>
              </w:rPr>
              <w:t>c</w:t>
            </w:r>
            <w:r w:rsidRPr="00500EBA">
              <w:rPr>
                <w:rFonts w:eastAsia="Calibri"/>
              </w:rPr>
              <w:t xml:space="preserve"> Fill in Table 1 below with details of all the activities you no longer operate or plan to stop operating</w:t>
            </w:r>
          </w:p>
        </w:tc>
      </w:tr>
      <w:tr w:rsidR="00EE5BCA" w:rsidRPr="00EE5BCA" w14:paraId="09F33A54" w14:textId="77777777" w:rsidTr="00703FCA">
        <w:tc>
          <w:tcPr>
            <w:tcW w:w="9857" w:type="dxa"/>
            <w:gridSpan w:val="20"/>
            <w:shd w:val="clear" w:color="auto" w:fill="auto"/>
          </w:tcPr>
          <w:p w14:paraId="09F33A53" w14:textId="77777777" w:rsidR="00EE5BC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Fill in a separate table for each activity you are applying to surrender. Use a separate sheet if you have a long list and send it to us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with your application form. Tell us below the reference you have given the extra sheet.</w:t>
            </w:r>
          </w:p>
        </w:tc>
      </w:tr>
      <w:tr w:rsidR="00E8230F" w:rsidRPr="007B7529" w14:paraId="007DC8E5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0F2CF9FF" w14:textId="77777777" w:rsidR="00E8230F" w:rsidRPr="007B7529" w:rsidRDefault="00E8230F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880509835"/>
            <w:placeholder>
              <w:docPart w:val="8F797F9FD04B4C12B42A5378DD7AE4A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B7F5B84" w14:textId="77777777" w:rsidR="00E8230F" w:rsidRPr="007B7529" w:rsidRDefault="00E8230F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FE6B369" w14:textId="77777777" w:rsidR="00E8230F" w:rsidRPr="007B7529" w:rsidRDefault="00E8230F" w:rsidP="00373BAE">
            <w:pPr>
              <w:pStyle w:val="Questiontext"/>
            </w:pPr>
          </w:p>
        </w:tc>
      </w:tr>
      <w:tr w:rsidR="00AC5D13" w:rsidRPr="003A523A" w14:paraId="4DCFBEBE" w14:textId="77777777" w:rsidTr="007F2B97">
        <w:tc>
          <w:tcPr>
            <w:tcW w:w="4114" w:type="dxa"/>
            <w:gridSpan w:val="13"/>
            <w:shd w:val="clear" w:color="auto" w:fill="auto"/>
          </w:tcPr>
          <w:p w14:paraId="7791D1F0" w14:textId="77777777" w:rsidR="00AC5D13" w:rsidRPr="003A523A" w:rsidRDefault="00AC5D13" w:rsidP="007F2B97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2FEB82" w14:textId="77777777" w:rsidR="00AC5D13" w:rsidRPr="003A523A" w:rsidRDefault="00AC5D13" w:rsidP="007F2B97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396AB5DD" w14:textId="77777777" w:rsidR="00AC5D13" w:rsidRPr="003A523A" w:rsidRDefault="00AC5D13" w:rsidP="007F2B97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23CD8" w:rsidRPr="00587D23" w14:paraId="7D7499B1" w14:textId="77777777" w:rsidTr="00703FCA">
        <w:tc>
          <w:tcPr>
            <w:tcW w:w="985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C256C" w14:textId="310428D8" w:rsidR="00023CD8" w:rsidRPr="00587D23" w:rsidRDefault="00023CD8" w:rsidP="00023CD8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 xml:space="preserve">Table 1 – Parts of the permit you want to </w:t>
            </w:r>
            <w:r>
              <w:rPr>
                <w:rFonts w:eastAsia="Calibri"/>
                <w:sz w:val="18"/>
                <w:szCs w:val="18"/>
                <w:lang w:eastAsia="en-GB"/>
              </w:rPr>
              <w:t>surrender</w:t>
            </w:r>
          </w:p>
        </w:tc>
      </w:tr>
      <w:tr w:rsidR="00023CD8" w:rsidRPr="00E8230F" w14:paraId="2890F560" w14:textId="77777777" w:rsidTr="00703FCA">
        <w:trPr>
          <w:trHeight w:val="73"/>
        </w:trPr>
        <w:tc>
          <w:tcPr>
            <w:tcW w:w="20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0612" w14:textId="77777777" w:rsidR="00023CD8" w:rsidRPr="00E8230F" w:rsidRDefault="00023CD8" w:rsidP="006B417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E8230F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1771582041"/>
            <w:placeholder>
              <w:docPart w:val="7787CC5401E24870AE240C4103E74028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839" w:type="dxa"/>
                <w:gridSpan w:val="1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FAADA9A" w14:textId="6BAABE50" w:rsidR="00023CD8" w:rsidRPr="00E8230F" w:rsidRDefault="00E8230F" w:rsidP="006B417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E8230F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023CD8" w:rsidRPr="00587D23" w14:paraId="177E7D6C" w14:textId="77777777" w:rsidTr="00703FCA">
        <w:trPr>
          <w:trHeight w:val="68"/>
        </w:trPr>
        <w:tc>
          <w:tcPr>
            <w:tcW w:w="41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C223CE3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C894" w14:textId="049EDB24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 xml:space="preserve">Description of the </w:t>
            </w:r>
            <w:r w:rsidR="00F23904" w:rsidRPr="00587D23">
              <w:rPr>
                <w:rFonts w:eastAsia="Calibri"/>
                <w:sz w:val="18"/>
                <w:szCs w:val="18"/>
              </w:rPr>
              <w:t>waste facility</w:t>
            </w:r>
            <w:r w:rsidRPr="00587D23">
              <w:rPr>
                <w:rFonts w:eastAsia="Calibri"/>
                <w:sz w:val="18"/>
                <w:szCs w:val="18"/>
              </w:rPr>
              <w:t xml:space="preserve"> or waste mobile plant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8FC2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F5F2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110B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1B5E9B74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023CD8" w:rsidRPr="00587D23" w14:paraId="64BEE4C3" w14:textId="77777777" w:rsidTr="00703FCA">
        <w:trPr>
          <w:trHeight w:val="68"/>
        </w:trPr>
        <w:tc>
          <w:tcPr>
            <w:tcW w:w="1363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9E4843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431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471CBD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64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42655CE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DB67CD3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CDFA550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AD5AEDF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2A2A5C8" w14:textId="77777777" w:rsidR="00023CD8" w:rsidRPr="00587D23" w:rsidRDefault="00023CD8" w:rsidP="006B4174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AC5D13" w:rsidRPr="00933A18" w14:paraId="2351DA33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F8B5BBDF92ED4F1D920268879E8D5D4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A5AF777" w14:textId="674CCF0C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5915156914B24E4FA6A060D1E79989E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D455EA" w14:textId="6F5B300A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3B21437015A14AD29FB2A405B207E0F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2F0C901" w14:textId="6EF38D1B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A8EC4577DB354C6C9BC55754AEB0352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5BDA6B" w14:textId="163F706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5324FBEC61CC44B38A9B46F6922883F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0D71768" w14:textId="18313102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63575562"/>
            <w:placeholder>
              <w:docPart w:val="471CC81B3E304EBE921C2C4F2DDF166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6A9D723" w14:textId="58AF34FD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9ED10C7705BF477BA601E6056596789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CAF11FD" w14:textId="58954AA9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153AFC08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80971F1A27E4A57B84299EB8353511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2C8E5A" w14:textId="65790B3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B56E99EB0B994BF1B575C376380465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65DD289" w14:textId="7DB377F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35E78E6BC90249D286F4FC025E69366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862A252" w14:textId="1B12C434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A73A4E1C233B4CA3BB61B0D3328829B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F9E162" w14:textId="10AF7CF4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2BA3EBC4BE9C4B99BB20EC8D982F1A2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482BEA" w14:textId="546790D9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5048270"/>
            <w:placeholder>
              <w:docPart w:val="2A9A346671B242F098739C27E8BE716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C99C82" w14:textId="3B4995E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6C3E0FF0B4F747F59E6284DB0F8C78F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85DB4D" w14:textId="579869E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53EF625E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435507DD68374B32B5DED9B95A5A60B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E37755" w14:textId="3E38DAA9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709D1E1DB45F4BF0AB539EA51C1D1DD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65A2BD" w14:textId="590798C2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C93827E595394B3481FB5332A568B80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521029A" w14:textId="24AAC6CB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F921948B9FE7437890D13AFC5F4E938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6DB4E6" w14:textId="2C6AA69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B6A6A6CAE1514BBA9E2E79B2C5672D1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C1A50E" w14:textId="3494842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713647506"/>
            <w:placeholder>
              <w:docPart w:val="7655CF55E0CF4BEEABC571556E73434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CE6118F" w14:textId="3880FFB8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8E1DECD76F7B4A00950D0889B78BF73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3C5E03" w14:textId="29BC8AD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7F267AC8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4944260552C74B5997E2B1999BB9F91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19DA2B7" w14:textId="374F046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03BF60FB232A4E978CCF762A53258B1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7815E8" w14:textId="3C69A08F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DB9F93B33C84451C9F0E449DB9B91D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4ED2D71" w14:textId="7BF74548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FF29A80914364BF09E9F9244BE07DE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9F4F874" w14:textId="186DE35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55DF931E1B2B4F25B85588946EA51BB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EC6104" w14:textId="2C5AC731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7136316"/>
            <w:placeholder>
              <w:docPart w:val="DC2BE8ED574144AF8104BC3474A8D3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52BF5B" w14:textId="0B6EE3CF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1DB0B9307F494DAE9BCBBD420E9EB2E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983C4EC" w14:textId="369D5688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62B33416" w14:textId="77777777" w:rsidTr="00373BAE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61998AF1D947448BA0CD50C580C386B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ADAC7D7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582F0CE142A41C1B289F6E93ACEB00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3179F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6FB746154F7C4754B09DCDD10497DA5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31FEF8A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F159ABC8DBD4450898B7028B47FAFDA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354491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1EEB5935E0E24AB79A534E7A354857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5945ACD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4064166"/>
            <w:placeholder>
              <w:docPart w:val="163FD7135BD94E8BBC40A55493A63C2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6C3912" w14:textId="32E75ADF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296F93F1322848CC9C1CD8CFBA5B565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D6562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758C2716" w14:textId="77777777" w:rsidTr="00373BAE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C2D624B14CEA4E8C89E77B795279852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FAE81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21F02637651541A8BB5070EAA3088BA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DA5FA7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C442F852BF214E529F137263DF0B1D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3859D4B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1FE967DB956D48EEB687F0F657B20D4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EFEA5D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37110CB262F141D4A948180AFD63E61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FEBA65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138367967"/>
            <w:placeholder>
              <w:docPart w:val="956A4CEF1B744126A0B6F9DDE05FBF3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C41688C" w14:textId="688D700B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BDA8A3F4315A445D911C0C713A935B4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4546AA5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61ED317C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AE83DFB4C03A4544986D2ACAD784EF3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2413DD3" w14:textId="21DE6110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6E52FAF421CD4C3FA2108C007CA3011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ED822D" w14:textId="33225860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A842153F9EA54212B3ACF738E58C65F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1A7A683" w14:textId="5551282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C03BFBE640E54EEF84156E490602F41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7AB8F83" w14:textId="30D0F741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placeholder>
              <w:docPart w:val="BD6DC32C1FCF4F37AD285DE036BE905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AD569B" w14:textId="392BCF63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003501671"/>
            <w:placeholder>
              <w:docPart w:val="E501DCFF972E483889BAEDF7FDFB0FB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E03843" w14:textId="1E11C45A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placeholder>
              <w:docPart w:val="D2E801E9246B47C4BA4E7AA7AB822D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DB2A29" w14:textId="0D9CEDB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EE5BCA" w:rsidRPr="00EE5BCA" w14:paraId="09F33AA9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A8" w14:textId="4235A799" w:rsidR="00EE5BCA" w:rsidRPr="00500EBA" w:rsidRDefault="00EE5BCA" w:rsidP="00C86311">
            <w:pPr>
              <w:pStyle w:val="SubQuestion"/>
              <w:spacing w:before="240"/>
              <w:rPr>
                <w:rFonts w:eastAsia="Calibri"/>
              </w:rPr>
            </w:pPr>
            <w:r w:rsidRPr="00500EBA">
              <w:rPr>
                <w:rFonts w:eastAsia="Calibri"/>
              </w:rPr>
              <w:t>3</w:t>
            </w:r>
            <w:r w:rsidR="00EF033A">
              <w:rPr>
                <w:rFonts w:eastAsia="Calibri"/>
              </w:rPr>
              <w:t>d</w:t>
            </w:r>
            <w:r w:rsidRPr="00500EBA">
              <w:rPr>
                <w:rFonts w:eastAsia="Calibri"/>
              </w:rPr>
              <w:t xml:space="preserve"> Do you think you will need to apply to vary (change) any of the permit conditions </w:t>
            </w:r>
            <w:proofErr w:type="gramStart"/>
            <w:r w:rsidRPr="00500EBA">
              <w:rPr>
                <w:rFonts w:eastAsia="Calibri"/>
              </w:rPr>
              <w:t>as a result of</w:t>
            </w:r>
            <w:proofErr w:type="gramEnd"/>
            <w:r w:rsidRPr="00500EBA">
              <w:rPr>
                <w:rFonts w:eastAsia="Calibri"/>
              </w:rPr>
              <w:t xml:space="preserve"> surrendering part</w:t>
            </w:r>
            <w:r w:rsidR="00500EBA">
              <w:rPr>
                <w:rFonts w:eastAsia="Calibri"/>
              </w:rPr>
              <w:t xml:space="preserve"> </w:t>
            </w:r>
            <w:r w:rsidRPr="00500EBA">
              <w:rPr>
                <w:rFonts w:eastAsia="Calibri"/>
              </w:rPr>
              <w:t>of your permit?</w:t>
            </w:r>
          </w:p>
        </w:tc>
      </w:tr>
      <w:tr w:rsidR="00EE5BCA" w:rsidRPr="00EE5BCA" w14:paraId="09F33AAB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AA" w14:textId="77777777" w:rsidR="00EE5BC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Note: If you are partially surrendering an area of land only it is unlikely that you will need to amend any conditions other than the site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plan.</w:t>
            </w:r>
          </w:p>
        </w:tc>
      </w:tr>
      <w:tr w:rsidR="00EE5BCA" w:rsidRPr="00EE5BCA" w14:paraId="09F33AAF" w14:textId="77777777" w:rsidTr="00703FCA">
        <w:trPr>
          <w:trHeight w:val="224"/>
        </w:trPr>
        <w:tc>
          <w:tcPr>
            <w:tcW w:w="712" w:type="dxa"/>
            <w:shd w:val="clear" w:color="auto" w:fill="auto"/>
          </w:tcPr>
          <w:p w14:paraId="09F33AAC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76792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AD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AE" w14:textId="1AE9BFB9" w:rsidR="00EE5BCA" w:rsidRPr="00EF033A" w:rsidRDefault="00EF033A" w:rsidP="00EE5BCA">
            <w:pPr>
              <w:pStyle w:val="Questiontext"/>
              <w:rPr>
                <w:rFonts w:eastAsia="Calibri"/>
                <w:i/>
              </w:rPr>
            </w:pPr>
            <w:r w:rsidRPr="00EF033A">
              <w:rPr>
                <w:rFonts w:eastAsia="Calibri"/>
                <w:i/>
              </w:rPr>
              <w:t>G</w:t>
            </w:r>
            <w:r w:rsidR="00EE5BCA" w:rsidRPr="00EF033A">
              <w:rPr>
                <w:rFonts w:eastAsia="Calibri"/>
                <w:i/>
              </w:rPr>
              <w:t>o to section 4</w:t>
            </w:r>
          </w:p>
        </w:tc>
      </w:tr>
      <w:tr w:rsidR="00EE5BCA" w:rsidRPr="00EE5BCA" w14:paraId="09F33AB3" w14:textId="77777777" w:rsidTr="00703FCA">
        <w:trPr>
          <w:trHeight w:val="87"/>
        </w:trPr>
        <w:tc>
          <w:tcPr>
            <w:tcW w:w="712" w:type="dxa"/>
            <w:shd w:val="clear" w:color="auto" w:fill="auto"/>
          </w:tcPr>
          <w:p w14:paraId="09F33AB0" w14:textId="77777777" w:rsidR="00EE5BCA" w:rsidRPr="00EE5BCA" w:rsidRDefault="00EE5BCA" w:rsidP="00EE5BCA">
            <w:pPr>
              <w:pStyle w:val="Questiontext"/>
            </w:pPr>
            <w:r w:rsidRPr="00EE5BCA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248770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B1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B2" w14:textId="0D5C4A44" w:rsidR="00EE5BC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Fill in the relevant parts of </w:t>
            </w:r>
            <w:r w:rsidR="007E28F1">
              <w:rPr>
                <w:rFonts w:eastAsia="Calibri"/>
              </w:rPr>
              <w:t xml:space="preserve">C0.5 and </w:t>
            </w:r>
            <w:r w:rsidRPr="00EE5BCA">
              <w:rPr>
                <w:rFonts w:eastAsia="Calibri"/>
              </w:rPr>
              <w:t>C1 to C7 of the application form, giving details of how the permit conditions will need to be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 xml:space="preserve">changed </w:t>
            </w:r>
            <w:proofErr w:type="gramStart"/>
            <w:r w:rsidRPr="00EE5BCA">
              <w:rPr>
                <w:rFonts w:eastAsia="Calibri"/>
              </w:rPr>
              <w:t>as a result of</w:t>
            </w:r>
            <w:proofErr w:type="gramEnd"/>
            <w:r w:rsidRPr="00EE5BCA">
              <w:rPr>
                <w:rFonts w:eastAsia="Calibri"/>
              </w:rPr>
              <w:t xml:space="preserve"> surrendering part of the permit</w:t>
            </w:r>
            <w:r w:rsidR="00AC5D13">
              <w:rPr>
                <w:rFonts w:eastAsia="Calibri"/>
              </w:rPr>
              <w:t>.</w:t>
            </w:r>
          </w:p>
        </w:tc>
      </w:tr>
      <w:tr w:rsidR="00703FCA" w:rsidRPr="00EE5BCA" w14:paraId="09F33AB8" w14:textId="46CDEC7E" w:rsidTr="00703FCA">
        <w:trPr>
          <w:trHeight w:val="87"/>
        </w:trPr>
        <w:tc>
          <w:tcPr>
            <w:tcW w:w="712" w:type="dxa"/>
            <w:shd w:val="clear" w:color="auto" w:fill="auto"/>
          </w:tcPr>
          <w:p w14:paraId="09F33AB4" w14:textId="77777777" w:rsidR="00703FCA" w:rsidRPr="00EE5BCA" w:rsidRDefault="00703FCA" w:rsidP="00EE5BCA">
            <w:pPr>
              <w:pStyle w:val="Questiontext"/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9F33AB5" w14:textId="77777777" w:rsidR="00703FCA" w:rsidRPr="00EE5BCA" w:rsidRDefault="00703FCA" w:rsidP="00EE5BCA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835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09F33AB6" w14:textId="094BCD88" w:rsidR="00703FCA" w:rsidRPr="00EE5BCA" w:rsidRDefault="00703FCA" w:rsidP="00EF033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placeholder>
              <w:docPart w:val="20FFCAE7C5B049668AD1F03F4BF24E7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09F33AB7" w14:textId="7A9AD8AB" w:rsidR="00703FCA" w:rsidRPr="00EE5BCA" w:rsidRDefault="00703FCA" w:rsidP="00933A18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4F68972" w14:textId="77777777" w:rsidR="00703FCA" w:rsidRPr="00EE5BCA" w:rsidRDefault="00703FCA" w:rsidP="00933A18">
            <w:pPr>
              <w:pStyle w:val="Questiontext"/>
            </w:pPr>
          </w:p>
        </w:tc>
      </w:tr>
      <w:tr w:rsidR="00EE5BCA" w:rsidRPr="00EE5BCA" w14:paraId="09F33ABA" w14:textId="77777777" w:rsidTr="00703FCA">
        <w:trPr>
          <w:trHeight w:val="87"/>
        </w:trPr>
        <w:tc>
          <w:tcPr>
            <w:tcW w:w="9857" w:type="dxa"/>
            <w:gridSpan w:val="20"/>
            <w:shd w:val="clear" w:color="auto" w:fill="auto"/>
          </w:tcPr>
          <w:p w14:paraId="09F33AB9" w14:textId="4043FEA2" w:rsidR="00EE5BCA" w:rsidRPr="00EE5BCA" w:rsidRDefault="00EE5BCA" w:rsidP="007E28F1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4 </w:t>
            </w:r>
            <w:r w:rsidR="00EF033A">
              <w:rPr>
                <w:rFonts w:eastAsia="Calibri"/>
              </w:rPr>
              <w:t>Surrender</w:t>
            </w:r>
            <w:r w:rsidR="007E28F1">
              <w:rPr>
                <w:rFonts w:eastAsia="Calibri"/>
              </w:rPr>
              <w:t xml:space="preserve"> (</w:t>
            </w:r>
            <w:r w:rsidR="00EF033A">
              <w:rPr>
                <w:rFonts w:eastAsia="Calibri"/>
              </w:rPr>
              <w:t>site condition</w:t>
            </w:r>
            <w:r w:rsidR="007E28F1">
              <w:rPr>
                <w:rFonts w:eastAsia="Calibri"/>
              </w:rPr>
              <w:t>)</w:t>
            </w:r>
            <w:r w:rsidR="00EF033A">
              <w:rPr>
                <w:rFonts w:eastAsia="Calibri"/>
              </w:rPr>
              <w:t xml:space="preserve"> report.</w:t>
            </w:r>
          </w:p>
        </w:tc>
      </w:tr>
      <w:tr w:rsidR="00EE5BCA" w:rsidRPr="00EE5BCA" w14:paraId="09F33ABC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BB" w14:textId="35D56899" w:rsidR="00EE5BCA" w:rsidRPr="007656E0" w:rsidRDefault="00EE5BCA" w:rsidP="00EF033A">
            <w:pPr>
              <w:pStyle w:val="SubQuestion"/>
              <w:rPr>
                <w:rFonts w:eastAsia="Calibri"/>
              </w:rPr>
            </w:pPr>
            <w:r w:rsidRPr="007656E0">
              <w:rPr>
                <w:rFonts w:eastAsia="Calibri"/>
              </w:rPr>
              <w:t>4a Please provide a site report/baseline report/surrender report which describes the condition of the site, or the</w:t>
            </w:r>
            <w:r w:rsidR="00500EBA" w:rsidRPr="007656E0">
              <w:rPr>
                <w:rFonts w:eastAsia="Calibri"/>
              </w:rPr>
              <w:t xml:space="preserve"> </w:t>
            </w:r>
            <w:r w:rsidRPr="007656E0">
              <w:rPr>
                <w:rFonts w:eastAsia="Calibri"/>
              </w:rPr>
              <w:t>parts of the permit the application relates to (</w:t>
            </w:r>
            <w:r w:rsidR="00111B8A" w:rsidRPr="007656E0">
              <w:rPr>
                <w:rFonts w:eastAsia="Calibri"/>
              </w:rPr>
              <w:t>Not required for Medium Combustion Plant</w:t>
            </w:r>
            <w:r w:rsidR="001A65BF" w:rsidRPr="007656E0">
              <w:rPr>
                <w:rFonts w:eastAsia="Calibri"/>
              </w:rPr>
              <w:t xml:space="preserve"> or Specified Generators</w:t>
            </w:r>
            <w:r w:rsidRPr="007656E0">
              <w:rPr>
                <w:rFonts w:eastAsia="Calibri"/>
              </w:rPr>
              <w:t>)</w:t>
            </w:r>
            <w:r w:rsidR="00AC5D13">
              <w:rPr>
                <w:rFonts w:eastAsia="Calibri"/>
              </w:rPr>
              <w:t>.</w:t>
            </w:r>
          </w:p>
        </w:tc>
      </w:tr>
      <w:tr w:rsidR="00703FCA" w:rsidRPr="007B7529" w14:paraId="1DD3D0DD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EE757E3" w14:textId="77777777" w:rsidR="00703FCA" w:rsidRPr="007656E0" w:rsidRDefault="00703FCA" w:rsidP="00373BAE">
            <w:pPr>
              <w:pStyle w:val="Questiontext"/>
            </w:pPr>
            <w:r w:rsidRPr="007656E0"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423311733"/>
            <w:placeholder>
              <w:docPart w:val="E09CD08176114228814091B9FF2D0692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236E84" w14:textId="3EF13B5C" w:rsidR="00703FCA" w:rsidRPr="007656E0" w:rsidRDefault="0009152F" w:rsidP="00373BAE">
                <w:pPr>
                  <w:pStyle w:val="Questiontext"/>
                </w:pPr>
                <w:r>
                  <w:rPr>
                    <w:rStyle w:val="Responseboxtext"/>
                  </w:rPr>
                  <w:t>30756R1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65389A2" w14:textId="77777777" w:rsidR="00703FCA" w:rsidRPr="007656E0" w:rsidRDefault="00703FCA" w:rsidP="00373BAE">
            <w:pPr>
              <w:pStyle w:val="Questiontext"/>
            </w:pPr>
          </w:p>
        </w:tc>
      </w:tr>
      <w:tr w:rsidR="00EE5BCA" w:rsidRPr="00EE5BCA" w14:paraId="09F33AC1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C0" w14:textId="571A8CCC" w:rsidR="00EE5BCA" w:rsidRPr="007656E0" w:rsidRDefault="00EE5BCA" w:rsidP="00500EBA">
            <w:pPr>
              <w:pStyle w:val="SubQuestion"/>
              <w:rPr>
                <w:rFonts w:eastAsia="Calibri"/>
              </w:rPr>
            </w:pPr>
            <w:r w:rsidRPr="007656E0">
              <w:rPr>
                <w:rFonts w:eastAsia="Calibri"/>
              </w:rPr>
              <w:t>4b Have you taken any steps on the site (or the part of the site you are surrendering) to avoid any pollution risks or</w:t>
            </w:r>
            <w:r w:rsidR="00500EBA" w:rsidRPr="007656E0">
              <w:rPr>
                <w:rFonts w:eastAsia="Calibri"/>
              </w:rPr>
              <w:t xml:space="preserve"> </w:t>
            </w:r>
            <w:r w:rsidRPr="007656E0">
              <w:rPr>
                <w:rFonts w:eastAsia="Calibri"/>
              </w:rPr>
              <w:t>to return the site to a satisfactory condition?</w:t>
            </w:r>
            <w:r w:rsidR="00111B8A" w:rsidRPr="007656E0">
              <w:rPr>
                <w:rFonts w:eastAsia="Calibri"/>
              </w:rPr>
              <w:t xml:space="preserve"> (Not required for Medium Combustion Plant</w:t>
            </w:r>
            <w:r w:rsidR="001A65BF" w:rsidRPr="007656E0">
              <w:rPr>
                <w:rFonts w:eastAsia="Calibri"/>
              </w:rPr>
              <w:t xml:space="preserve"> or Specified Generators</w:t>
            </w:r>
            <w:r w:rsidR="00111B8A" w:rsidRPr="007656E0">
              <w:rPr>
                <w:rFonts w:eastAsia="Calibri"/>
              </w:rPr>
              <w:t>)</w:t>
            </w:r>
            <w:r w:rsidR="00AC5D13">
              <w:rPr>
                <w:rFonts w:eastAsia="Calibri"/>
              </w:rPr>
              <w:t>.</w:t>
            </w:r>
          </w:p>
        </w:tc>
      </w:tr>
      <w:tr w:rsidR="00EE5BCA" w:rsidRPr="00EE5BCA" w14:paraId="09F33AC5" w14:textId="77777777" w:rsidTr="00703FCA">
        <w:trPr>
          <w:trHeight w:val="253"/>
        </w:trPr>
        <w:tc>
          <w:tcPr>
            <w:tcW w:w="712" w:type="dxa"/>
            <w:shd w:val="clear" w:color="auto" w:fill="auto"/>
          </w:tcPr>
          <w:p w14:paraId="09F33AC2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628274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C3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C4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</w:p>
        </w:tc>
      </w:tr>
      <w:tr w:rsidR="00EE5BCA" w:rsidRPr="00EE5BCA" w14:paraId="09F33AC9" w14:textId="77777777" w:rsidTr="00703FCA">
        <w:trPr>
          <w:trHeight w:val="252"/>
        </w:trPr>
        <w:tc>
          <w:tcPr>
            <w:tcW w:w="712" w:type="dxa"/>
            <w:shd w:val="clear" w:color="auto" w:fill="auto"/>
          </w:tcPr>
          <w:p w14:paraId="09F33AC6" w14:textId="77777777" w:rsidR="00EE5BCA" w:rsidRPr="00EE5BCA" w:rsidRDefault="00EE5BCA" w:rsidP="00EE5BCA">
            <w:pPr>
              <w:pStyle w:val="Questiontext"/>
            </w:pPr>
            <w:r w:rsidRPr="00EE5BCA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3000301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C7" w14:textId="6EECBD07" w:rsidR="00EE5BCA" w:rsidRPr="00EE5BCA" w:rsidRDefault="0009152F" w:rsidP="00EE5BCA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C8" w14:textId="2192AC32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Describe the steps you have taken</w:t>
            </w:r>
            <w:r w:rsidR="00AC5D13">
              <w:rPr>
                <w:rFonts w:eastAsia="Calibri"/>
              </w:rPr>
              <w:t>. Tell us the reference for this document, below.</w:t>
            </w:r>
          </w:p>
        </w:tc>
      </w:tr>
      <w:tr w:rsidR="00703FCA" w:rsidRPr="00EE5BCA" w14:paraId="47F3E078" w14:textId="77777777" w:rsidTr="00703FCA">
        <w:trPr>
          <w:trHeight w:val="87"/>
        </w:trPr>
        <w:tc>
          <w:tcPr>
            <w:tcW w:w="712" w:type="dxa"/>
            <w:shd w:val="clear" w:color="auto" w:fill="auto"/>
          </w:tcPr>
          <w:p w14:paraId="05ECCCFE" w14:textId="77777777" w:rsidR="00703FCA" w:rsidRPr="00EE5BCA" w:rsidRDefault="00703FCA" w:rsidP="00373BAE">
            <w:pPr>
              <w:pStyle w:val="Questiontext"/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6880D495" w14:textId="77777777" w:rsidR="00703FCA" w:rsidRPr="00EE5BCA" w:rsidRDefault="00703FCA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835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31684DB1" w14:textId="77777777" w:rsidR="00703FCA" w:rsidRPr="00EE5BCA" w:rsidRDefault="00703FCA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519550425"/>
            <w:placeholder>
              <w:docPart w:val="E8A0B7327DB04753B37B43FD4B1C7CA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097958EB" w14:textId="09F71675" w:rsidR="00703FCA" w:rsidRPr="00EE5BCA" w:rsidRDefault="00162696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Surrender </w:t>
                </w:r>
                <w:r w:rsidR="00B4607B">
                  <w:rPr>
                    <w:rStyle w:val="Responseboxtext"/>
                  </w:rPr>
                  <w:t>B</w:t>
                </w:r>
                <w:r>
                  <w:rPr>
                    <w:rStyle w:val="Responseboxtext"/>
                  </w:rPr>
                  <w:t>ackground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F54EC24" w14:textId="77777777" w:rsidR="00703FCA" w:rsidRPr="00EE5BCA" w:rsidRDefault="00703FCA" w:rsidP="00373BAE">
            <w:pPr>
              <w:pStyle w:val="Questiontext"/>
            </w:pPr>
          </w:p>
        </w:tc>
      </w:tr>
      <w:tr w:rsidR="00EE5BCA" w:rsidRPr="00EE5BCA" w14:paraId="09F33AD0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CF" w14:textId="77777777" w:rsidR="00EE5BCA" w:rsidRPr="00500EBA" w:rsidRDefault="00EE5BCA" w:rsidP="00500EB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4c Does a financial provision agreement exist for this site?</w:t>
            </w:r>
          </w:p>
        </w:tc>
      </w:tr>
      <w:tr w:rsidR="00EE5BCA" w:rsidRPr="00EE5BCA" w14:paraId="09F33AD4" w14:textId="77777777" w:rsidTr="00703FCA">
        <w:trPr>
          <w:trHeight w:val="253"/>
        </w:trPr>
        <w:tc>
          <w:tcPr>
            <w:tcW w:w="712" w:type="dxa"/>
            <w:shd w:val="clear" w:color="auto" w:fill="auto"/>
          </w:tcPr>
          <w:p w14:paraId="09F33AD1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3049708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D2" w14:textId="68162AE4" w:rsidR="00EE5BCA" w:rsidRPr="00EE5BCA" w:rsidRDefault="0009152F" w:rsidP="00EE5BCA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D3" w14:textId="6DB4B268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</w:p>
        </w:tc>
      </w:tr>
      <w:tr w:rsidR="00EE5BCA" w:rsidRPr="00EE5BCA" w14:paraId="09F33AD8" w14:textId="77777777" w:rsidTr="00703FCA">
        <w:trPr>
          <w:trHeight w:val="252"/>
        </w:trPr>
        <w:tc>
          <w:tcPr>
            <w:tcW w:w="712" w:type="dxa"/>
            <w:shd w:val="clear" w:color="auto" w:fill="auto"/>
          </w:tcPr>
          <w:p w14:paraId="09F33AD5" w14:textId="77777777" w:rsidR="00EE5BCA" w:rsidRPr="00EE5BCA" w:rsidRDefault="00EE5BCA" w:rsidP="00EE5BCA">
            <w:pPr>
              <w:pStyle w:val="Questiontext"/>
            </w:pPr>
            <w:r w:rsidRPr="00EE5BCA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1091395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D6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D7" w14:textId="1532C1C8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</w:p>
        </w:tc>
      </w:tr>
      <w:tr w:rsidR="00C86311" w:rsidRPr="00EE5BCA" w14:paraId="7CE3D382" w14:textId="77777777" w:rsidTr="008678CD">
        <w:trPr>
          <w:trHeight w:val="252"/>
        </w:trPr>
        <w:tc>
          <w:tcPr>
            <w:tcW w:w="9857" w:type="dxa"/>
            <w:gridSpan w:val="20"/>
            <w:shd w:val="clear" w:color="auto" w:fill="auto"/>
          </w:tcPr>
          <w:p w14:paraId="20C9E85C" w14:textId="0B97D812" w:rsidR="00C86311" w:rsidRPr="00EE5BCA" w:rsidRDefault="00C86311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Now fill in part F1</w:t>
            </w:r>
          </w:p>
        </w:tc>
      </w:tr>
      <w:tr w:rsidR="00EE5BCA" w:rsidRPr="00EE5BCA" w14:paraId="09F33ADC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DB" w14:textId="77777777" w:rsidR="00EE5BCA" w:rsidRPr="00EE5BCA" w:rsidRDefault="00EE5BCA" w:rsidP="00EE5BCA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>5 Surrendering mobile plant</w:t>
            </w:r>
          </w:p>
        </w:tc>
      </w:tr>
      <w:tr w:rsidR="00500EBA" w:rsidRPr="00EE5BCA" w14:paraId="09F33ADF" w14:textId="77777777" w:rsidTr="00703FCA">
        <w:trPr>
          <w:trHeight w:val="253"/>
        </w:trPr>
        <w:tc>
          <w:tcPr>
            <w:tcW w:w="9361" w:type="dxa"/>
            <w:gridSpan w:val="19"/>
            <w:shd w:val="clear" w:color="auto" w:fill="auto"/>
          </w:tcPr>
          <w:p w14:paraId="09F33ADD" w14:textId="77777777" w:rsidR="00500EBA" w:rsidRPr="00EE5BCA" w:rsidRDefault="00500EB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I want to surrender the environmental permit mentioned in section 1 above</w:t>
            </w:r>
          </w:p>
        </w:tc>
        <w:sdt>
          <w:sdtPr>
            <w:rPr>
              <w:rStyle w:val="Responseboxtext"/>
              <w:rFonts w:eastAsia="Calibri"/>
            </w:rPr>
            <w:id w:val="680406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6" w:type="dxa"/>
                <w:shd w:val="clear" w:color="auto" w:fill="auto"/>
              </w:tcPr>
              <w:p w14:paraId="09F33ADE" w14:textId="77777777" w:rsidR="00500EBA" w:rsidRPr="00EE5BCA" w:rsidRDefault="00500EBA" w:rsidP="00500EB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00EBA" w:rsidRPr="00EE5BCA" w14:paraId="09F33AE1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E0" w14:textId="25C8D10D" w:rsidR="00500EBA" w:rsidRPr="00500EBA" w:rsidRDefault="00500EBA" w:rsidP="007E28F1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5a Tell us the date on which you want to surrender the p</w:t>
            </w:r>
            <w:r w:rsidR="007E28F1">
              <w:rPr>
                <w:rFonts w:eastAsia="Calibri"/>
              </w:rPr>
              <w:t>ermit</w:t>
            </w:r>
          </w:p>
        </w:tc>
      </w:tr>
      <w:tr w:rsidR="00500EBA" w:rsidRPr="00EE5BCA" w14:paraId="09F33AE3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E2" w14:textId="76C9BC19" w:rsidR="00500EBA" w:rsidRPr="00EE5BCA" w:rsidRDefault="00EF033A" w:rsidP="00EF033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Note: t</w:t>
            </w:r>
            <w:r w:rsidR="00500EBA" w:rsidRPr="00EE5BCA">
              <w:rPr>
                <w:rFonts w:eastAsia="Calibri"/>
              </w:rPr>
              <w:t xml:space="preserve">his must be at least 20 working days from </w:t>
            </w:r>
            <w:r>
              <w:rPr>
                <w:rFonts w:eastAsia="Calibri"/>
              </w:rPr>
              <w:t>the date you fill this form in.</w:t>
            </w:r>
          </w:p>
        </w:tc>
      </w:tr>
      <w:tr w:rsidR="00703FCA" w:rsidRPr="00EE5BCA" w14:paraId="09F33AE6" w14:textId="375545BF" w:rsidTr="00703FCA">
        <w:trPr>
          <w:trHeight w:val="253"/>
        </w:trPr>
        <w:tc>
          <w:tcPr>
            <w:tcW w:w="3975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09F33AE4" w14:textId="546B7145" w:rsidR="00703FCA" w:rsidRPr="00EE5BCA" w:rsidRDefault="00703FCA" w:rsidP="00EF033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to </w:t>
            </w:r>
            <w:r>
              <w:rPr>
                <w:rFonts w:eastAsia="Calibri"/>
              </w:rPr>
              <w:t>surrender the plant</w:t>
            </w:r>
          </w:p>
        </w:tc>
        <w:tc>
          <w:tcPr>
            <w:tcW w:w="436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33AE5" w14:textId="161CC4DE" w:rsidR="00703FCA" w:rsidRPr="00C52AEA" w:rsidRDefault="00000000" w:rsidP="00703FCA">
            <w:pPr>
              <w:pStyle w:val="Questiontext"/>
              <w:rPr>
                <w:rFonts w:eastAsia="Calibri" w:cs="Times New Roman"/>
                <w:szCs w:val="24"/>
              </w:rPr>
            </w:pPr>
            <w:sdt>
              <w:sdtPr>
                <w:rPr>
                  <w:rStyle w:val="Responseboxtext"/>
                  <w:rFonts w:eastAsia="Calibri"/>
                </w:rPr>
                <w:id w:val="2127808380"/>
                <w:placeholder>
                  <w:docPart w:val="7ADECC32A0CC4F2FBD9B811412B8000A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="00C52AEA">
                  <w:rPr>
                    <w:rStyle w:val="Responseboxtext"/>
                    <w:rFonts w:eastAsia="Calibri"/>
                  </w:rPr>
                  <w:t xml:space="preserve">                                       </w:t>
                </w:r>
              </w:sdtContent>
            </w:sdt>
          </w:p>
        </w:tc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5D618A99" w14:textId="77777777" w:rsidR="00703FCA" w:rsidRPr="00EE5BCA" w:rsidRDefault="00703FCA" w:rsidP="00500EBA">
            <w:pPr>
              <w:pStyle w:val="Questiontext"/>
              <w:rPr>
                <w:rFonts w:eastAsia="Calibri"/>
              </w:rPr>
            </w:pPr>
          </w:p>
        </w:tc>
      </w:tr>
    </w:tbl>
    <w:p w14:paraId="09F33AE7" w14:textId="4E41B78A" w:rsidR="008A6727" w:rsidRPr="00665063" w:rsidRDefault="008A6727" w:rsidP="00703FCA">
      <w:pPr>
        <w:pStyle w:val="Questiontext"/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AFDC8" w14:textId="77777777" w:rsidR="009B31C9" w:rsidRDefault="009B31C9" w:rsidP="001F125D">
      <w:r>
        <w:separator/>
      </w:r>
    </w:p>
  </w:endnote>
  <w:endnote w:type="continuationSeparator" w:id="0">
    <w:p w14:paraId="72A3C8CE" w14:textId="77777777" w:rsidR="009B31C9" w:rsidRDefault="009B31C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33AEC" w14:textId="77777777" w:rsidR="002729FA" w:rsidRPr="00623D4A" w:rsidRDefault="002729F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9F33AF8" wp14:editId="09F33AF9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33B00" w14:textId="77777777" w:rsidR="002729FA" w:rsidRPr="00D4360E" w:rsidRDefault="002729F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6248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0597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33AF8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9F33B00" w14:textId="77777777" w:rsidR="002729FA" w:rsidRPr="00D4360E" w:rsidRDefault="002729F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62488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05976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</w:t>
    </w:r>
    <w:r w:rsidR="002F65EB" w:rsidRPr="002F65EB">
      <w:rPr>
        <w:bCs/>
        <w:sz w:val="18"/>
        <w:szCs w:val="18"/>
      </w:rPr>
      <w:t>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762488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605976"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="002F65EB" w:rsidRPr="002F65EB">
      <w:rPr>
        <w:b/>
        <w:bCs/>
        <w:sz w:val="18"/>
        <w:szCs w:val="18"/>
      </w:rPr>
      <w:tab/>
    </w:r>
    <w:r w:rsidR="002F65EB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33AF5" w14:textId="4E6F4498" w:rsidR="002729FA" w:rsidRPr="005B00CB" w:rsidRDefault="002729FA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F33AFC" wp14:editId="09F33AFD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33B01" w14:textId="77777777" w:rsidR="002729FA" w:rsidRPr="00D4360E" w:rsidRDefault="002729FA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52AE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52AE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33AF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09F33B01" w14:textId="77777777" w:rsidR="002729FA" w:rsidRPr="00D4360E" w:rsidRDefault="002729FA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52AE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52AEA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F65EB" w:rsidRPr="005B00CB">
      <w:rPr>
        <w:bCs/>
        <w:sz w:val="16"/>
        <w:szCs w:val="16"/>
      </w:rPr>
      <w:t>F</w:t>
    </w:r>
    <w:r w:rsidRPr="005B00CB">
      <w:rPr>
        <w:bCs/>
        <w:sz w:val="16"/>
        <w:szCs w:val="16"/>
      </w:rPr>
      <w:t>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</w:t>
    </w:r>
    <w:r w:rsidR="00600150">
      <w:rPr>
        <w:bCs/>
        <w:sz w:val="16"/>
        <w:szCs w:val="16"/>
      </w:rPr>
      <w:t xml:space="preserve"> </w:t>
    </w:r>
    <w:r w:rsidR="00D7093A">
      <w:rPr>
        <w:bCs/>
        <w:sz w:val="16"/>
        <w:szCs w:val="16"/>
      </w:rPr>
      <w:t>E</w:t>
    </w:r>
    <w:r w:rsidR="0058754E">
      <w:rPr>
        <w:bCs/>
        <w:sz w:val="16"/>
        <w:szCs w:val="16"/>
      </w:rPr>
      <w:t>2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52AE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52AEA">
      <w:rPr>
        <w:b/>
        <w:bCs/>
        <w:noProof/>
        <w:sz w:val="16"/>
        <w:szCs w:val="16"/>
      </w:rPr>
      <w:t>4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="00C86DE2" w:rsidRPr="00C86DE2">
      <w:rPr>
        <w:bCs/>
        <w:noProof/>
        <w:sz w:val="16"/>
        <w:szCs w:val="16"/>
      </w:rPr>
      <w:t>NRW</w:t>
    </w:r>
    <w:r w:rsidR="00C86DE2"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 w:rsidR="00AC5D13">
      <w:rPr>
        <w:bCs/>
        <w:sz w:val="16"/>
        <w:szCs w:val="16"/>
      </w:rPr>
      <w:t>2</w:t>
    </w:r>
    <w:r w:rsidR="00933A18">
      <w:rPr>
        <w:bCs/>
        <w:sz w:val="16"/>
        <w:szCs w:val="16"/>
      </w:rPr>
      <w:t xml:space="preserve">, </w:t>
    </w:r>
    <w:r w:rsidR="00AC5D13">
      <w:rPr>
        <w:bCs/>
        <w:sz w:val="16"/>
        <w:szCs w:val="16"/>
      </w:rPr>
      <w:t>October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33AF7" w14:textId="0B29EFFF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F33AFE" wp14:editId="09F33AFF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33B02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52AE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52AE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33AF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09F33B02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52AEA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52AEA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58754E">
      <w:rPr>
        <w:bCs/>
        <w:sz w:val="16"/>
        <w:szCs w:val="16"/>
      </w:rPr>
      <w:t>E2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C52AEA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C52AEA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7656E0">
      <w:rPr>
        <w:bCs/>
        <w:sz w:val="16"/>
        <w:szCs w:val="16"/>
      </w:rPr>
      <w:t xml:space="preserve">NRW </w:t>
    </w:r>
    <w:r w:rsidRPr="007656E0">
      <w:rPr>
        <w:bCs/>
        <w:sz w:val="16"/>
        <w:szCs w:val="16"/>
      </w:rPr>
      <w:t xml:space="preserve">Version </w:t>
    </w:r>
    <w:r w:rsidR="00111B8A" w:rsidRPr="007656E0">
      <w:rPr>
        <w:bCs/>
        <w:sz w:val="16"/>
        <w:szCs w:val="16"/>
      </w:rPr>
      <w:t xml:space="preserve">2, </w:t>
    </w:r>
    <w:r w:rsidR="00AC5D13">
      <w:rPr>
        <w:bCs/>
        <w:sz w:val="16"/>
        <w:szCs w:val="16"/>
      </w:rPr>
      <w:t>October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9DADB" w14:textId="77777777" w:rsidR="009B31C9" w:rsidRDefault="009B31C9" w:rsidP="001F125D">
      <w:r>
        <w:separator/>
      </w:r>
    </w:p>
  </w:footnote>
  <w:footnote w:type="continuationSeparator" w:id="0">
    <w:p w14:paraId="4F07E43E" w14:textId="77777777" w:rsidR="009B31C9" w:rsidRDefault="009B31C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965C1" w14:paraId="09F33AF3" w14:textId="77777777" w:rsidTr="005965C1">
      <w:trPr>
        <w:trHeight w:val="1012"/>
      </w:trPr>
      <w:tc>
        <w:tcPr>
          <w:tcW w:w="9781" w:type="dxa"/>
        </w:tcPr>
        <w:p w14:paraId="09F33AED" w14:textId="77777777" w:rsidR="005965C1" w:rsidRDefault="005965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F33AEE" w14:textId="75291C97" w:rsidR="005965C1" w:rsidRPr="003536A6" w:rsidRDefault="005965C1" w:rsidP="003C0991">
          <w:pPr>
            <w:autoSpaceDE w:val="0"/>
            <w:autoSpaceDN w:val="0"/>
            <w:adjustRightInd w:val="0"/>
            <w:spacing w:before="60" w:after="120"/>
            <w:ind w:left="2022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9F33AFA" wp14:editId="09F33AFB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3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E2 – Surrender application (installations, waste operation</w:t>
          </w:r>
          <w:r w:rsidR="007E28F1">
            <w:rPr>
              <w:b/>
              <w:bCs/>
              <w:color w:val="00A0AA"/>
              <w:sz w:val="32"/>
              <w:szCs w:val="32"/>
            </w:rPr>
            <w:t>, mining waste operations</w:t>
          </w:r>
          <w:r w:rsidR="003C0991">
            <w:rPr>
              <w:b/>
              <w:bCs/>
              <w:color w:val="00A0AA"/>
              <w:sz w:val="32"/>
              <w:szCs w:val="32"/>
            </w:rPr>
            <w:t xml:space="preserve">, </w:t>
          </w:r>
          <w:r w:rsidR="003C0991" w:rsidRPr="007656E0">
            <w:rPr>
              <w:b/>
              <w:bCs/>
              <w:color w:val="00A0AA"/>
              <w:sz w:val="32"/>
              <w:szCs w:val="32"/>
            </w:rPr>
            <w:t>medium combustion plant, specified generators</w:t>
          </w:r>
          <w:r w:rsidR="007E28F1">
            <w:rPr>
              <w:b/>
              <w:bCs/>
              <w:color w:val="00A0AA"/>
              <w:sz w:val="32"/>
              <w:szCs w:val="32"/>
            </w:rPr>
            <w:t xml:space="preserve"> and mo</w:t>
          </w:r>
          <w:r>
            <w:rPr>
              <w:b/>
              <w:bCs/>
              <w:color w:val="00A0AA"/>
              <w:sz w:val="32"/>
              <w:szCs w:val="32"/>
            </w:rPr>
            <w:t>bile plant only)</w:t>
          </w:r>
        </w:p>
      </w:tc>
    </w:tr>
  </w:tbl>
  <w:p w14:paraId="09F33AF4" w14:textId="77777777" w:rsidR="002729FA" w:rsidRDefault="002729F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33AF6" w14:textId="77777777" w:rsidR="002729FA" w:rsidRDefault="002729FA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88052">
    <w:abstractNumId w:val="5"/>
  </w:num>
  <w:num w:numId="2" w16cid:durableId="190598614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236552308">
    <w:abstractNumId w:val="8"/>
  </w:num>
  <w:num w:numId="4" w16cid:durableId="1719889467">
    <w:abstractNumId w:val="4"/>
  </w:num>
  <w:num w:numId="5" w16cid:durableId="421267105">
    <w:abstractNumId w:val="1"/>
  </w:num>
  <w:num w:numId="6" w16cid:durableId="1317951202">
    <w:abstractNumId w:val="0"/>
  </w:num>
  <w:num w:numId="7" w16cid:durableId="1400711205">
    <w:abstractNumId w:val="7"/>
  </w:num>
  <w:num w:numId="8" w16cid:durableId="1930507807">
    <w:abstractNumId w:val="6"/>
  </w:num>
  <w:num w:numId="9" w16cid:durableId="49561444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kLbY+Aw3thjTKRjkV+VAvzfB3vMP3XE3f0kirPzXx5IVMzZ7JrYGnTz+gaxm95GDKq3i0AxBDV1TPZP8Rkjf9A==" w:salt="QyiG9BcjHRQ8qGHcsrRlP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13B62"/>
    <w:rsid w:val="00023CD8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72833"/>
    <w:rsid w:val="000813DA"/>
    <w:rsid w:val="00083217"/>
    <w:rsid w:val="00083F54"/>
    <w:rsid w:val="0009030F"/>
    <w:rsid w:val="00090E43"/>
    <w:rsid w:val="00091368"/>
    <w:rsid w:val="0009152F"/>
    <w:rsid w:val="0009172D"/>
    <w:rsid w:val="000965AB"/>
    <w:rsid w:val="00096644"/>
    <w:rsid w:val="000A136B"/>
    <w:rsid w:val="000A6EF7"/>
    <w:rsid w:val="000C21C2"/>
    <w:rsid w:val="000C6A50"/>
    <w:rsid w:val="000D2911"/>
    <w:rsid w:val="000E52B6"/>
    <w:rsid w:val="000E7F94"/>
    <w:rsid w:val="000F0B38"/>
    <w:rsid w:val="000F2092"/>
    <w:rsid w:val="000F6ADA"/>
    <w:rsid w:val="00101B25"/>
    <w:rsid w:val="00111846"/>
    <w:rsid w:val="00111B8A"/>
    <w:rsid w:val="001129A0"/>
    <w:rsid w:val="00115B37"/>
    <w:rsid w:val="001164A6"/>
    <w:rsid w:val="00124080"/>
    <w:rsid w:val="001310EF"/>
    <w:rsid w:val="00132EEC"/>
    <w:rsid w:val="00135A5A"/>
    <w:rsid w:val="00146BFF"/>
    <w:rsid w:val="0015270F"/>
    <w:rsid w:val="00154604"/>
    <w:rsid w:val="00154C55"/>
    <w:rsid w:val="00162696"/>
    <w:rsid w:val="00172C1A"/>
    <w:rsid w:val="00181A95"/>
    <w:rsid w:val="0018476A"/>
    <w:rsid w:val="0018715B"/>
    <w:rsid w:val="00195620"/>
    <w:rsid w:val="00197C0F"/>
    <w:rsid w:val="001A49B6"/>
    <w:rsid w:val="001A5DA8"/>
    <w:rsid w:val="001A65BF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584"/>
    <w:rsid w:val="001F38BB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0074"/>
    <w:rsid w:val="00284050"/>
    <w:rsid w:val="002A1871"/>
    <w:rsid w:val="002A3B1C"/>
    <w:rsid w:val="002A5AD9"/>
    <w:rsid w:val="002B12C2"/>
    <w:rsid w:val="002B3968"/>
    <w:rsid w:val="002B42D9"/>
    <w:rsid w:val="002B6D08"/>
    <w:rsid w:val="002C038B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50EE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7504"/>
    <w:rsid w:val="003A178C"/>
    <w:rsid w:val="003A4CBB"/>
    <w:rsid w:val="003A6FB1"/>
    <w:rsid w:val="003B586C"/>
    <w:rsid w:val="003C0991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DC7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0EBA"/>
    <w:rsid w:val="005017DF"/>
    <w:rsid w:val="00503D80"/>
    <w:rsid w:val="00505974"/>
    <w:rsid w:val="00515E3A"/>
    <w:rsid w:val="00516E72"/>
    <w:rsid w:val="00517059"/>
    <w:rsid w:val="00522982"/>
    <w:rsid w:val="005243E0"/>
    <w:rsid w:val="00532AFC"/>
    <w:rsid w:val="00545716"/>
    <w:rsid w:val="0055022F"/>
    <w:rsid w:val="00553CF2"/>
    <w:rsid w:val="00571538"/>
    <w:rsid w:val="00574AFF"/>
    <w:rsid w:val="0058754E"/>
    <w:rsid w:val="00590FC3"/>
    <w:rsid w:val="005965C1"/>
    <w:rsid w:val="005A16D5"/>
    <w:rsid w:val="005A730A"/>
    <w:rsid w:val="005B00CB"/>
    <w:rsid w:val="005B0F50"/>
    <w:rsid w:val="005B6068"/>
    <w:rsid w:val="005C3D2C"/>
    <w:rsid w:val="005C57C3"/>
    <w:rsid w:val="005D0380"/>
    <w:rsid w:val="005D673D"/>
    <w:rsid w:val="00600150"/>
    <w:rsid w:val="00605976"/>
    <w:rsid w:val="00614D4A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3E1B"/>
    <w:rsid w:val="00703FCA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656E0"/>
    <w:rsid w:val="0077102E"/>
    <w:rsid w:val="00775661"/>
    <w:rsid w:val="007772C1"/>
    <w:rsid w:val="00783756"/>
    <w:rsid w:val="007862C6"/>
    <w:rsid w:val="00786897"/>
    <w:rsid w:val="00786F5F"/>
    <w:rsid w:val="007970E0"/>
    <w:rsid w:val="007A1470"/>
    <w:rsid w:val="007A3298"/>
    <w:rsid w:val="007A513D"/>
    <w:rsid w:val="007B015C"/>
    <w:rsid w:val="007C08F6"/>
    <w:rsid w:val="007C42F3"/>
    <w:rsid w:val="007C5265"/>
    <w:rsid w:val="007C76C3"/>
    <w:rsid w:val="007E1561"/>
    <w:rsid w:val="007E2297"/>
    <w:rsid w:val="007E28F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3A18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552A"/>
    <w:rsid w:val="00981AD8"/>
    <w:rsid w:val="00990F12"/>
    <w:rsid w:val="009A5AFB"/>
    <w:rsid w:val="009B2428"/>
    <w:rsid w:val="009B31C9"/>
    <w:rsid w:val="009B7F3C"/>
    <w:rsid w:val="009C7D5F"/>
    <w:rsid w:val="009D13A0"/>
    <w:rsid w:val="009D3DAF"/>
    <w:rsid w:val="009D4196"/>
    <w:rsid w:val="009D4219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44B34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C5D13"/>
    <w:rsid w:val="00AD1148"/>
    <w:rsid w:val="00AE56F6"/>
    <w:rsid w:val="00AE6A93"/>
    <w:rsid w:val="00AF0A6B"/>
    <w:rsid w:val="00AF0ABA"/>
    <w:rsid w:val="00B1628B"/>
    <w:rsid w:val="00B20940"/>
    <w:rsid w:val="00B2128A"/>
    <w:rsid w:val="00B24F92"/>
    <w:rsid w:val="00B304C7"/>
    <w:rsid w:val="00B3544B"/>
    <w:rsid w:val="00B40625"/>
    <w:rsid w:val="00B435CA"/>
    <w:rsid w:val="00B44F4F"/>
    <w:rsid w:val="00B4607B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2C49"/>
    <w:rsid w:val="00B86EB7"/>
    <w:rsid w:val="00B877C6"/>
    <w:rsid w:val="00B90F1B"/>
    <w:rsid w:val="00B97EEE"/>
    <w:rsid w:val="00BB5EE0"/>
    <w:rsid w:val="00BC0621"/>
    <w:rsid w:val="00BC247E"/>
    <w:rsid w:val="00BD259E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2AEA"/>
    <w:rsid w:val="00C5546A"/>
    <w:rsid w:val="00C769D1"/>
    <w:rsid w:val="00C83CAD"/>
    <w:rsid w:val="00C84A2B"/>
    <w:rsid w:val="00C86311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E3410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0415"/>
    <w:rsid w:val="00E7237D"/>
    <w:rsid w:val="00E73CFF"/>
    <w:rsid w:val="00E8230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5BCA"/>
    <w:rsid w:val="00EF033A"/>
    <w:rsid w:val="00EF68BC"/>
    <w:rsid w:val="00F014BA"/>
    <w:rsid w:val="00F13623"/>
    <w:rsid w:val="00F16F80"/>
    <w:rsid w:val="00F23904"/>
    <w:rsid w:val="00F245F5"/>
    <w:rsid w:val="00F269E4"/>
    <w:rsid w:val="00F2764F"/>
    <w:rsid w:val="00F31B29"/>
    <w:rsid w:val="00F417C6"/>
    <w:rsid w:val="00F43D00"/>
    <w:rsid w:val="00F56F84"/>
    <w:rsid w:val="00F5700F"/>
    <w:rsid w:val="00F617F4"/>
    <w:rsid w:val="00F63879"/>
    <w:rsid w:val="00F66792"/>
    <w:rsid w:val="00F66AF3"/>
    <w:rsid w:val="00F7170E"/>
    <w:rsid w:val="00F8556A"/>
    <w:rsid w:val="00F86552"/>
    <w:rsid w:val="00F87EB8"/>
    <w:rsid w:val="00F96849"/>
    <w:rsid w:val="00FB061B"/>
    <w:rsid w:val="00FC0297"/>
    <w:rsid w:val="00FC76FD"/>
    <w:rsid w:val="00FD4A47"/>
    <w:rsid w:val="00FE36F5"/>
    <w:rsid w:val="00FE5D09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F339D1"/>
  <w15:chartTrackingRefBased/>
  <w15:docId w15:val="{EA8BCECC-3558-43E2-867B-725B8D9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605976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4FCE9CF634547D58FCE8722F02253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DC743-8789-4A1D-977A-9C827F0C682F}"/>
      </w:docPartPr>
      <w:docPartBody>
        <w:p w:rsidR="00553CC8" w:rsidRDefault="0099385F" w:rsidP="0099385F">
          <w:pPr>
            <w:pStyle w:val="D4FCE9CF634547D58FCE8722F0225396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E2E1395E5DC46C485D0CDEA8794D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FABAF-FA74-410C-8AC1-8EB5C05C8F7C}"/>
      </w:docPartPr>
      <w:docPartBody>
        <w:p w:rsidR="00553CC8" w:rsidRDefault="0099385F" w:rsidP="0099385F">
          <w:pPr>
            <w:pStyle w:val="0E2E1395E5DC46C485D0CDEA8794DDEE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57ABF676CE5B4ECE869CF0DFE041A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77674-F9D3-42A6-B38A-B836956AB47D}"/>
      </w:docPartPr>
      <w:docPartBody>
        <w:p w:rsidR="00553CC8" w:rsidRDefault="0099385F" w:rsidP="0099385F">
          <w:pPr>
            <w:pStyle w:val="57ABF676CE5B4ECE869CF0DFE041A323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69A0D4397DC43A29DEBB0BFBDF1D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8C818-4F25-4CFA-9916-C32A0533626C}"/>
      </w:docPartPr>
      <w:docPartBody>
        <w:p w:rsidR="00553CC8" w:rsidRDefault="0099385F" w:rsidP="0099385F">
          <w:pPr>
            <w:pStyle w:val="C69A0D4397DC43A29DEBB0BFBDF1DA8D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C33769613E403C984E24D45C691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C26576-4305-424E-B6C7-948BB9E72077}"/>
      </w:docPartPr>
      <w:docPartBody>
        <w:p w:rsidR="00553CC8" w:rsidRDefault="0099385F" w:rsidP="0099385F">
          <w:pPr>
            <w:pStyle w:val="F1C33769613E403C984E24D45C6911F9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96B072A3B0546338435B48ED48A5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A2923-87F5-47EE-B44C-EB003F2CDC8B}"/>
      </w:docPartPr>
      <w:docPartBody>
        <w:p w:rsidR="00553CC8" w:rsidRDefault="0099385F" w:rsidP="0099385F">
          <w:pPr>
            <w:pStyle w:val="796B072A3B0546338435B48ED48A58C1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E90067D29BE45058BE5755213576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AA11C-8055-4B86-9AD1-F35D6EA5BA02}"/>
      </w:docPartPr>
      <w:docPartBody>
        <w:p w:rsidR="00553CC8" w:rsidRDefault="0099385F" w:rsidP="0099385F">
          <w:pPr>
            <w:pStyle w:val="8E90067D29BE45058BE5755213576770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3341830D4004AD69A095EA642738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D13E-919B-4832-8C50-416E22E4F082}"/>
      </w:docPartPr>
      <w:docPartBody>
        <w:p w:rsidR="00553CC8" w:rsidRDefault="0099385F" w:rsidP="0099385F">
          <w:pPr>
            <w:pStyle w:val="E3341830D4004AD69A095EA642738457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565A050627BE4C81B2E8404BFF83A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30228-3C29-4C94-B018-C0A03D4DEE1A}"/>
      </w:docPartPr>
      <w:docPartBody>
        <w:p w:rsidR="00553CC8" w:rsidRDefault="0099385F" w:rsidP="0099385F">
          <w:pPr>
            <w:pStyle w:val="565A050627BE4C81B2E8404BFF83A470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E33A769C62B4CBFB89BDD8AA6241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77B27-33D4-42D2-863C-BC7F1E565E71}"/>
      </w:docPartPr>
      <w:docPartBody>
        <w:p w:rsidR="00553CC8" w:rsidRDefault="0099385F" w:rsidP="0099385F">
          <w:pPr>
            <w:pStyle w:val="1E33A769C62B4CBFB89BDD8AA6241070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FD2D947B4DD541B8ACC974E3566ED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92505-9D3E-4301-AF9E-7EFA2B988867}"/>
      </w:docPartPr>
      <w:docPartBody>
        <w:p w:rsidR="00553CC8" w:rsidRDefault="0099385F" w:rsidP="0099385F">
          <w:pPr>
            <w:pStyle w:val="FD2D947B4DD541B8ACC974E3566ED363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25A62717F814D0B91CBB02370E21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3FF78-FB83-483A-9436-08DE7B7F5A60}"/>
      </w:docPartPr>
      <w:docPartBody>
        <w:p w:rsidR="00553CC8" w:rsidRDefault="0099385F" w:rsidP="0099385F">
          <w:pPr>
            <w:pStyle w:val="125A62717F814D0B91CBB02370E21E2E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7174FDD21944EEBAE864E6C1E021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E477D-9FE0-4802-8C27-569C89BADA6B}"/>
      </w:docPartPr>
      <w:docPartBody>
        <w:p w:rsidR="00553CC8" w:rsidRDefault="0099385F" w:rsidP="0099385F">
          <w:pPr>
            <w:pStyle w:val="87174FDD21944EEBAE864E6C1E021D5F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790F12A37034844B16C52B9E33E4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20548-F3B1-44F7-95D7-B3C2C348F564}"/>
      </w:docPartPr>
      <w:docPartBody>
        <w:p w:rsidR="00553CC8" w:rsidRDefault="0099385F" w:rsidP="0099385F">
          <w:pPr>
            <w:pStyle w:val="B790F12A37034844B16C52B9E33E4049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F797F9FD04B4C12B42A5378DD7AE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46F64-8107-4846-83E2-EEAAC5DC82A0}"/>
      </w:docPartPr>
      <w:docPartBody>
        <w:p w:rsidR="00553CC8" w:rsidRDefault="0099385F" w:rsidP="0099385F">
          <w:pPr>
            <w:pStyle w:val="8F797F9FD04B4C12B42A5378DD7AE4A7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7787CC5401E24870AE240C4103E74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D8789-F29E-4CCC-9D3B-342E29C26039}"/>
      </w:docPartPr>
      <w:docPartBody>
        <w:p w:rsidR="00553CC8" w:rsidRDefault="0099385F" w:rsidP="0099385F">
          <w:pPr>
            <w:pStyle w:val="7787CC5401E24870AE240C4103E740282"/>
          </w:pPr>
          <w:r w:rsidRPr="00E8230F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20FFCAE7C5B049668AD1F03F4BF24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704-BA64-41C0-B6DF-A57ADBF58B1F}"/>
      </w:docPartPr>
      <w:docPartBody>
        <w:p w:rsidR="00553CC8" w:rsidRDefault="0099385F" w:rsidP="0099385F">
          <w:pPr>
            <w:pStyle w:val="20FFCAE7C5B049668AD1F03F4BF24E7F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8A0B7327DB04753B37B43FD4B1C7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A6CCAA-E7AD-4E48-AFDE-E72F76661BF3}"/>
      </w:docPartPr>
      <w:docPartBody>
        <w:p w:rsidR="00553CC8" w:rsidRDefault="0099385F" w:rsidP="0099385F">
          <w:pPr>
            <w:pStyle w:val="E8A0B7327DB04753B37B43FD4B1C7CA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09CD08176114228814091B9FF2D0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BDB6C-732E-4EAC-9A12-0C8E900CEA8A}"/>
      </w:docPartPr>
      <w:docPartBody>
        <w:p w:rsidR="00553CC8" w:rsidRDefault="0099385F" w:rsidP="0099385F">
          <w:pPr>
            <w:pStyle w:val="E09CD08176114228814091B9FF2D0692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7ADECC32A0CC4F2FBD9B811412B800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CBCF2-85FE-45C1-91D4-2A7E750973E9}"/>
      </w:docPartPr>
      <w:docPartBody>
        <w:p w:rsidR="00553CC8" w:rsidRDefault="0099385F" w:rsidP="0099385F">
          <w:pPr>
            <w:pStyle w:val="7ADECC32A0CC4F2FBD9B811412B8000A"/>
          </w:pPr>
          <w:r>
            <w:rPr>
              <w:rStyle w:val="Responseboxtext"/>
              <w:rFonts w:eastAsia="Calibri"/>
            </w:rPr>
            <w:t xml:space="preserve">                                       </w:t>
          </w:r>
        </w:p>
      </w:docPartBody>
    </w:docPart>
    <w:docPart>
      <w:docPartPr>
        <w:name w:val="F8B5BBDF92ED4F1D920268879E8D5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0CE7F-08A8-461D-9338-BDA3DDB29444}"/>
      </w:docPartPr>
      <w:docPartBody>
        <w:p w:rsidR="003F6A07" w:rsidRDefault="0047216C" w:rsidP="0047216C">
          <w:pPr>
            <w:pStyle w:val="F8B5BBDF92ED4F1D920268879E8D5D4C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915156914B24E4FA6A060D1E79989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1161-672B-41EF-B1E5-D3360B622349}"/>
      </w:docPartPr>
      <w:docPartBody>
        <w:p w:rsidR="003F6A07" w:rsidRDefault="0047216C" w:rsidP="0047216C">
          <w:pPr>
            <w:pStyle w:val="5915156914B24E4FA6A060D1E79989E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B21437015A14AD29FB2A405B207E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DF1C1-716A-43E0-B37F-F638388BCFF4}"/>
      </w:docPartPr>
      <w:docPartBody>
        <w:p w:rsidR="003F6A07" w:rsidRDefault="0047216C" w:rsidP="0047216C">
          <w:pPr>
            <w:pStyle w:val="3B21437015A14AD29FB2A405B207E0F9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8EC4577DB354C6C9BC55754AEB03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DC3BA-C8BC-4951-8BB1-97419334C980}"/>
      </w:docPartPr>
      <w:docPartBody>
        <w:p w:rsidR="003F6A07" w:rsidRDefault="0047216C" w:rsidP="0047216C">
          <w:pPr>
            <w:pStyle w:val="A8EC4577DB354C6C9BC55754AEB0352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324FBEC61CC44B38A9B46F692288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2CDAC-E588-40CF-A275-611A6AAD9D6E}"/>
      </w:docPartPr>
      <w:docPartBody>
        <w:p w:rsidR="003F6A07" w:rsidRDefault="0047216C" w:rsidP="0047216C">
          <w:pPr>
            <w:pStyle w:val="5324FBEC61CC44B38A9B46F6922883F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71CC81B3E304EBE921C2C4F2DDF1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377C1-0F8A-487B-850D-BCB224A41DE4}"/>
      </w:docPartPr>
      <w:docPartBody>
        <w:p w:rsidR="003F6A07" w:rsidRDefault="0047216C" w:rsidP="0047216C">
          <w:pPr>
            <w:pStyle w:val="471CC81B3E304EBE921C2C4F2DDF166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ED10C7705BF477BA601E60565967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362EB-E6E1-43C0-925B-8703BD1C891B}"/>
      </w:docPartPr>
      <w:docPartBody>
        <w:p w:rsidR="003F6A07" w:rsidRDefault="0047216C" w:rsidP="0047216C">
          <w:pPr>
            <w:pStyle w:val="9ED10C7705BF477BA601E6056596789E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80971F1A27E4A57B84299EB83535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C8EBB-E482-4409-982E-770E9BE691A8}"/>
      </w:docPartPr>
      <w:docPartBody>
        <w:p w:rsidR="003F6A07" w:rsidRDefault="0047216C" w:rsidP="0047216C">
          <w:pPr>
            <w:pStyle w:val="E80971F1A27E4A57B84299EB83535119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6E99EB0B994BF1B575C37638046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DA496-FFFC-41D9-867C-BD713717B864}"/>
      </w:docPartPr>
      <w:docPartBody>
        <w:p w:rsidR="003F6A07" w:rsidRDefault="0047216C" w:rsidP="0047216C">
          <w:pPr>
            <w:pStyle w:val="B56E99EB0B994BF1B575C37638046506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5E78E6BC90249D286F4FC025E693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57E84-4A49-472F-95BA-665DA2FAD02F}"/>
      </w:docPartPr>
      <w:docPartBody>
        <w:p w:rsidR="003F6A07" w:rsidRDefault="0047216C" w:rsidP="0047216C">
          <w:pPr>
            <w:pStyle w:val="35E78E6BC90249D286F4FC025E69366D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3A4E1C233B4CA3BB61B0D332882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9CA15-8C2B-43F8-A587-BA98617B77A7}"/>
      </w:docPartPr>
      <w:docPartBody>
        <w:p w:rsidR="003F6A07" w:rsidRDefault="0047216C" w:rsidP="0047216C">
          <w:pPr>
            <w:pStyle w:val="A73A4E1C233B4CA3BB61B0D3328829B4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BA3EBC4BE9C4B99BB20EC8D982F1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F81DE-9BCB-4C23-9588-E3CB6AE7DD37}"/>
      </w:docPartPr>
      <w:docPartBody>
        <w:p w:rsidR="003F6A07" w:rsidRDefault="0047216C" w:rsidP="0047216C">
          <w:pPr>
            <w:pStyle w:val="2BA3EBC4BE9C4B99BB20EC8D982F1A28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A9A346671B242F098739C27E8BE7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E3CDC-624A-4DE5-8FC9-3ACF835FD808}"/>
      </w:docPartPr>
      <w:docPartBody>
        <w:p w:rsidR="003F6A07" w:rsidRDefault="0047216C" w:rsidP="0047216C">
          <w:pPr>
            <w:pStyle w:val="2A9A346671B242F098739C27E8BE716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C3E0FF0B4F747F59E6284DB0F8C7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40A641-2D68-4844-B00E-A5B8BC884F1B}"/>
      </w:docPartPr>
      <w:docPartBody>
        <w:p w:rsidR="003F6A07" w:rsidRDefault="0047216C" w:rsidP="0047216C">
          <w:pPr>
            <w:pStyle w:val="6C3E0FF0B4F747F59E6284DB0F8C78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35507DD68374B32B5DED9B95A5A6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09C07-9D89-443F-A557-D0B1583421C8}"/>
      </w:docPartPr>
      <w:docPartBody>
        <w:p w:rsidR="003F6A07" w:rsidRDefault="0047216C" w:rsidP="0047216C">
          <w:pPr>
            <w:pStyle w:val="435507DD68374B32B5DED9B95A5A60BE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9D1E1DB45F4BF0AB539EA51C1D1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BE98A-BEC2-4006-8B2A-BB5AC13CDD0C}"/>
      </w:docPartPr>
      <w:docPartBody>
        <w:p w:rsidR="003F6A07" w:rsidRDefault="0047216C" w:rsidP="0047216C">
          <w:pPr>
            <w:pStyle w:val="709D1E1DB45F4BF0AB539EA51C1D1DDD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93827E595394B3481FB5332A568B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5FA16-663A-42F5-9346-75FCDEB409A1}"/>
      </w:docPartPr>
      <w:docPartBody>
        <w:p w:rsidR="003F6A07" w:rsidRDefault="0047216C" w:rsidP="0047216C">
          <w:pPr>
            <w:pStyle w:val="C93827E595394B3481FB5332A568B80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921948B9FE7437890D13AFC5F4E9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F3068-2D09-4ADA-9829-200C82CB3386}"/>
      </w:docPartPr>
      <w:docPartBody>
        <w:p w:rsidR="003F6A07" w:rsidRDefault="0047216C" w:rsidP="0047216C">
          <w:pPr>
            <w:pStyle w:val="F921948B9FE7437890D13AFC5F4E93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6A6A6CAE1514BBA9E2E79B2C5672D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F0B28-A76D-4274-827E-4448CBE739A8}"/>
      </w:docPartPr>
      <w:docPartBody>
        <w:p w:rsidR="003F6A07" w:rsidRDefault="0047216C" w:rsidP="0047216C">
          <w:pPr>
            <w:pStyle w:val="B6A6A6CAE1514BBA9E2E79B2C5672D1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655CF55E0CF4BEEABC571556E734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BBA90-7978-43B6-8786-92F711A2E6BB}"/>
      </w:docPartPr>
      <w:docPartBody>
        <w:p w:rsidR="003F6A07" w:rsidRDefault="0047216C" w:rsidP="0047216C">
          <w:pPr>
            <w:pStyle w:val="7655CF55E0CF4BEEABC571556E73434F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E1DECD76F7B4A00950D0889B78BF7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2E3F1-6AF9-4427-982A-63E46978A671}"/>
      </w:docPartPr>
      <w:docPartBody>
        <w:p w:rsidR="003F6A07" w:rsidRDefault="0047216C" w:rsidP="0047216C">
          <w:pPr>
            <w:pStyle w:val="8E1DECD76F7B4A00950D0889B78BF73C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944260552C74B5997E2B1999BB9F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FA05F-88F3-44FA-A683-218743F12E11}"/>
      </w:docPartPr>
      <w:docPartBody>
        <w:p w:rsidR="003F6A07" w:rsidRDefault="0047216C" w:rsidP="0047216C">
          <w:pPr>
            <w:pStyle w:val="4944260552C74B5997E2B1999BB9F913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BF60FB232A4E978CCF762A53258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774AD-445B-492F-9A92-6382559CD6F6}"/>
      </w:docPartPr>
      <w:docPartBody>
        <w:p w:rsidR="003F6A07" w:rsidRDefault="0047216C" w:rsidP="0047216C">
          <w:pPr>
            <w:pStyle w:val="03BF60FB232A4E978CCF762A53258B15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B9F93B33C84451C9F0E449DB9B91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57AF3-D29E-42A0-8B84-B9907A22B95C}"/>
      </w:docPartPr>
      <w:docPartBody>
        <w:p w:rsidR="003F6A07" w:rsidRDefault="0047216C" w:rsidP="0047216C">
          <w:pPr>
            <w:pStyle w:val="DB9F93B33C84451C9F0E449DB9B91D7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29A80914364BF09E9F9244BE07D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DDA1A-3793-4BFB-805E-3B6FC55C5C9F}"/>
      </w:docPartPr>
      <w:docPartBody>
        <w:p w:rsidR="003F6A07" w:rsidRDefault="0047216C" w:rsidP="0047216C">
          <w:pPr>
            <w:pStyle w:val="FF29A80914364BF09E9F9244BE07DE54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5DF931E1B2B4F25B85588946EA51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70167-B37F-4120-A695-BF09C6D3DD4A}"/>
      </w:docPartPr>
      <w:docPartBody>
        <w:p w:rsidR="003F6A07" w:rsidRDefault="0047216C" w:rsidP="0047216C">
          <w:pPr>
            <w:pStyle w:val="55DF931E1B2B4F25B85588946EA51BB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C2BE8ED574144AF8104BC3474A8D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38A6C-4E46-4A92-9461-7B056FC88F5E}"/>
      </w:docPartPr>
      <w:docPartBody>
        <w:p w:rsidR="003F6A07" w:rsidRDefault="0047216C" w:rsidP="0047216C">
          <w:pPr>
            <w:pStyle w:val="DC2BE8ED574144AF8104BC3474A8D3D2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DB0B9307F494DAE9BCBBD420E9EB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A97A1-0771-4463-AD1B-2941F734AFEB}"/>
      </w:docPartPr>
      <w:docPartBody>
        <w:p w:rsidR="003F6A07" w:rsidRDefault="0047216C" w:rsidP="0047216C">
          <w:pPr>
            <w:pStyle w:val="1DB0B9307F494DAE9BCBBD420E9EB2E9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1998AF1D947448BA0CD50C580C3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2989B-D5D6-48D6-BD64-15FCC2CE6CA3}"/>
      </w:docPartPr>
      <w:docPartBody>
        <w:p w:rsidR="003F6A07" w:rsidRDefault="0047216C" w:rsidP="0047216C">
          <w:pPr>
            <w:pStyle w:val="61998AF1D947448BA0CD50C580C386B5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582F0CE142A41C1B289F6E93ACEB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9A0DE-066E-4AD3-821B-F1EC4FB681C6}"/>
      </w:docPartPr>
      <w:docPartBody>
        <w:p w:rsidR="003F6A07" w:rsidRDefault="0047216C" w:rsidP="0047216C">
          <w:pPr>
            <w:pStyle w:val="1582F0CE142A41C1B289F6E93ACEB00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FB746154F7C4754B09DCDD10497D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29D3B-04D3-4A95-97F8-01577C0F7AC4}"/>
      </w:docPartPr>
      <w:docPartBody>
        <w:p w:rsidR="003F6A07" w:rsidRDefault="0047216C" w:rsidP="0047216C">
          <w:pPr>
            <w:pStyle w:val="6FB746154F7C4754B09DCDD10497DA59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159ABC8DBD4450898B7028B47FAF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BEF3E-454B-47B0-9A76-A3CC5AFD2964}"/>
      </w:docPartPr>
      <w:docPartBody>
        <w:p w:rsidR="003F6A07" w:rsidRDefault="0047216C" w:rsidP="0047216C">
          <w:pPr>
            <w:pStyle w:val="F159ABC8DBD4450898B7028B47FAFDAF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EEB5935E0E24AB79A534E7A35485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7D3C6-4835-434E-B80F-F6B721F71246}"/>
      </w:docPartPr>
      <w:docPartBody>
        <w:p w:rsidR="003F6A07" w:rsidRDefault="0047216C" w:rsidP="0047216C">
          <w:pPr>
            <w:pStyle w:val="1EEB5935E0E24AB79A534E7A35485782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63FD7135BD94E8BBC40A55493A63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E06F8-F118-4E24-B6EF-6A32AC4CDFFB}"/>
      </w:docPartPr>
      <w:docPartBody>
        <w:p w:rsidR="003F6A07" w:rsidRDefault="0047216C" w:rsidP="0047216C">
          <w:pPr>
            <w:pStyle w:val="163FD7135BD94E8BBC40A55493A63C2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6F93F1322848CC9C1CD8CFBA5B5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20CF5A-150A-473C-8BAC-B848965C672C}"/>
      </w:docPartPr>
      <w:docPartBody>
        <w:p w:rsidR="003F6A07" w:rsidRDefault="0047216C" w:rsidP="0047216C">
          <w:pPr>
            <w:pStyle w:val="296F93F1322848CC9C1CD8CFBA5B56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2D624B14CEA4E8C89E77B7952798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7E417-9A35-4B2A-857A-C941427F7034}"/>
      </w:docPartPr>
      <w:docPartBody>
        <w:p w:rsidR="003F6A07" w:rsidRDefault="0047216C" w:rsidP="0047216C">
          <w:pPr>
            <w:pStyle w:val="C2D624B14CEA4E8C89E77B795279852F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1F02637651541A8BB5070EAA3088B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281C9-ADCE-4811-A362-BCD611B9EBA9}"/>
      </w:docPartPr>
      <w:docPartBody>
        <w:p w:rsidR="003F6A07" w:rsidRDefault="0047216C" w:rsidP="0047216C">
          <w:pPr>
            <w:pStyle w:val="21F02637651541A8BB5070EAA3088BAB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442F852BF214E529F137263DF0B1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56A07-7F8D-4241-B5A7-9C0975713913}"/>
      </w:docPartPr>
      <w:docPartBody>
        <w:p w:rsidR="003F6A07" w:rsidRDefault="0047216C" w:rsidP="0047216C">
          <w:pPr>
            <w:pStyle w:val="C442F852BF214E529F137263DF0B1D7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FE967DB956D48EEB687F0F657B20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81ED6-FA1A-4EA3-BE23-3C2B72F73B58}"/>
      </w:docPartPr>
      <w:docPartBody>
        <w:p w:rsidR="003F6A07" w:rsidRDefault="0047216C" w:rsidP="0047216C">
          <w:pPr>
            <w:pStyle w:val="1FE967DB956D48EEB687F0F657B20D4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7110CB262F141D4A948180AFD63E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44445-B88C-4A91-9BBC-110681C1EBBF}"/>
      </w:docPartPr>
      <w:docPartBody>
        <w:p w:rsidR="003F6A07" w:rsidRDefault="0047216C" w:rsidP="0047216C">
          <w:pPr>
            <w:pStyle w:val="37110CB262F141D4A948180AFD63E61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56A4CEF1B744126A0B6F9DDE05FB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CD0A7-4A24-403D-9DF4-80367E0C8218}"/>
      </w:docPartPr>
      <w:docPartBody>
        <w:p w:rsidR="003F6A07" w:rsidRDefault="0047216C" w:rsidP="0047216C">
          <w:pPr>
            <w:pStyle w:val="956A4CEF1B744126A0B6F9DDE05FBF3B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DA8A3F4315A445D911C0C713A935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F4150-E02B-4F8C-B3B6-BAFC3708F866}"/>
      </w:docPartPr>
      <w:docPartBody>
        <w:p w:rsidR="003F6A07" w:rsidRDefault="0047216C" w:rsidP="0047216C">
          <w:pPr>
            <w:pStyle w:val="BDA8A3F4315A445D911C0C713A935B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83DFB4C03A4544986D2ACAD784E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5E81A-A074-427B-AF34-D8B71990C2A9}"/>
      </w:docPartPr>
      <w:docPartBody>
        <w:p w:rsidR="003F6A07" w:rsidRDefault="0047216C" w:rsidP="0047216C">
          <w:pPr>
            <w:pStyle w:val="AE83DFB4C03A4544986D2ACAD784EF3B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E52FAF421CD4C3FA2108C007CA30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B9616-BC65-4A20-96A4-58E4B9D15ACA}"/>
      </w:docPartPr>
      <w:docPartBody>
        <w:p w:rsidR="003F6A07" w:rsidRDefault="0047216C" w:rsidP="0047216C">
          <w:pPr>
            <w:pStyle w:val="6E52FAF421CD4C3FA2108C007CA3011E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842153F9EA54212B3ACF738E58C6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2A73C-9B5D-4A7F-80E6-B2ED0DA04FE4}"/>
      </w:docPartPr>
      <w:docPartBody>
        <w:p w:rsidR="003F6A07" w:rsidRDefault="0047216C" w:rsidP="0047216C">
          <w:pPr>
            <w:pStyle w:val="A842153F9EA54212B3ACF738E58C6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03BFBE640E54EEF84156E490602F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4E11B-A35A-4146-9C3A-6DFA0FD0C2B2}"/>
      </w:docPartPr>
      <w:docPartBody>
        <w:p w:rsidR="003F6A07" w:rsidRDefault="0047216C" w:rsidP="0047216C">
          <w:pPr>
            <w:pStyle w:val="C03BFBE640E54EEF84156E490602F41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D6DC32C1FCF4F37AD285DE036BE9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CBB9C-FC8E-488E-A8E4-4D89E0D010C6}"/>
      </w:docPartPr>
      <w:docPartBody>
        <w:p w:rsidR="003F6A07" w:rsidRDefault="0047216C" w:rsidP="0047216C">
          <w:pPr>
            <w:pStyle w:val="BD6DC32C1FCF4F37AD285DE036BE905B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501DCFF972E483889BAEDF7FDFB0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A3036-D165-403D-A142-57028E13D85F}"/>
      </w:docPartPr>
      <w:docPartBody>
        <w:p w:rsidR="003F6A07" w:rsidRDefault="0047216C" w:rsidP="0047216C">
          <w:pPr>
            <w:pStyle w:val="E501DCFF972E483889BAEDF7FDFB0FBC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2E801E9246B47C4BA4E7AA7AB82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1A4AB-22A7-4343-B903-32A008775335}"/>
      </w:docPartPr>
      <w:docPartBody>
        <w:p w:rsidR="003F6A07" w:rsidRDefault="0047216C" w:rsidP="0047216C">
          <w:pPr>
            <w:pStyle w:val="D2E801E9246B47C4BA4E7AA7AB822DC4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E8"/>
    <w:rsid w:val="000054C1"/>
    <w:rsid w:val="00254E31"/>
    <w:rsid w:val="00364930"/>
    <w:rsid w:val="003F6A07"/>
    <w:rsid w:val="00463120"/>
    <w:rsid w:val="0047216C"/>
    <w:rsid w:val="004B444F"/>
    <w:rsid w:val="00553CC8"/>
    <w:rsid w:val="005618F3"/>
    <w:rsid w:val="007C7E9E"/>
    <w:rsid w:val="009052AC"/>
    <w:rsid w:val="009102E9"/>
    <w:rsid w:val="0099385F"/>
    <w:rsid w:val="00A44B34"/>
    <w:rsid w:val="00B90B8E"/>
    <w:rsid w:val="00BC5E11"/>
    <w:rsid w:val="00C268AB"/>
    <w:rsid w:val="00C61F3B"/>
    <w:rsid w:val="00DB4AE8"/>
    <w:rsid w:val="00E15F66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99385F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47216C"/>
    <w:rPr>
      <w:rFonts w:ascii="Arial" w:hAnsi="Arial"/>
      <w:color w:val="auto"/>
      <w:sz w:val="20"/>
    </w:rPr>
  </w:style>
  <w:style w:type="paragraph" w:customStyle="1" w:styleId="D4FCE9CF634547D58FCE8722F02253962">
    <w:name w:val="D4FCE9CF634547D58FCE8722F0225396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2E1395E5DC46C485D0CDEA8794DDEE2">
    <w:name w:val="0E2E1395E5DC46C485D0CDEA8794DDEE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341830D4004AD69A095EA6427384572">
    <w:name w:val="E3341830D4004AD69A095EA642738457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ABF676CE5B4ECE869CF0DFE041A3232">
    <w:name w:val="57ABF676CE5B4ECE869CF0DFE041A323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A0D4397DC43A29DEBB0BFBDF1DA8D2">
    <w:name w:val="C69A0D4397DC43A29DEBB0BFBDF1DA8D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C33769613E403C984E24D45C6911F92">
    <w:name w:val="F1C33769613E403C984E24D45C6911F9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96B072A3B0546338435B48ED48A58C12">
    <w:name w:val="796B072A3B0546338435B48ED48A58C1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90067D29BE45058BE57552135767702">
    <w:name w:val="8E90067D29BE45058BE5755213576770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5A050627BE4C81B2E8404BFF83A4702">
    <w:name w:val="565A050627BE4C81B2E8404BFF83A470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33A769C62B4CBFB89BDD8AA62410702">
    <w:name w:val="1E33A769C62B4CBFB89BDD8AA6241070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2D947B4DD541B8ACC974E3566ED3632">
    <w:name w:val="FD2D947B4DD541B8ACC974E3566ED363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25A62717F814D0B91CBB02370E21E2E2">
    <w:name w:val="125A62717F814D0B91CBB02370E21E2E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174FDD21944EEBAE864E6C1E021D5F2">
    <w:name w:val="87174FDD21944EEBAE864E6C1E021D5F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90F12A37034844B16C52B9E33E40492">
    <w:name w:val="B790F12A37034844B16C52B9E33E4049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97F9FD04B4C12B42A5378DD7AE4A72">
    <w:name w:val="8F797F9FD04B4C12B42A5378DD7AE4A7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87CC5401E24870AE240C4103E740282">
    <w:name w:val="7787CC5401E24870AE240C4103E74028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FFCAE7C5B049668AD1F03F4BF24E7F1">
    <w:name w:val="20FFCAE7C5B049668AD1F03F4BF24E7F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9CD08176114228814091B9FF2D06921">
    <w:name w:val="E09CD08176114228814091B9FF2D0692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A0B7327DB04753B37B43FD4B1C7CA91">
    <w:name w:val="E8A0B7327DB04753B37B43FD4B1C7CA9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ECC32A0CC4F2FBD9B811412B8000A">
    <w:name w:val="7ADECC32A0CC4F2FBD9B811412B8000A"/>
    <w:rsid w:val="0099385F"/>
  </w:style>
  <w:style w:type="paragraph" w:customStyle="1" w:styleId="F8B5BBDF92ED4F1D920268879E8D5D4C">
    <w:name w:val="F8B5BBDF92ED4F1D920268879E8D5D4C"/>
    <w:rsid w:val="0047216C"/>
  </w:style>
  <w:style w:type="paragraph" w:customStyle="1" w:styleId="5915156914B24E4FA6A060D1E79989EA">
    <w:name w:val="5915156914B24E4FA6A060D1E79989EA"/>
    <w:rsid w:val="0047216C"/>
  </w:style>
  <w:style w:type="paragraph" w:customStyle="1" w:styleId="3B21437015A14AD29FB2A405B207E0F9">
    <w:name w:val="3B21437015A14AD29FB2A405B207E0F9"/>
    <w:rsid w:val="0047216C"/>
  </w:style>
  <w:style w:type="paragraph" w:customStyle="1" w:styleId="A8EC4577DB354C6C9BC55754AEB03520">
    <w:name w:val="A8EC4577DB354C6C9BC55754AEB03520"/>
    <w:rsid w:val="0047216C"/>
  </w:style>
  <w:style w:type="paragraph" w:customStyle="1" w:styleId="5324FBEC61CC44B38A9B46F6922883FA">
    <w:name w:val="5324FBEC61CC44B38A9B46F6922883FA"/>
    <w:rsid w:val="0047216C"/>
  </w:style>
  <w:style w:type="paragraph" w:customStyle="1" w:styleId="471CC81B3E304EBE921C2C4F2DDF1667">
    <w:name w:val="471CC81B3E304EBE921C2C4F2DDF1667"/>
    <w:rsid w:val="0047216C"/>
  </w:style>
  <w:style w:type="paragraph" w:customStyle="1" w:styleId="9ED10C7705BF477BA601E6056596789E">
    <w:name w:val="9ED10C7705BF477BA601E6056596789E"/>
    <w:rsid w:val="0047216C"/>
  </w:style>
  <w:style w:type="paragraph" w:customStyle="1" w:styleId="E80971F1A27E4A57B84299EB83535119">
    <w:name w:val="E80971F1A27E4A57B84299EB83535119"/>
    <w:rsid w:val="0047216C"/>
  </w:style>
  <w:style w:type="paragraph" w:customStyle="1" w:styleId="B56E99EB0B994BF1B575C37638046506">
    <w:name w:val="B56E99EB0B994BF1B575C37638046506"/>
    <w:rsid w:val="0047216C"/>
  </w:style>
  <w:style w:type="paragraph" w:customStyle="1" w:styleId="35E78E6BC90249D286F4FC025E69366D">
    <w:name w:val="35E78E6BC90249D286F4FC025E69366D"/>
    <w:rsid w:val="0047216C"/>
  </w:style>
  <w:style w:type="paragraph" w:customStyle="1" w:styleId="A73A4E1C233B4CA3BB61B0D3328829B4">
    <w:name w:val="A73A4E1C233B4CA3BB61B0D3328829B4"/>
    <w:rsid w:val="0047216C"/>
  </w:style>
  <w:style w:type="paragraph" w:customStyle="1" w:styleId="2BA3EBC4BE9C4B99BB20EC8D982F1A28">
    <w:name w:val="2BA3EBC4BE9C4B99BB20EC8D982F1A28"/>
    <w:rsid w:val="0047216C"/>
  </w:style>
  <w:style w:type="paragraph" w:customStyle="1" w:styleId="2A9A346671B242F098739C27E8BE7160">
    <w:name w:val="2A9A346671B242F098739C27E8BE7160"/>
    <w:rsid w:val="0047216C"/>
  </w:style>
  <w:style w:type="paragraph" w:customStyle="1" w:styleId="6C3E0FF0B4F747F59E6284DB0F8C78F1">
    <w:name w:val="6C3E0FF0B4F747F59E6284DB0F8C78F1"/>
    <w:rsid w:val="0047216C"/>
  </w:style>
  <w:style w:type="paragraph" w:customStyle="1" w:styleId="435507DD68374B32B5DED9B95A5A60BE">
    <w:name w:val="435507DD68374B32B5DED9B95A5A60BE"/>
    <w:rsid w:val="0047216C"/>
  </w:style>
  <w:style w:type="paragraph" w:customStyle="1" w:styleId="709D1E1DB45F4BF0AB539EA51C1D1DDD">
    <w:name w:val="709D1E1DB45F4BF0AB539EA51C1D1DDD"/>
    <w:rsid w:val="0047216C"/>
  </w:style>
  <w:style w:type="paragraph" w:customStyle="1" w:styleId="C93827E595394B3481FB5332A568B800">
    <w:name w:val="C93827E595394B3481FB5332A568B800"/>
    <w:rsid w:val="0047216C"/>
  </w:style>
  <w:style w:type="paragraph" w:customStyle="1" w:styleId="F921948B9FE7437890D13AFC5F4E9381">
    <w:name w:val="F921948B9FE7437890D13AFC5F4E9381"/>
    <w:rsid w:val="0047216C"/>
  </w:style>
  <w:style w:type="paragraph" w:customStyle="1" w:styleId="B6A6A6CAE1514BBA9E2E79B2C5672D17">
    <w:name w:val="B6A6A6CAE1514BBA9E2E79B2C5672D17"/>
    <w:rsid w:val="0047216C"/>
  </w:style>
  <w:style w:type="paragraph" w:customStyle="1" w:styleId="7655CF55E0CF4BEEABC571556E73434F">
    <w:name w:val="7655CF55E0CF4BEEABC571556E73434F"/>
    <w:rsid w:val="0047216C"/>
  </w:style>
  <w:style w:type="paragraph" w:customStyle="1" w:styleId="8E1DECD76F7B4A00950D0889B78BF73C">
    <w:name w:val="8E1DECD76F7B4A00950D0889B78BF73C"/>
    <w:rsid w:val="0047216C"/>
  </w:style>
  <w:style w:type="paragraph" w:customStyle="1" w:styleId="4944260552C74B5997E2B1999BB9F913">
    <w:name w:val="4944260552C74B5997E2B1999BB9F913"/>
    <w:rsid w:val="0047216C"/>
  </w:style>
  <w:style w:type="paragraph" w:customStyle="1" w:styleId="03BF60FB232A4E978CCF762A53258B15">
    <w:name w:val="03BF60FB232A4E978CCF762A53258B15"/>
    <w:rsid w:val="0047216C"/>
  </w:style>
  <w:style w:type="paragraph" w:customStyle="1" w:styleId="DB9F93B33C84451C9F0E449DB9B91D77">
    <w:name w:val="DB9F93B33C84451C9F0E449DB9B91D77"/>
    <w:rsid w:val="0047216C"/>
  </w:style>
  <w:style w:type="paragraph" w:customStyle="1" w:styleId="FF29A80914364BF09E9F9244BE07DE54">
    <w:name w:val="FF29A80914364BF09E9F9244BE07DE54"/>
    <w:rsid w:val="0047216C"/>
  </w:style>
  <w:style w:type="paragraph" w:customStyle="1" w:styleId="55DF931E1B2B4F25B85588946EA51BB7">
    <w:name w:val="55DF931E1B2B4F25B85588946EA51BB7"/>
    <w:rsid w:val="0047216C"/>
  </w:style>
  <w:style w:type="paragraph" w:customStyle="1" w:styleId="DC2BE8ED574144AF8104BC3474A8D3D2">
    <w:name w:val="DC2BE8ED574144AF8104BC3474A8D3D2"/>
    <w:rsid w:val="0047216C"/>
  </w:style>
  <w:style w:type="paragraph" w:customStyle="1" w:styleId="1DB0B9307F494DAE9BCBBD420E9EB2E9">
    <w:name w:val="1DB0B9307F494DAE9BCBBD420E9EB2E9"/>
    <w:rsid w:val="0047216C"/>
  </w:style>
  <w:style w:type="paragraph" w:customStyle="1" w:styleId="61998AF1D947448BA0CD50C580C386B5">
    <w:name w:val="61998AF1D947448BA0CD50C580C386B5"/>
    <w:rsid w:val="0047216C"/>
  </w:style>
  <w:style w:type="paragraph" w:customStyle="1" w:styleId="1582F0CE142A41C1B289F6E93ACEB007">
    <w:name w:val="1582F0CE142A41C1B289F6E93ACEB007"/>
    <w:rsid w:val="0047216C"/>
  </w:style>
  <w:style w:type="paragraph" w:customStyle="1" w:styleId="6FB746154F7C4754B09DCDD10497DA59">
    <w:name w:val="6FB746154F7C4754B09DCDD10497DA59"/>
    <w:rsid w:val="0047216C"/>
  </w:style>
  <w:style w:type="paragraph" w:customStyle="1" w:styleId="F159ABC8DBD4450898B7028B47FAFDAF">
    <w:name w:val="F159ABC8DBD4450898B7028B47FAFDAF"/>
    <w:rsid w:val="0047216C"/>
  </w:style>
  <w:style w:type="paragraph" w:customStyle="1" w:styleId="1EEB5935E0E24AB79A534E7A35485782">
    <w:name w:val="1EEB5935E0E24AB79A534E7A35485782"/>
    <w:rsid w:val="0047216C"/>
  </w:style>
  <w:style w:type="paragraph" w:customStyle="1" w:styleId="163FD7135BD94E8BBC40A55493A63C2A">
    <w:name w:val="163FD7135BD94E8BBC40A55493A63C2A"/>
    <w:rsid w:val="0047216C"/>
  </w:style>
  <w:style w:type="paragraph" w:customStyle="1" w:styleId="296F93F1322848CC9C1CD8CFBA5B5651">
    <w:name w:val="296F93F1322848CC9C1CD8CFBA5B5651"/>
    <w:rsid w:val="0047216C"/>
  </w:style>
  <w:style w:type="paragraph" w:customStyle="1" w:styleId="C2D624B14CEA4E8C89E77B795279852F">
    <w:name w:val="C2D624B14CEA4E8C89E77B795279852F"/>
    <w:rsid w:val="0047216C"/>
  </w:style>
  <w:style w:type="paragraph" w:customStyle="1" w:styleId="21F02637651541A8BB5070EAA3088BAB">
    <w:name w:val="21F02637651541A8BB5070EAA3088BAB"/>
    <w:rsid w:val="0047216C"/>
  </w:style>
  <w:style w:type="paragraph" w:customStyle="1" w:styleId="C442F852BF214E529F137263DF0B1D7A">
    <w:name w:val="C442F852BF214E529F137263DF0B1D7A"/>
    <w:rsid w:val="0047216C"/>
  </w:style>
  <w:style w:type="paragraph" w:customStyle="1" w:styleId="1FE967DB956D48EEB687F0F657B20D47">
    <w:name w:val="1FE967DB956D48EEB687F0F657B20D47"/>
    <w:rsid w:val="0047216C"/>
  </w:style>
  <w:style w:type="paragraph" w:customStyle="1" w:styleId="37110CB262F141D4A948180AFD63E617">
    <w:name w:val="37110CB262F141D4A948180AFD63E617"/>
    <w:rsid w:val="0047216C"/>
  </w:style>
  <w:style w:type="paragraph" w:customStyle="1" w:styleId="956A4CEF1B744126A0B6F9DDE05FBF3B">
    <w:name w:val="956A4CEF1B744126A0B6F9DDE05FBF3B"/>
    <w:rsid w:val="0047216C"/>
  </w:style>
  <w:style w:type="paragraph" w:customStyle="1" w:styleId="BDA8A3F4315A445D911C0C713A935B41">
    <w:name w:val="BDA8A3F4315A445D911C0C713A935B41"/>
    <w:rsid w:val="0047216C"/>
  </w:style>
  <w:style w:type="paragraph" w:customStyle="1" w:styleId="AE83DFB4C03A4544986D2ACAD784EF3B">
    <w:name w:val="AE83DFB4C03A4544986D2ACAD784EF3B"/>
    <w:rsid w:val="0047216C"/>
  </w:style>
  <w:style w:type="paragraph" w:customStyle="1" w:styleId="6E52FAF421CD4C3FA2108C007CA3011E">
    <w:name w:val="6E52FAF421CD4C3FA2108C007CA3011E"/>
    <w:rsid w:val="0047216C"/>
  </w:style>
  <w:style w:type="paragraph" w:customStyle="1" w:styleId="A842153F9EA54212B3ACF738E58C65F1">
    <w:name w:val="A842153F9EA54212B3ACF738E58C65F1"/>
    <w:rsid w:val="0047216C"/>
  </w:style>
  <w:style w:type="paragraph" w:customStyle="1" w:styleId="C03BFBE640E54EEF84156E490602F410">
    <w:name w:val="C03BFBE640E54EEF84156E490602F410"/>
    <w:rsid w:val="0047216C"/>
  </w:style>
  <w:style w:type="paragraph" w:customStyle="1" w:styleId="BD6DC32C1FCF4F37AD285DE036BE905B">
    <w:name w:val="BD6DC32C1FCF4F37AD285DE036BE905B"/>
    <w:rsid w:val="0047216C"/>
  </w:style>
  <w:style w:type="paragraph" w:customStyle="1" w:styleId="E501DCFF972E483889BAEDF7FDFB0FBC">
    <w:name w:val="E501DCFF972E483889BAEDF7FDFB0FBC"/>
    <w:rsid w:val="0047216C"/>
  </w:style>
  <w:style w:type="paragraph" w:customStyle="1" w:styleId="D2E801E9246B47C4BA4E7AA7AB822DC4">
    <w:name w:val="D2E801E9246B47C4BA4E7AA7AB822DC4"/>
    <w:rsid w:val="004721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REGU-408-2761653</_dlc_DocId>
    <_dlc_DocIdUrl xmlns="9be56660-2c31-41ef-bc00-23e72f632f2a">
      <Url>https://cyfoethnaturiolcymru.sharepoint.com/teams/Regulatory/Permitting/_layouts/15/DocIdRedir.aspx?ID=REGU-408-2761653</Url>
      <Description>REGU-408-2761653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Word Document" ma:contentTypeID="0x01010067EB80C5FE939D4A9B3D8BA62129B7F501000016F40FE615BF4DA0DAD579EB230B6D" ma:contentTypeVersion="551" ma:contentTypeDescription="" ma:contentTypeScope="" ma:versionID="8ba009c931f3154af5277ef349f9d7d1">
  <xsd:schema xmlns:xsd="http://www.w3.org/2001/XMLSchema" xmlns:xs="http://www.w3.org/2001/XMLSchema" xmlns:p="http://schemas.microsoft.com/office/2006/metadata/properties" xmlns:ns2="9be56660-2c31-41ef-bc00-23e72f632f2a" targetNamespace="http://schemas.microsoft.com/office/2006/metadata/properties" ma:root="true" ma:fieldsID="97c52e615ed913d8daacfa4f0bb1fd96" ns2:_=""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" PreviousValue="false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A99D366-153B-4AE1-ABDB-79E58480063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E890AFC-EE6D-49B4-8E10-E449B5BDE35B}"/>
</file>

<file path=customXml/itemProps6.xml><?xml version="1.0" encoding="utf-8"?>
<ds:datastoreItem xmlns:ds="http://schemas.openxmlformats.org/officeDocument/2006/customXml" ds:itemID="{254F6B43-F581-4797-8E2D-CD668D569885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13</TotalTime>
  <Pages>4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Stuart Irvine</cp:lastModifiedBy>
  <cp:revision>3</cp:revision>
  <cp:lastPrinted>2016-06-30T14:43:00Z</cp:lastPrinted>
  <dcterms:created xsi:type="dcterms:W3CDTF">2025-07-26T12:04:00Z</dcterms:created>
  <dcterms:modified xsi:type="dcterms:W3CDTF">2025-07-26T12:21:00Z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0x01010067EB80C5FE939D4A9B3D8BA62129B7F501000016F40FE615BF4DA0DAD579EB230B6D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70d454f3-53c4-4335-93c1-4b4433dbbefb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Wrexham CBC</vt:lpwstr>
  </property>
  <property fmtid="{D5CDD505-2E9C-101B-9397-08002B2CF9AE}" pid="9" name="Site Name">
    <vt:lpwstr>Whitchurch Salt Slags  SITE CONTACT  MARK WAKEFILED  07764 673474  Mark@MWDGroup.co.uk</vt:lpwstr>
  </property>
  <property fmtid="{D5CDD505-2E9C-101B-9397-08002B2CF9AE}" pid="10" name="Addressee">
    <vt:lpwstr>Fenns Bank, Whgitchurch, Shropshire.  SY13 3PA</vt:lpwstr>
  </property>
  <property fmtid="{D5CDD505-2E9C-101B-9397-08002B2CF9AE}" pid="11" name="Post code">
    <vt:lpwstr>SY13 3PA</vt:lpwstr>
  </property>
  <property fmtid="{D5CDD505-2E9C-101B-9397-08002B2CF9AE}" pid="12" name="Customer Name">
    <vt:lpwstr>Befesa Salt Slags Limited</vt:lpwstr>
  </property>
  <property fmtid="{D5CDD505-2E9C-101B-9397-08002B2CF9AE}" pid="13" name="Facility Address">
    <vt:lpwstr>Fenns Bank, Whitchurch, Shropshire.</vt:lpwstr>
  </property>
  <property fmtid="{D5CDD505-2E9C-101B-9397-08002B2CF9AE}" pid="14" name="License/Activity Type">
    <vt:lpwstr>3. EPR Regulated Industry</vt:lpwstr>
  </property>
  <property fmtid="{D5CDD505-2E9C-101B-9397-08002B2CF9AE}" pid="15" name="Disclosure Status">
    <vt:lpwstr>Public register</vt:lpwstr>
  </property>
  <property fmtid="{D5CDD505-2E9C-101B-9397-08002B2CF9AE}" pid="16" name="Document Date">
    <vt:filetime>2025-07-30T23:00:00Z</vt:filetime>
  </property>
  <property fmtid="{D5CDD505-2E9C-101B-9397-08002B2CF9AE}" pid="17" name="Document Type">
    <vt:lpwstr>Form/Proforma</vt:lpwstr>
  </property>
  <property fmtid="{D5CDD505-2E9C-101B-9397-08002B2CF9AE}" pid="18" name="Internal/External">
    <vt:lpwstr>Incoming document</vt:lpwstr>
  </property>
  <property fmtid="{D5CDD505-2E9C-101B-9397-08002B2CF9AE}" pid="19" name="Environment Sub Folder">
    <vt:lpwstr>Licence surrender</vt:lpwstr>
  </property>
  <property fmtid="{D5CDD505-2E9C-101B-9397-08002B2CF9AE}" pid="20" name="Process Type">
    <vt:lpwstr>Application</vt:lpwstr>
  </property>
</Properties>
</file>