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49D83" w14:textId="51C30867"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r w:rsidR="00645E48">
        <w:t>for:</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48D7D392" w14:textId="0E10101E" w:rsidR="00D733DB" w:rsidRDefault="00B14DF0" w:rsidP="00B14DF0">
            <w:r w:rsidRPr="00B14DF0">
              <w:t>DB3491HX</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1F11FD5C" w:rsidR="00D733DB" w:rsidRDefault="00B14DF0" w:rsidP="00B14DF0">
            <w:r w:rsidRPr="00B14DF0">
              <w:t>Rhymney Power Limited</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1A8813B4" w14:textId="5464F8AA" w:rsidR="00B14DF0" w:rsidRDefault="00B14DF0" w:rsidP="00B14DF0">
            <w:r w:rsidRPr="00B14DF0">
              <w:t>DB3491HX</w:t>
            </w:r>
            <w:r w:rsidR="00CA5C69">
              <w:t>-</w:t>
            </w:r>
            <w:r w:rsidRPr="00B14DF0">
              <w:t xml:space="preserve"> </w:t>
            </w:r>
            <w:r w:rsidRPr="00B14DF0">
              <w:t>Rhymney Power Limited</w:t>
            </w:r>
          </w:p>
          <w:p w14:paraId="73B3CBEC" w14:textId="72CE3C75" w:rsidR="00D733DB" w:rsidRDefault="00D733DB" w:rsidP="00B12520"/>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64730D07" w14:textId="60335C7E" w:rsidR="00B14DF0" w:rsidRDefault="00B14DF0" w:rsidP="00B14DF0">
            <w:r w:rsidRPr="00B14DF0">
              <w:t>Rhymney Power Limited</w:t>
            </w:r>
          </w:p>
          <w:p w14:paraId="3630AE73" w14:textId="66A1B393" w:rsidR="00BD5270" w:rsidRDefault="00BD5270" w:rsidP="00BD5270">
            <w:r w:rsidRPr="00BD5270">
              <w:t xml:space="preserve">Rhymney Energy Park </w:t>
            </w:r>
          </w:p>
          <w:p w14:paraId="37F1EFCC" w14:textId="77777777" w:rsidR="00BD5270" w:rsidRDefault="00BD5270" w:rsidP="00BD5270">
            <w:r w:rsidRPr="00BD5270">
              <w:t xml:space="preserve">Unit 48 </w:t>
            </w:r>
          </w:p>
          <w:p w14:paraId="479CBDD0" w14:textId="77777777" w:rsidR="00BD5270" w:rsidRDefault="00BD5270" w:rsidP="00BD5270">
            <w:proofErr w:type="spellStart"/>
            <w:r w:rsidRPr="00BD5270">
              <w:t>Portmanmoor</w:t>
            </w:r>
            <w:proofErr w:type="spellEnd"/>
            <w:r w:rsidRPr="00BD5270">
              <w:t xml:space="preserve"> Road Industrial Estate </w:t>
            </w:r>
          </w:p>
          <w:p w14:paraId="74DC54D5" w14:textId="77777777" w:rsidR="00BD5270" w:rsidRDefault="00BD5270" w:rsidP="00BD5270">
            <w:r w:rsidRPr="00BD5270">
              <w:t xml:space="preserve">Cardiff </w:t>
            </w:r>
          </w:p>
          <w:p w14:paraId="3A980D0D" w14:textId="77777777" w:rsidR="00BD5270" w:rsidRDefault="00BD5270" w:rsidP="00BD5270">
            <w:r w:rsidRPr="00BD5270">
              <w:t xml:space="preserve">South Wales </w:t>
            </w:r>
          </w:p>
          <w:p w14:paraId="1B4248E7" w14:textId="43AF63E4" w:rsidR="00D733DB" w:rsidRDefault="00BD5270" w:rsidP="00BD5270">
            <w:r w:rsidRPr="00BD5270">
              <w:t>CF24 5HB</w:t>
            </w:r>
          </w:p>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27AA4A64" w:rsidR="00D733DB" w:rsidRPr="00BE4497" w:rsidRDefault="003B1FFB" w:rsidP="00170F80">
            <w:r>
              <w:t>Report Review</w:t>
            </w:r>
            <w:r w:rsidR="00D23A5E">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7EFD35C8" w:rsidR="00D733DB" w:rsidRPr="00BE4497" w:rsidRDefault="00D929CA" w:rsidP="00170F80">
            <w:r>
              <w:t>1</w:t>
            </w:r>
            <w:r w:rsidR="00D31516">
              <w:t>3</w:t>
            </w:r>
            <w:r w:rsidR="007B5317">
              <w:t>/1</w:t>
            </w:r>
            <w:r w:rsidR="00D31516">
              <w:t>0</w:t>
            </w:r>
            <w:r w:rsidR="007B5317">
              <w:t>/202</w:t>
            </w:r>
            <w:r w:rsidR="007B747A">
              <w:t>5</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05D69F08" w:rsidR="00D733DB" w:rsidRPr="00BE4497" w:rsidRDefault="00D929CA" w:rsidP="00170F80">
            <w:r>
              <w:t>10:00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9BD2E3C" w:rsidR="00D733DB" w:rsidRPr="00490D19" w:rsidRDefault="00D929CA" w:rsidP="00170F80">
            <w:pPr>
              <w:rPr>
                <w:highlight w:val="yellow"/>
              </w:rPr>
            </w:pPr>
            <w:r w:rsidRPr="00D929CA">
              <w:t>13:00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3AD21C21" w:rsidR="00D733DB" w:rsidRDefault="00CA5C69" w:rsidP="00170F80">
            <w:pPr>
              <w:ind w:right="-897"/>
            </w:pPr>
            <w:r>
              <w:t>3.</w:t>
            </w:r>
            <w:r w:rsidR="006066EA">
              <w:t>1.2</w:t>
            </w:r>
            <w:r w:rsidR="00726E2A">
              <w:t>.</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7955D034" w:rsidR="00D733DB" w:rsidRDefault="00490D19"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237AAFBB" w:rsidR="00D733DB" w:rsidRDefault="00E2148B" w:rsidP="00170F80">
            <w:pPr>
              <w:ind w:right="-897"/>
            </w:pPr>
            <w:r>
              <w:t>N/A</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4E0C0105" w:rsidR="00D733DB" w:rsidRDefault="002273CF" w:rsidP="00170F80">
            <w:pPr>
              <w:ind w:right="-897"/>
            </w:pPr>
            <w:r>
              <w:t>Company Secretary</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179933B2" w:rsidR="00D733DB" w:rsidRDefault="002273CF" w:rsidP="00170F80">
            <w:pPr>
              <w:ind w:right="-897"/>
            </w:pPr>
            <w:r>
              <w:t>13/1</w:t>
            </w:r>
            <w:r w:rsidR="00CB434B">
              <w:t>0/2025</w:t>
            </w:r>
          </w:p>
        </w:tc>
      </w:tr>
    </w:tbl>
    <w:p w14:paraId="08475CAB" w14:textId="3F124CD3" w:rsidR="00A815F7" w:rsidRPr="00097E6C" w:rsidRDefault="001B7465"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Pr>
          <w:rStyle w:val="Heading1Char"/>
          <w:b/>
        </w:rPr>
        <w:t>.</w:t>
      </w:r>
      <w:r w:rsidR="00097E6C"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F57667" w14:paraId="2493BB58" w14:textId="77777777" w:rsidTr="009A0F45">
        <w:sdt>
          <w:sdtPr>
            <w:rPr>
              <w:color w:val="auto"/>
            </w:rPr>
            <w:alias w:val="Permitted activity assessed"/>
            <w:tag w:val="Permitted activity assessed"/>
            <w:id w:val="1901795771"/>
            <w:placeholder>
              <w:docPart w:val="2A0DC2ED1EA242BD9557032714CE1485"/>
            </w:placeholder>
            <w:dropDownList>
              <w:listItem w:value="Choose an item."/>
              <w:listItem w:displayText="MCP1A General management" w:value="MCP1A General management"/>
              <w:listItem w:displayText="MCP1B Energy efficiency" w:value="MCP1B Energy efficiency"/>
              <w:listItem w:displayText="MCP1C Avoidance, recovery and disposal of waste produced by the activities" w:value="MCP1C Avoidance, recovery and disposal of waste produced by the activities"/>
              <w:listItem w:displayText="MCP2A Permitted activities" w:value="MCP2A Permitted activities"/>
              <w:listItem w:displayText="MCP2B The site" w:value="MCP2B The site"/>
              <w:listItem w:displayText="MCP2C Operating techniques" w:value="MCP2C Operating techniques"/>
              <w:listItem w:displayText="MCP2D Improvement programme" w:value="MCP2D Improvement programme"/>
              <w:listItem w:displayText="MCP2E Pre-operational conditions" w:value="MCP2E Pre-operational conditions"/>
              <w:listItem w:displayText="MCP3A Emissions to water air or land" w:value="MCP3A Emissions to water air or land"/>
              <w:listItem w:displayText="MCP3B Emissions of substances not controlled by emission limits" w:value="MCP3B Emissions of substances not controlled by emission limits"/>
              <w:listItem w:displayText="MCP3C Odour" w:value="MCP3C Odour"/>
              <w:listItem w:displayText="MCP3D Noise and vibration" w:value="MCP3D Noise and vibration"/>
              <w:listItem w:displayText="MCP3E Monitoring" w:value="MCP3E Monitoring"/>
              <w:listItem w:displayText="MCP3F Fire" w:value="MCP3F Fire"/>
              <w:listItem w:displayText="MCP4A Records" w:value="MCP4A Records"/>
              <w:listItem w:displayText="MCP4B Reporting" w:value="MCP4B Reporting"/>
              <w:listItem w:displayText="MCP4C Notification" w:value="MCP4C Notification"/>
            </w:dropDownList>
          </w:sdtPr>
          <w:sdtContent>
            <w:tc>
              <w:tcPr>
                <w:tcW w:w="5029" w:type="dxa"/>
              </w:tcPr>
              <w:p w14:paraId="465D14C3" w14:textId="3950865D" w:rsidR="00F57667" w:rsidRPr="007849EB" w:rsidRDefault="001A50C9" w:rsidP="00F57667">
                <w:pPr>
                  <w:pStyle w:val="BodyText"/>
                  <w:rPr>
                    <w:color w:val="auto"/>
                  </w:rPr>
                </w:pPr>
                <w:r>
                  <w:rPr>
                    <w:color w:val="auto"/>
                  </w:rPr>
                  <w:t>MCP3A Emissions to water air or land</w:t>
                </w:r>
              </w:p>
            </w:tc>
          </w:sdtContent>
        </w:sdt>
        <w:sdt>
          <w:sdtPr>
            <w:rPr>
              <w:color w:val="auto"/>
            </w:rPr>
            <w:alias w:val="Assessment Result"/>
            <w:tag w:val="Assessment Result"/>
            <w:id w:val="546803926"/>
            <w:placeholder>
              <w:docPart w:val="C8F1B26AAD5C49A0BF17545B6C38F729"/>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Content>
            <w:tc>
              <w:tcPr>
                <w:tcW w:w="2059" w:type="dxa"/>
              </w:tcPr>
              <w:p w14:paraId="7BF2631D" w14:textId="035D9A5A" w:rsidR="00F57667" w:rsidRPr="007849EB" w:rsidRDefault="006B07E0" w:rsidP="009A0F45">
                <w:pPr>
                  <w:pStyle w:val="BodyText"/>
                  <w:rPr>
                    <w:color w:val="auto"/>
                  </w:rPr>
                </w:pPr>
                <w:r>
                  <w:rPr>
                    <w:color w:val="auto"/>
                  </w:rPr>
                  <w:t>A - Assessed, no evidence of non-compliance</w:t>
                </w:r>
              </w:p>
            </w:tc>
          </w:sdtContent>
        </w:sdt>
        <w:tc>
          <w:tcPr>
            <w:tcW w:w="2835" w:type="dxa"/>
          </w:tcPr>
          <w:p w14:paraId="1CD14D6B" w14:textId="04A92656" w:rsidR="001A50C9" w:rsidRPr="007849EB" w:rsidRDefault="00E66383" w:rsidP="001A50C9">
            <w:pPr>
              <w:pStyle w:val="BodyText"/>
              <w:rPr>
                <w:color w:val="auto"/>
              </w:rPr>
            </w:pPr>
            <w:r>
              <w:rPr>
                <w:color w:val="auto"/>
              </w:rPr>
              <w:t>3.</w:t>
            </w:r>
            <w:r w:rsidR="006066EA">
              <w:rPr>
                <w:color w:val="auto"/>
              </w:rPr>
              <w:t>1.2</w:t>
            </w:r>
          </w:p>
        </w:tc>
      </w:tr>
      <w:tr w:rsidR="00F57667" w14:paraId="306DAD8F" w14:textId="77777777" w:rsidTr="009A0F45">
        <w:sdt>
          <w:sdtPr>
            <w:rPr>
              <w:color w:val="auto"/>
            </w:rPr>
            <w:alias w:val="Permitted activity assessed"/>
            <w:tag w:val="Permitted activity assessed"/>
            <w:id w:val="-1313328735"/>
            <w:placeholder>
              <w:docPart w:val="F2278E263130408291BDEDE901808B03"/>
            </w:placeholder>
            <w:showingPlcHdr/>
            <w:dropDownList>
              <w:listItem w:value="Choose an item."/>
              <w:listItem w:displayText="MCP1A General management" w:value="MCP1A General management"/>
              <w:listItem w:displayText="MCP1B Energy efficiency" w:value="MCP1B Energy efficiency"/>
              <w:listItem w:displayText="MCP1C Avoidance, recovery and disposal of waste produced by the activities" w:value="MCP1C Avoidance, recovery and disposal of waste produced by the activities"/>
              <w:listItem w:displayText="MCP2A Permitted activities" w:value="MCP2A Permitted activities"/>
              <w:listItem w:displayText="MCP2B The site" w:value="MCP2B The site"/>
              <w:listItem w:displayText="MCP2C Operating techniques" w:value="MCP2C Operating techniques"/>
              <w:listItem w:displayText="MCP2D Improvement programme" w:value="MCP2D Improvement programme"/>
              <w:listItem w:displayText="MCP2E Pre-operational conditions" w:value="MCP2E Pre-operational conditions"/>
              <w:listItem w:displayText="MCP3A Emissions to water air or land" w:value="MCP3A Emissions to water air or land"/>
              <w:listItem w:displayText="MCP3B Emissions of substances not controlled by emission limits" w:value="MCP3B Emissions of substances not controlled by emission limits"/>
              <w:listItem w:displayText="MCP3C Odour" w:value="MCP3C Odour"/>
              <w:listItem w:displayText="MCP3D Noise and vibration" w:value="MCP3D Noise and vibration"/>
              <w:listItem w:displayText="MCP3E Monitoring" w:value="MCP3E Monitoring"/>
              <w:listItem w:displayText="MCP3F Fire" w:value="MCP3F Fire"/>
              <w:listItem w:displayText="MCP4A Records" w:value="MCP4A Records"/>
              <w:listItem w:displayText="MCP4B Reporting" w:value="MCP4B Reporting"/>
              <w:listItem w:displayText="MCP4C Notification" w:value="MCP4C Notification"/>
            </w:dropDownList>
          </w:sdtPr>
          <w:sdtContent>
            <w:tc>
              <w:tcPr>
                <w:tcW w:w="5029" w:type="dxa"/>
              </w:tcPr>
              <w:p w14:paraId="4653D37A" w14:textId="7848D3D7" w:rsidR="00F57667" w:rsidRDefault="00B1423B" w:rsidP="00281B00">
                <w:pPr>
                  <w:pStyle w:val="BodyText"/>
                  <w:rPr>
                    <w:color w:val="auto"/>
                  </w:rPr>
                </w:pPr>
                <w:r w:rsidRPr="00431956">
                  <w:rPr>
                    <w:rStyle w:val="PlaceholderText"/>
                  </w:rPr>
                  <w:t>Choose an item.</w:t>
                </w:r>
              </w:p>
            </w:tc>
          </w:sdtContent>
        </w:sdt>
        <w:sdt>
          <w:sdtPr>
            <w:rPr>
              <w:color w:val="auto"/>
            </w:rPr>
            <w:alias w:val="Assessment Result"/>
            <w:tag w:val="Assessment Result"/>
            <w:id w:val="-972278936"/>
            <w:placeholder>
              <w:docPart w:val="79B949175AE1402E976754BBF48B1610"/>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Content>
            <w:tc>
              <w:tcPr>
                <w:tcW w:w="2059" w:type="dxa"/>
              </w:tcPr>
              <w:p w14:paraId="18E4C21F" w14:textId="376E2A6A" w:rsidR="00F57667" w:rsidRPr="007849EB" w:rsidRDefault="00B1423B" w:rsidP="00281B00">
                <w:pPr>
                  <w:pStyle w:val="BodyText"/>
                  <w:rPr>
                    <w:color w:val="auto"/>
                  </w:rPr>
                </w:pPr>
                <w:r w:rsidRPr="007236C0">
                  <w:rPr>
                    <w:rStyle w:val="PlaceholderText"/>
                  </w:rPr>
                  <w:t>Choose an item.</w:t>
                </w:r>
              </w:p>
            </w:tc>
          </w:sdtContent>
        </w:sdt>
        <w:tc>
          <w:tcPr>
            <w:tcW w:w="2835" w:type="dxa"/>
          </w:tcPr>
          <w:p w14:paraId="1AF7D331" w14:textId="0DB19C01" w:rsidR="00F57667" w:rsidRPr="007849EB" w:rsidRDefault="00F57667" w:rsidP="00281B00">
            <w:pPr>
              <w:pStyle w:val="BodyText"/>
              <w:rPr>
                <w:color w:val="auto"/>
              </w:rPr>
            </w:pPr>
          </w:p>
        </w:tc>
      </w:tr>
      <w:tr w:rsidR="00F57667" w14:paraId="05EE7806" w14:textId="77777777" w:rsidTr="009A0F45">
        <w:sdt>
          <w:sdtPr>
            <w:rPr>
              <w:color w:val="auto"/>
            </w:rPr>
            <w:alias w:val="Permitted activity assessed"/>
            <w:tag w:val="Permitted activity assessed"/>
            <w:id w:val="-394205059"/>
            <w:placeholder>
              <w:docPart w:val="3931FD5245614F94BEA203BBF4EAFD54"/>
            </w:placeholder>
            <w:showingPlcHdr/>
            <w:dropDownList>
              <w:listItem w:value="Choose an item."/>
              <w:listItem w:displayText="MCP1A General management" w:value="MCP1A General management"/>
              <w:listItem w:displayText="MCP1B Energy efficiency" w:value="MCP1B Energy efficiency"/>
              <w:listItem w:displayText="MCP1C Avoidance, recovery and disposal of waste produced by the activities" w:value="MCP1C Avoidance, recovery and disposal of waste produced by the activities"/>
              <w:listItem w:displayText="MCP2A Permitted activities" w:value="MCP2A Permitted activities"/>
              <w:listItem w:displayText="MCP2B The site" w:value="MCP2B The site"/>
              <w:listItem w:displayText="MCP2C Operating techniques" w:value="MCP2C Operating techniques"/>
              <w:listItem w:displayText="MCP2D Improvement programme" w:value="MCP2D Improvement programme"/>
              <w:listItem w:displayText="MCP2E Pre-operational conditions" w:value="MCP2E Pre-operational conditions"/>
              <w:listItem w:displayText="MCP3A Emissions to water air or land" w:value="MCP3A Emissions to water air or land"/>
              <w:listItem w:displayText="MCP3B Emissions of substances not controlled by emission limits" w:value="MCP3B Emissions of substances not controlled by emission limits"/>
              <w:listItem w:displayText="MCP3C Odour" w:value="MCP3C Odour"/>
              <w:listItem w:displayText="MCP3D Noise and vibration" w:value="MCP3D Noise and vibration"/>
              <w:listItem w:displayText="MCP3E Monitoring" w:value="MCP3E Monitoring"/>
              <w:listItem w:displayText="MCP3F Fire" w:value="MCP3F Fire"/>
              <w:listItem w:displayText="MCP4A Records" w:value="MCP4A Records"/>
              <w:listItem w:displayText="MCP4B Reporting" w:value="MCP4B Reporting"/>
              <w:listItem w:displayText="MCP4C Notification" w:value="MCP4C Notification"/>
            </w:dropDownList>
          </w:sdtPr>
          <w:sdtContent>
            <w:tc>
              <w:tcPr>
                <w:tcW w:w="5029" w:type="dxa"/>
              </w:tcPr>
              <w:p w14:paraId="7A2E322C" w14:textId="33FBF378" w:rsidR="00F57667" w:rsidRDefault="0027594A" w:rsidP="00281B00">
                <w:pPr>
                  <w:pStyle w:val="BodyText"/>
                  <w:rPr>
                    <w:color w:val="auto"/>
                  </w:rPr>
                </w:pPr>
                <w:r w:rsidRPr="00431956">
                  <w:rPr>
                    <w:rStyle w:val="PlaceholderText"/>
                  </w:rPr>
                  <w:t>Choose an item.</w:t>
                </w:r>
              </w:p>
            </w:tc>
          </w:sdtContent>
        </w:sdt>
        <w:sdt>
          <w:sdtPr>
            <w:rPr>
              <w:color w:val="auto"/>
            </w:rPr>
            <w:alias w:val="Assessment Result"/>
            <w:tag w:val="Assessment Result"/>
            <w:id w:val="1621795827"/>
            <w:placeholder>
              <w:docPart w:val="9AFFE6008545455E99F31EBC347A0622"/>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Content>
            <w:tc>
              <w:tcPr>
                <w:tcW w:w="2059" w:type="dxa"/>
              </w:tcPr>
              <w:p w14:paraId="5947CC27" w14:textId="43D787F8" w:rsidR="00F57667" w:rsidRPr="007849EB" w:rsidRDefault="0027594A" w:rsidP="00281B00">
                <w:pPr>
                  <w:pStyle w:val="BodyText"/>
                  <w:rPr>
                    <w:color w:val="auto"/>
                  </w:rPr>
                </w:pPr>
                <w:r w:rsidRPr="007236C0">
                  <w:rPr>
                    <w:rStyle w:val="PlaceholderText"/>
                  </w:rPr>
                  <w:t>Choose an item.</w:t>
                </w:r>
              </w:p>
            </w:tc>
          </w:sdtContent>
        </w:sdt>
        <w:tc>
          <w:tcPr>
            <w:tcW w:w="2835" w:type="dxa"/>
          </w:tcPr>
          <w:p w14:paraId="326FCBE9" w14:textId="5B4CE64F" w:rsidR="00F57667" w:rsidRPr="007849EB" w:rsidRDefault="00F57667" w:rsidP="00281B00">
            <w:pPr>
              <w:pStyle w:val="BodyText"/>
              <w:rPr>
                <w:color w:val="auto"/>
              </w:rPr>
            </w:pPr>
          </w:p>
        </w:tc>
      </w:tr>
      <w:tr w:rsidR="00F57667" w14:paraId="40B1D433" w14:textId="77777777" w:rsidTr="009A0F45">
        <w:sdt>
          <w:sdtPr>
            <w:rPr>
              <w:color w:val="auto"/>
            </w:rPr>
            <w:alias w:val="Permitted activity assessed"/>
            <w:tag w:val="Permitted activity assessed"/>
            <w:id w:val="1217863214"/>
            <w:placeholder>
              <w:docPart w:val="AFD0CE6DA03E4C74953AA499057B0DDA"/>
            </w:placeholder>
            <w:showingPlcHdr/>
            <w:dropDownList>
              <w:listItem w:value="Choose an item."/>
              <w:listItem w:displayText="MCP1A General management" w:value="MCP1A General management"/>
              <w:listItem w:displayText="MCP1B Energy efficiency" w:value="MCP1B Energy efficiency"/>
              <w:listItem w:displayText="MCP1C Avoidance, recovery and disposal of waste produced by the activities" w:value="MCP1C Avoidance, recovery and disposal of waste produced by the activities"/>
              <w:listItem w:displayText="MCP2A Permitted activities" w:value="MCP2A Permitted activities"/>
              <w:listItem w:displayText="MCP2B The site" w:value="MCP2B The site"/>
              <w:listItem w:displayText="MCP2C Operating techniques" w:value="MCP2C Operating techniques"/>
              <w:listItem w:displayText="MCP2D Improvement programme" w:value="MCP2D Improvement programme"/>
              <w:listItem w:displayText="MCP2E Pre-operational conditions" w:value="MCP2E Pre-operational conditions"/>
              <w:listItem w:displayText="MCP3A Emissions to water air or land" w:value="MCP3A Emissions to water air or land"/>
              <w:listItem w:displayText="MCP3B Emissions of substances not controlled by emission limits" w:value="MCP3B Emissions of substances not controlled by emission limits"/>
              <w:listItem w:displayText="MCP3C Odour" w:value="MCP3C Odour"/>
              <w:listItem w:displayText="MCP3D Noise and vibration" w:value="MCP3D Noise and vibration"/>
              <w:listItem w:displayText="MCP3E Monitoring" w:value="MCP3E Monitoring"/>
              <w:listItem w:displayText="MCP3F Fire" w:value="MCP3F Fire"/>
              <w:listItem w:displayText="MCP4A Records" w:value="MCP4A Records"/>
              <w:listItem w:displayText="MCP4B Reporting" w:value="MCP4B Reporting"/>
              <w:listItem w:displayText="MCP4C Notification" w:value="MCP4C Notification"/>
            </w:dropDownList>
          </w:sdtPr>
          <w:sdtContent>
            <w:tc>
              <w:tcPr>
                <w:tcW w:w="5029" w:type="dxa"/>
              </w:tcPr>
              <w:p w14:paraId="33F1A028" w14:textId="3BC7E78A" w:rsidR="00F57667" w:rsidRDefault="00F57667" w:rsidP="00281B0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A567DEB7FBE8446493ADCC1F7673B4E0"/>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Content>
            <w:tc>
              <w:tcPr>
                <w:tcW w:w="2059" w:type="dxa"/>
              </w:tcPr>
              <w:p w14:paraId="5799FB4B" w14:textId="65BC827C" w:rsidR="00F57667" w:rsidRDefault="00F57667" w:rsidP="00281B00">
                <w:pPr>
                  <w:pStyle w:val="BodyText"/>
                  <w:rPr>
                    <w:color w:val="auto"/>
                  </w:rPr>
                </w:pPr>
                <w:r w:rsidRPr="007236C0">
                  <w:rPr>
                    <w:rStyle w:val="PlaceholderText"/>
                  </w:rPr>
                  <w:t>Choose an item.</w:t>
                </w:r>
              </w:p>
            </w:tc>
          </w:sdtContent>
        </w:sdt>
        <w:tc>
          <w:tcPr>
            <w:tcW w:w="2835" w:type="dxa"/>
          </w:tcPr>
          <w:p w14:paraId="494A4124" w14:textId="77777777" w:rsidR="00F57667" w:rsidRPr="007849EB" w:rsidRDefault="00F57667" w:rsidP="00281B0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011"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11"/>
      </w:tblGrid>
      <w:tr w:rsidR="0038153A" w14:paraId="0A296BE9" w14:textId="6745C17C" w:rsidTr="0038153A">
        <w:trPr>
          <w:trHeight w:val="317"/>
          <w:tblHeader/>
        </w:trPr>
        <w:tc>
          <w:tcPr>
            <w:tcW w:w="5011" w:type="dxa"/>
            <w:shd w:val="clear" w:color="auto" w:fill="B4E3F6" w:themeFill="accent5" w:themeFillTint="99"/>
          </w:tcPr>
          <w:p w14:paraId="61D316FA" w14:textId="0ACCB2B6" w:rsidR="0038153A" w:rsidRPr="00785E37" w:rsidRDefault="0038153A" w:rsidP="009A0F45">
            <w:pPr>
              <w:pStyle w:val="Heading2"/>
            </w:pPr>
            <w:r>
              <w:lastRenderedPageBreak/>
              <w:t>Total number of non-compliances recorded</w:t>
            </w:r>
          </w:p>
        </w:tc>
      </w:tr>
      <w:tr w:rsidR="0038153A" w14:paraId="7ED881EC" w14:textId="3523AA25" w:rsidTr="0038153A">
        <w:tc>
          <w:tcPr>
            <w:tcW w:w="5011" w:type="dxa"/>
            <w:vAlign w:val="center"/>
          </w:tcPr>
          <w:p w14:paraId="721D81D7" w14:textId="569878B5" w:rsidR="0038153A" w:rsidRPr="007849EB" w:rsidRDefault="006B07E0" w:rsidP="009A0F45">
            <w:pPr>
              <w:pStyle w:val="BodyText"/>
              <w:jc w:val="center"/>
              <w:rPr>
                <w:color w:val="auto"/>
              </w:rPr>
            </w:pPr>
            <w:r>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310"/>
        <w:gridCol w:w="6773"/>
        <w:gridCol w:w="1840"/>
      </w:tblGrid>
      <w:tr w:rsidR="00C41D5D" w14:paraId="27E0F37B" w14:textId="77777777" w:rsidTr="006C5C7F">
        <w:trPr>
          <w:trHeight w:val="326"/>
          <w:tblHeader/>
        </w:trPr>
        <w:tc>
          <w:tcPr>
            <w:tcW w:w="1310"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773"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0"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6C5C7F" w14:paraId="18E6E70B" w14:textId="77777777" w:rsidTr="006C5C7F">
        <w:tc>
          <w:tcPr>
            <w:tcW w:w="1310" w:type="dxa"/>
          </w:tcPr>
          <w:p w14:paraId="7BE97140" w14:textId="7A6D98B0" w:rsidR="006C5C7F" w:rsidRPr="002F76A2" w:rsidRDefault="006B07E0" w:rsidP="006C5C7F">
            <w:pPr>
              <w:pStyle w:val="BodyText"/>
              <w:rPr>
                <w:color w:val="FF0000"/>
              </w:rPr>
            </w:pPr>
            <w:r>
              <w:rPr>
                <w:color w:val="FF0000"/>
              </w:rPr>
              <w:t>N/A</w:t>
            </w:r>
          </w:p>
        </w:tc>
        <w:tc>
          <w:tcPr>
            <w:tcW w:w="6773" w:type="dxa"/>
          </w:tcPr>
          <w:p w14:paraId="45AA8D99" w14:textId="0BF8E888" w:rsidR="006C5C7F" w:rsidRPr="006C5C7F" w:rsidRDefault="006B07E0" w:rsidP="006C5C7F">
            <w:pPr>
              <w:spacing w:after="160" w:line="278" w:lineRule="auto"/>
            </w:pPr>
            <w:r>
              <w:t>N/A</w:t>
            </w:r>
          </w:p>
        </w:tc>
        <w:tc>
          <w:tcPr>
            <w:tcW w:w="1840" w:type="dxa"/>
          </w:tcPr>
          <w:p w14:paraId="3B070F68" w14:textId="1C8B9ED1" w:rsidR="006C5C7F" w:rsidRPr="002F76A2" w:rsidRDefault="006B07E0" w:rsidP="006C5C7F">
            <w:pPr>
              <w:pStyle w:val="BodyText"/>
              <w:rPr>
                <w:color w:val="FF0000"/>
              </w:rPr>
            </w:pPr>
            <w:r>
              <w:rPr>
                <w:color w:val="FF0000"/>
              </w:rPr>
              <w:t>N/A</w:t>
            </w:r>
          </w:p>
        </w:tc>
      </w:tr>
      <w:tr w:rsidR="006C5C7F" w14:paraId="1A43B7D7" w14:textId="77777777" w:rsidTr="006C5C7F">
        <w:tc>
          <w:tcPr>
            <w:tcW w:w="1310" w:type="dxa"/>
          </w:tcPr>
          <w:p w14:paraId="3AD2CE32" w14:textId="5C83AAAC" w:rsidR="006C5C7F" w:rsidRDefault="006C5C7F" w:rsidP="006C5C7F">
            <w:pPr>
              <w:pStyle w:val="BodyText"/>
              <w:rPr>
                <w:color w:val="auto"/>
              </w:rPr>
            </w:pPr>
          </w:p>
        </w:tc>
        <w:tc>
          <w:tcPr>
            <w:tcW w:w="6773" w:type="dxa"/>
          </w:tcPr>
          <w:p w14:paraId="443D1E1E" w14:textId="012640C7" w:rsidR="006C5C7F" w:rsidRPr="006C5C7F" w:rsidRDefault="006C5C7F" w:rsidP="006C5C7F">
            <w:pPr>
              <w:spacing w:after="160" w:line="278" w:lineRule="auto"/>
            </w:pPr>
          </w:p>
        </w:tc>
        <w:tc>
          <w:tcPr>
            <w:tcW w:w="1840" w:type="dxa"/>
          </w:tcPr>
          <w:p w14:paraId="77B94973" w14:textId="23EA2908" w:rsidR="006C5C7F" w:rsidRDefault="006C5C7F" w:rsidP="006C5C7F">
            <w:pPr>
              <w:pStyle w:val="BodyText"/>
              <w:rPr>
                <w:color w:val="auto"/>
              </w:rPr>
            </w:pPr>
          </w:p>
        </w:tc>
      </w:tr>
      <w:tr w:rsidR="006C5C7F" w14:paraId="61EAD058" w14:textId="77777777" w:rsidTr="006C5C7F">
        <w:tc>
          <w:tcPr>
            <w:tcW w:w="1310" w:type="dxa"/>
          </w:tcPr>
          <w:p w14:paraId="74EE467F" w14:textId="113BBC98" w:rsidR="006C5C7F" w:rsidRDefault="006C5C7F" w:rsidP="006C5C7F">
            <w:pPr>
              <w:spacing w:after="160" w:line="278" w:lineRule="auto"/>
            </w:pPr>
          </w:p>
        </w:tc>
        <w:tc>
          <w:tcPr>
            <w:tcW w:w="6773" w:type="dxa"/>
          </w:tcPr>
          <w:p w14:paraId="74135AB0" w14:textId="338FCBD7" w:rsidR="006C5C7F" w:rsidRPr="006C5C7F" w:rsidRDefault="006C5C7F" w:rsidP="006C5C7F">
            <w:pPr>
              <w:spacing w:after="160" w:line="278" w:lineRule="auto"/>
            </w:pPr>
          </w:p>
        </w:tc>
        <w:tc>
          <w:tcPr>
            <w:tcW w:w="1840" w:type="dxa"/>
          </w:tcPr>
          <w:p w14:paraId="258B0926" w14:textId="6934E4C8" w:rsidR="006C5C7F" w:rsidRDefault="006C5C7F" w:rsidP="006C5C7F">
            <w:pPr>
              <w:pStyle w:val="BodyText"/>
              <w:rPr>
                <w:color w:val="auto"/>
              </w:rPr>
            </w:pP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0009E0AA" w14:textId="77777777" w:rsidR="00B02E25" w:rsidRPr="00B02E25" w:rsidRDefault="00B02E25" w:rsidP="00B02E25">
      <w:pPr>
        <w:pStyle w:val="BodyText"/>
      </w:pPr>
    </w:p>
    <w:p w14:paraId="45D76DFD" w14:textId="5C6B6338" w:rsidR="00B02E25" w:rsidRDefault="00B02E25" w:rsidP="00B02E25">
      <w:pPr>
        <w:autoSpaceDE w:val="0"/>
        <w:autoSpaceDN w:val="0"/>
        <w:adjustRightInd w:val="0"/>
        <w:ind w:left="142"/>
        <w:rPr>
          <w:rFonts w:cs="Arial"/>
          <w:b/>
          <w:u w:val="single"/>
          <w:lang w:eastAsia="en-GB"/>
        </w:rPr>
      </w:pPr>
      <w:r w:rsidRPr="00B02E25">
        <w:rPr>
          <w:rFonts w:cs="Arial"/>
          <w:b/>
          <w:u w:val="single"/>
          <w:lang w:eastAsia="en-GB"/>
        </w:rPr>
        <w:t xml:space="preserve">You are compliant with your permit. </w:t>
      </w:r>
      <w:r w:rsidR="006B07E0">
        <w:rPr>
          <w:rFonts w:cs="Arial"/>
          <w:b/>
          <w:u w:val="single"/>
          <w:lang w:eastAsia="en-GB"/>
        </w:rPr>
        <w:t xml:space="preserve">No </w:t>
      </w:r>
      <w:proofErr w:type="spellStart"/>
      <w:r w:rsidR="006B07E0">
        <w:rPr>
          <w:rFonts w:cs="Arial"/>
          <w:b/>
          <w:u w:val="single"/>
          <w:lang w:eastAsia="en-GB"/>
        </w:rPr>
        <w:t>futher</w:t>
      </w:r>
      <w:proofErr w:type="spellEnd"/>
      <w:r w:rsidR="006B07E0">
        <w:rPr>
          <w:rFonts w:cs="Arial"/>
          <w:b/>
          <w:u w:val="single"/>
          <w:lang w:eastAsia="en-GB"/>
        </w:rPr>
        <w:t xml:space="preserve"> action required </w:t>
      </w:r>
    </w:p>
    <w:p w14:paraId="122DE638" w14:textId="77777777" w:rsidR="00B02E25" w:rsidRPr="0007565A" w:rsidRDefault="00B02E25" w:rsidP="00B02E25">
      <w:pPr>
        <w:autoSpaceDE w:val="0"/>
        <w:autoSpaceDN w:val="0"/>
        <w:adjustRightInd w:val="0"/>
        <w:ind w:left="142"/>
        <w:rPr>
          <w:rFonts w:cs="Arial"/>
          <w:b/>
          <w:u w:val="single"/>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C75666" w14:paraId="2AD0168F" w14:textId="77777777" w:rsidTr="00191F8A">
        <w:tc>
          <w:tcPr>
            <w:tcW w:w="9923" w:type="dxa"/>
          </w:tcPr>
          <w:p w14:paraId="41B81E24" w14:textId="77777777" w:rsidR="00FF4181" w:rsidRPr="00FF4181" w:rsidRDefault="00FF4181" w:rsidP="00FF4181">
            <w:pPr>
              <w:jc w:val="center"/>
              <w:rPr>
                <w:b/>
                <w:bCs/>
              </w:rPr>
            </w:pPr>
            <w:bookmarkStart w:id="2" w:name="_Hlk32303798"/>
            <w:r w:rsidRPr="00FF4181">
              <w:rPr>
                <w:b/>
                <w:bCs/>
              </w:rPr>
              <w:t>Rhymney Power Limited</w:t>
            </w:r>
          </w:p>
          <w:p w14:paraId="4F691EB3" w14:textId="77777777" w:rsidR="00FF4181" w:rsidRDefault="00FF4181" w:rsidP="00FF4181">
            <w:r w:rsidRPr="00004050">
              <w:t>Natural Resources Wales (NRW) received emissions monitoring results from Rhymney Energy Park dated 15 August 2024. These results were submitted despite the site’s environmental permit (PAN-013974/V002) having been varied in March 2022 to remove the formal requirement for emissions monitoring. The variation reflected NRW’s updated position that Tranche B Specified Generators specifically those that are existing Medium Combustion Plants (MCPs), fuelled by natural gas, and without abatement do not require routine emissions monitoring.</w:t>
            </w:r>
          </w:p>
          <w:p w14:paraId="1EF35DC0" w14:textId="77777777" w:rsidR="00FF4181" w:rsidRPr="00004050" w:rsidRDefault="00FF4181" w:rsidP="00FF4181"/>
          <w:p w14:paraId="0ECB87C8" w14:textId="77777777" w:rsidR="00FF4181" w:rsidRDefault="00FF4181" w:rsidP="00FF4181">
            <w:r w:rsidRPr="00004050">
              <w:t>The monitoring undertaken focused on emissions of oxides of nitrogen (NO and NO</w:t>
            </w:r>
            <w:r w:rsidRPr="00FF4181">
              <w:rPr>
                <w:rFonts w:ascii="Cambria Math" w:hAnsi="Cambria Math" w:cs="Cambria Math"/>
              </w:rPr>
              <w:t>₂</w:t>
            </w:r>
            <w:r w:rsidRPr="00004050">
              <w:t xml:space="preserve"> expressed as NO</w:t>
            </w:r>
            <w:r w:rsidRPr="00FF4181">
              <w:rPr>
                <w:rFonts w:ascii="Cambria Math" w:hAnsi="Cambria Math" w:cs="Cambria Math"/>
              </w:rPr>
              <w:t>₂</w:t>
            </w:r>
            <w:r w:rsidRPr="00004050">
              <w:t>) from the site</w:t>
            </w:r>
            <w:r w:rsidRPr="00FF4181">
              <w:rPr>
                <w:rFonts w:cs="Arial"/>
              </w:rPr>
              <w:t>’</w:t>
            </w:r>
            <w:r w:rsidRPr="00004050">
              <w:t xml:space="preserve">s </w:t>
            </w:r>
            <w:r>
              <w:t>3 active</w:t>
            </w:r>
            <w:r w:rsidRPr="00004050">
              <w:t xml:space="preserve"> gas engines. Each engine had an associated emission limit of 190 mg/Nm³, as specified in the original permit. All results from the monitoring exercise were within acceptable limits, demonstrating compliance with the permit’s original emission standards.</w:t>
            </w:r>
          </w:p>
          <w:p w14:paraId="3124B376" w14:textId="77777777" w:rsidR="00FF4181" w:rsidRDefault="00FF4181" w:rsidP="00FF4181"/>
          <w:p w14:paraId="68058B5C" w14:textId="77777777" w:rsidR="00FF4181" w:rsidRDefault="00FF4181" w:rsidP="00FF4181">
            <w:r>
              <w:t xml:space="preserve">Going forward there is no requirement to undertake any emissions monitoring. </w:t>
            </w:r>
          </w:p>
          <w:p w14:paraId="37C02BED" w14:textId="77777777" w:rsidR="00FF4181" w:rsidRDefault="00FF4181" w:rsidP="00FF4181"/>
          <w:p w14:paraId="1E93E54A" w14:textId="01B610B7" w:rsidR="0007565A" w:rsidRPr="00FF4181" w:rsidRDefault="00FF4181" w:rsidP="00FF4181">
            <w:pPr>
              <w:rPr>
                <w:b/>
                <w:bCs/>
              </w:rPr>
            </w:pPr>
            <w:r w:rsidRPr="00FF4181">
              <w:rPr>
                <w:b/>
                <w:bCs/>
              </w:rPr>
              <w:t xml:space="preserve">End. </w:t>
            </w:r>
          </w:p>
        </w:tc>
      </w:tr>
    </w:tbl>
    <w:bookmarkEnd w:id="2"/>
    <w:p w14:paraId="54E4DBA6" w14:textId="12835A65" w:rsidR="00394CB5" w:rsidRDefault="00394CB5" w:rsidP="00FF4450">
      <w:pPr>
        <w:spacing w:before="240"/>
        <w:rPr>
          <w:color w:val="000000"/>
        </w:rPr>
      </w:pPr>
      <w:r w:rsidRPr="00667EA5">
        <w:rPr>
          <w:color w:val="000000"/>
        </w:rPr>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3"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4"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5"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6"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6"/>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7"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5"/>
      <w:bookmarkEnd w:id="7"/>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35DC18DB" w:rsidR="00246732" w:rsidRDefault="00C355D0" w:rsidP="00ED177C">
      <w:r w:rsidRPr="00BD4165">
        <w:rPr>
          <w:rStyle w:val="Heading3Char"/>
        </w:rPr>
        <w:lastRenderedPageBreak/>
        <w:t>F</w:t>
      </w:r>
      <w:r w:rsidR="00246732" w:rsidRPr="00BD4165">
        <w:rPr>
          <w:rStyle w:val="Heading3Char"/>
        </w:rPr>
        <w:t xml:space="preserve">ull list of </w:t>
      </w:r>
      <w:r w:rsidR="00F57667">
        <w:rPr>
          <w:rStyle w:val="Heading3Char"/>
        </w:rPr>
        <w:t xml:space="preserve">Medium Combustion Plant and Specified Generator criteria </w:t>
      </w:r>
      <w:r w:rsidR="00EC2D86">
        <w:t>(used in section 1 and 2)</w:t>
      </w:r>
      <w:r w:rsidR="00246732" w:rsidRPr="000D0FAF">
        <w:t>:</w:t>
      </w:r>
    </w:p>
    <w:p w14:paraId="557D293A" w14:textId="77777777" w:rsidR="00754FC8" w:rsidRPr="000D0FAF" w:rsidRDefault="00754FC8" w:rsidP="00ED177C"/>
    <w:p w14:paraId="011CD5D6" w14:textId="097A6BB8" w:rsidR="009D08A2" w:rsidRPr="00754FC8" w:rsidRDefault="00F57667" w:rsidP="009D08A2">
      <w:pPr>
        <w:pStyle w:val="BodyText"/>
        <w:rPr>
          <w:b/>
        </w:rPr>
      </w:pPr>
      <w:r>
        <w:rPr>
          <w:b/>
        </w:rPr>
        <w:t>1</w:t>
      </w:r>
      <w:r w:rsidR="009D08A2" w:rsidRPr="00754FC8">
        <w:rPr>
          <w:b/>
        </w:rPr>
        <w:t xml:space="preserve">: </w:t>
      </w:r>
      <w:r>
        <w:rPr>
          <w:b/>
        </w:rPr>
        <w:t>Management</w:t>
      </w:r>
    </w:p>
    <w:p w14:paraId="7311B3AE" w14:textId="367EB32A" w:rsidR="00461F11" w:rsidRDefault="00F57667" w:rsidP="00F924F9">
      <w:pPr>
        <w:pStyle w:val="BodyText"/>
        <w:numPr>
          <w:ilvl w:val="0"/>
          <w:numId w:val="38"/>
        </w:numPr>
      </w:pPr>
      <w:r>
        <w:t>MCP1A General management</w:t>
      </w:r>
    </w:p>
    <w:p w14:paraId="17EA960C" w14:textId="3A7DF4F5" w:rsidR="009D08A2" w:rsidRPr="00754FC8" w:rsidRDefault="00F57667" w:rsidP="009D08A2">
      <w:pPr>
        <w:pStyle w:val="BodyText"/>
        <w:rPr>
          <w:b/>
        </w:rPr>
      </w:pPr>
      <w:r>
        <w:rPr>
          <w:b/>
        </w:rPr>
        <w:t>2</w:t>
      </w:r>
      <w:r w:rsidR="00754FC8" w:rsidRPr="00754FC8">
        <w:rPr>
          <w:b/>
        </w:rPr>
        <w:t xml:space="preserve">: </w:t>
      </w:r>
      <w:r>
        <w:rPr>
          <w:b/>
        </w:rPr>
        <w:t>Operations</w:t>
      </w:r>
      <w:r w:rsidR="00754FC8" w:rsidRPr="00754FC8">
        <w:rPr>
          <w:b/>
        </w:rPr>
        <w:t xml:space="preserve"> </w:t>
      </w:r>
    </w:p>
    <w:p w14:paraId="41A6E417" w14:textId="07A3A320" w:rsidR="00F924F9" w:rsidRDefault="00F57667" w:rsidP="00F924F9">
      <w:pPr>
        <w:pStyle w:val="BodyText"/>
        <w:numPr>
          <w:ilvl w:val="0"/>
          <w:numId w:val="38"/>
        </w:numPr>
      </w:pPr>
      <w:r>
        <w:t>MCP2A Permitted activities</w:t>
      </w:r>
    </w:p>
    <w:p w14:paraId="781D1253" w14:textId="7D143360" w:rsidR="00F57667" w:rsidRDefault="00F57667" w:rsidP="00F924F9">
      <w:pPr>
        <w:pStyle w:val="BodyText"/>
        <w:numPr>
          <w:ilvl w:val="0"/>
          <w:numId w:val="38"/>
        </w:numPr>
      </w:pPr>
      <w:r>
        <w:t>MCP2B The site</w:t>
      </w:r>
    </w:p>
    <w:p w14:paraId="30E44B41" w14:textId="13C758FC" w:rsidR="00F57667" w:rsidRDefault="00F57667" w:rsidP="00F924F9">
      <w:pPr>
        <w:pStyle w:val="BodyText"/>
        <w:numPr>
          <w:ilvl w:val="0"/>
          <w:numId w:val="38"/>
        </w:numPr>
      </w:pPr>
      <w:r>
        <w:t>MCP2C Operating techniques</w:t>
      </w:r>
    </w:p>
    <w:p w14:paraId="55DC671A" w14:textId="1EF5BD82" w:rsidR="00F57667" w:rsidRDefault="00F57667" w:rsidP="00F924F9">
      <w:pPr>
        <w:pStyle w:val="BodyText"/>
        <w:numPr>
          <w:ilvl w:val="0"/>
          <w:numId w:val="38"/>
        </w:numPr>
      </w:pPr>
      <w:r>
        <w:t>MCP2D Improvement programme</w:t>
      </w:r>
    </w:p>
    <w:p w14:paraId="7FE6CF5B" w14:textId="3E6208C0" w:rsidR="00F57667" w:rsidRDefault="00F57667" w:rsidP="00F924F9">
      <w:pPr>
        <w:pStyle w:val="BodyText"/>
        <w:numPr>
          <w:ilvl w:val="0"/>
          <w:numId w:val="38"/>
        </w:numPr>
      </w:pPr>
      <w:r>
        <w:t>MCP2E Pre-operational conditions</w:t>
      </w:r>
    </w:p>
    <w:p w14:paraId="307BE5C4" w14:textId="4EC986B4" w:rsidR="00754FC8" w:rsidRPr="00754FC8" w:rsidRDefault="00F57667" w:rsidP="00754FC8">
      <w:pPr>
        <w:pStyle w:val="BodyText"/>
        <w:rPr>
          <w:b/>
        </w:rPr>
      </w:pPr>
      <w:r>
        <w:rPr>
          <w:b/>
        </w:rPr>
        <w:t>3</w:t>
      </w:r>
      <w:r w:rsidR="00754FC8" w:rsidRPr="00754FC8">
        <w:rPr>
          <w:b/>
        </w:rPr>
        <w:t xml:space="preserve">: </w:t>
      </w:r>
      <w:r>
        <w:rPr>
          <w:b/>
        </w:rPr>
        <w:t>Emissions and Monitoring</w:t>
      </w:r>
    </w:p>
    <w:p w14:paraId="3F2E30A2" w14:textId="3BF02619" w:rsidR="00F924F9" w:rsidRDefault="00F57667" w:rsidP="00F924F9">
      <w:pPr>
        <w:pStyle w:val="BodyText"/>
        <w:numPr>
          <w:ilvl w:val="0"/>
          <w:numId w:val="38"/>
        </w:numPr>
      </w:pPr>
      <w:r>
        <w:t xml:space="preserve">MCP3A </w:t>
      </w:r>
      <w:r w:rsidR="009A0F45">
        <w:t xml:space="preserve"> </w:t>
      </w:r>
      <w:r>
        <w:t>Emissions to water, air or land</w:t>
      </w:r>
    </w:p>
    <w:p w14:paraId="1B9CE655" w14:textId="73BFB6FD" w:rsidR="00F57667" w:rsidRDefault="00F57667" w:rsidP="00F924F9">
      <w:pPr>
        <w:pStyle w:val="BodyText"/>
        <w:numPr>
          <w:ilvl w:val="0"/>
          <w:numId w:val="38"/>
        </w:numPr>
      </w:pPr>
      <w:r>
        <w:t>MCP3B Emissions of substances not controlled by emission limits</w:t>
      </w:r>
    </w:p>
    <w:p w14:paraId="3C841C7F" w14:textId="5D2F4D21" w:rsidR="00F57667" w:rsidRDefault="00F57667" w:rsidP="00F924F9">
      <w:pPr>
        <w:pStyle w:val="BodyText"/>
        <w:numPr>
          <w:ilvl w:val="0"/>
          <w:numId w:val="38"/>
        </w:numPr>
      </w:pPr>
      <w:r>
        <w:t>MCP3C Odour</w:t>
      </w:r>
    </w:p>
    <w:p w14:paraId="1F851663" w14:textId="42F8A697" w:rsidR="00F57667" w:rsidRDefault="00F57667" w:rsidP="00F924F9">
      <w:pPr>
        <w:pStyle w:val="BodyText"/>
        <w:numPr>
          <w:ilvl w:val="0"/>
          <w:numId w:val="38"/>
        </w:numPr>
      </w:pPr>
      <w:r>
        <w:t>MCP3D Noise and vibration</w:t>
      </w:r>
    </w:p>
    <w:p w14:paraId="597939DA" w14:textId="28ABB4DD" w:rsidR="00F57667" w:rsidRDefault="00F57667" w:rsidP="00F57667">
      <w:pPr>
        <w:pStyle w:val="BodyText"/>
        <w:numPr>
          <w:ilvl w:val="0"/>
          <w:numId w:val="38"/>
        </w:numPr>
      </w:pPr>
      <w:r>
        <w:t>MCP3E Monitoring</w:t>
      </w:r>
    </w:p>
    <w:p w14:paraId="310ACCDC" w14:textId="67420044" w:rsidR="00F57667" w:rsidRDefault="00F57667" w:rsidP="00F924F9">
      <w:pPr>
        <w:pStyle w:val="BodyText"/>
        <w:numPr>
          <w:ilvl w:val="0"/>
          <w:numId w:val="38"/>
        </w:numPr>
      </w:pPr>
      <w:r>
        <w:t>MPC3F Fire</w:t>
      </w:r>
    </w:p>
    <w:p w14:paraId="7BC4D75D" w14:textId="7BA0A22B" w:rsidR="0002638A" w:rsidRPr="00754FC8" w:rsidRDefault="00F57667" w:rsidP="0002638A">
      <w:pPr>
        <w:pStyle w:val="BodyText"/>
        <w:rPr>
          <w:b/>
        </w:rPr>
      </w:pPr>
      <w:r>
        <w:rPr>
          <w:b/>
        </w:rPr>
        <w:t>4</w:t>
      </w:r>
      <w:r w:rsidR="00754FC8" w:rsidRPr="00754FC8">
        <w:rPr>
          <w:b/>
        </w:rPr>
        <w:t xml:space="preserve">: </w:t>
      </w:r>
      <w:r w:rsidR="0002638A">
        <w:rPr>
          <w:b/>
        </w:rPr>
        <w:t>Information</w:t>
      </w:r>
    </w:p>
    <w:p w14:paraId="6A0C88E5" w14:textId="65B9B576" w:rsidR="00F924F9" w:rsidRDefault="0002638A" w:rsidP="00F924F9">
      <w:pPr>
        <w:pStyle w:val="BodyText"/>
        <w:numPr>
          <w:ilvl w:val="0"/>
          <w:numId w:val="38"/>
        </w:numPr>
      </w:pPr>
      <w:r>
        <w:t xml:space="preserve">MCP4A </w:t>
      </w:r>
      <w:r w:rsidR="009A0F45">
        <w:t xml:space="preserve"> </w:t>
      </w:r>
      <w:r>
        <w:t>Records</w:t>
      </w:r>
    </w:p>
    <w:p w14:paraId="04D0948C" w14:textId="25D4FF59" w:rsidR="0002638A" w:rsidRDefault="0002638A" w:rsidP="00F924F9">
      <w:pPr>
        <w:pStyle w:val="BodyText"/>
        <w:numPr>
          <w:ilvl w:val="0"/>
          <w:numId w:val="38"/>
        </w:numPr>
      </w:pPr>
      <w:r>
        <w:t>MCP4B Reporting</w:t>
      </w:r>
    </w:p>
    <w:p w14:paraId="0A40773A" w14:textId="20F92FFA" w:rsidR="0002638A" w:rsidRDefault="0002638A" w:rsidP="00F924F9">
      <w:pPr>
        <w:pStyle w:val="BodyText"/>
        <w:numPr>
          <w:ilvl w:val="0"/>
          <w:numId w:val="38"/>
        </w:numPr>
      </w:pPr>
      <w:r>
        <w:t>MCP4C Notification</w:t>
      </w:r>
    </w:p>
    <w:p w14:paraId="5E365821" w14:textId="77777777" w:rsidR="0002638A" w:rsidRDefault="0002638A" w:rsidP="00C355D0">
      <w:pPr>
        <w:pStyle w:val="Heading2"/>
        <w:spacing w:line="276" w:lineRule="auto"/>
      </w:pPr>
    </w:p>
    <w:p w14:paraId="45B35D57" w14:textId="12B2536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lastRenderedPageBreak/>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3"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4"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3"/>
      <w:bookmarkEnd w:id="4"/>
      <w:r w:rsidR="00BB0E06">
        <w:t xml:space="preserve"> </w:t>
      </w:r>
    </w:p>
    <w:sectPr w:rsidR="00394CB5" w:rsidRPr="00A67FDF" w:rsidSect="00F707DA">
      <w:headerReference w:type="default" r:id="rId15"/>
      <w:footerReference w:type="default" r:id="rId16"/>
      <w:headerReference w:type="first" r:id="rId17"/>
      <w:footerReference w:type="first" r:id="rId18"/>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67C8F" w14:textId="77777777" w:rsidR="00980C73" w:rsidRDefault="00980C73" w:rsidP="003B1B95">
      <w:r>
        <w:separator/>
      </w:r>
    </w:p>
  </w:endnote>
  <w:endnote w:type="continuationSeparator" w:id="0">
    <w:p w14:paraId="3C83B966" w14:textId="77777777" w:rsidR="00980C73" w:rsidRDefault="00980C7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8496B" w14:textId="38A70411" w:rsidR="00C332A7" w:rsidRPr="00BD0F36" w:rsidRDefault="0069738F" w:rsidP="00EC2D86">
    <w:pPr>
      <w:pStyle w:val="BodyText"/>
      <w:tabs>
        <w:tab w:val="right" w:pos="9760"/>
      </w:tabs>
    </w:pPr>
    <w:hyperlink r:id="rId1" w:history="1">
      <w:r w:rsidRPr="009A0F45">
        <w:rPr>
          <w:rStyle w:val="Hyperlink"/>
          <w:color w:val="005541" w:themeColor="background2"/>
        </w:rPr>
        <w:t>www.naturalresourceswales.gov.uk</w:t>
      </w:r>
    </w:hyperlink>
    <w:r w:rsidR="00931CBB" w:rsidRPr="00BD0F36">
      <w:rPr>
        <w:rStyle w:val="BodyTextChar"/>
      </w:rPr>
      <w:t xml:space="preserve"> </w:t>
    </w:r>
    <w:r w:rsidR="00537D17">
      <w:rPr>
        <w:rStyle w:val="BodyTextChar"/>
      </w:rPr>
      <w:t xml:space="preserve">              </w:t>
    </w:r>
    <w:r w:rsidR="00537D17" w:rsidRPr="00537D17">
      <w:rPr>
        <w:rStyle w:val="BodyTextChar"/>
        <w:color w:val="808080" w:themeColor="background1" w:themeShade="80"/>
      </w:rPr>
      <w:t>MCPtemplatev2</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81061" w14:textId="49E3CECC" w:rsidR="00323656" w:rsidRPr="00BD0F36" w:rsidRDefault="007D280C" w:rsidP="001E1E3A">
    <w:pPr>
      <w:pStyle w:val="BodyText"/>
      <w:tabs>
        <w:tab w:val="right" w:pos="9760"/>
      </w:tabs>
    </w:pPr>
    <w:hyperlink r:id="rId1" w:history="1">
      <w:r w:rsidRPr="009A0F45">
        <w:rPr>
          <w:rStyle w:val="Hyperlink"/>
          <w:color w:val="005541" w:themeColor="background2"/>
        </w:rPr>
        <w:t>www.naturalresourceswales.gov.uk</w:t>
      </w:r>
    </w:hyperlink>
    <w:r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151A7" w14:textId="77777777" w:rsidR="00980C73" w:rsidRDefault="00980C73" w:rsidP="003B1B95">
      <w:r>
        <w:separator/>
      </w:r>
    </w:p>
  </w:footnote>
  <w:footnote w:type="continuationSeparator" w:id="0">
    <w:p w14:paraId="08EC28EF" w14:textId="77777777" w:rsidR="00980C73" w:rsidRDefault="00980C7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F31DB" w14:textId="00287010"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r w:rsidR="00A140B0">
      <w:t>202</w:t>
    </w:r>
    <w:r w:rsidR="00891CFC">
      <w:t>510</w:t>
    </w:r>
    <w:r w:rsidR="00A140B0">
      <w:t>1</w:t>
    </w:r>
    <w:r w:rsidR="00891CFC">
      <w:t xml:space="preserve">3 </w:t>
    </w:r>
    <w:r w:rsidR="00E06472">
      <w:t>EP</w:t>
    </w:r>
    <w:r w:rsidR="00654AB1">
      <w:t xml:space="preserve">R </w:t>
    </w:r>
    <w:r w:rsidR="00B81843">
      <w:t xml:space="preserve">Rhymney Power </w:t>
    </w:r>
    <w:r w:rsidR="00F105A8">
      <w:t>Ltd</w:t>
    </w:r>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044E0E"/>
    <w:multiLevelType w:val="multilevel"/>
    <w:tmpl w:val="6860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702976"/>
    <w:multiLevelType w:val="multilevel"/>
    <w:tmpl w:val="9B2C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313264"/>
    <w:multiLevelType w:val="multilevel"/>
    <w:tmpl w:val="E53A6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51B38A2"/>
    <w:multiLevelType w:val="multilevel"/>
    <w:tmpl w:val="E26A7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2"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4"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3614408">
    <w:abstractNumId w:val="24"/>
  </w:num>
  <w:num w:numId="2" w16cid:durableId="504629690">
    <w:abstractNumId w:val="19"/>
  </w:num>
  <w:num w:numId="3" w16cid:durableId="1705709274">
    <w:abstractNumId w:val="33"/>
  </w:num>
  <w:num w:numId="4" w16cid:durableId="11221929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0704142">
    <w:abstractNumId w:val="33"/>
  </w:num>
  <w:num w:numId="6" w16cid:durableId="1006638500">
    <w:abstractNumId w:val="34"/>
  </w:num>
  <w:num w:numId="7" w16cid:durableId="540824047">
    <w:abstractNumId w:val="25"/>
  </w:num>
  <w:num w:numId="8" w16cid:durableId="540098785">
    <w:abstractNumId w:val="12"/>
  </w:num>
  <w:num w:numId="9" w16cid:durableId="369301655">
    <w:abstractNumId w:val="2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16cid:durableId="1884054776">
    <w:abstractNumId w:val="25"/>
  </w:num>
  <w:num w:numId="11" w16cid:durableId="911038452">
    <w:abstractNumId w:val="31"/>
  </w:num>
  <w:num w:numId="12" w16cid:durableId="994919919">
    <w:abstractNumId w:val="29"/>
  </w:num>
  <w:num w:numId="13" w16cid:durableId="2107797849">
    <w:abstractNumId w:val="26"/>
  </w:num>
  <w:num w:numId="14" w16cid:durableId="49157745">
    <w:abstractNumId w:val="9"/>
  </w:num>
  <w:num w:numId="15" w16cid:durableId="796685630">
    <w:abstractNumId w:val="7"/>
  </w:num>
  <w:num w:numId="16" w16cid:durableId="942955442">
    <w:abstractNumId w:val="6"/>
  </w:num>
  <w:num w:numId="17" w16cid:durableId="1046291612">
    <w:abstractNumId w:val="5"/>
  </w:num>
  <w:num w:numId="18" w16cid:durableId="293827176">
    <w:abstractNumId w:val="4"/>
  </w:num>
  <w:num w:numId="19" w16cid:durableId="1621760418">
    <w:abstractNumId w:val="8"/>
  </w:num>
  <w:num w:numId="20" w16cid:durableId="975140451">
    <w:abstractNumId w:val="3"/>
  </w:num>
  <w:num w:numId="21" w16cid:durableId="1877234203">
    <w:abstractNumId w:val="2"/>
  </w:num>
  <w:num w:numId="22" w16cid:durableId="1745488542">
    <w:abstractNumId w:val="1"/>
  </w:num>
  <w:num w:numId="23" w16cid:durableId="1372143752">
    <w:abstractNumId w:val="0"/>
  </w:num>
  <w:num w:numId="24" w16cid:durableId="1463306749">
    <w:abstractNumId w:val="2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16cid:durableId="1151366679">
    <w:abstractNumId w:val="25"/>
  </w:num>
  <w:num w:numId="26" w16cid:durableId="258178838">
    <w:abstractNumId w:val="2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16cid:durableId="2027441609">
    <w:abstractNumId w:val="25"/>
  </w:num>
  <w:num w:numId="28" w16cid:durableId="1528790806">
    <w:abstractNumId w:val="13"/>
  </w:num>
  <w:num w:numId="29" w16cid:durableId="871647265">
    <w:abstractNumId w:val="28"/>
  </w:num>
  <w:num w:numId="30" w16cid:durableId="949093892">
    <w:abstractNumId w:val="30"/>
  </w:num>
  <w:num w:numId="31" w16cid:durableId="2140950216">
    <w:abstractNumId w:val="32"/>
  </w:num>
  <w:num w:numId="32" w16cid:durableId="1028409948">
    <w:abstractNumId w:val="14"/>
  </w:num>
  <w:num w:numId="33" w16cid:durableId="1641959446">
    <w:abstractNumId w:val="15"/>
  </w:num>
  <w:num w:numId="34" w16cid:durableId="744037807">
    <w:abstractNumId w:val="21"/>
  </w:num>
  <w:num w:numId="35" w16cid:durableId="2010788395">
    <w:abstractNumId w:val="23"/>
  </w:num>
  <w:num w:numId="36" w16cid:durableId="1621380170">
    <w:abstractNumId w:val="17"/>
  </w:num>
  <w:num w:numId="37" w16cid:durableId="1113936298">
    <w:abstractNumId w:val="16"/>
  </w:num>
  <w:num w:numId="38" w16cid:durableId="1175415684">
    <w:abstractNumId w:val="18"/>
  </w:num>
  <w:num w:numId="39" w16cid:durableId="1957371120">
    <w:abstractNumId w:val="11"/>
  </w:num>
  <w:num w:numId="40" w16cid:durableId="1777290438">
    <w:abstractNumId w:val="27"/>
  </w:num>
  <w:num w:numId="41" w16cid:durableId="167789112">
    <w:abstractNumId w:val="10"/>
  </w:num>
  <w:num w:numId="42" w16cid:durableId="100054541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21BCB"/>
    <w:rsid w:val="0002638A"/>
    <w:rsid w:val="0004168F"/>
    <w:rsid w:val="00041D91"/>
    <w:rsid w:val="000444B6"/>
    <w:rsid w:val="00053C80"/>
    <w:rsid w:val="00060182"/>
    <w:rsid w:val="0007565A"/>
    <w:rsid w:val="0007698A"/>
    <w:rsid w:val="00080D62"/>
    <w:rsid w:val="000810C2"/>
    <w:rsid w:val="00082B8A"/>
    <w:rsid w:val="00087CD9"/>
    <w:rsid w:val="00095612"/>
    <w:rsid w:val="00097E6C"/>
    <w:rsid w:val="000A0695"/>
    <w:rsid w:val="000B1D11"/>
    <w:rsid w:val="000B7F13"/>
    <w:rsid w:val="000D0FAF"/>
    <w:rsid w:val="000D212D"/>
    <w:rsid w:val="000D220B"/>
    <w:rsid w:val="000D23DC"/>
    <w:rsid w:val="000D2F63"/>
    <w:rsid w:val="000D3357"/>
    <w:rsid w:val="000D42BC"/>
    <w:rsid w:val="000D7F5B"/>
    <w:rsid w:val="000F17C0"/>
    <w:rsid w:val="000F314C"/>
    <w:rsid w:val="0010023A"/>
    <w:rsid w:val="00111598"/>
    <w:rsid w:val="00124C2B"/>
    <w:rsid w:val="00126221"/>
    <w:rsid w:val="00132DB4"/>
    <w:rsid w:val="001373A2"/>
    <w:rsid w:val="00140609"/>
    <w:rsid w:val="00162F26"/>
    <w:rsid w:val="00163D20"/>
    <w:rsid w:val="001867CD"/>
    <w:rsid w:val="00187029"/>
    <w:rsid w:val="0019091A"/>
    <w:rsid w:val="0019288B"/>
    <w:rsid w:val="001968E3"/>
    <w:rsid w:val="001A4A5E"/>
    <w:rsid w:val="001A50C9"/>
    <w:rsid w:val="001B0942"/>
    <w:rsid w:val="001B1087"/>
    <w:rsid w:val="001B341D"/>
    <w:rsid w:val="001B7465"/>
    <w:rsid w:val="001E0E17"/>
    <w:rsid w:val="001E1CA7"/>
    <w:rsid w:val="001E1E3A"/>
    <w:rsid w:val="001E35DB"/>
    <w:rsid w:val="001F068D"/>
    <w:rsid w:val="001F7AE0"/>
    <w:rsid w:val="00201A03"/>
    <w:rsid w:val="00203282"/>
    <w:rsid w:val="00211AAA"/>
    <w:rsid w:val="00212316"/>
    <w:rsid w:val="00213D78"/>
    <w:rsid w:val="00221B3E"/>
    <w:rsid w:val="00221CC2"/>
    <w:rsid w:val="0022597A"/>
    <w:rsid w:val="002273CF"/>
    <w:rsid w:val="002301D5"/>
    <w:rsid w:val="002310C5"/>
    <w:rsid w:val="00236CF1"/>
    <w:rsid w:val="00242E71"/>
    <w:rsid w:val="00246732"/>
    <w:rsid w:val="00253B03"/>
    <w:rsid w:val="002603EA"/>
    <w:rsid w:val="0026080D"/>
    <w:rsid w:val="00264C6D"/>
    <w:rsid w:val="00264D61"/>
    <w:rsid w:val="00264E64"/>
    <w:rsid w:val="0027594A"/>
    <w:rsid w:val="0027731F"/>
    <w:rsid w:val="00281B00"/>
    <w:rsid w:val="00296E37"/>
    <w:rsid w:val="002A1C76"/>
    <w:rsid w:val="002B01A2"/>
    <w:rsid w:val="002B0FE6"/>
    <w:rsid w:val="002B1646"/>
    <w:rsid w:val="002B305F"/>
    <w:rsid w:val="002B5E53"/>
    <w:rsid w:val="002C0BA0"/>
    <w:rsid w:val="002C1635"/>
    <w:rsid w:val="002C5037"/>
    <w:rsid w:val="002D1C88"/>
    <w:rsid w:val="002D1E23"/>
    <w:rsid w:val="002D4908"/>
    <w:rsid w:val="002D55E4"/>
    <w:rsid w:val="002E3D4C"/>
    <w:rsid w:val="002F1B79"/>
    <w:rsid w:val="002F21E9"/>
    <w:rsid w:val="002F76A2"/>
    <w:rsid w:val="003021E4"/>
    <w:rsid w:val="00310A9A"/>
    <w:rsid w:val="00311C93"/>
    <w:rsid w:val="0031234B"/>
    <w:rsid w:val="00323656"/>
    <w:rsid w:val="00326A5B"/>
    <w:rsid w:val="00337838"/>
    <w:rsid w:val="00337CE1"/>
    <w:rsid w:val="00345D47"/>
    <w:rsid w:val="0035371A"/>
    <w:rsid w:val="003538B8"/>
    <w:rsid w:val="00354300"/>
    <w:rsid w:val="00365EA5"/>
    <w:rsid w:val="00376110"/>
    <w:rsid w:val="0038153A"/>
    <w:rsid w:val="00385203"/>
    <w:rsid w:val="00392DD9"/>
    <w:rsid w:val="00394CB5"/>
    <w:rsid w:val="003A296C"/>
    <w:rsid w:val="003B1B95"/>
    <w:rsid w:val="003B1FFB"/>
    <w:rsid w:val="003B5CA0"/>
    <w:rsid w:val="003C0171"/>
    <w:rsid w:val="003C3D18"/>
    <w:rsid w:val="003D079B"/>
    <w:rsid w:val="003E1045"/>
    <w:rsid w:val="003E1D48"/>
    <w:rsid w:val="003F0D2B"/>
    <w:rsid w:val="003F3152"/>
    <w:rsid w:val="0041077E"/>
    <w:rsid w:val="004134A4"/>
    <w:rsid w:val="00413C79"/>
    <w:rsid w:val="00414305"/>
    <w:rsid w:val="00424C3C"/>
    <w:rsid w:val="00430012"/>
    <w:rsid w:val="00436A14"/>
    <w:rsid w:val="004374D6"/>
    <w:rsid w:val="00445C96"/>
    <w:rsid w:val="00461F11"/>
    <w:rsid w:val="004622A9"/>
    <w:rsid w:val="0046449E"/>
    <w:rsid w:val="004749EC"/>
    <w:rsid w:val="00477CB3"/>
    <w:rsid w:val="00487A6D"/>
    <w:rsid w:val="00490D19"/>
    <w:rsid w:val="00493839"/>
    <w:rsid w:val="0049536E"/>
    <w:rsid w:val="004A0935"/>
    <w:rsid w:val="004A25FE"/>
    <w:rsid w:val="004B24F6"/>
    <w:rsid w:val="004B46CD"/>
    <w:rsid w:val="004B55D4"/>
    <w:rsid w:val="004B726F"/>
    <w:rsid w:val="004C34B0"/>
    <w:rsid w:val="004D1938"/>
    <w:rsid w:val="004D3FC1"/>
    <w:rsid w:val="004E21FB"/>
    <w:rsid w:val="004F5ABB"/>
    <w:rsid w:val="0051416F"/>
    <w:rsid w:val="00515658"/>
    <w:rsid w:val="00516246"/>
    <w:rsid w:val="005175A0"/>
    <w:rsid w:val="005260C9"/>
    <w:rsid w:val="00530996"/>
    <w:rsid w:val="00537D17"/>
    <w:rsid w:val="00537DA1"/>
    <w:rsid w:val="005424CF"/>
    <w:rsid w:val="005469A5"/>
    <w:rsid w:val="005561C1"/>
    <w:rsid w:val="00561AF9"/>
    <w:rsid w:val="00562D19"/>
    <w:rsid w:val="00570863"/>
    <w:rsid w:val="005710AE"/>
    <w:rsid w:val="00580178"/>
    <w:rsid w:val="005820D8"/>
    <w:rsid w:val="005949AD"/>
    <w:rsid w:val="00594B13"/>
    <w:rsid w:val="00594D28"/>
    <w:rsid w:val="00595B57"/>
    <w:rsid w:val="005965FF"/>
    <w:rsid w:val="00596FAD"/>
    <w:rsid w:val="005A056B"/>
    <w:rsid w:val="005A5391"/>
    <w:rsid w:val="005A7620"/>
    <w:rsid w:val="005B11E7"/>
    <w:rsid w:val="005B2D11"/>
    <w:rsid w:val="005B5B07"/>
    <w:rsid w:val="005B5E0A"/>
    <w:rsid w:val="005C1FE7"/>
    <w:rsid w:val="005C4B94"/>
    <w:rsid w:val="005D143C"/>
    <w:rsid w:val="005D3CF2"/>
    <w:rsid w:val="005D4892"/>
    <w:rsid w:val="005E6753"/>
    <w:rsid w:val="006036FB"/>
    <w:rsid w:val="006066EA"/>
    <w:rsid w:val="00612CF3"/>
    <w:rsid w:val="0061534D"/>
    <w:rsid w:val="00623927"/>
    <w:rsid w:val="00625C83"/>
    <w:rsid w:val="00631977"/>
    <w:rsid w:val="00634B45"/>
    <w:rsid w:val="00640E58"/>
    <w:rsid w:val="00645E48"/>
    <w:rsid w:val="00653596"/>
    <w:rsid w:val="00653FD4"/>
    <w:rsid w:val="0065436E"/>
    <w:rsid w:val="00654AB1"/>
    <w:rsid w:val="0066151D"/>
    <w:rsid w:val="0066271D"/>
    <w:rsid w:val="006654D5"/>
    <w:rsid w:val="00666BB5"/>
    <w:rsid w:val="00672D90"/>
    <w:rsid w:val="00674C8F"/>
    <w:rsid w:val="006751E5"/>
    <w:rsid w:val="00693D09"/>
    <w:rsid w:val="00695455"/>
    <w:rsid w:val="0069738F"/>
    <w:rsid w:val="006B07E0"/>
    <w:rsid w:val="006B1F0D"/>
    <w:rsid w:val="006B60BA"/>
    <w:rsid w:val="006C287C"/>
    <w:rsid w:val="006C5C7F"/>
    <w:rsid w:val="006C6462"/>
    <w:rsid w:val="006D6756"/>
    <w:rsid w:val="006E0EA1"/>
    <w:rsid w:val="006E1121"/>
    <w:rsid w:val="006E2056"/>
    <w:rsid w:val="006E60E5"/>
    <w:rsid w:val="006F096A"/>
    <w:rsid w:val="006F58A4"/>
    <w:rsid w:val="00700605"/>
    <w:rsid w:val="007012EB"/>
    <w:rsid w:val="00702D06"/>
    <w:rsid w:val="00710FBD"/>
    <w:rsid w:val="00721027"/>
    <w:rsid w:val="00721F4B"/>
    <w:rsid w:val="00726650"/>
    <w:rsid w:val="00726E2A"/>
    <w:rsid w:val="00733096"/>
    <w:rsid w:val="007355AD"/>
    <w:rsid w:val="0074532B"/>
    <w:rsid w:val="00754FC8"/>
    <w:rsid w:val="00757EFF"/>
    <w:rsid w:val="00765634"/>
    <w:rsid w:val="007662A5"/>
    <w:rsid w:val="00770BBF"/>
    <w:rsid w:val="0077129A"/>
    <w:rsid w:val="00773040"/>
    <w:rsid w:val="0077319C"/>
    <w:rsid w:val="0077478D"/>
    <w:rsid w:val="00777769"/>
    <w:rsid w:val="00780D50"/>
    <w:rsid w:val="00783CEA"/>
    <w:rsid w:val="007849EB"/>
    <w:rsid w:val="00784FFA"/>
    <w:rsid w:val="00785E37"/>
    <w:rsid w:val="00795352"/>
    <w:rsid w:val="007A6EC2"/>
    <w:rsid w:val="007A70CE"/>
    <w:rsid w:val="007B3342"/>
    <w:rsid w:val="007B5317"/>
    <w:rsid w:val="007B747A"/>
    <w:rsid w:val="007C0AA5"/>
    <w:rsid w:val="007C5C59"/>
    <w:rsid w:val="007D0007"/>
    <w:rsid w:val="007D280C"/>
    <w:rsid w:val="007E537A"/>
    <w:rsid w:val="007E7CFD"/>
    <w:rsid w:val="007E7E36"/>
    <w:rsid w:val="00821605"/>
    <w:rsid w:val="008242ED"/>
    <w:rsid w:val="00824C6A"/>
    <w:rsid w:val="00826517"/>
    <w:rsid w:val="0082750E"/>
    <w:rsid w:val="00832030"/>
    <w:rsid w:val="00842FC5"/>
    <w:rsid w:val="0085223F"/>
    <w:rsid w:val="00870F2D"/>
    <w:rsid w:val="00871705"/>
    <w:rsid w:val="00872FAC"/>
    <w:rsid w:val="00875391"/>
    <w:rsid w:val="008767AA"/>
    <w:rsid w:val="00876DB7"/>
    <w:rsid w:val="008837A9"/>
    <w:rsid w:val="008850EB"/>
    <w:rsid w:val="008872C2"/>
    <w:rsid w:val="00891A00"/>
    <w:rsid w:val="00891CFC"/>
    <w:rsid w:val="008935EE"/>
    <w:rsid w:val="0089683B"/>
    <w:rsid w:val="00897388"/>
    <w:rsid w:val="008A101D"/>
    <w:rsid w:val="008B6405"/>
    <w:rsid w:val="008C65AC"/>
    <w:rsid w:val="008D2231"/>
    <w:rsid w:val="008D5548"/>
    <w:rsid w:val="008D780A"/>
    <w:rsid w:val="008E6805"/>
    <w:rsid w:val="008E6CBC"/>
    <w:rsid w:val="008F11CB"/>
    <w:rsid w:val="008F1E58"/>
    <w:rsid w:val="009132A2"/>
    <w:rsid w:val="00916B7B"/>
    <w:rsid w:val="00924CC5"/>
    <w:rsid w:val="009265C9"/>
    <w:rsid w:val="009313E5"/>
    <w:rsid w:val="00931CBB"/>
    <w:rsid w:val="009321D8"/>
    <w:rsid w:val="00966122"/>
    <w:rsid w:val="00967FB8"/>
    <w:rsid w:val="00980C73"/>
    <w:rsid w:val="0098749C"/>
    <w:rsid w:val="00993703"/>
    <w:rsid w:val="00994E8D"/>
    <w:rsid w:val="009A0F45"/>
    <w:rsid w:val="009A53EF"/>
    <w:rsid w:val="009B4CE9"/>
    <w:rsid w:val="009B7704"/>
    <w:rsid w:val="009C1C43"/>
    <w:rsid w:val="009C656E"/>
    <w:rsid w:val="009D08A2"/>
    <w:rsid w:val="009D1C4B"/>
    <w:rsid w:val="009E15F8"/>
    <w:rsid w:val="009E5D61"/>
    <w:rsid w:val="009F5D24"/>
    <w:rsid w:val="00A053D5"/>
    <w:rsid w:val="00A140B0"/>
    <w:rsid w:val="00A20778"/>
    <w:rsid w:val="00A20F50"/>
    <w:rsid w:val="00A31070"/>
    <w:rsid w:val="00A37E44"/>
    <w:rsid w:val="00A457F0"/>
    <w:rsid w:val="00A510FA"/>
    <w:rsid w:val="00A553E8"/>
    <w:rsid w:val="00A56A44"/>
    <w:rsid w:val="00A63022"/>
    <w:rsid w:val="00A76D5F"/>
    <w:rsid w:val="00A815F7"/>
    <w:rsid w:val="00A854E2"/>
    <w:rsid w:val="00A908E3"/>
    <w:rsid w:val="00AA7A3B"/>
    <w:rsid w:val="00AB0F92"/>
    <w:rsid w:val="00AB12B9"/>
    <w:rsid w:val="00AB3EE6"/>
    <w:rsid w:val="00AB7169"/>
    <w:rsid w:val="00AB7D5E"/>
    <w:rsid w:val="00AE2E72"/>
    <w:rsid w:val="00AE4565"/>
    <w:rsid w:val="00AE4F5A"/>
    <w:rsid w:val="00AF343F"/>
    <w:rsid w:val="00AF6677"/>
    <w:rsid w:val="00B0013B"/>
    <w:rsid w:val="00B011B7"/>
    <w:rsid w:val="00B02CD4"/>
    <w:rsid w:val="00B02E25"/>
    <w:rsid w:val="00B12520"/>
    <w:rsid w:val="00B1324F"/>
    <w:rsid w:val="00B13CD4"/>
    <w:rsid w:val="00B1423B"/>
    <w:rsid w:val="00B14DF0"/>
    <w:rsid w:val="00B201E9"/>
    <w:rsid w:val="00B211F9"/>
    <w:rsid w:val="00B30101"/>
    <w:rsid w:val="00B304B7"/>
    <w:rsid w:val="00B32004"/>
    <w:rsid w:val="00B32E91"/>
    <w:rsid w:val="00B41E56"/>
    <w:rsid w:val="00B520AB"/>
    <w:rsid w:val="00B57C18"/>
    <w:rsid w:val="00B62210"/>
    <w:rsid w:val="00B765E5"/>
    <w:rsid w:val="00B81843"/>
    <w:rsid w:val="00B84685"/>
    <w:rsid w:val="00B8560F"/>
    <w:rsid w:val="00B8698D"/>
    <w:rsid w:val="00B86D18"/>
    <w:rsid w:val="00B90A54"/>
    <w:rsid w:val="00B9592D"/>
    <w:rsid w:val="00BA4AE0"/>
    <w:rsid w:val="00BB0976"/>
    <w:rsid w:val="00BB0E06"/>
    <w:rsid w:val="00BB12DE"/>
    <w:rsid w:val="00BB330E"/>
    <w:rsid w:val="00BB5CD3"/>
    <w:rsid w:val="00BC29D1"/>
    <w:rsid w:val="00BD0F36"/>
    <w:rsid w:val="00BD3E06"/>
    <w:rsid w:val="00BD4165"/>
    <w:rsid w:val="00BD5270"/>
    <w:rsid w:val="00BE0A60"/>
    <w:rsid w:val="00BF034E"/>
    <w:rsid w:val="00BF4E63"/>
    <w:rsid w:val="00BF7A67"/>
    <w:rsid w:val="00C10881"/>
    <w:rsid w:val="00C22881"/>
    <w:rsid w:val="00C26485"/>
    <w:rsid w:val="00C311BB"/>
    <w:rsid w:val="00C32D12"/>
    <w:rsid w:val="00C332A7"/>
    <w:rsid w:val="00C355D0"/>
    <w:rsid w:val="00C37E1F"/>
    <w:rsid w:val="00C409A1"/>
    <w:rsid w:val="00C41D5D"/>
    <w:rsid w:val="00C466EB"/>
    <w:rsid w:val="00C525B3"/>
    <w:rsid w:val="00C571C4"/>
    <w:rsid w:val="00C62846"/>
    <w:rsid w:val="00C66E49"/>
    <w:rsid w:val="00C721BF"/>
    <w:rsid w:val="00C75666"/>
    <w:rsid w:val="00C774A7"/>
    <w:rsid w:val="00C80821"/>
    <w:rsid w:val="00C81164"/>
    <w:rsid w:val="00C82EB0"/>
    <w:rsid w:val="00C86210"/>
    <w:rsid w:val="00C92190"/>
    <w:rsid w:val="00C926DA"/>
    <w:rsid w:val="00C92B4C"/>
    <w:rsid w:val="00CA5C69"/>
    <w:rsid w:val="00CB0986"/>
    <w:rsid w:val="00CB434B"/>
    <w:rsid w:val="00CB676B"/>
    <w:rsid w:val="00CC1EFE"/>
    <w:rsid w:val="00CC3C48"/>
    <w:rsid w:val="00CC4F9F"/>
    <w:rsid w:val="00CD44FE"/>
    <w:rsid w:val="00CD4536"/>
    <w:rsid w:val="00CD4B48"/>
    <w:rsid w:val="00CE7017"/>
    <w:rsid w:val="00CE72E1"/>
    <w:rsid w:val="00D039B8"/>
    <w:rsid w:val="00D11EB0"/>
    <w:rsid w:val="00D22D89"/>
    <w:rsid w:val="00D23A5E"/>
    <w:rsid w:val="00D24BF2"/>
    <w:rsid w:val="00D30CC0"/>
    <w:rsid w:val="00D31516"/>
    <w:rsid w:val="00D34F1E"/>
    <w:rsid w:val="00D40A5C"/>
    <w:rsid w:val="00D55837"/>
    <w:rsid w:val="00D6246A"/>
    <w:rsid w:val="00D62C8D"/>
    <w:rsid w:val="00D63419"/>
    <w:rsid w:val="00D70117"/>
    <w:rsid w:val="00D733DB"/>
    <w:rsid w:val="00D86C1F"/>
    <w:rsid w:val="00D87E2C"/>
    <w:rsid w:val="00D929CA"/>
    <w:rsid w:val="00D92DCC"/>
    <w:rsid w:val="00D9593C"/>
    <w:rsid w:val="00D9708F"/>
    <w:rsid w:val="00DA78EE"/>
    <w:rsid w:val="00DB62EA"/>
    <w:rsid w:val="00DB7550"/>
    <w:rsid w:val="00DC01BF"/>
    <w:rsid w:val="00DC0444"/>
    <w:rsid w:val="00DC4610"/>
    <w:rsid w:val="00DD21F4"/>
    <w:rsid w:val="00DD2F46"/>
    <w:rsid w:val="00DD4732"/>
    <w:rsid w:val="00DE245E"/>
    <w:rsid w:val="00DF0622"/>
    <w:rsid w:val="00DF4C25"/>
    <w:rsid w:val="00DF4FE9"/>
    <w:rsid w:val="00E048CA"/>
    <w:rsid w:val="00E06472"/>
    <w:rsid w:val="00E1020D"/>
    <w:rsid w:val="00E13955"/>
    <w:rsid w:val="00E204D4"/>
    <w:rsid w:val="00E2148B"/>
    <w:rsid w:val="00E21F31"/>
    <w:rsid w:val="00E24EDF"/>
    <w:rsid w:val="00E259E5"/>
    <w:rsid w:val="00E3072A"/>
    <w:rsid w:val="00E317C2"/>
    <w:rsid w:val="00E440E6"/>
    <w:rsid w:val="00E50AF3"/>
    <w:rsid w:val="00E523FA"/>
    <w:rsid w:val="00E53F23"/>
    <w:rsid w:val="00E62B9B"/>
    <w:rsid w:val="00E66383"/>
    <w:rsid w:val="00E7182C"/>
    <w:rsid w:val="00E829EF"/>
    <w:rsid w:val="00E86EC7"/>
    <w:rsid w:val="00E90239"/>
    <w:rsid w:val="00E93430"/>
    <w:rsid w:val="00EB4078"/>
    <w:rsid w:val="00EB7D69"/>
    <w:rsid w:val="00EC1857"/>
    <w:rsid w:val="00EC2D86"/>
    <w:rsid w:val="00ED177C"/>
    <w:rsid w:val="00EF42F6"/>
    <w:rsid w:val="00EF57E4"/>
    <w:rsid w:val="00F0402B"/>
    <w:rsid w:val="00F04A22"/>
    <w:rsid w:val="00F105A8"/>
    <w:rsid w:val="00F11DC5"/>
    <w:rsid w:val="00F1626B"/>
    <w:rsid w:val="00F21088"/>
    <w:rsid w:val="00F249B5"/>
    <w:rsid w:val="00F34444"/>
    <w:rsid w:val="00F4177D"/>
    <w:rsid w:val="00F4476A"/>
    <w:rsid w:val="00F45338"/>
    <w:rsid w:val="00F52877"/>
    <w:rsid w:val="00F57667"/>
    <w:rsid w:val="00F6034F"/>
    <w:rsid w:val="00F617DE"/>
    <w:rsid w:val="00F63937"/>
    <w:rsid w:val="00F66DF0"/>
    <w:rsid w:val="00F707DA"/>
    <w:rsid w:val="00F81ED9"/>
    <w:rsid w:val="00F859E7"/>
    <w:rsid w:val="00F866B8"/>
    <w:rsid w:val="00F924F9"/>
    <w:rsid w:val="00FB01BC"/>
    <w:rsid w:val="00FB1104"/>
    <w:rsid w:val="00FB70DB"/>
    <w:rsid w:val="00FF4181"/>
    <w:rsid w:val="00FF44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semiHidden/>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709797">
      <w:bodyDiv w:val="1"/>
      <w:marLeft w:val="0"/>
      <w:marRight w:val="0"/>
      <w:marTop w:val="0"/>
      <w:marBottom w:val="0"/>
      <w:divBdr>
        <w:top w:val="none" w:sz="0" w:space="0" w:color="auto"/>
        <w:left w:val="none" w:sz="0" w:space="0" w:color="auto"/>
        <w:bottom w:val="none" w:sz="0" w:space="0" w:color="auto"/>
        <w:right w:val="none" w:sz="0" w:space="0" w:color="auto"/>
      </w:divBdr>
    </w:div>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107895970">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enquiries@naturalresourceswales.gov.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ask@ombudsman.wale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0DC2ED1EA242BD9557032714CE1485"/>
        <w:category>
          <w:name w:val="General"/>
          <w:gallery w:val="placeholder"/>
        </w:category>
        <w:types>
          <w:type w:val="bbPlcHdr"/>
        </w:types>
        <w:behaviors>
          <w:behavior w:val="content"/>
        </w:behaviors>
        <w:guid w:val="{704EE4EA-7273-414E-B0E1-93ACED926403}"/>
      </w:docPartPr>
      <w:docPartBody>
        <w:p w:rsidR="00397498" w:rsidRDefault="00397498" w:rsidP="00397498">
          <w:pPr>
            <w:pStyle w:val="2A0DC2ED1EA242BD9557032714CE1485"/>
          </w:pPr>
          <w:r w:rsidRPr="00431956">
            <w:rPr>
              <w:rStyle w:val="PlaceholderText"/>
            </w:rPr>
            <w:t>Choose an item.</w:t>
          </w:r>
        </w:p>
      </w:docPartBody>
    </w:docPart>
    <w:docPart>
      <w:docPartPr>
        <w:name w:val="C8F1B26AAD5C49A0BF17545B6C38F729"/>
        <w:category>
          <w:name w:val="General"/>
          <w:gallery w:val="placeholder"/>
        </w:category>
        <w:types>
          <w:type w:val="bbPlcHdr"/>
        </w:types>
        <w:behaviors>
          <w:behavior w:val="content"/>
        </w:behaviors>
        <w:guid w:val="{66066750-3DAC-45C5-8953-D089B9C49FFE}"/>
      </w:docPartPr>
      <w:docPartBody>
        <w:p w:rsidR="00397498" w:rsidRDefault="00397498" w:rsidP="00397498">
          <w:pPr>
            <w:pStyle w:val="C8F1B26AAD5C49A0BF17545B6C38F729"/>
          </w:pPr>
          <w:r w:rsidRPr="00431956">
            <w:rPr>
              <w:rStyle w:val="PlaceholderText"/>
            </w:rPr>
            <w:t>Choose an item.</w:t>
          </w:r>
        </w:p>
      </w:docPartBody>
    </w:docPart>
    <w:docPart>
      <w:docPartPr>
        <w:name w:val="79B949175AE1402E976754BBF48B1610"/>
        <w:category>
          <w:name w:val="General"/>
          <w:gallery w:val="placeholder"/>
        </w:category>
        <w:types>
          <w:type w:val="bbPlcHdr"/>
        </w:types>
        <w:behaviors>
          <w:behavior w:val="content"/>
        </w:behaviors>
        <w:guid w:val="{FEAD712B-836E-450E-8995-EE59214B7CF0}"/>
      </w:docPartPr>
      <w:docPartBody>
        <w:p w:rsidR="00397498" w:rsidRDefault="00397498" w:rsidP="00397498">
          <w:pPr>
            <w:pStyle w:val="79B949175AE1402E976754BBF48B1610"/>
          </w:pPr>
          <w:r w:rsidRPr="007236C0">
            <w:rPr>
              <w:rStyle w:val="PlaceholderText"/>
            </w:rPr>
            <w:t>Choose an item.</w:t>
          </w:r>
        </w:p>
      </w:docPartBody>
    </w:docPart>
    <w:docPart>
      <w:docPartPr>
        <w:name w:val="9AFFE6008545455E99F31EBC347A0622"/>
        <w:category>
          <w:name w:val="General"/>
          <w:gallery w:val="placeholder"/>
        </w:category>
        <w:types>
          <w:type w:val="bbPlcHdr"/>
        </w:types>
        <w:behaviors>
          <w:behavior w:val="content"/>
        </w:behaviors>
        <w:guid w:val="{068806E4-2580-42DA-A958-EAC656F73590}"/>
      </w:docPartPr>
      <w:docPartBody>
        <w:p w:rsidR="00397498" w:rsidRDefault="00397498" w:rsidP="00397498">
          <w:pPr>
            <w:pStyle w:val="9AFFE6008545455E99F31EBC347A0622"/>
          </w:pPr>
          <w:r w:rsidRPr="007236C0">
            <w:rPr>
              <w:rStyle w:val="PlaceholderText"/>
            </w:rPr>
            <w:t>Choose an item.</w:t>
          </w:r>
        </w:p>
      </w:docPartBody>
    </w:docPart>
    <w:docPart>
      <w:docPartPr>
        <w:name w:val="AFD0CE6DA03E4C74953AA499057B0DDA"/>
        <w:category>
          <w:name w:val="General"/>
          <w:gallery w:val="placeholder"/>
        </w:category>
        <w:types>
          <w:type w:val="bbPlcHdr"/>
        </w:types>
        <w:behaviors>
          <w:behavior w:val="content"/>
        </w:behaviors>
        <w:guid w:val="{C8BE7A3E-386D-48D9-BF16-0E3BB8C30630}"/>
      </w:docPartPr>
      <w:docPartBody>
        <w:p w:rsidR="00397498" w:rsidRDefault="00397498" w:rsidP="00397498">
          <w:pPr>
            <w:pStyle w:val="AFD0CE6DA03E4C74953AA499057B0DDA"/>
          </w:pPr>
          <w:r w:rsidRPr="00431956">
            <w:rPr>
              <w:rStyle w:val="PlaceholderText"/>
            </w:rPr>
            <w:t>Choose an item.</w:t>
          </w:r>
        </w:p>
      </w:docPartBody>
    </w:docPart>
    <w:docPart>
      <w:docPartPr>
        <w:name w:val="A567DEB7FBE8446493ADCC1F7673B4E0"/>
        <w:category>
          <w:name w:val="General"/>
          <w:gallery w:val="placeholder"/>
        </w:category>
        <w:types>
          <w:type w:val="bbPlcHdr"/>
        </w:types>
        <w:behaviors>
          <w:behavior w:val="content"/>
        </w:behaviors>
        <w:guid w:val="{2B5188EE-82FC-4F73-862E-FCE0CF27BE9B}"/>
      </w:docPartPr>
      <w:docPartBody>
        <w:p w:rsidR="00397498" w:rsidRDefault="00397498" w:rsidP="00397498">
          <w:pPr>
            <w:pStyle w:val="A567DEB7FBE8446493ADCC1F7673B4E0"/>
          </w:pPr>
          <w:r w:rsidRPr="007236C0">
            <w:rPr>
              <w:rStyle w:val="PlaceholderText"/>
            </w:rPr>
            <w:t>Choose an item.</w:t>
          </w:r>
        </w:p>
      </w:docPartBody>
    </w:docPart>
    <w:docPart>
      <w:docPartPr>
        <w:name w:val="F2278E263130408291BDEDE901808B03"/>
        <w:category>
          <w:name w:val="General"/>
          <w:gallery w:val="placeholder"/>
        </w:category>
        <w:types>
          <w:type w:val="bbPlcHdr"/>
        </w:types>
        <w:behaviors>
          <w:behavior w:val="content"/>
        </w:behaviors>
        <w:guid w:val="{2596C1E0-C63C-4923-8432-2A18A6CF60E4}"/>
      </w:docPartPr>
      <w:docPartBody>
        <w:p w:rsidR="00AA0A08" w:rsidRDefault="00A979D7" w:rsidP="00A979D7">
          <w:pPr>
            <w:pStyle w:val="F2278E263130408291BDEDE901808B03"/>
          </w:pPr>
          <w:r w:rsidRPr="00431956">
            <w:rPr>
              <w:rStyle w:val="PlaceholderText"/>
            </w:rPr>
            <w:t>Choose an item.</w:t>
          </w:r>
        </w:p>
      </w:docPartBody>
    </w:docPart>
    <w:docPart>
      <w:docPartPr>
        <w:name w:val="3931FD5245614F94BEA203BBF4EAFD54"/>
        <w:category>
          <w:name w:val="General"/>
          <w:gallery w:val="placeholder"/>
        </w:category>
        <w:types>
          <w:type w:val="bbPlcHdr"/>
        </w:types>
        <w:behaviors>
          <w:behavior w:val="content"/>
        </w:behaviors>
        <w:guid w:val="{1C4C04BD-E135-443C-85B8-CCD6FFAAE87F}"/>
      </w:docPartPr>
      <w:docPartBody>
        <w:p w:rsidR="00AA0A08" w:rsidRDefault="00A979D7" w:rsidP="00A979D7">
          <w:pPr>
            <w:pStyle w:val="3931FD5245614F94BEA203BBF4EAFD54"/>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052A5B"/>
    <w:rsid w:val="00084A7A"/>
    <w:rsid w:val="000F17C0"/>
    <w:rsid w:val="00354E1F"/>
    <w:rsid w:val="00397498"/>
    <w:rsid w:val="003C4D57"/>
    <w:rsid w:val="003E1D48"/>
    <w:rsid w:val="004646F0"/>
    <w:rsid w:val="00515658"/>
    <w:rsid w:val="00653A50"/>
    <w:rsid w:val="00721F4B"/>
    <w:rsid w:val="00952282"/>
    <w:rsid w:val="00A37E44"/>
    <w:rsid w:val="00A56A44"/>
    <w:rsid w:val="00A979D7"/>
    <w:rsid w:val="00AA0A08"/>
    <w:rsid w:val="00B201E9"/>
    <w:rsid w:val="00B86D18"/>
    <w:rsid w:val="00C8037D"/>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79D7"/>
    <w:rPr>
      <w:color w:val="808080"/>
    </w:rPr>
  </w:style>
  <w:style w:type="paragraph" w:customStyle="1" w:styleId="2A0DC2ED1EA242BD9557032714CE1485">
    <w:name w:val="2A0DC2ED1EA242BD9557032714CE1485"/>
    <w:rsid w:val="00397498"/>
    <w:pPr>
      <w:spacing w:line="278" w:lineRule="auto"/>
    </w:pPr>
    <w:rPr>
      <w:kern w:val="2"/>
      <w:sz w:val="24"/>
      <w:szCs w:val="24"/>
      <w14:ligatures w14:val="standardContextual"/>
    </w:rPr>
  </w:style>
  <w:style w:type="paragraph" w:customStyle="1" w:styleId="C8F1B26AAD5C49A0BF17545B6C38F729">
    <w:name w:val="C8F1B26AAD5C49A0BF17545B6C38F729"/>
    <w:rsid w:val="00397498"/>
    <w:pPr>
      <w:spacing w:line="278" w:lineRule="auto"/>
    </w:pPr>
    <w:rPr>
      <w:kern w:val="2"/>
      <w:sz w:val="24"/>
      <w:szCs w:val="24"/>
      <w14:ligatures w14:val="standardContextual"/>
    </w:rPr>
  </w:style>
  <w:style w:type="paragraph" w:customStyle="1" w:styleId="79B949175AE1402E976754BBF48B1610">
    <w:name w:val="79B949175AE1402E976754BBF48B1610"/>
    <w:rsid w:val="00397498"/>
    <w:pPr>
      <w:spacing w:line="278" w:lineRule="auto"/>
    </w:pPr>
    <w:rPr>
      <w:kern w:val="2"/>
      <w:sz w:val="24"/>
      <w:szCs w:val="24"/>
      <w14:ligatures w14:val="standardContextual"/>
    </w:rPr>
  </w:style>
  <w:style w:type="paragraph" w:customStyle="1" w:styleId="9AFFE6008545455E99F31EBC347A0622">
    <w:name w:val="9AFFE6008545455E99F31EBC347A0622"/>
    <w:rsid w:val="00397498"/>
    <w:pPr>
      <w:spacing w:line="278" w:lineRule="auto"/>
    </w:pPr>
    <w:rPr>
      <w:kern w:val="2"/>
      <w:sz w:val="24"/>
      <w:szCs w:val="24"/>
      <w14:ligatures w14:val="standardContextual"/>
    </w:rPr>
  </w:style>
  <w:style w:type="paragraph" w:customStyle="1" w:styleId="AFD0CE6DA03E4C74953AA499057B0DDA">
    <w:name w:val="AFD0CE6DA03E4C74953AA499057B0DDA"/>
    <w:rsid w:val="00397498"/>
    <w:pPr>
      <w:spacing w:line="278" w:lineRule="auto"/>
    </w:pPr>
    <w:rPr>
      <w:kern w:val="2"/>
      <w:sz w:val="24"/>
      <w:szCs w:val="24"/>
      <w14:ligatures w14:val="standardContextual"/>
    </w:rPr>
  </w:style>
  <w:style w:type="paragraph" w:customStyle="1" w:styleId="A567DEB7FBE8446493ADCC1F7673B4E0">
    <w:name w:val="A567DEB7FBE8446493ADCC1F7673B4E0"/>
    <w:rsid w:val="00397498"/>
    <w:pPr>
      <w:spacing w:line="278" w:lineRule="auto"/>
    </w:pPr>
    <w:rPr>
      <w:kern w:val="2"/>
      <w:sz w:val="24"/>
      <w:szCs w:val="24"/>
      <w14:ligatures w14:val="standardContextual"/>
    </w:rPr>
  </w:style>
  <w:style w:type="paragraph" w:customStyle="1" w:styleId="F2278E263130408291BDEDE901808B03">
    <w:name w:val="F2278E263130408291BDEDE901808B03"/>
    <w:rsid w:val="00A979D7"/>
    <w:pPr>
      <w:spacing w:line="278" w:lineRule="auto"/>
    </w:pPr>
    <w:rPr>
      <w:kern w:val="2"/>
      <w:sz w:val="24"/>
      <w:szCs w:val="24"/>
      <w14:ligatures w14:val="standardContextual"/>
    </w:rPr>
  </w:style>
  <w:style w:type="paragraph" w:customStyle="1" w:styleId="3931FD5245614F94BEA203BBF4EAFD54">
    <w:name w:val="3931FD5245614F94BEA203BBF4EAFD54"/>
    <w:rsid w:val="00A979D7"/>
    <w:pPr>
      <w:spacing w:line="278" w:lineRule="auto"/>
    </w:pPr>
    <w:rPr>
      <w:kern w:val="2"/>
      <w:sz w:val="24"/>
      <w:szCs w:val="24"/>
      <w14:ligatures w14:val="standardContextual"/>
    </w:rPr>
  </w:style>
  <w:style w:type="paragraph" w:customStyle="1" w:styleId="A4999B8426DE4B4BBF241214130AA31E">
    <w:name w:val="A4999B8426DE4B4BBF241214130AA31E"/>
    <w:rsid w:val="00A979D7"/>
    <w:pPr>
      <w:spacing w:line="278" w:lineRule="auto"/>
    </w:pPr>
    <w:rPr>
      <w:kern w:val="2"/>
      <w:sz w:val="24"/>
      <w:szCs w:val="24"/>
      <w14:ligatures w14:val="standardContextual"/>
    </w:rPr>
  </w:style>
  <w:style w:type="paragraph" w:customStyle="1" w:styleId="27A0937EFA5042B18C32F328FBC2E50B">
    <w:name w:val="27A0937EFA5042B18C32F328FBC2E50B"/>
    <w:rsid w:val="00A979D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2a02d4651af0599343897632097fe0b2">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1d751caef25890255dd033d72406987"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REGU-386-5585329</_dlc_DocId>
    <_dlc_DocIdUrl xmlns="9be56660-2c31-41ef-bc00-23e72f632f2a">
      <Url>https://cyfoethnaturiolcymru.sharepoint.com/teams/Regulatory/Permitting/_layouts/15/DocIdRedir.aspx?ID=REGU-386-5585329</Url>
      <Description>REGU-386-5585329</Description>
    </_dlc_DocIdUrl>
    <Site_x0020_Name xmlns="859f7ad6-93f6-4205-b62b-a17f28acbbac">Rhymney Energy Park</Site_x0020_Name>
    <Internal_x002f_External xmlns="859f7ad6-93f6-4205-b62b-a17f28acbbac">Outgoing document</Internal_x002f_External>
    <Post_x0020_code xmlns="859f7ad6-93f6-4205-b62b-a17f28acbbac">CF24 5HB</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First Floor 500 Pavillion Drive, Northampton Business Park, Northampton, NN4 7YJ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2025-10-12T23:00:00+00:00</Document_x0020_Date>
    <Facility_x0020_Address xmlns="859f7ad6-93f6-4205-b62b-a17f28acbbac">Unit 48, Portmanmoor Road Industrial Estate, Cardiff</Facility_x0020_Address>
    <Environment_x0020_Sub_x0020_Folder xmlns="859f7ad6-93f6-4205-b62b-a17f28acbbac">Inspections</Environment_x0020_Sub_x0020_Folder>
    <Customer_x0020_Name xmlns="859f7ad6-93f6-4205-b62b-a17f28acbbac">Rhymney Power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41DC87-F53B-46E2-B085-53D52CB3898C}"/>
</file>

<file path=customXml/itemProps2.xml><?xml version="1.0" encoding="utf-8"?>
<ds:datastoreItem xmlns:ds="http://schemas.openxmlformats.org/officeDocument/2006/customXml" ds:itemID="{3CD72B1F-A16B-4236-A501-D6A2ADD663BC}">
  <ds:schemaRefs>
    <ds:schemaRef ds:uri="http://schemas.microsoft.com/sharepoint/events"/>
  </ds:schemaRefs>
</ds:datastoreItem>
</file>

<file path=customXml/itemProps3.xml><?xml version="1.0" encoding="utf-8"?>
<ds:datastoreItem xmlns:ds="http://schemas.openxmlformats.org/officeDocument/2006/customXml" ds:itemID="{1E3EFD07-C865-4ABB-973F-2F6B573C4AE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712FB93-5797-44F9-80EA-1F603C52DCC6}"/>
</file>

<file path=customXml/itemProps5.xml><?xml version="1.0" encoding="utf-8"?>
<ds:datastoreItem xmlns:ds="http://schemas.openxmlformats.org/officeDocument/2006/customXml" ds:itemID="{1DAE917A-F31B-4990-9BEF-2F5740564515}">
  <ds:schemaRefs>
    <ds:schemaRef ds:uri="http://schemas.openxmlformats.org/officeDocument/2006/bibliography"/>
  </ds:schemaRefs>
</ds:datastoreItem>
</file>

<file path=customXml/itemProps6.xml><?xml version="1.0" encoding="utf-8"?>
<ds:datastoreItem xmlns:ds="http://schemas.openxmlformats.org/officeDocument/2006/customXml" ds:itemID="{DD1BD80F-0CBD-4BAD-9BAC-10F761881F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CAR form template I&amp;W 20200120</Template>
  <TotalTime>0</TotalTime>
  <Pages>5</Pages>
  <Words>1148</Words>
  <Characters>6546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for CARS review - Water Quality</dc:title>
  <dc:subject/>
  <dc:creator>Geraint Harris</dc:creator>
  <cp:keywords/>
  <dc:description/>
  <cp:lastModifiedBy>Harris, Geraint</cp:lastModifiedBy>
  <cp:revision>9</cp:revision>
  <cp:lastPrinted>2013-10-01T08:52:00Z</cp:lastPrinted>
  <dcterms:created xsi:type="dcterms:W3CDTF">2025-10-13T14:34:00Z</dcterms:created>
  <dcterms:modified xsi:type="dcterms:W3CDTF">2025-10-13T14:41:00Z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0b116b9a-0b2f-4675-9b95-96518b829eff</vt:lpwstr>
  </property>
  <property fmtid="{D5CDD505-2E9C-101B-9397-08002B2CF9AE}" pid="4" name="MediaServiceImageTags">
    <vt:lpwstr/>
  </property>
</Properties>
</file>