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F00BA4" w14:textId="77777777" w:rsidR="00ED3942" w:rsidRPr="00CF761B" w:rsidRDefault="00ED3942" w:rsidP="001136B5">
      <w:pPr>
        <w:tabs>
          <w:tab w:val="left" w:pos="4111"/>
        </w:tabs>
        <w:spacing w:before="40"/>
        <w:ind w:left="0"/>
        <w:rPr>
          <w:rFonts w:ascii="Calibri" w:eastAsia="Batang" w:hAnsi="Calibri"/>
          <w:sz w:val="18"/>
          <w:szCs w:val="18"/>
        </w:rPr>
      </w:pPr>
      <w:bookmarkStart w:id="0" w:name="_GoBack"/>
      <w:bookmarkEnd w:id="0"/>
      <w:r w:rsidRPr="00CF761B">
        <w:rPr>
          <w:rFonts w:ascii="Calibri" w:eastAsia="Batang" w:hAnsi="Calibri"/>
          <w:sz w:val="18"/>
          <w:szCs w:val="18"/>
        </w:rPr>
        <w:t>This form covers all DCWW operation</w:t>
      </w:r>
      <w:r w:rsidR="001136B5">
        <w:rPr>
          <w:rFonts w:ascii="Calibri" w:eastAsia="Batang" w:hAnsi="Calibri"/>
          <w:sz w:val="18"/>
          <w:szCs w:val="18"/>
        </w:rPr>
        <w:t xml:space="preserve">s environmental pollution and </w:t>
      </w:r>
      <w:proofErr w:type="spellStart"/>
      <w:r w:rsidR="001136B5">
        <w:rPr>
          <w:rFonts w:ascii="Calibri" w:eastAsia="Batang" w:hAnsi="Calibri"/>
          <w:sz w:val="18"/>
          <w:szCs w:val="18"/>
        </w:rPr>
        <w:t>MC</w:t>
      </w:r>
      <w:r w:rsidRPr="00CF761B">
        <w:rPr>
          <w:rFonts w:ascii="Calibri" w:eastAsia="Batang" w:hAnsi="Calibri"/>
          <w:sz w:val="18"/>
          <w:szCs w:val="18"/>
        </w:rPr>
        <w:t>erts</w:t>
      </w:r>
      <w:proofErr w:type="spellEnd"/>
      <w:r w:rsidRPr="00CF761B">
        <w:rPr>
          <w:rFonts w:ascii="Calibri" w:eastAsia="Batang" w:hAnsi="Calibri"/>
          <w:sz w:val="18"/>
          <w:szCs w:val="18"/>
        </w:rPr>
        <w:t xml:space="preserve"> Flow</w:t>
      </w:r>
      <w:r w:rsidR="00CD251D" w:rsidRPr="00CF761B">
        <w:rPr>
          <w:rFonts w:ascii="Calibri" w:eastAsia="Batang" w:hAnsi="Calibri"/>
          <w:sz w:val="18"/>
          <w:szCs w:val="18"/>
        </w:rPr>
        <w:t xml:space="preserve"> </w:t>
      </w:r>
      <w:r w:rsidRPr="00CF761B">
        <w:rPr>
          <w:rFonts w:ascii="Calibri" w:eastAsia="Batang" w:hAnsi="Calibri"/>
          <w:sz w:val="18"/>
          <w:szCs w:val="18"/>
        </w:rPr>
        <w:t>meter issues.</w:t>
      </w:r>
    </w:p>
    <w:p w14:paraId="70FB4BE5" w14:textId="77777777" w:rsidR="00ED3942" w:rsidRDefault="00ED3942" w:rsidP="001136B5">
      <w:pPr>
        <w:pStyle w:val="BodyTextIndent2"/>
        <w:spacing w:before="40" w:after="0"/>
        <w:ind w:left="0"/>
        <w:rPr>
          <w:rFonts w:ascii="Calibri" w:hAnsi="Calibri"/>
          <w:sz w:val="18"/>
          <w:szCs w:val="18"/>
        </w:rPr>
      </w:pPr>
      <w:r w:rsidRPr="00CF761B">
        <w:rPr>
          <w:rFonts w:ascii="Calibri" w:hAnsi="Calibri"/>
          <w:sz w:val="18"/>
          <w:szCs w:val="18"/>
        </w:rPr>
        <w:t xml:space="preserve">The Originator must </w:t>
      </w:r>
      <w:r w:rsidR="005F068B" w:rsidRPr="00CF761B">
        <w:rPr>
          <w:rFonts w:ascii="Calibri" w:hAnsi="Calibri"/>
          <w:sz w:val="18"/>
          <w:szCs w:val="18"/>
        </w:rPr>
        <w:t>mark</w:t>
      </w:r>
      <w:r w:rsidRPr="00CF761B">
        <w:rPr>
          <w:rFonts w:ascii="Calibri" w:hAnsi="Calibri"/>
          <w:sz w:val="18"/>
          <w:szCs w:val="18"/>
        </w:rPr>
        <w:t xml:space="preserve"> either box A or B and then </w:t>
      </w:r>
      <w:r w:rsidR="00A842E5" w:rsidRPr="00CF761B">
        <w:rPr>
          <w:rFonts w:ascii="Calibri" w:hAnsi="Calibri"/>
          <w:sz w:val="18"/>
          <w:szCs w:val="18"/>
        </w:rPr>
        <w:t>Email</w:t>
      </w:r>
      <w:r w:rsidRPr="00CF761B">
        <w:rPr>
          <w:rFonts w:ascii="Calibri" w:hAnsi="Calibri"/>
          <w:sz w:val="18"/>
          <w:szCs w:val="18"/>
        </w:rPr>
        <w:t xml:space="preserve"> the form as detailed below for onward transmission to the </w:t>
      </w:r>
      <w:r w:rsidR="00B43AD2" w:rsidRPr="00CF761B">
        <w:rPr>
          <w:rFonts w:ascii="Calibri" w:hAnsi="Calibri"/>
          <w:sz w:val="18"/>
          <w:szCs w:val="18"/>
        </w:rPr>
        <w:t>EA / NRW.</w:t>
      </w:r>
    </w:p>
    <w:p w14:paraId="739B8EAB" w14:textId="77777777" w:rsidR="00CF761B" w:rsidRPr="00CF761B" w:rsidRDefault="00CF761B" w:rsidP="00CF761B">
      <w:pPr>
        <w:pStyle w:val="BodyTextIndent2"/>
        <w:spacing w:after="0"/>
        <w:ind w:left="0"/>
        <w:rPr>
          <w:rFonts w:ascii="Calibri" w:hAnsi="Calibri"/>
          <w:sz w:val="18"/>
          <w:szCs w:val="18"/>
        </w:rPr>
      </w:pPr>
    </w:p>
    <w:tbl>
      <w:tblPr>
        <w:tblW w:w="10456" w:type="dxa"/>
        <w:tblLayout w:type="fixed"/>
        <w:tblLook w:val="0000" w:firstRow="0" w:lastRow="0" w:firstColumn="0" w:lastColumn="0" w:noHBand="0" w:noVBand="0"/>
      </w:tblPr>
      <w:tblGrid>
        <w:gridCol w:w="959"/>
        <w:gridCol w:w="1134"/>
        <w:gridCol w:w="1276"/>
        <w:gridCol w:w="396"/>
        <w:gridCol w:w="454"/>
        <w:gridCol w:w="801"/>
        <w:gridCol w:w="50"/>
        <w:gridCol w:w="368"/>
        <w:gridCol w:w="1672"/>
        <w:gridCol w:w="86"/>
        <w:gridCol w:w="30"/>
        <w:gridCol w:w="1557"/>
        <w:gridCol w:w="823"/>
        <w:gridCol w:w="850"/>
      </w:tblGrid>
      <w:tr w:rsidR="00ED3942" w:rsidRPr="00CF761B" w14:paraId="67B03983" w14:textId="77777777" w:rsidTr="00CF761B">
        <w:tc>
          <w:tcPr>
            <w:tcW w:w="3369" w:type="dxa"/>
            <w:gridSpan w:val="3"/>
            <w:tcBorders>
              <w:right w:val="single" w:sz="12" w:space="0" w:color="auto"/>
            </w:tcBorders>
            <w:vAlign w:val="center"/>
          </w:tcPr>
          <w:p w14:paraId="31BD3E6B" w14:textId="77777777" w:rsidR="00ED3942" w:rsidRPr="00CF761B" w:rsidRDefault="00F51C5A" w:rsidP="00CF761B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bookmarkStart w:id="1" w:name="bmUnplanned" w:colFirst="1" w:colLast="1"/>
            <w:bookmarkStart w:id="2" w:name="bmPlanned" w:colFirst="3" w:colLast="3"/>
            <w:r>
              <w:rPr>
                <w:rFonts w:ascii="Calibri" w:eastAsia="Batang" w:hAnsi="Calibri"/>
                <w:b/>
                <w:sz w:val="22"/>
                <w:szCs w:val="22"/>
              </w:rPr>
              <w:t>Unplanned Event</w:t>
            </w:r>
            <w:r w:rsidR="00ED3942"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85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41051EF" w14:textId="77777777" w:rsidR="00340582" w:rsidRPr="00CF761B" w:rsidRDefault="00701C00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eastAsia="Batang" w:hAnsi="Calibri" w:cs="Arial"/>
                <w:b/>
                <w:sz w:val="24"/>
                <w:szCs w:val="24"/>
              </w:rPr>
            </w:pPr>
            <w:r>
              <w:rPr>
                <w:rFonts w:ascii="Calibri" w:eastAsia="Batang" w:hAnsi="Calibri" w:cs="Arial"/>
                <w:b/>
                <w:sz w:val="24"/>
                <w:szCs w:val="24"/>
              </w:rPr>
              <w:t>X</w:t>
            </w:r>
          </w:p>
        </w:tc>
        <w:tc>
          <w:tcPr>
            <w:tcW w:w="5387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124071B" w14:textId="77777777" w:rsidR="00ED3942" w:rsidRPr="00CF761B" w:rsidRDefault="00ED3942" w:rsidP="00F51C5A">
            <w:pPr>
              <w:tabs>
                <w:tab w:val="left" w:pos="4111"/>
              </w:tabs>
              <w:spacing w:before="40" w:after="40"/>
              <w:ind w:left="0"/>
              <w:jc w:val="right"/>
              <w:rPr>
                <w:rFonts w:ascii="Calibri" w:hAnsi="Calibri"/>
                <w:b/>
                <w:sz w:val="22"/>
                <w:szCs w:val="22"/>
              </w:rPr>
            </w:pPr>
            <w:r w:rsidRPr="00CF761B">
              <w:rPr>
                <w:rFonts w:ascii="Calibri" w:eastAsia="Batang" w:hAnsi="Calibri"/>
                <w:b/>
                <w:sz w:val="22"/>
                <w:szCs w:val="22"/>
              </w:rPr>
              <w:t xml:space="preserve">Planned </w:t>
            </w:r>
            <w:r w:rsidR="00F51C5A">
              <w:rPr>
                <w:rFonts w:ascii="Calibri" w:eastAsia="Batang" w:hAnsi="Calibri"/>
                <w:b/>
                <w:sz w:val="22"/>
                <w:szCs w:val="22"/>
              </w:rPr>
              <w:t>Event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E316303" w14:textId="77777777" w:rsidR="00BB53B5" w:rsidRPr="00CF761B" w:rsidRDefault="00BB53B5" w:rsidP="00CF761B">
            <w:pPr>
              <w:tabs>
                <w:tab w:val="left" w:pos="4111"/>
              </w:tabs>
              <w:spacing w:before="40" w:after="40"/>
              <w:ind w:left="0"/>
              <w:jc w:val="center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bookmarkEnd w:id="1"/>
      <w:bookmarkEnd w:id="2"/>
      <w:tr w:rsidR="00ED3942" w:rsidRPr="001136B5" w14:paraId="55B719F0" w14:textId="77777777" w:rsidTr="00CF761B">
        <w:tc>
          <w:tcPr>
            <w:tcW w:w="10456" w:type="dxa"/>
            <w:gridSpan w:val="14"/>
          </w:tcPr>
          <w:p w14:paraId="6E9B451B" w14:textId="77777777" w:rsidR="00ED3942" w:rsidRPr="001136B5" w:rsidRDefault="00ED3942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CF761B" w14:paraId="5E015574" w14:textId="77777777" w:rsidTr="00E01713">
        <w:tc>
          <w:tcPr>
            <w:tcW w:w="10456" w:type="dxa"/>
            <w:gridSpan w:val="14"/>
            <w:vAlign w:val="center"/>
          </w:tcPr>
          <w:p w14:paraId="6C6AF336" w14:textId="77777777" w:rsidR="00E01713" w:rsidRPr="00E01713" w:rsidRDefault="004B463E" w:rsidP="004B463E">
            <w:pPr>
              <w:tabs>
                <w:tab w:val="left" w:pos="4111"/>
              </w:tabs>
              <w:spacing w:before="20" w:after="40"/>
              <w:ind w:left="74"/>
              <w:rPr>
                <w:rFonts w:ascii="Calibri" w:eastAsia="Batang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eastAsia="Batang" w:hAnsi="Calibri"/>
                <w:color w:val="000000"/>
              </w:rPr>
              <w:t>To the Smart Hub Risk team</w:t>
            </w:r>
            <w:r w:rsidR="00E01713" w:rsidRPr="00CF761B">
              <w:rPr>
                <w:rFonts w:ascii="Calibri" w:eastAsia="Batang" w:hAnsi="Calibri"/>
                <w:color w:val="000000"/>
              </w:rPr>
              <w:t xml:space="preserve"> at Linea </w:t>
            </w:r>
            <w:r w:rsidR="00E01713">
              <w:rPr>
                <w:rFonts w:ascii="Calibri" w:hAnsi="Calibri"/>
                <w:color w:val="000000"/>
              </w:rPr>
              <w:t>for o</w:t>
            </w:r>
            <w:r w:rsidR="00E01713" w:rsidRPr="00CF761B">
              <w:rPr>
                <w:rFonts w:ascii="Calibri" w:hAnsi="Calibri"/>
                <w:color w:val="000000"/>
              </w:rPr>
              <w:t>nward transmission to EA / Natural Resources Wales</w:t>
            </w:r>
          </w:p>
        </w:tc>
      </w:tr>
      <w:tr w:rsidR="00E01713" w:rsidRPr="00E01713" w14:paraId="3ADECCC9" w14:textId="77777777" w:rsidTr="00E01713">
        <w:tc>
          <w:tcPr>
            <w:tcW w:w="959" w:type="dxa"/>
            <w:vAlign w:val="center"/>
          </w:tcPr>
          <w:p w14:paraId="74382046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E-mail:</w:t>
            </w:r>
          </w:p>
        </w:tc>
        <w:tc>
          <w:tcPr>
            <w:tcW w:w="4061" w:type="dxa"/>
            <w:gridSpan w:val="5"/>
            <w:vAlign w:val="center"/>
          </w:tcPr>
          <w:p w14:paraId="283B152B" w14:textId="77777777" w:rsidR="00E01713" w:rsidRPr="00E01713" w:rsidRDefault="0043315A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hyperlink r:id="rId11" w:history="1">
              <w:r w:rsidR="004B463E" w:rsidRPr="0022085F">
                <w:rPr>
                  <w:rStyle w:val="Hyperlink"/>
                  <w:rFonts w:ascii="Calibri" w:eastAsia="Batang" w:hAnsi="Calibri"/>
                </w:rPr>
                <w:t>smarthub</w:t>
              </w:r>
              <w:r w:rsidR="00E01713" w:rsidRPr="0022085F">
                <w:rPr>
                  <w:rStyle w:val="Hyperlink"/>
                  <w:rFonts w:ascii="Calibri" w:eastAsia="Batang" w:hAnsi="Calibri"/>
                </w:rPr>
                <w:t>@dwrcymru.com</w:t>
              </w:r>
            </w:hyperlink>
          </w:p>
        </w:tc>
        <w:tc>
          <w:tcPr>
            <w:tcW w:w="2176" w:type="dxa"/>
            <w:gridSpan w:val="4"/>
            <w:vAlign w:val="center"/>
          </w:tcPr>
          <w:p w14:paraId="7DA7D049" w14:textId="77777777" w:rsidR="00E01713" w:rsidRPr="00E01713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 xml:space="preserve">Telephone: </w:t>
            </w:r>
          </w:p>
        </w:tc>
        <w:tc>
          <w:tcPr>
            <w:tcW w:w="3260" w:type="dxa"/>
            <w:gridSpan w:val="4"/>
            <w:vAlign w:val="center"/>
          </w:tcPr>
          <w:p w14:paraId="29EE6D2B" w14:textId="77777777" w:rsidR="00E01713" w:rsidRPr="00E01713" w:rsidRDefault="004B463E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eastAsia="Batang" w:hAnsi="Calibri"/>
                <w:color w:val="000000"/>
              </w:rPr>
              <w:t>0303 313 0103</w:t>
            </w:r>
          </w:p>
        </w:tc>
      </w:tr>
      <w:tr w:rsidR="00E01713" w:rsidRPr="006E1628" w14:paraId="6D7587CF" w14:textId="77777777" w:rsidTr="00E01713">
        <w:tc>
          <w:tcPr>
            <w:tcW w:w="959" w:type="dxa"/>
            <w:vAlign w:val="center"/>
          </w:tcPr>
          <w:p w14:paraId="1062FD69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4061" w:type="dxa"/>
            <w:gridSpan w:val="5"/>
            <w:vAlign w:val="center"/>
          </w:tcPr>
          <w:p w14:paraId="40A05613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  <w:u w:val="single"/>
              </w:rPr>
            </w:pPr>
          </w:p>
        </w:tc>
        <w:tc>
          <w:tcPr>
            <w:tcW w:w="2176" w:type="dxa"/>
            <w:gridSpan w:val="4"/>
            <w:vAlign w:val="center"/>
          </w:tcPr>
          <w:p w14:paraId="6212E1D4" w14:textId="77777777" w:rsidR="00E01713" w:rsidRPr="006E1628" w:rsidRDefault="00E01713" w:rsidP="00E01713">
            <w:pPr>
              <w:tabs>
                <w:tab w:val="left" w:pos="4111"/>
              </w:tabs>
              <w:ind w:left="0"/>
              <w:jc w:val="right"/>
              <w:rPr>
                <w:rFonts w:ascii="Calibri" w:eastAsia="Batang" w:hAnsi="Calibri"/>
                <w:b/>
                <w:sz w:val="12"/>
                <w:szCs w:val="12"/>
              </w:rPr>
            </w:pPr>
          </w:p>
        </w:tc>
        <w:tc>
          <w:tcPr>
            <w:tcW w:w="3260" w:type="dxa"/>
            <w:gridSpan w:val="4"/>
            <w:vAlign w:val="center"/>
          </w:tcPr>
          <w:p w14:paraId="096E746F" w14:textId="77777777" w:rsidR="00E01713" w:rsidRPr="006E1628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color w:val="000000"/>
                <w:sz w:val="12"/>
                <w:szCs w:val="12"/>
              </w:rPr>
            </w:pPr>
          </w:p>
        </w:tc>
      </w:tr>
      <w:tr w:rsidR="00340582" w:rsidRPr="00CF761B" w14:paraId="705FE175" w14:textId="77777777" w:rsidTr="00E01713">
        <w:trPr>
          <w:trHeight w:val="413"/>
        </w:trPr>
        <w:tc>
          <w:tcPr>
            <w:tcW w:w="10456" w:type="dxa"/>
            <w:gridSpan w:val="14"/>
            <w:vAlign w:val="center"/>
          </w:tcPr>
          <w:p w14:paraId="50E806F6" w14:textId="77777777" w:rsidR="00340582" w:rsidRPr="00CF761B" w:rsidRDefault="00CF761B" w:rsidP="00F51C5A">
            <w:pPr>
              <w:tabs>
                <w:tab w:val="left" w:pos="4111"/>
              </w:tabs>
              <w:ind w:left="0"/>
              <w:rPr>
                <w:rFonts w:ascii="Calibri" w:hAnsi="Calibri"/>
                <w:b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To Be Completed By </w:t>
            </w:r>
            <w:r w:rsidR="00F51C5A">
              <w:rPr>
                <w:rFonts w:ascii="Calibri" w:hAnsi="Calibri"/>
                <w:b/>
                <w:color w:val="000000"/>
                <w:sz w:val="24"/>
                <w:szCs w:val="24"/>
              </w:rPr>
              <w:t>DCWW</w:t>
            </w:r>
            <w:r w:rsidR="00E01713">
              <w:rPr>
                <w:rFonts w:ascii="Calibri" w:hAnsi="Calibri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BB53B5" w:rsidRPr="00CF761B" w14:paraId="6D8301BF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3A65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3" w:name="bmRequestor" w:colFirst="1" w:colLast="1"/>
            <w:bookmarkStart w:id="4" w:name="bmRequestor_Role" w:colFirst="3" w:colLast="3"/>
            <w:r w:rsidRPr="00E01713">
              <w:rPr>
                <w:rFonts w:ascii="Calibri" w:eastAsia="Batang" w:hAnsi="Calibri"/>
                <w:b/>
              </w:rPr>
              <w:t>Name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1F5F4" w14:textId="77777777" w:rsidR="00BB53B5" w:rsidRPr="00E01713" w:rsidRDefault="00701C00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Geraint Michael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5737F" w14:textId="77777777" w:rsidR="00BB53B5" w:rsidRPr="00E01713" w:rsidRDefault="008358B3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Job Role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CB184" w14:textId="77777777" w:rsidR="00BB53B5" w:rsidRPr="00E01713" w:rsidRDefault="00701C00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Operations</w:t>
            </w:r>
          </w:p>
        </w:tc>
      </w:tr>
      <w:tr w:rsidR="00BB53B5" w:rsidRPr="00CF761B" w14:paraId="50468A78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6F2B3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5" w:name="bmDate2" w:colFirst="1" w:colLast="1"/>
            <w:bookmarkStart w:id="6" w:name="bmTime2" w:colFirst="3" w:colLast="3"/>
            <w:bookmarkEnd w:id="3"/>
            <w:bookmarkEnd w:id="4"/>
            <w:r w:rsidRPr="00E01713">
              <w:rPr>
                <w:rFonts w:ascii="Calibri" w:eastAsia="Batang" w:hAnsi="Calibri"/>
                <w:b/>
              </w:rPr>
              <w:t>Date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8FAD" w14:textId="77777777" w:rsidR="00BB53B5" w:rsidRPr="00E01713" w:rsidRDefault="00701C00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09/11/2019</w:t>
            </w: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A0BC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Time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31AC" w14:textId="77777777" w:rsidR="00181B41" w:rsidRPr="00E01713" w:rsidRDefault="00701C00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13:33</w:t>
            </w:r>
          </w:p>
        </w:tc>
      </w:tr>
      <w:tr w:rsidR="00BB53B5" w:rsidRPr="00CF761B" w14:paraId="4BA5C973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0884" w14:textId="77777777" w:rsidR="00BB53B5" w:rsidRPr="00E01713" w:rsidRDefault="00F51C5A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7" w:name="bmRequestor_Phone" w:colFirst="3" w:colLast="3"/>
            <w:bookmarkEnd w:id="5"/>
            <w:bookmarkEnd w:id="6"/>
            <w:r w:rsidRPr="00E01713">
              <w:rPr>
                <w:rFonts w:ascii="Calibri" w:eastAsia="Batang" w:hAnsi="Calibri"/>
                <w:b/>
              </w:rPr>
              <w:t>Office</w:t>
            </w:r>
            <w:r w:rsidR="00E01713">
              <w:rPr>
                <w:rFonts w:ascii="Calibri" w:eastAsia="Batang" w:hAnsi="Calibri"/>
                <w:b/>
              </w:rPr>
              <w:t xml:space="preserve">: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29183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1518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Phone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73700" w14:textId="77777777" w:rsidR="00BB53B5" w:rsidRPr="00E01713" w:rsidRDefault="00BB53B5" w:rsidP="0006114C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tr w:rsidR="00BB53B5" w:rsidRPr="00CF761B" w14:paraId="729A2A44" w14:textId="77777777" w:rsidTr="00B94404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E2170" w14:textId="77777777" w:rsidR="00BB53B5" w:rsidRPr="00E01713" w:rsidRDefault="00BB53B5" w:rsidP="00E0171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8" w:name="bmRequestor_Email" w:colFirst="3" w:colLast="3"/>
            <w:bookmarkEnd w:id="7"/>
            <w:r w:rsidRPr="00E01713">
              <w:rPr>
                <w:rFonts w:ascii="Calibri" w:eastAsia="Batang" w:hAnsi="Calibri"/>
                <w:b/>
              </w:rPr>
              <w:t>Fax</w:t>
            </w:r>
            <w:r w:rsidR="00CD251D" w:rsidRPr="00E01713">
              <w:rPr>
                <w:rFonts w:ascii="Calibri" w:eastAsia="Batang" w:hAnsi="Calibri"/>
                <w:b/>
              </w:rPr>
              <w:t>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2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5854E" w14:textId="77777777" w:rsidR="00BB53B5" w:rsidRPr="00E01713" w:rsidRDefault="00BB53B5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7BCFA" w14:textId="77777777" w:rsidR="00BB53B5" w:rsidRPr="00E01713" w:rsidRDefault="00CD251D" w:rsidP="00E01713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 w:rsidRPr="00E01713">
              <w:rPr>
                <w:rFonts w:ascii="Calibri" w:eastAsia="Batang" w:hAnsi="Calibri"/>
                <w:b/>
              </w:rPr>
              <w:t>E mail:</w:t>
            </w:r>
            <w:r w:rsidR="00E01713">
              <w:rPr>
                <w:rFonts w:ascii="Calibri" w:eastAsia="Batang" w:hAnsi="Calibri"/>
                <w:b/>
              </w:rPr>
              <w:t xml:space="preserve"> 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9B323" w14:textId="77777777" w:rsidR="00BB53B5" w:rsidRPr="00E01713" w:rsidRDefault="00BB53B5" w:rsidP="001136B5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</w:tr>
      <w:bookmarkEnd w:id="8"/>
      <w:tr w:rsidR="004C4969" w:rsidRPr="00CF761B" w14:paraId="046A4FCF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5469C4" w14:textId="77777777" w:rsidR="004C4969" w:rsidRPr="00CF761B" w:rsidRDefault="004C4969" w:rsidP="001136B5">
            <w:pPr>
              <w:pStyle w:val="QMSHead1F"/>
              <w:spacing w:before="100" w:after="100"/>
              <w:ind w:left="0"/>
              <w:rPr>
                <w:rFonts w:ascii="Calibri" w:hAnsi="Calibri"/>
                <w:color w:val="000000"/>
                <w:sz w:val="24"/>
                <w:szCs w:val="24"/>
              </w:rPr>
            </w:pPr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Details </w:t>
            </w:r>
            <w:proofErr w:type="gramStart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>Of</w:t>
            </w:r>
            <w:proofErr w:type="gramEnd"/>
            <w:r w:rsidRPr="00CF761B">
              <w:rPr>
                <w:rFonts w:ascii="Calibri" w:eastAsia="Batang" w:hAnsi="Calibri"/>
                <w:b/>
                <w:sz w:val="24"/>
                <w:szCs w:val="24"/>
              </w:rPr>
              <w:t xml:space="preserve"> Notification:</w:t>
            </w:r>
          </w:p>
        </w:tc>
      </w:tr>
      <w:tr w:rsidR="00E01713" w:rsidRPr="00E01713" w14:paraId="79BFDADA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84763D" w14:textId="77777777" w:rsidR="00E01713" w:rsidRPr="00311524" w:rsidRDefault="00E01713" w:rsidP="00AC6EE9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sz w:val="16"/>
                <w:szCs w:val="16"/>
              </w:rPr>
            </w:pPr>
            <w:bookmarkStart w:id="9" w:name="bmAsset_Type" w:colFirst="1" w:colLast="1"/>
            <w:bookmarkStart w:id="10" w:name="bmConsent_No" w:colFirst="3" w:colLast="3"/>
            <w:r w:rsidRPr="00E01713">
              <w:rPr>
                <w:rFonts w:ascii="Calibri" w:eastAsia="Batang" w:hAnsi="Calibri" w:cs="Arial"/>
                <w:b/>
              </w:rPr>
              <w:t>Asset Type</w:t>
            </w:r>
            <w:r w:rsidR="0022085F">
              <w:rPr>
                <w:rFonts w:ascii="Calibri" w:eastAsia="Batang" w:hAnsi="Calibri" w:cs="Arial"/>
                <w:b/>
              </w:rPr>
              <w:t xml:space="preserve"> </w:t>
            </w:r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 xml:space="preserve">(WwTW, </w:t>
            </w:r>
            <w:proofErr w:type="spellStart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Pstn</w:t>
            </w:r>
            <w:proofErr w:type="spellEnd"/>
            <w:r w:rsidR="0022085F" w:rsidRPr="0022085F">
              <w:rPr>
                <w:rFonts w:ascii="Calibri" w:eastAsia="Batang" w:hAnsi="Calibri" w:cs="Arial"/>
                <w:b/>
                <w:sz w:val="16"/>
                <w:szCs w:val="16"/>
              </w:rPr>
              <w:t>, CSO, EO, service reservoir, trunk sewer, WTW, storm treatment etc</w:t>
            </w:r>
            <w:r w:rsidR="0022085F">
              <w:rPr>
                <w:rFonts w:ascii="Calibri" w:eastAsia="Batang" w:hAnsi="Calibri" w:cs="Arial"/>
                <w:b/>
                <w:sz w:val="16"/>
                <w:szCs w:val="16"/>
              </w:rPr>
              <w:t>)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B8EB48" w14:textId="77777777" w:rsidR="00E01713" w:rsidRPr="00E01713" w:rsidRDefault="00701C00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SWK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7235E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Permit No: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48A70" w14:textId="77777777" w:rsidR="00E01713" w:rsidRPr="00E01713" w:rsidRDefault="00701C00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AF4021601</w:t>
            </w:r>
          </w:p>
        </w:tc>
      </w:tr>
      <w:tr w:rsidR="00E01713" w:rsidRPr="00E01713" w14:paraId="6148F868" w14:textId="77777777" w:rsidTr="008E3ECF">
        <w:tc>
          <w:tcPr>
            <w:tcW w:w="209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3BDA2D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1" w:name="bmAddress" w:colFirst="1" w:colLast="1"/>
            <w:bookmarkStart w:id="12" w:name="bmGrid_Ref" w:colFirst="3" w:colLast="3"/>
            <w:bookmarkEnd w:id="9"/>
            <w:bookmarkEnd w:id="10"/>
            <w:r w:rsidRPr="00E01713">
              <w:rPr>
                <w:rFonts w:ascii="Calibri" w:eastAsia="Batang" w:hAnsi="Calibri" w:cs="Arial"/>
                <w:b/>
              </w:rPr>
              <w:t>Location: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2DC94A" w14:textId="77777777" w:rsidR="00701C00" w:rsidRDefault="00701C00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</w:rPr>
              <w:t>Weycock</w:t>
            </w:r>
            <w:proofErr w:type="spellEnd"/>
            <w:r>
              <w:rPr>
                <w:rFonts w:ascii="Calibri" w:hAnsi="Calibri"/>
                <w:b/>
              </w:rPr>
              <w:t xml:space="preserve"> Cross - Off A4226 </w:t>
            </w:r>
            <w:proofErr w:type="spellStart"/>
            <w:r>
              <w:rPr>
                <w:rFonts w:ascii="Calibri" w:hAnsi="Calibri"/>
                <w:b/>
              </w:rPr>
              <w:t>Waycock</w:t>
            </w:r>
            <w:proofErr w:type="spellEnd"/>
            <w:r>
              <w:rPr>
                <w:rFonts w:ascii="Calibri" w:hAnsi="Calibri"/>
                <w:b/>
              </w:rPr>
              <w:t xml:space="preserve"> Road</w:t>
            </w:r>
          </w:p>
          <w:p w14:paraId="2E8FE6AA" w14:textId="77777777" w:rsidR="00701C00" w:rsidRDefault="00701C00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proofErr w:type="spellStart"/>
            <w:proofErr w:type="gramStart"/>
            <w:r>
              <w:rPr>
                <w:rFonts w:ascii="Calibri" w:hAnsi="Calibri"/>
                <w:b/>
              </w:rPr>
              <w:t>Adj</w:t>
            </w:r>
            <w:proofErr w:type="spellEnd"/>
            <w:r>
              <w:rPr>
                <w:rFonts w:ascii="Calibri" w:hAnsi="Calibri"/>
                <w:b/>
              </w:rPr>
              <w:t xml:space="preserve">  </w:t>
            </w:r>
            <w:proofErr w:type="spellStart"/>
            <w:r>
              <w:rPr>
                <w:rFonts w:ascii="Calibri" w:hAnsi="Calibri"/>
                <w:b/>
              </w:rPr>
              <w:t>Brynhill</w:t>
            </w:r>
            <w:proofErr w:type="spellEnd"/>
            <w:proofErr w:type="gramEnd"/>
            <w:r>
              <w:rPr>
                <w:rFonts w:ascii="Calibri" w:hAnsi="Calibri"/>
                <w:b/>
              </w:rPr>
              <w:t xml:space="preserve"> Golf Course</w:t>
            </w:r>
          </w:p>
          <w:p w14:paraId="6190C5DF" w14:textId="77777777" w:rsidR="00701C00" w:rsidRDefault="00701C00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Barry</w:t>
            </w:r>
          </w:p>
          <w:p w14:paraId="0A03EC1C" w14:textId="77777777" w:rsidR="00701C00" w:rsidRDefault="00701C00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  <w:p w14:paraId="53859775" w14:textId="77777777" w:rsidR="00701C00" w:rsidRDefault="00701C00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  <w:p w14:paraId="47104091" w14:textId="77777777" w:rsidR="00701C00" w:rsidRDefault="00701C00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  <w:p w14:paraId="5589C514" w14:textId="77777777" w:rsidR="00AC6EE9" w:rsidRPr="00E01713" w:rsidRDefault="00701C00" w:rsidP="00F1432E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 CF62 3AA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A7845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Grid Ref: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4A70A" w14:textId="77777777" w:rsidR="00E01713" w:rsidRPr="00E01713" w:rsidRDefault="00701C00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ST0912169538   </w:t>
            </w:r>
          </w:p>
        </w:tc>
      </w:tr>
      <w:tr w:rsidR="00E01713" w:rsidRPr="00E01713" w14:paraId="482EC0F5" w14:textId="77777777" w:rsidTr="008E3ECF">
        <w:tc>
          <w:tcPr>
            <w:tcW w:w="209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E9C73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3" w:name="bmWatercourse" w:colFirst="3" w:colLast="3"/>
            <w:bookmarkEnd w:id="11"/>
            <w:bookmarkEnd w:id="12"/>
          </w:p>
        </w:tc>
        <w:tc>
          <w:tcPr>
            <w:tcW w:w="2977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4CC7A" w14:textId="77777777" w:rsidR="00E01713" w:rsidRPr="00E01713" w:rsidRDefault="00E01713" w:rsidP="00B94404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56952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Watercourse: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63226" w14:textId="77777777" w:rsidR="00E01713" w:rsidRPr="00E01713" w:rsidRDefault="00701C00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River </w:t>
            </w:r>
            <w:proofErr w:type="spellStart"/>
            <w:r>
              <w:rPr>
                <w:rFonts w:ascii="Calibri" w:hAnsi="Calibri"/>
                <w:b/>
              </w:rPr>
              <w:t>Weycock</w:t>
            </w:r>
            <w:proofErr w:type="spellEnd"/>
          </w:p>
        </w:tc>
      </w:tr>
      <w:tr w:rsidR="00E01713" w:rsidRPr="00E01713" w14:paraId="0D76C1A2" w14:textId="77777777" w:rsidTr="0074470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D5916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4" w:name="bmDate" w:colFirst="1" w:colLast="1"/>
            <w:bookmarkStart w:id="15" w:name="bmExpected_End" w:colFirst="3" w:colLast="3"/>
            <w:bookmarkEnd w:id="13"/>
            <w:r w:rsidRPr="00E01713">
              <w:rPr>
                <w:rFonts w:ascii="Calibri" w:eastAsia="Batang" w:hAnsi="Calibri" w:cs="Arial"/>
                <w:b/>
              </w:rPr>
              <w:t>Date of Occurrence: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71EA" w14:textId="77777777" w:rsidR="00E01713" w:rsidRPr="00E01713" w:rsidRDefault="00701C00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09/11/2019 13:33:12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1FE71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Expected Duration:</w:t>
            </w:r>
            <w:r>
              <w:rPr>
                <w:rFonts w:ascii="Calibri" w:eastAsia="Batang" w:hAnsi="Calibri" w:cs="Arial"/>
                <w:b/>
              </w:rPr>
              <w:t xml:space="preserve"> 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0620" w14:textId="77777777" w:rsidR="00E01713" w:rsidRPr="00E01713" w:rsidRDefault="00701C00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12/11/2019 13:33:12</w:t>
            </w:r>
          </w:p>
        </w:tc>
      </w:tr>
      <w:bookmarkEnd w:id="14"/>
      <w:bookmarkEnd w:id="15"/>
      <w:tr w:rsidR="00E01713" w:rsidRPr="006E1628" w14:paraId="3591FE55" w14:textId="77777777" w:rsidTr="0049299A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EF2CAF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21DE7B79" w14:textId="77777777" w:rsidTr="008E3ECF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6C4AB" w14:textId="77777777" w:rsidR="00E01713" w:rsidRPr="00E01713" w:rsidRDefault="00E01713" w:rsidP="008E3ECF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bookmarkStart w:id="16" w:name="bmMcert" w:colFirst="1" w:colLast="1"/>
            <w:bookmarkStart w:id="17" w:name="bmPhoto_Evidence" w:colFirst="3" w:colLast="3"/>
            <w:r w:rsidRPr="00E01713">
              <w:rPr>
                <w:rFonts w:ascii="Calibri" w:eastAsia="Batang" w:hAnsi="Calibri"/>
                <w:b/>
              </w:rPr>
              <w:t xml:space="preserve">M Cert Related: </w:t>
            </w:r>
          </w:p>
        </w:tc>
        <w:tc>
          <w:tcPr>
            <w:tcW w:w="29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39A08" w14:textId="77777777" w:rsidR="00E01713" w:rsidRPr="00E01713" w:rsidRDefault="00701C00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  <w:tc>
          <w:tcPr>
            <w:tcW w:w="21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8EA71" w14:textId="77777777" w:rsidR="00E01713" w:rsidRPr="00E01713" w:rsidRDefault="00E01713" w:rsidP="00E01713">
            <w:pPr>
              <w:tabs>
                <w:tab w:val="left" w:pos="4111"/>
              </w:tabs>
              <w:ind w:left="0"/>
              <w:rPr>
                <w:rFonts w:ascii="Calibri" w:eastAsia="Batang" w:hAnsi="Calibri" w:cs="Arial"/>
                <w:b/>
              </w:rPr>
            </w:pPr>
            <w:r w:rsidRPr="00E01713">
              <w:rPr>
                <w:rFonts w:ascii="Calibri" w:eastAsia="Batang" w:hAnsi="Calibri" w:cs="Arial"/>
                <w:b/>
              </w:rPr>
              <w:t>Photographic Evidence</w:t>
            </w:r>
          </w:p>
        </w:tc>
        <w:tc>
          <w:tcPr>
            <w:tcW w:w="3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6BA1B" w14:textId="77777777" w:rsidR="00E01713" w:rsidRPr="00E01713" w:rsidRDefault="00701C00" w:rsidP="008E3ECF">
            <w:pPr>
              <w:tabs>
                <w:tab w:val="left" w:pos="4111"/>
              </w:tabs>
              <w:ind w:left="0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Y/N</w:t>
            </w:r>
          </w:p>
        </w:tc>
      </w:tr>
      <w:tr w:rsidR="00E01713" w:rsidRPr="00CF761B" w14:paraId="5B053C2F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38661" w14:textId="77777777" w:rsidR="00E01713" w:rsidRPr="00E01713" w:rsidRDefault="00E01713" w:rsidP="0049299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8" w:name="bmBrief_Outline" w:colFirst="1" w:colLast="1"/>
            <w:bookmarkEnd w:id="16"/>
            <w:bookmarkEnd w:id="17"/>
            <w:r w:rsidRPr="00E01713">
              <w:rPr>
                <w:rFonts w:ascii="Calibri" w:eastAsia="Batang" w:hAnsi="Calibri"/>
                <w:b/>
              </w:rPr>
              <w:t xml:space="preserve">Brief Outline: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724A3" w14:textId="77777777" w:rsidR="00E01713" w:rsidRPr="00E01713" w:rsidRDefault="00701C00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Aeration Number 1 failed due to Electrical Issues at site</w:t>
            </w:r>
          </w:p>
        </w:tc>
      </w:tr>
      <w:tr w:rsidR="00E01713" w:rsidRPr="00CF761B" w14:paraId="3223DF69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F0A" w14:textId="77777777" w:rsidR="00E01713" w:rsidRPr="00E01713" w:rsidRDefault="00E01713" w:rsidP="00484D53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19" w:name="bmRemedial_Action" w:colFirst="1" w:colLast="1"/>
            <w:bookmarkEnd w:id="18"/>
            <w:r w:rsidRPr="00E01713">
              <w:rPr>
                <w:rFonts w:ascii="Calibri" w:eastAsia="Batang" w:hAnsi="Calibri"/>
                <w:b/>
              </w:rPr>
              <w:t xml:space="preserve">Remedial Action: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F5E9" w14:textId="77777777" w:rsidR="00E01713" w:rsidRPr="00E01713" w:rsidRDefault="00701C00" w:rsidP="006672DC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 xml:space="preserve">The assistant aeration unit is </w:t>
            </w:r>
            <w:proofErr w:type="spellStart"/>
            <w:r>
              <w:rPr>
                <w:rFonts w:ascii="Calibri" w:eastAsia="Batang" w:hAnsi="Calibri"/>
                <w:b/>
              </w:rPr>
              <w:t>ooperating</w:t>
            </w:r>
            <w:proofErr w:type="spellEnd"/>
            <w:r>
              <w:rPr>
                <w:rFonts w:ascii="Calibri" w:eastAsia="Batang" w:hAnsi="Calibri"/>
                <w:b/>
              </w:rPr>
              <w:t xml:space="preserve"> as required and is being monitored throughout by Operational staff</w:t>
            </w:r>
          </w:p>
        </w:tc>
      </w:tr>
      <w:tr w:rsidR="00E01713" w:rsidRPr="00CF761B" w14:paraId="3BC7C712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8B0D" w14:textId="77777777" w:rsidR="00E01713" w:rsidRPr="00E01713" w:rsidRDefault="00E01713" w:rsidP="00F51C5A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0" w:name="bmActions" w:colFirst="1" w:colLast="1"/>
            <w:bookmarkEnd w:id="19"/>
            <w:r w:rsidRPr="00E01713">
              <w:rPr>
                <w:rFonts w:ascii="Calibri" w:eastAsia="Batang" w:hAnsi="Calibri"/>
                <w:b/>
              </w:rPr>
              <w:t xml:space="preserve">Actions Taken to Reduce Future Risks: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92545" w14:textId="77777777" w:rsidR="00E01713" w:rsidRPr="00E01713" w:rsidRDefault="00701C00" w:rsidP="004C4969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proofErr w:type="spellStart"/>
            <w:r>
              <w:rPr>
                <w:rFonts w:ascii="Calibri" w:eastAsia="Batang" w:hAnsi="Calibri"/>
                <w:b/>
              </w:rPr>
              <w:t>Operationalstaff</w:t>
            </w:r>
            <w:proofErr w:type="spellEnd"/>
            <w:r>
              <w:rPr>
                <w:rFonts w:ascii="Calibri" w:eastAsia="Batang" w:hAnsi="Calibri"/>
                <w:b/>
              </w:rPr>
              <w:t xml:space="preserve"> will monitor</w:t>
            </w:r>
          </w:p>
        </w:tc>
      </w:tr>
      <w:tr w:rsidR="00E01713" w:rsidRPr="00CF761B" w14:paraId="1BEA73BF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D2E1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1" w:name="bmEnvironmental_Impact" w:colFirst="1" w:colLast="1"/>
            <w:bookmarkEnd w:id="20"/>
            <w:r w:rsidRPr="00E01713">
              <w:rPr>
                <w:rFonts w:ascii="Calibri" w:eastAsia="Batang" w:hAnsi="Calibri"/>
                <w:b/>
              </w:rPr>
              <w:t xml:space="preserve">Environmental Impact: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FDAC" w14:textId="77777777" w:rsidR="00E01713" w:rsidRPr="00E01713" w:rsidRDefault="00701C00" w:rsidP="00131AE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No environmental impact</w:t>
            </w:r>
          </w:p>
        </w:tc>
      </w:tr>
      <w:tr w:rsidR="00E01713" w:rsidRPr="00CF761B" w14:paraId="7A9987D2" w14:textId="77777777" w:rsidTr="004C4969"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72C13" w14:textId="77777777" w:rsidR="00E01713" w:rsidRPr="00E01713" w:rsidRDefault="00E01713" w:rsidP="001E6FF4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bookmarkStart w:id="22" w:name="bmUpdates" w:colFirst="1" w:colLast="1"/>
            <w:bookmarkEnd w:id="21"/>
            <w:r w:rsidRPr="00E01713">
              <w:rPr>
                <w:rFonts w:ascii="Calibri" w:eastAsia="Batang" w:hAnsi="Calibri"/>
                <w:b/>
              </w:rPr>
              <w:t xml:space="preserve">Updates: </w:t>
            </w:r>
          </w:p>
        </w:tc>
        <w:tc>
          <w:tcPr>
            <w:tcW w:w="836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8587" w14:textId="77777777" w:rsidR="00E01713" w:rsidRPr="00E01713" w:rsidRDefault="00701C00" w:rsidP="00F1432E">
            <w:pPr>
              <w:tabs>
                <w:tab w:val="left" w:pos="4111"/>
              </w:tabs>
              <w:ind w:left="0"/>
              <w:rPr>
                <w:rFonts w:ascii="Calibri" w:eastAsia="Batang" w:hAnsi="Calibri"/>
                <w:b/>
              </w:rPr>
            </w:pPr>
            <w:r>
              <w:rPr>
                <w:rFonts w:ascii="Calibri" w:eastAsia="Batang" w:hAnsi="Calibri"/>
                <w:b/>
              </w:rPr>
              <w:t>Further updates to follow</w:t>
            </w:r>
          </w:p>
        </w:tc>
      </w:tr>
      <w:bookmarkEnd w:id="22"/>
      <w:tr w:rsidR="00E01713" w:rsidRPr="006E1628" w14:paraId="68B4C5DD" w14:textId="77777777" w:rsidTr="00B94404">
        <w:tc>
          <w:tcPr>
            <w:tcW w:w="10456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FC8630" w14:textId="77777777" w:rsidR="00E01713" w:rsidRPr="006E1628" w:rsidRDefault="00E01713" w:rsidP="0049299A">
            <w:pPr>
              <w:tabs>
                <w:tab w:val="left" w:pos="4111"/>
              </w:tabs>
              <w:ind w:right="51"/>
              <w:rPr>
                <w:rFonts w:ascii="Calibri" w:hAnsi="Calibri"/>
                <w:b/>
                <w:sz w:val="12"/>
                <w:szCs w:val="12"/>
              </w:rPr>
            </w:pPr>
          </w:p>
        </w:tc>
      </w:tr>
      <w:tr w:rsidR="00E01713" w:rsidRPr="00E01713" w14:paraId="065C8369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794CF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3" w:name="bmRef" w:colFirst="1" w:colLast="1"/>
            <w:bookmarkStart w:id="24" w:name="bmMsg_No" w:colFirst="3" w:colLast="3"/>
            <w:bookmarkStart w:id="25" w:name="bmStatus" w:colFirst="5" w:colLast="5"/>
            <w:r w:rsidRPr="00E01713">
              <w:rPr>
                <w:rFonts w:ascii="Calibri" w:eastAsia="Batang" w:hAnsi="Calibri"/>
                <w:b/>
                <w:color w:val="000000"/>
              </w:rPr>
              <w:t>DCWW Ref: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4CE1E" w14:textId="77777777" w:rsidR="00E01713" w:rsidRPr="00E01713" w:rsidRDefault="00701C00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315307459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45E18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Message N</w:t>
            </w:r>
            <w:r>
              <w:rPr>
                <w:rFonts w:ascii="Calibri" w:eastAsia="Batang" w:hAnsi="Calibri"/>
                <w:b/>
                <w:color w:val="000000"/>
              </w:rPr>
              <w:t>o: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88AD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1309" w14:textId="77777777" w:rsidR="00E01713" w:rsidRPr="00E01713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E01713">
              <w:rPr>
                <w:rFonts w:ascii="Calibri" w:eastAsia="Batang" w:hAnsi="Calibri"/>
                <w:b/>
                <w:color w:val="000000"/>
              </w:rPr>
              <w:t>Update / Final</w:t>
            </w:r>
            <w:r>
              <w:rPr>
                <w:rFonts w:ascii="Calibri" w:eastAsia="Batang" w:hAnsi="Calibri"/>
                <w:b/>
                <w:color w:val="000000"/>
              </w:rPr>
              <w:t>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93755" w14:textId="77777777" w:rsidR="00E01713" w:rsidRPr="00E01713" w:rsidRDefault="00701C00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Initial</w:t>
            </w:r>
          </w:p>
        </w:tc>
      </w:tr>
      <w:tr w:rsidR="00E01713" w:rsidRPr="00CF761B" w14:paraId="43D0C522" w14:textId="77777777" w:rsidTr="00E01713">
        <w:trPr>
          <w:trHeight w:val="379"/>
        </w:trPr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A0A38" w14:textId="77777777" w:rsidR="00E01713" w:rsidRPr="00CF761B" w:rsidRDefault="0022085F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bookmarkStart w:id="26" w:name="bmAnalyst_Name" w:colFirst="1" w:colLast="1"/>
            <w:bookmarkStart w:id="27" w:name="bmDate3" w:colFirst="3" w:colLast="3"/>
            <w:bookmarkStart w:id="28" w:name="bmTime" w:colFirst="5" w:colLast="5"/>
            <w:bookmarkEnd w:id="23"/>
            <w:bookmarkEnd w:id="24"/>
            <w:bookmarkEnd w:id="25"/>
            <w:r>
              <w:rPr>
                <w:rFonts w:ascii="Calibri" w:eastAsia="Batang" w:hAnsi="Calibri" w:cs="Arial"/>
                <w:b/>
                <w:color w:val="000000"/>
              </w:rPr>
              <w:t>Smart Hub</w:t>
            </w:r>
            <w:r w:rsidR="006672DC">
              <w:rPr>
                <w:rFonts w:ascii="Calibri" w:eastAsia="Batang" w:hAnsi="Calibri" w:cs="Arial"/>
                <w:b/>
                <w:color w:val="000000"/>
              </w:rPr>
              <w:t xml:space="preserve"> Analyst</w:t>
            </w:r>
            <w:r w:rsidR="00E01713" w:rsidRPr="00CF761B">
              <w:rPr>
                <w:rFonts w:ascii="Calibri" w:eastAsia="Batang" w:hAnsi="Calibri" w:cs="Arial"/>
                <w:b/>
                <w:color w:val="000000"/>
              </w:rPr>
              <w:t>:</w:t>
            </w:r>
          </w:p>
        </w:tc>
        <w:tc>
          <w:tcPr>
            <w:tcW w:w="16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CD3A" w14:textId="77777777" w:rsidR="00E01713" w:rsidRPr="00CF761B" w:rsidRDefault="00701C00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Lisa Thorpe</w:t>
            </w:r>
          </w:p>
        </w:tc>
        <w:tc>
          <w:tcPr>
            <w:tcW w:w="16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BFD78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Date: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79E70" w14:textId="77777777" w:rsidR="00E01713" w:rsidRPr="00CF761B" w:rsidRDefault="00701C00" w:rsidP="00421C32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09/11/2019</w:t>
            </w:r>
          </w:p>
        </w:tc>
        <w:tc>
          <w:tcPr>
            <w:tcW w:w="16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1137" w14:textId="77777777" w:rsidR="00E01713" w:rsidRPr="00CF761B" w:rsidRDefault="00E01713" w:rsidP="001136B5">
            <w:pPr>
              <w:pStyle w:val="QMSHead1F"/>
              <w:spacing w:before="40" w:after="40"/>
              <w:ind w:left="0"/>
              <w:rPr>
                <w:rFonts w:ascii="Calibri" w:eastAsia="Batang" w:hAnsi="Calibri" w:cs="Arial"/>
                <w:b/>
                <w:color w:val="000000"/>
              </w:rPr>
            </w:pPr>
            <w:r w:rsidRPr="00CF761B">
              <w:rPr>
                <w:rFonts w:ascii="Calibri" w:eastAsia="Batang" w:hAnsi="Calibri" w:cs="Arial"/>
                <w:b/>
                <w:color w:val="000000"/>
              </w:rPr>
              <w:t>Time:</w:t>
            </w:r>
          </w:p>
        </w:tc>
        <w:tc>
          <w:tcPr>
            <w:tcW w:w="1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65CB" w14:textId="77777777" w:rsidR="00E01713" w:rsidRPr="00CF761B" w:rsidRDefault="00701C00" w:rsidP="001136B5">
            <w:pPr>
              <w:pStyle w:val="QMSHead1F"/>
              <w:spacing w:before="40" w:after="40"/>
              <w:ind w:left="0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</w:rPr>
              <w:t>13:50</w:t>
            </w:r>
          </w:p>
        </w:tc>
      </w:tr>
      <w:bookmarkEnd w:id="26"/>
      <w:bookmarkEnd w:id="27"/>
      <w:bookmarkEnd w:id="28"/>
    </w:tbl>
    <w:p w14:paraId="3B277F85" w14:textId="77777777" w:rsidR="00ED3942" w:rsidRPr="00CF761B" w:rsidRDefault="00ED3942">
      <w:pPr>
        <w:pStyle w:val="CommentText"/>
        <w:rPr>
          <w:rFonts w:ascii="Calibri" w:hAnsi="Calibri"/>
        </w:rPr>
      </w:pPr>
    </w:p>
    <w:sectPr w:rsidR="00ED3942" w:rsidRPr="00CF761B" w:rsidSect="00CF761B">
      <w:headerReference w:type="default" r:id="rId12"/>
      <w:footerReference w:type="default" r:id="rId13"/>
      <w:pgSz w:w="11907" w:h="16840" w:code="9"/>
      <w:pgMar w:top="1418" w:right="720" w:bottom="737" w:left="1009" w:header="578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2D2D59" w14:textId="77777777" w:rsidR="002058AF" w:rsidRDefault="002058AF">
      <w:r>
        <w:separator/>
      </w:r>
    </w:p>
  </w:endnote>
  <w:endnote w:type="continuationSeparator" w:id="0">
    <w:p w14:paraId="7E9B3E5C" w14:textId="77777777" w:rsidR="002058AF" w:rsidRDefault="002058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50636A" w14:textId="77777777" w:rsidR="00CA0393" w:rsidRDefault="00CA0393">
    <w:pPr>
      <w:pStyle w:val="Footer"/>
      <w:tabs>
        <w:tab w:val="clear" w:pos="10170"/>
        <w:tab w:val="right" w:pos="10172"/>
      </w:tabs>
      <w:rPr>
        <w:sz w:val="16"/>
      </w:rPr>
    </w:pPr>
    <w:r>
      <w:rPr>
        <w:sz w:val="16"/>
      </w:rPr>
      <w:t>Issue 0</w:t>
    </w:r>
    <w:r w:rsidR="00C02E0B">
      <w:rPr>
        <w:sz w:val="16"/>
      </w:rPr>
      <w:t>6</w:t>
    </w:r>
    <w:r>
      <w:rPr>
        <w:sz w:val="16"/>
      </w:rPr>
      <w:t xml:space="preserve">, </w:t>
    </w:r>
    <w:r w:rsidR="00C02E0B">
      <w:rPr>
        <w:sz w:val="16"/>
      </w:rPr>
      <w:t>21</w:t>
    </w:r>
    <w:r w:rsidR="00C02E0B" w:rsidRPr="00C02E0B">
      <w:rPr>
        <w:sz w:val="16"/>
        <w:vertAlign w:val="superscript"/>
      </w:rPr>
      <w:t>st</w:t>
    </w:r>
    <w:r w:rsidR="00C02E0B">
      <w:rPr>
        <w:sz w:val="16"/>
      </w:rPr>
      <w:t xml:space="preserve"> January 2015</w:t>
    </w:r>
    <w:r>
      <w:rPr>
        <w:sz w:val="16"/>
      </w:rPr>
      <w:tab/>
      <w:t>Page 1 of 1</w:t>
    </w:r>
  </w:p>
  <w:p w14:paraId="2F02A569" w14:textId="77777777" w:rsidR="00CA0393" w:rsidRDefault="00CA0393">
    <w:pPr>
      <w:pStyle w:val="Footer"/>
      <w:tabs>
        <w:tab w:val="clear" w:pos="10170"/>
        <w:tab w:val="right" w:pos="10172"/>
      </w:tabs>
      <w:spacing w:before="0"/>
      <w:ind w:left="-85"/>
      <w:rPr>
        <w:i/>
        <w:sz w:val="16"/>
      </w:rPr>
    </w:pPr>
    <w:r>
      <w:rPr>
        <w:i/>
        <w:sz w:val="16"/>
      </w:rPr>
      <w:tab/>
      <w:t>This is a CONTROLLED document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8242EB" w14:textId="77777777" w:rsidR="002058AF" w:rsidRDefault="002058AF">
      <w:r>
        <w:separator/>
      </w:r>
    </w:p>
  </w:footnote>
  <w:footnote w:type="continuationSeparator" w:id="0">
    <w:p w14:paraId="1BD4B684" w14:textId="77777777" w:rsidR="002058AF" w:rsidRDefault="002058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6DF30" w14:textId="77777777" w:rsidR="00CA0393" w:rsidRDefault="00AC6EE9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  <w:sz w:val="2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7640FE9F" wp14:editId="36750EBA">
              <wp:simplePos x="0" y="0"/>
              <wp:positionH relativeFrom="column">
                <wp:posOffset>-240665</wp:posOffset>
              </wp:positionH>
              <wp:positionV relativeFrom="paragraph">
                <wp:posOffset>-157480</wp:posOffset>
              </wp:positionV>
              <wp:extent cx="833120" cy="715010"/>
              <wp:effectExtent l="0" t="0" r="5080" b="8890"/>
              <wp:wrapNone/>
              <wp:docPr id="2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33120" cy="71501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C2BDE0" w14:textId="77777777" w:rsidR="00CA0393" w:rsidRDefault="00527648">
                          <w:pPr>
                            <w:pStyle w:val="Header"/>
                            <w:tabs>
                              <w:tab w:val="clear" w:pos="4153"/>
                              <w:tab w:val="clear" w:pos="8306"/>
                            </w:tabs>
                          </w:pPr>
                          <w:r w:rsidRPr="003C37F5">
                            <w:rPr>
                              <w:noProof/>
                            </w:rPr>
                            <w:drawing>
                              <wp:inline distT="0" distB="0" distL="0" distR="0" wp14:anchorId="36CF0134" wp14:editId="3E6E0613">
                                <wp:extent cx="495300" cy="552450"/>
                                <wp:effectExtent l="0" t="0" r="0" b="0"/>
                                <wp:docPr id="1" name="Picture 1" descr="C:\Documents and Settings\t006097\Desktop\DCWW new logo.B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Documents and Settings\t006097\Desktop\DCWW new logo.B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52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18.95pt;margin-top:-12.4pt;width:65.6pt;height:56.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" o:allowincell="f" stroked="f" strokeweight="0">
              <v:textbox inset="0,0,0,0">
                <w:txbxContent>
                  <w:p w:rsidR="00CA0393" w:rsidRDefault="00527648">
                    <w:pPr>
                      <w:pStyle w:val="Header"/>
                      <w:tabs>
                        <w:tab w:val="clear" w:pos="4153"/>
                        <w:tab w:val="clear" w:pos="8306"/>
                      </w:tabs>
                    </w:pPr>
                    <w:r w:rsidRPr="003C37F5">
                      <w:rPr>
                        <w:noProof/>
                      </w:rPr>
                      <w:drawing>
                        <wp:inline distT="0" distB="0" distL="0" distR="0">
                          <wp:extent cx="495300" cy="552450"/>
                          <wp:effectExtent l="0" t="0" r="0" b="0"/>
                          <wp:docPr id="1" name="Picture 1" descr="C:\Documents and Settings\t006097\Desktop\DCWW new logo.B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Documents and Settings\t006097\Desktop\DCWW new logo.B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52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 w:rsidR="00CA0393">
      <w:rPr>
        <w:b/>
        <w:sz w:val="28"/>
      </w:rPr>
      <w:tab/>
    </w:r>
    <w:r w:rsidR="00CA0393">
      <w:rPr>
        <w:b/>
        <w:sz w:val="28"/>
      </w:rPr>
      <w:tab/>
      <w:t>OPNOT</w:t>
    </w:r>
  </w:p>
  <w:p w14:paraId="03BCF3D5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jc w:val="right"/>
      <w:rPr>
        <w:b/>
        <w:sz w:val="24"/>
      </w:rPr>
    </w:pPr>
    <w:r>
      <w:rPr>
        <w:b/>
        <w:sz w:val="24"/>
      </w:rPr>
      <w:t>Operational Notification</w:t>
    </w:r>
  </w:p>
  <w:p w14:paraId="02E2D91F" w14:textId="77777777" w:rsidR="00CA0393" w:rsidRDefault="00CA0393">
    <w:pPr>
      <w:pStyle w:val="Header"/>
      <w:tabs>
        <w:tab w:val="clear" w:pos="4153"/>
        <w:tab w:val="clear" w:pos="8306"/>
        <w:tab w:val="left" w:pos="2835"/>
        <w:tab w:val="right" w:pos="10172"/>
      </w:tabs>
      <w:rPr>
        <w:b/>
      </w:rPr>
    </w:pPr>
    <w:r>
      <w:rPr>
        <w:b/>
      </w:rPr>
      <w:tab/>
    </w:r>
    <w:r>
      <w:rPr>
        <w:b/>
      </w:rPr>
      <w:tab/>
      <w:t>WOF 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B"/>
    <w:multiLevelType w:val="multilevel"/>
    <w:tmpl w:val="77C42EEA"/>
    <w:lvl w:ilvl="0">
      <w:start w:val="1"/>
      <w:numFmt w:val="decimal"/>
      <w:pStyle w:val="Heading1"/>
      <w:lvlText w:val="%1"/>
      <w:legacy w:legacy="1" w:legacySpace="0" w:legacyIndent="680"/>
      <w:lvlJc w:val="left"/>
      <w:pPr>
        <w:ind w:left="680" w:hanging="680"/>
      </w:pPr>
    </w:lvl>
    <w:lvl w:ilvl="1">
      <w:start w:val="1"/>
      <w:numFmt w:val="decimal"/>
      <w:pStyle w:val="Heading2"/>
      <w:lvlText w:val="%1.%2"/>
      <w:legacy w:legacy="1" w:legacySpace="0" w:legacyIndent="680"/>
      <w:lvlJc w:val="left"/>
    </w:lvl>
    <w:lvl w:ilvl="2">
      <w:start w:val="1"/>
      <w:numFmt w:val="decimal"/>
      <w:pStyle w:val="Heading3"/>
      <w:lvlText w:val="%1.%2.%3"/>
      <w:legacy w:legacy="1" w:legacySpace="0" w:legacyIndent="0"/>
      <w:lvlJc w:val="left"/>
    </w:lvl>
    <w:lvl w:ilvl="3">
      <w:start w:val="1"/>
      <w:numFmt w:val="decimal"/>
      <w:pStyle w:val="Heading4"/>
      <w:lvlText w:val="%1.%2.%3.%4"/>
      <w:legacy w:legacy="1" w:legacySpace="144" w:legacyIndent="0"/>
      <w:lvlJc w:val="left"/>
    </w:lvl>
    <w:lvl w:ilvl="4">
      <w:start w:val="1"/>
      <w:numFmt w:val="decimal"/>
      <w:pStyle w:val="Heading5"/>
      <w:lvlText w:val="%1.%2.%3.%4.%5"/>
      <w:legacy w:legacy="1" w:legacySpace="144" w:legacyIndent="0"/>
      <w:lvlJc w:val="left"/>
    </w:lvl>
    <w:lvl w:ilvl="5">
      <w:start w:val="1"/>
      <w:numFmt w:val="decimal"/>
      <w:pStyle w:val="Heading6"/>
      <w:lvlText w:val="%1.%2.%3.%4.%5.%6"/>
      <w:legacy w:legacy="1" w:legacySpace="144" w:legacyIndent="0"/>
      <w:lvlJc w:val="left"/>
    </w:lvl>
    <w:lvl w:ilvl="6">
      <w:start w:val="1"/>
      <w:numFmt w:val="decimal"/>
      <w:pStyle w:val="Heading7"/>
      <w:lvlText w:val="%1.%2.%3.%4.%5.%6.%7"/>
      <w:legacy w:legacy="1" w:legacySpace="144" w:legacyIndent="0"/>
      <w:lvlJc w:val="left"/>
    </w:lvl>
    <w:lvl w:ilvl="7">
      <w:start w:val="1"/>
      <w:numFmt w:val="decimal"/>
      <w:pStyle w:val="Heading8"/>
      <w:lvlText w:val="%1.%2.%3.%4.%5.%6.%7.%8"/>
      <w:legacy w:legacy="1" w:legacySpace="144" w:legacyIndent="0"/>
      <w:lvlJc w:val="left"/>
    </w:lvl>
    <w:lvl w:ilvl="8">
      <w:start w:val="1"/>
      <w:numFmt w:val="decimal"/>
      <w:pStyle w:val="Heading9"/>
      <w:lvlText w:val="%1.%2.%3.%4.%5.%6.%7.%8.%9"/>
      <w:legacy w:legacy="1" w:legacySpace="144" w:legacyIndent="0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9B4"/>
    <w:rsid w:val="000041F7"/>
    <w:rsid w:val="000049B4"/>
    <w:rsid w:val="0005474C"/>
    <w:rsid w:val="0006114C"/>
    <w:rsid w:val="000A0E00"/>
    <w:rsid w:val="000C2D9A"/>
    <w:rsid w:val="000C2FF7"/>
    <w:rsid w:val="000C571F"/>
    <w:rsid w:val="000E118B"/>
    <w:rsid w:val="00111BF6"/>
    <w:rsid w:val="001136B5"/>
    <w:rsid w:val="001165EA"/>
    <w:rsid w:val="0012251E"/>
    <w:rsid w:val="00131AEE"/>
    <w:rsid w:val="00137C4D"/>
    <w:rsid w:val="001802F8"/>
    <w:rsid w:val="00181B41"/>
    <w:rsid w:val="001A1576"/>
    <w:rsid w:val="001B02B1"/>
    <w:rsid w:val="001C05DE"/>
    <w:rsid w:val="001D2092"/>
    <w:rsid w:val="001E3BB7"/>
    <w:rsid w:val="001E544E"/>
    <w:rsid w:val="001E6FF4"/>
    <w:rsid w:val="001F5129"/>
    <w:rsid w:val="001F63D2"/>
    <w:rsid w:val="002058AF"/>
    <w:rsid w:val="0021249B"/>
    <w:rsid w:val="0022085F"/>
    <w:rsid w:val="00262A18"/>
    <w:rsid w:val="00270D35"/>
    <w:rsid w:val="002723B5"/>
    <w:rsid w:val="0027345A"/>
    <w:rsid w:val="00276E19"/>
    <w:rsid w:val="00287543"/>
    <w:rsid w:val="002E1336"/>
    <w:rsid w:val="002F7940"/>
    <w:rsid w:val="00306B0A"/>
    <w:rsid w:val="00311524"/>
    <w:rsid w:val="003130DF"/>
    <w:rsid w:val="00331310"/>
    <w:rsid w:val="00340582"/>
    <w:rsid w:val="00360E1B"/>
    <w:rsid w:val="00384085"/>
    <w:rsid w:val="003A37C6"/>
    <w:rsid w:val="003B3FFC"/>
    <w:rsid w:val="003B76A5"/>
    <w:rsid w:val="003C37F5"/>
    <w:rsid w:val="003C4A77"/>
    <w:rsid w:val="003D7689"/>
    <w:rsid w:val="00411249"/>
    <w:rsid w:val="004153C1"/>
    <w:rsid w:val="00415630"/>
    <w:rsid w:val="00421C32"/>
    <w:rsid w:val="0043315A"/>
    <w:rsid w:val="00445A03"/>
    <w:rsid w:val="00453A33"/>
    <w:rsid w:val="00472109"/>
    <w:rsid w:val="00474A3E"/>
    <w:rsid w:val="00484D53"/>
    <w:rsid w:val="00485810"/>
    <w:rsid w:val="00491BAB"/>
    <w:rsid w:val="004921A4"/>
    <w:rsid w:val="0049299A"/>
    <w:rsid w:val="004A4D3B"/>
    <w:rsid w:val="004B3E1F"/>
    <w:rsid w:val="004B463E"/>
    <w:rsid w:val="004C1DAE"/>
    <w:rsid w:val="004C4969"/>
    <w:rsid w:val="004D5A84"/>
    <w:rsid w:val="004F0D65"/>
    <w:rsid w:val="0051263B"/>
    <w:rsid w:val="00513E7E"/>
    <w:rsid w:val="00523347"/>
    <w:rsid w:val="00527648"/>
    <w:rsid w:val="00592574"/>
    <w:rsid w:val="005A0B14"/>
    <w:rsid w:val="005B4F5B"/>
    <w:rsid w:val="005C1702"/>
    <w:rsid w:val="005C5AE4"/>
    <w:rsid w:val="005D5C80"/>
    <w:rsid w:val="005F02A9"/>
    <w:rsid w:val="005F068B"/>
    <w:rsid w:val="00633E93"/>
    <w:rsid w:val="00637AEA"/>
    <w:rsid w:val="00646FC1"/>
    <w:rsid w:val="0065031C"/>
    <w:rsid w:val="00655A37"/>
    <w:rsid w:val="00657DED"/>
    <w:rsid w:val="006672DC"/>
    <w:rsid w:val="00683F25"/>
    <w:rsid w:val="006A3D34"/>
    <w:rsid w:val="006E1628"/>
    <w:rsid w:val="006E3B07"/>
    <w:rsid w:val="00701C00"/>
    <w:rsid w:val="0073025E"/>
    <w:rsid w:val="0074458E"/>
    <w:rsid w:val="0074470F"/>
    <w:rsid w:val="007B2077"/>
    <w:rsid w:val="007C3368"/>
    <w:rsid w:val="007F788F"/>
    <w:rsid w:val="008156E0"/>
    <w:rsid w:val="00821D4F"/>
    <w:rsid w:val="00824E72"/>
    <w:rsid w:val="0082668F"/>
    <w:rsid w:val="008358B3"/>
    <w:rsid w:val="00846B43"/>
    <w:rsid w:val="00856839"/>
    <w:rsid w:val="008B32BF"/>
    <w:rsid w:val="008C1C5B"/>
    <w:rsid w:val="008C234F"/>
    <w:rsid w:val="008C3A7C"/>
    <w:rsid w:val="008E078B"/>
    <w:rsid w:val="008E3ECF"/>
    <w:rsid w:val="008F4371"/>
    <w:rsid w:val="00903E3A"/>
    <w:rsid w:val="00907159"/>
    <w:rsid w:val="00946535"/>
    <w:rsid w:val="00975E22"/>
    <w:rsid w:val="0099442B"/>
    <w:rsid w:val="00996297"/>
    <w:rsid w:val="009B3181"/>
    <w:rsid w:val="009B6266"/>
    <w:rsid w:val="009F3B72"/>
    <w:rsid w:val="00A015B8"/>
    <w:rsid w:val="00A256D1"/>
    <w:rsid w:val="00A47C49"/>
    <w:rsid w:val="00A7479E"/>
    <w:rsid w:val="00A80B83"/>
    <w:rsid w:val="00A842E5"/>
    <w:rsid w:val="00AA7347"/>
    <w:rsid w:val="00AB18C0"/>
    <w:rsid w:val="00AC08D7"/>
    <w:rsid w:val="00AC5D6F"/>
    <w:rsid w:val="00AC6EE9"/>
    <w:rsid w:val="00AD01A7"/>
    <w:rsid w:val="00AD1DE1"/>
    <w:rsid w:val="00AE1D22"/>
    <w:rsid w:val="00AE205C"/>
    <w:rsid w:val="00AF7080"/>
    <w:rsid w:val="00B43AD2"/>
    <w:rsid w:val="00B55B6A"/>
    <w:rsid w:val="00B94404"/>
    <w:rsid w:val="00BB53B5"/>
    <w:rsid w:val="00BD210F"/>
    <w:rsid w:val="00BE3328"/>
    <w:rsid w:val="00BF75C9"/>
    <w:rsid w:val="00C02E0B"/>
    <w:rsid w:val="00C402FB"/>
    <w:rsid w:val="00C5246F"/>
    <w:rsid w:val="00C5292A"/>
    <w:rsid w:val="00C611B9"/>
    <w:rsid w:val="00C64563"/>
    <w:rsid w:val="00C761E3"/>
    <w:rsid w:val="00CA0393"/>
    <w:rsid w:val="00CA0BF5"/>
    <w:rsid w:val="00CB1D7C"/>
    <w:rsid w:val="00CC2C83"/>
    <w:rsid w:val="00CD251D"/>
    <w:rsid w:val="00CE5613"/>
    <w:rsid w:val="00CF1684"/>
    <w:rsid w:val="00CF6864"/>
    <w:rsid w:val="00CF761B"/>
    <w:rsid w:val="00D02EF1"/>
    <w:rsid w:val="00D07B4E"/>
    <w:rsid w:val="00D9062B"/>
    <w:rsid w:val="00D95239"/>
    <w:rsid w:val="00DB48F3"/>
    <w:rsid w:val="00DD149B"/>
    <w:rsid w:val="00DE636D"/>
    <w:rsid w:val="00DF3255"/>
    <w:rsid w:val="00DF6912"/>
    <w:rsid w:val="00DF6CC8"/>
    <w:rsid w:val="00E006E4"/>
    <w:rsid w:val="00E01713"/>
    <w:rsid w:val="00E2752B"/>
    <w:rsid w:val="00E57F4B"/>
    <w:rsid w:val="00E67EF8"/>
    <w:rsid w:val="00E7483F"/>
    <w:rsid w:val="00E814C1"/>
    <w:rsid w:val="00ED3942"/>
    <w:rsid w:val="00EE30E4"/>
    <w:rsid w:val="00F1432E"/>
    <w:rsid w:val="00F35BB5"/>
    <w:rsid w:val="00F406F9"/>
    <w:rsid w:val="00F43130"/>
    <w:rsid w:val="00F464BC"/>
    <w:rsid w:val="00F51C5A"/>
    <w:rsid w:val="00F616B2"/>
    <w:rsid w:val="00F61E0F"/>
    <w:rsid w:val="00F65E72"/>
    <w:rsid w:val="00FA04B9"/>
    <w:rsid w:val="00FA579F"/>
    <w:rsid w:val="00FC2334"/>
    <w:rsid w:val="00FE174A"/>
    <w:rsid w:val="00FE3C8B"/>
    <w:rsid w:val="00FF7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EF3F55A"/>
  <w15:docId w15:val="{FEBBDD96-76A1-4EC6-B795-DD0413DC6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2EF1"/>
    <w:pPr>
      <w:overflowPunct w:val="0"/>
      <w:autoSpaceDE w:val="0"/>
      <w:autoSpaceDN w:val="0"/>
      <w:adjustRightInd w:val="0"/>
      <w:spacing w:before="60" w:after="60"/>
      <w:ind w:left="720"/>
      <w:textAlignment w:val="baseline"/>
    </w:pPr>
    <w:rPr>
      <w:rFonts w:ascii="Arial" w:hAnsi="Arial"/>
    </w:rPr>
  </w:style>
  <w:style w:type="paragraph" w:styleId="Heading1">
    <w:name w:val="heading 1"/>
    <w:basedOn w:val="Normal"/>
    <w:next w:val="QMSHead1F"/>
    <w:qFormat/>
    <w:rsid w:val="00D02EF1"/>
    <w:pPr>
      <w:keepNext/>
      <w:numPr>
        <w:numId w:val="1"/>
      </w:numPr>
      <w:shd w:val="pct10" w:color="auto" w:fill="auto"/>
      <w:spacing w:before="240"/>
      <w:outlineLvl w:val="0"/>
    </w:pPr>
    <w:rPr>
      <w:b/>
      <w:noProof/>
      <w:kern w:val="28"/>
      <w:sz w:val="24"/>
    </w:rPr>
  </w:style>
  <w:style w:type="paragraph" w:styleId="Heading2">
    <w:name w:val="heading 2"/>
    <w:basedOn w:val="Normal"/>
    <w:next w:val="QMSHead1F"/>
    <w:qFormat/>
    <w:rsid w:val="00D02EF1"/>
    <w:pPr>
      <w:keepNext/>
      <w:numPr>
        <w:ilvl w:val="1"/>
        <w:numId w:val="1"/>
      </w:numPr>
      <w:spacing w:before="200"/>
      <w:ind w:left="0"/>
      <w:outlineLvl w:val="1"/>
    </w:pPr>
    <w:rPr>
      <w:b/>
      <w:noProof/>
      <w:sz w:val="24"/>
    </w:rPr>
  </w:style>
  <w:style w:type="paragraph" w:styleId="Heading3">
    <w:name w:val="heading 3"/>
    <w:basedOn w:val="Normal"/>
    <w:next w:val="QMSHead3F"/>
    <w:qFormat/>
    <w:rsid w:val="00D02EF1"/>
    <w:pPr>
      <w:keepNext/>
      <w:numPr>
        <w:ilvl w:val="2"/>
        <w:numId w:val="1"/>
      </w:numPr>
      <w:spacing w:before="100"/>
      <w:ind w:left="1400" w:hanging="720"/>
      <w:outlineLvl w:val="2"/>
    </w:pPr>
    <w:rPr>
      <w:rFonts w:ascii="Times New Roman" w:hAnsi="Times New Roman"/>
      <w:noProof/>
    </w:rPr>
  </w:style>
  <w:style w:type="paragraph" w:styleId="Heading4">
    <w:name w:val="heading 4"/>
    <w:basedOn w:val="Normal"/>
    <w:next w:val="Normal"/>
    <w:qFormat/>
    <w:rsid w:val="00D02EF1"/>
    <w:pPr>
      <w:keepNext/>
      <w:numPr>
        <w:ilvl w:val="3"/>
        <w:numId w:val="1"/>
      </w:numPr>
      <w:spacing w:before="240"/>
      <w:ind w:left="136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D02EF1"/>
    <w:pPr>
      <w:numPr>
        <w:ilvl w:val="4"/>
        <w:numId w:val="1"/>
      </w:numPr>
      <w:spacing w:before="240"/>
      <w:ind w:left="13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D02EF1"/>
    <w:pPr>
      <w:numPr>
        <w:ilvl w:val="5"/>
        <w:numId w:val="1"/>
      </w:numPr>
      <w:spacing w:before="240"/>
      <w:ind w:left="13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D02EF1"/>
    <w:pPr>
      <w:numPr>
        <w:ilvl w:val="6"/>
        <w:numId w:val="1"/>
      </w:numPr>
      <w:spacing w:before="240"/>
      <w:ind w:left="1360"/>
      <w:outlineLvl w:val="6"/>
    </w:pPr>
  </w:style>
  <w:style w:type="paragraph" w:styleId="Heading8">
    <w:name w:val="heading 8"/>
    <w:basedOn w:val="Normal"/>
    <w:next w:val="Normal"/>
    <w:qFormat/>
    <w:rsid w:val="00D02EF1"/>
    <w:pPr>
      <w:numPr>
        <w:ilvl w:val="7"/>
        <w:numId w:val="1"/>
      </w:numPr>
      <w:spacing w:before="240"/>
      <w:ind w:left="13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D02EF1"/>
    <w:pPr>
      <w:numPr>
        <w:ilvl w:val="8"/>
        <w:numId w:val="1"/>
      </w:numPr>
      <w:spacing w:before="240"/>
      <w:ind w:left="1360"/>
      <w:outlineLvl w:val="8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D02EF1"/>
  </w:style>
  <w:style w:type="paragraph" w:styleId="Header">
    <w:name w:val="header"/>
    <w:basedOn w:val="Normal"/>
    <w:semiHidden/>
    <w:rsid w:val="00D02EF1"/>
    <w:pPr>
      <w:tabs>
        <w:tab w:val="center" w:pos="4153"/>
        <w:tab w:val="right" w:pos="8306"/>
      </w:tabs>
      <w:ind w:left="0"/>
    </w:pPr>
  </w:style>
  <w:style w:type="paragraph" w:styleId="Footer">
    <w:name w:val="footer"/>
    <w:basedOn w:val="Normal"/>
    <w:semiHidden/>
    <w:rsid w:val="00D02EF1"/>
    <w:pPr>
      <w:tabs>
        <w:tab w:val="right" w:pos="10170"/>
      </w:tabs>
      <w:spacing w:before="120"/>
      <w:ind w:left="-86"/>
    </w:pPr>
  </w:style>
  <w:style w:type="paragraph" w:styleId="Caption">
    <w:name w:val="caption"/>
    <w:basedOn w:val="Normal"/>
    <w:next w:val="Normal"/>
    <w:qFormat/>
    <w:rsid w:val="00D02EF1"/>
    <w:pPr>
      <w:spacing w:before="120" w:after="120"/>
      <w:ind w:left="0"/>
      <w:jc w:val="center"/>
    </w:pPr>
    <w:rPr>
      <w:b/>
    </w:rPr>
  </w:style>
  <w:style w:type="paragraph" w:customStyle="1" w:styleId="Indent">
    <w:name w:val="Indent"/>
    <w:basedOn w:val="Normal"/>
    <w:rsid w:val="00D02EF1"/>
    <w:pPr>
      <w:ind w:left="1440"/>
    </w:pPr>
  </w:style>
  <w:style w:type="paragraph" w:styleId="BodyText">
    <w:name w:val="Body Text"/>
    <w:basedOn w:val="Normal"/>
    <w:semiHidden/>
    <w:rsid w:val="00D02EF1"/>
    <w:pPr>
      <w:spacing w:after="120"/>
      <w:ind w:left="0"/>
    </w:pPr>
  </w:style>
  <w:style w:type="paragraph" w:customStyle="1" w:styleId="Drawing">
    <w:name w:val="Drawing"/>
    <w:basedOn w:val="BodyText"/>
    <w:rsid w:val="00D02EF1"/>
    <w:pPr>
      <w:spacing w:after="0"/>
      <w:jc w:val="center"/>
    </w:pPr>
  </w:style>
  <w:style w:type="paragraph" w:customStyle="1" w:styleId="AlphaList">
    <w:name w:val="Alpha List"/>
    <w:basedOn w:val="Indent"/>
    <w:rsid w:val="00D02EF1"/>
    <w:pPr>
      <w:ind w:left="1800" w:hanging="360"/>
    </w:pPr>
  </w:style>
  <w:style w:type="paragraph" w:customStyle="1" w:styleId="NumberList">
    <w:name w:val="Number List"/>
    <w:basedOn w:val="Indent"/>
    <w:rsid w:val="00D02EF1"/>
    <w:pPr>
      <w:widowControl w:val="0"/>
      <w:spacing w:line="240" w:lineRule="atLeast"/>
      <w:ind w:left="1800" w:hanging="360"/>
    </w:pPr>
  </w:style>
  <w:style w:type="paragraph" w:customStyle="1" w:styleId="a">
    <w:name w:val="."/>
    <w:basedOn w:val="QMSHead3F"/>
    <w:rsid w:val="00D02EF1"/>
  </w:style>
  <w:style w:type="paragraph" w:styleId="ListNumber3">
    <w:name w:val="List Number 3"/>
    <w:basedOn w:val="Normal"/>
    <w:semiHidden/>
    <w:rsid w:val="00D02EF1"/>
    <w:pPr>
      <w:ind w:left="849" w:hanging="283"/>
    </w:pPr>
  </w:style>
  <w:style w:type="paragraph" w:customStyle="1" w:styleId="QMSHead1F">
    <w:name w:val="QMS Head 1F"/>
    <w:basedOn w:val="Normal"/>
    <w:rsid w:val="00D02EF1"/>
    <w:pPr>
      <w:ind w:left="680"/>
    </w:pPr>
    <w:rPr>
      <w:rFonts w:ascii="Times New Roman" w:hAnsi="Times New Roman"/>
    </w:rPr>
  </w:style>
  <w:style w:type="paragraph" w:customStyle="1" w:styleId="QMSHead3F">
    <w:name w:val="QMS Head 3F"/>
    <w:basedOn w:val="QMSHead1F"/>
    <w:rsid w:val="00D02EF1"/>
    <w:pPr>
      <w:ind w:left="1389"/>
    </w:pPr>
  </w:style>
  <w:style w:type="character" w:styleId="CommentReference">
    <w:name w:val="annotation reference"/>
    <w:semiHidden/>
    <w:rsid w:val="00D02EF1"/>
    <w:rPr>
      <w:sz w:val="16"/>
    </w:rPr>
  </w:style>
  <w:style w:type="paragraph" w:styleId="CommentText">
    <w:name w:val="annotation text"/>
    <w:basedOn w:val="Normal"/>
    <w:semiHidden/>
    <w:rsid w:val="00D02EF1"/>
  </w:style>
  <w:style w:type="paragraph" w:styleId="TOC1">
    <w:name w:val="toc 1"/>
    <w:basedOn w:val="Normal"/>
    <w:next w:val="QMSHead1F"/>
    <w:semiHidden/>
    <w:rsid w:val="00D02EF1"/>
    <w:pPr>
      <w:tabs>
        <w:tab w:val="right" w:leader="dot" w:pos="8505"/>
        <w:tab w:val="right" w:leader="dot" w:pos="10178"/>
      </w:tabs>
      <w:ind w:left="680"/>
    </w:pPr>
  </w:style>
  <w:style w:type="paragraph" w:styleId="TOC2">
    <w:name w:val="toc 2"/>
    <w:basedOn w:val="Normal"/>
    <w:next w:val="Normal"/>
    <w:semiHidden/>
    <w:rsid w:val="00D02EF1"/>
    <w:pPr>
      <w:tabs>
        <w:tab w:val="right" w:pos="8505"/>
        <w:tab w:val="right" w:leader="dot" w:pos="10178"/>
      </w:tabs>
      <w:ind w:left="1134"/>
    </w:pPr>
  </w:style>
  <w:style w:type="paragraph" w:styleId="TOC3">
    <w:name w:val="toc 3"/>
    <w:basedOn w:val="Normal"/>
    <w:next w:val="Normal"/>
    <w:semiHidden/>
    <w:rsid w:val="00D02EF1"/>
    <w:pPr>
      <w:tabs>
        <w:tab w:val="right" w:leader="dot" w:pos="10178"/>
      </w:tabs>
      <w:ind w:left="1134"/>
    </w:pPr>
  </w:style>
  <w:style w:type="paragraph" w:styleId="TOC4">
    <w:name w:val="toc 4"/>
    <w:basedOn w:val="Normal"/>
    <w:next w:val="Normal"/>
    <w:semiHidden/>
    <w:rsid w:val="00D02EF1"/>
    <w:pPr>
      <w:tabs>
        <w:tab w:val="right" w:leader="dot" w:pos="10178"/>
      </w:tabs>
      <w:ind w:left="600"/>
    </w:pPr>
  </w:style>
  <w:style w:type="paragraph" w:styleId="TOC5">
    <w:name w:val="toc 5"/>
    <w:basedOn w:val="Normal"/>
    <w:next w:val="Normal"/>
    <w:semiHidden/>
    <w:rsid w:val="00D02EF1"/>
    <w:pPr>
      <w:tabs>
        <w:tab w:val="right" w:leader="dot" w:pos="10178"/>
      </w:tabs>
      <w:ind w:left="800"/>
    </w:pPr>
  </w:style>
  <w:style w:type="paragraph" w:styleId="TOC6">
    <w:name w:val="toc 6"/>
    <w:basedOn w:val="Normal"/>
    <w:next w:val="Normal"/>
    <w:semiHidden/>
    <w:rsid w:val="00D02EF1"/>
    <w:pPr>
      <w:tabs>
        <w:tab w:val="right" w:leader="dot" w:pos="10178"/>
      </w:tabs>
      <w:ind w:left="1000"/>
    </w:pPr>
  </w:style>
  <w:style w:type="paragraph" w:styleId="TOC7">
    <w:name w:val="toc 7"/>
    <w:basedOn w:val="Normal"/>
    <w:next w:val="Normal"/>
    <w:semiHidden/>
    <w:rsid w:val="00D02EF1"/>
    <w:pPr>
      <w:tabs>
        <w:tab w:val="right" w:leader="dot" w:pos="10178"/>
      </w:tabs>
      <w:ind w:left="1200"/>
    </w:pPr>
  </w:style>
  <w:style w:type="paragraph" w:styleId="TOC8">
    <w:name w:val="toc 8"/>
    <w:basedOn w:val="Normal"/>
    <w:next w:val="Normal"/>
    <w:semiHidden/>
    <w:rsid w:val="00D02EF1"/>
    <w:pPr>
      <w:tabs>
        <w:tab w:val="right" w:leader="dot" w:pos="10178"/>
      </w:tabs>
      <w:ind w:left="1400"/>
    </w:pPr>
  </w:style>
  <w:style w:type="paragraph" w:styleId="TOC9">
    <w:name w:val="toc 9"/>
    <w:basedOn w:val="Normal"/>
    <w:next w:val="Normal"/>
    <w:semiHidden/>
    <w:rsid w:val="00D02EF1"/>
    <w:pPr>
      <w:tabs>
        <w:tab w:val="right" w:leader="dot" w:pos="10178"/>
      </w:tabs>
      <w:ind w:left="1600"/>
    </w:pPr>
  </w:style>
  <w:style w:type="paragraph" w:styleId="BodyText2">
    <w:name w:val="Body Text 2"/>
    <w:basedOn w:val="Normal"/>
    <w:rsid w:val="00D02EF1"/>
    <w:pPr>
      <w:tabs>
        <w:tab w:val="left" w:pos="4111"/>
      </w:tabs>
      <w:ind w:left="-142"/>
    </w:pPr>
    <w:rPr>
      <w:rFonts w:ascii="Batang" w:eastAsia="Batang"/>
      <w:sz w:val="16"/>
    </w:rPr>
  </w:style>
  <w:style w:type="paragraph" w:styleId="BodyTextIndent2">
    <w:name w:val="Body Text Indent 2"/>
    <w:basedOn w:val="Normal"/>
    <w:rsid w:val="00D02EF1"/>
    <w:pPr>
      <w:tabs>
        <w:tab w:val="left" w:pos="4111"/>
      </w:tabs>
      <w:ind w:left="-142"/>
    </w:pPr>
    <w:rPr>
      <w:rFonts w:ascii="Batang" w:eastAsia="Batan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EF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7EF8"/>
    <w:rPr>
      <w:rFonts w:ascii="Tahoma" w:hAnsi="Tahoma" w:cs="Tahoma"/>
      <w:sz w:val="16"/>
      <w:szCs w:val="16"/>
    </w:rPr>
  </w:style>
  <w:style w:type="paragraph" w:styleId="BodyText3">
    <w:name w:val="Body Text 3"/>
    <w:basedOn w:val="Normal"/>
    <w:link w:val="BodyText3Char"/>
    <w:rsid w:val="00FA579F"/>
    <w:pPr>
      <w:ind w:left="0"/>
    </w:pPr>
    <w:rPr>
      <w:sz w:val="18"/>
    </w:rPr>
  </w:style>
  <w:style w:type="character" w:customStyle="1" w:styleId="BodyText3Char">
    <w:name w:val="Body Text 3 Char"/>
    <w:link w:val="BodyText3"/>
    <w:rsid w:val="00FA579F"/>
    <w:rPr>
      <w:rFonts w:ascii="Arial" w:hAnsi="Arial"/>
      <w:sz w:val="18"/>
    </w:rPr>
  </w:style>
  <w:style w:type="character" w:styleId="Hyperlink">
    <w:name w:val="Hyperlink"/>
    <w:uiPriority w:val="99"/>
    <w:unhideWhenUsed/>
    <w:rsid w:val="00E017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490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file:///\\dcwwlocal\shareddata\Shared%20Services\DCWW\Smart%20Hub\7.%20TEAM\eLibrary\smarthub@dwrcymru.co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\QMS%20P%20Form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4" ma:contentTypeDescription="Permitting &amp; Compliance Word Document" ma:contentTypeScope="" ma:versionID="9af3dac7005f97f84a1a58e6a0b8b11a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bc21580cf3f202ad0cd475dc1a3edec8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OCR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Weycock Cross STW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Pentwyn Road, Nelson, Treharris, Mid Glamorgan, CF46 6LY</Addressee>
    <Process_x0020_Type xmlns="859f7ad6-93f6-4205-b62b-a17f28acbbac">Compliance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2019-11-11T00:00:00+00:00</Document_x0020_Date>
    <Facility_x0020_Address xmlns="859f7ad6-93f6-4205-b62b-a17f28acbbac">Five Mile Lane, Barry, Vale of Glamorgan</Facility_x0020_Address>
    <Environment_x0020_Sub_x0020_Folder xmlns="859f7ad6-93f6-4205-b62b-a17f28acbbac">Licence supervision</Environment_x0020_Sub_x0020_Folder>
    <Customer_x0020_Name xmlns="859f7ad6-93f6-4205-b62b-a17f28acbbac">Dwr Cymru</Customer_x0020_Name>
    <Surrendered_x002f_Expired_x0020_Date xmlns="859f7ad6-93f6-4205-b62b-a17f28acbbac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0E58754-25E1-4373-80AB-C922F9FC21EA}"/>
</file>

<file path=customXml/itemProps2.xml><?xml version="1.0" encoding="utf-8"?>
<ds:datastoreItem xmlns:ds="http://schemas.openxmlformats.org/officeDocument/2006/customXml" ds:itemID="{A52AC7AC-C366-409D-944B-455831253D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6FB88D-10F3-43CB-9ABA-BC05D9BB377A}">
  <ds:schemaRefs>
    <ds:schemaRef ds:uri="http://schemas.microsoft.com/office/infopath/2007/PartnerControls"/>
    <ds:schemaRef ds:uri="c3c10cea-b873-4199-8ebb-ea678a8663c7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079b99e3-0f8a-415e-a008-dd38515a8e69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27876AE-4D28-4A92-ABD3-E06B6D8A21B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5FCCDF9-22BB-41EA-827A-372E8B9552C9}"/>
</file>

<file path=customXml/itemProps6.xml><?xml version="1.0" encoding="utf-8"?>
<ds:datastoreItem xmlns:ds="http://schemas.openxmlformats.org/officeDocument/2006/customXml" ds:itemID="{B787BAD5-2CF4-47C6-995C-8A79C5EDA2C1}"/>
</file>

<file path=docProps/app.xml><?xml version="1.0" encoding="utf-8"?>
<Properties xmlns="http://schemas.openxmlformats.org/officeDocument/2006/extended-properties" xmlns:vt="http://schemas.openxmlformats.org/officeDocument/2006/docPropsVTypes">
  <Template>QMS P Forms</Template>
  <TotalTime>1</TotalTime>
  <Pages>1</Pages>
  <Words>211</Words>
  <Characters>1383</Characters>
  <Application>Microsoft Office Word</Application>
  <DocSecurity>4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QMS Procedures</vt:lpstr>
      </vt:variant>
      <vt:variant>
        <vt:i4>0</vt:i4>
      </vt:variant>
    </vt:vector>
  </HeadingPairs>
  <TitlesOfParts>
    <vt:vector size="1" baseType="lpstr">
      <vt:lpstr>QMS Procedures</vt:lpstr>
    </vt:vector>
  </TitlesOfParts>
  <Company>Hyder Services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OPNOT 11-11-2-2019</dc:title>
  <dc:subject>OPerational NOTification</dc:subject>
  <dc:creator>Bob Johnson</dc:creator>
  <cp:keywords/>
  <dc:description/>
  <cp:lastModifiedBy>Walters, Dai</cp:lastModifiedBy>
  <cp:revision>2</cp:revision>
  <cp:lastPrinted>2014-10-09T14:04:00Z</cp:lastPrinted>
  <dcterms:created xsi:type="dcterms:W3CDTF">2019-11-11T14:59:00Z</dcterms:created>
  <dcterms:modified xsi:type="dcterms:W3CDTF">2019-11-11T14:59:00Z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Ref">
    <vt:lpwstr>PSF 001</vt:lpwstr>
  </property>
  <property fmtid="{D5CDD505-2E9C-101B-9397-08002B2CF9AE}" pid="3" name="DocName">
    <vt:lpwstr>OPerational NOTification </vt:lpwstr>
  </property>
  <property fmtid="{D5CDD505-2E9C-101B-9397-08002B2CF9AE}" pid="4" name="VersionDate">
    <vt:lpwstr>15 December 2004</vt:lpwstr>
  </property>
  <property fmtid="{D5CDD505-2E9C-101B-9397-08002B2CF9AE}" pid="5" name="VersionNo">
    <vt:lpwstr>07</vt:lpwstr>
  </property>
  <property fmtid="{D5CDD505-2E9C-101B-9397-08002B2CF9AE}" pid="6" name="_NewReviewCycle">
    <vt:lpwstr/>
  </property>
  <property fmtid="{D5CDD505-2E9C-101B-9397-08002B2CF9AE}" pid="7" name="ContentTypeId">
    <vt:lpwstr>0x01010067EB80C5FE939D4A9B3D8BA62129B7F50102006A3CF61260829645ADC2175EB11FB854</vt:lpwstr>
  </property>
  <property fmtid="{D5CDD505-2E9C-101B-9397-08002B2CF9AE}" pid="8" name="_dlc_DocId">
    <vt:lpwstr>REGU-184-78585</vt:lpwstr>
  </property>
  <property fmtid="{D5CDD505-2E9C-101B-9397-08002B2CF9AE}" pid="9" name="_dlc_DocIdItemGuid">
    <vt:lpwstr>07605f73-2693-4c20-a43f-64af989c5494</vt:lpwstr>
  </property>
  <property fmtid="{D5CDD505-2E9C-101B-9397-08002B2CF9AE}" pid="10" name="_dlc_DocIdUrl">
    <vt:lpwstr>https://cyfoethnaturiolcymru.sharepoint.com/teams/Regulatory/Permitting/_layouts/15/DocIdRedir.aspx?ID=REGU-184-78585, REGU-184-78585</vt:lpwstr>
  </property>
</Properties>
</file>