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D16F7" w14:textId="5CE009DD" w:rsidR="00FC294B" w:rsidRPr="009E2E2C" w:rsidRDefault="00FC294B" w:rsidP="00BD6038">
      <w:pPr>
        <w:jc w:val="right"/>
      </w:pPr>
      <w:r w:rsidRPr="00F854C3">
        <w:t>Our Ref:</w:t>
      </w:r>
      <w:r w:rsidR="0005354E">
        <w:t xml:space="preserve"> COLINS 1</w:t>
      </w:r>
      <w:r w:rsidR="00FF5DB8">
        <w:t>3</w:t>
      </w:r>
      <w:r w:rsidR="00F76DA8">
        <w:t>919</w:t>
      </w:r>
    </w:p>
    <w:p w14:paraId="37C6DC78" w14:textId="77777777" w:rsidR="00FC294B" w:rsidRPr="00F854C3" w:rsidRDefault="00FC294B" w:rsidP="00BD6038">
      <w:pPr>
        <w:jc w:val="right"/>
        <w:sectPr w:rsidR="00FC294B" w:rsidRPr="00F854C3" w:rsidSect="009E2E2C">
          <w:headerReference w:type="default" r:id="rId14"/>
          <w:headerReference w:type="first" r:id="rId15"/>
          <w:footerReference w:type="first" r:id="rId16"/>
          <w:pgSz w:w="11920" w:h="16840"/>
          <w:pgMar w:top="2381" w:right="1134" w:bottom="1134" w:left="1134" w:header="907" w:footer="720" w:gutter="0"/>
          <w:cols w:space="720"/>
          <w:noEndnote/>
          <w:titlePg/>
          <w:docGrid w:linePitch="326"/>
        </w:sectPr>
      </w:pPr>
      <w:r w:rsidRPr="00F854C3">
        <w:t>Your Ref:</w:t>
      </w:r>
    </w:p>
    <w:p w14:paraId="3616D83A" w14:textId="32614760" w:rsidR="0005354E" w:rsidRDefault="00F76DA8" w:rsidP="0005354E">
      <w:pPr>
        <w:sectPr w:rsidR="0005354E" w:rsidSect="00FC294B">
          <w:type w:val="continuous"/>
          <w:pgSz w:w="11920" w:h="16840"/>
          <w:pgMar w:top="1701" w:right="1134" w:bottom="1134" w:left="1134" w:header="720" w:footer="720" w:gutter="0"/>
          <w:cols w:num="2" w:space="720"/>
          <w:noEndnote/>
          <w:titlePg/>
          <w:docGrid w:linePitch="326"/>
        </w:sectPr>
      </w:pPr>
      <w:r>
        <w:t>Mark James Skitt</w:t>
      </w:r>
      <w:r w:rsidR="0005354E">
        <w:t>,</w:t>
      </w:r>
    </w:p>
    <w:p w14:paraId="257201CA" w14:textId="7328A1ED" w:rsidR="0005354E" w:rsidRPr="00D1347D" w:rsidRDefault="00F76DA8" w:rsidP="0005354E">
      <w:proofErr w:type="spellStart"/>
      <w:r>
        <w:t>Brynhyfryd</w:t>
      </w:r>
      <w:proofErr w:type="spellEnd"/>
      <w:r w:rsidR="0005354E" w:rsidRPr="00D1347D">
        <w:t>,</w:t>
      </w:r>
    </w:p>
    <w:p w14:paraId="21BB5842" w14:textId="337FDE86" w:rsidR="0005354E" w:rsidRPr="00D1347D" w:rsidRDefault="00F76DA8" w:rsidP="0005354E">
      <w:r>
        <w:t>New Inn</w:t>
      </w:r>
      <w:r w:rsidR="0005354E" w:rsidRPr="00D1347D">
        <w:t>,</w:t>
      </w:r>
    </w:p>
    <w:p w14:paraId="74D3CFD6" w14:textId="7E3DB888" w:rsidR="00F76DA8" w:rsidRPr="00D1347D" w:rsidRDefault="00F76DA8" w:rsidP="00F76DA8">
      <w:r>
        <w:t>Ceredigion</w:t>
      </w:r>
    </w:p>
    <w:p w14:paraId="276BD71E" w14:textId="3E304B73" w:rsidR="0005354E" w:rsidRPr="00D1347D" w:rsidRDefault="00DD164A" w:rsidP="0005354E">
      <w:r>
        <w:t>SY23 4LY</w:t>
      </w:r>
    </w:p>
    <w:p w14:paraId="60781B5B" w14:textId="77777777" w:rsidR="0032347C" w:rsidRPr="00F854C3" w:rsidRDefault="0032347C" w:rsidP="0032347C"/>
    <w:p w14:paraId="2BC3C923" w14:textId="0EA8A3D8" w:rsidR="00DD7D2A" w:rsidRDefault="00F76DA8" w:rsidP="00FC294B">
      <w:pPr>
        <w:pStyle w:val="BodyText"/>
      </w:pPr>
      <w:r>
        <w:t>16</w:t>
      </w:r>
      <w:r w:rsidR="00A22C24">
        <w:t xml:space="preserve"> </w:t>
      </w:r>
      <w:r>
        <w:t>January</w:t>
      </w:r>
      <w:r w:rsidR="0005354E">
        <w:t xml:space="preserve"> 202</w:t>
      </w:r>
      <w:r>
        <w:t>5</w:t>
      </w:r>
    </w:p>
    <w:p w14:paraId="737AD0D1" w14:textId="2D9F5DE9" w:rsidR="00FC294B" w:rsidRPr="00F854C3" w:rsidRDefault="00FC294B" w:rsidP="00FC294B">
      <w:pPr>
        <w:pStyle w:val="BodyText"/>
      </w:pPr>
      <w:r w:rsidRPr="00F854C3">
        <w:t>Dear</w:t>
      </w:r>
      <w:r w:rsidR="0005354E">
        <w:t xml:space="preserve"> Mr. </w:t>
      </w:r>
      <w:r w:rsidR="00F76DA8">
        <w:t>Skitt</w:t>
      </w:r>
      <w:r w:rsidR="0005354E">
        <w:t>,</w:t>
      </w:r>
    </w:p>
    <w:p w14:paraId="4A6F6F0C" w14:textId="0D347367" w:rsidR="003B3D85" w:rsidRPr="005A7E88" w:rsidRDefault="00F76DA8" w:rsidP="005A7E88">
      <w:pPr>
        <w:pStyle w:val="Heading1"/>
      </w:pPr>
      <w:r>
        <w:t>Environmental Permitting</w:t>
      </w:r>
      <w:r w:rsidR="00D83551" w:rsidRPr="00D83551">
        <w:t xml:space="preserve"> (</w:t>
      </w:r>
      <w:r>
        <w:t>England and Wales)</w:t>
      </w:r>
      <w:r w:rsidR="00D83551" w:rsidRPr="00D83551">
        <w:t xml:space="preserve"> Regulations 201</w:t>
      </w:r>
      <w:r>
        <w:t>6</w:t>
      </w:r>
      <w:r w:rsidR="00582CC9">
        <w:t xml:space="preserve"> </w:t>
      </w:r>
      <w:r w:rsidR="00D83551" w:rsidRPr="00D83551">
        <w:t xml:space="preserve">Regulation </w:t>
      </w:r>
      <w:r>
        <w:t>36</w:t>
      </w:r>
      <w:r w:rsidR="00D83551" w:rsidRPr="00D83551">
        <w:t xml:space="preserve"> Notice</w:t>
      </w:r>
      <w:r w:rsidR="005A7E88">
        <w:t xml:space="preserve"> - </w:t>
      </w:r>
      <w:proofErr w:type="spellStart"/>
      <w:r w:rsidRPr="003B3D85">
        <w:t>Frongoch</w:t>
      </w:r>
      <w:proofErr w:type="spellEnd"/>
      <w:r w:rsidRPr="003B3D85">
        <w:t xml:space="preserve"> ELV Site</w:t>
      </w:r>
      <w:r w:rsidR="005A7E88">
        <w:t>,</w:t>
      </w:r>
      <w:r w:rsidR="007D6474" w:rsidRPr="003B3D85">
        <w:t xml:space="preserve"> Permit Ref - </w:t>
      </w:r>
      <w:r w:rsidR="00D43B7F" w:rsidRPr="00DF2130">
        <w:rPr>
          <w:spacing w:val="-2"/>
        </w:rPr>
        <w:t>EPR/BB3296CU</w:t>
      </w:r>
    </w:p>
    <w:p w14:paraId="7EAF8F0D" w14:textId="7C9D265D" w:rsidR="00F026A7" w:rsidRDefault="00CE31F2" w:rsidP="00DE40CA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>C</w:t>
      </w:r>
      <w:r w:rsidR="00DE40CA">
        <w:rPr>
          <w:lang w:eastAsia="en-US"/>
        </w:rPr>
        <w:t>o</w:t>
      </w:r>
      <w:r>
        <w:rPr>
          <w:lang w:eastAsia="en-US"/>
        </w:rPr>
        <w:t>ndition 1.1.</w:t>
      </w:r>
      <w:r w:rsidR="00DE40CA">
        <w:rPr>
          <w:lang w:eastAsia="en-US"/>
        </w:rPr>
        <w:t xml:space="preserve">4 of your permit </w:t>
      </w:r>
      <w:r w:rsidR="00F026A7">
        <w:rPr>
          <w:lang w:eastAsia="en-US"/>
        </w:rPr>
        <w:t>states that you must</w:t>
      </w:r>
      <w:r w:rsidR="00DE40CA" w:rsidRPr="00DE40CA">
        <w:rPr>
          <w:lang w:eastAsia="en-US"/>
        </w:rPr>
        <w:t xml:space="preserve"> comply with the requirements of an approved competence scheme</w:t>
      </w:r>
      <w:r w:rsidR="00E35340">
        <w:rPr>
          <w:lang w:eastAsia="en-US"/>
        </w:rPr>
        <w:t xml:space="preserve"> and</w:t>
      </w:r>
      <w:r w:rsidR="00F026A7">
        <w:rPr>
          <w:lang w:eastAsia="en-US"/>
        </w:rPr>
        <w:t xml:space="preserve"> you have </w:t>
      </w:r>
      <w:r w:rsidR="00E35340">
        <w:rPr>
          <w:lang w:eastAsia="en-US"/>
        </w:rPr>
        <w:t>not complied with this</w:t>
      </w:r>
      <w:r w:rsidR="00A44E6A">
        <w:rPr>
          <w:lang w:eastAsia="en-US"/>
        </w:rPr>
        <w:t xml:space="preserve"> permit condition despite </w:t>
      </w:r>
      <w:r w:rsidR="00E35340">
        <w:rPr>
          <w:lang w:eastAsia="en-US"/>
        </w:rPr>
        <w:t>repeatedly being required</w:t>
      </w:r>
      <w:r w:rsidR="00174CE6">
        <w:rPr>
          <w:lang w:eastAsia="en-US"/>
        </w:rPr>
        <w:t xml:space="preserve"> to do so in Compliance Reports issued to you following site visits.</w:t>
      </w:r>
      <w:r w:rsidR="00A44E6A">
        <w:rPr>
          <w:lang w:eastAsia="en-US"/>
        </w:rPr>
        <w:t xml:space="preserve"> </w:t>
      </w:r>
    </w:p>
    <w:p w14:paraId="69C14BC6" w14:textId="77777777" w:rsidR="00F026A7" w:rsidRDefault="00F026A7" w:rsidP="00DE40CA">
      <w:pPr>
        <w:spacing w:line="276" w:lineRule="auto"/>
        <w:jc w:val="both"/>
        <w:rPr>
          <w:lang w:eastAsia="en-US"/>
        </w:rPr>
      </w:pPr>
    </w:p>
    <w:p w14:paraId="7F4A8AF7" w14:textId="2B66AFAA" w:rsidR="00CE31F2" w:rsidRDefault="003B3D85" w:rsidP="00DE40CA">
      <w:pPr>
        <w:spacing w:line="276" w:lineRule="auto"/>
        <w:jc w:val="both"/>
        <w:rPr>
          <w:lang w:eastAsia="en-US"/>
        </w:rPr>
      </w:pPr>
      <w:r w:rsidRPr="001A6F7C">
        <w:rPr>
          <w:lang w:eastAsia="en-US"/>
        </w:rPr>
        <w:t xml:space="preserve">Please find enclosed a Regulation </w:t>
      </w:r>
      <w:r w:rsidR="00345F5A">
        <w:rPr>
          <w:lang w:eastAsia="en-US"/>
        </w:rPr>
        <w:t>36</w:t>
      </w:r>
      <w:r w:rsidRPr="001A6F7C">
        <w:rPr>
          <w:lang w:eastAsia="en-US"/>
        </w:rPr>
        <w:t xml:space="preserve"> </w:t>
      </w:r>
      <w:r w:rsidR="00CE31F2">
        <w:rPr>
          <w:lang w:eastAsia="en-US"/>
        </w:rPr>
        <w:t>Notice issued under</w:t>
      </w:r>
      <w:r w:rsidRPr="001A6F7C">
        <w:rPr>
          <w:lang w:eastAsia="en-US"/>
        </w:rPr>
        <w:t xml:space="preserve"> the </w:t>
      </w:r>
      <w:r w:rsidR="00345F5A">
        <w:rPr>
          <w:lang w:eastAsia="en-US"/>
        </w:rPr>
        <w:t>Environmen</w:t>
      </w:r>
      <w:r w:rsidR="00CE31F2">
        <w:rPr>
          <w:lang w:eastAsia="en-US"/>
        </w:rPr>
        <w:t>t</w:t>
      </w:r>
      <w:r w:rsidR="00345F5A">
        <w:rPr>
          <w:lang w:eastAsia="en-US"/>
        </w:rPr>
        <w:t>al P</w:t>
      </w:r>
      <w:r w:rsidR="00CE31F2">
        <w:rPr>
          <w:lang w:eastAsia="en-US"/>
        </w:rPr>
        <w:t>ermitting Regulations (England and Wales) 2016</w:t>
      </w:r>
      <w:r w:rsidRPr="001A6F7C">
        <w:rPr>
          <w:lang w:eastAsia="en-US"/>
        </w:rPr>
        <w:t>.</w:t>
      </w:r>
    </w:p>
    <w:p w14:paraId="06CA9DDC" w14:textId="77777777" w:rsidR="00CE31F2" w:rsidRDefault="00CE31F2" w:rsidP="003B3D85">
      <w:pPr>
        <w:spacing w:line="276" w:lineRule="auto"/>
        <w:jc w:val="both"/>
        <w:rPr>
          <w:lang w:eastAsia="en-US"/>
        </w:rPr>
      </w:pPr>
    </w:p>
    <w:p w14:paraId="0FE119B8" w14:textId="77777777" w:rsidR="00CE31F2" w:rsidRDefault="00CE31F2" w:rsidP="003B3D85">
      <w:pPr>
        <w:spacing w:line="276" w:lineRule="auto"/>
        <w:jc w:val="both"/>
        <w:rPr>
          <w:rFonts w:cs="Arial"/>
        </w:rPr>
      </w:pPr>
      <w:r>
        <w:rPr>
          <w:lang w:eastAsia="en-US"/>
        </w:rPr>
        <w:t>The</w:t>
      </w:r>
      <w:r w:rsidR="003B3D85" w:rsidRPr="001A6F7C">
        <w:rPr>
          <w:rFonts w:cs="Arial"/>
        </w:rPr>
        <w:t xml:space="preserve"> notice requires you to carry out specific steps by </w:t>
      </w:r>
      <w:r w:rsidR="003B3D85" w:rsidRPr="007669F7">
        <w:rPr>
          <w:rFonts w:cs="Arial"/>
          <w:b/>
          <w:u w:val="single"/>
        </w:rPr>
        <w:t>12</w:t>
      </w:r>
      <w:r w:rsidR="003B3D85">
        <w:rPr>
          <w:rFonts w:cs="Arial"/>
          <w:b/>
          <w:u w:val="single"/>
        </w:rPr>
        <w:t>.00</w:t>
      </w:r>
      <w:r w:rsidR="003B3D85" w:rsidRPr="007669F7">
        <w:rPr>
          <w:rFonts w:cs="Arial"/>
          <w:b/>
          <w:u w:val="single"/>
        </w:rPr>
        <w:t xml:space="preserve"> on </w:t>
      </w:r>
      <w:r>
        <w:rPr>
          <w:rFonts w:cs="Arial"/>
          <w:b/>
          <w:u w:val="single"/>
        </w:rPr>
        <w:t>Mon</w:t>
      </w:r>
      <w:r w:rsidR="003B3D85" w:rsidRPr="007669F7">
        <w:rPr>
          <w:rFonts w:cs="Arial"/>
          <w:b/>
          <w:u w:val="single"/>
        </w:rPr>
        <w:t xml:space="preserve">day, </w:t>
      </w:r>
      <w:r>
        <w:rPr>
          <w:rFonts w:cs="Arial"/>
          <w:b/>
          <w:u w:val="single"/>
        </w:rPr>
        <w:t>7</w:t>
      </w:r>
      <w:r w:rsidR="003B3D85" w:rsidRPr="007669F7">
        <w:rPr>
          <w:rFonts w:cs="Arial"/>
          <w:b/>
          <w:u w:val="single"/>
        </w:rPr>
        <w:t xml:space="preserve"> </w:t>
      </w:r>
      <w:r>
        <w:rPr>
          <w:rFonts w:cs="Arial"/>
          <w:b/>
          <w:u w:val="single"/>
        </w:rPr>
        <w:t>April</w:t>
      </w:r>
      <w:r w:rsidR="003B3D85" w:rsidRPr="007669F7">
        <w:rPr>
          <w:rFonts w:cs="Arial"/>
          <w:b/>
          <w:u w:val="single"/>
        </w:rPr>
        <w:t xml:space="preserve"> 202</w:t>
      </w:r>
      <w:r>
        <w:rPr>
          <w:rFonts w:cs="Arial"/>
          <w:b/>
          <w:u w:val="single"/>
        </w:rPr>
        <w:t>5</w:t>
      </w:r>
      <w:r w:rsidR="003B3D85" w:rsidRPr="001A6F7C">
        <w:rPr>
          <w:rFonts w:cs="Arial"/>
        </w:rPr>
        <w:t xml:space="preserve">. </w:t>
      </w:r>
    </w:p>
    <w:p w14:paraId="427B1D03" w14:textId="77777777" w:rsidR="00CE31F2" w:rsidRDefault="00CE31F2" w:rsidP="003B3D85">
      <w:pPr>
        <w:spacing w:line="276" w:lineRule="auto"/>
        <w:jc w:val="both"/>
        <w:rPr>
          <w:rFonts w:cs="Arial"/>
        </w:rPr>
      </w:pPr>
    </w:p>
    <w:p w14:paraId="598A6CF0" w14:textId="77777777" w:rsidR="00173FEA" w:rsidRDefault="003B3D85" w:rsidP="003B3D85">
      <w:pPr>
        <w:spacing w:line="276" w:lineRule="auto"/>
        <w:jc w:val="both"/>
        <w:rPr>
          <w:rFonts w:cs="Arial"/>
        </w:rPr>
      </w:pPr>
      <w:r>
        <w:rPr>
          <w:rFonts w:cs="Arial"/>
        </w:rPr>
        <w:t>The f</w:t>
      </w:r>
      <w:r w:rsidRPr="001A6F7C">
        <w:rPr>
          <w:rFonts w:cs="Arial"/>
        </w:rPr>
        <w:t xml:space="preserve">ailure to comply with the requirements of this notice may result in legal action being taken against you. </w:t>
      </w:r>
    </w:p>
    <w:p w14:paraId="5293052A" w14:textId="77777777" w:rsidR="00173FEA" w:rsidRDefault="00173FEA" w:rsidP="003B3D85">
      <w:pPr>
        <w:spacing w:line="276" w:lineRule="auto"/>
        <w:jc w:val="both"/>
        <w:rPr>
          <w:rFonts w:cs="Arial"/>
        </w:rPr>
      </w:pPr>
    </w:p>
    <w:p w14:paraId="3004026A" w14:textId="2E822A06" w:rsidR="003B3D85" w:rsidRDefault="003B3D85" w:rsidP="003B3D85">
      <w:pPr>
        <w:spacing w:line="276" w:lineRule="auto"/>
        <w:jc w:val="both"/>
        <w:rPr>
          <w:rFonts w:cs="Arial"/>
        </w:rPr>
      </w:pPr>
      <w:r w:rsidRPr="001A6F7C">
        <w:rPr>
          <w:rFonts w:cs="Arial"/>
        </w:rPr>
        <w:t xml:space="preserve">The appeal provisions are explained within the notice. </w:t>
      </w:r>
    </w:p>
    <w:p w14:paraId="59327121" w14:textId="77777777" w:rsidR="003B3D85" w:rsidRDefault="003B3D85" w:rsidP="003B3D85">
      <w:pPr>
        <w:spacing w:line="276" w:lineRule="auto"/>
        <w:jc w:val="both"/>
        <w:rPr>
          <w:lang w:eastAsia="en-US"/>
        </w:rPr>
      </w:pPr>
    </w:p>
    <w:p w14:paraId="7F2AEEA1" w14:textId="77777777" w:rsidR="003B3D85" w:rsidRPr="00CE4A0A" w:rsidRDefault="003B3D85" w:rsidP="003B3D85">
      <w:pPr>
        <w:spacing w:line="276" w:lineRule="auto"/>
        <w:jc w:val="both"/>
        <w:rPr>
          <w:rFonts w:cs="Arial"/>
        </w:rPr>
      </w:pPr>
      <w:r w:rsidRPr="00C31036">
        <w:rPr>
          <w:lang w:eastAsia="en-US"/>
        </w:rPr>
        <w:t>If you wish to discuss the contents of this lette</w:t>
      </w:r>
      <w:r>
        <w:rPr>
          <w:lang w:eastAsia="en-US"/>
        </w:rPr>
        <w:t xml:space="preserve">r or </w:t>
      </w:r>
      <w:r w:rsidRPr="00C31036">
        <w:rPr>
          <w:lang w:eastAsia="en-US"/>
        </w:rPr>
        <w:t>the enclosed legal notice, please do not hesitate to contact me.</w:t>
      </w:r>
    </w:p>
    <w:p w14:paraId="691BE3B8" w14:textId="77777777" w:rsidR="00A96B09" w:rsidRDefault="00A96B09" w:rsidP="00A96B09">
      <w:pPr>
        <w:pStyle w:val="BodyText"/>
        <w:spacing w:before="0" w:after="0"/>
      </w:pPr>
    </w:p>
    <w:p w14:paraId="6DFBFDE8" w14:textId="77777777" w:rsidR="00A96B09" w:rsidRDefault="00A96B09" w:rsidP="00A96B09">
      <w:pPr>
        <w:pStyle w:val="BodyText"/>
        <w:spacing w:before="0" w:after="0"/>
      </w:pPr>
      <w:r w:rsidRPr="006C19B7">
        <w:t xml:space="preserve">Yours </w:t>
      </w:r>
      <w:r>
        <w:t>faithfully,</w:t>
      </w:r>
    </w:p>
    <w:p w14:paraId="43831357" w14:textId="77777777" w:rsidR="00A96B09" w:rsidRDefault="00A96B09" w:rsidP="00134C24"/>
    <w:p w14:paraId="40367CEE" w14:textId="61AE1570" w:rsidR="00A96B09" w:rsidRDefault="00DD7D2A" w:rsidP="00134C24">
      <w:r>
        <w:rPr>
          <w:noProof/>
        </w:rPr>
        <w:drawing>
          <wp:inline distT="0" distB="0" distL="0" distR="0" wp14:anchorId="6E795D39" wp14:editId="5EF61D71">
            <wp:extent cx="1257300" cy="745236"/>
            <wp:effectExtent l="0" t="0" r="0" b="0"/>
            <wp:docPr id="2" name="Picture 2" descr="A black and white image of a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and white image of a number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745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63F01" w14:textId="0EC2FC71" w:rsidR="00FC294B" w:rsidRPr="00F854C3" w:rsidRDefault="00DD7D2A" w:rsidP="00134C24">
      <w:r>
        <w:t>Malcolm Dines</w:t>
      </w:r>
    </w:p>
    <w:p w14:paraId="46ABEE4B" w14:textId="62E5F79F" w:rsidR="00274946" w:rsidRPr="00F854C3" w:rsidRDefault="00DD7D2A" w:rsidP="00134C24">
      <w:r>
        <w:t>Waste Regulation Officer</w:t>
      </w:r>
    </w:p>
    <w:p w14:paraId="4CE1807F" w14:textId="77777777" w:rsidR="00DC40D5" w:rsidRPr="00F854C3" w:rsidRDefault="00DC40D5" w:rsidP="00134C24"/>
    <w:p w14:paraId="020B6C65" w14:textId="5B59272C" w:rsidR="00DC40D5" w:rsidRPr="00F854C3" w:rsidRDefault="00DC40D5" w:rsidP="00134C24">
      <w:r w:rsidRPr="00F854C3">
        <w:t>Tel:</w:t>
      </w:r>
      <w:r w:rsidR="00DD7D2A">
        <w:t xml:space="preserve"> 03000 653403</w:t>
      </w:r>
    </w:p>
    <w:p w14:paraId="0B4A1385" w14:textId="63FF7C11" w:rsidR="00134C24" w:rsidRPr="00F854C3" w:rsidRDefault="00DC40D5" w:rsidP="00134C24">
      <w:r w:rsidRPr="00F854C3">
        <w:t>Direct e-mail:</w:t>
      </w:r>
      <w:r w:rsidR="00DD7D2A">
        <w:t xml:space="preserve"> Malcolm.dines@cyfoethnaturiolcymru.gov.uk</w:t>
      </w:r>
    </w:p>
    <w:p w14:paraId="33DB8AF8" w14:textId="77777777" w:rsidR="00347622" w:rsidRPr="00F854C3" w:rsidRDefault="00347622" w:rsidP="00134C24"/>
    <w:p w14:paraId="086F18AA" w14:textId="77777777" w:rsidR="007D357D" w:rsidRDefault="007D357D" w:rsidP="007D357D">
      <w:pPr>
        <w:pStyle w:val="BodyText"/>
        <w:rPr>
          <w:noProof/>
        </w:rPr>
      </w:pPr>
      <w:r>
        <w:rPr>
          <w:noProof/>
        </w:rPr>
        <w:t>Croesewir gohebiaeth yn Gymraeg a byddwn yn ymateb yn Gymraeg,</w:t>
      </w:r>
      <w:r>
        <w:rPr>
          <w:rFonts w:ascii="Times New Roman" w:hAnsi="Times New Roman"/>
          <w:noProof/>
        </w:rPr>
        <w:t> </w:t>
      </w:r>
      <w:r>
        <w:rPr>
          <w:noProof/>
        </w:rPr>
        <w:t xml:space="preserve">heb i hynny arwain at oedi. </w:t>
      </w:r>
    </w:p>
    <w:p w14:paraId="2911EE6A" w14:textId="77777777" w:rsidR="007D357D" w:rsidRDefault="007D357D" w:rsidP="007D357D">
      <w:pPr>
        <w:pStyle w:val="BodyText"/>
        <w:rPr>
          <w:rFonts w:ascii="&amp;quot" w:hAnsi="&amp;quot" w:cs="Calibri"/>
          <w:noProof/>
          <w:sz w:val="21"/>
          <w:szCs w:val="21"/>
        </w:rPr>
      </w:pPr>
      <w:r>
        <w:rPr>
          <w:noProof/>
        </w:rPr>
        <w:t>Correspondence in Welsh is welcomed, and we will respond in Welsh without it leading to a delay.</w:t>
      </w:r>
      <w:r>
        <w:rPr>
          <w:rFonts w:ascii="Times New Roman" w:hAnsi="Times New Roman"/>
          <w:noProof/>
        </w:rPr>
        <w:t>​</w:t>
      </w:r>
      <w:r>
        <w:rPr>
          <w:rFonts w:ascii="&amp;quot" w:hAnsi="&amp;quot" w:cs="Calibri"/>
          <w:noProof/>
          <w:sz w:val="21"/>
          <w:szCs w:val="21"/>
        </w:rPr>
        <w:t> </w:t>
      </w:r>
    </w:p>
    <w:p w14:paraId="2FF420A1" w14:textId="77777777" w:rsidR="00575134" w:rsidRPr="00F854C3" w:rsidRDefault="00575134" w:rsidP="007D357D"/>
    <w:sectPr w:rsidR="00575134" w:rsidRPr="00F854C3" w:rsidSect="009E2E2C">
      <w:type w:val="continuous"/>
      <w:pgSz w:w="11920" w:h="16840"/>
      <w:pgMar w:top="2358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526AB" w14:textId="77777777" w:rsidR="00850466" w:rsidRDefault="00850466" w:rsidP="003B1B95">
      <w:r>
        <w:separator/>
      </w:r>
    </w:p>
  </w:endnote>
  <w:endnote w:type="continuationSeparator" w:id="0">
    <w:p w14:paraId="0959F783" w14:textId="77777777" w:rsidR="00850466" w:rsidRDefault="00850466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&amp;quot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EAFB6" w14:textId="77777777" w:rsidR="00797D41" w:rsidRDefault="00797D41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1CB35" w14:textId="77777777" w:rsidR="00850466" w:rsidRDefault="00850466" w:rsidP="003B1B95">
      <w:r>
        <w:separator/>
      </w:r>
    </w:p>
  </w:footnote>
  <w:footnote w:type="continuationSeparator" w:id="0">
    <w:p w14:paraId="219905DB" w14:textId="77777777" w:rsidR="00850466" w:rsidRDefault="00850466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F934C" w14:textId="77777777" w:rsidR="00881C67" w:rsidRDefault="00881C67" w:rsidP="00580178">
    <w:pPr>
      <w:pStyle w:val="Header"/>
    </w:pPr>
  </w:p>
  <w:p w14:paraId="4E728B7F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5D494" w14:textId="77777777" w:rsidR="00AB3876" w:rsidRDefault="00F854C3">
    <w:pPr>
      <w:pStyle w:val="Header"/>
    </w:pPr>
    <w:r>
      <w:rPr>
        <w:noProof/>
      </w:rPr>
      <w:drawing>
        <wp:anchor distT="0" distB="0" distL="114300" distR="114300" simplePos="0" relativeHeight="251658240" behindDoc="0" locked="1" layoutInCell="1" allowOverlap="0" wp14:anchorId="2B333873" wp14:editId="67094E25">
          <wp:simplePos x="0" y="0"/>
          <wp:positionH relativeFrom="column">
            <wp:posOffset>4860925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10175D6"/>
    <w:multiLevelType w:val="hybridMultilevel"/>
    <w:tmpl w:val="C2B8B416"/>
    <w:lvl w:ilvl="0" w:tplc="6DB65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EE36C8"/>
    <w:multiLevelType w:val="hybridMultilevel"/>
    <w:tmpl w:val="EE7E1CA2"/>
    <w:lvl w:ilvl="0" w:tplc="C0D8B68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91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2" w15:restartNumberingAfterBreak="0">
    <w:nsid w:val="730304F5"/>
    <w:multiLevelType w:val="hybridMultilevel"/>
    <w:tmpl w:val="96FCF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7105181">
    <w:abstractNumId w:val="6"/>
  </w:num>
  <w:num w:numId="2" w16cid:durableId="231937339">
    <w:abstractNumId w:val="3"/>
  </w:num>
  <w:num w:numId="3" w16cid:durableId="1071780499">
    <w:abstractNumId w:val="11"/>
  </w:num>
  <w:num w:numId="4" w16cid:durableId="9658186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52175709">
    <w:abstractNumId w:val="11"/>
  </w:num>
  <w:num w:numId="6" w16cid:durableId="1270772657">
    <w:abstractNumId w:val="13"/>
  </w:num>
  <w:num w:numId="7" w16cid:durableId="395855662">
    <w:abstractNumId w:val="8"/>
  </w:num>
  <w:num w:numId="8" w16cid:durableId="1836023387">
    <w:abstractNumId w:val="0"/>
  </w:num>
  <w:num w:numId="9" w16cid:durableId="609364281">
    <w:abstractNumId w:val="0"/>
  </w:num>
  <w:num w:numId="10" w16cid:durableId="270744788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284697301">
    <w:abstractNumId w:val="8"/>
  </w:num>
  <w:num w:numId="12" w16cid:durableId="1315067612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487165017">
    <w:abstractNumId w:val="8"/>
  </w:num>
  <w:num w:numId="14" w16cid:durableId="69929185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394424599">
    <w:abstractNumId w:val="8"/>
  </w:num>
  <w:num w:numId="16" w16cid:durableId="3241640">
    <w:abstractNumId w:val="2"/>
  </w:num>
  <w:num w:numId="17" w16cid:durableId="504824760">
    <w:abstractNumId w:val="9"/>
  </w:num>
  <w:num w:numId="18" w16cid:durableId="1095126381">
    <w:abstractNumId w:val="7"/>
  </w:num>
  <w:num w:numId="19" w16cid:durableId="436371267">
    <w:abstractNumId w:val="5"/>
  </w:num>
  <w:num w:numId="20" w16cid:durableId="1983539061">
    <w:abstractNumId w:val="12"/>
  </w:num>
  <w:num w:numId="21" w16cid:durableId="645931997">
    <w:abstractNumId w:val="10"/>
  </w:num>
  <w:num w:numId="22" w16cid:durableId="877665166">
    <w:abstractNumId w:val="10"/>
  </w:num>
  <w:num w:numId="23" w16cid:durableId="1474903222">
    <w:abstractNumId w:val="10"/>
  </w:num>
  <w:num w:numId="24" w16cid:durableId="216597988">
    <w:abstractNumId w:val="1"/>
  </w:num>
  <w:num w:numId="25" w16cid:durableId="133065770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1CC7EF2-309E-41E4-BF48-EC945880B27E}"/>
    <w:docVar w:name="dgnword-eventsink" w:val="616059120"/>
  </w:docVars>
  <w:rsids>
    <w:rsidRoot w:val="00524279"/>
    <w:rsid w:val="00001170"/>
    <w:rsid w:val="0000261A"/>
    <w:rsid w:val="00005119"/>
    <w:rsid w:val="00017263"/>
    <w:rsid w:val="0003584B"/>
    <w:rsid w:val="00046272"/>
    <w:rsid w:val="0005354E"/>
    <w:rsid w:val="00053E37"/>
    <w:rsid w:val="0006469D"/>
    <w:rsid w:val="00074386"/>
    <w:rsid w:val="00081B13"/>
    <w:rsid w:val="00093174"/>
    <w:rsid w:val="000A3A29"/>
    <w:rsid w:val="000B1ACE"/>
    <w:rsid w:val="000D1041"/>
    <w:rsid w:val="000D42BC"/>
    <w:rsid w:val="000E0E0F"/>
    <w:rsid w:val="000E250E"/>
    <w:rsid w:val="0010023A"/>
    <w:rsid w:val="00111C12"/>
    <w:rsid w:val="001155D5"/>
    <w:rsid w:val="0011635A"/>
    <w:rsid w:val="00122F75"/>
    <w:rsid w:val="00124C2B"/>
    <w:rsid w:val="00134C24"/>
    <w:rsid w:val="00153CF4"/>
    <w:rsid w:val="00162401"/>
    <w:rsid w:val="00163204"/>
    <w:rsid w:val="00173FEA"/>
    <w:rsid w:val="00174CE6"/>
    <w:rsid w:val="001815B2"/>
    <w:rsid w:val="001836B8"/>
    <w:rsid w:val="00184397"/>
    <w:rsid w:val="00192177"/>
    <w:rsid w:val="001A3306"/>
    <w:rsid w:val="001E0091"/>
    <w:rsid w:val="001E34B7"/>
    <w:rsid w:val="00205BF7"/>
    <w:rsid w:val="002124A8"/>
    <w:rsid w:val="00227FCF"/>
    <w:rsid w:val="002310C5"/>
    <w:rsid w:val="00240D86"/>
    <w:rsid w:val="00245362"/>
    <w:rsid w:val="0024550F"/>
    <w:rsid w:val="002512C3"/>
    <w:rsid w:val="00253D2A"/>
    <w:rsid w:val="00255E0D"/>
    <w:rsid w:val="00256407"/>
    <w:rsid w:val="00266CED"/>
    <w:rsid w:val="00272E07"/>
    <w:rsid w:val="00273B39"/>
    <w:rsid w:val="00274946"/>
    <w:rsid w:val="002903F6"/>
    <w:rsid w:val="002926E1"/>
    <w:rsid w:val="002930A2"/>
    <w:rsid w:val="00295704"/>
    <w:rsid w:val="002A09B6"/>
    <w:rsid w:val="002B0FE6"/>
    <w:rsid w:val="002C1957"/>
    <w:rsid w:val="002C5A0F"/>
    <w:rsid w:val="002C7D1B"/>
    <w:rsid w:val="002D1C88"/>
    <w:rsid w:val="002D1E23"/>
    <w:rsid w:val="00304E9B"/>
    <w:rsid w:val="00307CF2"/>
    <w:rsid w:val="0032347C"/>
    <w:rsid w:val="00323656"/>
    <w:rsid w:val="00325394"/>
    <w:rsid w:val="00333D96"/>
    <w:rsid w:val="00342FC4"/>
    <w:rsid w:val="00345F5A"/>
    <w:rsid w:val="00347622"/>
    <w:rsid w:val="00352726"/>
    <w:rsid w:val="00366E8B"/>
    <w:rsid w:val="00396E7E"/>
    <w:rsid w:val="003A5088"/>
    <w:rsid w:val="003B1B95"/>
    <w:rsid w:val="003B3D85"/>
    <w:rsid w:val="003E31B8"/>
    <w:rsid w:val="003F430F"/>
    <w:rsid w:val="00421171"/>
    <w:rsid w:val="00421C65"/>
    <w:rsid w:val="004353EF"/>
    <w:rsid w:val="00436A14"/>
    <w:rsid w:val="00440C6A"/>
    <w:rsid w:val="004700B9"/>
    <w:rsid w:val="00491598"/>
    <w:rsid w:val="004924B9"/>
    <w:rsid w:val="00492547"/>
    <w:rsid w:val="00492558"/>
    <w:rsid w:val="00494829"/>
    <w:rsid w:val="004A2C4D"/>
    <w:rsid w:val="004B55D4"/>
    <w:rsid w:val="004C3593"/>
    <w:rsid w:val="004D606F"/>
    <w:rsid w:val="004E070B"/>
    <w:rsid w:val="004E21FB"/>
    <w:rsid w:val="004F15CD"/>
    <w:rsid w:val="00504C76"/>
    <w:rsid w:val="005118F5"/>
    <w:rsid w:val="0051775A"/>
    <w:rsid w:val="00524279"/>
    <w:rsid w:val="00524BCA"/>
    <w:rsid w:val="00547719"/>
    <w:rsid w:val="00552D0B"/>
    <w:rsid w:val="00575134"/>
    <w:rsid w:val="00580178"/>
    <w:rsid w:val="00582CC9"/>
    <w:rsid w:val="005865B9"/>
    <w:rsid w:val="005A0D52"/>
    <w:rsid w:val="005A7E88"/>
    <w:rsid w:val="005B301B"/>
    <w:rsid w:val="005B7FC8"/>
    <w:rsid w:val="005C5EE6"/>
    <w:rsid w:val="005F3825"/>
    <w:rsid w:val="005F473B"/>
    <w:rsid w:val="00627549"/>
    <w:rsid w:val="00654082"/>
    <w:rsid w:val="0065651B"/>
    <w:rsid w:val="0066120C"/>
    <w:rsid w:val="006634B9"/>
    <w:rsid w:val="00666BB5"/>
    <w:rsid w:val="00673997"/>
    <w:rsid w:val="00680560"/>
    <w:rsid w:val="00697BE8"/>
    <w:rsid w:val="006B620B"/>
    <w:rsid w:val="006B676A"/>
    <w:rsid w:val="006C3BE6"/>
    <w:rsid w:val="006C4703"/>
    <w:rsid w:val="006C6DA4"/>
    <w:rsid w:val="006D6756"/>
    <w:rsid w:val="006D6FBB"/>
    <w:rsid w:val="006E1121"/>
    <w:rsid w:val="006E6741"/>
    <w:rsid w:val="006E7FA2"/>
    <w:rsid w:val="0070003B"/>
    <w:rsid w:val="00700A45"/>
    <w:rsid w:val="007042C8"/>
    <w:rsid w:val="007402EF"/>
    <w:rsid w:val="007516C1"/>
    <w:rsid w:val="0075201E"/>
    <w:rsid w:val="00762A6D"/>
    <w:rsid w:val="007679CA"/>
    <w:rsid w:val="00773040"/>
    <w:rsid w:val="00777B95"/>
    <w:rsid w:val="00780D50"/>
    <w:rsid w:val="00780E5E"/>
    <w:rsid w:val="00783CEA"/>
    <w:rsid w:val="00794C61"/>
    <w:rsid w:val="00797D41"/>
    <w:rsid w:val="007A3D6C"/>
    <w:rsid w:val="007A78C9"/>
    <w:rsid w:val="007C7F2F"/>
    <w:rsid w:val="007D357D"/>
    <w:rsid w:val="007D3B57"/>
    <w:rsid w:val="007D5716"/>
    <w:rsid w:val="007D5DCF"/>
    <w:rsid w:val="007D6474"/>
    <w:rsid w:val="007E333B"/>
    <w:rsid w:val="007F2232"/>
    <w:rsid w:val="00820898"/>
    <w:rsid w:val="00826D41"/>
    <w:rsid w:val="00832030"/>
    <w:rsid w:val="00842FC5"/>
    <w:rsid w:val="00845875"/>
    <w:rsid w:val="00850466"/>
    <w:rsid w:val="0085223F"/>
    <w:rsid w:val="00861D04"/>
    <w:rsid w:val="00881C67"/>
    <w:rsid w:val="008837A9"/>
    <w:rsid w:val="00894139"/>
    <w:rsid w:val="008953BA"/>
    <w:rsid w:val="00897388"/>
    <w:rsid w:val="008A0F5F"/>
    <w:rsid w:val="008A56C7"/>
    <w:rsid w:val="008B0466"/>
    <w:rsid w:val="008C2A6F"/>
    <w:rsid w:val="008E2ABB"/>
    <w:rsid w:val="008E6805"/>
    <w:rsid w:val="008F11CB"/>
    <w:rsid w:val="008F3426"/>
    <w:rsid w:val="008F6D8A"/>
    <w:rsid w:val="00904BF2"/>
    <w:rsid w:val="00920A61"/>
    <w:rsid w:val="0092200D"/>
    <w:rsid w:val="009309DE"/>
    <w:rsid w:val="0093463D"/>
    <w:rsid w:val="00950E95"/>
    <w:rsid w:val="0095246A"/>
    <w:rsid w:val="00967FB8"/>
    <w:rsid w:val="00977CDE"/>
    <w:rsid w:val="00995577"/>
    <w:rsid w:val="009A383A"/>
    <w:rsid w:val="009A73E0"/>
    <w:rsid w:val="009B37B8"/>
    <w:rsid w:val="009E2E2C"/>
    <w:rsid w:val="009F4823"/>
    <w:rsid w:val="00A22C24"/>
    <w:rsid w:val="00A22D89"/>
    <w:rsid w:val="00A36091"/>
    <w:rsid w:val="00A37EB7"/>
    <w:rsid w:val="00A41150"/>
    <w:rsid w:val="00A44E6A"/>
    <w:rsid w:val="00A63022"/>
    <w:rsid w:val="00A64662"/>
    <w:rsid w:val="00A73E72"/>
    <w:rsid w:val="00A76AC6"/>
    <w:rsid w:val="00A77CFC"/>
    <w:rsid w:val="00A908E3"/>
    <w:rsid w:val="00A96B09"/>
    <w:rsid w:val="00AA54D9"/>
    <w:rsid w:val="00AB3876"/>
    <w:rsid w:val="00AB7169"/>
    <w:rsid w:val="00AC68F6"/>
    <w:rsid w:val="00AD0221"/>
    <w:rsid w:val="00AE4565"/>
    <w:rsid w:val="00AF5EC2"/>
    <w:rsid w:val="00AF7218"/>
    <w:rsid w:val="00AF7309"/>
    <w:rsid w:val="00AF7C7D"/>
    <w:rsid w:val="00B02CD4"/>
    <w:rsid w:val="00B12E9F"/>
    <w:rsid w:val="00B137F5"/>
    <w:rsid w:val="00B322A0"/>
    <w:rsid w:val="00B36954"/>
    <w:rsid w:val="00B41015"/>
    <w:rsid w:val="00B527D6"/>
    <w:rsid w:val="00B56355"/>
    <w:rsid w:val="00B618FD"/>
    <w:rsid w:val="00B7723D"/>
    <w:rsid w:val="00B90A54"/>
    <w:rsid w:val="00B95C10"/>
    <w:rsid w:val="00BA1785"/>
    <w:rsid w:val="00BA4AE0"/>
    <w:rsid w:val="00BA56BA"/>
    <w:rsid w:val="00BB2E15"/>
    <w:rsid w:val="00BD1A21"/>
    <w:rsid w:val="00BD3375"/>
    <w:rsid w:val="00BD6038"/>
    <w:rsid w:val="00BF4F83"/>
    <w:rsid w:val="00BF6005"/>
    <w:rsid w:val="00C2002D"/>
    <w:rsid w:val="00C31E03"/>
    <w:rsid w:val="00C332A7"/>
    <w:rsid w:val="00C37E1F"/>
    <w:rsid w:val="00C44639"/>
    <w:rsid w:val="00C55B14"/>
    <w:rsid w:val="00C61A57"/>
    <w:rsid w:val="00C62EAE"/>
    <w:rsid w:val="00C70646"/>
    <w:rsid w:val="00C82B0E"/>
    <w:rsid w:val="00C84824"/>
    <w:rsid w:val="00C8704E"/>
    <w:rsid w:val="00C91EAF"/>
    <w:rsid w:val="00C93921"/>
    <w:rsid w:val="00C959F3"/>
    <w:rsid w:val="00CB0986"/>
    <w:rsid w:val="00CC60A1"/>
    <w:rsid w:val="00CD0AA9"/>
    <w:rsid w:val="00CD29E7"/>
    <w:rsid w:val="00CD4B48"/>
    <w:rsid w:val="00CD6CCD"/>
    <w:rsid w:val="00CE1D54"/>
    <w:rsid w:val="00CE31F2"/>
    <w:rsid w:val="00CE72E1"/>
    <w:rsid w:val="00CF5800"/>
    <w:rsid w:val="00CF6812"/>
    <w:rsid w:val="00D1147D"/>
    <w:rsid w:val="00D175FF"/>
    <w:rsid w:val="00D27424"/>
    <w:rsid w:val="00D30CC0"/>
    <w:rsid w:val="00D41735"/>
    <w:rsid w:val="00D4293C"/>
    <w:rsid w:val="00D43B7F"/>
    <w:rsid w:val="00D83551"/>
    <w:rsid w:val="00DA28F1"/>
    <w:rsid w:val="00DC40D5"/>
    <w:rsid w:val="00DD164A"/>
    <w:rsid w:val="00DD7D2A"/>
    <w:rsid w:val="00DE40CA"/>
    <w:rsid w:val="00E12968"/>
    <w:rsid w:val="00E3072A"/>
    <w:rsid w:val="00E35340"/>
    <w:rsid w:val="00E541F4"/>
    <w:rsid w:val="00E545F1"/>
    <w:rsid w:val="00E9425B"/>
    <w:rsid w:val="00E963AA"/>
    <w:rsid w:val="00EA0745"/>
    <w:rsid w:val="00EA19FE"/>
    <w:rsid w:val="00EA1E4A"/>
    <w:rsid w:val="00EA1F90"/>
    <w:rsid w:val="00EA5293"/>
    <w:rsid w:val="00EB282F"/>
    <w:rsid w:val="00EB4078"/>
    <w:rsid w:val="00ED369D"/>
    <w:rsid w:val="00ED54A1"/>
    <w:rsid w:val="00EE6FB7"/>
    <w:rsid w:val="00EE7CC6"/>
    <w:rsid w:val="00EF38E7"/>
    <w:rsid w:val="00F026A7"/>
    <w:rsid w:val="00F1363D"/>
    <w:rsid w:val="00F14C04"/>
    <w:rsid w:val="00F15A1A"/>
    <w:rsid w:val="00F4177D"/>
    <w:rsid w:val="00F571A2"/>
    <w:rsid w:val="00F62442"/>
    <w:rsid w:val="00F63843"/>
    <w:rsid w:val="00F64E34"/>
    <w:rsid w:val="00F66102"/>
    <w:rsid w:val="00F76DA8"/>
    <w:rsid w:val="00F7784B"/>
    <w:rsid w:val="00F80623"/>
    <w:rsid w:val="00F854C3"/>
    <w:rsid w:val="00FB70DB"/>
    <w:rsid w:val="00FC0A99"/>
    <w:rsid w:val="00FC294B"/>
    <w:rsid w:val="00FC39DE"/>
    <w:rsid w:val="00FD5E17"/>
    <w:rsid w:val="00FF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258589DA"/>
  <w15:chartTrackingRefBased/>
  <w15:docId w15:val="{CCFE777C-8638-4B64-8C13-160C45913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Address and name job title section"/>
    <w:qFormat/>
    <w:rsid w:val="00B36954"/>
    <w:rPr>
      <w:rFonts w:eastAsia="Calibri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192177"/>
    <w:pPr>
      <w:keepNext/>
      <w:keepLines/>
      <w:spacing w:before="240" w:after="240"/>
      <w:outlineLvl w:val="0"/>
    </w:pPr>
    <w:rPr>
      <w:b/>
      <w:bCs/>
      <w:color w:val="0091A5"/>
      <w:sz w:val="36"/>
      <w:szCs w:val="28"/>
    </w:rPr>
  </w:style>
  <w:style w:type="paragraph" w:styleId="Heading2">
    <w:name w:val="heading 2"/>
    <w:basedOn w:val="Normal"/>
    <w:next w:val="BodyText"/>
    <w:link w:val="Heading2Char"/>
    <w:autoRedefine/>
    <w:rsid w:val="00192177"/>
    <w:pPr>
      <w:keepNext/>
      <w:keepLines/>
      <w:spacing w:before="360" w:after="120"/>
      <w:outlineLvl w:val="1"/>
    </w:pPr>
    <w:rPr>
      <w:b/>
      <w:bCs/>
      <w:color w:val="0091A5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rsid w:val="00192177"/>
    <w:pPr>
      <w:keepNext/>
      <w:keepLines/>
      <w:spacing w:before="360" w:after="120"/>
      <w:outlineLvl w:val="2"/>
    </w:pPr>
    <w:rPr>
      <w:b/>
      <w:bCs/>
      <w:color w:val="0091A5"/>
      <w:sz w:val="32"/>
    </w:rPr>
  </w:style>
  <w:style w:type="paragraph" w:styleId="Heading4">
    <w:name w:val="heading 4"/>
    <w:basedOn w:val="Normal"/>
    <w:next w:val="BodyText"/>
    <w:link w:val="Heading4Char"/>
    <w:autoRedefine/>
    <w:rsid w:val="00192177"/>
    <w:pPr>
      <w:keepNext/>
      <w:keepLines/>
      <w:spacing w:before="360" w:after="320"/>
      <w:outlineLvl w:val="3"/>
    </w:pPr>
    <w:rPr>
      <w:b/>
      <w:bCs/>
      <w:iCs/>
      <w:color w:val="0091A5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autoRedefine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192177"/>
    <w:rPr>
      <w:rFonts w:eastAsia="Calibri"/>
      <w:b/>
      <w:bCs/>
      <w:color w:val="0091A5"/>
      <w:sz w:val="36"/>
      <w:szCs w:val="28"/>
    </w:rPr>
  </w:style>
  <w:style w:type="character" w:customStyle="1" w:styleId="Heading2Char">
    <w:name w:val="Heading 2 Char"/>
    <w:link w:val="Heading2"/>
    <w:rsid w:val="00192177"/>
    <w:rPr>
      <w:rFonts w:eastAsia="Calibri"/>
      <w:b/>
      <w:bCs/>
      <w:color w:val="0091A5"/>
      <w:sz w:val="36"/>
      <w:szCs w:val="26"/>
    </w:rPr>
  </w:style>
  <w:style w:type="paragraph" w:customStyle="1" w:styleId="Bullets">
    <w:name w:val="Bullets"/>
    <w:basedOn w:val="Normal"/>
    <w:next w:val="BodyText"/>
    <w:qFormat/>
    <w:rsid w:val="000B1ACE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B36954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B36954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192177"/>
    <w:rPr>
      <w:rFonts w:eastAsia="Calibri"/>
      <w:b/>
      <w:bCs/>
      <w:color w:val="0091A5"/>
      <w:sz w:val="32"/>
      <w:szCs w:val="24"/>
    </w:rPr>
  </w:style>
  <w:style w:type="character" w:customStyle="1" w:styleId="Heading4Char">
    <w:name w:val="Heading 4 Char"/>
    <w:link w:val="Heading4"/>
    <w:rsid w:val="00192177"/>
    <w:rPr>
      <w:rFonts w:eastAsia="Calibri"/>
      <w:b/>
      <w:bCs/>
      <w:iCs/>
      <w:color w:val="0091A5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FC294B"/>
    <w:rPr>
      <w:color w:val="005546"/>
      <w:u w:val="single"/>
    </w:rPr>
  </w:style>
  <w:style w:type="paragraph" w:customStyle="1" w:styleId="Contents">
    <w:name w:val="Contents"/>
    <w:basedOn w:val="TOC1"/>
    <w:semiHidden/>
    <w:qFormat/>
    <w:rsid w:val="00FC294B"/>
    <w:pPr>
      <w:tabs>
        <w:tab w:val="right" w:leader="dot" w:pos="9642"/>
      </w:tabs>
      <w:spacing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autoRedefine/>
    <w:rsid w:val="000B1ACE"/>
    <w:rPr>
      <w:szCs w:val="21"/>
    </w:rPr>
  </w:style>
  <w:style w:type="character" w:customStyle="1" w:styleId="PlainTextChar">
    <w:name w:val="Plain Text Char"/>
    <w:basedOn w:val="DefaultParagraphFont"/>
    <w:link w:val="PlainText"/>
    <w:rsid w:val="000B1ACE"/>
    <w:rPr>
      <w:rFonts w:eastAsia="Calibri"/>
      <w:sz w:val="24"/>
      <w:szCs w:val="21"/>
    </w:rPr>
  </w:style>
  <w:style w:type="paragraph" w:customStyle="1" w:styleId="HeaderTitle">
    <w:name w:val="Header Title"/>
    <w:basedOn w:val="BodyText"/>
    <w:next w:val="BodyText"/>
    <w:link w:val="HeaderTitleChar"/>
    <w:autoRedefine/>
    <w:rsid w:val="00192177"/>
    <w:rPr>
      <w:b/>
      <w:color w:val="0091A5"/>
      <w:sz w:val="40"/>
    </w:rPr>
  </w:style>
  <w:style w:type="character" w:customStyle="1" w:styleId="HeaderTitleChar">
    <w:name w:val="Header Title Char"/>
    <w:basedOn w:val="BodyTextChar"/>
    <w:link w:val="HeaderTitle"/>
    <w:rsid w:val="00192177"/>
    <w:rPr>
      <w:rFonts w:eastAsia="Calibri"/>
      <w:b/>
      <w:color w:val="0091A5"/>
      <w:sz w:val="4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C29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2.jpg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Letter%20-%20template%20v1.dotx" TargetMode="External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REGU-195-6594932</_dlc_DocId>
    <_dlc_DocIdUrl xmlns="9be56660-2c31-41ef-bc00-23e72f632f2a">
      <Url>https://cyfoethnaturiolcymru.sharepoint.com/teams/Regulatory/Permitting/_layouts/15/DocIdRedir.aspx?ID=REGU-195-6594932</Url>
      <Description>REGU-195-6594932</Description>
    </_dlc_DocIdUrl>
    <Document_x0020_Date xmlns="859f7ad6-93f6-4205-b62b-a17f28acbbac">2025-01-16T00:00:00+00:00</Document_x0020_Date>
    <Addressee xmlns="859f7ad6-93f6-4205-b62b-a17f28acbbac">Frongoch Lead Mine, Frongoch, Trisant, Aberystwyth, SY23 4RL</Addressee>
    <Site_x0020_Name xmlns="859f7ad6-93f6-4205-b62b-a17f28acbbac">Mark Skitt Frongoch ELV</Site_x0020_Name>
    <Internal_x002f_External xmlns="859f7ad6-93f6-4205-b62b-a17f28acbbac">Outgoing document</Internal_x002f_External>
    <Post_x0020_code xmlns="859f7ad6-93f6-4205-b62b-a17f28acbbac">SY23 4RL</Post_x0020_code>
    <TaxCatchAll xmlns="859f7ad6-93f6-4205-b62b-a17f28acbbac" xsi:nil="true"/>
    <Document_x0020_Type xmlns="859f7ad6-93f6-4205-b62b-a17f28acbbac">Letter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Process_x0020_Type xmlns="859f7ad6-93f6-4205-b62b-a17f28acbbac">Enforcement</Process_x0020_Type>
    <License_x002f_Activity_x0020_Type xmlns="859f7ad6-93f6-4205-b62b-a17f28acbbac">1. EPR Waste Facility</License_x002f_Activity_x0020_Type>
    <Surrendered_x002f_Expired xmlns="859f7ad6-93f6-4205-b62b-a17f28acbbac" xsi:nil="true"/>
    <Facility_x0020_Address xmlns="859f7ad6-93f6-4205-b62b-a17f28acbbac">Frongoch, Trisant, Aberystwyth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Enforcement action</Environment_x0020_Sub_x0020_Folder>
    <Customer_x0020_Name xmlns="859f7ad6-93f6-4205-b62b-a17f28acbbac">Mr Mark Skitt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6" ma:contentTypeDescription="Permitting &amp; Compliance Word Document" ma:contentTypeScope="" ma:versionID="1e673f20d9cde49156e0d50a79fcdd3f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2cd212851645c046f44ec5cddfbb648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595D439-0C9C-46B3-8383-AE0243E9753B}"/>
</file>

<file path=customXml/itemProps2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  <ds:schemaRef ds:uri="859f7ad6-93f6-4205-b62b-a17f28acbbac"/>
  </ds:schemaRefs>
</ds:datastoreItem>
</file>

<file path=customXml/itemProps3.xml><?xml version="1.0" encoding="utf-8"?>
<ds:datastoreItem xmlns:ds="http://schemas.openxmlformats.org/officeDocument/2006/customXml" ds:itemID="{69BC00D1-6DB7-4E57-80E6-C0480F1DD46B}"/>
</file>

<file path=customXml/itemProps4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512CFCE-9D3A-4DFC-96DD-BBD7F1720F73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63898791-93C0-444A-8A3B-90C37BA8610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Letter%20-%20template%20v1</Template>
  <TotalTime>0</TotalTime>
  <Pages>2</Pages>
  <Words>209</Words>
  <Characters>1128</Characters>
  <Application>Microsoft Office Word</Application>
  <DocSecurity>0</DocSecurity>
  <Lines>45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Cover letter for Reg 36 notice requiring appointment of Techncially Competent Person</dc:title>
  <dc:subject/>
  <dc:creator>Malcolm.Dines</dc:creator>
  <cp:keywords/>
  <cp:lastModifiedBy>Dines, Malcolm</cp:lastModifiedBy>
  <cp:revision>40</cp:revision>
  <cp:lastPrinted>2023-08-23T15:07:00Z</cp:lastPrinted>
  <dcterms:created xsi:type="dcterms:W3CDTF">2025-01-16T10:50:00Z</dcterms:created>
  <dcterms:modified xsi:type="dcterms:W3CDTF">2025-12-16T12:35:00Z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MANA-1480-19</vt:lpwstr>
  </property>
  <property fmtid="{D5CDD505-2E9C-101B-9397-08002B2CF9AE}" pid="4" name="_dlc_DocIdItemGuid">
    <vt:lpwstr>c92569ed-a077-492e-a6a0-d5203dd3d7a4</vt:lpwstr>
  </property>
  <property fmtid="{D5CDD505-2E9C-101B-9397-08002B2CF9AE}" pid="5" name="_dlc_DocIdUrl">
    <vt:lpwstr>https://cyfoethnaturiolcymru.sharepoint.com/teams/manbus/hsw/ag/_layouts/15/DocIdRedir.aspx?ID=MANA-1480-19, MANA-1480-19</vt:lpwstr>
  </property>
  <property fmtid="{D5CDD505-2E9C-101B-9397-08002B2CF9AE}" pid="6" name="ContentTypeId">
    <vt:lpwstr>0x01010067EB80C5FE939D4A9B3D8BA62129B7F5010200D03DC62798FD7C43A420D691A82D8B4E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9" name="BCC">
    <vt:lpwstr/>
  </property>
  <property fmtid="{D5CDD505-2E9C-101B-9397-08002B2CF9AE}" pid="10" name="CC">
    <vt:lpwstr/>
  </property>
  <property fmtid="{D5CDD505-2E9C-101B-9397-08002B2CF9AE}" pid="11" name="To">
    <vt:lpwstr/>
  </property>
  <property fmtid="{D5CDD505-2E9C-101B-9397-08002B2CF9AE}" pid="12" name="MediaServiceImageTags">
    <vt:lpwstr/>
  </property>
</Properties>
</file>