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1AE5CC17" w14:textId="5E6AEB94" w:rsidR="00336A08" w:rsidRPr="0090178D" w:rsidRDefault="00336A08" w:rsidP="00336A08">
      <w:pPr>
        <w:pStyle w:val="Bullets"/>
        <w:numPr>
          <w:ilvl w:val="0"/>
          <w:numId w:val="1"/>
        </w:numPr>
        <w:rPr>
          <w:sz w:val="22"/>
          <w:szCs w:val="22"/>
        </w:rPr>
      </w:pPr>
      <w:r w:rsidRPr="0090178D">
        <w:rPr>
          <w:sz w:val="22"/>
          <w:szCs w:val="22"/>
        </w:rPr>
        <w:t xml:space="preserve">The completed application form must be accompanied by a location plan and, where appropriate, descriptive drawing(s) and any supporting environmental assessments. </w:t>
      </w:r>
    </w:p>
    <w:p w14:paraId="147DCA43" w14:textId="77777777" w:rsidR="00336A08" w:rsidRPr="0090178D" w:rsidRDefault="00336A08" w:rsidP="00336A08">
      <w:pPr>
        <w:pStyle w:val="Bullets"/>
        <w:numPr>
          <w:ilvl w:val="0"/>
          <w:numId w:val="0"/>
        </w:numPr>
        <w:ind w:left="720"/>
        <w:rPr>
          <w:sz w:val="22"/>
          <w:szCs w:val="22"/>
        </w:rPr>
      </w:pPr>
    </w:p>
    <w:p w14:paraId="7CD34CD8" w14:textId="77777777" w:rsidR="00336A08" w:rsidRPr="0090178D" w:rsidRDefault="00336A08" w:rsidP="00336A08">
      <w:pPr>
        <w:pStyle w:val="Bullets"/>
        <w:numPr>
          <w:ilvl w:val="0"/>
          <w:numId w:val="1"/>
        </w:numPr>
        <w:rPr>
          <w:sz w:val="22"/>
          <w:szCs w:val="22"/>
        </w:rPr>
      </w:pPr>
      <w:r w:rsidRPr="0090178D">
        <w:rPr>
          <w:sz w:val="22"/>
          <w:szCs w:val="22"/>
        </w:rPr>
        <w:t>Please submit applications to the</w:t>
      </w:r>
      <w:r w:rsidRPr="0090178D">
        <w:rPr>
          <w:b/>
          <w:sz w:val="22"/>
          <w:szCs w:val="22"/>
        </w:rPr>
        <w:t xml:space="preserve"> Permit Receipt Centre </w:t>
      </w:r>
      <w:r w:rsidRPr="0090178D">
        <w:rPr>
          <w:sz w:val="22"/>
          <w:szCs w:val="22"/>
        </w:rPr>
        <w:t>via the details at the top of this form. For applications larger than 20MB, we would advise that you contact us to determine the most appropriate method for submitting your application.</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be considered to be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BACS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5718971" w14:textId="77777777" w:rsidR="009A1E19" w:rsidRDefault="009A1E19" w:rsidP="00CE50BB">
      <w:pPr>
        <w:ind w:firstLine="360"/>
        <w:rPr>
          <w:color w:val="000000"/>
          <w:sz w:val="22"/>
        </w:rPr>
      </w:pPr>
    </w:p>
    <w:p w14:paraId="0341155E" w14:textId="04337739"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lastRenderedPageBreak/>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application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0315E3FD" w14:textId="57967B59" w:rsidR="004575BF" w:rsidRPr="00336A08" w:rsidRDefault="004575BF" w:rsidP="00336A08">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7B4A5A08" w14:textId="77777777" w:rsidR="00336A08" w:rsidRPr="00336A08" w:rsidRDefault="00336A08" w:rsidP="00336A08">
      <w:pPr>
        <w:pStyle w:val="Bullets"/>
        <w:numPr>
          <w:ilvl w:val="0"/>
          <w:numId w:val="0"/>
        </w:numPr>
        <w:ind w:left="851"/>
        <w:rPr>
          <w:sz w:val="22"/>
          <w:szCs w:val="22"/>
        </w:rPr>
      </w:pPr>
    </w:p>
    <w:p w14:paraId="79D81AD4" w14:textId="77777777" w:rsidR="004575BF" w:rsidRPr="00B44F4F" w:rsidRDefault="004575BF" w:rsidP="004575BF">
      <w:pPr>
        <w:pStyle w:val="Bullets"/>
        <w:ind w:left="709" w:hanging="283"/>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5FDB14BB" w14:textId="77777777" w:rsidR="00336A08" w:rsidRDefault="00336A08" w:rsidP="00B9543A">
      <w:pPr>
        <w:spacing w:after="0" w:line="240" w:lineRule="auto"/>
        <w:ind w:firstLine="426"/>
        <w:rPr>
          <w:b/>
          <w:bCs/>
          <w:color w:val="0091A5"/>
          <w:lang w:eastAsia="en-GB"/>
        </w:rPr>
      </w:pPr>
    </w:p>
    <w:p w14:paraId="7A53CD06" w14:textId="77777777" w:rsidR="00336A08" w:rsidRDefault="00336A08" w:rsidP="00B9543A">
      <w:pPr>
        <w:spacing w:after="0" w:line="240" w:lineRule="auto"/>
        <w:ind w:firstLine="426"/>
        <w:rPr>
          <w:b/>
          <w:bCs/>
          <w:color w:val="0091A5"/>
          <w:lang w:eastAsia="en-GB"/>
        </w:rPr>
      </w:pPr>
    </w:p>
    <w:p w14:paraId="5D1D7C96" w14:textId="77777777" w:rsidR="00336A08" w:rsidRDefault="00336A08" w:rsidP="00B9543A">
      <w:pPr>
        <w:spacing w:after="0" w:line="240" w:lineRule="auto"/>
        <w:ind w:firstLine="426"/>
        <w:rPr>
          <w:b/>
          <w:bCs/>
          <w:color w:val="0091A5"/>
          <w:lang w:eastAsia="en-GB"/>
        </w:rPr>
      </w:pPr>
    </w:p>
    <w:p w14:paraId="1E46BE72" w14:textId="77777777" w:rsidR="00336A08" w:rsidRDefault="00336A08" w:rsidP="00B9543A">
      <w:pPr>
        <w:spacing w:after="0" w:line="240" w:lineRule="auto"/>
        <w:ind w:firstLine="426"/>
        <w:rPr>
          <w:b/>
          <w:bCs/>
          <w:color w:val="0091A5"/>
          <w:lang w:eastAsia="en-GB"/>
        </w:rPr>
      </w:pPr>
    </w:p>
    <w:p w14:paraId="22AA10B1" w14:textId="77777777" w:rsidR="00336A08" w:rsidRDefault="00336A08" w:rsidP="00B9543A">
      <w:pPr>
        <w:spacing w:after="0" w:line="240" w:lineRule="auto"/>
        <w:ind w:firstLine="426"/>
        <w:rPr>
          <w:b/>
          <w:bCs/>
          <w:color w:val="0091A5"/>
          <w:lang w:eastAsia="en-GB"/>
        </w:rPr>
      </w:pPr>
    </w:p>
    <w:p w14:paraId="02FFC8E5" w14:textId="77777777" w:rsidR="00336A08" w:rsidRDefault="00336A08"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5568A1E2"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Please ensure that you have included all the necessary information before you submit you</w:t>
      </w:r>
      <w:r w:rsidR="00F81E44">
        <w:rPr>
          <w:color w:val="000000"/>
          <w:sz w:val="22"/>
          <w:lang w:eastAsia="en-GB"/>
        </w:rPr>
        <w:t>r</w:t>
      </w:r>
      <w:r w:rsidRPr="003D4656">
        <w:rPr>
          <w:color w:val="000000"/>
          <w:sz w:val="22"/>
          <w:lang w:eastAsia="en-GB"/>
        </w:rPr>
        <w:t xml:space="preserve">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77777777" w:rsidR="004575BF" w:rsidRPr="003D4656" w:rsidRDefault="004575BF" w:rsidP="004575BF">
            <w:pPr>
              <w:rPr>
                <w:color w:val="000000"/>
              </w:rPr>
            </w:pP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77777777" w:rsidR="004575BF" w:rsidRPr="003D4656" w:rsidRDefault="004575BF" w:rsidP="004575BF">
            <w:pPr>
              <w:rPr>
                <w:color w:val="000000"/>
              </w:rPr>
            </w:pP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77777777" w:rsidR="004575BF" w:rsidRPr="003D4656" w:rsidRDefault="004575BF" w:rsidP="004575BF">
            <w:pPr>
              <w:rPr>
                <w:color w:val="000000"/>
              </w:rPr>
            </w:pP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77777777" w:rsidR="004575BF" w:rsidRPr="003D4656" w:rsidRDefault="004575BF" w:rsidP="004575BF">
            <w:pPr>
              <w:rPr>
                <w:color w:val="000000"/>
              </w:rPr>
            </w:pP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77777777" w:rsidR="004575BF" w:rsidRPr="003D4656" w:rsidRDefault="004575BF" w:rsidP="004575BF">
            <w:pPr>
              <w:rPr>
                <w:color w:val="000000"/>
              </w:rPr>
            </w:pP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77777777" w:rsidR="004575BF" w:rsidRPr="003D4656" w:rsidRDefault="004575BF" w:rsidP="004575BF">
            <w:pPr>
              <w:rPr>
                <w:color w:val="000000"/>
              </w:rPr>
            </w:pP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77777777" w:rsidR="004575BF" w:rsidRPr="003D4656" w:rsidRDefault="004575BF" w:rsidP="004575BF">
            <w:pPr>
              <w:rPr>
                <w:color w:val="000000"/>
              </w:rPr>
            </w:pP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77777777" w:rsidR="004575BF" w:rsidRPr="003D4656" w:rsidRDefault="004575BF" w:rsidP="004575BF">
            <w:pPr>
              <w:rPr>
                <w:color w:val="000000"/>
              </w:rPr>
            </w:pPr>
          </w:p>
        </w:tc>
      </w:tr>
      <w:tr w:rsidR="004575BF" w:rsidRPr="003D4656" w14:paraId="5E63D03E" w14:textId="77777777" w:rsidTr="00B9543A">
        <w:trPr>
          <w:trHeight w:hRule="exact" w:val="284"/>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77777777" w:rsidR="004575BF" w:rsidRPr="003D4656" w:rsidRDefault="004575BF" w:rsidP="004575BF">
            <w:pPr>
              <w:rPr>
                <w:color w:val="000000"/>
              </w:rPr>
            </w:pP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Default="004575BF" w:rsidP="00B9543A">
      <w:pPr>
        <w:spacing w:after="0" w:line="240" w:lineRule="auto"/>
        <w:rPr>
          <w:sz w:val="22"/>
        </w:rPr>
      </w:pPr>
    </w:p>
    <w:p w14:paraId="61545684" w14:textId="77777777" w:rsidR="00336A08" w:rsidRDefault="00336A08" w:rsidP="00B9543A">
      <w:pPr>
        <w:spacing w:after="0" w:line="240" w:lineRule="auto"/>
        <w:rPr>
          <w:sz w:val="22"/>
        </w:rPr>
      </w:pPr>
    </w:p>
    <w:p w14:paraId="28140FBD" w14:textId="77777777" w:rsidR="00336A08" w:rsidRDefault="00336A08" w:rsidP="00B9543A">
      <w:pPr>
        <w:spacing w:after="0" w:line="240" w:lineRule="auto"/>
        <w:rPr>
          <w:sz w:val="22"/>
        </w:rPr>
      </w:pPr>
    </w:p>
    <w:p w14:paraId="08737C99" w14:textId="77777777" w:rsidR="00336A08" w:rsidRDefault="00336A08" w:rsidP="00B9543A">
      <w:pPr>
        <w:spacing w:after="0" w:line="240" w:lineRule="auto"/>
        <w:rPr>
          <w:sz w:val="22"/>
        </w:rPr>
      </w:pPr>
    </w:p>
    <w:p w14:paraId="284D3F13" w14:textId="77777777" w:rsidR="00336A08" w:rsidRDefault="00336A08" w:rsidP="00B9543A">
      <w:pPr>
        <w:spacing w:after="0" w:line="240" w:lineRule="auto"/>
        <w:rPr>
          <w:sz w:val="22"/>
        </w:rPr>
      </w:pPr>
    </w:p>
    <w:p w14:paraId="6DF1940B" w14:textId="77777777" w:rsidR="00336A08" w:rsidRDefault="00336A08" w:rsidP="00B9543A">
      <w:pPr>
        <w:spacing w:after="0" w:line="240" w:lineRule="auto"/>
        <w:rPr>
          <w:sz w:val="22"/>
        </w:rPr>
      </w:pPr>
    </w:p>
    <w:p w14:paraId="3221D920" w14:textId="77777777" w:rsidR="00336A08" w:rsidRDefault="00336A08" w:rsidP="00B9543A">
      <w:pPr>
        <w:spacing w:after="0" w:line="240" w:lineRule="auto"/>
        <w:rPr>
          <w:sz w:val="22"/>
        </w:rPr>
      </w:pPr>
    </w:p>
    <w:p w14:paraId="4B45AE25" w14:textId="77777777" w:rsidR="00336A08" w:rsidRDefault="00336A08" w:rsidP="00B9543A">
      <w:pPr>
        <w:spacing w:after="0" w:line="240" w:lineRule="auto"/>
        <w:rPr>
          <w:sz w:val="22"/>
        </w:rPr>
      </w:pPr>
    </w:p>
    <w:p w14:paraId="0B8ACCD4" w14:textId="77777777" w:rsidR="00336A08" w:rsidRPr="00D6760D" w:rsidRDefault="00336A08"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lastRenderedPageBreak/>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449763AB" w:rsidR="0064147C" w:rsidRPr="00097CD3" w:rsidRDefault="00EF293B" w:rsidP="00215B5C">
                            <w:pPr>
                              <w:tabs>
                                <w:tab w:val="left" w:pos="-142"/>
                                <w:tab w:val="left" w:pos="426"/>
                              </w:tabs>
                              <w:rPr>
                                <w:sz w:val="22"/>
                              </w:rPr>
                            </w:pPr>
                            <w:r w:rsidRPr="00EF293B">
                              <w:rPr>
                                <w:sz w:val="22"/>
                              </w:rPr>
                              <w:t>Aberystwyth Marina - Maintenance Dredging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">
                <v:textbox>
                  <w:txbxContent>
                    <w:p w14:paraId="4EA2B029" w14:textId="449763AB" w:rsidR="0064147C" w:rsidRPr="00097CD3" w:rsidRDefault="00EF293B" w:rsidP="00215B5C">
                      <w:pPr>
                        <w:tabs>
                          <w:tab w:val="left" w:pos="-142"/>
                          <w:tab w:val="left" w:pos="426"/>
                        </w:tabs>
                        <w:rPr>
                          <w:sz w:val="22"/>
                        </w:rPr>
                      </w:pPr>
                      <w:r w:rsidRPr="00EF293B">
                        <w:rPr>
                          <w:sz w:val="22"/>
                        </w:rPr>
                        <w:t>Aberystwyth Marina - Maintenance Dredging</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53361E50">
                <wp:simplePos x="0" y="0"/>
                <wp:positionH relativeFrom="column">
                  <wp:posOffset>297815</wp:posOffset>
                </wp:positionH>
                <wp:positionV relativeFrom="paragraph">
                  <wp:posOffset>55245</wp:posOffset>
                </wp:positionV>
                <wp:extent cx="6192520" cy="1797050"/>
                <wp:effectExtent l="0" t="0" r="17780" b="1270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797050"/>
                        </a:xfrm>
                        <a:prstGeom prst="rect">
                          <a:avLst/>
                        </a:prstGeom>
                        <a:solidFill>
                          <a:srgbClr val="FFFFFF"/>
                        </a:solidFill>
                        <a:ln w="9525">
                          <a:solidFill>
                            <a:srgbClr val="000000"/>
                          </a:solidFill>
                          <a:miter lim="800000"/>
                          <a:headEnd/>
                          <a:tailEnd/>
                        </a:ln>
                      </wps:spPr>
                      <wps:txbx>
                        <w:txbxContent>
                          <w:p w14:paraId="6E32BFA9" w14:textId="0BC37041" w:rsidR="0064147C" w:rsidRPr="00097CD3" w:rsidRDefault="006B3ABC" w:rsidP="00215B5C">
                            <w:pPr>
                              <w:textboxTightWrap w:val="allLines"/>
                              <w:rPr>
                                <w:sz w:val="22"/>
                              </w:rPr>
                            </w:pPr>
                            <w:r w:rsidRPr="006B3ABC">
                              <w:rPr>
                                <w:sz w:val="22"/>
                              </w:rPr>
                              <w:t xml:space="preserve">Western Marinas Dredging Ltd (WMDL) are proposing to undertake </w:t>
                            </w:r>
                            <w:r>
                              <w:rPr>
                                <w:sz w:val="22"/>
                              </w:rPr>
                              <w:t xml:space="preserve">annual </w:t>
                            </w:r>
                            <w:r w:rsidRPr="006B3ABC">
                              <w:rPr>
                                <w:sz w:val="22"/>
                              </w:rPr>
                              <w:t xml:space="preserve">maintenance dredging </w:t>
                            </w:r>
                            <w:r>
                              <w:rPr>
                                <w:sz w:val="22"/>
                              </w:rPr>
                              <w:t xml:space="preserve">campaigns </w:t>
                            </w:r>
                            <w:r w:rsidRPr="006B3ABC">
                              <w:rPr>
                                <w:sz w:val="22"/>
                              </w:rPr>
                              <w:t>at Aberystwyth Marina to restore the required water depths</w:t>
                            </w:r>
                            <w:r w:rsidR="00713D3A">
                              <w:rPr>
                                <w:sz w:val="22"/>
                              </w:rPr>
                              <w:t xml:space="preserve"> to -1.7mCD (excluding a dredge tolerance of 0.3m)</w:t>
                            </w:r>
                            <w:r w:rsidRPr="006B3ABC">
                              <w:rPr>
                                <w:sz w:val="22"/>
                              </w:rPr>
                              <w:t xml:space="preserve">. </w:t>
                            </w:r>
                            <w:r w:rsidR="00713D3A">
                              <w:rPr>
                                <w:sz w:val="22"/>
                              </w:rPr>
                              <w:t>Each m</w:t>
                            </w:r>
                            <w:r w:rsidRPr="006B3ABC">
                              <w:rPr>
                                <w:sz w:val="22"/>
                              </w:rPr>
                              <w:t xml:space="preserve">aintenance dredging </w:t>
                            </w:r>
                            <w:r w:rsidR="00713D3A">
                              <w:rPr>
                                <w:sz w:val="22"/>
                              </w:rPr>
                              <w:t xml:space="preserve">campaign </w:t>
                            </w:r>
                            <w:r w:rsidRPr="006B3ABC">
                              <w:rPr>
                                <w:sz w:val="22"/>
                              </w:rPr>
                              <w:t xml:space="preserve">will remove </w:t>
                            </w:r>
                            <w:r w:rsidR="00713D3A">
                              <w:rPr>
                                <w:sz w:val="22"/>
                              </w:rPr>
                              <w:t>up to 32,000m</w:t>
                            </w:r>
                            <w:r w:rsidR="00713D3A" w:rsidRPr="00713D3A">
                              <w:rPr>
                                <w:sz w:val="22"/>
                                <w:vertAlign w:val="superscript"/>
                              </w:rPr>
                              <w:t>3</w:t>
                            </w:r>
                            <w:r w:rsidR="00713D3A">
                              <w:rPr>
                                <w:sz w:val="22"/>
                              </w:rPr>
                              <w:t xml:space="preserve"> / 48,000 tonnes of </w:t>
                            </w:r>
                            <w:r w:rsidRPr="006B3ABC">
                              <w:rPr>
                                <w:sz w:val="22"/>
                              </w:rPr>
                              <w:t>sediment from the marina by using water injection dredging (WID) to relocate the sediment into the downstream reaches of the estuaries of Afon Rheidol and Afon Ystwyth and, potentially, into the coastal waters of Cardigan Bay. By taking this approach to the maintenance dredging, the sediment will be retained within the same sediment cell from where it originated, which is the generally preferred dredged material management option set out in the Welsh National Marine Plan (Welsh Government,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5pt;margin-top:4.35pt;width:487.6pt;height:141.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">
                <v:textbox>
                  <w:txbxContent>
                    <w:p w14:paraId="6E32BFA9" w14:textId="0BC37041" w:rsidR="0064147C" w:rsidRPr="00097CD3" w:rsidRDefault="006B3ABC" w:rsidP="00215B5C">
                      <w:pPr>
                        <w:textboxTightWrap w:val="allLines"/>
                        <w:rPr>
                          <w:sz w:val="22"/>
                        </w:rPr>
                      </w:pPr>
                      <w:r w:rsidRPr="006B3ABC">
                        <w:rPr>
                          <w:sz w:val="22"/>
                        </w:rPr>
                        <w:t xml:space="preserve">Western Marinas Dredging Ltd (WMDL) are proposing to undertake </w:t>
                      </w:r>
                      <w:r>
                        <w:rPr>
                          <w:sz w:val="22"/>
                        </w:rPr>
                        <w:t xml:space="preserve">annual </w:t>
                      </w:r>
                      <w:r w:rsidRPr="006B3ABC">
                        <w:rPr>
                          <w:sz w:val="22"/>
                        </w:rPr>
                        <w:t xml:space="preserve">maintenance dredging </w:t>
                      </w:r>
                      <w:r>
                        <w:rPr>
                          <w:sz w:val="22"/>
                        </w:rPr>
                        <w:t xml:space="preserve">campaigns </w:t>
                      </w:r>
                      <w:r w:rsidRPr="006B3ABC">
                        <w:rPr>
                          <w:sz w:val="22"/>
                        </w:rPr>
                        <w:t>at Aberystwyth Marina to restore the required water depths</w:t>
                      </w:r>
                      <w:r w:rsidR="00713D3A">
                        <w:rPr>
                          <w:sz w:val="22"/>
                        </w:rPr>
                        <w:t xml:space="preserve"> to -1.7mCD (excluding a dredge tolerance of 0.3m)</w:t>
                      </w:r>
                      <w:r w:rsidRPr="006B3ABC">
                        <w:rPr>
                          <w:sz w:val="22"/>
                        </w:rPr>
                        <w:t xml:space="preserve">. </w:t>
                      </w:r>
                      <w:r w:rsidR="00713D3A">
                        <w:rPr>
                          <w:sz w:val="22"/>
                        </w:rPr>
                        <w:t>Each m</w:t>
                      </w:r>
                      <w:r w:rsidRPr="006B3ABC">
                        <w:rPr>
                          <w:sz w:val="22"/>
                        </w:rPr>
                        <w:t xml:space="preserve">aintenance dredging </w:t>
                      </w:r>
                      <w:r w:rsidR="00713D3A">
                        <w:rPr>
                          <w:sz w:val="22"/>
                        </w:rPr>
                        <w:t xml:space="preserve">campaign </w:t>
                      </w:r>
                      <w:r w:rsidRPr="006B3ABC">
                        <w:rPr>
                          <w:sz w:val="22"/>
                        </w:rPr>
                        <w:t xml:space="preserve">will remove </w:t>
                      </w:r>
                      <w:r w:rsidR="00713D3A">
                        <w:rPr>
                          <w:sz w:val="22"/>
                        </w:rPr>
                        <w:t>up to 32,000m</w:t>
                      </w:r>
                      <w:r w:rsidR="00713D3A" w:rsidRPr="00713D3A">
                        <w:rPr>
                          <w:sz w:val="22"/>
                          <w:vertAlign w:val="superscript"/>
                        </w:rPr>
                        <w:t>3</w:t>
                      </w:r>
                      <w:r w:rsidR="00713D3A">
                        <w:rPr>
                          <w:sz w:val="22"/>
                        </w:rPr>
                        <w:t xml:space="preserve"> / 48,000 tonnes of </w:t>
                      </w:r>
                      <w:r w:rsidRPr="006B3ABC">
                        <w:rPr>
                          <w:sz w:val="22"/>
                        </w:rPr>
                        <w:t>sediment from the marina by using water injection dredging (WID) to relocate the sediment into the downstream reaches of the estuaries of Afon Rheidol and Afon Ystwyth and, potentially, into the coastal waters of Cardigan Bay. By taking this approach to the maintenance dredging, the sediment will be retained within the same sediment cell from where it originated, which is the generally preferred dredged material management option set out in the Welsh National Marine Plan (Welsh Government, 2019).</w:t>
                      </w: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3A5369F4" w14:textId="77777777" w:rsidR="006B3ABC" w:rsidRDefault="006B3ABC" w:rsidP="00215B5C">
      <w:pPr>
        <w:pStyle w:val="ListParagraph"/>
        <w:tabs>
          <w:tab w:val="left" w:pos="993"/>
        </w:tabs>
        <w:spacing w:line="200" w:lineRule="atLeast"/>
        <w:ind w:left="993" w:hanging="567"/>
        <w:rPr>
          <w:sz w:val="22"/>
        </w:rPr>
      </w:pPr>
    </w:p>
    <w:p w14:paraId="770C8BE9" w14:textId="77777777" w:rsidR="006B3ABC" w:rsidRPr="006B3ABC" w:rsidRDefault="006B3ABC" w:rsidP="006B3ABC">
      <w:pPr>
        <w:tabs>
          <w:tab w:val="left" w:pos="993"/>
        </w:tabs>
        <w:spacing w:line="200" w:lineRule="atLeast"/>
        <w:rPr>
          <w:sz w:val="22"/>
        </w:rPr>
      </w:pPr>
    </w:p>
    <w:p w14:paraId="1114587F" w14:textId="77777777" w:rsidR="00713D3A" w:rsidRDefault="00713D3A" w:rsidP="00215B5C">
      <w:pPr>
        <w:pStyle w:val="ListParagraph"/>
        <w:tabs>
          <w:tab w:val="left" w:pos="993"/>
        </w:tabs>
        <w:spacing w:line="200" w:lineRule="atLeast"/>
        <w:ind w:left="993" w:hanging="567"/>
        <w:rPr>
          <w:sz w:val="22"/>
        </w:rPr>
      </w:pPr>
    </w:p>
    <w:p w14:paraId="280E1E80" w14:textId="5BDEE56C"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6E12B56E" w:rsidR="0064147C" w:rsidRDefault="009D2632" w:rsidP="00215B5C">
                            <w:r>
                              <w:t>£30,000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">
                <v:textbox>
                  <w:txbxContent>
                    <w:p w14:paraId="26F1F542" w14:textId="6E12B56E" w:rsidR="0064147C" w:rsidRDefault="009D2632" w:rsidP="00215B5C">
                      <w:r>
                        <w:t>£30,000</w:t>
                      </w:r>
                    </w:p>
                  </w:txbxContent>
                </v:textbox>
              </v:shape>
            </w:pict>
          </mc:Fallback>
        </mc:AlternateContent>
      </w:r>
      <w:r w:rsidR="00215B5C">
        <w:rPr>
          <w:sz w:val="22"/>
        </w:rPr>
        <w:t xml:space="preserve">1(c). </w:t>
      </w:r>
      <w:r w:rsidR="00215B5C">
        <w:rPr>
          <w:sz w:val="22"/>
        </w:rPr>
        <w:tab/>
        <w:t>Please provide an estimated gross cost of the project (Inc. materials and labour) for works that fall below/seaward of Mean High Water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7ED76438" w:rsidR="0064147C" w:rsidRPr="00EF293B" w:rsidRDefault="00EF293B">
                            <w:pPr>
                              <w:rPr>
                                <w:b/>
                                <w:bCs/>
                              </w:rPr>
                            </w:pPr>
                            <w:r w:rsidRPr="00EF293B">
                              <w:rPr>
                                <w:b/>
                                <w:bCs/>
                              </w:rPr>
                              <w:sym w:font="Wingdings 2" w:char="F05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" fillcolor="white [3201]" strokeweight=".5pt">
                <v:textbox>
                  <w:txbxContent>
                    <w:p w14:paraId="50F2E525" w14:textId="7ED76438" w:rsidR="0064147C" w:rsidRPr="00EF293B" w:rsidRDefault="00EF293B">
                      <w:pPr>
                        <w:rPr>
                          <w:b/>
                          <w:bCs/>
                        </w:rPr>
                      </w:pPr>
                      <w:r w:rsidRPr="00EF293B">
                        <w:rPr>
                          <w:b/>
                          <w:bCs/>
                        </w:rPr>
                        <w:sym w:font="Wingdings 2" w:char="F050"/>
                      </w:r>
                    </w:p>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77777777" w:rsidR="0064147C" w:rsidRDefault="006414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" fillcolor="white [3201]" strokeweight=".5pt">
                <v:textbox>
                  <w:txbxContent>
                    <w:p w14:paraId="67CA827E" w14:textId="77777777" w:rsidR="0064147C" w:rsidRDefault="0064147C"/>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43A6F404" w:rsidR="0064147C" w:rsidRDefault="0094085A" w:rsidP="00215B5C">
                            <w:r>
                              <w:t>4</w:t>
                            </w:r>
                            <w:r w:rsidR="00644406">
                              <w:t>8</w:t>
                            </w:r>
                            <w:r>
                              <w:t>,000 tonnes per annum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">
                <v:textbox>
                  <w:txbxContent>
                    <w:p w14:paraId="2A786D6C" w14:textId="43A6F404" w:rsidR="0064147C" w:rsidRDefault="0094085A" w:rsidP="00215B5C">
                      <w:r>
                        <w:t>4</w:t>
                      </w:r>
                      <w:r w:rsidR="00644406">
                        <w:t>8</w:t>
                      </w:r>
                      <w:r>
                        <w:t>,000 tonnes per annum</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7BB7FBA8" w:rsidR="0064147C" w:rsidRPr="00097CD3" w:rsidRDefault="0094085A" w:rsidP="00215B5C">
                            <w:pPr>
                              <w:rPr>
                                <w:sz w:val="22"/>
                              </w:rPr>
                            </w:pPr>
                            <w:r>
                              <w:rPr>
                                <w:sz w:val="22"/>
                              </w:rPr>
                              <w:t>Matt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8wGwIAADI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">
                <v:textbox>
                  <w:txbxContent>
                    <w:p w14:paraId="56B972EE" w14:textId="7BB7FBA8" w:rsidR="0064147C" w:rsidRPr="00097CD3" w:rsidRDefault="0094085A" w:rsidP="00215B5C">
                      <w:pPr>
                        <w:rPr>
                          <w:sz w:val="22"/>
                        </w:rPr>
                      </w:pPr>
                      <w:r>
                        <w:rPr>
                          <w:sz w:val="22"/>
                        </w:rPr>
                        <w:t>Matt</w:t>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46BDAA60" w:rsidR="0064147C" w:rsidRPr="00097CD3" w:rsidRDefault="0094085A" w:rsidP="00215B5C">
                            <w:pPr>
                              <w:rPr>
                                <w:sz w:val="22"/>
                              </w:rPr>
                            </w:pPr>
                            <w:r>
                              <w:rPr>
                                <w:sz w:val="22"/>
                              </w:rPr>
                              <w:t>Dann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">
                <v:textbox>
                  <w:txbxContent>
                    <w:p w14:paraId="3D937777" w14:textId="46BDAA60" w:rsidR="0064147C" w:rsidRPr="00097CD3" w:rsidRDefault="0094085A" w:rsidP="00215B5C">
                      <w:pPr>
                        <w:rPr>
                          <w:sz w:val="22"/>
                        </w:rPr>
                      </w:pPr>
                      <w:r>
                        <w:rPr>
                          <w:sz w:val="22"/>
                        </w:rPr>
                        <w:t>Dann</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22DFAE8D" w:rsidR="0064147C" w:rsidRPr="00097CD3" w:rsidRDefault="0094085A" w:rsidP="00215B5C">
                            <w:pPr>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mFFGwIAADE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">
                <v:textbox>
                  <w:txbxContent>
                    <w:p w14:paraId="02CCF1FC" w14:textId="22DFAE8D" w:rsidR="0064147C" w:rsidRPr="00097CD3" w:rsidRDefault="0094085A" w:rsidP="00215B5C">
                      <w:pPr>
                        <w:rPr>
                          <w:sz w:val="22"/>
                        </w:rPr>
                      </w:pPr>
                      <w:r>
                        <w:rPr>
                          <w:sz w:val="22"/>
                        </w:rPr>
                        <w:t>Mr</w:t>
                      </w:r>
                    </w:p>
                  </w:txbxContent>
                </v:textbox>
              </v:shape>
            </w:pict>
          </mc:Fallback>
        </mc:AlternateContent>
      </w:r>
      <w:r>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6E2D9BB1" w:rsidR="0064147C" w:rsidRPr="00097CD3" w:rsidRDefault="0094085A" w:rsidP="00215B5C">
                            <w:pPr>
                              <w:contextualSpacing/>
                              <w:rPr>
                                <w:sz w:val="22"/>
                              </w:rPr>
                            </w:pPr>
                            <w:r>
                              <w:rPr>
                                <w:sz w:val="22"/>
                              </w:rPr>
                              <w:t xml:space="preserve">Western Marinas Dredging Ltd (part of </w:t>
                            </w:r>
                            <w:r w:rsidRPr="0094085A">
                              <w:rPr>
                                <w:sz w:val="22"/>
                              </w:rPr>
                              <w:t>Western Marinas L</w:t>
                            </w:r>
                            <w:r>
                              <w:rPr>
                                <w:sz w:val="22"/>
                              </w:rPr>
                              <w:t>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ni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0okBoi0llA9ErEIg3Bp0OjQAP7krCPRFtz/OAhUnJkPlpqzmsxmUeXJmM2vp2Tg&#10;pae89AgrCarggbPhuA3DZBwc6n1DkQY5WLilhtY6cf2c1Sl9EmZqwWmIovIv7fTqedQ3vwA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PVJaeIcAgAAMgQAAA4AAAAAAAAAAAAAAAAALgIAAGRycy9lMm9Eb2MueG1sUEsB&#10;Ai0AFAAGAAgAAAAhAD2hnh3gAAAACgEAAA8AAAAAAAAAAAAAAAAAdgQAAGRycy9kb3ducmV2Lnht&#10;bFBLBQYAAAAABAAEAPMAAACDBQAAAAA=&#10;">
                <v:textbox>
                  <w:txbxContent>
                    <w:p w14:paraId="48875B81" w14:textId="6E2D9BB1" w:rsidR="0064147C" w:rsidRPr="00097CD3" w:rsidRDefault="0094085A" w:rsidP="00215B5C">
                      <w:pPr>
                        <w:contextualSpacing/>
                        <w:rPr>
                          <w:sz w:val="22"/>
                        </w:rPr>
                      </w:pPr>
                      <w:r>
                        <w:rPr>
                          <w:sz w:val="22"/>
                        </w:rPr>
                        <w:t xml:space="preserve">Western Marinas Dredging Ltd (part of </w:t>
                      </w:r>
                      <w:r w:rsidRPr="0094085A">
                        <w:rPr>
                          <w:sz w:val="22"/>
                        </w:rPr>
                        <w:t>Western Marinas L</w:t>
                      </w:r>
                      <w:r>
                        <w:rPr>
                          <w:sz w:val="22"/>
                        </w:rPr>
                        <w:t>td)</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13786A7E">
                <wp:simplePos x="0" y="0"/>
                <wp:positionH relativeFrom="column">
                  <wp:posOffset>1821180</wp:posOffset>
                </wp:positionH>
                <wp:positionV relativeFrom="paragraph">
                  <wp:posOffset>20320</wp:posOffset>
                </wp:positionV>
                <wp:extent cx="4639945" cy="727710"/>
                <wp:effectExtent l="0" t="0" r="27305" b="1524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727710"/>
                        </a:xfrm>
                        <a:prstGeom prst="rect">
                          <a:avLst/>
                        </a:prstGeom>
                        <a:solidFill>
                          <a:srgbClr val="FFFFFF"/>
                        </a:solidFill>
                        <a:ln w="9525">
                          <a:solidFill>
                            <a:srgbClr val="000000"/>
                          </a:solidFill>
                          <a:miter lim="800000"/>
                          <a:headEnd/>
                          <a:tailEnd/>
                        </a:ln>
                      </wps:spPr>
                      <wps:txbx>
                        <w:txbxContent>
                          <w:p w14:paraId="7FC03377" w14:textId="66134FC3" w:rsidR="0064147C" w:rsidRDefault="0094085A" w:rsidP="00215B5C">
                            <w:pPr>
                              <w:contextualSpacing/>
                              <w:rPr>
                                <w:sz w:val="22"/>
                              </w:rPr>
                            </w:pPr>
                            <w:r>
                              <w:rPr>
                                <w:sz w:val="22"/>
                              </w:rPr>
                              <w:t>Penarth Road</w:t>
                            </w:r>
                          </w:p>
                          <w:p w14:paraId="13B9464B" w14:textId="4B1238E3" w:rsidR="0094085A" w:rsidRDefault="0094085A" w:rsidP="00215B5C">
                            <w:pPr>
                              <w:contextualSpacing/>
                              <w:rPr>
                                <w:sz w:val="22"/>
                              </w:rPr>
                            </w:pPr>
                            <w:r>
                              <w:rPr>
                                <w:sz w:val="22"/>
                              </w:rPr>
                              <w:t>Cardiff</w:t>
                            </w:r>
                          </w:p>
                          <w:p w14:paraId="1F59C1BF" w14:textId="039F36F1" w:rsidR="0094085A" w:rsidRPr="00097CD3" w:rsidRDefault="0094085A" w:rsidP="00215B5C">
                            <w:pPr>
                              <w:contextualSpacing/>
                              <w:rPr>
                                <w:sz w:val="22"/>
                              </w:rPr>
                            </w:pPr>
                            <w:r>
                              <w:rPr>
                                <w:sz w:val="22"/>
                              </w:rPr>
                              <w:t>CF11 8TU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4pt;margin-top:1.6pt;width:365.35pt;height:57.3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">
                <v:textbox>
                  <w:txbxContent>
                    <w:p w14:paraId="7FC03377" w14:textId="66134FC3" w:rsidR="0064147C" w:rsidRDefault="0094085A" w:rsidP="00215B5C">
                      <w:pPr>
                        <w:contextualSpacing/>
                        <w:rPr>
                          <w:sz w:val="22"/>
                        </w:rPr>
                      </w:pPr>
                      <w:r>
                        <w:rPr>
                          <w:sz w:val="22"/>
                        </w:rPr>
                        <w:t>Penarth Road</w:t>
                      </w:r>
                    </w:p>
                    <w:p w14:paraId="13B9464B" w14:textId="4B1238E3" w:rsidR="0094085A" w:rsidRDefault="0094085A" w:rsidP="00215B5C">
                      <w:pPr>
                        <w:contextualSpacing/>
                        <w:rPr>
                          <w:sz w:val="22"/>
                        </w:rPr>
                      </w:pPr>
                      <w:r>
                        <w:rPr>
                          <w:sz w:val="22"/>
                        </w:rPr>
                        <w:t>Cardiff</w:t>
                      </w:r>
                    </w:p>
                    <w:p w14:paraId="1F59C1BF" w14:textId="039F36F1" w:rsidR="0094085A" w:rsidRPr="00097CD3" w:rsidRDefault="0094085A" w:rsidP="00215B5C">
                      <w:pPr>
                        <w:contextualSpacing/>
                        <w:rPr>
                          <w:sz w:val="22"/>
                        </w:rPr>
                      </w:pPr>
                      <w:r>
                        <w:rPr>
                          <w:sz w:val="22"/>
                        </w:rPr>
                        <w:t>CF11 8TU</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lastRenderedPageBreak/>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4A266F86" w:rsidR="0064147C" w:rsidRPr="00097CD3" w:rsidRDefault="0094085A" w:rsidP="00215B5C">
                            <w:pPr>
                              <w:contextualSpacing/>
                              <w:rPr>
                                <w:sz w:val="22"/>
                              </w:rPr>
                            </w:pPr>
                            <w:r>
                              <w:rPr>
                                <w:sz w:val="22"/>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XY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">
                <v:textbox>
                  <w:txbxContent>
                    <w:p w14:paraId="47CEB378" w14:textId="4A266F86" w:rsidR="0064147C" w:rsidRPr="00097CD3" w:rsidRDefault="0094085A" w:rsidP="00215B5C">
                      <w:pPr>
                        <w:contextualSpacing/>
                        <w:rPr>
                          <w:sz w:val="22"/>
                        </w:rPr>
                      </w:pPr>
                      <w:r>
                        <w:rPr>
                          <w:sz w:val="22"/>
                        </w:rPr>
                        <w:t>As above</w:t>
                      </w: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2E6CBB93" w:rsidR="0064147C" w:rsidRPr="00097CD3" w:rsidRDefault="0094085A" w:rsidP="00215B5C">
                            <w:pPr>
                              <w:contextualSpacing/>
                              <w:rPr>
                                <w:sz w:val="22"/>
                              </w:rPr>
                            </w:pPr>
                            <w:r>
                              <w:rPr>
                                <w:sz w:val="22"/>
                              </w:rPr>
                              <w:t>Dredging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s2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">
                <v:textbox>
                  <w:txbxContent>
                    <w:p w14:paraId="13012D3F" w14:textId="2E6CBB93" w:rsidR="0064147C" w:rsidRPr="00097CD3" w:rsidRDefault="0094085A" w:rsidP="00215B5C">
                      <w:pPr>
                        <w:contextualSpacing/>
                        <w:rPr>
                          <w:sz w:val="22"/>
                        </w:rPr>
                      </w:pPr>
                      <w:r>
                        <w:rPr>
                          <w:sz w:val="22"/>
                        </w:rPr>
                        <w:t>Dredging Manager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0C9A853" w14:textId="77777777" w:rsidR="0094085A" w:rsidRPr="0094085A" w:rsidRDefault="0094085A" w:rsidP="0094085A">
                            <w:pPr>
                              <w:rPr>
                                <w:sz w:val="22"/>
                              </w:rPr>
                            </w:pPr>
                            <w:r w:rsidRPr="0094085A">
                              <w:rPr>
                                <w:sz w:val="22"/>
                              </w:rPr>
                              <w:t>07484 523 918</w:t>
                            </w:r>
                          </w:p>
                          <w:p w14:paraId="1B01AF2C"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57a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JE9ihMjrDsoTMYvQK5cmjQ414E/OWlJtwf2Pg0DFmflgqTvL0XQaZZ6M6exmTAZe&#10;e3bXHmElQRU8cNYfN6EfjYNDva8pUq8HC3fU0Uonsp+zOudPykw9OE9RlP61nV49z/r6FwA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ynntocAgAAMwQAAA4AAAAAAAAAAAAAAAAALgIAAGRycy9lMm9Eb2MueG1sUEsB&#10;Ai0AFAAGAAgAAAAhANXKk1XgAAAACQEAAA8AAAAAAAAAAAAAAAAAdgQAAGRycy9kb3ducmV2Lnht&#10;bFBLBQYAAAAABAAEAPMAAACDBQAAAAA=&#10;">
                <v:textbox>
                  <w:txbxContent>
                    <w:p w14:paraId="00C9A853" w14:textId="77777777" w:rsidR="0094085A" w:rsidRPr="0094085A" w:rsidRDefault="0094085A" w:rsidP="0094085A">
                      <w:pPr>
                        <w:rPr>
                          <w:sz w:val="22"/>
                        </w:rPr>
                      </w:pPr>
                      <w:r w:rsidRPr="0094085A">
                        <w:rPr>
                          <w:sz w:val="22"/>
                        </w:rPr>
                        <w:t>07484 523 918</w:t>
                      </w:r>
                    </w:p>
                    <w:p w14:paraId="1B01AF2C" w14:textId="7777777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30DC52F7" w14:textId="77777777" w:rsidR="0094085A" w:rsidRPr="0094085A" w:rsidRDefault="0094085A" w:rsidP="0094085A">
                            <w:pPr>
                              <w:rPr>
                                <w:sz w:val="22"/>
                              </w:rPr>
                            </w:pPr>
                            <w:r w:rsidRPr="0094085A">
                              <w:rPr>
                                <w:sz w:val="22"/>
                              </w:rPr>
                              <w:t>matt.dann@wmdredging.co.uk</w:t>
                            </w:r>
                          </w:p>
                          <w:p w14:paraId="53A27133"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Mc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">
                <v:textbox>
                  <w:txbxContent>
                    <w:p w14:paraId="30DC52F7" w14:textId="77777777" w:rsidR="0094085A" w:rsidRPr="0094085A" w:rsidRDefault="0094085A" w:rsidP="0094085A">
                      <w:pPr>
                        <w:rPr>
                          <w:sz w:val="22"/>
                        </w:rPr>
                      </w:pPr>
                      <w:r w:rsidRPr="0094085A">
                        <w:rPr>
                          <w:sz w:val="22"/>
                        </w:rPr>
                        <w:t>matt.dann@wmdredging.co.uk</w:t>
                      </w:r>
                    </w:p>
                    <w:p w14:paraId="53A27133" w14:textId="77777777" w:rsidR="0064147C" w:rsidRPr="00097CD3" w:rsidRDefault="0064147C" w:rsidP="00215B5C">
                      <w:pPr>
                        <w:contextualSpacing/>
                        <w:rPr>
                          <w:sz w:val="22"/>
                        </w:rPr>
                      </w:pP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192BC688" w:rsidR="0064147C" w:rsidRPr="00097CD3" w:rsidRDefault="009D2632" w:rsidP="00215B5C">
                            <w:pPr>
                              <w:contextualSpacing/>
                              <w:rPr>
                                <w:sz w:val="22"/>
                              </w:rPr>
                            </w:pPr>
                            <w:r>
                              <w:rPr>
                                <w:sz w:val="22"/>
                              </w:rPr>
                              <w:t>15653030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d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">
                <v:textbox>
                  <w:txbxContent>
                    <w:p w14:paraId="64BC755C" w14:textId="192BC688" w:rsidR="0064147C" w:rsidRPr="00097CD3" w:rsidRDefault="009D2632" w:rsidP="00215B5C">
                      <w:pPr>
                        <w:contextualSpacing/>
                        <w:rPr>
                          <w:sz w:val="22"/>
                        </w:rPr>
                      </w:pPr>
                      <w:r>
                        <w:rPr>
                          <w:sz w:val="22"/>
                        </w:rPr>
                        <w:t>15653030</w:t>
                      </w: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287678B0" w:rsidR="0064147C" w:rsidRPr="0094085A" w:rsidRDefault="0094085A" w:rsidP="00215B5C">
                            <w:pPr>
                              <w:rPr>
                                <w:b/>
                                <w:bCs/>
                                <w:szCs w:val="24"/>
                              </w:rPr>
                            </w:pPr>
                            <w:permStart w:id="1824877234" w:edGrp="everyone"/>
                            <w:r w:rsidRPr="0094085A">
                              <w:rPr>
                                <w:b/>
                                <w:bCs/>
                                <w:szCs w:val="24"/>
                              </w:rPr>
                              <w:sym w:font="Wingdings 2" w:char="F050"/>
                            </w:r>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">
                <v:textbox>
                  <w:txbxContent>
                    <w:p w14:paraId="701AAFCF" w14:textId="287678B0" w:rsidR="0064147C" w:rsidRPr="0094085A" w:rsidRDefault="0094085A" w:rsidP="00215B5C">
                      <w:pPr>
                        <w:rPr>
                          <w:b/>
                          <w:bCs/>
                          <w:szCs w:val="24"/>
                        </w:rPr>
                      </w:pPr>
                      <w:permStart w:id="1824877234" w:edGrp="everyone"/>
                      <w:r w:rsidRPr="0094085A">
                        <w:rPr>
                          <w:b/>
                          <w:bCs/>
                          <w:szCs w:val="24"/>
                        </w:rPr>
                        <w:sym w:font="Wingdings 2" w:char="F050"/>
                      </w:r>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ot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">
                <v:textbox>
                  <w:txbxContent>
                    <w:p w14:paraId="47A04B8C"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yi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">
                <v:textbox>
                  <w:txbxContent>
                    <w:p w14:paraId="05EFA285"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ylO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">
                <v:textbox>
                  <w:txbxContent>
                    <w:p w14:paraId="41C2945D" w14:textId="77777777" w:rsidR="0064147C" w:rsidRDefault="0064147C"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77777777" w:rsidR="0064147C" w:rsidRPr="00097CD3" w:rsidRDefault="0064147C" w:rsidP="00215B5C">
                            <w:pPr>
                              <w:contextualSpacing/>
                              <w:rPr>
                                <w:sz w:val="22"/>
                              </w:rPr>
                            </w:pPr>
                            <w:permStart w:id="865364883" w:edGrp="everyone"/>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V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">
                <v:textbox>
                  <w:txbxContent>
                    <w:p w14:paraId="22CB8448" w14:textId="77777777" w:rsidR="0064147C" w:rsidRPr="00097CD3" w:rsidRDefault="0064147C" w:rsidP="00215B5C">
                      <w:pPr>
                        <w:contextualSpacing/>
                        <w:rPr>
                          <w:sz w:val="22"/>
                        </w:rPr>
                      </w:pPr>
                      <w:permStart w:id="865364883" w:edGrp="everyone"/>
                      <w:permEnd w:id="865364883"/>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5F132412">
                <wp:simplePos x="0" y="0"/>
                <wp:positionH relativeFrom="column">
                  <wp:posOffset>1827530</wp:posOffset>
                </wp:positionH>
                <wp:positionV relativeFrom="paragraph">
                  <wp:posOffset>20320</wp:posOffset>
                </wp:positionV>
                <wp:extent cx="4639945" cy="934085"/>
                <wp:effectExtent l="0" t="0" r="27305" b="18415"/>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34085"/>
                        </a:xfrm>
                        <a:prstGeom prst="rect">
                          <a:avLst/>
                        </a:prstGeom>
                        <a:solidFill>
                          <a:srgbClr val="FFFFFF"/>
                        </a:solidFill>
                        <a:ln w="9525">
                          <a:solidFill>
                            <a:srgbClr val="000000"/>
                          </a:solidFill>
                          <a:miter lim="800000"/>
                          <a:headEnd/>
                          <a:tailEnd/>
                        </a:ln>
                      </wps:spPr>
                      <wps:txbx>
                        <w:txbxContent>
                          <w:p w14:paraId="00B0408A" w14:textId="77777777" w:rsidR="0064147C" w:rsidRPr="00097CD3" w:rsidRDefault="0064147C"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9pt;margin-top:1.6pt;width:365.35pt;height:73.5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">
                <v:textbox>
                  <w:txbxContent>
                    <w:p w14:paraId="00B0408A" w14:textId="77777777" w:rsidR="0064147C" w:rsidRPr="00097CD3" w:rsidRDefault="0064147C"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64147C" w:rsidRPr="00097CD3" w:rsidRDefault="0064147C"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S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">
                <v:textbox>
                  <w:txbxContent>
                    <w:p w14:paraId="55D39DC1" w14:textId="77777777" w:rsidR="0064147C" w:rsidRPr="00097CD3" w:rsidRDefault="0064147C"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64147C" w:rsidRPr="00097CD3" w:rsidRDefault="0064147C"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F7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">
                <v:textbox>
                  <w:txbxContent>
                    <w:p w14:paraId="7191ED67" w14:textId="77777777" w:rsidR="0064147C" w:rsidRPr="00097CD3" w:rsidRDefault="0064147C"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38A6069C"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5FDC0DAE">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64147C" w:rsidRPr="00097CD3" w:rsidRDefault="0064147C"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fiQ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ZzFC5LWE6pGYRRiUS5NGhwbwJ2cdqbbg/sdBoOLMfLDUndVkNosyT8Zsfj0l&#10;Ay895aVHWElQBQ+cDcdtGEbj4FDvG4o06MHCLXW01ons56xO+ZMyUw9OUxSlf2mnV8+zvvkF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dLn4kB0CAAAzBAAADgAAAAAAAAAAAAAAAAAuAgAAZHJzL2Uyb0RvYy54bWxQ&#10;SwECLQAUAAYACAAAACEA0qlZe+EAAAALAQAADwAAAAAAAAAAAAAAAAB3BAAAZHJzL2Rvd25yZXYu&#10;eG1sUEsFBgAAAAAEAAQA8wAAAIUFAAAAAA==&#10;">
                <v:textbox>
                  <w:txbxContent>
                    <w:p w14:paraId="630700FA" w14:textId="77777777" w:rsidR="0064147C" w:rsidRPr="00097CD3" w:rsidRDefault="0064147C"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0157D67">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64147C" w:rsidRPr="00097CD3" w:rsidRDefault="0064147C"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w18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">
                <v:textbox>
                  <w:txbxContent>
                    <w:p w14:paraId="651BD7E5" w14:textId="77777777" w:rsidR="0064147C" w:rsidRPr="00097CD3" w:rsidRDefault="0064147C"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(inc. area code)</w:t>
      </w:r>
    </w:p>
    <w:p w14:paraId="4431ED0B" w14:textId="2C72514F"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060EE28A">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64147C" w:rsidRPr="00097CD3" w:rsidRDefault="0064147C"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mOS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FzFC5LWE6pGYRRiUS5NGhwbwJ2cdqbbg/sdBoOLMfLDUndVkNosyT8Zsfj0l&#10;Ay895aVHWElQBQ+cDcdtGEbj4FDvG4o06MHCLXW01ons56xO+ZMyUw9OUxSlf2mnV8+zvvkF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dSJjkh0CAAAzBAAADgAAAAAAAAAAAAAAAAAuAgAAZHJzL2Uyb0RvYy54bWxQ&#10;SwECLQAUAAYACAAAACEA8751X+EAAAALAQAADwAAAAAAAAAAAAAAAAB3BAAAZHJzL2Rvd25yZXYu&#10;eG1sUEsFBgAAAAAEAAQA8wAAAIUFAAAAAA==&#10;">
                <v:textbox>
                  <w:txbxContent>
                    <w:p w14:paraId="562F06CF" w14:textId="77777777" w:rsidR="0064147C" w:rsidRPr="00097CD3" w:rsidRDefault="0064147C"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lastRenderedPageBreak/>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38ED51C7"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1"/>
            <w14:checkedState w14:val="2612" w14:font="MS Gothic"/>
            <w14:uncheckedState w14:val="2610" w14:font="MS Gothic"/>
          </w14:checkbox>
        </w:sdtPr>
        <w:sdtEndPr/>
        <w:sdtContent>
          <w:r w:rsidR="0094085A">
            <w:rPr>
              <w:rFonts w:ascii="MS Gothic" w:eastAsia="MS Gothic" w:hAnsi="MS Gothic" w:cs="Arial" w:hint="eastAsia"/>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WM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">
                <v:textbox>
                  <w:txbxContent>
                    <w:p w14:paraId="5AAE3C14"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OMD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">
                <v:textbox>
                  <w:txbxContent>
                    <w:p w14:paraId="641EC319"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b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">
                <v:textbox>
                  <w:txbxContent>
                    <w:p w14:paraId="38F91EF9" w14:textId="77777777" w:rsidR="0064147C" w:rsidRDefault="0064147C"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VD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mhIFER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NDZ9UMcAgAAMwQAAA4AAAAAAAAAAAAAAAAALgIAAGRycy9lMm9Eb2MueG1sUEsB&#10;Ai0AFAAGAAgAAAAhAD2hnh3gAAAACgEAAA8AAAAAAAAAAAAAAAAAdgQAAGRycy9kb3ducmV2Lnht&#10;bFBLBQYAAAAABAAEAPMAAACDBQAAAAA=&#10;">
                <v:textbox>
                  <w:txbxContent>
                    <w:p w14:paraId="74BCA2C4" w14:textId="77777777" w:rsidR="0064147C" w:rsidRPr="00097CD3" w:rsidRDefault="0064147C" w:rsidP="00215B5C">
                      <w:pPr>
                        <w:contextualSpacing/>
                        <w:rPr>
                          <w:sz w:val="22"/>
                        </w:rPr>
                      </w:pPr>
                    </w:p>
                  </w:txbxContent>
                </v:textbox>
              </v:shape>
            </w:pict>
          </mc:Fallback>
        </mc:AlternateContent>
      </w:r>
    </w:p>
    <w:p w14:paraId="04A82CA7" w14:textId="7F331FE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42C5A8E2" w14:textId="675BED42" w:rsidR="00215B5C" w:rsidRPr="00C953BC" w:rsidRDefault="00133361"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5AB79803">
                <wp:simplePos x="0" y="0"/>
                <wp:positionH relativeFrom="column">
                  <wp:posOffset>1859915</wp:posOffset>
                </wp:positionH>
                <wp:positionV relativeFrom="paragraph">
                  <wp:posOffset>26670</wp:posOffset>
                </wp:positionV>
                <wp:extent cx="4639945" cy="3524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2425"/>
                        </a:xfrm>
                        <a:prstGeom prst="rect">
                          <a:avLst/>
                        </a:prstGeom>
                        <a:solidFill>
                          <a:srgbClr val="FFFFFF"/>
                        </a:solidFill>
                        <a:ln w="9525">
                          <a:solidFill>
                            <a:srgbClr val="000000"/>
                          </a:solidFill>
                          <a:miter lim="800000"/>
                          <a:headEnd/>
                          <a:tailEnd/>
                        </a:ln>
                      </wps:spPr>
                      <wps:txbx>
                        <w:txbxContent>
                          <w:p w14:paraId="0A537EE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6.45pt;margin-top:2.1pt;width:365.35pt;height:27.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">
                <v:textbox>
                  <w:txbxContent>
                    <w:p w14:paraId="0A537EEF" w14:textId="77777777" w:rsidR="0064147C" w:rsidRPr="00097CD3" w:rsidRDefault="0064147C" w:rsidP="00215B5C">
                      <w:pPr>
                        <w:contextualSpacing/>
                        <w:rPr>
                          <w:sz w:val="22"/>
                        </w:rPr>
                      </w:pPr>
                    </w:p>
                  </w:txbxContent>
                </v:textbox>
              </v:shape>
            </w:pict>
          </mc:Fallback>
        </mc:AlternateContent>
      </w:r>
      <w:r w:rsidR="00215B5C" w:rsidRPr="00C953BC">
        <w:rPr>
          <w:sz w:val="22"/>
        </w:rPr>
        <w:t xml:space="preserve">Address </w:t>
      </w:r>
      <w:r w:rsidR="00215B5C"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8"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5B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">
                <v:textbox>
                  <w:txbxContent>
                    <w:p w14:paraId="6F6BAE95" w14:textId="77777777" w:rsidR="0064147C" w:rsidRPr="00097CD3" w:rsidRDefault="0064147C"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9"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ut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">
                <v:textbox>
                  <w:txbxContent>
                    <w:p w14:paraId="02C1CCB2" w14:textId="77777777" w:rsidR="0064147C" w:rsidRPr="00097CD3" w:rsidRDefault="0064147C"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8JG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F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0u/CRh0CAAAzBAAADgAAAAAAAAAAAAAAAAAuAgAAZHJzL2Uyb0RvYy54bWxQ&#10;SwECLQAUAAYACAAAACEA0qlZe+EAAAALAQAADwAAAAAAAAAAAAAAAAB3BAAAZHJzL2Rvd25yZXYu&#10;eG1sUEsFBgAAAAAEAAQA8wAAAIUFAAAAAA==&#10;">
                <v:textbox>
                  <w:txbxContent>
                    <w:p w14:paraId="4284E154" w14:textId="77777777" w:rsidR="0064147C" w:rsidRPr="00097CD3" w:rsidRDefault="0064147C"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eq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0hD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KhN6ocAgAAMwQAAA4AAAAAAAAAAAAAAAAALgIAAGRycy9lMm9Eb2MueG1sUEsB&#10;Ai0AFAAGAAgAAAAhANXKk1XgAAAACQEAAA8AAAAAAAAAAAAAAAAAdgQAAGRycy9kb3ducmV2Lnht&#10;bFBLBQYAAAAABAAEAPMAAACDBQAAAAA=&#10;">
                <v:textbox>
                  <w:txbxContent>
                    <w:p w14:paraId="6FBFB2D4" w14:textId="7777777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lE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ESNEXkuoHolZhEG5NGl0aAB/ctaRagvufxwEKs7MB0vdWU1msyjzZMzm11My&#10;8NJTXnqElQRV8MDZcNyGYTQODvW+oUiDHizcUkdrnch+zuqUPykz9eA0RVH6l3Z69Tzrm18A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03RZRB0CAAAzBAAADgAAAAAAAAAAAAAAAAAuAgAAZHJzL2Uyb0RvYy54bWxQ&#10;SwECLQAUAAYACAAAACEA8751X+EAAAALAQAADwAAAAAAAAAAAAAAAAB3BAAAZHJzL2Rvd25yZXYu&#10;eG1sUEsFBgAAAAAEAAQA8wAAAIUFAAAAAA==&#10;">
                <v:textbox>
                  <w:txbxContent>
                    <w:p w14:paraId="2F7E205F" w14:textId="7777777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0245F054" w14:textId="1805C140" w:rsidR="00D56D58" w:rsidRP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4 having responsibility for the control, management or deposit of the material anywhere below Mean High Water Springs</w:t>
      </w:r>
      <w:r w:rsidR="00D56D58">
        <w:rPr>
          <w:i/>
          <w:sz w:val="22"/>
        </w:rPr>
        <w:t>). This is who we will correspond with unless otherwise informed. If there is no agent, we will contact the applicant.</w:t>
      </w: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2E16E50D" w:rsidR="0064147C" w:rsidRDefault="00A503A4" w:rsidP="00D6760D">
                            <w:r>
                              <w:t>Dredging Consultants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">
                <v:textbox>
                  <w:txbxContent>
                    <w:p w14:paraId="3E052D16" w14:textId="2E16E50D" w:rsidR="0064147C" w:rsidRDefault="00A503A4" w:rsidP="00D6760D">
                      <w:r>
                        <w:t>Dredging Consultants</w:t>
                      </w:r>
                    </w:p>
                  </w:txbxContent>
                </v:textbox>
              </v:shape>
            </w:pict>
          </mc:Fallback>
        </mc:AlternateContent>
      </w:r>
      <w:r w:rsidR="00D6760D" w:rsidRPr="00D6760D">
        <w:rPr>
          <w:sz w:val="22"/>
        </w:rPr>
        <w:t>Function</w:t>
      </w:r>
      <w:r w:rsidR="00D6760D">
        <w:rPr>
          <w:sz w:val="22"/>
        </w:rPr>
        <w:t xml:space="preserve"> (eg.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059AEC3D" w:rsidR="0064147C" w:rsidRDefault="00A503A4" w:rsidP="00BA2B07">
                            <w: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n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">
                <v:textbox>
                  <w:txbxContent>
                    <w:p w14:paraId="6DC5D80E" w14:textId="059AEC3D" w:rsidR="0064147C" w:rsidRDefault="00A503A4" w:rsidP="00BA2B07">
                      <w:r>
                        <w:t>Mr</w:t>
                      </w:r>
                    </w:p>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156053A8" w:rsidR="0064147C" w:rsidRDefault="00A503A4" w:rsidP="00BA2B07">
                            <w:r>
                              <w:t>Martin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Cw5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">
                <v:textbox>
                  <w:txbxContent>
                    <w:p w14:paraId="1546BF26" w14:textId="156053A8" w:rsidR="0064147C" w:rsidRDefault="00A503A4" w:rsidP="00BA2B07">
                      <w:r>
                        <w:t>Martin</w:t>
                      </w:r>
                    </w:p>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276C5D26" w:rsidR="0064147C" w:rsidRDefault="00A503A4" w:rsidP="00BA2B07">
                            <w:r>
                              <w:t>Maloney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">
                <v:textbox>
                  <w:txbxContent>
                    <w:p w14:paraId="1D6FD707" w14:textId="276C5D26" w:rsidR="0064147C" w:rsidRDefault="00A503A4" w:rsidP="00BA2B07">
                      <w:r>
                        <w:t>Maloney</w:t>
                      </w:r>
                    </w:p>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21F3BE2E" w:rsidR="00BA2B07" w:rsidRDefault="00BA2B07" w:rsidP="00BA2B07">
      <w:pPr>
        <w:pStyle w:val="ListParagraph"/>
        <w:tabs>
          <w:tab w:val="left" w:pos="2506"/>
          <w:tab w:val="left" w:pos="2880"/>
          <w:tab w:val="left" w:pos="4825"/>
        </w:tabs>
        <w:spacing w:line="200" w:lineRule="atLeast"/>
        <w:ind w:left="1247" w:hanging="821"/>
        <w:rPr>
          <w:sz w:val="22"/>
        </w:rPr>
      </w:pPr>
    </w:p>
    <w:p w14:paraId="3B7FF9AD" w14:textId="1ED39DAB" w:rsidR="00BA2B07" w:rsidRPr="00C953BC" w:rsidRDefault="00A503A4"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37600" behindDoc="0" locked="0" layoutInCell="1" allowOverlap="1" wp14:anchorId="51FE1663" wp14:editId="17B822F5">
                <wp:simplePos x="0" y="0"/>
                <wp:positionH relativeFrom="column">
                  <wp:posOffset>1804035</wp:posOffset>
                </wp:positionH>
                <wp:positionV relativeFrom="paragraph">
                  <wp:posOffset>30480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189F1364" w:rsidR="0064147C" w:rsidRPr="00097CD3" w:rsidRDefault="00A503A4" w:rsidP="00BA2B07">
                            <w:pPr>
                              <w:contextualSpacing/>
                              <w:rPr>
                                <w:sz w:val="22"/>
                              </w:rPr>
                            </w:pPr>
                            <w:r>
                              <w:rPr>
                                <w:sz w:val="22"/>
                              </w:rPr>
                              <w:t>The Bates Partnership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2.05pt;margin-top:2.4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g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">
                <v:textbox>
                  <w:txbxContent>
                    <w:p w14:paraId="131F6915" w14:textId="189F1364" w:rsidR="0064147C" w:rsidRPr="00097CD3" w:rsidRDefault="00A503A4" w:rsidP="00BA2B07">
                      <w:pPr>
                        <w:contextualSpacing/>
                        <w:rPr>
                          <w:sz w:val="22"/>
                        </w:rPr>
                      </w:pPr>
                      <w:r>
                        <w:rPr>
                          <w:sz w:val="22"/>
                        </w:rPr>
                        <w:t>The Bates Partnership</w:t>
                      </w:r>
                    </w:p>
                  </w:txbxContent>
                </v:textbox>
              </v:shape>
            </w:pict>
          </mc:Fallback>
        </mc:AlternateContent>
      </w:r>
      <w:r w:rsidR="00BA2B07" w:rsidRPr="00C953BC">
        <w:rPr>
          <w:sz w:val="22"/>
        </w:rPr>
        <w:t>Company or Trading</w:t>
      </w:r>
      <w:r w:rsidR="00BA2B07"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20D06885" w:rsidR="0064147C" w:rsidRDefault="00A503A4" w:rsidP="00BA2B07">
                            <w:pPr>
                              <w:contextualSpacing/>
                              <w:rPr>
                                <w:sz w:val="22"/>
                              </w:rPr>
                            </w:pPr>
                            <w:r>
                              <w:rPr>
                                <w:sz w:val="22"/>
                              </w:rPr>
                              <w:t>Beech Croft,</w:t>
                            </w:r>
                          </w:p>
                          <w:p w14:paraId="081E6DDC" w14:textId="1A73E14C" w:rsidR="00A503A4" w:rsidRDefault="00A503A4" w:rsidP="00BA2B07">
                            <w:pPr>
                              <w:contextualSpacing/>
                              <w:rPr>
                                <w:sz w:val="22"/>
                              </w:rPr>
                            </w:pPr>
                            <w:r>
                              <w:rPr>
                                <w:sz w:val="22"/>
                              </w:rPr>
                              <w:t>7 Hen Parc Lane,</w:t>
                            </w:r>
                          </w:p>
                          <w:p w14:paraId="38CE9098" w14:textId="3F5DFF49" w:rsidR="00A503A4" w:rsidRDefault="00A503A4" w:rsidP="00BA2B07">
                            <w:pPr>
                              <w:contextualSpacing/>
                              <w:rPr>
                                <w:sz w:val="22"/>
                              </w:rPr>
                            </w:pPr>
                            <w:r>
                              <w:rPr>
                                <w:sz w:val="22"/>
                              </w:rPr>
                              <w:t>Upper Killay,</w:t>
                            </w:r>
                          </w:p>
                          <w:p w14:paraId="48113776" w14:textId="06E19B74" w:rsidR="00A503A4" w:rsidRPr="00097CD3" w:rsidRDefault="00A503A4" w:rsidP="00BA2B07">
                            <w:pPr>
                              <w:contextualSpacing/>
                              <w:rPr>
                                <w:sz w:val="22"/>
                              </w:rPr>
                            </w:pPr>
                            <w:r>
                              <w:rPr>
                                <w:sz w:val="22"/>
                              </w:rPr>
                              <w:t>Swansea, SA2 7EY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I2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nExjhMhrCdWJmEUYlEuTRocG8CdnHam24P7HQaDizHyw1J3VZDaLMk/GbP5mSgZe&#10;e8prj7CSoAoeOBuO2zCMxsGh3jcUadCDhVvqaK0T2U9ZnfMnZaYenKcoSv/aTq+eZn3zCw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u3wyNhsCAAAzBAAADgAAAAAAAAAAAAAAAAAuAgAAZHJzL2Uyb0RvYy54bWxQSwEC&#10;LQAUAAYACAAAACEAUhXZk+AAAAAKAQAADwAAAAAAAAAAAAAAAAB1BAAAZHJzL2Rvd25yZXYueG1s&#10;UEsFBgAAAAAEAAQA8wAAAIIFAAAAAA==&#10;">
                <v:textbox>
                  <w:txbxContent>
                    <w:p w14:paraId="58591F66" w14:textId="20D06885" w:rsidR="0064147C" w:rsidRDefault="00A503A4" w:rsidP="00BA2B07">
                      <w:pPr>
                        <w:contextualSpacing/>
                        <w:rPr>
                          <w:sz w:val="22"/>
                        </w:rPr>
                      </w:pPr>
                      <w:r>
                        <w:rPr>
                          <w:sz w:val="22"/>
                        </w:rPr>
                        <w:t>Beech Croft,</w:t>
                      </w:r>
                    </w:p>
                    <w:p w14:paraId="081E6DDC" w14:textId="1A73E14C" w:rsidR="00A503A4" w:rsidRDefault="00A503A4" w:rsidP="00BA2B07">
                      <w:pPr>
                        <w:contextualSpacing/>
                        <w:rPr>
                          <w:sz w:val="22"/>
                        </w:rPr>
                      </w:pPr>
                      <w:r>
                        <w:rPr>
                          <w:sz w:val="22"/>
                        </w:rPr>
                        <w:t>7 Hen Parc Lane,</w:t>
                      </w:r>
                    </w:p>
                    <w:p w14:paraId="38CE9098" w14:textId="3F5DFF49" w:rsidR="00A503A4" w:rsidRDefault="00A503A4" w:rsidP="00BA2B07">
                      <w:pPr>
                        <w:contextualSpacing/>
                        <w:rPr>
                          <w:sz w:val="22"/>
                        </w:rPr>
                      </w:pPr>
                      <w:r>
                        <w:rPr>
                          <w:sz w:val="22"/>
                        </w:rPr>
                        <w:t>Upper Killay,</w:t>
                      </w:r>
                    </w:p>
                    <w:p w14:paraId="48113776" w14:textId="06E19B74" w:rsidR="00A503A4" w:rsidRPr="00097CD3" w:rsidRDefault="00A503A4" w:rsidP="00BA2B07">
                      <w:pPr>
                        <w:contextualSpacing/>
                        <w:rPr>
                          <w:sz w:val="22"/>
                        </w:rPr>
                      </w:pPr>
                      <w:r>
                        <w:rPr>
                          <w:sz w:val="22"/>
                        </w:rPr>
                        <w:t>Swansea, SA2 7EY</w:t>
                      </w: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i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">
                <v:textbox>
                  <w:txbxContent>
                    <w:p w14:paraId="6C69B2B2" w14:textId="77777777" w:rsidR="0064147C" w:rsidRPr="00097CD3" w:rsidRDefault="0064147C"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4CC1E8D8" w:rsidR="0064147C" w:rsidRPr="00097CD3" w:rsidRDefault="00A503A4" w:rsidP="00BA2B07">
                            <w:pPr>
                              <w:contextualSpacing/>
                              <w:rPr>
                                <w:sz w:val="22"/>
                              </w:rPr>
                            </w:pPr>
                            <w:r>
                              <w:rPr>
                                <w:sz w:val="22"/>
                              </w:rPr>
                              <w:t>Senior Partner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YJ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">
                <v:textbox>
                  <w:txbxContent>
                    <w:p w14:paraId="51A8D2D8" w14:textId="4CC1E8D8" w:rsidR="0064147C" w:rsidRPr="00097CD3" w:rsidRDefault="00A503A4" w:rsidP="00BA2B07">
                      <w:pPr>
                        <w:contextualSpacing/>
                        <w:rPr>
                          <w:sz w:val="22"/>
                        </w:rPr>
                      </w:pPr>
                      <w:r>
                        <w:rPr>
                          <w:sz w:val="22"/>
                        </w:rPr>
                        <w:t>Senior Partner</w:t>
                      </w: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20350263" w:rsidR="0064147C" w:rsidRPr="00097CD3" w:rsidRDefault="00A503A4" w:rsidP="00BA2B07">
                            <w:pPr>
                              <w:contextualSpacing/>
                              <w:rPr>
                                <w:sz w:val="22"/>
                              </w:rPr>
                            </w:pPr>
                            <w:r>
                              <w:rPr>
                                <w:sz w:val="22"/>
                              </w:rPr>
                              <w:t>martin@batespartnership.com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Pl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H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wwoD5R0CAAAzBAAADgAAAAAAAAAAAAAAAAAuAgAAZHJzL2Uyb0RvYy54bWxQ&#10;SwECLQAUAAYACAAAACEA0qlZe+EAAAALAQAADwAAAAAAAAAAAAAAAAB3BAAAZHJzL2Rvd25yZXYu&#10;eG1sUEsFBgAAAAAEAAQA8wAAAIUFAAAAAA==&#10;">
                <v:textbox>
                  <w:txbxContent>
                    <w:p w14:paraId="1EBD8A43" w14:textId="20350263" w:rsidR="0064147C" w:rsidRPr="00097CD3" w:rsidRDefault="00A503A4" w:rsidP="00BA2B07">
                      <w:pPr>
                        <w:contextualSpacing/>
                        <w:rPr>
                          <w:sz w:val="22"/>
                        </w:rPr>
                      </w:pPr>
                      <w:r>
                        <w:rPr>
                          <w:sz w:val="22"/>
                        </w:rPr>
                        <w:t>martin@batespartnership.com</w:t>
                      </w: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44F1E8E6" w:rsidR="0064147C" w:rsidRPr="00097CD3" w:rsidRDefault="00A503A4" w:rsidP="00BA2B07">
                            <w:pPr>
                              <w:contextualSpacing/>
                              <w:rPr>
                                <w:sz w:val="22"/>
                              </w:rPr>
                            </w:pPr>
                            <w:r>
                              <w:rPr>
                                <w:sz w:val="22"/>
                              </w:rPr>
                              <w:t>Land Line = 01934 732380 Mobile = 07832029932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20L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8hJ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GLfbQscAgAAMwQAAA4AAAAAAAAAAAAAAAAALgIAAGRycy9lMm9Eb2MueG1sUEsB&#10;Ai0AFAAGAAgAAAAhANXKk1XgAAAACQEAAA8AAAAAAAAAAAAAAAAAdgQAAGRycy9kb3ducmV2Lnht&#10;bFBLBQYAAAAABAAEAPMAAACDBQAAAAA=&#10;">
                <v:textbox>
                  <w:txbxContent>
                    <w:p w14:paraId="5D4C62C6" w14:textId="44F1E8E6" w:rsidR="0064147C" w:rsidRPr="00097CD3" w:rsidRDefault="00A503A4" w:rsidP="00BA2B07">
                      <w:pPr>
                        <w:contextualSpacing/>
                        <w:rPr>
                          <w:sz w:val="22"/>
                        </w:rPr>
                      </w:pPr>
                      <w:r>
                        <w:rPr>
                          <w:sz w:val="22"/>
                        </w:rPr>
                        <w:t>Land Line = 01934 732380 Mobile = 07832029932</w:t>
                      </w: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25F7BD47" w:rsidR="0064147C" w:rsidRPr="00097CD3" w:rsidRDefault="00A503A4" w:rsidP="00BA2B07">
                            <w:pPr>
                              <w:contextualSpacing/>
                              <w:rPr>
                                <w:sz w:val="22"/>
                              </w:rPr>
                            </w:pPr>
                            <w:r>
                              <w:rPr>
                                <w:sz w:val="22"/>
                              </w:rPr>
                              <w:t>OC344572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jn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">
                <v:textbox>
                  <w:txbxContent>
                    <w:p w14:paraId="0E03AADA" w14:textId="25F7BD47" w:rsidR="0064147C" w:rsidRPr="00097CD3" w:rsidRDefault="00A503A4" w:rsidP="00BA2B07">
                      <w:pPr>
                        <w:contextualSpacing/>
                        <w:rPr>
                          <w:sz w:val="22"/>
                        </w:rPr>
                      </w:pPr>
                      <w:r>
                        <w:rPr>
                          <w:sz w:val="22"/>
                        </w:rPr>
                        <w:t>OC344572</w:t>
                      </w: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please continue on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188E4BFC" w14:textId="266ABBFE"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1"/>
            <w14:checkedState w14:val="2612" w14:font="MS Gothic"/>
            <w14:uncheckedState w14:val="2610" w14:font="MS Gothic"/>
          </w14:checkbox>
        </w:sdtPr>
        <w:sdtEndPr/>
        <w:sdtContent>
          <w:r w:rsidR="00A503A4">
            <w:rPr>
              <w:rFonts w:ascii="MS Gothic" w:eastAsia="MS Gothic" w:hAnsi="MS Gothic" w:cs="Arial" w:hint="eastAsia"/>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0B4D9617"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1"/>
            <w14:checkedState w14:val="2612" w14:font="MS Gothic"/>
            <w14:uncheckedState w14:val="2610" w14:font="MS Gothic"/>
          </w14:checkbox>
        </w:sdtPr>
        <w:sdtEndPr/>
        <w:sdtContent>
          <w:r w:rsidR="0094085A">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77777777"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3A7A33AF" w14:textId="69F9D3FA"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1"/>
            <w14:checkedState w14:val="2612" w14:font="MS Gothic"/>
            <w14:uncheckedState w14:val="2610" w14:font="MS Gothic"/>
          </w14:checkbox>
        </w:sdtPr>
        <w:sdtEndPr/>
        <w:sdtContent>
          <w:r w:rsidR="0094085A">
            <w:rPr>
              <w:rFonts w:ascii="MS Gothic" w:eastAsia="MS Gothic" w:hAnsi="MS Gothic" w:cs="Arial" w:hint="eastAsia"/>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jtGwIAADM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">
                <v:textbox>
                  <w:txbxContent>
                    <w:p w14:paraId="43260A94" w14:textId="77777777" w:rsidR="0064147C" w:rsidRDefault="0064147C" w:rsidP="006B30DB"/>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what is the reference?</w:t>
      </w:r>
      <w:r>
        <w:rPr>
          <w:rFonts w:cs="Arial"/>
          <w:sz w:val="22"/>
          <w:lang w:eastAsia="en-GB"/>
        </w:rPr>
        <w:br/>
      </w:r>
    </w:p>
    <w:p w14:paraId="45E2A249" w14:textId="093A890D"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EndPr/>
        <w:sdtContent>
          <w:r w:rsidR="0094085A">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7777777"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76623852" w14:textId="167A37F3"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77777777" w:rsidR="0064147C" w:rsidRDefault="0064147C" w:rsidP="006B30DB"/>
                          <w:p w14:paraId="4B2A84DD"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">
                <v:textbox>
                  <w:txbxContent>
                    <w:p w14:paraId="6C7B243F" w14:textId="77777777" w:rsidR="0064147C" w:rsidRDefault="0064147C" w:rsidP="006B30DB"/>
                    <w:p w14:paraId="4B2A84DD" w14:textId="77777777" w:rsidR="0064147C" w:rsidRDefault="0064147C"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76EC2779" w14:textId="77777777" w:rsidR="00644406" w:rsidRDefault="0064440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Uy8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">
                <v:textbox>
                  <w:txbxContent>
                    <w:p w14:paraId="76EC2779" w14:textId="77777777" w:rsidR="00644406" w:rsidRDefault="00644406"/>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78E27B41" w14:textId="77777777" w:rsidR="00690F10" w:rsidRPr="00DF5148" w:rsidRDefault="00BA2B07" w:rsidP="00690F10">
      <w:pPr>
        <w:tabs>
          <w:tab w:val="left" w:pos="284"/>
        </w:tabs>
        <w:ind w:left="426"/>
        <w:rPr>
          <w:sz w:val="22"/>
        </w:rPr>
      </w:pPr>
      <w:permStart w:id="636038120" w:edGrp="everyone"/>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7AE01879" w14:textId="77777777" w:rsidR="00644406" w:rsidRDefault="0064440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7"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7lQ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">
                <v:textbox>
                  <w:txbxContent>
                    <w:p w14:paraId="7AE01879" w14:textId="77777777" w:rsidR="00644406" w:rsidRDefault="00644406"/>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430DB62B" w14:textId="77777777" w:rsidR="00071CBD" w:rsidRDefault="00071CB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8"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">
                <v:textbox>
                  <w:txbxContent>
                    <w:p w14:paraId="430DB62B" w14:textId="77777777" w:rsidR="00071CBD" w:rsidRDefault="00071CBD"/>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018A1EB0" w14:textId="06D82F89" w:rsidR="00071CBD" w:rsidRDefault="00644406" w:rsidP="00071CBD">
                            <w:r w:rsidRPr="0094085A">
                              <w:t>DML1907</w:t>
                            </w:r>
                            <w:r>
                              <w:t xml:space="preserve"> (</w:t>
                            </w:r>
                            <w:r w:rsidRPr="00644406">
                              <w:t>06 June 2019</w:t>
                            </w:r>
                            <w:r w:rsidR="00071CBD">
                              <w:t xml:space="preserve"> to </w:t>
                            </w:r>
                            <w:r w:rsidRPr="0094085A">
                              <w:t>12 August 2023</w:t>
                            </w:r>
                            <w:r>
                              <w:t>)</w:t>
                            </w:r>
                            <w:r w:rsidR="00071CBD" w:rsidRPr="00071CBD">
                              <w:t xml:space="preserve"> </w:t>
                            </w:r>
                            <w:r w:rsidR="00071CBD">
                              <w:t>granted for maintenance dredging activity at Aberystwyth Marina, by water injection dredging, of 48,000 tonnes per annum.</w:t>
                            </w:r>
                          </w:p>
                          <w:p w14:paraId="425F222E" w14:textId="2AC7E7E2" w:rsidR="00644406" w:rsidRDefault="00644406" w:rsidP="00644406"/>
                          <w:p w14:paraId="74123DF7" w14:textId="56AF0571" w:rsidR="00644406" w:rsidRDefault="00644406" w:rsidP="00644406"/>
                          <w:p w14:paraId="58FC2E7F" w14:textId="77777777" w:rsidR="0064147C" w:rsidRDefault="0064147C"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">
                <v:textbox>
                  <w:txbxContent>
                    <w:p w14:paraId="018A1EB0" w14:textId="06D82F89" w:rsidR="00071CBD" w:rsidRDefault="00644406" w:rsidP="00071CBD">
                      <w:r w:rsidRPr="0094085A">
                        <w:t>DML1907</w:t>
                      </w:r>
                      <w:r>
                        <w:t xml:space="preserve"> (</w:t>
                      </w:r>
                      <w:r w:rsidRPr="00644406">
                        <w:t>06 June 2019</w:t>
                      </w:r>
                      <w:r w:rsidR="00071CBD">
                        <w:t xml:space="preserve"> to </w:t>
                      </w:r>
                      <w:r w:rsidRPr="0094085A">
                        <w:t>12 August 2023</w:t>
                      </w:r>
                      <w:r>
                        <w:t>)</w:t>
                      </w:r>
                      <w:r w:rsidR="00071CBD" w:rsidRPr="00071CBD">
                        <w:t xml:space="preserve"> </w:t>
                      </w:r>
                      <w:r w:rsidR="00071CBD">
                        <w:t>granted for maintenance dredging activity at Aberystwyth Marina, by water injection dredging, of 48,000 tonnes per annum.</w:t>
                      </w:r>
                    </w:p>
                    <w:p w14:paraId="425F222E" w14:textId="2AC7E7E2" w:rsidR="00644406" w:rsidRDefault="00644406" w:rsidP="00644406"/>
                    <w:p w14:paraId="74123DF7" w14:textId="56AF0571" w:rsidR="00644406" w:rsidRDefault="00644406" w:rsidP="00644406"/>
                    <w:p w14:paraId="58FC2E7F" w14:textId="77777777" w:rsidR="0064147C" w:rsidRDefault="0064147C"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7E4B663D" w:rsidR="0064147C" w:rsidRPr="00097CD3" w:rsidRDefault="00301F94" w:rsidP="0060763A">
                            <w:pPr>
                              <w:rPr>
                                <w:sz w:val="22"/>
                              </w:rPr>
                            </w:pPr>
                            <w:r>
                              <w:rPr>
                                <w:sz w:val="22"/>
                              </w:rPr>
                              <w:t>0</w:t>
                            </w:r>
                            <w:r w:rsidR="009D2632">
                              <w:rPr>
                                <w:sz w:val="22"/>
                              </w:rPr>
                              <w:t>1/10/2026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">
                <v:textbox>
                  <w:txbxContent>
                    <w:p w14:paraId="0E76AB41" w14:textId="7E4B663D" w:rsidR="0064147C" w:rsidRPr="00097CD3" w:rsidRDefault="00301F94" w:rsidP="0060763A">
                      <w:pPr>
                        <w:rPr>
                          <w:sz w:val="22"/>
                        </w:rPr>
                      </w:pPr>
                      <w:r>
                        <w:rPr>
                          <w:sz w:val="22"/>
                        </w:rPr>
                        <w:t>0</w:t>
                      </w:r>
                      <w:r w:rsidR="009D2632">
                        <w:rPr>
                          <w:sz w:val="22"/>
                        </w:rPr>
                        <w:t>1/10/2026</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49EA0FC2" w:rsidR="0064147C" w:rsidRPr="00097CD3" w:rsidRDefault="00301F94" w:rsidP="0060763A">
                            <w:pPr>
                              <w:rPr>
                                <w:sz w:val="22"/>
                              </w:rPr>
                            </w:pPr>
                            <w:r>
                              <w:rPr>
                                <w:sz w:val="22"/>
                              </w:rPr>
                              <w:t>Issue date + 3 years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">
                <v:textbox>
                  <w:txbxContent>
                    <w:p w14:paraId="55E6B751" w14:textId="49EA0FC2" w:rsidR="0064147C" w:rsidRPr="00097CD3" w:rsidRDefault="00301F94" w:rsidP="0060763A">
                      <w:pPr>
                        <w:rPr>
                          <w:sz w:val="22"/>
                        </w:rPr>
                      </w:pPr>
                      <w:r>
                        <w:rPr>
                          <w:sz w:val="22"/>
                        </w:rPr>
                        <w:t>Issue date + 3 years</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61356C60" w:rsidR="0060763A" w:rsidRPr="0060763A" w:rsidRDefault="00071CBD" w:rsidP="0060763A">
      <w:pPr>
        <w:pStyle w:val="ListParagraph"/>
        <w:tabs>
          <w:tab w:val="left" w:pos="2506"/>
          <w:tab w:val="left" w:pos="2880"/>
          <w:tab w:val="left" w:pos="4825"/>
        </w:tabs>
        <w:spacing w:line="200" w:lineRule="atLeast"/>
        <w:ind w:left="502"/>
        <w:jc w:val="both"/>
        <w:rPr>
          <w:sz w:val="22"/>
        </w:rPr>
      </w:pPr>
      <w:r>
        <w:rPr>
          <w:noProof/>
          <w:lang w:eastAsia="en-GB"/>
        </w:rPr>
        <mc:AlternateContent>
          <mc:Choice Requires="wps">
            <w:drawing>
              <wp:anchor distT="0" distB="0" distL="114300" distR="114300" simplePos="0" relativeHeight="251674112" behindDoc="0" locked="0" layoutInCell="1" allowOverlap="1" wp14:anchorId="77BA14D1" wp14:editId="3D45ED44">
                <wp:simplePos x="0" y="0"/>
                <wp:positionH relativeFrom="column">
                  <wp:posOffset>3015615</wp:posOffset>
                </wp:positionH>
                <wp:positionV relativeFrom="paragraph">
                  <wp:posOffset>395605</wp:posOffset>
                </wp:positionV>
                <wp:extent cx="3500755" cy="901700"/>
                <wp:effectExtent l="0" t="0" r="23495" b="1270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901700"/>
                        </a:xfrm>
                        <a:prstGeom prst="rect">
                          <a:avLst/>
                        </a:prstGeom>
                        <a:solidFill>
                          <a:srgbClr val="FFFFFF"/>
                        </a:solidFill>
                        <a:ln w="9525">
                          <a:solidFill>
                            <a:srgbClr val="000000"/>
                          </a:solidFill>
                          <a:miter lim="800000"/>
                          <a:headEnd/>
                          <a:tailEnd/>
                        </a:ln>
                      </wps:spPr>
                      <wps:txbx>
                        <w:txbxContent>
                          <w:p w14:paraId="79C8910F" w14:textId="347B16C3" w:rsidR="0064147C" w:rsidRDefault="00071CBD" w:rsidP="00071CBD">
                            <w:r>
                              <w:t>One dredging campaign per annum, each taking approx. 10-15 days. No dredging between 15 May and 30 September to avoid the bathing water season.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45pt;margin-top:31.15pt;width:275.65pt;height:71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">
                <v:textbox>
                  <w:txbxContent>
                    <w:p w14:paraId="79C8910F" w14:textId="347B16C3" w:rsidR="0064147C" w:rsidRDefault="00071CBD" w:rsidP="00071CBD">
                      <w:r>
                        <w:t>One dredging campaign per annum, each taking approx. 10-15 days. No dredging between 15 May and 30 September to avoid the bathing water season.</w:t>
                      </w:r>
                    </w:p>
                  </w:txbxContent>
                </v:textbox>
              </v:shape>
            </w:pict>
          </mc:Fallback>
        </mc:AlternateContent>
      </w:r>
      <w:r w:rsidR="0060763A">
        <w:rPr>
          <w:sz w:val="22"/>
        </w:rPr>
        <w:t>If your operation will not take place year round at the locations outlined in section 12, please state the expected periods when dredging and</w:t>
      </w:r>
      <w:r w:rsidR="002260A4">
        <w:rPr>
          <w:sz w:val="22"/>
        </w:rPr>
        <w:t>/or</w:t>
      </w:r>
      <w:r w:rsidR="0060763A">
        <w:rPr>
          <w:sz w:val="22"/>
        </w:rPr>
        <w:t xml:space="preserve"> disposals will take place.</w:t>
      </w:r>
    </w:p>
    <w:p w14:paraId="3C6B3C5F" w14:textId="06400611" w:rsidR="0060763A" w:rsidRDefault="0060763A" w:rsidP="0060763A">
      <w:pPr>
        <w:tabs>
          <w:tab w:val="left" w:pos="284"/>
        </w:tabs>
        <w:ind w:left="426"/>
        <w:rPr>
          <w:sz w:val="22"/>
        </w:rPr>
      </w:pPr>
      <w:r>
        <w:rPr>
          <w:sz w:val="22"/>
        </w:rPr>
        <w:t>9</w:t>
      </w:r>
      <w:r w:rsidR="0055209D" w:rsidRPr="00DF5148">
        <w:rPr>
          <w:sz w:val="22"/>
        </w:rPr>
        <w:t xml:space="preserve">(a). Proposed </w:t>
      </w:r>
      <w:r>
        <w:rPr>
          <w:sz w:val="22"/>
        </w:rPr>
        <w:t>periods</w:t>
      </w:r>
      <w:r w:rsidR="0055209D" w:rsidRPr="00DF5148">
        <w:rPr>
          <w:sz w:val="22"/>
        </w:rPr>
        <w:t xml:space="preserve"> of </w:t>
      </w:r>
      <w:r w:rsidR="0055209D" w:rsidRPr="00DF5148">
        <w:rPr>
          <w:sz w:val="22"/>
        </w:rPr>
        <w:br/>
        <w:t xml:space="preserve">        dredging</w:t>
      </w:r>
      <w:r>
        <w:rPr>
          <w:sz w:val="22"/>
        </w:rPr>
        <w:t xml:space="preserve"> and</w:t>
      </w:r>
      <w:r w:rsidR="002260A4">
        <w:rPr>
          <w:sz w:val="22"/>
        </w:rPr>
        <w:t>/or</w:t>
      </w:r>
      <w:r>
        <w:rPr>
          <w:sz w:val="22"/>
        </w:rPr>
        <w:t xml:space="preserve"> disposal</w:t>
      </w:r>
      <w:r w:rsidR="0055209D" w:rsidRPr="00DF5148">
        <w:rPr>
          <w:sz w:val="22"/>
        </w:rPr>
        <w:t xml:space="preserve"> operation</w:t>
      </w:r>
      <w:r>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w:lastRenderedPageBreak/>
        <mc:AlternateContent>
          <mc:Choice Requires="wps">
            <w:drawing>
              <wp:anchor distT="0" distB="0" distL="114300" distR="114300" simplePos="0" relativeHeight="251675136" behindDoc="0" locked="0" layoutInCell="1" allowOverlap="1" wp14:anchorId="58821C4F" wp14:editId="4AD43302">
                <wp:simplePos x="0" y="0"/>
                <wp:positionH relativeFrom="column">
                  <wp:posOffset>3002915</wp:posOffset>
                </wp:positionH>
                <wp:positionV relativeFrom="paragraph">
                  <wp:posOffset>-24130</wp:posOffset>
                </wp:positionV>
                <wp:extent cx="3500755" cy="89535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895350"/>
                        </a:xfrm>
                        <a:prstGeom prst="rect">
                          <a:avLst/>
                        </a:prstGeom>
                        <a:solidFill>
                          <a:srgbClr val="FFFFFF"/>
                        </a:solidFill>
                        <a:ln w="9525">
                          <a:solidFill>
                            <a:srgbClr val="000000"/>
                          </a:solidFill>
                          <a:miter lim="800000"/>
                          <a:headEnd/>
                          <a:tailEnd/>
                        </a:ln>
                      </wps:spPr>
                      <wps:txbx>
                        <w:txbxContent>
                          <w:p w14:paraId="1506439B" w14:textId="3A07D277" w:rsidR="0064147C" w:rsidRDefault="00071CBD" w:rsidP="00950F26">
                            <w:r w:rsidRPr="00071CBD">
                              <w:t>One dredging campaign per annum, each taking approx. 10-15 days. No dredging between 15 May and 30 September to avoid the bathing water season.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45pt;margin-top:-1.9pt;width:275.65pt;height:7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">
                <v:textbox>
                  <w:txbxContent>
                    <w:p w14:paraId="1506439B" w14:textId="3A07D277" w:rsidR="0064147C" w:rsidRDefault="00071CBD" w:rsidP="00950F26">
                      <w:r w:rsidRPr="00071CBD">
                        <w:t>One dredging campaign per annum, each taking approx. 10-15 days. No dredging between 15 May and 30 September to avoid the bathing water season.</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631"/>
        <w:gridCol w:w="1490"/>
        <w:gridCol w:w="1715"/>
        <w:gridCol w:w="2277"/>
        <w:gridCol w:w="2300"/>
      </w:tblGrid>
      <w:tr w:rsidR="00C37931" w:rsidRPr="000007E2" w14:paraId="7E1941D3" w14:textId="77777777" w:rsidTr="00071CBD">
        <w:trPr>
          <w:trHeight w:val="705"/>
        </w:trPr>
        <w:tc>
          <w:tcPr>
            <w:tcW w:w="516"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31" w:type="dxa"/>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90" w:type="dxa"/>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715" w:type="dxa"/>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277" w:type="dxa"/>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300"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071CBD">
        <w:trPr>
          <w:trHeight w:val="705"/>
        </w:trPr>
        <w:tc>
          <w:tcPr>
            <w:tcW w:w="516"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31" w:type="dxa"/>
          </w:tcPr>
          <w:p w14:paraId="40406B60" w14:textId="32A81940" w:rsidR="0064147C" w:rsidRPr="00071CBD" w:rsidRDefault="00071CBD" w:rsidP="00C37931">
            <w:pPr>
              <w:pStyle w:val="Default"/>
              <w:tabs>
                <w:tab w:val="left" w:pos="284"/>
                <w:tab w:val="left" w:pos="567"/>
                <w:tab w:val="left" w:pos="709"/>
              </w:tabs>
              <w:jc w:val="center"/>
              <w:rPr>
                <w:rFonts w:ascii="Arial" w:hAnsi="Arial" w:cs="Arial"/>
                <w:bCs/>
                <w:sz w:val="22"/>
                <w:szCs w:val="22"/>
              </w:rPr>
            </w:pPr>
            <w:r w:rsidRPr="00071CBD">
              <w:rPr>
                <w:rFonts w:ascii="Arial" w:hAnsi="Arial" w:cs="Arial"/>
                <w:bCs/>
                <w:sz w:val="22"/>
                <w:szCs w:val="22"/>
              </w:rPr>
              <w:t>Western Marinas Dredging Ltd</w:t>
            </w:r>
          </w:p>
        </w:tc>
        <w:tc>
          <w:tcPr>
            <w:tcW w:w="1490" w:type="dxa"/>
          </w:tcPr>
          <w:p w14:paraId="02642708" w14:textId="7B44FF62" w:rsidR="0064147C" w:rsidRPr="00071CBD" w:rsidRDefault="009D2632" w:rsidP="00C37931">
            <w:pPr>
              <w:pStyle w:val="Default"/>
              <w:tabs>
                <w:tab w:val="left" w:pos="284"/>
                <w:tab w:val="left" w:pos="567"/>
                <w:tab w:val="left" w:pos="709"/>
              </w:tabs>
              <w:jc w:val="center"/>
              <w:rPr>
                <w:rFonts w:ascii="Arial" w:hAnsi="Arial" w:cs="Arial"/>
                <w:bCs/>
                <w:sz w:val="22"/>
                <w:szCs w:val="22"/>
              </w:rPr>
            </w:pPr>
            <w:r>
              <w:rPr>
                <w:rFonts w:ascii="Arial" w:hAnsi="Arial" w:cs="Arial"/>
                <w:bCs/>
                <w:sz w:val="22"/>
                <w:szCs w:val="22"/>
              </w:rPr>
              <w:t>WM innovation</w:t>
            </w:r>
          </w:p>
        </w:tc>
        <w:tc>
          <w:tcPr>
            <w:tcW w:w="1715" w:type="dxa"/>
          </w:tcPr>
          <w:p w14:paraId="573A199F" w14:textId="4D6252E0" w:rsidR="0064147C" w:rsidRPr="00071CBD" w:rsidRDefault="009D2632" w:rsidP="00C37931">
            <w:pPr>
              <w:pStyle w:val="Default"/>
              <w:tabs>
                <w:tab w:val="left" w:pos="284"/>
                <w:tab w:val="left" w:pos="567"/>
                <w:tab w:val="left" w:pos="709"/>
              </w:tabs>
              <w:jc w:val="center"/>
              <w:rPr>
                <w:rFonts w:ascii="Arial" w:hAnsi="Arial" w:cs="Arial"/>
                <w:bCs/>
                <w:sz w:val="22"/>
                <w:szCs w:val="22"/>
              </w:rPr>
            </w:pPr>
            <w:r>
              <w:rPr>
                <w:rFonts w:ascii="Arial" w:hAnsi="Arial" w:cs="Arial"/>
                <w:bCs/>
                <w:sz w:val="22"/>
                <w:szCs w:val="22"/>
              </w:rPr>
              <w:t>923764</w:t>
            </w:r>
          </w:p>
        </w:tc>
        <w:tc>
          <w:tcPr>
            <w:tcW w:w="2277" w:type="dxa"/>
          </w:tcPr>
          <w:p w14:paraId="6AF5E00C" w14:textId="26F70742" w:rsidR="0064147C" w:rsidRPr="00071CBD" w:rsidRDefault="009D2632" w:rsidP="00C37931">
            <w:pPr>
              <w:pStyle w:val="Default"/>
              <w:tabs>
                <w:tab w:val="left" w:pos="284"/>
                <w:tab w:val="left" w:pos="567"/>
                <w:tab w:val="left" w:pos="709"/>
              </w:tabs>
              <w:jc w:val="center"/>
              <w:rPr>
                <w:rFonts w:ascii="Arial" w:hAnsi="Arial" w:cs="Arial"/>
                <w:bCs/>
                <w:sz w:val="22"/>
                <w:szCs w:val="22"/>
              </w:rPr>
            </w:pPr>
            <w:r>
              <w:rPr>
                <w:rFonts w:ascii="Arial" w:hAnsi="Arial" w:cs="Arial"/>
                <w:bCs/>
                <w:sz w:val="22"/>
                <w:szCs w:val="22"/>
              </w:rPr>
              <w:t>UK</w:t>
            </w:r>
          </w:p>
        </w:tc>
        <w:tc>
          <w:tcPr>
            <w:tcW w:w="2300" w:type="dxa"/>
          </w:tcPr>
          <w:p w14:paraId="75A123CB" w14:textId="5827F49E" w:rsidR="0064147C" w:rsidRPr="00071CBD" w:rsidRDefault="00071CBD" w:rsidP="00C37931">
            <w:pPr>
              <w:pStyle w:val="Default"/>
              <w:tabs>
                <w:tab w:val="left" w:pos="284"/>
                <w:tab w:val="left" w:pos="567"/>
                <w:tab w:val="left" w:pos="709"/>
              </w:tabs>
              <w:jc w:val="center"/>
              <w:rPr>
                <w:rFonts w:ascii="Arial" w:hAnsi="Arial" w:cs="Arial"/>
                <w:bCs/>
                <w:sz w:val="22"/>
                <w:szCs w:val="22"/>
              </w:rPr>
            </w:pPr>
            <w:r>
              <w:rPr>
                <w:rFonts w:ascii="Arial" w:hAnsi="Arial" w:cs="Arial"/>
                <w:bCs/>
                <w:sz w:val="22"/>
                <w:szCs w:val="22"/>
              </w:rPr>
              <w:t>No deposit as dredging to be undertaken by water injection dredging method</w:t>
            </w:r>
          </w:p>
        </w:tc>
      </w:tr>
      <w:tr w:rsidR="0064147C" w:rsidRPr="000007E2" w14:paraId="42D33E83" w14:textId="77777777" w:rsidTr="00713D3A">
        <w:trPr>
          <w:trHeight w:val="497"/>
        </w:trPr>
        <w:tc>
          <w:tcPr>
            <w:tcW w:w="516"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31" w:type="dxa"/>
          </w:tcPr>
          <w:p w14:paraId="6282A657"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90" w:type="dxa"/>
          </w:tcPr>
          <w:p w14:paraId="49343C62"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715" w:type="dxa"/>
          </w:tcPr>
          <w:p w14:paraId="73FD613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277" w:type="dxa"/>
          </w:tcPr>
          <w:p w14:paraId="5A86ED6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00" w:type="dxa"/>
          </w:tcPr>
          <w:p w14:paraId="054F0082"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0FE4653A" w14:textId="77777777" w:rsidTr="00713D3A">
        <w:trPr>
          <w:trHeight w:val="419"/>
        </w:trPr>
        <w:tc>
          <w:tcPr>
            <w:tcW w:w="516"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31" w:type="dxa"/>
          </w:tcPr>
          <w:p w14:paraId="77746321"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90" w:type="dxa"/>
          </w:tcPr>
          <w:p w14:paraId="470BDFE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715" w:type="dxa"/>
          </w:tcPr>
          <w:p w14:paraId="2D995E9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277" w:type="dxa"/>
          </w:tcPr>
          <w:p w14:paraId="6FCE66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00" w:type="dxa"/>
          </w:tcPr>
          <w:p w14:paraId="5C49A24E"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bl>
    <w:p w14:paraId="148937AE" w14:textId="2D755D03"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6F83595">
                <wp:simplePos x="0" y="0"/>
                <wp:positionH relativeFrom="margin">
                  <wp:posOffset>139065</wp:posOffset>
                </wp:positionH>
                <wp:positionV relativeFrom="paragraph">
                  <wp:posOffset>632460</wp:posOffset>
                </wp:positionV>
                <wp:extent cx="6238875" cy="360045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00450"/>
                        </a:xfrm>
                        <a:prstGeom prst="rect">
                          <a:avLst/>
                        </a:prstGeom>
                        <a:solidFill>
                          <a:srgbClr val="FFFFFF"/>
                        </a:solidFill>
                        <a:ln w="9525">
                          <a:solidFill>
                            <a:srgbClr val="000000"/>
                          </a:solidFill>
                          <a:miter lim="800000"/>
                          <a:headEnd/>
                          <a:tailEnd/>
                        </a:ln>
                      </wps:spPr>
                      <wps:txbx>
                        <w:txbxContent>
                          <w:p w14:paraId="6BF5771C" w14:textId="07EC6E8C" w:rsidR="0064147C" w:rsidRDefault="00071CBD" w:rsidP="001512EE">
                            <w:r w:rsidRPr="00071CBD">
                              <w:rPr>
                                <w:sz w:val="22"/>
                              </w:rPr>
                              <w:t>The proposed dredge area</w:t>
                            </w:r>
                            <w:r w:rsidR="009220BF">
                              <w:rPr>
                                <w:sz w:val="22"/>
                              </w:rPr>
                              <w:t xml:space="preserve"> is within Aberystwyth Marina and</w:t>
                            </w:r>
                            <w:r w:rsidRPr="00071CBD">
                              <w:rPr>
                                <w:sz w:val="22"/>
                              </w:rPr>
                              <w:t xml:space="preserve"> </w:t>
                            </w:r>
                            <w:r w:rsidR="009220BF">
                              <w:rPr>
                                <w:sz w:val="22"/>
                              </w:rPr>
                              <w:t xml:space="preserve">dredging method (water injection dredging (WID)) </w:t>
                            </w:r>
                            <w:r w:rsidRPr="00071CBD">
                              <w:rPr>
                                <w:sz w:val="22"/>
                              </w:rPr>
                              <w:t xml:space="preserve">is </w:t>
                            </w:r>
                            <w:r w:rsidR="009220BF">
                              <w:rPr>
                                <w:sz w:val="22"/>
                              </w:rPr>
                              <w:t>the same as</w:t>
                            </w:r>
                            <w:r w:rsidRPr="00071CBD">
                              <w:rPr>
                                <w:sz w:val="22"/>
                              </w:rPr>
                              <w:t xml:space="preserve"> that under the </w:t>
                            </w:r>
                            <w:r>
                              <w:rPr>
                                <w:sz w:val="22"/>
                              </w:rPr>
                              <w:t>previous marine</w:t>
                            </w:r>
                            <w:r w:rsidRPr="00071CBD">
                              <w:rPr>
                                <w:sz w:val="22"/>
                              </w:rPr>
                              <w:t xml:space="preserve"> licence</w:t>
                            </w:r>
                            <w:r>
                              <w:rPr>
                                <w:sz w:val="22"/>
                              </w:rPr>
                              <w:t xml:space="preserve"> (</w:t>
                            </w:r>
                            <w:r w:rsidR="009220BF">
                              <w:rPr>
                                <w:sz w:val="22"/>
                              </w:rPr>
                              <w:t>D</w:t>
                            </w:r>
                            <w:r>
                              <w:rPr>
                                <w:sz w:val="22"/>
                              </w:rPr>
                              <w:t>ML1907)</w:t>
                            </w:r>
                            <w:r w:rsidRPr="00071CBD">
                              <w:rPr>
                                <w:sz w:val="22"/>
                              </w:rPr>
                              <w:t>. The average dredge target level within th</w:t>
                            </w:r>
                            <w:r w:rsidR="009220BF">
                              <w:rPr>
                                <w:sz w:val="22"/>
                              </w:rPr>
                              <w:t>e dredge</w:t>
                            </w:r>
                            <w:r w:rsidRPr="00071CBD">
                              <w:rPr>
                                <w:sz w:val="22"/>
                              </w:rPr>
                              <w:t xml:space="preserve"> area is -1.7mCD. To achieve this, a dredging tolerance of 0.3m is required, resulting in a maximum dredge level of -2.0mCD. The proposed dredge method is WID. The WID plant consists of a small </w:t>
                            </w:r>
                            <w:r w:rsidR="003010BF">
                              <w:rPr>
                                <w:sz w:val="22"/>
                              </w:rPr>
                              <w:t xml:space="preserve">vessel / </w:t>
                            </w:r>
                            <w:r w:rsidRPr="00071CBD">
                              <w:rPr>
                                <w:sz w:val="22"/>
                              </w:rPr>
                              <w:t xml:space="preserve">floating pontoon with a powerful water pump and injection arm attached. The </w:t>
                            </w:r>
                            <w:r w:rsidR="003010BF">
                              <w:rPr>
                                <w:sz w:val="22"/>
                              </w:rPr>
                              <w:t>vessel</w:t>
                            </w:r>
                            <w:r w:rsidRPr="00071CBD">
                              <w:rPr>
                                <w:sz w:val="22"/>
                              </w:rPr>
                              <w:t xml:space="preserve"> is manoeuvred by its own propulsion system or attached tug. The injection arm is passed over the area to be dredged as the </w:t>
                            </w:r>
                            <w:r w:rsidR="003010BF">
                              <w:rPr>
                                <w:sz w:val="22"/>
                              </w:rPr>
                              <w:t>vessel</w:t>
                            </w:r>
                            <w:r w:rsidRPr="00071CBD">
                              <w:rPr>
                                <w:sz w:val="22"/>
                              </w:rPr>
                              <w:t xml:space="preserve"> is manoeuvred and the height of the injection arm is controlled. The system involves high volume</w:t>
                            </w:r>
                            <w:r w:rsidR="003010BF">
                              <w:rPr>
                                <w:sz w:val="22"/>
                              </w:rPr>
                              <w:t>,</w:t>
                            </w:r>
                            <w:r w:rsidRPr="00071CBD">
                              <w:rPr>
                                <w:sz w:val="22"/>
                              </w:rPr>
                              <w:t xml:space="preserve"> but low</w:t>
                            </w:r>
                            <w:r w:rsidR="003010BF">
                              <w:rPr>
                                <w:sz w:val="22"/>
                              </w:rPr>
                              <w:t>-</w:t>
                            </w:r>
                            <w:r w:rsidRPr="00071CBD">
                              <w:rPr>
                                <w:sz w:val="22"/>
                              </w:rPr>
                              <w:t>pressure</w:t>
                            </w:r>
                            <w:r w:rsidR="003010BF">
                              <w:rPr>
                                <w:sz w:val="22"/>
                              </w:rPr>
                              <w:t>,</w:t>
                            </w:r>
                            <w:r w:rsidRPr="00071CBD">
                              <w:rPr>
                                <w:sz w:val="22"/>
                              </w:rPr>
                              <w:t xml:space="preserve"> water being injected into the sediments on the seabed. The </w:t>
                            </w:r>
                            <w:r w:rsidR="003010BF" w:rsidRPr="00071CBD">
                              <w:rPr>
                                <w:sz w:val="22"/>
                              </w:rPr>
                              <w:t>low-pressure</w:t>
                            </w:r>
                            <w:r w:rsidRPr="00071CBD">
                              <w:rPr>
                                <w:sz w:val="22"/>
                              </w:rPr>
                              <w:t xml:space="preserve"> injection fluidises the sediments which will then flow as a dense fluid via natural seabed gradients towards lower bed levels. The density flow enters only the lower fraction of the water column. There is no </w:t>
                            </w:r>
                            <w:r w:rsidR="009220BF">
                              <w:rPr>
                                <w:sz w:val="22"/>
                              </w:rPr>
                              <w:t xml:space="preserve">deposit of dredged material and </w:t>
                            </w:r>
                            <w:r w:rsidR="003010BF">
                              <w:rPr>
                                <w:sz w:val="22"/>
                              </w:rPr>
                              <w:t xml:space="preserve">a </w:t>
                            </w:r>
                            <w:r w:rsidRPr="00071CBD">
                              <w:rPr>
                                <w:sz w:val="22"/>
                              </w:rPr>
                              <w:t xml:space="preserve">disposal site </w:t>
                            </w:r>
                            <w:r w:rsidR="003010BF">
                              <w:rPr>
                                <w:sz w:val="22"/>
                              </w:rPr>
                              <w:t xml:space="preserve">is not </w:t>
                            </w:r>
                            <w:r w:rsidRPr="00071CBD">
                              <w:rPr>
                                <w:sz w:val="22"/>
                              </w:rPr>
                              <w:t xml:space="preserve">required for WID. </w:t>
                            </w:r>
                            <w:r w:rsidR="009220BF">
                              <w:rPr>
                                <w:sz w:val="22"/>
                              </w:rPr>
                              <w:t>Dredging will be undertaken annually, with e</w:t>
                            </w:r>
                            <w:r w:rsidRPr="00071CBD">
                              <w:rPr>
                                <w:sz w:val="22"/>
                              </w:rPr>
                              <w:t xml:space="preserve">ach annual dredging </w:t>
                            </w:r>
                            <w:r w:rsidR="009220BF">
                              <w:rPr>
                                <w:sz w:val="22"/>
                              </w:rPr>
                              <w:t>campaign</w:t>
                            </w:r>
                            <w:r w:rsidRPr="00071CBD">
                              <w:rPr>
                                <w:sz w:val="22"/>
                              </w:rPr>
                              <w:t xml:space="preserve"> expected to take approximately 10-15 days. </w:t>
                            </w:r>
                            <w:r w:rsidR="009220BF">
                              <w:rPr>
                                <w:sz w:val="22"/>
                              </w:rPr>
                              <w:t xml:space="preserve">The proposed dredging activity </w:t>
                            </w:r>
                            <w:r w:rsidR="009220BF" w:rsidRPr="00CC05C0">
                              <w:rPr>
                                <w:sz w:val="22"/>
                              </w:rPr>
                              <w:t>will only occur during the period of 1 hour before high tide to 1 hour before low tide on falling tides</w:t>
                            </w:r>
                            <w:r w:rsidR="009220BF">
                              <w:rPr>
                                <w:sz w:val="22"/>
                              </w:rPr>
                              <w:t xml:space="preserve"> (i.e., </w:t>
                            </w:r>
                            <w:r w:rsidR="009220BF" w:rsidRPr="00CC05C0">
                              <w:rPr>
                                <w:sz w:val="22"/>
                              </w:rPr>
                              <w:t xml:space="preserve">no dredging </w:t>
                            </w:r>
                            <w:r w:rsidR="009220BF">
                              <w:rPr>
                                <w:sz w:val="22"/>
                              </w:rPr>
                              <w:t>will take place</w:t>
                            </w:r>
                            <w:r w:rsidR="009220BF" w:rsidRPr="00CC05C0">
                              <w:rPr>
                                <w:sz w:val="22"/>
                              </w:rPr>
                              <w:t xml:space="preserve"> on rising tides</w:t>
                            </w:r>
                            <w:r w:rsidR="009220BF">
                              <w:rPr>
                                <w:sz w:val="22"/>
                              </w:rPr>
                              <w:t xml:space="preserve"> up to 1 hour before HW at which time tidal velocity is significantly reduced)</w:t>
                            </w:r>
                            <w:r w:rsidR="009220BF" w:rsidRPr="00CC05C0">
                              <w:rPr>
                                <w:sz w:val="22"/>
                              </w:rPr>
                              <w:t xml:space="preserve">. Dredging is planned for the </w:t>
                            </w:r>
                            <w:r w:rsidR="009220BF">
                              <w:rPr>
                                <w:sz w:val="22"/>
                              </w:rPr>
                              <w:t>autumn/</w:t>
                            </w:r>
                            <w:r w:rsidR="009220BF" w:rsidRPr="00CC05C0">
                              <w:rPr>
                                <w:sz w:val="22"/>
                              </w:rPr>
                              <w:t xml:space="preserve">winter months to ensure sufficient water depths are in place </w:t>
                            </w:r>
                            <w:r w:rsidR="009220BF">
                              <w:rPr>
                                <w:sz w:val="22"/>
                              </w:rPr>
                              <w:t xml:space="preserve">at the marina </w:t>
                            </w:r>
                            <w:r w:rsidR="009220BF" w:rsidRPr="00CC05C0">
                              <w:rPr>
                                <w:sz w:val="22"/>
                              </w:rPr>
                              <w:t xml:space="preserve">for the important spring/summer recreational period. As per the </w:t>
                            </w:r>
                            <w:r w:rsidR="009220BF">
                              <w:rPr>
                                <w:sz w:val="22"/>
                              </w:rPr>
                              <w:t xml:space="preserve">previous marine </w:t>
                            </w:r>
                            <w:r w:rsidR="009220BF" w:rsidRPr="00CC05C0">
                              <w:rPr>
                                <w:sz w:val="22"/>
                              </w:rPr>
                              <w:t>licence</w:t>
                            </w:r>
                            <w:r w:rsidR="009220BF">
                              <w:rPr>
                                <w:sz w:val="22"/>
                              </w:rPr>
                              <w:t xml:space="preserve"> (DML1907),</w:t>
                            </w:r>
                            <w:r w:rsidR="009220BF" w:rsidRPr="00CC05C0">
                              <w:rPr>
                                <w:sz w:val="22"/>
                              </w:rPr>
                              <w:t xml:space="preserve"> no dredging will take place between 15 May and 30 September to avoid the </w:t>
                            </w:r>
                            <w:r w:rsidR="009220BF">
                              <w:rPr>
                                <w:sz w:val="22"/>
                              </w:rPr>
                              <w:t>b</w:t>
                            </w:r>
                            <w:r w:rsidR="009220BF" w:rsidRPr="00CC05C0">
                              <w:rPr>
                                <w:sz w:val="22"/>
                              </w:rPr>
                              <w:t xml:space="preserve">athing </w:t>
                            </w:r>
                            <w:r w:rsidR="009220BF">
                              <w:rPr>
                                <w:sz w:val="22"/>
                              </w:rPr>
                              <w:t>w</w:t>
                            </w:r>
                            <w:r w:rsidR="009220BF" w:rsidRPr="00CC05C0">
                              <w:rPr>
                                <w:sz w:val="22"/>
                              </w:rPr>
                              <w:t>ater season.</w:t>
                            </w:r>
                            <w:r w:rsidR="009220BF">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95pt;margin-top:49.8pt;width:491.25pt;height:283.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">
                <v:textbox>
                  <w:txbxContent>
                    <w:p w14:paraId="6BF5771C" w14:textId="07EC6E8C" w:rsidR="0064147C" w:rsidRDefault="00071CBD" w:rsidP="001512EE">
                      <w:r w:rsidRPr="00071CBD">
                        <w:rPr>
                          <w:sz w:val="22"/>
                        </w:rPr>
                        <w:t>The proposed dredge area</w:t>
                      </w:r>
                      <w:r w:rsidR="009220BF">
                        <w:rPr>
                          <w:sz w:val="22"/>
                        </w:rPr>
                        <w:t xml:space="preserve"> is within Aberystwyth Marina and</w:t>
                      </w:r>
                      <w:r w:rsidRPr="00071CBD">
                        <w:rPr>
                          <w:sz w:val="22"/>
                        </w:rPr>
                        <w:t xml:space="preserve"> </w:t>
                      </w:r>
                      <w:r w:rsidR="009220BF">
                        <w:rPr>
                          <w:sz w:val="22"/>
                        </w:rPr>
                        <w:t xml:space="preserve">dredging method (water injection dredging (WID)) </w:t>
                      </w:r>
                      <w:r w:rsidRPr="00071CBD">
                        <w:rPr>
                          <w:sz w:val="22"/>
                        </w:rPr>
                        <w:t xml:space="preserve">is </w:t>
                      </w:r>
                      <w:r w:rsidR="009220BF">
                        <w:rPr>
                          <w:sz w:val="22"/>
                        </w:rPr>
                        <w:t>the same as</w:t>
                      </w:r>
                      <w:r w:rsidRPr="00071CBD">
                        <w:rPr>
                          <w:sz w:val="22"/>
                        </w:rPr>
                        <w:t xml:space="preserve"> that under the </w:t>
                      </w:r>
                      <w:r>
                        <w:rPr>
                          <w:sz w:val="22"/>
                        </w:rPr>
                        <w:t>previous marine</w:t>
                      </w:r>
                      <w:r w:rsidRPr="00071CBD">
                        <w:rPr>
                          <w:sz w:val="22"/>
                        </w:rPr>
                        <w:t xml:space="preserve"> licence</w:t>
                      </w:r>
                      <w:r>
                        <w:rPr>
                          <w:sz w:val="22"/>
                        </w:rPr>
                        <w:t xml:space="preserve"> (</w:t>
                      </w:r>
                      <w:r w:rsidR="009220BF">
                        <w:rPr>
                          <w:sz w:val="22"/>
                        </w:rPr>
                        <w:t>D</w:t>
                      </w:r>
                      <w:r>
                        <w:rPr>
                          <w:sz w:val="22"/>
                        </w:rPr>
                        <w:t>ML1907)</w:t>
                      </w:r>
                      <w:r w:rsidRPr="00071CBD">
                        <w:rPr>
                          <w:sz w:val="22"/>
                        </w:rPr>
                        <w:t>. The average dredge target level within th</w:t>
                      </w:r>
                      <w:r w:rsidR="009220BF">
                        <w:rPr>
                          <w:sz w:val="22"/>
                        </w:rPr>
                        <w:t>e dredge</w:t>
                      </w:r>
                      <w:r w:rsidRPr="00071CBD">
                        <w:rPr>
                          <w:sz w:val="22"/>
                        </w:rPr>
                        <w:t xml:space="preserve"> area is -1.7mCD. To achieve this, a dredging tolerance of 0.3m is required, resulting in a maximum dredge level of -2.0mCD. The proposed dredge method is WID. The WID plant consists of a small </w:t>
                      </w:r>
                      <w:r w:rsidR="003010BF">
                        <w:rPr>
                          <w:sz w:val="22"/>
                        </w:rPr>
                        <w:t xml:space="preserve">vessel / </w:t>
                      </w:r>
                      <w:r w:rsidRPr="00071CBD">
                        <w:rPr>
                          <w:sz w:val="22"/>
                        </w:rPr>
                        <w:t xml:space="preserve">floating pontoon with a powerful water pump and injection arm attached. The </w:t>
                      </w:r>
                      <w:r w:rsidR="003010BF">
                        <w:rPr>
                          <w:sz w:val="22"/>
                        </w:rPr>
                        <w:t>vessel</w:t>
                      </w:r>
                      <w:r w:rsidRPr="00071CBD">
                        <w:rPr>
                          <w:sz w:val="22"/>
                        </w:rPr>
                        <w:t xml:space="preserve"> is manoeuvred by its own propulsion system or attached tug. The injection arm is passed over the area to be dredged as the </w:t>
                      </w:r>
                      <w:r w:rsidR="003010BF">
                        <w:rPr>
                          <w:sz w:val="22"/>
                        </w:rPr>
                        <w:t>vessel</w:t>
                      </w:r>
                      <w:r w:rsidRPr="00071CBD">
                        <w:rPr>
                          <w:sz w:val="22"/>
                        </w:rPr>
                        <w:t xml:space="preserve"> is manoeuvred and the height of the injection arm is controlled. The system involves high volume</w:t>
                      </w:r>
                      <w:r w:rsidR="003010BF">
                        <w:rPr>
                          <w:sz w:val="22"/>
                        </w:rPr>
                        <w:t>,</w:t>
                      </w:r>
                      <w:r w:rsidRPr="00071CBD">
                        <w:rPr>
                          <w:sz w:val="22"/>
                        </w:rPr>
                        <w:t xml:space="preserve"> but low</w:t>
                      </w:r>
                      <w:r w:rsidR="003010BF">
                        <w:rPr>
                          <w:sz w:val="22"/>
                        </w:rPr>
                        <w:t>-</w:t>
                      </w:r>
                      <w:r w:rsidRPr="00071CBD">
                        <w:rPr>
                          <w:sz w:val="22"/>
                        </w:rPr>
                        <w:t>pressure</w:t>
                      </w:r>
                      <w:r w:rsidR="003010BF">
                        <w:rPr>
                          <w:sz w:val="22"/>
                        </w:rPr>
                        <w:t>,</w:t>
                      </w:r>
                      <w:r w:rsidRPr="00071CBD">
                        <w:rPr>
                          <w:sz w:val="22"/>
                        </w:rPr>
                        <w:t xml:space="preserve"> water being injected into the sediments on the seabed. The </w:t>
                      </w:r>
                      <w:r w:rsidR="003010BF" w:rsidRPr="00071CBD">
                        <w:rPr>
                          <w:sz w:val="22"/>
                        </w:rPr>
                        <w:t>low-pressure</w:t>
                      </w:r>
                      <w:r w:rsidRPr="00071CBD">
                        <w:rPr>
                          <w:sz w:val="22"/>
                        </w:rPr>
                        <w:t xml:space="preserve"> injection fluidises the sediments which will then flow as a dense fluid via natural seabed gradients towards lower bed levels. The density flow enters only the lower fraction of the water column. There is no </w:t>
                      </w:r>
                      <w:r w:rsidR="009220BF">
                        <w:rPr>
                          <w:sz w:val="22"/>
                        </w:rPr>
                        <w:t xml:space="preserve">deposit of dredged material and </w:t>
                      </w:r>
                      <w:r w:rsidR="003010BF">
                        <w:rPr>
                          <w:sz w:val="22"/>
                        </w:rPr>
                        <w:t xml:space="preserve">a </w:t>
                      </w:r>
                      <w:r w:rsidRPr="00071CBD">
                        <w:rPr>
                          <w:sz w:val="22"/>
                        </w:rPr>
                        <w:t xml:space="preserve">disposal site </w:t>
                      </w:r>
                      <w:r w:rsidR="003010BF">
                        <w:rPr>
                          <w:sz w:val="22"/>
                        </w:rPr>
                        <w:t xml:space="preserve">is not </w:t>
                      </w:r>
                      <w:r w:rsidRPr="00071CBD">
                        <w:rPr>
                          <w:sz w:val="22"/>
                        </w:rPr>
                        <w:t xml:space="preserve">required for WID. </w:t>
                      </w:r>
                      <w:r w:rsidR="009220BF">
                        <w:rPr>
                          <w:sz w:val="22"/>
                        </w:rPr>
                        <w:t>Dredging will be undertaken annually, with e</w:t>
                      </w:r>
                      <w:r w:rsidRPr="00071CBD">
                        <w:rPr>
                          <w:sz w:val="22"/>
                        </w:rPr>
                        <w:t xml:space="preserve">ach annual dredging </w:t>
                      </w:r>
                      <w:r w:rsidR="009220BF">
                        <w:rPr>
                          <w:sz w:val="22"/>
                        </w:rPr>
                        <w:t>campaign</w:t>
                      </w:r>
                      <w:r w:rsidRPr="00071CBD">
                        <w:rPr>
                          <w:sz w:val="22"/>
                        </w:rPr>
                        <w:t xml:space="preserve"> expected to take approximately 10-15 days. </w:t>
                      </w:r>
                      <w:r w:rsidR="009220BF">
                        <w:rPr>
                          <w:sz w:val="22"/>
                        </w:rPr>
                        <w:t xml:space="preserve">The proposed dredging activity </w:t>
                      </w:r>
                      <w:r w:rsidR="009220BF" w:rsidRPr="00CC05C0">
                        <w:rPr>
                          <w:sz w:val="22"/>
                        </w:rPr>
                        <w:t>will only occur during the period of 1 hour before high tide to 1 hour before low tide on falling tides</w:t>
                      </w:r>
                      <w:r w:rsidR="009220BF">
                        <w:rPr>
                          <w:sz w:val="22"/>
                        </w:rPr>
                        <w:t xml:space="preserve"> (i.e., </w:t>
                      </w:r>
                      <w:r w:rsidR="009220BF" w:rsidRPr="00CC05C0">
                        <w:rPr>
                          <w:sz w:val="22"/>
                        </w:rPr>
                        <w:t xml:space="preserve">no dredging </w:t>
                      </w:r>
                      <w:r w:rsidR="009220BF">
                        <w:rPr>
                          <w:sz w:val="22"/>
                        </w:rPr>
                        <w:t>will take place</w:t>
                      </w:r>
                      <w:r w:rsidR="009220BF" w:rsidRPr="00CC05C0">
                        <w:rPr>
                          <w:sz w:val="22"/>
                        </w:rPr>
                        <w:t xml:space="preserve"> on rising tides</w:t>
                      </w:r>
                      <w:r w:rsidR="009220BF">
                        <w:rPr>
                          <w:sz w:val="22"/>
                        </w:rPr>
                        <w:t xml:space="preserve"> up to 1 hour before HW at which time tidal velocity is significantly reduced)</w:t>
                      </w:r>
                      <w:r w:rsidR="009220BF" w:rsidRPr="00CC05C0">
                        <w:rPr>
                          <w:sz w:val="22"/>
                        </w:rPr>
                        <w:t xml:space="preserve">. Dredging is planned for the </w:t>
                      </w:r>
                      <w:r w:rsidR="009220BF">
                        <w:rPr>
                          <w:sz w:val="22"/>
                        </w:rPr>
                        <w:t>autumn/</w:t>
                      </w:r>
                      <w:r w:rsidR="009220BF" w:rsidRPr="00CC05C0">
                        <w:rPr>
                          <w:sz w:val="22"/>
                        </w:rPr>
                        <w:t xml:space="preserve">winter months to ensure sufficient water depths are in place </w:t>
                      </w:r>
                      <w:r w:rsidR="009220BF">
                        <w:rPr>
                          <w:sz w:val="22"/>
                        </w:rPr>
                        <w:t xml:space="preserve">at the marina </w:t>
                      </w:r>
                      <w:r w:rsidR="009220BF" w:rsidRPr="00CC05C0">
                        <w:rPr>
                          <w:sz w:val="22"/>
                        </w:rPr>
                        <w:t xml:space="preserve">for the important spring/summer recreational period. As per the </w:t>
                      </w:r>
                      <w:r w:rsidR="009220BF">
                        <w:rPr>
                          <w:sz w:val="22"/>
                        </w:rPr>
                        <w:t xml:space="preserve">previous marine </w:t>
                      </w:r>
                      <w:r w:rsidR="009220BF" w:rsidRPr="00CC05C0">
                        <w:rPr>
                          <w:sz w:val="22"/>
                        </w:rPr>
                        <w:t>licence</w:t>
                      </w:r>
                      <w:r w:rsidR="009220BF">
                        <w:rPr>
                          <w:sz w:val="22"/>
                        </w:rPr>
                        <w:t xml:space="preserve"> (DML1907),</w:t>
                      </w:r>
                      <w:r w:rsidR="009220BF" w:rsidRPr="00CC05C0">
                        <w:rPr>
                          <w:sz w:val="22"/>
                        </w:rPr>
                        <w:t xml:space="preserve"> no dredging will take place between 15 May and 30 September to avoid the </w:t>
                      </w:r>
                      <w:r w:rsidR="009220BF">
                        <w:rPr>
                          <w:sz w:val="22"/>
                        </w:rPr>
                        <w:t>b</w:t>
                      </w:r>
                      <w:r w:rsidR="009220BF" w:rsidRPr="00CC05C0">
                        <w:rPr>
                          <w:sz w:val="22"/>
                        </w:rPr>
                        <w:t xml:space="preserve">athing </w:t>
                      </w:r>
                      <w:r w:rsidR="009220BF">
                        <w:rPr>
                          <w:sz w:val="22"/>
                        </w:rPr>
                        <w:t>w</w:t>
                      </w:r>
                      <w:r w:rsidR="009220BF" w:rsidRPr="00CC05C0">
                        <w:rPr>
                          <w:sz w:val="22"/>
                        </w:rPr>
                        <w:t>ater season.</w:t>
                      </w:r>
                      <w:r w:rsidR="009220BF">
                        <w:rPr>
                          <w:sz w:val="22"/>
                        </w:rPr>
                        <w:t xml:space="preserve"> </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1D21C6FF" w14:textId="77777777" w:rsidR="009220BF" w:rsidRDefault="009220BF" w:rsidP="0064147C">
      <w:pPr>
        <w:tabs>
          <w:tab w:val="left" w:pos="709"/>
          <w:tab w:val="left" w:pos="7049"/>
        </w:tabs>
        <w:spacing w:line="240" w:lineRule="exact"/>
        <w:ind w:left="425"/>
        <w:rPr>
          <w:sz w:val="22"/>
        </w:rPr>
      </w:pPr>
    </w:p>
    <w:p w14:paraId="694BCBB2" w14:textId="2C9CF9A4"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6A7312D9" w:rsidR="0064147C" w:rsidRPr="009220BF" w:rsidRDefault="009220BF" w:rsidP="009220BF">
            <w:pPr>
              <w:tabs>
                <w:tab w:val="left" w:pos="284"/>
              </w:tabs>
              <w:rPr>
                <w:bCs/>
                <w:sz w:val="22"/>
              </w:rPr>
            </w:pPr>
            <w:r w:rsidRPr="009220BF">
              <w:rPr>
                <w:bCs/>
                <w:sz w:val="22"/>
              </w:rPr>
              <w:t>Aberystwyth Marina</w:t>
            </w:r>
          </w:p>
        </w:tc>
        <w:tc>
          <w:tcPr>
            <w:tcW w:w="3402" w:type="dxa"/>
          </w:tcPr>
          <w:p w14:paraId="2628BB78" w14:textId="77777777" w:rsidR="009220BF" w:rsidRPr="009220BF" w:rsidRDefault="009220BF" w:rsidP="009220BF">
            <w:pPr>
              <w:tabs>
                <w:tab w:val="left" w:pos="284"/>
              </w:tabs>
              <w:spacing w:after="20"/>
              <w:rPr>
                <w:bCs/>
                <w:sz w:val="22"/>
              </w:rPr>
            </w:pPr>
            <w:r w:rsidRPr="009220BF">
              <w:rPr>
                <w:bCs/>
                <w:sz w:val="22"/>
              </w:rPr>
              <w:t xml:space="preserve">Ordnance Survey Coords </w:t>
            </w:r>
          </w:p>
          <w:p w14:paraId="03ACA33E" w14:textId="77777777" w:rsidR="009220BF" w:rsidRPr="009220BF" w:rsidRDefault="009220BF" w:rsidP="009220BF">
            <w:pPr>
              <w:tabs>
                <w:tab w:val="left" w:pos="284"/>
              </w:tabs>
              <w:spacing w:after="20"/>
              <w:rPr>
                <w:bCs/>
                <w:sz w:val="22"/>
              </w:rPr>
            </w:pPr>
            <w:r w:rsidRPr="009220BF">
              <w:rPr>
                <w:bCs/>
                <w:sz w:val="22"/>
              </w:rPr>
              <w:t xml:space="preserve">Easting   Northing  </w:t>
            </w:r>
          </w:p>
          <w:p w14:paraId="10FF414A" w14:textId="77777777" w:rsidR="009220BF" w:rsidRPr="009220BF" w:rsidRDefault="009220BF" w:rsidP="009220BF">
            <w:pPr>
              <w:tabs>
                <w:tab w:val="left" w:pos="284"/>
              </w:tabs>
              <w:spacing w:after="20"/>
              <w:rPr>
                <w:bCs/>
                <w:sz w:val="22"/>
              </w:rPr>
            </w:pPr>
            <w:r w:rsidRPr="009220BF">
              <w:rPr>
                <w:bCs/>
                <w:sz w:val="22"/>
              </w:rPr>
              <w:t xml:space="preserve"> 258121   281241  </w:t>
            </w:r>
          </w:p>
          <w:p w14:paraId="2B787D77" w14:textId="77777777" w:rsidR="009220BF" w:rsidRPr="009220BF" w:rsidRDefault="009220BF" w:rsidP="009220BF">
            <w:pPr>
              <w:tabs>
                <w:tab w:val="left" w:pos="284"/>
              </w:tabs>
              <w:spacing w:after="20"/>
              <w:rPr>
                <w:bCs/>
                <w:sz w:val="22"/>
              </w:rPr>
            </w:pPr>
            <w:r w:rsidRPr="009220BF">
              <w:rPr>
                <w:bCs/>
                <w:sz w:val="22"/>
              </w:rPr>
              <w:t xml:space="preserve"> 258148   281205  </w:t>
            </w:r>
          </w:p>
          <w:p w14:paraId="4871FFF1" w14:textId="77777777" w:rsidR="009220BF" w:rsidRPr="009220BF" w:rsidRDefault="009220BF" w:rsidP="009220BF">
            <w:pPr>
              <w:tabs>
                <w:tab w:val="left" w:pos="284"/>
              </w:tabs>
              <w:spacing w:after="20"/>
              <w:rPr>
                <w:bCs/>
                <w:sz w:val="22"/>
              </w:rPr>
            </w:pPr>
            <w:r w:rsidRPr="009220BF">
              <w:rPr>
                <w:bCs/>
                <w:sz w:val="22"/>
              </w:rPr>
              <w:t xml:space="preserve"> 258167   281182  </w:t>
            </w:r>
          </w:p>
          <w:p w14:paraId="5874A5DA" w14:textId="77777777" w:rsidR="009220BF" w:rsidRPr="009220BF" w:rsidRDefault="009220BF" w:rsidP="009220BF">
            <w:pPr>
              <w:tabs>
                <w:tab w:val="left" w:pos="284"/>
              </w:tabs>
              <w:spacing w:after="20"/>
              <w:rPr>
                <w:bCs/>
                <w:sz w:val="22"/>
              </w:rPr>
            </w:pPr>
            <w:r w:rsidRPr="009220BF">
              <w:rPr>
                <w:bCs/>
                <w:sz w:val="22"/>
              </w:rPr>
              <w:t xml:space="preserve"> 258172   281174  </w:t>
            </w:r>
          </w:p>
          <w:p w14:paraId="0E0B8C37" w14:textId="77777777" w:rsidR="009220BF" w:rsidRPr="009220BF" w:rsidRDefault="009220BF" w:rsidP="009220BF">
            <w:pPr>
              <w:tabs>
                <w:tab w:val="left" w:pos="284"/>
              </w:tabs>
              <w:spacing w:after="20"/>
              <w:rPr>
                <w:bCs/>
                <w:sz w:val="22"/>
              </w:rPr>
            </w:pPr>
            <w:r w:rsidRPr="009220BF">
              <w:rPr>
                <w:bCs/>
                <w:sz w:val="22"/>
              </w:rPr>
              <w:t xml:space="preserve"> 258176   281154  </w:t>
            </w:r>
          </w:p>
          <w:p w14:paraId="6C0EE2A9" w14:textId="77777777" w:rsidR="009220BF" w:rsidRPr="009220BF" w:rsidRDefault="009220BF" w:rsidP="009220BF">
            <w:pPr>
              <w:tabs>
                <w:tab w:val="left" w:pos="284"/>
              </w:tabs>
              <w:spacing w:after="20"/>
              <w:rPr>
                <w:bCs/>
                <w:sz w:val="22"/>
              </w:rPr>
            </w:pPr>
            <w:r w:rsidRPr="009220BF">
              <w:rPr>
                <w:bCs/>
                <w:sz w:val="22"/>
              </w:rPr>
              <w:t xml:space="preserve"> 258173   281137  </w:t>
            </w:r>
          </w:p>
          <w:p w14:paraId="121A4E94" w14:textId="77777777" w:rsidR="009220BF" w:rsidRPr="009220BF" w:rsidRDefault="009220BF" w:rsidP="009220BF">
            <w:pPr>
              <w:tabs>
                <w:tab w:val="left" w:pos="284"/>
              </w:tabs>
              <w:spacing w:after="20"/>
              <w:rPr>
                <w:bCs/>
                <w:sz w:val="22"/>
              </w:rPr>
            </w:pPr>
            <w:r w:rsidRPr="009220BF">
              <w:rPr>
                <w:bCs/>
                <w:sz w:val="22"/>
              </w:rPr>
              <w:t xml:space="preserve"> 258160   281119  </w:t>
            </w:r>
          </w:p>
          <w:p w14:paraId="16454DDF" w14:textId="77777777" w:rsidR="009220BF" w:rsidRPr="009220BF" w:rsidRDefault="009220BF" w:rsidP="009220BF">
            <w:pPr>
              <w:tabs>
                <w:tab w:val="left" w:pos="284"/>
              </w:tabs>
              <w:spacing w:after="20"/>
              <w:rPr>
                <w:bCs/>
                <w:sz w:val="22"/>
              </w:rPr>
            </w:pPr>
            <w:r w:rsidRPr="009220BF">
              <w:rPr>
                <w:bCs/>
                <w:sz w:val="22"/>
              </w:rPr>
              <w:t xml:space="preserve"> 258135   281095  </w:t>
            </w:r>
          </w:p>
          <w:p w14:paraId="7BC93023" w14:textId="77777777" w:rsidR="009220BF" w:rsidRPr="009220BF" w:rsidRDefault="009220BF" w:rsidP="009220BF">
            <w:pPr>
              <w:tabs>
                <w:tab w:val="left" w:pos="284"/>
              </w:tabs>
              <w:spacing w:after="20"/>
              <w:rPr>
                <w:bCs/>
                <w:sz w:val="22"/>
              </w:rPr>
            </w:pPr>
            <w:r w:rsidRPr="009220BF">
              <w:rPr>
                <w:bCs/>
                <w:sz w:val="22"/>
              </w:rPr>
              <w:t xml:space="preserve"> 258067   281030  </w:t>
            </w:r>
          </w:p>
          <w:p w14:paraId="70489D88" w14:textId="77777777" w:rsidR="009220BF" w:rsidRPr="009220BF" w:rsidRDefault="009220BF" w:rsidP="009220BF">
            <w:pPr>
              <w:tabs>
                <w:tab w:val="left" w:pos="284"/>
              </w:tabs>
              <w:spacing w:after="20"/>
              <w:rPr>
                <w:bCs/>
                <w:sz w:val="22"/>
              </w:rPr>
            </w:pPr>
            <w:r w:rsidRPr="009220BF">
              <w:rPr>
                <w:bCs/>
                <w:sz w:val="22"/>
              </w:rPr>
              <w:t xml:space="preserve"> 258052   281050  </w:t>
            </w:r>
          </w:p>
          <w:p w14:paraId="2CD05D1F" w14:textId="77777777" w:rsidR="009220BF" w:rsidRPr="009220BF" w:rsidRDefault="009220BF" w:rsidP="009220BF">
            <w:pPr>
              <w:tabs>
                <w:tab w:val="left" w:pos="284"/>
              </w:tabs>
              <w:spacing w:after="20"/>
              <w:rPr>
                <w:bCs/>
                <w:sz w:val="22"/>
              </w:rPr>
            </w:pPr>
            <w:r w:rsidRPr="009220BF">
              <w:rPr>
                <w:bCs/>
                <w:sz w:val="22"/>
              </w:rPr>
              <w:t xml:space="preserve"> 258058   281089  </w:t>
            </w:r>
          </w:p>
          <w:p w14:paraId="50914BB2" w14:textId="77777777" w:rsidR="009220BF" w:rsidRPr="009220BF" w:rsidRDefault="009220BF" w:rsidP="009220BF">
            <w:pPr>
              <w:tabs>
                <w:tab w:val="left" w:pos="284"/>
              </w:tabs>
              <w:spacing w:after="20"/>
              <w:rPr>
                <w:bCs/>
                <w:sz w:val="22"/>
              </w:rPr>
            </w:pPr>
            <w:r w:rsidRPr="009220BF">
              <w:rPr>
                <w:bCs/>
                <w:sz w:val="22"/>
              </w:rPr>
              <w:t xml:space="preserve"> 258063   281123  </w:t>
            </w:r>
          </w:p>
          <w:p w14:paraId="7111D8E8" w14:textId="77777777" w:rsidR="009220BF" w:rsidRPr="009220BF" w:rsidRDefault="009220BF" w:rsidP="009220BF">
            <w:pPr>
              <w:tabs>
                <w:tab w:val="left" w:pos="284"/>
              </w:tabs>
              <w:spacing w:after="20"/>
              <w:rPr>
                <w:bCs/>
                <w:sz w:val="22"/>
              </w:rPr>
            </w:pPr>
            <w:r w:rsidRPr="009220BF">
              <w:rPr>
                <w:bCs/>
                <w:sz w:val="22"/>
              </w:rPr>
              <w:t xml:space="preserve"> 258069   281163  </w:t>
            </w:r>
          </w:p>
          <w:p w14:paraId="54BB360A" w14:textId="77777777" w:rsidR="009220BF" w:rsidRPr="009220BF" w:rsidRDefault="009220BF" w:rsidP="009220BF">
            <w:pPr>
              <w:tabs>
                <w:tab w:val="left" w:pos="284"/>
              </w:tabs>
              <w:spacing w:after="20"/>
              <w:rPr>
                <w:bCs/>
                <w:sz w:val="22"/>
              </w:rPr>
            </w:pPr>
            <w:r w:rsidRPr="009220BF">
              <w:rPr>
                <w:bCs/>
                <w:sz w:val="22"/>
              </w:rPr>
              <w:t xml:space="preserve"> 258075   281202  </w:t>
            </w:r>
          </w:p>
          <w:p w14:paraId="20AA12CA" w14:textId="2D14FDEB" w:rsidR="0064147C" w:rsidRPr="009220BF" w:rsidRDefault="009220BF" w:rsidP="009220BF">
            <w:pPr>
              <w:tabs>
                <w:tab w:val="left" w:pos="284"/>
              </w:tabs>
              <w:spacing w:after="20"/>
              <w:rPr>
                <w:bCs/>
                <w:sz w:val="22"/>
              </w:rPr>
            </w:pPr>
            <w:r w:rsidRPr="009220BF">
              <w:rPr>
                <w:bCs/>
                <w:sz w:val="22"/>
              </w:rPr>
              <w:t xml:space="preserve"> 258083   281235</w:t>
            </w:r>
          </w:p>
        </w:tc>
        <w:tc>
          <w:tcPr>
            <w:tcW w:w="2835" w:type="dxa"/>
          </w:tcPr>
          <w:p w14:paraId="379FA254" w14:textId="572CBED8" w:rsidR="0064147C" w:rsidRPr="009220BF" w:rsidRDefault="009220BF" w:rsidP="009220BF">
            <w:pPr>
              <w:tabs>
                <w:tab w:val="left" w:pos="284"/>
              </w:tabs>
              <w:rPr>
                <w:bCs/>
                <w:sz w:val="22"/>
              </w:rPr>
            </w:pPr>
            <w:r w:rsidRPr="009220BF">
              <w:rPr>
                <w:bCs/>
                <w:sz w:val="22"/>
              </w:rPr>
              <w:t>Marina within a municipal harbour area, within a small estuary</w:t>
            </w:r>
          </w:p>
        </w:tc>
        <w:tc>
          <w:tcPr>
            <w:tcW w:w="2941" w:type="dxa"/>
          </w:tcPr>
          <w:p w14:paraId="02234D48" w14:textId="6FB7EEA7" w:rsidR="0064147C" w:rsidRPr="009220BF" w:rsidRDefault="00301F94" w:rsidP="009220BF">
            <w:pPr>
              <w:tabs>
                <w:tab w:val="left" w:pos="284"/>
              </w:tabs>
              <w:rPr>
                <w:bCs/>
                <w:sz w:val="22"/>
              </w:rPr>
            </w:pPr>
            <w:r>
              <w:rPr>
                <w:bCs/>
                <w:sz w:val="22"/>
              </w:rPr>
              <w:t>April/May 2023 (approx.)</w:t>
            </w: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77777777" w:rsidR="0064147C" w:rsidRPr="00016954" w:rsidRDefault="0064147C" w:rsidP="0064147C">
            <w:pPr>
              <w:tabs>
                <w:tab w:val="left" w:pos="284"/>
              </w:tabs>
              <w:jc w:val="center"/>
              <w:rPr>
                <w:b/>
                <w:sz w:val="22"/>
              </w:rPr>
            </w:pPr>
          </w:p>
        </w:tc>
        <w:tc>
          <w:tcPr>
            <w:tcW w:w="3402" w:type="dxa"/>
          </w:tcPr>
          <w:p w14:paraId="18E1E7AE" w14:textId="77777777" w:rsidR="0064147C" w:rsidRPr="00016954" w:rsidRDefault="0064147C" w:rsidP="0064147C">
            <w:pPr>
              <w:tabs>
                <w:tab w:val="left" w:pos="284"/>
              </w:tabs>
              <w:jc w:val="center"/>
              <w:rPr>
                <w:b/>
                <w:sz w:val="22"/>
              </w:rPr>
            </w:pPr>
          </w:p>
        </w:tc>
        <w:tc>
          <w:tcPr>
            <w:tcW w:w="2835" w:type="dxa"/>
          </w:tcPr>
          <w:p w14:paraId="2D81CD0A" w14:textId="77777777" w:rsidR="0064147C" w:rsidRPr="00016954" w:rsidRDefault="0064147C" w:rsidP="0064147C">
            <w:pPr>
              <w:tabs>
                <w:tab w:val="left" w:pos="284"/>
              </w:tabs>
              <w:jc w:val="center"/>
              <w:rPr>
                <w:b/>
                <w:sz w:val="22"/>
              </w:rPr>
            </w:pPr>
          </w:p>
        </w:tc>
        <w:tc>
          <w:tcPr>
            <w:tcW w:w="2941" w:type="dxa"/>
          </w:tcPr>
          <w:p w14:paraId="67A3BAE8" w14:textId="77777777" w:rsidR="0064147C" w:rsidRPr="00016954" w:rsidRDefault="0064147C" w:rsidP="0064147C">
            <w:pPr>
              <w:tabs>
                <w:tab w:val="left" w:pos="284"/>
              </w:tabs>
              <w:jc w:val="center"/>
              <w:rPr>
                <w:b/>
                <w:sz w:val="22"/>
              </w:rPr>
            </w:pPr>
          </w:p>
        </w:tc>
      </w:tr>
    </w:tbl>
    <w:p w14:paraId="6B888DE2" w14:textId="364E88A0" w:rsidR="00675D94" w:rsidRPr="00C37931" w:rsidRDefault="0010020F" w:rsidP="00675D94">
      <w:pPr>
        <w:tabs>
          <w:tab w:val="left" w:pos="284"/>
        </w:tabs>
        <w:rPr>
          <w:sz w:val="22"/>
        </w:rPr>
      </w:pPr>
      <w:r>
        <w:rPr>
          <w:sz w:val="22"/>
        </w:rPr>
        <w:br/>
      </w:r>
      <w:r w:rsidR="00675D94">
        <w:rPr>
          <w:sz w:val="22"/>
        </w:rPr>
        <w:t>Please continue on a separate sheet if necessary. P</w:t>
      </w:r>
      <w:r w:rsidR="00675D94" w:rsidRPr="00DF5148">
        <w:rPr>
          <w:sz w:val="22"/>
        </w:rPr>
        <w:t>lease tick</w:t>
      </w:r>
      <w:r w:rsidR="00675D94">
        <w:rPr>
          <w:sz w:val="22"/>
        </w:rPr>
        <w:t xml:space="preserve"> </w:t>
      </w:r>
      <w:r w:rsidR="00675D94" w:rsidRPr="00DF5148">
        <w:rPr>
          <w:sz w:val="22"/>
        </w:rPr>
        <w:t>if</w:t>
      </w:r>
      <w:r w:rsidR="00675D94">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sidR="00675D94">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64147C" w:rsidRPr="00016954" w14:paraId="4A278676" w14:textId="77777777" w:rsidTr="0064147C">
        <w:trPr>
          <w:trHeight w:val="1509"/>
        </w:trPr>
        <w:tc>
          <w:tcPr>
            <w:tcW w:w="533" w:type="dxa"/>
          </w:tcPr>
          <w:p w14:paraId="0772B3A8" w14:textId="77777777" w:rsidR="0064147C" w:rsidRPr="00016954" w:rsidRDefault="0064147C" w:rsidP="0064147C">
            <w:pPr>
              <w:tabs>
                <w:tab w:val="left" w:pos="284"/>
              </w:tabs>
              <w:jc w:val="center"/>
              <w:rPr>
                <w:sz w:val="22"/>
              </w:rPr>
            </w:pPr>
            <w:r w:rsidRPr="00016954">
              <w:rPr>
                <w:sz w:val="22"/>
              </w:rPr>
              <w:t>(a)</w:t>
            </w:r>
          </w:p>
        </w:tc>
        <w:tc>
          <w:tcPr>
            <w:tcW w:w="3260" w:type="dxa"/>
          </w:tcPr>
          <w:p w14:paraId="4769D19F" w14:textId="2AB53BAB" w:rsidR="009220BF" w:rsidRPr="0066674E" w:rsidRDefault="009220BF" w:rsidP="0066674E">
            <w:pPr>
              <w:tabs>
                <w:tab w:val="left" w:pos="284"/>
              </w:tabs>
              <w:rPr>
                <w:bCs/>
                <w:sz w:val="22"/>
              </w:rPr>
            </w:pPr>
            <w:r w:rsidRPr="0066674E">
              <w:rPr>
                <w:bCs/>
                <w:sz w:val="22"/>
              </w:rPr>
              <w:t xml:space="preserve">Maintenance </w:t>
            </w:r>
          </w:p>
          <w:p w14:paraId="5662DF6A" w14:textId="0EE14AB4" w:rsidR="0064147C" w:rsidRPr="0066674E" w:rsidRDefault="0064147C" w:rsidP="0066674E">
            <w:pPr>
              <w:tabs>
                <w:tab w:val="left" w:pos="284"/>
              </w:tabs>
              <w:rPr>
                <w:bCs/>
                <w:sz w:val="22"/>
              </w:rPr>
            </w:pPr>
          </w:p>
        </w:tc>
        <w:tc>
          <w:tcPr>
            <w:tcW w:w="2126" w:type="dxa"/>
          </w:tcPr>
          <w:p w14:paraId="2A21C5DE" w14:textId="3F6215ED" w:rsidR="0064147C" w:rsidRPr="0066674E" w:rsidRDefault="009220BF" w:rsidP="0066674E">
            <w:pPr>
              <w:tabs>
                <w:tab w:val="left" w:pos="284"/>
              </w:tabs>
              <w:rPr>
                <w:bCs/>
                <w:sz w:val="22"/>
              </w:rPr>
            </w:pPr>
            <w:r w:rsidRPr="0066674E">
              <w:rPr>
                <w:bCs/>
                <w:sz w:val="22"/>
              </w:rPr>
              <w:t>1.5t/m³ wet weight</w:t>
            </w:r>
          </w:p>
        </w:tc>
        <w:tc>
          <w:tcPr>
            <w:tcW w:w="2977" w:type="dxa"/>
          </w:tcPr>
          <w:p w14:paraId="07B9DA04" w14:textId="4FE89498" w:rsidR="009220BF" w:rsidRPr="0066674E" w:rsidRDefault="0066674E" w:rsidP="0066674E">
            <w:pPr>
              <w:tabs>
                <w:tab w:val="left" w:pos="284"/>
              </w:tabs>
              <w:rPr>
                <w:bCs/>
                <w:sz w:val="22"/>
              </w:rPr>
            </w:pPr>
            <w:r>
              <w:rPr>
                <w:bCs/>
                <w:sz w:val="22"/>
              </w:rPr>
              <w:t xml:space="preserve">Approximately </w:t>
            </w:r>
            <w:r w:rsidRPr="0066674E">
              <w:rPr>
                <w:bCs/>
                <w:sz w:val="22"/>
              </w:rPr>
              <w:t>95% silt</w:t>
            </w:r>
            <w:r>
              <w:rPr>
                <w:bCs/>
                <w:sz w:val="22"/>
              </w:rPr>
              <w:t xml:space="preserve"> and</w:t>
            </w:r>
            <w:r w:rsidRPr="0066674E">
              <w:rPr>
                <w:bCs/>
                <w:sz w:val="22"/>
              </w:rPr>
              <w:t xml:space="preserve"> </w:t>
            </w:r>
            <w:r w:rsidR="009220BF" w:rsidRPr="0066674E">
              <w:rPr>
                <w:bCs/>
                <w:sz w:val="22"/>
              </w:rPr>
              <w:t>5%</w:t>
            </w:r>
            <w:r w:rsidR="003010BF">
              <w:rPr>
                <w:bCs/>
                <w:sz w:val="22"/>
              </w:rPr>
              <w:t xml:space="preserve"> sand</w:t>
            </w:r>
          </w:p>
          <w:p w14:paraId="6CB09FC0" w14:textId="77777777" w:rsidR="0064147C" w:rsidRPr="0066674E" w:rsidRDefault="0064147C" w:rsidP="0066674E">
            <w:pPr>
              <w:tabs>
                <w:tab w:val="left" w:pos="284"/>
              </w:tabs>
              <w:rPr>
                <w:bCs/>
                <w:sz w:val="22"/>
              </w:rPr>
            </w:pPr>
          </w:p>
        </w:tc>
        <w:tc>
          <w:tcPr>
            <w:tcW w:w="2835" w:type="dxa"/>
          </w:tcPr>
          <w:p w14:paraId="4EED7B3D" w14:textId="6D919CB5" w:rsidR="0064147C" w:rsidRPr="0066674E" w:rsidRDefault="0066674E" w:rsidP="0066674E">
            <w:pPr>
              <w:tabs>
                <w:tab w:val="left" w:pos="284"/>
              </w:tabs>
              <w:rPr>
                <w:bCs/>
                <w:sz w:val="22"/>
              </w:rPr>
            </w:pPr>
            <w:r w:rsidRPr="0066674E">
              <w:rPr>
                <w:bCs/>
                <w:sz w:val="22"/>
              </w:rPr>
              <w:t>Design depth -1.7mCD with an over</w:t>
            </w:r>
            <w:r>
              <w:rPr>
                <w:bCs/>
                <w:sz w:val="22"/>
              </w:rPr>
              <w:t>-</w:t>
            </w:r>
            <w:r w:rsidRPr="0066674E">
              <w:rPr>
                <w:bCs/>
                <w:sz w:val="22"/>
              </w:rPr>
              <w:t xml:space="preserve">dredge tolerance of 0.3m. The actual depth to be removed is variable across the dredge area  </w:t>
            </w:r>
          </w:p>
        </w:tc>
        <w:tc>
          <w:tcPr>
            <w:tcW w:w="2941" w:type="dxa"/>
          </w:tcPr>
          <w:p w14:paraId="079DC1FC" w14:textId="0F40ABEC" w:rsidR="0064147C" w:rsidRPr="0066674E" w:rsidRDefault="0066674E" w:rsidP="0066674E">
            <w:pPr>
              <w:tabs>
                <w:tab w:val="left" w:pos="284"/>
              </w:tabs>
              <w:rPr>
                <w:bCs/>
                <w:sz w:val="22"/>
              </w:rPr>
            </w:pPr>
            <w:r w:rsidRPr="0066674E">
              <w:rPr>
                <w:bCs/>
                <w:sz w:val="22"/>
              </w:rPr>
              <w:t xml:space="preserve">48,000 tonnes </w:t>
            </w:r>
            <w:r>
              <w:rPr>
                <w:bCs/>
                <w:sz w:val="22"/>
              </w:rPr>
              <w:t xml:space="preserve">/ </w:t>
            </w:r>
            <w:r w:rsidRPr="0066674E">
              <w:rPr>
                <w:bCs/>
                <w:sz w:val="22"/>
              </w:rPr>
              <w:t>32,000m</w:t>
            </w:r>
            <w:r w:rsidRPr="0066674E">
              <w:rPr>
                <w:bCs/>
                <w:sz w:val="22"/>
                <w:vertAlign w:val="superscript"/>
              </w:rPr>
              <w:t>3</w:t>
            </w:r>
          </w:p>
        </w:tc>
      </w:tr>
      <w:tr w:rsidR="0064147C" w:rsidRPr="00016954" w14:paraId="0CCAC8B1" w14:textId="77777777" w:rsidTr="0064147C">
        <w:trPr>
          <w:trHeight w:val="1509"/>
        </w:trPr>
        <w:tc>
          <w:tcPr>
            <w:tcW w:w="533" w:type="dxa"/>
          </w:tcPr>
          <w:p w14:paraId="695E3342" w14:textId="77777777" w:rsidR="0064147C" w:rsidRPr="00016954" w:rsidRDefault="0064147C" w:rsidP="0064147C">
            <w:pPr>
              <w:tabs>
                <w:tab w:val="left" w:pos="284"/>
              </w:tabs>
              <w:rPr>
                <w:sz w:val="22"/>
              </w:rPr>
            </w:pPr>
            <w:r w:rsidRPr="00016954">
              <w:rPr>
                <w:sz w:val="22"/>
              </w:rPr>
              <w:t>(b)</w:t>
            </w:r>
          </w:p>
        </w:tc>
        <w:tc>
          <w:tcPr>
            <w:tcW w:w="3260" w:type="dxa"/>
          </w:tcPr>
          <w:p w14:paraId="5DE15560" w14:textId="77777777" w:rsidR="0064147C" w:rsidRPr="00016954" w:rsidRDefault="0064147C" w:rsidP="0064147C">
            <w:pPr>
              <w:tabs>
                <w:tab w:val="left" w:pos="284"/>
              </w:tabs>
              <w:jc w:val="center"/>
              <w:rPr>
                <w:b/>
                <w:sz w:val="22"/>
              </w:rPr>
            </w:pPr>
          </w:p>
        </w:tc>
        <w:tc>
          <w:tcPr>
            <w:tcW w:w="2126" w:type="dxa"/>
          </w:tcPr>
          <w:p w14:paraId="28951B05" w14:textId="77777777" w:rsidR="0064147C" w:rsidRPr="00016954" w:rsidRDefault="0064147C" w:rsidP="0064147C">
            <w:pPr>
              <w:tabs>
                <w:tab w:val="left" w:pos="284"/>
              </w:tabs>
              <w:jc w:val="center"/>
              <w:rPr>
                <w:b/>
                <w:sz w:val="22"/>
              </w:rPr>
            </w:pPr>
          </w:p>
        </w:tc>
        <w:tc>
          <w:tcPr>
            <w:tcW w:w="2977" w:type="dxa"/>
          </w:tcPr>
          <w:p w14:paraId="7B3A4BCE" w14:textId="77777777" w:rsidR="0064147C" w:rsidRPr="00016954" w:rsidRDefault="0064147C" w:rsidP="0064147C">
            <w:pPr>
              <w:tabs>
                <w:tab w:val="left" w:pos="284"/>
              </w:tabs>
              <w:jc w:val="center"/>
              <w:rPr>
                <w:b/>
                <w:sz w:val="22"/>
              </w:rPr>
            </w:pPr>
          </w:p>
        </w:tc>
        <w:tc>
          <w:tcPr>
            <w:tcW w:w="2835" w:type="dxa"/>
          </w:tcPr>
          <w:p w14:paraId="067B187F" w14:textId="77777777" w:rsidR="0064147C" w:rsidRPr="00016954" w:rsidRDefault="0064147C" w:rsidP="0064147C">
            <w:pPr>
              <w:tabs>
                <w:tab w:val="left" w:pos="284"/>
              </w:tabs>
              <w:jc w:val="center"/>
              <w:rPr>
                <w:b/>
                <w:sz w:val="22"/>
              </w:rPr>
            </w:pPr>
          </w:p>
        </w:tc>
        <w:tc>
          <w:tcPr>
            <w:tcW w:w="2941" w:type="dxa"/>
          </w:tcPr>
          <w:p w14:paraId="3B6780F3" w14:textId="77777777" w:rsidR="0064147C" w:rsidRPr="00016954" w:rsidRDefault="0064147C" w:rsidP="0064147C">
            <w:pPr>
              <w:tabs>
                <w:tab w:val="left" w:pos="284"/>
              </w:tabs>
              <w:jc w:val="center"/>
              <w:rPr>
                <w:b/>
                <w:sz w:val="22"/>
              </w:rPr>
            </w:pPr>
          </w:p>
        </w:tc>
      </w:tr>
      <w:tr w:rsidR="0064147C" w:rsidRPr="00016954" w14:paraId="38D3BA2D" w14:textId="77777777" w:rsidTr="0064147C">
        <w:trPr>
          <w:trHeight w:val="1509"/>
        </w:trPr>
        <w:tc>
          <w:tcPr>
            <w:tcW w:w="533" w:type="dxa"/>
          </w:tcPr>
          <w:p w14:paraId="5A81DCAE" w14:textId="77777777" w:rsidR="0064147C" w:rsidRPr="00016954" w:rsidRDefault="0064147C" w:rsidP="0064147C">
            <w:pPr>
              <w:tabs>
                <w:tab w:val="left" w:pos="284"/>
              </w:tabs>
              <w:rPr>
                <w:sz w:val="22"/>
              </w:rPr>
            </w:pPr>
            <w:r w:rsidRPr="00016954">
              <w:rPr>
                <w:sz w:val="22"/>
              </w:rPr>
              <w:t>(c)</w:t>
            </w:r>
          </w:p>
        </w:tc>
        <w:tc>
          <w:tcPr>
            <w:tcW w:w="3260" w:type="dxa"/>
          </w:tcPr>
          <w:p w14:paraId="42FBE9C2" w14:textId="77777777" w:rsidR="0064147C" w:rsidRPr="00016954" w:rsidRDefault="0064147C" w:rsidP="0064147C">
            <w:pPr>
              <w:tabs>
                <w:tab w:val="left" w:pos="284"/>
              </w:tabs>
              <w:jc w:val="center"/>
              <w:rPr>
                <w:b/>
                <w:sz w:val="22"/>
              </w:rPr>
            </w:pPr>
          </w:p>
        </w:tc>
        <w:tc>
          <w:tcPr>
            <w:tcW w:w="2126" w:type="dxa"/>
          </w:tcPr>
          <w:p w14:paraId="55439C8E" w14:textId="77777777" w:rsidR="0064147C" w:rsidRPr="00016954" w:rsidRDefault="0064147C" w:rsidP="0064147C">
            <w:pPr>
              <w:tabs>
                <w:tab w:val="left" w:pos="284"/>
              </w:tabs>
              <w:jc w:val="center"/>
              <w:rPr>
                <w:b/>
                <w:sz w:val="22"/>
              </w:rPr>
            </w:pPr>
          </w:p>
        </w:tc>
        <w:tc>
          <w:tcPr>
            <w:tcW w:w="2977" w:type="dxa"/>
          </w:tcPr>
          <w:p w14:paraId="1DD9CEB3" w14:textId="77777777" w:rsidR="0064147C" w:rsidRPr="00016954" w:rsidRDefault="0064147C" w:rsidP="0064147C">
            <w:pPr>
              <w:tabs>
                <w:tab w:val="left" w:pos="284"/>
              </w:tabs>
              <w:jc w:val="center"/>
              <w:rPr>
                <w:b/>
                <w:sz w:val="22"/>
              </w:rPr>
            </w:pPr>
          </w:p>
        </w:tc>
        <w:tc>
          <w:tcPr>
            <w:tcW w:w="2835" w:type="dxa"/>
          </w:tcPr>
          <w:p w14:paraId="47DB7E12" w14:textId="77777777" w:rsidR="0064147C" w:rsidRPr="00016954" w:rsidRDefault="0064147C" w:rsidP="0064147C">
            <w:pPr>
              <w:tabs>
                <w:tab w:val="left" w:pos="284"/>
              </w:tabs>
              <w:jc w:val="center"/>
              <w:rPr>
                <w:b/>
                <w:sz w:val="22"/>
              </w:rPr>
            </w:pPr>
          </w:p>
        </w:tc>
        <w:tc>
          <w:tcPr>
            <w:tcW w:w="2941" w:type="dxa"/>
          </w:tcPr>
          <w:p w14:paraId="4A805899"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2D525240" w14:textId="49345A08" w:rsidR="00055A99" w:rsidRPr="0066674E" w:rsidRDefault="0066674E" w:rsidP="0066674E">
            <w:pPr>
              <w:tabs>
                <w:tab w:val="left" w:pos="426"/>
              </w:tabs>
              <w:rPr>
                <w:bCs/>
                <w:sz w:val="22"/>
              </w:rPr>
            </w:pPr>
            <w:r w:rsidRPr="0066674E">
              <w:rPr>
                <w:bCs/>
                <w:sz w:val="22"/>
              </w:rPr>
              <w:t xml:space="preserve">The </w:t>
            </w:r>
            <w:r w:rsidR="00713D3A">
              <w:rPr>
                <w:bCs/>
                <w:sz w:val="22"/>
              </w:rPr>
              <w:t xml:space="preserve">sediment </w:t>
            </w:r>
            <w:r w:rsidRPr="0066674E">
              <w:rPr>
                <w:bCs/>
                <w:sz w:val="22"/>
              </w:rPr>
              <w:t xml:space="preserve">to be </w:t>
            </w:r>
            <w:r>
              <w:rPr>
                <w:bCs/>
                <w:sz w:val="22"/>
              </w:rPr>
              <w:t>removed from Aberystwyth Marina</w:t>
            </w:r>
            <w:r w:rsidRPr="0066674E">
              <w:rPr>
                <w:bCs/>
                <w:sz w:val="22"/>
              </w:rPr>
              <w:t xml:space="preserve"> has accumulated </w:t>
            </w:r>
            <w:r>
              <w:rPr>
                <w:bCs/>
                <w:sz w:val="22"/>
              </w:rPr>
              <w:t xml:space="preserve">relatively </w:t>
            </w:r>
            <w:r w:rsidRPr="0066674E">
              <w:rPr>
                <w:bCs/>
                <w:sz w:val="22"/>
              </w:rPr>
              <w:t xml:space="preserve">recently </w:t>
            </w:r>
            <w:r>
              <w:rPr>
                <w:bCs/>
                <w:sz w:val="22"/>
              </w:rPr>
              <w:t>(</w:t>
            </w:r>
            <w:r w:rsidR="00301F94" w:rsidRPr="008352A2">
              <w:rPr>
                <w:bCs/>
                <w:sz w:val="22"/>
              </w:rPr>
              <w:t>3</w:t>
            </w:r>
            <w:r w:rsidRPr="008352A2">
              <w:rPr>
                <w:bCs/>
                <w:sz w:val="22"/>
              </w:rPr>
              <w:t xml:space="preserve"> years</w:t>
            </w:r>
            <w:r>
              <w:rPr>
                <w:bCs/>
                <w:sz w:val="22"/>
              </w:rPr>
              <w:t xml:space="preserve">) </w:t>
            </w:r>
            <w:r w:rsidRPr="0066674E">
              <w:rPr>
                <w:bCs/>
                <w:sz w:val="22"/>
              </w:rPr>
              <w:t xml:space="preserve">and there are no known contamination </w:t>
            </w:r>
            <w:r w:rsidR="00713D3A">
              <w:rPr>
                <w:bCs/>
                <w:sz w:val="22"/>
              </w:rPr>
              <w:t>sources within and around the marina. Chemical analyses were conducted on</w:t>
            </w:r>
            <w:r w:rsidR="00713D3A" w:rsidRPr="00713D3A">
              <w:rPr>
                <w:bCs/>
                <w:sz w:val="22"/>
              </w:rPr>
              <w:t xml:space="preserve"> samples representing the sediment in the marina</w:t>
            </w:r>
            <w:r w:rsidR="00713D3A">
              <w:rPr>
                <w:bCs/>
                <w:sz w:val="22"/>
              </w:rPr>
              <w:t xml:space="preserve"> to determine concentrations of various metals, organotin compounds, polyaromatic hydrocarbons (PAHs).</w:t>
            </w:r>
            <w:r w:rsidR="00713D3A" w:rsidRPr="00713D3A">
              <w:rPr>
                <w:bCs/>
                <w:sz w:val="22"/>
              </w:rPr>
              <w:t xml:space="preserve"> </w:t>
            </w:r>
            <w:r w:rsidR="00713D3A">
              <w:rPr>
                <w:bCs/>
                <w:sz w:val="22"/>
              </w:rPr>
              <w:t>The chemical analyses show that the sediment is</w:t>
            </w:r>
            <w:r w:rsidR="00713D3A" w:rsidRPr="00713D3A">
              <w:rPr>
                <w:bCs/>
                <w:sz w:val="22"/>
              </w:rPr>
              <w:t xml:space="preserve"> characterised by most contaminants at concentrations below </w:t>
            </w:r>
            <w:r w:rsidR="00713D3A">
              <w:rPr>
                <w:bCs/>
                <w:sz w:val="22"/>
              </w:rPr>
              <w:t>Cefas Action Level 1</w:t>
            </w:r>
            <w:r w:rsidR="00713D3A" w:rsidRPr="00713D3A">
              <w:rPr>
                <w:bCs/>
                <w:sz w:val="22"/>
              </w:rPr>
              <w:t xml:space="preserve">, and a few contaminants at concentrations above </w:t>
            </w:r>
            <w:r w:rsidR="00713D3A">
              <w:rPr>
                <w:bCs/>
                <w:sz w:val="22"/>
              </w:rPr>
              <w:t>Cefas</w:t>
            </w:r>
            <w:r w:rsidR="00713D3A" w:rsidRPr="00713D3A">
              <w:rPr>
                <w:bCs/>
                <w:sz w:val="22"/>
              </w:rPr>
              <w:t xml:space="preserve"> A</w:t>
            </w:r>
            <w:r w:rsidR="00713D3A">
              <w:rPr>
                <w:bCs/>
                <w:sz w:val="22"/>
              </w:rPr>
              <w:t>ction Level 1</w:t>
            </w:r>
            <w:r w:rsidR="00713D3A" w:rsidRPr="00713D3A">
              <w:rPr>
                <w:bCs/>
                <w:sz w:val="22"/>
              </w:rPr>
              <w:t xml:space="preserve"> but well below </w:t>
            </w:r>
            <w:r w:rsidR="00713D3A">
              <w:rPr>
                <w:bCs/>
                <w:sz w:val="22"/>
              </w:rPr>
              <w:t>Cefas Action Level 2</w:t>
            </w:r>
            <w:r w:rsidR="00713D3A" w:rsidRPr="00713D3A">
              <w:rPr>
                <w:bCs/>
                <w:sz w:val="22"/>
              </w:rPr>
              <w:t>.</w:t>
            </w:r>
          </w:p>
        </w:tc>
        <w:tc>
          <w:tcPr>
            <w:tcW w:w="2479" w:type="dxa"/>
          </w:tcPr>
          <w:p w14:paraId="4A2A2A14" w14:textId="6A64D06A" w:rsidR="00055A99" w:rsidRPr="0066674E" w:rsidRDefault="0066674E" w:rsidP="0066674E">
            <w:pPr>
              <w:tabs>
                <w:tab w:val="left" w:pos="426"/>
              </w:tabs>
              <w:rPr>
                <w:bCs/>
                <w:sz w:val="22"/>
              </w:rPr>
            </w:pPr>
            <w:r w:rsidRPr="0066674E">
              <w:rPr>
                <w:bCs/>
                <w:sz w:val="22"/>
              </w:rPr>
              <w:t xml:space="preserve">Water injection dredger (WID) </w:t>
            </w:r>
          </w:p>
        </w:tc>
        <w:tc>
          <w:tcPr>
            <w:tcW w:w="2483" w:type="dxa"/>
          </w:tcPr>
          <w:p w14:paraId="4E9D3062" w14:textId="5FC63262" w:rsidR="00055A99" w:rsidRPr="0066674E" w:rsidRDefault="0066674E" w:rsidP="0066674E">
            <w:pPr>
              <w:tabs>
                <w:tab w:val="left" w:pos="426"/>
              </w:tabs>
              <w:rPr>
                <w:bCs/>
                <w:sz w:val="22"/>
              </w:rPr>
            </w:pPr>
            <w:r w:rsidRPr="0066674E">
              <w:rPr>
                <w:bCs/>
                <w:sz w:val="22"/>
              </w:rPr>
              <w:t xml:space="preserve">WID relocates the dredged material within the </w:t>
            </w:r>
            <w:r>
              <w:rPr>
                <w:bCs/>
                <w:sz w:val="22"/>
              </w:rPr>
              <w:t>sediment cell from which it originated, thereby avoiding the need for disposal at sea</w:t>
            </w:r>
            <w:r w:rsidRPr="0066674E">
              <w:rPr>
                <w:bCs/>
                <w:sz w:val="22"/>
              </w:rPr>
              <w:t xml:space="preserve"> </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6055D4C9" w14:textId="77777777" w:rsidR="00055A99" w:rsidRDefault="00055A99" w:rsidP="00055A99">
            <w:pPr>
              <w:tabs>
                <w:tab w:val="left" w:pos="426"/>
              </w:tabs>
              <w:jc w:val="center"/>
              <w:rPr>
                <w:b/>
                <w:sz w:val="22"/>
              </w:rPr>
            </w:pPr>
          </w:p>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1D413008" w14:textId="77777777" w:rsidR="00055A99" w:rsidRDefault="00055A99" w:rsidP="00055A99">
            <w:pPr>
              <w:tabs>
                <w:tab w:val="left" w:pos="426"/>
              </w:tabs>
              <w:jc w:val="center"/>
              <w:rPr>
                <w:b/>
                <w:sz w:val="22"/>
              </w:rPr>
            </w:pPr>
          </w:p>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77777777" w:rsidR="00055A99" w:rsidRDefault="00055A99" w:rsidP="00055A99">
            <w:pPr>
              <w:tabs>
                <w:tab w:val="left" w:pos="426"/>
              </w:tabs>
              <w:jc w:val="center"/>
              <w:rPr>
                <w:b/>
                <w:sz w:val="22"/>
              </w:rPr>
            </w:pPr>
          </w:p>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Please continue on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xml:space="preserve">. There will usually be a requirement to submit samples for the purpose of </w:t>
      </w:r>
      <w:r>
        <w:rPr>
          <w:sz w:val="22"/>
        </w:rPr>
        <w:lastRenderedPageBreak/>
        <w:t>assessing the effects of the materials on the marine environment to enable the UK to fulfil its obligations under International Conventions</w:t>
      </w:r>
    </w:p>
    <w:p w14:paraId="70DE0CA7" w14:textId="60ECE5D6"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EndPr/>
        <w:sdtContent>
          <w:r w:rsidR="0066674E">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16E11464"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1"/>
            <w14:checkedState w14:val="2612" w14:font="MS Gothic"/>
            <w14:uncheckedState w14:val="2610" w14:font="MS Gothic"/>
          </w14:checkbox>
        </w:sdtPr>
        <w:sdtEndPr/>
        <w:sdtContent>
          <w:r w:rsidR="0066674E">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5B33D2D1">
                <wp:simplePos x="0" y="0"/>
                <wp:positionH relativeFrom="column">
                  <wp:posOffset>297815</wp:posOffset>
                </wp:positionH>
                <wp:positionV relativeFrom="paragraph">
                  <wp:posOffset>245110</wp:posOffset>
                </wp:positionV>
                <wp:extent cx="6192520" cy="393700"/>
                <wp:effectExtent l="0" t="0" r="17780" b="25400"/>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93700"/>
                        </a:xfrm>
                        <a:prstGeom prst="rect">
                          <a:avLst/>
                        </a:prstGeom>
                        <a:solidFill>
                          <a:srgbClr val="FFFFFF"/>
                        </a:solidFill>
                        <a:ln w="9525">
                          <a:solidFill>
                            <a:srgbClr val="000000"/>
                          </a:solidFill>
                          <a:miter lim="800000"/>
                          <a:headEnd/>
                          <a:tailEnd/>
                        </a:ln>
                      </wps:spPr>
                      <wps:txbx>
                        <w:txbxContent>
                          <w:p w14:paraId="41AF80F7" w14:textId="77777777" w:rsidR="0064147C" w:rsidRDefault="0064147C" w:rsidP="000356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3.45pt;margin-top:19.3pt;width:487.6pt;height:3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">
                <v:textbox>
                  <w:txbxContent>
                    <w:p w14:paraId="41AF80F7" w14:textId="77777777" w:rsidR="0064147C" w:rsidRDefault="0064147C" w:rsidP="000356D1"/>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4135C53D" w14:textId="2190D667" w:rsidR="0010020F" w:rsidRDefault="000356D1" w:rsidP="0066674E">
      <w:pPr>
        <w:tabs>
          <w:tab w:val="left" w:pos="954"/>
        </w:tabs>
      </w:pPr>
      <w:r>
        <w:tab/>
      </w:r>
    </w:p>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16F82289"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EndPr/>
        <w:sdtContent>
          <w:r w:rsidR="0066674E">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355E019F" w:rsidR="00E52236" w:rsidRDefault="00B654EB" w:rsidP="00E52236">
      <w:pPr>
        <w:ind w:left="426"/>
        <w:rPr>
          <w:rFonts w:cs="Arial"/>
          <w:sz w:val="22"/>
          <w:lang w:eastAsia="en-GB"/>
        </w:rPr>
      </w:pPr>
      <w:r>
        <w:rPr>
          <w:noProof/>
          <w:lang w:eastAsia="en-GB"/>
        </w:rPr>
        <mc:AlternateContent>
          <mc:Choice Requires="wps">
            <w:drawing>
              <wp:anchor distT="0" distB="0" distL="114300" distR="114300" simplePos="0" relativeHeight="251678208" behindDoc="0" locked="0" layoutInCell="1" allowOverlap="1" wp14:anchorId="3D2EFB07" wp14:editId="2EAF4784">
                <wp:simplePos x="0" y="0"/>
                <wp:positionH relativeFrom="column">
                  <wp:posOffset>210185</wp:posOffset>
                </wp:positionH>
                <wp:positionV relativeFrom="paragraph">
                  <wp:posOffset>294640</wp:posOffset>
                </wp:positionV>
                <wp:extent cx="6192520" cy="1274445"/>
                <wp:effectExtent l="0" t="0" r="17780" b="2095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274445"/>
                        </a:xfrm>
                        <a:prstGeom prst="rect">
                          <a:avLst/>
                        </a:prstGeom>
                        <a:solidFill>
                          <a:srgbClr val="FFFFFF"/>
                        </a:solidFill>
                        <a:ln w="9525">
                          <a:solidFill>
                            <a:srgbClr val="000000"/>
                          </a:solidFill>
                          <a:miter lim="800000"/>
                          <a:headEnd/>
                          <a:tailEnd/>
                        </a:ln>
                      </wps:spPr>
                      <wps:txbx>
                        <w:txbxContent>
                          <w:p w14:paraId="0967840C" w14:textId="77777777" w:rsidR="0064147C" w:rsidRDefault="0064147C"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55pt;margin-top:23.2pt;width:487.6pt;height:100.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">
                <v:textbox>
                  <w:txbxContent>
                    <w:p w14:paraId="0967840C" w14:textId="77777777" w:rsidR="0064147C" w:rsidRDefault="0064147C" w:rsidP="002A55D2"/>
                  </w:txbxContent>
                </v:textbox>
              </v:shape>
            </w:pict>
          </mc:Fallback>
        </mc:AlternateContent>
      </w:r>
      <w:r w:rsidR="00055A99">
        <w:rPr>
          <w:sz w:val="22"/>
        </w:rPr>
        <w:tab/>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1111354D" w14:textId="776196D5" w:rsidR="001D6501" w:rsidRDefault="002A55D2" w:rsidP="002A55D2">
      <w:pPr>
        <w:tabs>
          <w:tab w:val="left" w:pos="426"/>
        </w:tabs>
        <w:ind w:left="426"/>
        <w:rPr>
          <w:sz w:val="22"/>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426A026" w:rsidR="00321473" w:rsidRDefault="002A55D2" w:rsidP="002A55D2">
      <w:pPr>
        <w:ind w:left="426"/>
        <w:rPr>
          <w:sz w:val="22"/>
        </w:rPr>
      </w:pP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in order to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025FD5BB">
                <wp:simplePos x="0" y="0"/>
                <wp:positionH relativeFrom="column">
                  <wp:posOffset>202565</wp:posOffset>
                </wp:positionH>
                <wp:positionV relativeFrom="paragraph">
                  <wp:posOffset>436245</wp:posOffset>
                </wp:positionV>
                <wp:extent cx="6192520" cy="1739900"/>
                <wp:effectExtent l="0" t="0" r="17780" b="1270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739900"/>
                        </a:xfrm>
                        <a:prstGeom prst="rect">
                          <a:avLst/>
                        </a:prstGeom>
                        <a:solidFill>
                          <a:srgbClr val="FFFFFF"/>
                        </a:solidFill>
                        <a:ln w="9525">
                          <a:solidFill>
                            <a:srgbClr val="000000"/>
                          </a:solidFill>
                          <a:miter lim="800000"/>
                          <a:headEnd/>
                          <a:tailEnd/>
                        </a:ln>
                      </wps:spPr>
                      <wps:txbx>
                        <w:txbxContent>
                          <w:p w14:paraId="7798262D" w14:textId="774C1165" w:rsidR="0066674E" w:rsidRDefault="0066674E" w:rsidP="00605F2F">
                            <w:r>
                              <w:t>W</w:t>
                            </w:r>
                            <w:r w:rsidRPr="0066674E">
                              <w:t xml:space="preserve">ater injection dredging </w:t>
                            </w:r>
                            <w:r>
                              <w:t>will</w:t>
                            </w:r>
                            <w:r w:rsidRPr="0066674E">
                              <w:t xml:space="preserve"> relocate the </w:t>
                            </w:r>
                            <w:r>
                              <w:t xml:space="preserve">dredged material </w:t>
                            </w:r>
                            <w:r w:rsidRPr="0066674E">
                              <w:t>into the downstream reaches of the estuaries of Afon Rheidol and Afon Ystwyth and, potentially, into the coastal waters of Cardigan Bay. By taking this approach to the maintenance dredging, the sediment will be retained within the same sediment cell from where it originated, which is the generally preferred dredged material management option set out in the Welsh National Marine Plan (Welsh Government, 2019)</w:t>
                            </w:r>
                            <w:r>
                              <w:t xml:space="preserve">, </w:t>
                            </w:r>
                            <w:r w:rsidRPr="0066674E">
                              <w:t>thereby avoiding the need for disposal at 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5.95pt;margin-top:34.35pt;width:487.6pt;height:13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">
                <v:textbox>
                  <w:txbxContent>
                    <w:p w14:paraId="7798262D" w14:textId="774C1165" w:rsidR="0066674E" w:rsidRDefault="0066674E" w:rsidP="00605F2F">
                      <w:r>
                        <w:t>W</w:t>
                      </w:r>
                      <w:r w:rsidRPr="0066674E">
                        <w:t xml:space="preserve">ater injection dredging </w:t>
                      </w:r>
                      <w:r>
                        <w:t>will</w:t>
                      </w:r>
                      <w:r w:rsidRPr="0066674E">
                        <w:t xml:space="preserve"> relocate the </w:t>
                      </w:r>
                      <w:r>
                        <w:t xml:space="preserve">dredged material </w:t>
                      </w:r>
                      <w:r w:rsidRPr="0066674E">
                        <w:t>into the downstream reaches of the estuaries of Afon Rheidol and Afon Ystwyth and, potentially, into the coastal waters of Cardigan Bay. By taking this approach to the maintenance dredging, the sediment will be retained within the same sediment cell from where it originated, which is the generally preferred dredged material management option set out in the Welsh National Marine Plan (Welsh Government, 2019)</w:t>
                      </w:r>
                      <w:r>
                        <w:t xml:space="preserve">, </w:t>
                      </w:r>
                      <w:r w:rsidRPr="0066674E">
                        <w:t>thereby avoiding the need for disposal at sea.</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C250837" w14:textId="77777777" w:rsidR="004C1082" w:rsidRDefault="004C1082" w:rsidP="001D6501">
      <w:pPr>
        <w:tabs>
          <w:tab w:val="left" w:pos="426"/>
        </w:tabs>
        <w:ind w:firstLine="426"/>
        <w:rPr>
          <w:sz w:val="22"/>
        </w:rPr>
      </w:pPr>
    </w:p>
    <w:p w14:paraId="06EF9117" w14:textId="08DAC786" w:rsidR="00605F2F" w:rsidRDefault="00605F2F" w:rsidP="001D6501">
      <w:pPr>
        <w:tabs>
          <w:tab w:val="left" w:pos="426"/>
        </w:tabs>
        <w:ind w:firstLine="426"/>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lastRenderedPageBreak/>
        <w:t>Disposal at Sea</w:t>
      </w:r>
    </w:p>
    <w:p w14:paraId="5746092D" w14:textId="03B419E1"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1"/>
            <w14:checkedState w14:val="2612" w14:font="MS Gothic"/>
            <w14:uncheckedState w14:val="2610" w14:font="MS Gothic"/>
          </w14:checkbox>
        </w:sdtPr>
        <w:sdtEndPr/>
        <w:sdtContent>
          <w:r w:rsidR="0066674E">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ya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">
                <v:textbox>
                  <w:txbxContent>
                    <w:p w14:paraId="17B6A10D" w14:textId="77777777" w:rsidR="0064147C" w:rsidRPr="002D0D15" w:rsidRDefault="0064147C" w:rsidP="00B94808">
                      <w:pPr>
                        <w:rPr>
                          <w:sz w:val="22"/>
                        </w:rPr>
                      </w:pP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2EFE652F"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">
                <v:textbox>
                  <w:txbxContent>
                    <w:p w14:paraId="2EFE652F" w14:textId="77777777" w:rsidR="0064147C" w:rsidRPr="002D0D15" w:rsidRDefault="0064147C" w:rsidP="00B94808">
                      <w:pPr>
                        <w:rPr>
                          <w:sz w:val="22"/>
                        </w:rPr>
                      </w:pP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681BE0AC" w14:textId="0A6705EA" w:rsidR="00B94808" w:rsidRPr="00FC4CB0" w:rsidRDefault="001D6501" w:rsidP="00133361">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r w:rsidR="00133361">
        <w:rPr>
          <w:iCs/>
          <w:color w:val="000000"/>
          <w:sz w:val="22"/>
          <w:lang w:eastAsia="en-GB"/>
        </w:rPr>
        <w:t xml:space="preserve"> </w:t>
      </w:r>
      <w:r w:rsidR="00133361" w:rsidRPr="00133361">
        <w:rPr>
          <w:iCs/>
          <w:color w:val="000000"/>
          <w:sz w:val="22"/>
          <w:lang w:eastAsia="en-GB"/>
        </w:rPr>
        <w:t>as well as a duty to maintain and enhance biodiversity and ecosystems under section 6 of the Environment (Wales) Act 2016</w:t>
      </w:r>
      <w:r w:rsidR="00133361">
        <w:rPr>
          <w:iCs/>
          <w:color w:val="000000"/>
          <w:sz w:val="22"/>
          <w:lang w:eastAsia="en-GB"/>
        </w:rPr>
        <w:t>.</w:t>
      </w: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2C2FDD4E" w14:textId="25AEAB8F" w:rsidR="0066674E" w:rsidRDefault="0066674E" w:rsidP="0010020F">
                            <w:pPr>
                              <w:contextualSpacing/>
                              <w:rPr>
                                <w:sz w:val="22"/>
                              </w:rPr>
                            </w:pPr>
                            <w:r>
                              <w:rPr>
                                <w:sz w:val="22"/>
                              </w:rPr>
                              <w:t xml:space="preserve">A report has been prepared to provide information to inform stage 1 screening </w:t>
                            </w:r>
                            <w:r w:rsidR="00B07D18">
                              <w:rPr>
                                <w:sz w:val="22"/>
                              </w:rPr>
                              <w:t xml:space="preserve">in accordance with the </w:t>
                            </w:r>
                            <w:r w:rsidR="00B07D18" w:rsidRPr="00B07D18">
                              <w:rPr>
                                <w:sz w:val="22"/>
                              </w:rPr>
                              <w:t>provisions of the Conservation of Habitats and Species Regulations 2017 (as amended).</w:t>
                            </w:r>
                            <w:r w:rsidR="00B07D18">
                              <w:rPr>
                                <w:sz w:val="22"/>
                              </w:rPr>
                              <w:t xml:space="preserve"> </w:t>
                            </w:r>
                          </w:p>
                          <w:p w14:paraId="01CF8F92" w14:textId="5CC6F9B1" w:rsidR="0066674E" w:rsidRDefault="00B07D18" w:rsidP="0010020F">
                            <w:pPr>
                              <w:contextualSpacing/>
                              <w:rPr>
                                <w:sz w:val="22"/>
                              </w:rPr>
                            </w:pPr>
                            <w:r>
                              <w:rPr>
                                <w:sz w:val="22"/>
                              </w:rPr>
                              <w:t>Using</w:t>
                            </w:r>
                            <w:r w:rsidRPr="0066674E">
                              <w:rPr>
                                <w:sz w:val="22"/>
                              </w:rPr>
                              <w:t xml:space="preserve"> objective information and scientific evidence,</w:t>
                            </w:r>
                            <w:r>
                              <w:rPr>
                                <w:sz w:val="22"/>
                              </w:rPr>
                              <w:t xml:space="preserve"> this report concludes that the </w:t>
                            </w:r>
                          </w:p>
                          <w:p w14:paraId="72B3302A" w14:textId="205A535A" w:rsidR="0064147C" w:rsidRPr="002D0D15" w:rsidRDefault="00B07D18" w:rsidP="0010020F">
                            <w:pPr>
                              <w:contextualSpacing/>
                              <w:rPr>
                                <w:sz w:val="22"/>
                              </w:rPr>
                            </w:pPr>
                            <w:r>
                              <w:rPr>
                                <w:sz w:val="22"/>
                              </w:rPr>
                              <w:t>proposed maintenance dredging</w:t>
                            </w:r>
                            <w:r w:rsidRPr="0066674E">
                              <w:rPr>
                                <w:sz w:val="22"/>
                              </w:rPr>
                              <w:t xml:space="preserve"> </w:t>
                            </w:r>
                            <w:r w:rsidR="0066674E" w:rsidRPr="0066674E">
                              <w:rPr>
                                <w:sz w:val="22"/>
                              </w:rPr>
                              <w:t xml:space="preserve">of Aberystwyth Marina is </w:t>
                            </w:r>
                            <w:r>
                              <w:rPr>
                                <w:sz w:val="22"/>
                              </w:rPr>
                              <w:t xml:space="preserve">not </w:t>
                            </w:r>
                            <w:r w:rsidR="0066674E" w:rsidRPr="0066674E">
                              <w:rPr>
                                <w:sz w:val="22"/>
                              </w:rPr>
                              <w:t>likely to have any significant adverse effect on a European site</w:t>
                            </w:r>
                            <w:r w:rsidRPr="00B07D18">
                              <w:rPr>
                                <w:sz w:val="22"/>
                              </w:rPr>
                              <w:t>’s conservation objectives</w:t>
                            </w:r>
                            <w:r w:rsidRPr="0066674E">
                              <w:rPr>
                                <w:sz w:val="22"/>
                              </w:rPr>
                              <w:t xml:space="preserve"> </w:t>
                            </w:r>
                            <w:r w:rsidR="0066674E" w:rsidRPr="0066674E">
                              <w:rPr>
                                <w:sz w:val="22"/>
                              </w:rPr>
                              <w:t>either alone or in combination with other plans or projects.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">
                <v:textbox>
                  <w:txbxContent>
                    <w:p w14:paraId="2C2FDD4E" w14:textId="25AEAB8F" w:rsidR="0066674E" w:rsidRDefault="0066674E" w:rsidP="0010020F">
                      <w:pPr>
                        <w:contextualSpacing/>
                        <w:rPr>
                          <w:sz w:val="22"/>
                        </w:rPr>
                      </w:pPr>
                      <w:r>
                        <w:rPr>
                          <w:sz w:val="22"/>
                        </w:rPr>
                        <w:t xml:space="preserve">A report has been prepared to provide information to inform stage 1 screening </w:t>
                      </w:r>
                      <w:r w:rsidR="00B07D18">
                        <w:rPr>
                          <w:sz w:val="22"/>
                        </w:rPr>
                        <w:t xml:space="preserve">in accordance with the </w:t>
                      </w:r>
                      <w:r w:rsidR="00B07D18" w:rsidRPr="00B07D18">
                        <w:rPr>
                          <w:sz w:val="22"/>
                        </w:rPr>
                        <w:t>provisions of the Conservation of Habitats and Species Regulations 2017 (as amended).</w:t>
                      </w:r>
                      <w:r w:rsidR="00B07D18">
                        <w:rPr>
                          <w:sz w:val="22"/>
                        </w:rPr>
                        <w:t xml:space="preserve"> </w:t>
                      </w:r>
                    </w:p>
                    <w:p w14:paraId="01CF8F92" w14:textId="5CC6F9B1" w:rsidR="0066674E" w:rsidRDefault="00B07D18" w:rsidP="0010020F">
                      <w:pPr>
                        <w:contextualSpacing/>
                        <w:rPr>
                          <w:sz w:val="22"/>
                        </w:rPr>
                      </w:pPr>
                      <w:r>
                        <w:rPr>
                          <w:sz w:val="22"/>
                        </w:rPr>
                        <w:t>Using</w:t>
                      </w:r>
                      <w:r w:rsidRPr="0066674E">
                        <w:rPr>
                          <w:sz w:val="22"/>
                        </w:rPr>
                        <w:t xml:space="preserve"> objective information and scientific evidence,</w:t>
                      </w:r>
                      <w:r>
                        <w:rPr>
                          <w:sz w:val="22"/>
                        </w:rPr>
                        <w:t xml:space="preserve"> this report concludes that the </w:t>
                      </w:r>
                    </w:p>
                    <w:p w14:paraId="72B3302A" w14:textId="205A535A" w:rsidR="0064147C" w:rsidRPr="002D0D15" w:rsidRDefault="00B07D18" w:rsidP="0010020F">
                      <w:pPr>
                        <w:contextualSpacing/>
                        <w:rPr>
                          <w:sz w:val="22"/>
                        </w:rPr>
                      </w:pPr>
                      <w:r>
                        <w:rPr>
                          <w:sz w:val="22"/>
                        </w:rPr>
                        <w:t>proposed maintenance dredging</w:t>
                      </w:r>
                      <w:r w:rsidRPr="0066674E">
                        <w:rPr>
                          <w:sz w:val="22"/>
                        </w:rPr>
                        <w:t xml:space="preserve"> </w:t>
                      </w:r>
                      <w:r w:rsidR="0066674E" w:rsidRPr="0066674E">
                        <w:rPr>
                          <w:sz w:val="22"/>
                        </w:rPr>
                        <w:t xml:space="preserve">of Aberystwyth Marina is </w:t>
                      </w:r>
                      <w:r>
                        <w:rPr>
                          <w:sz w:val="22"/>
                        </w:rPr>
                        <w:t xml:space="preserve">not </w:t>
                      </w:r>
                      <w:r w:rsidR="0066674E" w:rsidRPr="0066674E">
                        <w:rPr>
                          <w:sz w:val="22"/>
                        </w:rPr>
                        <w:t>likely to have any significant adverse effect on a European site</w:t>
                      </w:r>
                      <w:r w:rsidRPr="00B07D18">
                        <w:rPr>
                          <w:sz w:val="22"/>
                        </w:rPr>
                        <w:t>’s conservation objectives</w:t>
                      </w:r>
                      <w:r w:rsidRPr="0066674E">
                        <w:rPr>
                          <w:sz w:val="22"/>
                        </w:rPr>
                        <w:t xml:space="preserve"> </w:t>
                      </w:r>
                      <w:r w:rsidR="0066674E" w:rsidRPr="0066674E">
                        <w:rPr>
                          <w:sz w:val="22"/>
                        </w:rPr>
                        <w:t>either alone or in combination with other plans or projects.</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Please continue on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8BC7492" w14:textId="77777777" w:rsidR="00B07D18" w:rsidRDefault="00B07D18" w:rsidP="00B94808">
      <w:pPr>
        <w:ind w:left="1134" w:hanging="708"/>
        <w:rPr>
          <w:rFonts w:cs="Arial"/>
          <w:sz w:val="22"/>
          <w:lang w:eastAsia="en-GB"/>
        </w:rPr>
      </w:pPr>
    </w:p>
    <w:p w14:paraId="0006158D" w14:textId="7C6FBC74" w:rsidR="00FC4CB0" w:rsidRPr="00B94808" w:rsidRDefault="00691438" w:rsidP="00B94808">
      <w:pPr>
        <w:ind w:left="1134" w:hanging="708"/>
        <w:rPr>
          <w:rFonts w:cs="Arial"/>
          <w:b/>
          <w:sz w:val="22"/>
          <w:lang w:eastAsia="en-GB"/>
        </w:rPr>
      </w:pPr>
      <w:r>
        <w:rPr>
          <w:rFonts w:cs="Arial"/>
          <w:sz w:val="22"/>
          <w:lang w:eastAsia="en-GB"/>
        </w:rPr>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1"/>
            <w14:checkedState w14:val="2612" w14:font="MS Gothic"/>
            <w14:uncheckedState w14:val="2610" w14:font="MS Gothic"/>
          </w14:checkbox>
        </w:sdtPr>
        <w:sdtEndPr/>
        <w:sdtContent>
          <w:r w:rsidR="00B07D1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lastRenderedPageBreak/>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712F33B" w14:textId="77777777" w:rsidR="0064147C" w:rsidRPr="002D0D15" w:rsidRDefault="0064147C"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">
                <v:textbox>
                  <w:txbxContent>
                    <w:p w14:paraId="7712F33B" w14:textId="77777777" w:rsidR="0064147C" w:rsidRPr="002D0D15" w:rsidRDefault="0064147C" w:rsidP="0010020F">
                      <w:pPr>
                        <w:contextualSpacing/>
                        <w:rPr>
                          <w:sz w:val="22"/>
                        </w:rPr>
                      </w:pP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49C7042C">
                <wp:simplePos x="0" y="0"/>
                <wp:positionH relativeFrom="column">
                  <wp:posOffset>259715</wp:posOffset>
                </wp:positionH>
                <wp:positionV relativeFrom="paragraph">
                  <wp:posOffset>418466</wp:posOffset>
                </wp:positionV>
                <wp:extent cx="6194425" cy="1257300"/>
                <wp:effectExtent l="0" t="0" r="15875" b="1905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257300"/>
                        </a:xfrm>
                        <a:prstGeom prst="rect">
                          <a:avLst/>
                        </a:prstGeom>
                        <a:solidFill>
                          <a:srgbClr val="FFFFFF"/>
                        </a:solidFill>
                        <a:ln w="9525">
                          <a:solidFill>
                            <a:srgbClr val="000000"/>
                          </a:solidFill>
                          <a:miter lim="800000"/>
                          <a:headEnd/>
                          <a:tailEnd/>
                        </a:ln>
                      </wps:spPr>
                      <wps:txbx>
                        <w:txbxContent>
                          <w:p w14:paraId="794BB944" w14:textId="02B72C2F" w:rsidR="0064147C" w:rsidRPr="002D0D15" w:rsidRDefault="00B07D18" w:rsidP="0010020F">
                            <w:pPr>
                              <w:contextualSpacing/>
                              <w:rPr>
                                <w:sz w:val="22"/>
                              </w:rPr>
                            </w:pPr>
                            <w:r>
                              <w:rPr>
                                <w:sz w:val="22"/>
                              </w:rPr>
                              <w:t xml:space="preserve">As noted in 18a above, the </w:t>
                            </w:r>
                            <w:r w:rsidRPr="00B07D18">
                              <w:rPr>
                                <w:sz w:val="22"/>
                              </w:rPr>
                              <w:t>proposed maintenance dredging of Aberystwyth Marina is not likely to have any significant adverse effect on a European site’s conservation objectives either alone or in combination with other plans or projects</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0.45pt;margin-top:32.95pt;width:487.75pt;height:99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">
                <v:textbox>
                  <w:txbxContent>
                    <w:p w14:paraId="794BB944" w14:textId="02B72C2F" w:rsidR="0064147C" w:rsidRPr="002D0D15" w:rsidRDefault="00B07D18" w:rsidP="0010020F">
                      <w:pPr>
                        <w:contextualSpacing/>
                        <w:rPr>
                          <w:sz w:val="22"/>
                        </w:rPr>
                      </w:pPr>
                      <w:r>
                        <w:rPr>
                          <w:sz w:val="22"/>
                        </w:rPr>
                        <w:t xml:space="preserve">As noted in 18a above, the </w:t>
                      </w:r>
                      <w:r w:rsidRPr="00B07D18">
                        <w:rPr>
                          <w:sz w:val="22"/>
                        </w:rPr>
                        <w:t>proposed maintenance dredging of Aberystwyth Marina is not likely to have any significant adverse effect on a European site’s conservation objectives either alone or in combination with other plans or projects</w:t>
                      </w:r>
                      <w:r>
                        <w:rPr>
                          <w:sz w:val="22"/>
                        </w:rPr>
                        <w:t>.</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211D2F37" w14:textId="77777777" w:rsidR="0010020F" w:rsidRPr="00691438" w:rsidRDefault="0010020F" w:rsidP="00FC4CB0">
      <w:pPr>
        <w:tabs>
          <w:tab w:val="left" w:pos="709"/>
          <w:tab w:val="left" w:pos="7049"/>
        </w:tabs>
        <w:spacing w:line="240" w:lineRule="exact"/>
        <w:ind w:firstLine="425"/>
        <w:rPr>
          <w:sz w:val="22"/>
          <w:lang w:eastAsia="en-GB"/>
        </w:rPr>
      </w:pPr>
      <w:r>
        <w:rPr>
          <w:sz w:val="22"/>
          <w:lang w:eastAsia="en-GB"/>
        </w:rPr>
        <w:t>Please continue on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6120B56C" w:rsidR="0064147C" w:rsidRPr="002D0D15" w:rsidRDefault="00B07D18" w:rsidP="0010020F">
                            <w:pPr>
                              <w:rPr>
                                <w:sz w:val="22"/>
                              </w:rPr>
                            </w:pPr>
                            <w:r>
                              <w:rPr>
                                <w:sz w:val="22"/>
                              </w:rPr>
                              <w:t>Within 0.5km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Y5z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">
                <v:textbox>
                  <w:txbxContent>
                    <w:p w14:paraId="0C55832C" w14:textId="6120B56C" w:rsidR="0064147C" w:rsidRPr="002D0D15" w:rsidRDefault="00B07D18" w:rsidP="0010020F">
                      <w:pPr>
                        <w:rPr>
                          <w:sz w:val="22"/>
                        </w:rPr>
                      </w:pPr>
                      <w:r>
                        <w:rPr>
                          <w:sz w:val="22"/>
                        </w:rPr>
                        <w:t>Within 0.5km</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3AA80564"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1"/>
            <w14:checkedState w14:val="2612" w14:font="MS Gothic"/>
            <w14:uncheckedState w14:val="2610" w14:font="MS Gothic"/>
          </w14:checkbox>
        </w:sdtPr>
        <w:sdtEndPr/>
        <w:sdtContent>
          <w:r w:rsidR="00B07D1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77777777" w:rsidR="0064147C" w:rsidRDefault="0064147C" w:rsidP="00F769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">
                <v:textbox>
                  <w:txbxContent>
                    <w:p w14:paraId="5A2C50E9" w14:textId="77777777" w:rsidR="0064147C" w:rsidRDefault="0064147C" w:rsidP="00F76929"/>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1D6501">
      <w:pPr>
        <w:keepNext/>
        <w:keepLines/>
        <w:outlineLvl w:val="0"/>
        <w:rPr>
          <w:b/>
          <w:bCs/>
          <w:color w:val="0091A5"/>
          <w:szCs w:val="24"/>
          <w:lang w:eastAsia="en-GB"/>
        </w:rPr>
      </w:pPr>
    </w:p>
    <w:p w14:paraId="2708BAE8" w14:textId="77777777" w:rsidR="002260A4" w:rsidRDefault="002260A4" w:rsidP="001D6501">
      <w:pPr>
        <w:keepNext/>
        <w:keepLines/>
        <w:outlineLvl w:val="0"/>
        <w:rPr>
          <w:b/>
          <w:bCs/>
          <w:color w:val="0091A5"/>
          <w:szCs w:val="24"/>
          <w:lang w:eastAsia="en-GB"/>
        </w:rPr>
      </w:pPr>
    </w:p>
    <w:p w14:paraId="0DCB9517" w14:textId="77777777" w:rsidR="00B654EB" w:rsidRDefault="00B654EB">
      <w:pPr>
        <w:spacing w:after="0" w:line="240" w:lineRule="auto"/>
        <w:rPr>
          <w:b/>
          <w:bCs/>
          <w:color w:val="0091A5"/>
          <w:szCs w:val="24"/>
          <w:lang w:eastAsia="en-GB"/>
        </w:rPr>
      </w:pPr>
      <w:r>
        <w:rPr>
          <w:b/>
          <w:bCs/>
          <w:color w:val="0091A5"/>
          <w:szCs w:val="24"/>
          <w:lang w:eastAsia="en-GB"/>
        </w:rPr>
        <w:br w:type="page"/>
      </w:r>
    </w:p>
    <w:p w14:paraId="14F71C91" w14:textId="319720A1"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lastRenderedPageBreak/>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Under The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6757F368"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EndPr/>
        <w:sdtContent>
          <w:r w:rsidR="00B07D1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111C2D40"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EndPr/>
        <w:sdtContent>
          <w:r w:rsidR="00B07D1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77777777" w:rsidR="0064147C" w:rsidRDefault="0064147C"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5dHQIAADQ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">
                <v:textbox>
                  <w:txbxContent>
                    <w:p w14:paraId="49B6A4D3" w14:textId="77777777" w:rsidR="0064147C" w:rsidRDefault="0064147C"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Please continue on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107649AB"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EndPr/>
        <w:sdtContent>
          <w:r w:rsidR="00B07D18">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End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24F4DF1E" w:rsidR="00CE50BB" w:rsidRPr="00B07D18" w:rsidRDefault="00B07D18" w:rsidP="00CE50BB">
            <w:pPr>
              <w:spacing w:after="0" w:line="240" w:lineRule="auto"/>
              <w:rPr>
                <w:b/>
                <w:bCs/>
              </w:rPr>
            </w:pPr>
            <w:r w:rsidRPr="00B07D18">
              <w:rPr>
                <w:b/>
                <w:bCs/>
              </w:rPr>
              <w:sym w:font="Wingdings 2" w:char="F050"/>
            </w:r>
          </w:p>
          <w:p w14:paraId="3F92BDE3" w14:textId="77777777" w:rsidR="00CE50BB" w:rsidRPr="00417BD2" w:rsidRDefault="00CE50BB" w:rsidP="00CE50BB">
            <w:pPr>
              <w:spacing w:after="0" w:line="240" w:lineRule="auto"/>
            </w:pPr>
          </w:p>
        </w:tc>
        <w:tc>
          <w:tcPr>
            <w:tcW w:w="3887" w:type="dxa"/>
          </w:tcPr>
          <w:p w14:paraId="7B8B735F" w14:textId="266BD81B" w:rsidR="00CE50BB" w:rsidRPr="00417BD2" w:rsidRDefault="00DD6308" w:rsidP="00CE50BB">
            <w:pPr>
              <w:spacing w:after="0" w:line="240" w:lineRule="auto"/>
            </w:pPr>
            <w:r>
              <w:t>PRCAPPWESTE002</w:t>
            </w:r>
          </w:p>
        </w:tc>
      </w:tr>
      <w:tr w:rsidR="00CE50BB" w:rsidRPr="00417BD2" w14:paraId="2A590148" w14:textId="77777777" w:rsidTr="0064147C">
        <w:tc>
          <w:tcPr>
            <w:tcW w:w="3191" w:type="dxa"/>
          </w:tcPr>
          <w:p w14:paraId="3D4E5833" w14:textId="3375FEB2" w:rsidR="00CE50BB" w:rsidRPr="00417BD2" w:rsidRDefault="00CE50BB" w:rsidP="00CE50BB">
            <w:pPr>
              <w:spacing w:after="0" w:line="240" w:lineRule="auto"/>
              <w:rPr>
                <w:b/>
              </w:rPr>
            </w:pPr>
            <w:r w:rsidRPr="00417BD2">
              <w:rPr>
                <w:b/>
              </w:rPr>
              <w:t>World Pay (phone</w:t>
            </w:r>
            <w:r w:rsidR="009A1E19">
              <w:rPr>
                <w:b/>
              </w:rPr>
              <w:t>)</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25C5D469" w14:textId="77777777" w:rsidR="00CE50BB" w:rsidRDefault="00CE50BB" w:rsidP="00CE50BB">
      <w:pPr>
        <w:spacing w:after="0" w:line="240" w:lineRule="auto"/>
        <w:rPr>
          <w:lang w:eastAsia="en-GB"/>
        </w:rPr>
      </w:pPr>
    </w:p>
    <w:p w14:paraId="2FC63111" w14:textId="77777777" w:rsidR="003C2E72" w:rsidRDefault="003C2E72" w:rsidP="00CE50BB">
      <w:pPr>
        <w:keepNext/>
        <w:keepLines/>
        <w:spacing w:after="0" w:line="240" w:lineRule="auto"/>
        <w:outlineLvl w:val="2"/>
        <w:rPr>
          <w:b/>
          <w:bCs/>
          <w:color w:val="3C3C41"/>
          <w:lang w:eastAsia="en-GB"/>
        </w:rPr>
      </w:pPr>
    </w:p>
    <w:p w14:paraId="31728B60" w14:textId="11742543"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CC38FBD" w14:textId="77777777" w:rsidR="003C2E72" w:rsidRDefault="003C2E72" w:rsidP="00CE50BB">
      <w:pPr>
        <w:keepNext/>
        <w:keepLines/>
        <w:spacing w:after="0" w:line="240" w:lineRule="auto"/>
        <w:outlineLvl w:val="2"/>
        <w:rPr>
          <w:b/>
          <w:bCs/>
          <w:color w:val="3C3C41"/>
          <w:lang w:eastAsia="en-GB"/>
        </w:rPr>
      </w:pPr>
    </w:p>
    <w:p w14:paraId="71A75754" w14:textId="77777777" w:rsidR="003C2E72" w:rsidRDefault="003C2E72"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eCl5nhsCAAAzBAAADgAAAAAAAAAAAAAAAAAuAgAAZHJzL2Uyb0RvYy54bWxQSwECLQAU&#10;AAYACAAAACEAiC/cmN0AAAAIAQAADwAAAAAAAAAAAAAAAAB1BAAAZHJzL2Rvd25yZXYueG1sUEsF&#10;BgAAAAAEAAQA8wAAAH8FAAAAAA==&#10;">
                <v:textbox>
                  <w:txbxContent>
                    <w:p w14:paraId="2A88ED4E" w14:textId="77777777" w:rsidR="0064147C" w:rsidRPr="00097CD3" w:rsidRDefault="0064147C"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0PlmXxwCAAAzBAAADgAAAAAAAAAAAAAAAAAuAgAAZHJzL2Uyb0RvYy54bWxQSwEC&#10;LQAUAAYACAAAACEA4/ycSN8AAAAJAQAADwAAAAAAAAAAAAAAAAB2BAAAZHJzL2Rvd25yZXYueG1s&#10;UEsFBgAAAAAEAAQA8wAAAIIFAAAAAA==&#10;">
                <v:textbox>
                  <w:txbxContent>
                    <w:p w14:paraId="64D85F55" w14:textId="77777777" w:rsidR="0064147C" w:rsidRPr="00097CD3" w:rsidRDefault="0064147C"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iL1hJhwCAAAzBAAADgAAAAAAAAAAAAAAAAAuAgAAZHJzL2Uyb0RvYy54bWxQSwEC&#10;LQAUAAYACAAAACEAo7Z+nN8AAAAJAQAADwAAAAAAAAAAAAAAAAB2BAAAZHJzL2Rvd25yZXYueG1s&#10;UEsFBgAAAAAEAAQA8wAAAIIFAAAAAA==&#10;">
                <v:textbox>
                  <w:txbxContent>
                    <w:p w14:paraId="0DCBAD5D" w14:textId="77777777" w:rsidR="0064147C" w:rsidRPr="00097CD3" w:rsidRDefault="0064147C"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hM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NevY4XI6w7KEzGL0CuXXhoZNeAPzlpSbcH994NAxZl5b2k7y8lsFmWenNn8ekoOXkZ2&#10;lxFhJUEVPHDWm5vQP42DQ72vqVKvBwu3tNFKJ7Kfuxr6J2WmdQ2vKEr/0k9Zz299/Qg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YPXITBkCAAAzBAAADgAAAAAAAAAAAAAAAAAuAgAAZHJzL2Uyb0RvYy54bWxQSwECLQAU&#10;AAYACAAAACEA6yaa598AAAAKAQAADwAAAAAAAAAAAAAAAABzBAAAZHJzL2Rvd25yZXYueG1sUEsF&#10;BgAAAAAEAAQA8wAAAH8FAAAAAA==&#10;">
                <v:textbox>
                  <w:txbxContent>
                    <w:p w14:paraId="2DF8EF41" w14:textId="77777777" w:rsidR="0064147C" w:rsidRPr="00097CD3" w:rsidRDefault="0064147C"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S2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iBEirxXUD8QswqhcmjQ6tIC/OOtJtSX3P/cCFWfmo6XuXOWLRZR5MhbLixkZ&#10;eO6pzj3CSoIqeeBsPG7COBp7h3rXUqRRDxZuqKONTmQ/Z3XMn5SZenCcoij9czu9ep719SM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KBpLYdAgAAMwQAAA4AAAAAAAAAAAAAAAAALgIAAGRycy9lMm9Eb2MueG1sUEsB&#10;Ai0AFAAGAAgAAAAhAGMRFLvfAAAACAEAAA8AAAAAAAAAAAAAAAAAdwQAAGRycy9kb3ducmV2Lnht&#10;bFBLBQYAAAAABAAEAPMAAACDBQAAAAA=&#10;">
                <v:textbox>
                  <w:txbxContent>
                    <w:p w14:paraId="7EA9758D" w14:textId="77777777" w:rsidR="0064147C" w:rsidRPr="00097CD3" w:rsidRDefault="0064147C"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Fa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jB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Sz1FaHQIAADMEAAAOAAAAAAAAAAAAAAAAAC4CAABkcnMvZTJvRG9jLnhtbFBL&#10;AQItABQABgAIAAAAIQDzydrX4AAAAAkBAAAPAAAAAAAAAAAAAAAAAHcEAABkcnMvZG93bnJldi54&#10;bWxQSwUGAAAAAAQABADzAAAAhAUAAAAA&#10;">
                <v:textbox>
                  <w:txbxContent>
                    <w:p w14:paraId="5F899058" w14:textId="77777777" w:rsidR="0064147C" w:rsidRPr="00097CD3" w:rsidRDefault="0064147C"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0CCDB751" w:rsidR="00DD03F3" w:rsidRDefault="00DD03F3" w:rsidP="00DD03F3">
      <w:pPr>
        <w:tabs>
          <w:tab w:val="left" w:pos="2410"/>
        </w:tabs>
        <w:ind w:left="360"/>
        <w:rPr>
          <w:rFonts w:cs="Arial"/>
          <w:b/>
          <w:sz w:val="22"/>
          <w:lang w:eastAsia="en-GB"/>
        </w:rPr>
      </w:pPr>
    </w:p>
    <w:p w14:paraId="24A9BC15" w14:textId="5AA259A3" w:rsidR="00055A99" w:rsidRPr="00417BD2" w:rsidRDefault="00DD6308" w:rsidP="00055A99">
      <w:pPr>
        <w:keepNext/>
        <w:keepLines/>
        <w:ind w:firstLine="360"/>
        <w:outlineLvl w:val="2"/>
        <w:rPr>
          <w:b/>
          <w:bCs/>
          <w:color w:val="3C3C41"/>
          <w:lang w:eastAsia="en-GB"/>
        </w:rPr>
      </w:pPr>
      <w:r>
        <w:rPr>
          <w:b/>
          <w:bCs/>
          <w:noProof/>
          <w:color w:val="3C3C41"/>
          <w:lang w:eastAsia="en-GB"/>
        </w:rPr>
        <w:drawing>
          <wp:anchor distT="0" distB="0" distL="114300" distR="114300" simplePos="0" relativeHeight="251859456" behindDoc="1" locked="0" layoutInCell="1" allowOverlap="1" wp14:anchorId="5B46CC33" wp14:editId="2940D490">
            <wp:simplePos x="0" y="0"/>
            <wp:positionH relativeFrom="column">
              <wp:posOffset>1303655</wp:posOffset>
            </wp:positionH>
            <wp:positionV relativeFrom="paragraph">
              <wp:posOffset>45179</wp:posOffset>
            </wp:positionV>
            <wp:extent cx="1303655" cy="461645"/>
            <wp:effectExtent l="0" t="0" r="4445" b="0"/>
            <wp:wrapTight wrapText="bothSides">
              <wp:wrapPolygon edited="0">
                <wp:start x="0" y="0"/>
                <wp:lineTo x="0" y="20798"/>
                <wp:lineTo x="21463" y="20798"/>
                <wp:lineTo x="21463" y="0"/>
                <wp:lineTo x="0" y="0"/>
              </wp:wrapPolygon>
            </wp:wrapTight>
            <wp:docPr id="96032929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29291" name="Picture 96032929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03655" cy="461645"/>
                    </a:xfrm>
                    <a:prstGeom prst="rect">
                      <a:avLst/>
                    </a:prstGeom>
                  </pic:spPr>
                </pic:pic>
              </a:graphicData>
            </a:graphic>
            <wp14:sizeRelH relativeFrom="page">
              <wp14:pctWidth>0</wp14:pctWidth>
            </wp14:sizeRelH>
            <wp14:sizeRelV relativeFrom="page">
              <wp14:pctHeight>0</wp14:pctHeight>
            </wp14:sizeRelV>
          </wp:anchor>
        </w:drawing>
      </w:r>
    </w:p>
    <w:p w14:paraId="1EA14A1F" w14:textId="6E961513"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ei="http://schemas.microsoft.com/office/word/2026/wordml/cei">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cei="http://schemas.microsoft.com/office/word/2026/wordml/cei">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DD6308" w:rsidRPr="00DD6308">
        <w:rPr>
          <w:color w:val="3C3C41"/>
          <w:lang w:eastAsia="en-GB"/>
        </w:rPr>
        <w:t>22.07.2026</w:t>
      </w:r>
      <w:r w:rsidRPr="00417BD2">
        <w:rPr>
          <w:b/>
          <w:bCs/>
          <w:color w:val="3C3C41"/>
          <w:lang w:eastAsia="en-GB"/>
        </w:rPr>
        <w:br/>
      </w:r>
    </w:p>
    <w:p w14:paraId="2CA54E98" w14:textId="74AAC89E"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ei="http://schemas.microsoft.com/office/word/2026/wordml/cei">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D6308">
        <w:rPr>
          <w:bCs/>
          <w:i/>
          <w:color w:val="3C3C41"/>
          <w:lang w:eastAsia="en-GB"/>
        </w:rPr>
        <w:t>MATT DANN</w:t>
      </w:r>
    </w:p>
    <w:p w14:paraId="5CC4F40F" w14:textId="77777777" w:rsidR="00055A99" w:rsidRPr="00417BD2" w:rsidRDefault="00055A99" w:rsidP="00055A99">
      <w:pPr>
        <w:keepNext/>
        <w:keepLines/>
        <w:ind w:firstLine="360"/>
        <w:outlineLvl w:val="2"/>
        <w:rPr>
          <w:bCs/>
          <w:i/>
          <w:color w:val="3C3C41"/>
          <w:lang w:eastAsia="en-GB"/>
        </w:rPr>
      </w:pPr>
    </w:p>
    <w:p w14:paraId="0AD3D14C" w14:textId="54AA6DBD"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ei="http://schemas.microsoft.com/office/word/2026/wordml/cei">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00DD6308" w:rsidRPr="00DD6308">
        <w:rPr>
          <w:color w:val="3C3C41"/>
          <w:lang w:eastAsia="en-GB"/>
        </w:rPr>
        <w:t>DREDGING MANAGER</w:t>
      </w:r>
      <w:r w:rsidRPr="00DD6308">
        <w:rPr>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9607C" w14:textId="77777777" w:rsidR="00690F40" w:rsidRDefault="00690F40" w:rsidP="00A07F18">
      <w:pPr>
        <w:spacing w:after="0" w:line="240" w:lineRule="auto"/>
      </w:pPr>
      <w:r>
        <w:separator/>
      </w:r>
    </w:p>
  </w:endnote>
  <w:endnote w:type="continuationSeparator" w:id="0">
    <w:p w14:paraId="3AAAEEFC" w14:textId="77777777" w:rsidR="00690F40" w:rsidRDefault="00690F40"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90499" w14:textId="77777777" w:rsidR="0064147C" w:rsidRDefault="0064147C" w:rsidP="00774500">
    <w:hyperlink r:id="rId1" w:history="1">
      <w:r w:rsidRPr="00D56D58">
        <w:rPr>
          <w:rStyle w:val="Hyperlink"/>
          <w:color w:val="70AD47" w:themeColor="accent6"/>
          <w:sz w:val="20"/>
          <w:szCs w:val="20"/>
          <w:u w:val="none"/>
        </w:rPr>
        <w:t>www.naturalresourceswales.gov.uk</w:t>
      </w:r>
    </w:hyperlink>
    <w:r w:rsidRPr="00155EE0">
      <w:rPr>
        <w:color w:val="70AD47" w:themeColor="accent6"/>
      </w:rPr>
      <w:t xml:space="preserve"> </w:t>
    </w:r>
    <w:r w:rsidRPr="00155EE0">
      <w:rPr>
        <w:color w:val="70AD47" w:themeColor="accent6"/>
      </w:rPr>
      <w:tab/>
    </w:r>
    <w:r>
      <w:tab/>
    </w:r>
    <w:r>
      <w:tab/>
    </w:r>
    <w:r>
      <w:tab/>
    </w:r>
    <w:r>
      <w:tab/>
    </w:r>
    <w:r>
      <w:tab/>
    </w:r>
    <w:r>
      <w:tab/>
    </w:r>
    <w:r>
      <w:tab/>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5536A">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5536A">
      <w:rPr>
        <w:noProof/>
        <w:color w:val="0091A5"/>
      </w:rPr>
      <w:t>19</w:t>
    </w:r>
    <w:r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F73E6" w14:textId="77777777" w:rsidR="00690F40" w:rsidRDefault="00690F40" w:rsidP="00A07F18">
      <w:pPr>
        <w:spacing w:after="0" w:line="240" w:lineRule="auto"/>
      </w:pPr>
      <w:r>
        <w:separator/>
      </w:r>
    </w:p>
  </w:footnote>
  <w:footnote w:type="continuationSeparator" w:id="0">
    <w:p w14:paraId="4F5C5329" w14:textId="77777777" w:rsidR="00690F40" w:rsidRDefault="00690F40"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FF54" w14:textId="77777777" w:rsidR="0064147C" w:rsidRPr="00D56D58" w:rsidRDefault="0064147C"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D568F" w14:textId="77777777" w:rsidR="00336A08" w:rsidRPr="0090178D" w:rsidRDefault="0064147C" w:rsidP="00336A08">
    <w:pPr>
      <w:pStyle w:val="Header"/>
      <w:jc w:val="right"/>
      <w:rPr>
        <w:sz w:val="20"/>
        <w:szCs w:val="20"/>
      </w:rPr>
    </w:pPr>
    <w:r w:rsidRPr="0090178D">
      <w:rPr>
        <w:rFonts w:cs="Arial"/>
        <w:noProof/>
        <w:sz w:val="20"/>
        <w:szCs w:val="20"/>
      </w:rPr>
      <w:t xml:space="preserve">Permit Receipt Centre </w:t>
    </w:r>
    <w:r w:rsidRPr="0090178D">
      <w:rPr>
        <w:rFonts w:cs="Arial"/>
        <w:sz w:val="22"/>
      </w:rPr>
      <w:br/>
    </w:r>
    <w:r w:rsidRPr="0090178D">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928908360" name="Picture 92890836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36A08" w:rsidRPr="0090178D">
      <w:rPr>
        <w:sz w:val="20"/>
        <w:szCs w:val="20"/>
      </w:rPr>
      <w:t>Natural Resources Wales</w:t>
    </w:r>
  </w:p>
  <w:p w14:paraId="5F0E99B8" w14:textId="77777777" w:rsidR="00336A08" w:rsidRPr="0090178D" w:rsidRDefault="00336A08" w:rsidP="00336A08">
    <w:pPr>
      <w:pStyle w:val="Header"/>
      <w:jc w:val="right"/>
      <w:rPr>
        <w:sz w:val="20"/>
        <w:szCs w:val="20"/>
      </w:rPr>
    </w:pPr>
    <w:r w:rsidRPr="0090178D">
      <w:rPr>
        <w:sz w:val="20"/>
        <w:szCs w:val="20"/>
      </w:rPr>
      <w:t xml:space="preserve">Welsh Government Offices </w:t>
    </w:r>
  </w:p>
  <w:p w14:paraId="4E2C05BA" w14:textId="77777777" w:rsidR="00336A08" w:rsidRPr="0090178D" w:rsidRDefault="00336A08" w:rsidP="00336A08">
    <w:pPr>
      <w:pStyle w:val="Header"/>
      <w:jc w:val="right"/>
      <w:rPr>
        <w:sz w:val="20"/>
        <w:szCs w:val="20"/>
      </w:rPr>
    </w:pPr>
    <w:r w:rsidRPr="0090178D">
      <w:rPr>
        <w:sz w:val="20"/>
        <w:szCs w:val="20"/>
      </w:rPr>
      <w:t xml:space="preserve">Cathays Park </w:t>
    </w:r>
  </w:p>
  <w:p w14:paraId="09E4A144" w14:textId="77777777" w:rsidR="00336A08" w:rsidRPr="0090178D" w:rsidRDefault="00336A08" w:rsidP="00336A08">
    <w:pPr>
      <w:pStyle w:val="Header"/>
      <w:jc w:val="right"/>
      <w:rPr>
        <w:sz w:val="20"/>
        <w:szCs w:val="20"/>
      </w:rPr>
    </w:pPr>
    <w:r w:rsidRPr="0090178D">
      <w:rPr>
        <w:sz w:val="20"/>
        <w:szCs w:val="20"/>
      </w:rPr>
      <w:t>King Edward VII Avenue</w:t>
    </w:r>
  </w:p>
  <w:p w14:paraId="230B6860" w14:textId="77777777" w:rsidR="00336A08" w:rsidRPr="0090178D" w:rsidRDefault="00336A08" w:rsidP="00336A08">
    <w:pPr>
      <w:pStyle w:val="Header"/>
      <w:jc w:val="right"/>
      <w:rPr>
        <w:sz w:val="20"/>
        <w:szCs w:val="20"/>
      </w:rPr>
    </w:pPr>
    <w:r w:rsidRPr="0090178D">
      <w:rPr>
        <w:sz w:val="20"/>
        <w:szCs w:val="20"/>
      </w:rPr>
      <w:t>Cardiff</w:t>
    </w:r>
  </w:p>
  <w:p w14:paraId="07AFE6F9" w14:textId="77777777" w:rsidR="00336A08" w:rsidRDefault="00336A08" w:rsidP="00336A08">
    <w:pPr>
      <w:pStyle w:val="Header"/>
      <w:jc w:val="right"/>
      <w:rPr>
        <w:rStyle w:val="Hyperlink"/>
        <w:sz w:val="20"/>
        <w:szCs w:val="20"/>
      </w:rPr>
    </w:pPr>
    <w:r w:rsidRPr="0090178D">
      <w:rPr>
        <w:sz w:val="20"/>
        <w:szCs w:val="20"/>
      </w:rPr>
      <w:t>CF10 3NQ</w:t>
    </w:r>
    <w:r w:rsidRPr="0090178D">
      <w:rPr>
        <w:sz w:val="20"/>
        <w:szCs w:val="20"/>
      </w:rPr>
      <w:br/>
      <w:t xml:space="preserve">  Tel: 0300 065 3000</w:t>
    </w:r>
    <w:r w:rsidRPr="0090178D">
      <w:rPr>
        <w:sz w:val="20"/>
        <w:szCs w:val="20"/>
      </w:rPr>
      <w:br/>
      <w:t xml:space="preserve"> Email: </w:t>
    </w:r>
    <w:hyperlink r:id="rId2" w:history="1">
      <w:r w:rsidRPr="0090178D">
        <w:rPr>
          <w:rStyle w:val="Hyperlink"/>
          <w:sz w:val="20"/>
          <w:szCs w:val="20"/>
        </w:rPr>
        <w:t>permitreceiptcentre@naturalresourceswales.gov.uk</w:t>
      </w:r>
    </w:hyperlink>
  </w:p>
  <w:p w14:paraId="228DE065" w14:textId="77777777" w:rsidR="0064147C" w:rsidRPr="002629CE" w:rsidRDefault="0064147C"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68003305">
    <w:abstractNumId w:val="14"/>
  </w:num>
  <w:num w:numId="2" w16cid:durableId="1708487596">
    <w:abstractNumId w:val="9"/>
  </w:num>
  <w:num w:numId="3" w16cid:durableId="1674643822">
    <w:abstractNumId w:val="20"/>
  </w:num>
  <w:num w:numId="4" w16cid:durableId="1708064919">
    <w:abstractNumId w:val="16"/>
  </w:num>
  <w:num w:numId="5" w16cid:durableId="1188324891">
    <w:abstractNumId w:val="23"/>
  </w:num>
  <w:num w:numId="6" w16cid:durableId="205607923">
    <w:abstractNumId w:val="13"/>
  </w:num>
  <w:num w:numId="7" w16cid:durableId="1032651080">
    <w:abstractNumId w:val="5"/>
  </w:num>
  <w:num w:numId="8" w16cid:durableId="675956361">
    <w:abstractNumId w:val="6"/>
  </w:num>
  <w:num w:numId="9" w16cid:durableId="732855786">
    <w:abstractNumId w:val="8"/>
  </w:num>
  <w:num w:numId="10" w16cid:durableId="1637485689">
    <w:abstractNumId w:val="18"/>
  </w:num>
  <w:num w:numId="11" w16cid:durableId="694037929">
    <w:abstractNumId w:val="1"/>
  </w:num>
  <w:num w:numId="12" w16cid:durableId="1137651712">
    <w:abstractNumId w:val="17"/>
  </w:num>
  <w:num w:numId="13" w16cid:durableId="352343540">
    <w:abstractNumId w:val="4"/>
  </w:num>
  <w:num w:numId="14" w16cid:durableId="346297829">
    <w:abstractNumId w:val="7"/>
  </w:num>
  <w:num w:numId="15" w16cid:durableId="2122338343">
    <w:abstractNumId w:val="3"/>
  </w:num>
  <w:num w:numId="16" w16cid:durableId="1613515833">
    <w:abstractNumId w:val="2"/>
  </w:num>
  <w:num w:numId="17" w16cid:durableId="547843048">
    <w:abstractNumId w:val="11"/>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16cid:durableId="1349285037">
    <w:abstractNumId w:val="19"/>
  </w:num>
  <w:num w:numId="19" w16cid:durableId="971522723">
    <w:abstractNumId w:val="21"/>
  </w:num>
  <w:num w:numId="20" w16cid:durableId="2024356918">
    <w:abstractNumId w:val="11"/>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16cid:durableId="1303653238">
    <w:abstractNumId w:val="0"/>
  </w:num>
  <w:num w:numId="22" w16cid:durableId="1917472521">
    <w:abstractNumId w:val="10"/>
  </w:num>
  <w:num w:numId="23" w16cid:durableId="1977753505">
    <w:abstractNumId w:val="15"/>
  </w:num>
  <w:num w:numId="24" w16cid:durableId="490752212">
    <w:abstractNumId w:val="12"/>
  </w:num>
  <w:num w:numId="25" w16cid:durableId="387269792">
    <w:abstractNumId w:val="22"/>
  </w:num>
  <w:num w:numId="26" w16cid:durableId="719742815">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16954"/>
    <w:rsid w:val="00023583"/>
    <w:rsid w:val="000267C4"/>
    <w:rsid w:val="00027A22"/>
    <w:rsid w:val="000356D1"/>
    <w:rsid w:val="00050976"/>
    <w:rsid w:val="00055A99"/>
    <w:rsid w:val="00062D8B"/>
    <w:rsid w:val="00066657"/>
    <w:rsid w:val="00071CBD"/>
    <w:rsid w:val="00095F74"/>
    <w:rsid w:val="000B347A"/>
    <w:rsid w:val="000D3C4E"/>
    <w:rsid w:val="000D507A"/>
    <w:rsid w:val="000D7E76"/>
    <w:rsid w:val="000F5B8A"/>
    <w:rsid w:val="0010020F"/>
    <w:rsid w:val="00104B40"/>
    <w:rsid w:val="001079F6"/>
    <w:rsid w:val="00133361"/>
    <w:rsid w:val="00133815"/>
    <w:rsid w:val="001512EE"/>
    <w:rsid w:val="00155EE0"/>
    <w:rsid w:val="0015762D"/>
    <w:rsid w:val="001B25B4"/>
    <w:rsid w:val="001B2FCE"/>
    <w:rsid w:val="001D6501"/>
    <w:rsid w:val="002059E4"/>
    <w:rsid w:val="00215B5C"/>
    <w:rsid w:val="002260A4"/>
    <w:rsid w:val="002337FE"/>
    <w:rsid w:val="0024050C"/>
    <w:rsid w:val="0024050D"/>
    <w:rsid w:val="00254CCB"/>
    <w:rsid w:val="002629CE"/>
    <w:rsid w:val="00274217"/>
    <w:rsid w:val="00280E21"/>
    <w:rsid w:val="00295E9B"/>
    <w:rsid w:val="002A3179"/>
    <w:rsid w:val="002A55D2"/>
    <w:rsid w:val="002C716E"/>
    <w:rsid w:val="002E06DB"/>
    <w:rsid w:val="002F273F"/>
    <w:rsid w:val="003010BF"/>
    <w:rsid w:val="00301F94"/>
    <w:rsid w:val="00321473"/>
    <w:rsid w:val="00335707"/>
    <w:rsid w:val="00336A08"/>
    <w:rsid w:val="003436FF"/>
    <w:rsid w:val="00350C32"/>
    <w:rsid w:val="00362C03"/>
    <w:rsid w:val="003763EE"/>
    <w:rsid w:val="00382D0B"/>
    <w:rsid w:val="003A12C8"/>
    <w:rsid w:val="003C17C4"/>
    <w:rsid w:val="003C2E72"/>
    <w:rsid w:val="003C446F"/>
    <w:rsid w:val="003C5B6A"/>
    <w:rsid w:val="003E0937"/>
    <w:rsid w:val="003F18D1"/>
    <w:rsid w:val="003F37F4"/>
    <w:rsid w:val="00413B94"/>
    <w:rsid w:val="0043170C"/>
    <w:rsid w:val="004575BF"/>
    <w:rsid w:val="0046502C"/>
    <w:rsid w:val="00472464"/>
    <w:rsid w:val="0048174C"/>
    <w:rsid w:val="00493102"/>
    <w:rsid w:val="004C1082"/>
    <w:rsid w:val="004D4420"/>
    <w:rsid w:val="004E6165"/>
    <w:rsid w:val="004F1D51"/>
    <w:rsid w:val="00500564"/>
    <w:rsid w:val="00513C53"/>
    <w:rsid w:val="0052191C"/>
    <w:rsid w:val="00521E76"/>
    <w:rsid w:val="00525BB1"/>
    <w:rsid w:val="00533746"/>
    <w:rsid w:val="005449C9"/>
    <w:rsid w:val="0055017A"/>
    <w:rsid w:val="0055209D"/>
    <w:rsid w:val="005570E1"/>
    <w:rsid w:val="005576AA"/>
    <w:rsid w:val="005A157E"/>
    <w:rsid w:val="005B167F"/>
    <w:rsid w:val="005C0C91"/>
    <w:rsid w:val="005E2E66"/>
    <w:rsid w:val="00601C17"/>
    <w:rsid w:val="006028EB"/>
    <w:rsid w:val="00605F2F"/>
    <w:rsid w:val="0060763A"/>
    <w:rsid w:val="00626702"/>
    <w:rsid w:val="0064147C"/>
    <w:rsid w:val="006442C8"/>
    <w:rsid w:val="00644406"/>
    <w:rsid w:val="00654A00"/>
    <w:rsid w:val="00665386"/>
    <w:rsid w:val="0066674E"/>
    <w:rsid w:val="00675D94"/>
    <w:rsid w:val="00690F10"/>
    <w:rsid w:val="00690F40"/>
    <w:rsid w:val="00691438"/>
    <w:rsid w:val="00693D4D"/>
    <w:rsid w:val="006A51AB"/>
    <w:rsid w:val="006B30DB"/>
    <w:rsid w:val="006B3ABC"/>
    <w:rsid w:val="006B3D0E"/>
    <w:rsid w:val="006B4A84"/>
    <w:rsid w:val="006B7BAF"/>
    <w:rsid w:val="006C2777"/>
    <w:rsid w:val="0071122D"/>
    <w:rsid w:val="00713D3A"/>
    <w:rsid w:val="00722377"/>
    <w:rsid w:val="00732FA9"/>
    <w:rsid w:val="0076261D"/>
    <w:rsid w:val="007701AB"/>
    <w:rsid w:val="007736AA"/>
    <w:rsid w:val="00774500"/>
    <w:rsid w:val="0079202A"/>
    <w:rsid w:val="00796460"/>
    <w:rsid w:val="007C5867"/>
    <w:rsid w:val="007C6D34"/>
    <w:rsid w:val="007C7576"/>
    <w:rsid w:val="007D089F"/>
    <w:rsid w:val="007D5D4A"/>
    <w:rsid w:val="007F0A43"/>
    <w:rsid w:val="008115AB"/>
    <w:rsid w:val="008321DD"/>
    <w:rsid w:val="008352A2"/>
    <w:rsid w:val="0085536A"/>
    <w:rsid w:val="00861418"/>
    <w:rsid w:val="00893432"/>
    <w:rsid w:val="008C2D68"/>
    <w:rsid w:val="008C612B"/>
    <w:rsid w:val="008D6EF7"/>
    <w:rsid w:val="008F55C0"/>
    <w:rsid w:val="0090178D"/>
    <w:rsid w:val="0091639A"/>
    <w:rsid w:val="009220BF"/>
    <w:rsid w:val="00936A50"/>
    <w:rsid w:val="0094085A"/>
    <w:rsid w:val="00950F26"/>
    <w:rsid w:val="009528C3"/>
    <w:rsid w:val="00956B23"/>
    <w:rsid w:val="00964A8C"/>
    <w:rsid w:val="00975DEA"/>
    <w:rsid w:val="00981C7B"/>
    <w:rsid w:val="009837EB"/>
    <w:rsid w:val="009A19CE"/>
    <w:rsid w:val="009A1E19"/>
    <w:rsid w:val="009A26C4"/>
    <w:rsid w:val="009B5483"/>
    <w:rsid w:val="009B59BC"/>
    <w:rsid w:val="009C4239"/>
    <w:rsid w:val="009D2632"/>
    <w:rsid w:val="009E06B3"/>
    <w:rsid w:val="009E4B4F"/>
    <w:rsid w:val="00A050B5"/>
    <w:rsid w:val="00A07F18"/>
    <w:rsid w:val="00A17E11"/>
    <w:rsid w:val="00A503A4"/>
    <w:rsid w:val="00A506C9"/>
    <w:rsid w:val="00A50EB8"/>
    <w:rsid w:val="00A65352"/>
    <w:rsid w:val="00A75179"/>
    <w:rsid w:val="00A86C73"/>
    <w:rsid w:val="00A87F59"/>
    <w:rsid w:val="00AB296E"/>
    <w:rsid w:val="00AB3D2E"/>
    <w:rsid w:val="00AE55A6"/>
    <w:rsid w:val="00B07D18"/>
    <w:rsid w:val="00B30BED"/>
    <w:rsid w:val="00B32EAB"/>
    <w:rsid w:val="00B36D5D"/>
    <w:rsid w:val="00B510CB"/>
    <w:rsid w:val="00B63D49"/>
    <w:rsid w:val="00B654EB"/>
    <w:rsid w:val="00B67D5E"/>
    <w:rsid w:val="00B764DD"/>
    <w:rsid w:val="00B805C3"/>
    <w:rsid w:val="00B8783B"/>
    <w:rsid w:val="00B94808"/>
    <w:rsid w:val="00B9543A"/>
    <w:rsid w:val="00BA0DF9"/>
    <w:rsid w:val="00BA2B07"/>
    <w:rsid w:val="00BD6527"/>
    <w:rsid w:val="00C242B2"/>
    <w:rsid w:val="00C37931"/>
    <w:rsid w:val="00C935AF"/>
    <w:rsid w:val="00C944B7"/>
    <w:rsid w:val="00CA26E4"/>
    <w:rsid w:val="00CB51E7"/>
    <w:rsid w:val="00CD04E8"/>
    <w:rsid w:val="00CD40A1"/>
    <w:rsid w:val="00CE50BB"/>
    <w:rsid w:val="00D02935"/>
    <w:rsid w:val="00D30F37"/>
    <w:rsid w:val="00D43073"/>
    <w:rsid w:val="00D479BA"/>
    <w:rsid w:val="00D50D1A"/>
    <w:rsid w:val="00D56D58"/>
    <w:rsid w:val="00D626F6"/>
    <w:rsid w:val="00D6760D"/>
    <w:rsid w:val="00D7113C"/>
    <w:rsid w:val="00DC07C6"/>
    <w:rsid w:val="00DC0885"/>
    <w:rsid w:val="00DD03F3"/>
    <w:rsid w:val="00DD6308"/>
    <w:rsid w:val="00DE3435"/>
    <w:rsid w:val="00DF5148"/>
    <w:rsid w:val="00E213C6"/>
    <w:rsid w:val="00E42840"/>
    <w:rsid w:val="00E52236"/>
    <w:rsid w:val="00E53917"/>
    <w:rsid w:val="00E566C7"/>
    <w:rsid w:val="00E62B98"/>
    <w:rsid w:val="00E80C45"/>
    <w:rsid w:val="00E865F0"/>
    <w:rsid w:val="00E87D3F"/>
    <w:rsid w:val="00EB207B"/>
    <w:rsid w:val="00EB74D0"/>
    <w:rsid w:val="00EC3C52"/>
    <w:rsid w:val="00ED20E3"/>
    <w:rsid w:val="00EE0422"/>
    <w:rsid w:val="00EE3ABC"/>
    <w:rsid w:val="00EE79D0"/>
    <w:rsid w:val="00EF293B"/>
    <w:rsid w:val="00F17CAA"/>
    <w:rsid w:val="00F250A0"/>
    <w:rsid w:val="00F36996"/>
    <w:rsid w:val="00F470DF"/>
    <w:rsid w:val="00F53414"/>
    <w:rsid w:val="00F76929"/>
    <w:rsid w:val="00F81E44"/>
    <w:rsid w:val="00F945A5"/>
    <w:rsid w:val="00FA2B24"/>
    <w:rsid w:val="00FB3944"/>
    <w:rsid w:val="00FB3DEA"/>
    <w:rsid w:val="00FC4CB0"/>
    <w:rsid w:val="00FE15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REGU-1706948609-1681</_dlc_DocId>
    <_dlc_DocIdUrl xmlns="9be56660-2c31-41ef-bc00-23e72f632f2a">
      <Url>https://cyfoethnaturiolcymru.sharepoint.com/teams/Regulatory/Permitting/ml/_layouts/15/DocIdRedir.aspx?ID=REGU-1706948609-1681</Url>
      <Description>REGU-1706948609-1681</Description>
    </_dlc_DocIdUrl>
    <Site_x0020_Name xmlns="859f7ad6-93f6-4205-b62b-a17f28acbbac">Aberystwyth Marina - Maintenance Dredging</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Band 2</Marine_x0020_Licence_x0020_Type>
    <Document_x0020_Type xmlns="859f7ad6-93f6-4205-b62b-a17f28acbbac">Form/Proforma</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Penarth Road, Cardiff, CF11 8TU</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2026-08-02T23:00:00+00:00</Document_x0020_Date>
    <Facility_x0020_Address xmlns="859f7ad6-93f6-4205-b62b-a17f28acbbac">Aberystwyth Marina, Aberystwyth</Facility_x0020_Address>
    <Environment_x0020_Sub_x0020_Folder xmlns="859f7ad6-93f6-4205-b62b-a17f28acbbac">Licences applications</Environment_x0020_Sub_x0020_Folder>
    <Customer_x0020_Name xmlns="859f7ad6-93f6-4205-b62b-a17f28acbbac">Western Marinas Dredging Ltd (part of Western Marinas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2F76265A-46CC-49DE-9005-2E70CBA2A109}"/>
</file>

<file path=customXml/itemProps2.xml><?xml version="1.0" encoding="utf-8"?>
<ds:datastoreItem xmlns:ds="http://schemas.openxmlformats.org/officeDocument/2006/customXml" ds:itemID="{55C056A0-CFB6-4D3D-A603-A28669A5EA01}">
  <ds:schemaRefs>
    <ds:schemaRef ds:uri="http://schemas.openxmlformats.org/officeDocument/2006/bibliography"/>
  </ds:schemaRefs>
</ds:datastoreItem>
</file>

<file path=customXml/itemProps3.xml><?xml version="1.0" encoding="utf-8"?>
<ds:datastoreItem xmlns:ds="http://schemas.openxmlformats.org/officeDocument/2006/customXml" ds:itemID="{46CBFF90-D8A6-4DA6-B023-2840C1224E9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5.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6.xml><?xml version="1.0" encoding="utf-8"?>
<ds:datastoreItem xmlns:ds="http://schemas.openxmlformats.org/officeDocument/2006/customXml" ds:itemID="{E6386718-8D8F-4B18-B543-1F9D4FEBAEA5}"/>
</file>

<file path=docProps/app.xml><?xml version="1.0" encoding="utf-8"?>
<Properties xmlns="http://schemas.openxmlformats.org/officeDocument/2006/extended-properties" xmlns:vt="http://schemas.openxmlformats.org/officeDocument/2006/docPropsVTypes">
  <Template>application form dredge-and-disposal updated</Template>
  <TotalTime>0</TotalTime>
  <Pages>18</Pages>
  <Words>3286</Words>
  <Characters>18733</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21976</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Morrison, Peter</dc:creator>
  <cp:keywords/>
  <dc:description/>
  <cp:lastModifiedBy>O'Hara, Tim</cp:lastModifiedBy>
  <cp:revision>2</cp:revision>
  <cp:lastPrinted>2015-07-21T14:16:00Z</cp:lastPrinted>
  <dcterms:created xsi:type="dcterms:W3CDTF">2026-08-04T07:57:00Z</dcterms:created>
  <dcterms:modified xsi:type="dcterms:W3CDTF">2026-08-04T07:57:00Z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_dlc_DocIdItemGuid">
    <vt:lpwstr>8ff7fec7-acac-432b-94cf-ead4314f2cfe</vt:lpwstr>
  </property>
  <property fmtid="{D5CDD505-2E9C-101B-9397-08002B2CF9AE}" pid="4" name="MediaServiceImageTags">
    <vt:lpwstr/>
  </property>
</Properties>
</file>