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87A5DE" w14:textId="0D487EC7" w:rsidR="00FC339A" w:rsidRDefault="00D206FB" w:rsidP="00FC339A">
      <w:r>
        <w:t>Mr E Jenkins</w:t>
      </w:r>
      <w:r w:rsidR="00FC339A">
        <w:t xml:space="preserve"> </w:t>
      </w:r>
    </w:p>
    <w:p w14:paraId="62F2F82F" w14:textId="44002164" w:rsidR="00FC339A" w:rsidRDefault="00D206FB" w:rsidP="00FC339A">
      <w:proofErr w:type="spellStart"/>
      <w:r>
        <w:t>Pwllpridd</w:t>
      </w:r>
      <w:proofErr w:type="spellEnd"/>
      <w:r>
        <w:t xml:space="preserve"> Poultry Unit</w:t>
      </w:r>
    </w:p>
    <w:p w14:paraId="1E28084E" w14:textId="1E2678D1" w:rsidR="00FC339A" w:rsidRDefault="00D206FB" w:rsidP="00FC339A">
      <w:proofErr w:type="spellStart"/>
      <w:r>
        <w:t>Lledrod</w:t>
      </w:r>
      <w:proofErr w:type="spellEnd"/>
    </w:p>
    <w:p w14:paraId="00D35B07" w14:textId="77777777" w:rsidR="00FC339A" w:rsidRDefault="00FC339A" w:rsidP="00FC339A">
      <w:r>
        <w:t>Aberystwyth</w:t>
      </w:r>
    </w:p>
    <w:p w14:paraId="4757C1FB" w14:textId="77777777" w:rsidR="00FC339A" w:rsidRDefault="00FC339A" w:rsidP="00FC339A">
      <w:r>
        <w:t>Ceredigion</w:t>
      </w:r>
    </w:p>
    <w:p w14:paraId="0CB99AFF" w14:textId="6AC7253F" w:rsidR="00FC339A" w:rsidRDefault="00D206FB" w:rsidP="00FC339A">
      <w:r>
        <w:t>SY23 4HZ</w:t>
      </w:r>
    </w:p>
    <w:p w14:paraId="3AA11DB5" w14:textId="4CB63121" w:rsidR="00880C97" w:rsidRPr="004B66A6" w:rsidRDefault="00880C97" w:rsidP="00395F5A">
      <w:pPr>
        <w:rPr>
          <w:b/>
        </w:rPr>
      </w:pPr>
    </w:p>
    <w:tbl>
      <w:tblPr>
        <w:tblpPr w:leftFromText="181" w:rightFromText="181" w:vertAnchor="page" w:horzAnchor="page" w:tblpX="6845" w:tblpY="1163"/>
        <w:tblOverlap w:val="never"/>
        <w:tblW w:w="4002" w:type="dxa"/>
        <w:tblLook w:val="04A0" w:firstRow="1" w:lastRow="0" w:firstColumn="1" w:lastColumn="0" w:noHBand="0" w:noVBand="1"/>
      </w:tblPr>
      <w:tblGrid>
        <w:gridCol w:w="4108"/>
      </w:tblGrid>
      <w:tr w:rsidR="00D240CA" w14:paraId="5D3D48C8" w14:textId="77777777" w:rsidTr="006007FE">
        <w:trPr>
          <w:trHeight w:val="1961"/>
        </w:trPr>
        <w:tc>
          <w:tcPr>
            <w:tcW w:w="4002" w:type="dxa"/>
          </w:tcPr>
          <w:p w14:paraId="51FD8464" w14:textId="77777777" w:rsidR="007451DD" w:rsidRDefault="007451DD" w:rsidP="006007FE">
            <w:pPr>
              <w:pStyle w:val="BodyText"/>
              <w:rPr>
                <w:sz w:val="20"/>
                <w:szCs w:val="20"/>
              </w:rPr>
            </w:pPr>
          </w:p>
          <w:p w14:paraId="05CCCFCA" w14:textId="77777777" w:rsidR="007451DD" w:rsidRDefault="007451DD" w:rsidP="006007FE">
            <w:pPr>
              <w:pStyle w:val="BodyText"/>
              <w:rPr>
                <w:sz w:val="20"/>
                <w:szCs w:val="20"/>
              </w:rPr>
            </w:pPr>
          </w:p>
          <w:p w14:paraId="1D4C3B99" w14:textId="77777777" w:rsidR="007451DD" w:rsidRDefault="007451DD" w:rsidP="006007FE">
            <w:pPr>
              <w:pStyle w:val="BodyText"/>
              <w:rPr>
                <w:sz w:val="20"/>
                <w:szCs w:val="20"/>
              </w:rPr>
            </w:pPr>
          </w:p>
          <w:p w14:paraId="10970D70" w14:textId="68AB4637" w:rsidR="00D240CA" w:rsidRPr="003E3118" w:rsidRDefault="00B3026F" w:rsidP="006007FE">
            <w:pPr>
              <w:pStyle w:val="BodyText"/>
              <w:rPr>
                <w:sz w:val="20"/>
                <w:szCs w:val="20"/>
              </w:rPr>
            </w:pPr>
            <w:r>
              <w:rPr>
                <w:sz w:val="20"/>
                <w:szCs w:val="20"/>
              </w:rPr>
              <w:t xml:space="preserve">Ein </w:t>
            </w:r>
            <w:proofErr w:type="spellStart"/>
            <w:r>
              <w:rPr>
                <w:sz w:val="20"/>
                <w:szCs w:val="20"/>
              </w:rPr>
              <w:t>cyf</w:t>
            </w:r>
            <w:proofErr w:type="spellEnd"/>
            <w:r w:rsidR="00D44511">
              <w:rPr>
                <w:sz w:val="20"/>
                <w:szCs w:val="20"/>
              </w:rPr>
              <w:t xml:space="preserve">/Our ref: </w:t>
            </w:r>
            <w:r w:rsidR="00D206FB">
              <w:rPr>
                <w:sz w:val="20"/>
                <w:szCs w:val="20"/>
              </w:rPr>
              <w:t>AB3792ZU</w:t>
            </w:r>
          </w:p>
          <w:p w14:paraId="0DEB45A7" w14:textId="77777777" w:rsidR="00880C97" w:rsidRPr="003E3118" w:rsidRDefault="00880C97" w:rsidP="006007FE">
            <w:pPr>
              <w:pStyle w:val="BodyText"/>
              <w:rPr>
                <w:sz w:val="20"/>
                <w:szCs w:val="20"/>
              </w:rPr>
            </w:pPr>
          </w:p>
          <w:p w14:paraId="6890D770" w14:textId="647388DD" w:rsidR="00CF0C4A" w:rsidRPr="0025494E" w:rsidRDefault="00CF0C4A" w:rsidP="00CF0C4A">
            <w:pPr>
              <w:pStyle w:val="BodyText"/>
              <w:rPr>
                <w:sz w:val="22"/>
                <w:szCs w:val="22"/>
              </w:rPr>
            </w:pPr>
            <w:r w:rsidRPr="0025494E">
              <w:rPr>
                <w:sz w:val="22"/>
                <w:szCs w:val="22"/>
              </w:rPr>
              <w:t>Welsh Government Building</w:t>
            </w:r>
          </w:p>
          <w:p w14:paraId="17A5D5CE" w14:textId="77777777" w:rsidR="00CF0C4A" w:rsidRPr="0025494E" w:rsidRDefault="00CF0C4A" w:rsidP="00CF0C4A">
            <w:pPr>
              <w:pStyle w:val="BodyText"/>
              <w:rPr>
                <w:sz w:val="22"/>
                <w:szCs w:val="22"/>
              </w:rPr>
            </w:pPr>
            <w:proofErr w:type="spellStart"/>
            <w:r w:rsidRPr="0025494E">
              <w:rPr>
                <w:sz w:val="22"/>
                <w:szCs w:val="22"/>
              </w:rPr>
              <w:t>Rhodfa</w:t>
            </w:r>
            <w:proofErr w:type="spellEnd"/>
            <w:r w:rsidRPr="0025494E">
              <w:rPr>
                <w:sz w:val="22"/>
                <w:szCs w:val="22"/>
              </w:rPr>
              <w:t xml:space="preserve"> </w:t>
            </w:r>
            <w:proofErr w:type="spellStart"/>
            <w:r w:rsidRPr="0025494E">
              <w:rPr>
                <w:sz w:val="22"/>
                <w:szCs w:val="22"/>
              </w:rPr>
              <w:t>Padarn</w:t>
            </w:r>
            <w:proofErr w:type="spellEnd"/>
          </w:p>
          <w:p w14:paraId="50080BD0" w14:textId="77777777" w:rsidR="00CF0C4A" w:rsidRPr="0025494E" w:rsidRDefault="00CF0C4A" w:rsidP="00CF0C4A">
            <w:pPr>
              <w:pStyle w:val="BodyText"/>
              <w:rPr>
                <w:sz w:val="22"/>
                <w:szCs w:val="22"/>
              </w:rPr>
            </w:pPr>
            <w:proofErr w:type="spellStart"/>
            <w:r w:rsidRPr="0025494E">
              <w:rPr>
                <w:sz w:val="22"/>
                <w:szCs w:val="22"/>
              </w:rPr>
              <w:t>Llanbadarn</w:t>
            </w:r>
            <w:proofErr w:type="spellEnd"/>
            <w:r w:rsidRPr="0025494E">
              <w:rPr>
                <w:sz w:val="22"/>
                <w:szCs w:val="22"/>
              </w:rPr>
              <w:t xml:space="preserve"> </w:t>
            </w:r>
            <w:proofErr w:type="spellStart"/>
            <w:r w:rsidRPr="0025494E">
              <w:rPr>
                <w:sz w:val="22"/>
                <w:szCs w:val="22"/>
              </w:rPr>
              <w:t>Fawr</w:t>
            </w:r>
            <w:proofErr w:type="spellEnd"/>
          </w:p>
          <w:p w14:paraId="5FBA0B71" w14:textId="77777777" w:rsidR="00CF0C4A" w:rsidRPr="0025494E" w:rsidRDefault="00CF0C4A" w:rsidP="00CF0C4A">
            <w:pPr>
              <w:pStyle w:val="BodyText"/>
              <w:rPr>
                <w:sz w:val="22"/>
                <w:szCs w:val="22"/>
              </w:rPr>
            </w:pPr>
            <w:r w:rsidRPr="0025494E">
              <w:rPr>
                <w:sz w:val="22"/>
                <w:szCs w:val="22"/>
              </w:rPr>
              <w:t>Aberystwyth</w:t>
            </w:r>
          </w:p>
          <w:p w14:paraId="7F55E8EE" w14:textId="77777777" w:rsidR="00CF0C4A" w:rsidRPr="0025494E" w:rsidRDefault="00CF0C4A" w:rsidP="00CF0C4A">
            <w:pPr>
              <w:pStyle w:val="BodyText"/>
              <w:rPr>
                <w:sz w:val="22"/>
                <w:szCs w:val="22"/>
              </w:rPr>
            </w:pPr>
            <w:r w:rsidRPr="0025494E">
              <w:rPr>
                <w:sz w:val="22"/>
                <w:szCs w:val="22"/>
              </w:rPr>
              <w:t>Ceredigion</w:t>
            </w:r>
          </w:p>
          <w:p w14:paraId="1DD5EE78" w14:textId="77777777" w:rsidR="00CF0C4A" w:rsidRPr="0025494E" w:rsidRDefault="00CF0C4A" w:rsidP="00CF0C4A">
            <w:pPr>
              <w:pStyle w:val="BodyText"/>
              <w:rPr>
                <w:sz w:val="22"/>
                <w:szCs w:val="22"/>
              </w:rPr>
            </w:pPr>
            <w:r w:rsidRPr="0025494E">
              <w:rPr>
                <w:sz w:val="22"/>
                <w:szCs w:val="22"/>
              </w:rPr>
              <w:t>SY23 3UR</w:t>
            </w:r>
          </w:p>
          <w:p w14:paraId="332A3CBF" w14:textId="77777777" w:rsidR="00CF0C4A" w:rsidRPr="0025494E" w:rsidRDefault="00CF0C4A" w:rsidP="00CF0C4A">
            <w:pPr>
              <w:pStyle w:val="BodyText"/>
              <w:rPr>
                <w:sz w:val="22"/>
                <w:szCs w:val="22"/>
              </w:rPr>
            </w:pPr>
          </w:p>
          <w:p w14:paraId="76694C57" w14:textId="77777777" w:rsidR="00CF0C4A" w:rsidRPr="0025494E" w:rsidRDefault="00CF0C4A" w:rsidP="00CF0C4A">
            <w:pPr>
              <w:pStyle w:val="BodyText"/>
              <w:rPr>
                <w:sz w:val="22"/>
                <w:szCs w:val="22"/>
              </w:rPr>
            </w:pPr>
            <w:proofErr w:type="spellStart"/>
            <w:r w:rsidRPr="0025494E">
              <w:rPr>
                <w:sz w:val="22"/>
                <w:szCs w:val="22"/>
              </w:rPr>
              <w:t>Ebost</w:t>
            </w:r>
            <w:proofErr w:type="spellEnd"/>
            <w:r w:rsidRPr="0025494E">
              <w:rPr>
                <w:sz w:val="22"/>
                <w:szCs w:val="22"/>
              </w:rPr>
              <w:t>/Email: kim.jones@cyfoethnaturiolcymru.gov.uk</w:t>
            </w:r>
          </w:p>
          <w:p w14:paraId="6CF0641B" w14:textId="40A2A775" w:rsidR="00880C97" w:rsidRPr="003E3118" w:rsidRDefault="00CF0C4A" w:rsidP="00CF0C4A">
            <w:pPr>
              <w:pStyle w:val="BodyText"/>
              <w:rPr>
                <w:sz w:val="20"/>
                <w:szCs w:val="20"/>
              </w:rPr>
            </w:pPr>
            <w:proofErr w:type="spellStart"/>
            <w:r w:rsidRPr="0025494E">
              <w:rPr>
                <w:sz w:val="22"/>
                <w:szCs w:val="22"/>
              </w:rPr>
              <w:t>Ff</w:t>
            </w:r>
            <w:r w:rsidRPr="0025494E">
              <w:rPr>
                <w:rFonts w:cs="Arial"/>
                <w:sz w:val="22"/>
                <w:szCs w:val="22"/>
              </w:rPr>
              <w:t>ôn</w:t>
            </w:r>
            <w:proofErr w:type="spellEnd"/>
            <w:r w:rsidRPr="0025494E">
              <w:rPr>
                <w:rFonts w:cs="Arial"/>
                <w:sz w:val="22"/>
                <w:szCs w:val="22"/>
              </w:rPr>
              <w:t>/</w:t>
            </w:r>
            <w:r w:rsidRPr="0025494E">
              <w:rPr>
                <w:sz w:val="22"/>
                <w:szCs w:val="22"/>
              </w:rPr>
              <w:t>Phone: 0300 065 3401</w:t>
            </w:r>
          </w:p>
        </w:tc>
      </w:tr>
    </w:tbl>
    <w:p w14:paraId="57C74428" w14:textId="043E906E" w:rsidR="00DF135D" w:rsidRDefault="00D206FB" w:rsidP="00DF135D">
      <w:pPr>
        <w:pStyle w:val="BodyText"/>
      </w:pPr>
      <w:r>
        <w:t>25</w:t>
      </w:r>
      <w:r w:rsidR="004C3A3D">
        <w:t xml:space="preserve"> October</w:t>
      </w:r>
      <w:r w:rsidR="00840AAB">
        <w:t xml:space="preserve"> 201</w:t>
      </w:r>
      <w:r w:rsidR="00F51085">
        <w:t>8</w:t>
      </w:r>
    </w:p>
    <w:p w14:paraId="128E8ED9" w14:textId="77777777" w:rsidR="00DF135D" w:rsidRDefault="00DF135D" w:rsidP="00DF135D">
      <w:pPr>
        <w:pStyle w:val="BodyText"/>
      </w:pPr>
    </w:p>
    <w:p w14:paraId="020AC5EB" w14:textId="29B4EAEA" w:rsidR="00AD7450" w:rsidRDefault="00AD7450" w:rsidP="00DF135D">
      <w:pPr>
        <w:pStyle w:val="BodyText"/>
      </w:pPr>
      <w:r>
        <w:t>Dear</w:t>
      </w:r>
      <w:r w:rsidR="0078506F">
        <w:t xml:space="preserve"> </w:t>
      </w:r>
      <w:r w:rsidR="00C963FC">
        <w:t>Mr</w:t>
      </w:r>
      <w:r w:rsidR="009303EF">
        <w:t xml:space="preserve"> </w:t>
      </w:r>
      <w:r w:rsidR="00D206FB">
        <w:t>Jenkins</w:t>
      </w:r>
      <w:r w:rsidR="0069775F">
        <w:t>,</w:t>
      </w:r>
    </w:p>
    <w:p w14:paraId="5D07FBC9" w14:textId="0B6665C6" w:rsidR="00840AAB" w:rsidRDefault="00840AAB" w:rsidP="00840AAB">
      <w:pPr>
        <w:tabs>
          <w:tab w:val="left" w:pos="-1440"/>
        </w:tabs>
        <w:rPr>
          <w:b/>
          <w:lang w:val="en-US"/>
        </w:rPr>
      </w:pPr>
    </w:p>
    <w:p w14:paraId="7D8FA97F" w14:textId="3BDCFCA2" w:rsidR="0078506F" w:rsidRPr="0088194D" w:rsidRDefault="00D206FB" w:rsidP="00840AAB">
      <w:pPr>
        <w:tabs>
          <w:tab w:val="left" w:pos="-1440"/>
        </w:tabs>
        <w:rPr>
          <w:b/>
          <w:lang w:val="en-US"/>
        </w:rPr>
      </w:pPr>
      <w:r>
        <w:rPr>
          <w:b/>
          <w:lang w:val="en-US"/>
        </w:rPr>
        <w:t>Poultry Unit Inspection</w:t>
      </w:r>
    </w:p>
    <w:p w14:paraId="285A269D" w14:textId="77777777" w:rsidR="00C35E17" w:rsidRDefault="00C35E17" w:rsidP="00B51BBE">
      <w:pPr>
        <w:pStyle w:val="Default"/>
        <w:rPr>
          <w:rFonts w:cs="Times New Roman"/>
          <w:b/>
          <w:snapToGrid w:val="0"/>
          <w:color w:val="auto"/>
          <w:lang w:val="en-US" w:eastAsia="en-US"/>
        </w:rPr>
      </w:pPr>
    </w:p>
    <w:p w14:paraId="7CA64255" w14:textId="445EE478" w:rsidR="00931D34" w:rsidRDefault="00D206FB" w:rsidP="004B66A6">
      <w:pPr>
        <w:pStyle w:val="EndnoteText"/>
        <w:rPr>
          <w:sz w:val="24"/>
          <w:szCs w:val="24"/>
          <w:lang w:val="en-US" w:eastAsia="en-US"/>
        </w:rPr>
      </w:pPr>
      <w:r>
        <w:rPr>
          <w:sz w:val="24"/>
          <w:szCs w:val="24"/>
          <w:lang w:val="en-US" w:eastAsia="en-US"/>
        </w:rPr>
        <w:t>Please find enclosed the compliance assessment report for the inspection carried out on 18 October 2018. I would like to say many thanks to John and Meinir for their time and help during the visit.</w:t>
      </w:r>
    </w:p>
    <w:p w14:paraId="076FA012" w14:textId="605C8929" w:rsidR="00D206FB" w:rsidRDefault="00D206FB" w:rsidP="004B66A6">
      <w:pPr>
        <w:pStyle w:val="EndnoteText"/>
        <w:rPr>
          <w:sz w:val="24"/>
          <w:szCs w:val="24"/>
          <w:lang w:val="en-US" w:eastAsia="en-US"/>
        </w:rPr>
      </w:pPr>
    </w:p>
    <w:p w14:paraId="5906D3B1" w14:textId="0E077398" w:rsidR="00D206FB" w:rsidRDefault="00D206FB" w:rsidP="004B66A6">
      <w:pPr>
        <w:pStyle w:val="EndnoteText"/>
        <w:rPr>
          <w:sz w:val="24"/>
          <w:szCs w:val="24"/>
          <w:lang w:val="en-US" w:eastAsia="en-US"/>
        </w:rPr>
      </w:pPr>
      <w:r>
        <w:rPr>
          <w:sz w:val="24"/>
          <w:szCs w:val="24"/>
          <w:lang w:val="en-US" w:eastAsia="en-US"/>
        </w:rPr>
        <w:t xml:space="preserve">The form is generated by a database so </w:t>
      </w:r>
      <w:r w:rsidR="00CE79CA">
        <w:rPr>
          <w:sz w:val="24"/>
          <w:szCs w:val="24"/>
          <w:lang w:val="en-US" w:eastAsia="en-US"/>
        </w:rPr>
        <w:t xml:space="preserve">please ignore section 3 </w:t>
      </w:r>
      <w:r w:rsidR="00291177">
        <w:rPr>
          <w:sz w:val="24"/>
          <w:szCs w:val="24"/>
          <w:lang w:val="en-US" w:eastAsia="en-US"/>
        </w:rPr>
        <w:t>which is only relevant when a breach has been recorded. The advice for the feed silo and the muck belt is for information on improvements you can undertake when time and finances allow.</w:t>
      </w:r>
    </w:p>
    <w:p w14:paraId="4EEA4358" w14:textId="0C26587F" w:rsidR="00291177" w:rsidRDefault="00291177" w:rsidP="004B66A6">
      <w:pPr>
        <w:pStyle w:val="EndnoteText"/>
        <w:rPr>
          <w:sz w:val="24"/>
          <w:szCs w:val="24"/>
          <w:lang w:val="en-US" w:eastAsia="en-US"/>
        </w:rPr>
      </w:pPr>
    </w:p>
    <w:p w14:paraId="361DA53A" w14:textId="3693473C" w:rsidR="00291177" w:rsidRDefault="00291177" w:rsidP="004B66A6">
      <w:pPr>
        <w:pStyle w:val="EndnoteText"/>
        <w:rPr>
          <w:sz w:val="24"/>
          <w:szCs w:val="24"/>
          <w:lang w:val="en-US" w:eastAsia="en-US"/>
        </w:rPr>
      </w:pPr>
      <w:r>
        <w:rPr>
          <w:sz w:val="24"/>
          <w:szCs w:val="24"/>
          <w:lang w:val="en-US" w:eastAsia="en-US"/>
        </w:rPr>
        <w:t xml:space="preserve">I have enclosed all the documents I could find that were submitted with the application form. You should check through them to make sure they are relevant to your site and operations. The documents should be reviewed annually but they can be changed at any time as they should be representative of your activities on site </w:t>
      </w:r>
      <w:proofErr w:type="gramStart"/>
      <w:r>
        <w:rPr>
          <w:sz w:val="24"/>
          <w:szCs w:val="24"/>
          <w:lang w:val="en-US" w:eastAsia="en-US"/>
        </w:rPr>
        <w:t>at all times</w:t>
      </w:r>
      <w:proofErr w:type="gramEnd"/>
      <w:r>
        <w:rPr>
          <w:sz w:val="24"/>
          <w:szCs w:val="24"/>
          <w:lang w:val="en-US" w:eastAsia="en-US"/>
        </w:rPr>
        <w:t>.</w:t>
      </w:r>
    </w:p>
    <w:p w14:paraId="4B20AAE1" w14:textId="5E65355C" w:rsidR="00291177" w:rsidRDefault="00291177" w:rsidP="004B66A6">
      <w:pPr>
        <w:pStyle w:val="EndnoteText"/>
        <w:rPr>
          <w:sz w:val="24"/>
          <w:szCs w:val="24"/>
          <w:lang w:val="en-US" w:eastAsia="en-US"/>
        </w:rPr>
      </w:pPr>
    </w:p>
    <w:p w14:paraId="1173527E" w14:textId="497BC7B0" w:rsidR="00291177" w:rsidRPr="00617593" w:rsidRDefault="00291177" w:rsidP="00291177">
      <w:r>
        <w:rPr>
          <w:snapToGrid w:val="0"/>
          <w:lang w:val="en-US"/>
        </w:rPr>
        <w:t>If you have any queries relatin</w:t>
      </w:r>
      <w:r>
        <w:rPr>
          <w:snapToGrid w:val="0"/>
          <w:lang w:val="en-US"/>
        </w:rPr>
        <w:t>g to the inspection</w:t>
      </w:r>
      <w:r>
        <w:rPr>
          <w:snapToGrid w:val="0"/>
          <w:lang w:val="en-US"/>
        </w:rPr>
        <w:t xml:space="preserve"> or pollution prevention in general, please do not hesitate to contact me. </w:t>
      </w:r>
    </w:p>
    <w:p w14:paraId="6BBCF99D" w14:textId="2BB31D2F" w:rsidR="00291177" w:rsidRDefault="00291177" w:rsidP="004B66A6">
      <w:pPr>
        <w:pStyle w:val="EndnoteText"/>
        <w:rPr>
          <w:sz w:val="24"/>
          <w:szCs w:val="24"/>
          <w:lang w:val="en-US" w:eastAsia="en-US"/>
        </w:rPr>
      </w:pPr>
    </w:p>
    <w:p w14:paraId="2322D4F0" w14:textId="02BE0918" w:rsidR="00B51BBE" w:rsidRPr="00FD3805" w:rsidRDefault="00B51BBE" w:rsidP="00FD3805">
      <w:pPr>
        <w:pStyle w:val="Default"/>
        <w:rPr>
          <w:rFonts w:cs="Times New Roman"/>
          <w:snapToGrid w:val="0"/>
          <w:color w:val="auto"/>
          <w:lang w:val="en-US" w:eastAsia="en-US"/>
        </w:rPr>
      </w:pPr>
      <w:bookmarkStart w:id="0" w:name="_GoBack"/>
      <w:bookmarkEnd w:id="0"/>
      <w:r w:rsidRPr="00B51BBE">
        <w:rPr>
          <w:lang w:val="en-US"/>
        </w:rPr>
        <w:t>Yours sincerely</w:t>
      </w:r>
    </w:p>
    <w:p w14:paraId="0B9DC0EB" w14:textId="77777777" w:rsidR="00D251FC" w:rsidRPr="00B51BBE" w:rsidRDefault="00D251FC" w:rsidP="00D251FC">
      <w:pPr>
        <w:pStyle w:val="EndnoteText"/>
        <w:rPr>
          <w:b/>
          <w:caps/>
          <w:sz w:val="24"/>
          <w:szCs w:val="24"/>
          <w:lang w:val="en-US"/>
        </w:rPr>
      </w:pPr>
    </w:p>
    <w:p w14:paraId="3DFEBBC8" w14:textId="77777777" w:rsidR="00D251FC" w:rsidRPr="00B51BBE" w:rsidRDefault="00D251FC" w:rsidP="00D251FC">
      <w:pPr>
        <w:pStyle w:val="EndnoteText"/>
        <w:rPr>
          <w:b/>
          <w:caps/>
          <w:sz w:val="24"/>
          <w:szCs w:val="24"/>
          <w:lang w:val="en-US"/>
        </w:rPr>
      </w:pPr>
      <w:r w:rsidRPr="00F17341">
        <w:rPr>
          <w:noProof/>
        </w:rPr>
        <w:drawing>
          <wp:inline distT="0" distB="0" distL="0" distR="0" wp14:anchorId="67D9E7BD" wp14:editId="2D9C1A20">
            <wp:extent cx="1191260" cy="49530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191260" cy="495300"/>
                    </a:xfrm>
                    <a:prstGeom prst="rect">
                      <a:avLst/>
                    </a:prstGeom>
                    <a:noFill/>
                    <a:ln w="9525">
                      <a:noFill/>
                      <a:miter lim="800000"/>
                      <a:headEnd/>
                      <a:tailEnd/>
                    </a:ln>
                  </pic:spPr>
                </pic:pic>
              </a:graphicData>
            </a:graphic>
          </wp:inline>
        </w:drawing>
      </w:r>
    </w:p>
    <w:p w14:paraId="7076BB46" w14:textId="77777777" w:rsidR="00D251FC" w:rsidRPr="00B51BBE" w:rsidRDefault="00D251FC" w:rsidP="00D251FC">
      <w:pPr>
        <w:pStyle w:val="EndnoteText"/>
        <w:rPr>
          <w:b/>
          <w:caps/>
          <w:sz w:val="24"/>
          <w:szCs w:val="24"/>
          <w:lang w:val="en-US"/>
        </w:rPr>
      </w:pPr>
      <w:r w:rsidRPr="00B51BBE">
        <w:rPr>
          <w:b/>
          <w:caps/>
          <w:sz w:val="24"/>
          <w:szCs w:val="24"/>
          <w:lang w:val="en-US"/>
        </w:rPr>
        <w:t>MRS KIM JONES</w:t>
      </w:r>
    </w:p>
    <w:p w14:paraId="15FB618C" w14:textId="77777777" w:rsidR="00D251FC" w:rsidRPr="00F553CB" w:rsidRDefault="00D251FC" w:rsidP="00D251FC">
      <w:pPr>
        <w:pStyle w:val="EndnoteText"/>
        <w:rPr>
          <w:b/>
          <w:sz w:val="24"/>
          <w:szCs w:val="24"/>
          <w:lang w:val="en-US"/>
        </w:rPr>
      </w:pPr>
      <w:r w:rsidRPr="00B51BBE">
        <w:rPr>
          <w:b/>
          <w:sz w:val="24"/>
          <w:szCs w:val="24"/>
          <w:lang w:val="en-US"/>
        </w:rPr>
        <w:t xml:space="preserve">Environment Officer (Ceredigion) </w:t>
      </w:r>
    </w:p>
    <w:p w14:paraId="6473FE8D" w14:textId="77777777" w:rsidR="00A12D34" w:rsidRDefault="00A12D34" w:rsidP="00DF135D">
      <w:pPr>
        <w:pStyle w:val="BodyText"/>
      </w:pPr>
    </w:p>
    <w:sectPr w:rsidR="00A12D34" w:rsidSect="0070051B">
      <w:headerReference w:type="default" r:id="rId12"/>
      <w:footerReference w:type="default" r:id="rId13"/>
      <w:headerReference w:type="first" r:id="rId14"/>
      <w:footerReference w:type="first" r:id="rId15"/>
      <w:pgSz w:w="11920" w:h="16840"/>
      <w:pgMar w:top="2405" w:right="1134" w:bottom="1985" w:left="1134" w:header="17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4FFE8" w14:textId="77777777" w:rsidR="003D6F27" w:rsidRDefault="003D6F27" w:rsidP="003B1B95">
      <w:r>
        <w:separator/>
      </w:r>
    </w:p>
  </w:endnote>
  <w:endnote w:type="continuationSeparator" w:id="0">
    <w:p w14:paraId="143261F7" w14:textId="77777777" w:rsidR="003D6F27" w:rsidRDefault="003D6F2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102BC" w14:textId="516C0E3E" w:rsidR="00AF4535" w:rsidRPr="00323656" w:rsidRDefault="00721C63" w:rsidP="00323656">
    <w:pPr>
      <w:jc w:val="right"/>
    </w:pPr>
    <w:r>
      <w:rPr>
        <w:noProof/>
        <w:lang w:eastAsia="en-GB"/>
      </w:rPr>
      <mc:AlternateContent>
        <mc:Choice Requires="wps">
          <w:drawing>
            <wp:anchor distT="0" distB="0" distL="114300" distR="114300" simplePos="0" relativeHeight="251659776" behindDoc="0" locked="0" layoutInCell="1" allowOverlap="1" wp14:anchorId="63FD38A7" wp14:editId="2F685AB1">
              <wp:simplePos x="0" y="0"/>
              <wp:positionH relativeFrom="page">
                <wp:posOffset>720090</wp:posOffset>
              </wp:positionH>
              <wp:positionV relativeFrom="page">
                <wp:posOffset>10131425</wp:posOffset>
              </wp:positionV>
              <wp:extent cx="3260725" cy="328930"/>
              <wp:effectExtent l="0" t="0" r="635"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E76317" w14:textId="77777777" w:rsidR="00AF4535" w:rsidRDefault="00AF4535" w:rsidP="00897388">
                          <w:pPr>
                            <w:rPr>
                              <w:color w:val="0091A5"/>
                              <w:sz w:val="20"/>
                              <w:szCs w:val="20"/>
                            </w:rPr>
                          </w:pPr>
                          <w:r w:rsidRPr="00D37E1F">
                            <w:rPr>
                              <w:color w:val="0091A5"/>
                              <w:sz w:val="20"/>
                              <w:szCs w:val="20"/>
                            </w:rPr>
                            <w:t>www.naturalresourceswales.gov.uk</w:t>
                          </w:r>
                        </w:p>
                        <w:p w14:paraId="58D15314" w14:textId="77777777" w:rsidR="00AF4535" w:rsidRPr="005E3785" w:rsidRDefault="00AF453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D38A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mnU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Q9Jp1IgCAAAJBQAADgAAAAAAAAAAAAAAAAAuAgAAZHJzL2Uyb0RvYy54bWxQSwECLQAU&#10;AAYACAAAACEAXoh0yuIAAAANAQAADwAAAAAAAAAAAAAAAADiBAAAZHJzL2Rvd25yZXYueG1sUEsF&#10;BgAAAAAEAAQA8wAAAPEFAAAAAA==&#10;" stroked="f" strokecolor="#005541" strokeweight="1pt">
              <v:textbox inset="0,0">
                <w:txbxContent>
                  <w:p w14:paraId="45E76317" w14:textId="77777777" w:rsidR="00AF4535" w:rsidRDefault="00AF4535" w:rsidP="00897388">
                    <w:pPr>
                      <w:rPr>
                        <w:color w:val="0091A5"/>
                        <w:sz w:val="20"/>
                        <w:szCs w:val="20"/>
                      </w:rPr>
                    </w:pPr>
                    <w:r w:rsidRPr="00D37E1F">
                      <w:rPr>
                        <w:color w:val="0091A5"/>
                        <w:sz w:val="20"/>
                        <w:szCs w:val="20"/>
                      </w:rPr>
                      <w:t>www.naturalresourceswales.gov.uk</w:t>
                    </w:r>
                  </w:p>
                  <w:p w14:paraId="58D15314" w14:textId="77777777" w:rsidR="00AF4535" w:rsidRPr="005E3785" w:rsidRDefault="00AF453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0473501D" wp14:editId="69BAB92E">
              <wp:simplePos x="0" y="0"/>
              <wp:positionH relativeFrom="page">
                <wp:posOffset>3712210</wp:posOffset>
              </wp:positionH>
              <wp:positionV relativeFrom="page">
                <wp:posOffset>10246995</wp:posOffset>
              </wp:positionV>
              <wp:extent cx="3260725" cy="217805"/>
              <wp:effectExtent l="0" t="0" r="0" b="317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5BE9F3" w14:textId="77777777" w:rsidR="00AF4535" w:rsidRPr="006674B8" w:rsidRDefault="00AF4535"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A12D34">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12D34">
                            <w:rPr>
                              <w:noProof/>
                              <w:color w:val="0091A5"/>
                            </w:rPr>
                            <w:t>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3501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F5BE9F3" w14:textId="77777777" w:rsidR="00AF4535" w:rsidRPr="006674B8" w:rsidRDefault="00AF4535"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A12D34">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12D34">
                      <w:rPr>
                        <w:noProof/>
                        <w:color w:val="0091A5"/>
                      </w:rPr>
                      <w:t>2</w:t>
                    </w:r>
                    <w:r w:rsidRPr="007B70A0">
                      <w:rPr>
                        <w:color w:val="0091A5"/>
                      </w:rPr>
                      <w:fldChar w:fldCharType="end"/>
                    </w:r>
                  </w:p>
                </w:txbxContent>
              </v:textbox>
              <w10:wrap anchorx="page" anchory="page"/>
            </v:shape>
          </w:pict>
        </mc:Fallback>
      </mc:AlternateContent>
    </w:r>
    <w:r w:rsidR="00AF453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791D6" w14:textId="7D6E2B6D" w:rsidR="00AF4535" w:rsidRDefault="00721C6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A9F9603" wp14:editId="7AFAAA8F">
              <wp:simplePos x="0" y="0"/>
              <wp:positionH relativeFrom="page">
                <wp:posOffset>720090</wp:posOffset>
              </wp:positionH>
              <wp:positionV relativeFrom="page">
                <wp:posOffset>9851390</wp:posOffset>
              </wp:positionV>
              <wp:extent cx="5180330" cy="591820"/>
              <wp:effectExtent l="0" t="254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AA82B2" w14:textId="77777777" w:rsidR="00AF4535" w:rsidRDefault="00AF4535"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05649439" w14:textId="77777777" w:rsidR="00AF4535" w:rsidRDefault="00AF4535"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9712F7" w14:textId="77777777" w:rsidR="00AF4535" w:rsidRDefault="00AF4535"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Seasneg</w:t>
                          </w:r>
                          <w:proofErr w:type="spellEnd"/>
                        </w:p>
                        <w:p w14:paraId="04BF90C6" w14:textId="77777777" w:rsidR="00AF4535" w:rsidRPr="00880C97" w:rsidRDefault="00AF4535"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9F9603"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01AA82B2" w14:textId="77777777" w:rsidR="00AF4535" w:rsidRDefault="00AF4535"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05649439" w14:textId="77777777" w:rsidR="00AF4535" w:rsidRDefault="00AF4535"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9712F7" w14:textId="77777777" w:rsidR="00AF4535" w:rsidRDefault="00AF4535"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Seasneg</w:t>
                    </w:r>
                    <w:proofErr w:type="spellEnd"/>
                  </w:p>
                  <w:p w14:paraId="04BF90C6" w14:textId="77777777" w:rsidR="00AF4535" w:rsidRPr="00880C97" w:rsidRDefault="00AF4535"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74AC010" wp14:editId="4E53CAAE">
              <wp:simplePos x="0" y="0"/>
              <wp:positionH relativeFrom="page">
                <wp:posOffset>720090</wp:posOffset>
              </wp:positionH>
              <wp:positionV relativeFrom="paragraph">
                <wp:posOffset>9108440</wp:posOffset>
              </wp:positionV>
              <wp:extent cx="3062605" cy="260985"/>
              <wp:effectExtent l="0" t="2540" r="0"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2270E" w14:textId="77777777" w:rsidR="00AF4535" w:rsidRDefault="00AF453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AC010"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D02270E" w14:textId="77777777" w:rsidR="00AF4535" w:rsidRDefault="00AF453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9B710E3" wp14:editId="1C3A09ED">
              <wp:simplePos x="0" y="0"/>
              <wp:positionH relativeFrom="page">
                <wp:posOffset>720090</wp:posOffset>
              </wp:positionH>
              <wp:positionV relativeFrom="paragraph">
                <wp:posOffset>9331325</wp:posOffset>
              </wp:positionV>
              <wp:extent cx="3260725" cy="217805"/>
              <wp:effectExtent l="0" t="0" r="635" b="4445"/>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4DE70B" w14:textId="77777777" w:rsidR="00AF4535" w:rsidRPr="00D37E1F" w:rsidRDefault="00AF4535"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710E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4DE70B" w14:textId="77777777" w:rsidR="00AF4535" w:rsidRPr="00D37E1F" w:rsidRDefault="00AF4535"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F0F9D99" wp14:editId="3A663DA3">
              <wp:simplePos x="0" y="0"/>
              <wp:positionH relativeFrom="page">
                <wp:posOffset>720090</wp:posOffset>
              </wp:positionH>
              <wp:positionV relativeFrom="paragraph">
                <wp:posOffset>9108440</wp:posOffset>
              </wp:positionV>
              <wp:extent cx="3062605" cy="260985"/>
              <wp:effectExtent l="0" t="2540" r="0" b="31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F6EC41" w14:textId="77777777" w:rsidR="00AF4535" w:rsidRDefault="00AF453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F9D99"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39F6EC41" w14:textId="77777777" w:rsidR="00AF4535" w:rsidRDefault="00AF453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51DB4D9" wp14:editId="4F587A72">
              <wp:simplePos x="0" y="0"/>
              <wp:positionH relativeFrom="page">
                <wp:posOffset>720090</wp:posOffset>
              </wp:positionH>
              <wp:positionV relativeFrom="paragraph">
                <wp:posOffset>9331325</wp:posOffset>
              </wp:positionV>
              <wp:extent cx="3260725" cy="217805"/>
              <wp:effectExtent l="0" t="0" r="635"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D03FB67" w14:textId="77777777" w:rsidR="00AF4535" w:rsidRPr="00D37E1F" w:rsidRDefault="00AF4535"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DB4D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2D03FB67" w14:textId="77777777" w:rsidR="00AF4535" w:rsidRPr="00D37E1F" w:rsidRDefault="00AF4535"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FAFC07F" wp14:editId="6CFE75F3">
              <wp:simplePos x="0" y="0"/>
              <wp:positionH relativeFrom="page">
                <wp:posOffset>720090</wp:posOffset>
              </wp:positionH>
              <wp:positionV relativeFrom="paragraph">
                <wp:posOffset>9108440</wp:posOffset>
              </wp:positionV>
              <wp:extent cx="3062605" cy="260985"/>
              <wp:effectExtent l="0" t="2540" r="0" b="317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F889C5" w14:textId="77777777" w:rsidR="00AF4535" w:rsidRDefault="00AF453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FC07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4F889C5" w14:textId="77777777" w:rsidR="00AF4535" w:rsidRDefault="00AF453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2478B5E9" wp14:editId="16E0027C">
              <wp:simplePos x="0" y="0"/>
              <wp:positionH relativeFrom="page">
                <wp:posOffset>720090</wp:posOffset>
              </wp:positionH>
              <wp:positionV relativeFrom="paragraph">
                <wp:posOffset>9331325</wp:posOffset>
              </wp:positionV>
              <wp:extent cx="3260725" cy="217805"/>
              <wp:effectExtent l="0" t="0" r="635" b="444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D8A8AFA" w14:textId="77777777" w:rsidR="00AF4535" w:rsidRPr="00D37E1F" w:rsidRDefault="00AF4535"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8B5E9"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D8A8AFA" w14:textId="77777777" w:rsidR="00AF4535" w:rsidRPr="00D37E1F" w:rsidRDefault="00AF4535" w:rsidP="00897388">
                    <w:pPr>
                      <w:rPr>
                        <w:color w:val="0091A5"/>
                      </w:rPr>
                    </w:pPr>
                    <w:r w:rsidRPr="00D37E1F">
                      <w:rPr>
                        <w:color w:val="0091A5"/>
                        <w:sz w:val="20"/>
                        <w:szCs w:val="20"/>
                      </w:rPr>
                      <w:t>www.naturalresourceswales.gov.uk</w:t>
                    </w:r>
                  </w:p>
                </w:txbxContent>
              </v:textbox>
              <w10:wrap anchorx="page"/>
            </v:shape>
          </w:pict>
        </mc:Fallback>
      </mc:AlternateContent>
    </w:r>
    <w:r w:rsidR="00AF453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80F3E" w14:textId="77777777" w:rsidR="003D6F27" w:rsidRDefault="003D6F27" w:rsidP="003B1B95">
      <w:r>
        <w:separator/>
      </w:r>
    </w:p>
  </w:footnote>
  <w:footnote w:type="continuationSeparator" w:id="0">
    <w:p w14:paraId="730849A6" w14:textId="77777777" w:rsidR="003D6F27" w:rsidRDefault="003D6F2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F469B" w14:textId="77777777" w:rsidR="00AF4535" w:rsidRDefault="00AF4535" w:rsidP="00580178"/>
  <w:p w14:paraId="7AF47CC0" w14:textId="77777777" w:rsidR="00AF4535" w:rsidRDefault="00AF4535">
    <w:r>
      <w:rPr>
        <w:noProof/>
        <w:lang w:eastAsia="en-GB"/>
      </w:rPr>
      <w:drawing>
        <wp:anchor distT="0" distB="0" distL="114300" distR="114300" simplePos="0" relativeHeight="251661824" behindDoc="0" locked="0" layoutInCell="1" allowOverlap="1" wp14:anchorId="76666B32" wp14:editId="522B58DF">
          <wp:simplePos x="0" y="0"/>
          <wp:positionH relativeFrom="page">
            <wp:posOffset>720090</wp:posOffset>
          </wp:positionH>
          <wp:positionV relativeFrom="page">
            <wp:posOffset>900430</wp:posOffset>
          </wp:positionV>
          <wp:extent cx="1259840" cy="881380"/>
          <wp:effectExtent l="19050" t="0" r="0" b="0"/>
          <wp:wrapTight wrapText="bothSides">
            <wp:wrapPolygon edited="0">
              <wp:start x="-327" y="0"/>
              <wp:lineTo x="-327" y="21009"/>
              <wp:lineTo x="21556" y="21009"/>
              <wp:lineTo x="21556" y="0"/>
              <wp:lineTo x="-327" y="0"/>
            </wp:wrapPolygon>
          </wp:wrapTight>
          <wp:docPr id="10" name="Picture 3"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ured logog jpeg.jpg"/>
                  <pic:cNvPicPr>
                    <a:picLocks noChangeAspect="1" noChangeArrowheads="1"/>
                  </pic:cNvPicPr>
                </pic:nvPicPr>
                <pic:blipFill>
                  <a:blip r:embed="rId1"/>
                  <a:srcRect/>
                  <a:stretch>
                    <a:fillRect/>
                  </a:stretch>
                </pic:blipFill>
                <pic:spPr bwMode="auto">
                  <a:xfrm>
                    <a:off x="0" y="0"/>
                    <a:ext cx="1259840" cy="88138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01AEF" w14:textId="77777777" w:rsidR="00AF4535" w:rsidRDefault="00AF4535"/>
  <w:p w14:paraId="06F62954" w14:textId="77777777" w:rsidR="00AF4535" w:rsidRDefault="00AF4535">
    <w:r>
      <w:rPr>
        <w:noProof/>
        <w:lang w:eastAsia="en-GB"/>
      </w:rPr>
      <w:drawing>
        <wp:anchor distT="0" distB="0" distL="114300" distR="114300" simplePos="0" relativeHeight="251660800" behindDoc="0" locked="0" layoutInCell="1" allowOverlap="1" wp14:anchorId="56D51C29" wp14:editId="48A63081">
          <wp:simplePos x="0" y="0"/>
          <wp:positionH relativeFrom="page">
            <wp:posOffset>717550</wp:posOffset>
          </wp:positionH>
          <wp:positionV relativeFrom="page">
            <wp:posOffset>758825</wp:posOffset>
          </wp:positionV>
          <wp:extent cx="1507490" cy="1035050"/>
          <wp:effectExtent l="19050" t="0" r="0" b="0"/>
          <wp:wrapTight wrapText="bothSides">
            <wp:wrapPolygon edited="0">
              <wp:start x="-273" y="0"/>
              <wp:lineTo x="-273" y="21070"/>
              <wp:lineTo x="21564" y="21070"/>
              <wp:lineTo x="21564" y="0"/>
              <wp:lineTo x="-273"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507490" cy="1035050"/>
                  </a:xfrm>
                  <a:prstGeom prst="rect">
                    <a:avLst/>
                  </a:prstGeom>
                  <a:noFill/>
                </pic:spPr>
              </pic:pic>
            </a:graphicData>
          </a:graphic>
        </wp:anchor>
      </w:drawing>
    </w:r>
  </w:p>
  <w:p w14:paraId="2C9C4193" w14:textId="77777777" w:rsidR="00AF4535" w:rsidRDefault="00AF4535"/>
  <w:p w14:paraId="018C77E0" w14:textId="77777777" w:rsidR="00AF4535" w:rsidRDefault="00AF4535"/>
  <w:p w14:paraId="04DF8D31" w14:textId="77777777" w:rsidR="00AF4535" w:rsidRDefault="00AF4535"/>
  <w:p w14:paraId="0F3848DA" w14:textId="77777777" w:rsidR="00AF4535" w:rsidRDefault="00AF4535"/>
  <w:p w14:paraId="7D4F8D12" w14:textId="77777777" w:rsidR="00AF4535" w:rsidRDefault="00AF4535"/>
  <w:p w14:paraId="6FE3DD1C" w14:textId="77777777" w:rsidR="00AF4535" w:rsidRDefault="00AF4535"/>
  <w:p w14:paraId="13A66B0B" w14:textId="77777777" w:rsidR="00AF4535" w:rsidRDefault="00AF4535"/>
  <w:p w14:paraId="72653FD0" w14:textId="77777777" w:rsidR="00AF4535" w:rsidRDefault="00AF4535"/>
  <w:p w14:paraId="314DFEF5" w14:textId="77777777" w:rsidR="00AF4535" w:rsidRDefault="00AF45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75509"/>
    <w:multiLevelType w:val="hybridMultilevel"/>
    <w:tmpl w:val="61240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0EDD780A"/>
    <w:multiLevelType w:val="hybridMultilevel"/>
    <w:tmpl w:val="61240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5D2658A"/>
    <w:multiLevelType w:val="hybridMultilevel"/>
    <w:tmpl w:val="3C120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660049E"/>
    <w:multiLevelType w:val="hybridMultilevel"/>
    <w:tmpl w:val="8A1033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6"/>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2"/>
  </w:num>
  <w:num w:numId="15">
    <w:abstractNumId w:val="0"/>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1E"/>
    <w:rsid w:val="000022DB"/>
    <w:rsid w:val="00023167"/>
    <w:rsid w:val="00044521"/>
    <w:rsid w:val="000517F0"/>
    <w:rsid w:val="0005767B"/>
    <w:rsid w:val="00071B8F"/>
    <w:rsid w:val="000844B7"/>
    <w:rsid w:val="000A1D07"/>
    <w:rsid w:val="000A23F1"/>
    <w:rsid w:val="000B6264"/>
    <w:rsid w:val="000C696C"/>
    <w:rsid w:val="000D42BC"/>
    <w:rsid w:val="000E2504"/>
    <w:rsid w:val="000E259F"/>
    <w:rsid w:val="0010023A"/>
    <w:rsid w:val="0010343B"/>
    <w:rsid w:val="00107953"/>
    <w:rsid w:val="00107CF5"/>
    <w:rsid w:val="001104AE"/>
    <w:rsid w:val="00111F29"/>
    <w:rsid w:val="00113539"/>
    <w:rsid w:val="00113BBC"/>
    <w:rsid w:val="00124708"/>
    <w:rsid w:val="00124C2B"/>
    <w:rsid w:val="00141D2D"/>
    <w:rsid w:val="00150A45"/>
    <w:rsid w:val="00154AA1"/>
    <w:rsid w:val="00157579"/>
    <w:rsid w:val="00165083"/>
    <w:rsid w:val="00166AC2"/>
    <w:rsid w:val="00172862"/>
    <w:rsid w:val="001744E9"/>
    <w:rsid w:val="00177201"/>
    <w:rsid w:val="001938F8"/>
    <w:rsid w:val="00193A64"/>
    <w:rsid w:val="001C07C1"/>
    <w:rsid w:val="001C5909"/>
    <w:rsid w:val="001F6642"/>
    <w:rsid w:val="00214049"/>
    <w:rsid w:val="00226AE0"/>
    <w:rsid w:val="002310C5"/>
    <w:rsid w:val="00233F6E"/>
    <w:rsid w:val="00235B70"/>
    <w:rsid w:val="00240679"/>
    <w:rsid w:val="00243CEE"/>
    <w:rsid w:val="00251A99"/>
    <w:rsid w:val="002529C3"/>
    <w:rsid w:val="00264A29"/>
    <w:rsid w:val="0027509A"/>
    <w:rsid w:val="00275908"/>
    <w:rsid w:val="00285789"/>
    <w:rsid w:val="00290EA7"/>
    <w:rsid w:val="00291177"/>
    <w:rsid w:val="002B0FE6"/>
    <w:rsid w:val="002B5273"/>
    <w:rsid w:val="002C1AFC"/>
    <w:rsid w:val="002C208D"/>
    <w:rsid w:val="002C3BAA"/>
    <w:rsid w:val="002C6886"/>
    <w:rsid w:val="002D1C88"/>
    <w:rsid w:val="002D1E23"/>
    <w:rsid w:val="002D7B56"/>
    <w:rsid w:val="002E7F1F"/>
    <w:rsid w:val="002F21CF"/>
    <w:rsid w:val="00303E43"/>
    <w:rsid w:val="00305C7C"/>
    <w:rsid w:val="00312B12"/>
    <w:rsid w:val="0031481E"/>
    <w:rsid w:val="00323656"/>
    <w:rsid w:val="00327B1E"/>
    <w:rsid w:val="00345216"/>
    <w:rsid w:val="00361473"/>
    <w:rsid w:val="00381415"/>
    <w:rsid w:val="0038629E"/>
    <w:rsid w:val="0039368A"/>
    <w:rsid w:val="00395F5A"/>
    <w:rsid w:val="003A7D4E"/>
    <w:rsid w:val="003B1B95"/>
    <w:rsid w:val="003B42F1"/>
    <w:rsid w:val="003C5EEB"/>
    <w:rsid w:val="003D488B"/>
    <w:rsid w:val="003D6F27"/>
    <w:rsid w:val="003E3118"/>
    <w:rsid w:val="003E5370"/>
    <w:rsid w:val="003F43AA"/>
    <w:rsid w:val="003F6524"/>
    <w:rsid w:val="004005A7"/>
    <w:rsid w:val="00414AF2"/>
    <w:rsid w:val="00436A14"/>
    <w:rsid w:val="004603A2"/>
    <w:rsid w:val="004822E3"/>
    <w:rsid w:val="00491FCA"/>
    <w:rsid w:val="004A14E2"/>
    <w:rsid w:val="004B4A87"/>
    <w:rsid w:val="004B55D4"/>
    <w:rsid w:val="004B66A6"/>
    <w:rsid w:val="004C3A3D"/>
    <w:rsid w:val="004D56B2"/>
    <w:rsid w:val="004E2E2A"/>
    <w:rsid w:val="004E4919"/>
    <w:rsid w:val="005114B7"/>
    <w:rsid w:val="00512840"/>
    <w:rsid w:val="00531022"/>
    <w:rsid w:val="00536A91"/>
    <w:rsid w:val="005440E0"/>
    <w:rsid w:val="00544323"/>
    <w:rsid w:val="005475E1"/>
    <w:rsid w:val="00550FFF"/>
    <w:rsid w:val="00557DB7"/>
    <w:rsid w:val="00560CA8"/>
    <w:rsid w:val="005625E6"/>
    <w:rsid w:val="005651E3"/>
    <w:rsid w:val="00580178"/>
    <w:rsid w:val="005B46ED"/>
    <w:rsid w:val="005B494B"/>
    <w:rsid w:val="005D0BC5"/>
    <w:rsid w:val="005D1665"/>
    <w:rsid w:val="005D43AB"/>
    <w:rsid w:val="005E3785"/>
    <w:rsid w:val="005E3C98"/>
    <w:rsid w:val="005E4497"/>
    <w:rsid w:val="005F1F2A"/>
    <w:rsid w:val="005F47EB"/>
    <w:rsid w:val="005F6271"/>
    <w:rsid w:val="00600430"/>
    <w:rsid w:val="006007FE"/>
    <w:rsid w:val="00611213"/>
    <w:rsid w:val="00611BEC"/>
    <w:rsid w:val="00623DA9"/>
    <w:rsid w:val="00625326"/>
    <w:rsid w:val="006254EF"/>
    <w:rsid w:val="00633110"/>
    <w:rsid w:val="006344CA"/>
    <w:rsid w:val="00644CF4"/>
    <w:rsid w:val="00680BCD"/>
    <w:rsid w:val="00684046"/>
    <w:rsid w:val="00685C0F"/>
    <w:rsid w:val="00690683"/>
    <w:rsid w:val="0069156B"/>
    <w:rsid w:val="0069775F"/>
    <w:rsid w:val="006977ED"/>
    <w:rsid w:val="006B271D"/>
    <w:rsid w:val="006D04A1"/>
    <w:rsid w:val="006D29A4"/>
    <w:rsid w:val="006D6756"/>
    <w:rsid w:val="006D7373"/>
    <w:rsid w:val="006E1121"/>
    <w:rsid w:val="006E3EE0"/>
    <w:rsid w:val="006E4FA9"/>
    <w:rsid w:val="006E6A5E"/>
    <w:rsid w:val="0070051B"/>
    <w:rsid w:val="007118BD"/>
    <w:rsid w:val="00716BC6"/>
    <w:rsid w:val="00721C63"/>
    <w:rsid w:val="0072201B"/>
    <w:rsid w:val="0073042F"/>
    <w:rsid w:val="007451DD"/>
    <w:rsid w:val="007467B4"/>
    <w:rsid w:val="00763A39"/>
    <w:rsid w:val="00771D1B"/>
    <w:rsid w:val="00772546"/>
    <w:rsid w:val="00773040"/>
    <w:rsid w:val="00780D50"/>
    <w:rsid w:val="00780E6E"/>
    <w:rsid w:val="00783CEA"/>
    <w:rsid w:val="0078506F"/>
    <w:rsid w:val="00794A8D"/>
    <w:rsid w:val="007B4B66"/>
    <w:rsid w:val="007C5809"/>
    <w:rsid w:val="007E26A7"/>
    <w:rsid w:val="007E4CAA"/>
    <w:rsid w:val="007E605D"/>
    <w:rsid w:val="007F2DA4"/>
    <w:rsid w:val="007F61D7"/>
    <w:rsid w:val="00804211"/>
    <w:rsid w:val="0081413A"/>
    <w:rsid w:val="00832030"/>
    <w:rsid w:val="00840AAB"/>
    <w:rsid w:val="00840B1B"/>
    <w:rsid w:val="00842FC5"/>
    <w:rsid w:val="0085223F"/>
    <w:rsid w:val="00873287"/>
    <w:rsid w:val="00875BDF"/>
    <w:rsid w:val="00880C97"/>
    <w:rsid w:val="0088194D"/>
    <w:rsid w:val="008831A0"/>
    <w:rsid w:val="008837A9"/>
    <w:rsid w:val="00893677"/>
    <w:rsid w:val="00897388"/>
    <w:rsid w:val="008A341D"/>
    <w:rsid w:val="008B1193"/>
    <w:rsid w:val="008E54A0"/>
    <w:rsid w:val="008E6805"/>
    <w:rsid w:val="008F11CB"/>
    <w:rsid w:val="008F4F09"/>
    <w:rsid w:val="008F7758"/>
    <w:rsid w:val="00905A11"/>
    <w:rsid w:val="009132A6"/>
    <w:rsid w:val="0091549F"/>
    <w:rsid w:val="0091734C"/>
    <w:rsid w:val="009303EF"/>
    <w:rsid w:val="00930F3D"/>
    <w:rsid w:val="00931D34"/>
    <w:rsid w:val="0094038D"/>
    <w:rsid w:val="0095522A"/>
    <w:rsid w:val="0095658D"/>
    <w:rsid w:val="00967FB8"/>
    <w:rsid w:val="00970D83"/>
    <w:rsid w:val="009819C4"/>
    <w:rsid w:val="0099233C"/>
    <w:rsid w:val="00994699"/>
    <w:rsid w:val="00997981"/>
    <w:rsid w:val="009B3008"/>
    <w:rsid w:val="009C3031"/>
    <w:rsid w:val="009D1363"/>
    <w:rsid w:val="009D30D9"/>
    <w:rsid w:val="00A04BCB"/>
    <w:rsid w:val="00A05F46"/>
    <w:rsid w:val="00A07E73"/>
    <w:rsid w:val="00A10C56"/>
    <w:rsid w:val="00A12D34"/>
    <w:rsid w:val="00A211E9"/>
    <w:rsid w:val="00A21266"/>
    <w:rsid w:val="00A22E4D"/>
    <w:rsid w:val="00A254E5"/>
    <w:rsid w:val="00A35AB0"/>
    <w:rsid w:val="00A3717B"/>
    <w:rsid w:val="00A40C3A"/>
    <w:rsid w:val="00A46170"/>
    <w:rsid w:val="00A63022"/>
    <w:rsid w:val="00A7722A"/>
    <w:rsid w:val="00A77D6D"/>
    <w:rsid w:val="00A80130"/>
    <w:rsid w:val="00A80A88"/>
    <w:rsid w:val="00A86E22"/>
    <w:rsid w:val="00A908E3"/>
    <w:rsid w:val="00A945E4"/>
    <w:rsid w:val="00AA333D"/>
    <w:rsid w:val="00AB7169"/>
    <w:rsid w:val="00AC1667"/>
    <w:rsid w:val="00AC1726"/>
    <w:rsid w:val="00AC379E"/>
    <w:rsid w:val="00AD7450"/>
    <w:rsid w:val="00AE37E5"/>
    <w:rsid w:val="00AE4565"/>
    <w:rsid w:val="00AF0447"/>
    <w:rsid w:val="00AF4535"/>
    <w:rsid w:val="00B02CD4"/>
    <w:rsid w:val="00B20A78"/>
    <w:rsid w:val="00B222CB"/>
    <w:rsid w:val="00B3026F"/>
    <w:rsid w:val="00B51BBE"/>
    <w:rsid w:val="00B60978"/>
    <w:rsid w:val="00B61B2E"/>
    <w:rsid w:val="00B61E9A"/>
    <w:rsid w:val="00B66898"/>
    <w:rsid w:val="00B84EBD"/>
    <w:rsid w:val="00B87FF3"/>
    <w:rsid w:val="00B90A54"/>
    <w:rsid w:val="00BA4AE0"/>
    <w:rsid w:val="00BB12DA"/>
    <w:rsid w:val="00BB3F8E"/>
    <w:rsid w:val="00BD3547"/>
    <w:rsid w:val="00BD37C5"/>
    <w:rsid w:val="00BE723E"/>
    <w:rsid w:val="00BF2F1C"/>
    <w:rsid w:val="00BF362D"/>
    <w:rsid w:val="00BF7FEB"/>
    <w:rsid w:val="00C119AD"/>
    <w:rsid w:val="00C27405"/>
    <w:rsid w:val="00C30093"/>
    <w:rsid w:val="00C30E28"/>
    <w:rsid w:val="00C31ECF"/>
    <w:rsid w:val="00C332A7"/>
    <w:rsid w:val="00C35E17"/>
    <w:rsid w:val="00C36C5A"/>
    <w:rsid w:val="00C37E1F"/>
    <w:rsid w:val="00C54907"/>
    <w:rsid w:val="00C55B5C"/>
    <w:rsid w:val="00C73567"/>
    <w:rsid w:val="00C8422E"/>
    <w:rsid w:val="00C86C1D"/>
    <w:rsid w:val="00C963FC"/>
    <w:rsid w:val="00CA55F1"/>
    <w:rsid w:val="00CB0986"/>
    <w:rsid w:val="00CB55D7"/>
    <w:rsid w:val="00CB57E2"/>
    <w:rsid w:val="00CC1671"/>
    <w:rsid w:val="00CC2C21"/>
    <w:rsid w:val="00CD463D"/>
    <w:rsid w:val="00CD4B48"/>
    <w:rsid w:val="00CE72E1"/>
    <w:rsid w:val="00CE79CA"/>
    <w:rsid w:val="00CF0C4A"/>
    <w:rsid w:val="00CF5EDB"/>
    <w:rsid w:val="00CF6FD6"/>
    <w:rsid w:val="00D12730"/>
    <w:rsid w:val="00D12FD9"/>
    <w:rsid w:val="00D1388C"/>
    <w:rsid w:val="00D206FB"/>
    <w:rsid w:val="00D240CA"/>
    <w:rsid w:val="00D251FC"/>
    <w:rsid w:val="00D30992"/>
    <w:rsid w:val="00D30CC0"/>
    <w:rsid w:val="00D37E1F"/>
    <w:rsid w:val="00D4407A"/>
    <w:rsid w:val="00D44511"/>
    <w:rsid w:val="00D45896"/>
    <w:rsid w:val="00D6229B"/>
    <w:rsid w:val="00D62EFB"/>
    <w:rsid w:val="00D701D3"/>
    <w:rsid w:val="00D72E09"/>
    <w:rsid w:val="00D7761E"/>
    <w:rsid w:val="00D91B06"/>
    <w:rsid w:val="00DA77C1"/>
    <w:rsid w:val="00DB148D"/>
    <w:rsid w:val="00DC2C33"/>
    <w:rsid w:val="00DD42AD"/>
    <w:rsid w:val="00DD5F3A"/>
    <w:rsid w:val="00DE06F0"/>
    <w:rsid w:val="00DF135D"/>
    <w:rsid w:val="00DF4B14"/>
    <w:rsid w:val="00E3072A"/>
    <w:rsid w:val="00E364D5"/>
    <w:rsid w:val="00E52DB0"/>
    <w:rsid w:val="00E629B8"/>
    <w:rsid w:val="00E72ECE"/>
    <w:rsid w:val="00E8464F"/>
    <w:rsid w:val="00E84A9F"/>
    <w:rsid w:val="00E84DCD"/>
    <w:rsid w:val="00E90710"/>
    <w:rsid w:val="00E91AC3"/>
    <w:rsid w:val="00E9414B"/>
    <w:rsid w:val="00E97689"/>
    <w:rsid w:val="00EA26AB"/>
    <w:rsid w:val="00EA4489"/>
    <w:rsid w:val="00EB4078"/>
    <w:rsid w:val="00EB5EE5"/>
    <w:rsid w:val="00EC1348"/>
    <w:rsid w:val="00EE5098"/>
    <w:rsid w:val="00F02768"/>
    <w:rsid w:val="00F17341"/>
    <w:rsid w:val="00F330C6"/>
    <w:rsid w:val="00F36D58"/>
    <w:rsid w:val="00F4177D"/>
    <w:rsid w:val="00F43BB3"/>
    <w:rsid w:val="00F51085"/>
    <w:rsid w:val="00F569A9"/>
    <w:rsid w:val="00F627E8"/>
    <w:rsid w:val="00F65633"/>
    <w:rsid w:val="00F66494"/>
    <w:rsid w:val="00F70510"/>
    <w:rsid w:val="00F75BD7"/>
    <w:rsid w:val="00F7766D"/>
    <w:rsid w:val="00F90351"/>
    <w:rsid w:val="00F9205B"/>
    <w:rsid w:val="00F9485D"/>
    <w:rsid w:val="00FB44D6"/>
    <w:rsid w:val="00FB5E5F"/>
    <w:rsid w:val="00FB70DB"/>
    <w:rsid w:val="00FC339A"/>
    <w:rsid w:val="00FC61A1"/>
    <w:rsid w:val="00FD1293"/>
    <w:rsid w:val="00FD36CC"/>
    <w:rsid w:val="00FD3805"/>
    <w:rsid w:val="00FF010A"/>
    <w:rsid w:val="00FF4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3AFCAC83"/>
  <w15:docId w15:val="{FE625787-37D2-4B72-8375-C5857FE06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locked/>
    <w:rsid w:val="00FC61A1"/>
    <w:pPr>
      <w:widowControl w:val="0"/>
      <w:jc w:val="both"/>
    </w:pPr>
    <w:rPr>
      <w:snapToGrid w:val="0"/>
      <w:sz w:val="22"/>
      <w:szCs w:val="20"/>
      <w:lang w:eastAsia="en-GB"/>
    </w:rPr>
  </w:style>
  <w:style w:type="character" w:customStyle="1" w:styleId="EndnoteTextChar">
    <w:name w:val="Endnote Text Char"/>
    <w:basedOn w:val="DefaultParagraphFont"/>
    <w:link w:val="EndnoteText"/>
    <w:rsid w:val="00FC61A1"/>
    <w:rPr>
      <w:snapToGrid w:val="0"/>
      <w:sz w:val="22"/>
    </w:rPr>
  </w:style>
  <w:style w:type="character" w:styleId="FollowedHyperlink">
    <w:name w:val="FollowedHyperlink"/>
    <w:basedOn w:val="DefaultParagraphFont"/>
    <w:locked/>
    <w:rsid w:val="00AD7450"/>
    <w:rPr>
      <w:rFonts w:ascii="Arial" w:hAnsi="Arial"/>
      <w:color w:val="800080"/>
      <w:u w:val="single"/>
    </w:rPr>
  </w:style>
  <w:style w:type="paragraph" w:customStyle="1" w:styleId="AgencyStdParagraph">
    <w:name w:val="Agency Std Paragraph"/>
    <w:autoRedefine/>
    <w:rsid w:val="00DE06F0"/>
    <w:pPr>
      <w:jc w:val="both"/>
    </w:pPr>
    <w:rPr>
      <w:b/>
      <w:sz w:val="24"/>
      <w:szCs w:val="24"/>
      <w:lang w:val="en-US" w:eastAsia="en-US"/>
    </w:rPr>
  </w:style>
  <w:style w:type="paragraph" w:customStyle="1" w:styleId="Default">
    <w:name w:val="Default"/>
    <w:rsid w:val="00B51BBE"/>
    <w:pPr>
      <w:autoSpaceDE w:val="0"/>
      <w:autoSpaceDN w:val="0"/>
      <w:adjustRightInd w:val="0"/>
    </w:pPr>
    <w:rPr>
      <w:rFonts w:cs="Arial"/>
      <w:color w:val="000000"/>
      <w:sz w:val="24"/>
      <w:szCs w:val="24"/>
    </w:rPr>
  </w:style>
  <w:style w:type="character" w:styleId="UnresolvedMention">
    <w:name w:val="Unresolved Mention"/>
    <w:basedOn w:val="DefaultParagraphFont"/>
    <w:uiPriority w:val="99"/>
    <w:semiHidden/>
    <w:unhideWhenUsed/>
    <w:rsid w:val="007467B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armichael\AppData\Local\Microsoft\Windows\Temporary%20Internet%20Files\Content.Outlook\O60H8EMX\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Pwllpridd Freev Range Poultry Unit</Site_x0020_Name>
    <Internal_x002f_External xmlns="859f7ad6-93f6-4205-b62b-a17f28acbbac">Outgoing document</Internal_x002f_External>
    <Post_x0020_code xmlns="859f7ad6-93f6-4205-b62b-a17f28acbbac">SY23 4HZ</Post_x0020_code>
    <IconOverlay xmlns="http://schemas.microsoft.com/sharepoint/v4" xsi:nil="true"/>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2018-10-24T23:00:00+00:00</Document_x0020_Date>
    <Facility_x0020_Address xmlns="859f7ad6-93f6-4205-b62b-a17f28acbbac">Pwllpridd, Lledrod, Aberystwyth</Facility_x0020_Address>
    <Environment_x0020_Sub_x0020_Folder xmlns="859f7ad6-93f6-4205-b62b-a17f28acbbac">Inspections</Environment_x0020_Sub_x0020_Folder>
    <Customer_x0020_Name xmlns="859f7ad6-93f6-4205-b62b-a17f28acbbac">Mr Endaf Jenkins</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C3FFAD0-D1C2-4CC8-A870-662AC5445F13}"/>
</file>

<file path=customXml/itemProps2.xml><?xml version="1.0" encoding="utf-8"?>
<ds:datastoreItem xmlns:ds="http://schemas.openxmlformats.org/officeDocument/2006/customXml" ds:itemID="{7A5AE65F-3CE9-4741-B1C1-5E3183CD7C5B}">
  <ds:schemaRefs>
    <ds:schemaRef ds:uri="http://schemas.microsoft.com/sharepoint/v3/contenttype/forms"/>
  </ds:schemaRefs>
</ds:datastoreItem>
</file>

<file path=customXml/itemProps3.xml><?xml version="1.0" encoding="utf-8"?>
<ds:datastoreItem xmlns:ds="http://schemas.openxmlformats.org/officeDocument/2006/customXml" ds:itemID="{D3C497AD-E870-44E3-904B-57227305206E}">
  <ds:schemaRefs>
    <ds:schemaRef ds:uri="http://schemas.openxmlformats.org/package/2006/metadata/core-properties"/>
    <ds:schemaRef ds:uri="http://www.w3.org/XML/1998/namespace"/>
    <ds:schemaRef ds:uri="http://schemas.microsoft.com/office/infopath/2007/PartnerControls"/>
    <ds:schemaRef ds:uri="http://purl.org/dc/terms/"/>
    <ds:schemaRef ds:uri="0175bacc-700a-4d9e-9604-113e8f80776b"/>
    <ds:schemaRef ds:uri="http://schemas.microsoft.com/office/2006/metadata/properties"/>
    <ds:schemaRef ds:uri="http://schemas.microsoft.com/office/2006/documentManagement/types"/>
    <ds:schemaRef ds:uri="http://schemas.microsoft.com/sharepoint/v3"/>
    <ds:schemaRef ds:uri="http://purl.org/dc/elements/1.1/"/>
    <ds:schemaRef ds:uri="http://purl.org/dc/dcmitype/"/>
  </ds:schemaRefs>
</ds:datastoreItem>
</file>

<file path=customXml/itemProps4.xml><?xml version="1.0" encoding="utf-8"?>
<ds:datastoreItem xmlns:ds="http://schemas.openxmlformats.org/officeDocument/2006/customXml" ds:itemID="{CE324E8F-12FC-4ED4-9015-21FF51F83F19}">
  <ds:schemaRefs>
    <ds:schemaRef ds:uri="http://schemas.openxmlformats.org/officeDocument/2006/bibliography"/>
  </ds:schemaRefs>
</ds:datastoreItem>
</file>

<file path=customXml/itemProps5.xml><?xml version="1.0" encoding="utf-8"?>
<ds:datastoreItem xmlns:ds="http://schemas.openxmlformats.org/officeDocument/2006/customXml" ds:itemID="{F1A51759-8A90-4C74-BE99-F838524B64A2}"/>
</file>

<file path=customXml/itemProps6.xml><?xml version="1.0" encoding="utf-8"?>
<ds:datastoreItem xmlns:ds="http://schemas.openxmlformats.org/officeDocument/2006/customXml" ds:itemID="{2227724C-E05E-4877-9B39-6C119353CA1B}"/>
</file>

<file path=docProps/app.xml><?xml version="1.0" encoding="utf-8"?>
<Properties xmlns="http://schemas.openxmlformats.org/officeDocument/2006/extended-properties" xmlns:vt="http://schemas.openxmlformats.org/officeDocument/2006/docPropsVTypes">
  <Template>Letter</Template>
  <TotalTime>40</TotalTime>
  <Pages>1</Pages>
  <Words>209</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Jones, Kim</cp:lastModifiedBy>
  <cp:revision>3</cp:revision>
  <cp:lastPrinted>2018-09-28T12:44:00Z</cp:lastPrinted>
  <dcterms:created xsi:type="dcterms:W3CDTF">2018-10-25T10:29:00Z</dcterms:created>
  <dcterms:modified xsi:type="dcterms:W3CDTF">2018-10-25T11:08:00Z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
    <vt:lpwstr>REGU-434-27848</vt:lpwstr>
  </property>
  <property fmtid="{D5CDD505-2E9C-101B-9397-08002B2CF9AE}" pid="4" name="Email Has Attachments">
    <vt:bool>false</vt:bool>
  </property>
  <property fmtid="{D5CDD505-2E9C-101B-9397-08002B2CF9AE}" pid="5" name="_dlc_DocIdItemGuid">
    <vt:lpwstr>6d312200-a430-42c0-89af-5be74fe14a80</vt:lpwstr>
  </property>
  <property fmtid="{D5CDD505-2E9C-101B-9397-08002B2CF9AE}" pid="6" name="_dlc_DocIdUrl">
    <vt:lpwstr>https://cyfoethnaturiolcymru.sharepoint.com/teams/Regulatory/Permitting/_layouts/15/DocIdRedir.aspx?ID=REGU-434-27848, REGU-434-27848</vt:lpwstr>
  </property>
</Properties>
</file>