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16FBC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bookmarkStart w:id="0" w:name="_GoBack"/>
      <w:bookmarkEnd w:id="0"/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 xml:space="preserve">s environmental pollution and </w:t>
      </w:r>
      <w:proofErr w:type="spellStart"/>
      <w:r w:rsidR="001136B5">
        <w:rPr>
          <w:rFonts w:ascii="Calibri" w:eastAsia="Batang" w:hAnsi="Calibri"/>
          <w:sz w:val="18"/>
          <w:szCs w:val="18"/>
        </w:rPr>
        <w:t>MC</w:t>
      </w:r>
      <w:r w:rsidRPr="00CF761B">
        <w:rPr>
          <w:rFonts w:ascii="Calibri" w:eastAsia="Batang" w:hAnsi="Calibri"/>
          <w:sz w:val="18"/>
          <w:szCs w:val="18"/>
        </w:rPr>
        <w:t>erts</w:t>
      </w:r>
      <w:proofErr w:type="spellEnd"/>
      <w:r w:rsidRPr="00CF761B">
        <w:rPr>
          <w:rFonts w:ascii="Calibri" w:eastAsia="Batang" w:hAnsi="Calibri"/>
          <w:sz w:val="18"/>
          <w:szCs w:val="18"/>
        </w:rPr>
        <w:t xml:space="preserve">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41187503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624DCC47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2F98A266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5DA2B7FA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1" w:name="bmUnplanned" w:colFirst="1" w:colLast="1"/>
            <w:bookmarkStart w:id="2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78D925" w14:textId="77777777" w:rsidR="00340582" w:rsidRPr="00CF761B" w:rsidRDefault="006515B4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  <w:r>
              <w:rPr>
                <w:rFonts w:ascii="Calibri" w:eastAsia="Batang" w:hAnsi="Calibri" w:cs="Arial"/>
                <w:b/>
                <w:sz w:val="24"/>
                <w:szCs w:val="24"/>
              </w:rPr>
              <w:t>X</w:t>
            </w: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52F4CCA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A1ADE3" w14:textId="77777777" w:rsidR="00BB53B5" w:rsidRPr="00CF761B" w:rsidRDefault="00BB53B5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bookmarkEnd w:id="1"/>
      <w:bookmarkEnd w:id="2"/>
      <w:tr w:rsidR="00ED3942" w:rsidRPr="001136B5" w14:paraId="0E85A7A0" w14:textId="77777777" w:rsidTr="00CF761B">
        <w:tc>
          <w:tcPr>
            <w:tcW w:w="10456" w:type="dxa"/>
            <w:gridSpan w:val="14"/>
          </w:tcPr>
          <w:p w14:paraId="0D9B0118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15379F6E" w14:textId="77777777" w:rsidTr="00E01713">
        <w:tc>
          <w:tcPr>
            <w:tcW w:w="10456" w:type="dxa"/>
            <w:gridSpan w:val="14"/>
            <w:vAlign w:val="center"/>
          </w:tcPr>
          <w:p w14:paraId="387C578D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3CD44D1F" w14:textId="77777777" w:rsidTr="00E01713">
        <w:tc>
          <w:tcPr>
            <w:tcW w:w="959" w:type="dxa"/>
            <w:vAlign w:val="center"/>
          </w:tcPr>
          <w:p w14:paraId="11EC0552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2694E3C5" w14:textId="77777777" w:rsidR="00E01713" w:rsidRPr="00E01713" w:rsidRDefault="00D101FC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1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38F2D342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569F6AE2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01737D2C" w14:textId="77777777" w:rsidTr="00E01713">
        <w:tc>
          <w:tcPr>
            <w:tcW w:w="959" w:type="dxa"/>
            <w:vAlign w:val="center"/>
          </w:tcPr>
          <w:p w14:paraId="379F831E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7D75DC1A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2D89D938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1C5EF1EB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7667397D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4695A852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7DA51017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64B2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3" w:name="bmRequestor" w:colFirst="1" w:colLast="1"/>
            <w:bookmarkStart w:id="4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4FD45" w14:textId="77777777" w:rsidR="00BB53B5" w:rsidRPr="00E01713" w:rsidRDefault="006515B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John Benson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51C9B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264C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BB53B5" w:rsidRPr="00CF761B" w14:paraId="716B5E3D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74482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5" w:name="bmDate2" w:colFirst="1" w:colLast="1"/>
            <w:bookmarkStart w:id="6" w:name="bmTime2" w:colFirst="3" w:colLast="3"/>
            <w:bookmarkEnd w:id="3"/>
            <w:bookmarkEnd w:id="4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F655" w14:textId="77777777" w:rsidR="00BB53B5" w:rsidRPr="00E01713" w:rsidRDefault="006515B4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20/12/2019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6032E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4CF8F" w14:textId="77777777" w:rsidR="00181B41" w:rsidRPr="00E01713" w:rsidRDefault="006515B4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11:25</w:t>
            </w:r>
          </w:p>
        </w:tc>
      </w:tr>
      <w:tr w:rsidR="00BB53B5" w:rsidRPr="00CF761B" w14:paraId="4E6FB6DC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3A54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Phone" w:colFirst="3" w:colLast="3"/>
            <w:bookmarkEnd w:id="5"/>
            <w:bookmarkEnd w:id="6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7F36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F429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B5EB" w14:textId="77777777" w:rsidR="00BB53B5" w:rsidRPr="00E01713" w:rsidRDefault="00BB53B5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BB53B5" w:rsidRPr="00CF761B" w14:paraId="7627D425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7027F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8" w:name="bmRequestor_Email" w:colFirst="3" w:colLast="3"/>
            <w:bookmarkEnd w:id="7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77D2F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2CA5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F951A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bookmarkEnd w:id="8"/>
      <w:tr w:rsidR="004C4969" w:rsidRPr="00CF761B" w14:paraId="06A188E8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027724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123137E0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0DE440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9" w:name="bmAsset_Type" w:colFirst="1" w:colLast="1"/>
            <w:bookmarkStart w:id="10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A5F63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SPS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A47C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0B65E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6E580579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394C71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1" w:name="bmAddress" w:colFirst="1" w:colLast="1"/>
            <w:bookmarkStart w:id="12" w:name="bmGrid_Ref" w:colFirst="3" w:colLast="3"/>
            <w:bookmarkEnd w:id="9"/>
            <w:bookmarkEnd w:id="10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64A25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Underwood - Track Next to 14 Larch Grove</w:t>
            </w:r>
          </w:p>
          <w:p w14:paraId="77C71EAB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Llanmartins</w:t>
            </w:r>
            <w:proofErr w:type="spellEnd"/>
          </w:p>
          <w:p w14:paraId="2CF06CED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Newport</w:t>
            </w:r>
          </w:p>
          <w:p w14:paraId="1E8F92BF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04FD6A47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08E2E4D0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0370A9D3" w14:textId="77777777" w:rsidR="006515B4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142FC837" w14:textId="77777777" w:rsidR="00AC6EE9" w:rsidRPr="00E01713" w:rsidRDefault="006515B4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NP18 2EW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0A12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401DA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ST3795988802   </w:t>
            </w:r>
          </w:p>
        </w:tc>
      </w:tr>
      <w:tr w:rsidR="00E01713" w:rsidRPr="00E01713" w14:paraId="4218821A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E7C5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Watercourse" w:colFirst="3" w:colLast="3"/>
            <w:bookmarkEnd w:id="11"/>
            <w:bookmarkEnd w:id="12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6514C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9BD8D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CE9F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E01713" w:rsidRPr="00E01713" w14:paraId="7361A871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3FF34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4" w:name="bmDate" w:colFirst="1" w:colLast="1"/>
            <w:bookmarkStart w:id="15" w:name="bmExpected_End" w:colFirst="3" w:colLast="3"/>
            <w:bookmarkEnd w:id="13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24CF9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20/12/2019 08:58:17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FD98E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9E20C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20/12/2019 14:58:17</w:t>
            </w:r>
          </w:p>
        </w:tc>
      </w:tr>
      <w:bookmarkEnd w:id="14"/>
      <w:bookmarkEnd w:id="15"/>
      <w:tr w:rsidR="00E01713" w:rsidRPr="006E1628" w14:paraId="7055FCA6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87FF33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15C1D0E0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A6431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6" w:name="bmMcert" w:colFirst="1" w:colLast="1"/>
            <w:bookmarkStart w:id="17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27741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CF14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623A1" w14:textId="77777777" w:rsidR="00E01713" w:rsidRPr="00E01713" w:rsidRDefault="006515B4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1A3B379C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6DEBE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Brief_Outline" w:colFirst="1" w:colLast="1"/>
            <w:bookmarkEnd w:id="16"/>
            <w:bookmarkEnd w:id="17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EFCC" w14:textId="77777777" w:rsidR="00E01713" w:rsidRPr="00E01713" w:rsidRDefault="006515B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Burst on rising main at </w:t>
            </w:r>
            <w:proofErr w:type="spellStart"/>
            <w:r>
              <w:rPr>
                <w:rFonts w:ascii="Calibri" w:eastAsia="Batang" w:hAnsi="Calibri"/>
                <w:b/>
              </w:rPr>
              <w:t>Wilcrick</w:t>
            </w:r>
            <w:proofErr w:type="spellEnd"/>
            <w:r>
              <w:rPr>
                <w:rFonts w:ascii="Calibri" w:eastAsia="Batang" w:hAnsi="Calibri"/>
                <w:b/>
              </w:rPr>
              <w:t xml:space="preserve"> SPS, valve needs replacing at SPS. Isolating Underwood SPS to ensure a safe repair can be carried out.</w:t>
            </w:r>
          </w:p>
        </w:tc>
      </w:tr>
      <w:tr w:rsidR="00E01713" w:rsidRPr="00CF761B" w14:paraId="25959A8D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0E9F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Remedial_Action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AD762" w14:textId="77777777" w:rsidR="00E01713" w:rsidRPr="00E01713" w:rsidRDefault="00E01713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</w:p>
        </w:tc>
      </w:tr>
      <w:tr w:rsidR="00E01713" w:rsidRPr="00CF761B" w14:paraId="1C5B5F1F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E5CA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Actions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7D07" w14:textId="77777777" w:rsidR="00E01713" w:rsidRPr="00E01713" w:rsidRDefault="00E01713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</w:p>
        </w:tc>
      </w:tr>
      <w:tr w:rsidR="00E01713" w:rsidRPr="00CF761B" w14:paraId="745A232B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CD91D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Environmental_Impact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17DC" w14:textId="77777777" w:rsidR="00E01713" w:rsidRPr="00E01713" w:rsidRDefault="006515B4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No environmental impact expected - flows to pass through storm screen to </w:t>
            </w:r>
            <w:proofErr w:type="spellStart"/>
            <w:r>
              <w:rPr>
                <w:rFonts w:ascii="Calibri" w:eastAsia="Batang" w:hAnsi="Calibri"/>
                <w:b/>
              </w:rPr>
              <w:t>reen</w:t>
            </w:r>
            <w:proofErr w:type="spellEnd"/>
            <w:r>
              <w:rPr>
                <w:rFonts w:ascii="Calibri" w:eastAsia="Batang" w:hAnsi="Calibri"/>
                <w:b/>
              </w:rPr>
              <w:t xml:space="preserve"> as per storm consent.  Pumping from Underwood SPS is automatically inhibited during storm </w:t>
            </w:r>
            <w:proofErr w:type="gramStart"/>
            <w:r>
              <w:rPr>
                <w:rFonts w:ascii="Calibri" w:eastAsia="Batang" w:hAnsi="Calibri"/>
                <w:b/>
              </w:rPr>
              <w:t>conditions, but</w:t>
            </w:r>
            <w:proofErr w:type="gramEnd"/>
            <w:r>
              <w:rPr>
                <w:rFonts w:ascii="Calibri" w:eastAsia="Batang" w:hAnsi="Calibri"/>
                <w:b/>
              </w:rPr>
              <w:t xml:space="preserve"> has been manually isolated to prevent the inhibit automatically being removed should storm conditions cease (unlikely due to current heavy rainfall).</w:t>
            </w:r>
          </w:p>
        </w:tc>
      </w:tr>
      <w:tr w:rsidR="00E01713" w:rsidRPr="00CF761B" w14:paraId="717F1931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41711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2" w:name="bmUpdates" w:colFirst="1" w:colLast="1"/>
            <w:bookmarkEnd w:id="21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B720" w14:textId="77777777" w:rsidR="00E01713" w:rsidRPr="00E01713" w:rsidRDefault="006515B4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Final - work on rising main from </w:t>
            </w:r>
            <w:proofErr w:type="spellStart"/>
            <w:r>
              <w:rPr>
                <w:rFonts w:ascii="Calibri" w:eastAsia="Batang" w:hAnsi="Calibri"/>
                <w:b/>
              </w:rPr>
              <w:t>Wilcrick</w:t>
            </w:r>
            <w:proofErr w:type="spellEnd"/>
            <w:r>
              <w:rPr>
                <w:rFonts w:ascii="Calibri" w:eastAsia="Batang" w:hAnsi="Calibri"/>
                <w:b/>
              </w:rPr>
              <w:t xml:space="preserve"> SPS has now been completed. Underwood SPS is back in Auto.</w:t>
            </w:r>
          </w:p>
        </w:tc>
      </w:tr>
      <w:bookmarkEnd w:id="22"/>
      <w:tr w:rsidR="00E01713" w:rsidRPr="006E1628" w14:paraId="10B7C5FE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67373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0D3CE0F6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35220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7FF3" w14:textId="77777777" w:rsidR="00E01713" w:rsidRPr="00E01713" w:rsidRDefault="006515B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315346167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5D87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7CC20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B76C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953C" w14:textId="77777777" w:rsidR="00E01713" w:rsidRPr="00E01713" w:rsidRDefault="006515B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Final</w:t>
            </w:r>
          </w:p>
        </w:tc>
      </w:tr>
      <w:tr w:rsidR="00E01713" w:rsidRPr="00CF761B" w14:paraId="0C752352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FFC0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6667" w14:textId="77777777" w:rsidR="00E01713" w:rsidRPr="00CF761B" w:rsidRDefault="006515B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David Thomson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36EC9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DE809" w14:textId="77777777" w:rsidR="00E01713" w:rsidRPr="00CF761B" w:rsidRDefault="006515B4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20/12/2019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BAB5C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9DFA2" w14:textId="77777777" w:rsidR="00E01713" w:rsidRPr="00CF761B" w:rsidRDefault="006515B4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11:29</w:t>
            </w:r>
          </w:p>
        </w:tc>
      </w:tr>
      <w:bookmarkEnd w:id="26"/>
      <w:bookmarkEnd w:id="27"/>
      <w:bookmarkEnd w:id="28"/>
    </w:tbl>
    <w:p w14:paraId="04D8AFA0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2"/>
      <w:footerReference w:type="default" r:id="rId13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1594F" w14:textId="77777777" w:rsidR="002058AF" w:rsidRDefault="002058AF">
      <w:r>
        <w:separator/>
      </w:r>
    </w:p>
  </w:endnote>
  <w:endnote w:type="continuationSeparator" w:id="0">
    <w:p w14:paraId="5391DBB9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839519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62FBC169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BEA50B" w14:textId="77777777" w:rsidR="002058AF" w:rsidRDefault="002058AF">
      <w:r>
        <w:separator/>
      </w:r>
    </w:p>
  </w:footnote>
  <w:footnote w:type="continuationSeparator" w:id="0">
    <w:p w14:paraId="3552AD56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951838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5AB9191" wp14:editId="21FC0D24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90F106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16F5D88A" wp14:editId="7080DC9A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1CCEE567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484357B7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15B4"/>
    <w:rsid w:val="00655A37"/>
    <w:rsid w:val="00657DED"/>
    <w:rsid w:val="006672DC"/>
    <w:rsid w:val="00683F25"/>
    <w:rsid w:val="006A3D34"/>
    <w:rsid w:val="006E1628"/>
    <w:rsid w:val="006E3B07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101FC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E0C2022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dcwwlocal/shareddata/Shared%20Services/DCWW/Smart%20Hub/7.%20TEAM/eLibrary/smarthub@dwrcymru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80" ma:contentTypeDescription="Permitting &amp; Compliance Word Document" ma:contentTypeScope="" ma:versionID="3948b4074cfc28d59aa32185411e83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targetNamespace="http://schemas.microsoft.com/office/2006/metadata/properties" ma:root="true" ma:fieldsID="883b3d3026e68ea6677a860bf1bf0ddd" ns2:_="" ns4:_="" ns5:_="">
    <xsd:import namespace="859f7ad6-93f6-4205-b62b-a17f28acbbac"/>
    <xsd:import namespace="6e121689-de5b-41b9-a751-bfeda7fa2b07"/>
    <xsd:import namespace="b67299c9-1600-4d20-976e-ea8f199d05b8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Underwood SPS</Site_x0020_Name>
    <Internal_x002f_External xmlns="859f7ad6-93f6-4205-b62b-a17f28acbbac">Incoming document</Internal_x002f_External>
    <Post_x0020_code xmlns="859f7ad6-93f6-4205-b62b-a17f28acbbac">NP18 2EW</Post_x0020_code>
    <Document_x0020_Type xmlns="859f7ad6-93f6-4205-b62b-a17f28acbbac">Form/Proforma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>Dwr Cymru Cyfyngedig (Welsh Water), PO BOX 13, Nelson, Treharris, Mid Glamorgan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2019-12-20T00:00:00+00:00</Document_x0020_Date>
    <Facility_x0020_Address xmlns="859f7ad6-93f6-4205-b62b-a17f28acbbac">Larch Grove, Llanmartins, Newport</Facility_x0020_Address>
    <Environment_x0020_Sub_x0020_Folder xmlns="859f7ad6-93f6-4205-b62b-a17f28acbbac">Licence supervision</Environment_x0020_Sub_x0020_Folder>
    <Customer_x0020_Name xmlns="859f7ad6-93f6-4205-b62b-a17f28acbbac">DCWW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950BF43-E1B4-4B5B-ABB7-6591B486E813}"/>
</file>

<file path=customXml/itemProps2.xml><?xml version="1.0" encoding="utf-8"?>
<ds:datastoreItem xmlns:ds="http://schemas.openxmlformats.org/officeDocument/2006/customXml" ds:itemID="{67588435-E9CA-4980-907E-F3C97AC9BA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A95599-B628-40C3-BE68-FEDD8712BB7D}">
  <ds:schemaRefs>
    <ds:schemaRef ds:uri="http://www.w3.org/XML/1998/namespace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c9d2cdb4-e216-46c3-9b38-3410db75fffc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D937136-F720-4026-9C64-4651ED8462B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88B3B68-1145-4994-8A1A-D8619117D10B}"/>
</file>

<file path=customXml/itemProps6.xml><?xml version="1.0" encoding="utf-8"?>
<ds:datastoreItem xmlns:ds="http://schemas.openxmlformats.org/officeDocument/2006/customXml" ds:itemID="{002F88B2-1E3C-4CA5-9CBB-89772E18C808}"/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0</TotalTime>
  <Pages>1</Pages>
  <Words>261</Words>
  <Characters>1614</Characters>
  <Application>Microsoft Office Word</Application>
  <DocSecurity>4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 Procedures</dc:title>
  <dc:subject>OPerational NOTification</dc:subject>
  <dc:creator>Bob Johnson</dc:creator>
  <cp:keywords/>
  <dc:description/>
  <cp:lastModifiedBy>Cox, Rhydian</cp:lastModifiedBy>
  <cp:revision>2</cp:revision>
  <cp:lastPrinted>2014-10-09T14:04:00Z</cp:lastPrinted>
  <dcterms:created xsi:type="dcterms:W3CDTF">2020-01-06T14:26:00Z</dcterms:created>
  <dcterms:modified xsi:type="dcterms:W3CDTF">2020-01-06T14:26:00Z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REGU-184-79412</vt:lpwstr>
  </property>
  <property fmtid="{D5CDD505-2E9C-101B-9397-08002B2CF9AE}" pid="9" name="_dlc_DocIdItemGuid">
    <vt:lpwstr>2e085ed6-715d-450f-9f6b-1aa7518844e8</vt:lpwstr>
  </property>
  <property fmtid="{D5CDD505-2E9C-101B-9397-08002B2CF9AE}" pid="10" name="_dlc_DocIdUrl">
    <vt:lpwstr>https://cyfoethnaturiolcymru.sharepoint.com/teams/Regulatory/Permitting/_layouts/15/DocIdRedir.aspx?ID=REGU-184-79412, REGU-184-79412</vt:lpwstr>
  </property>
</Properties>
</file>