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lastRenderedPageBreak/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lastRenderedPageBreak/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proofErr w:type="gramStart"/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  <w:proofErr w:type="gramEnd"/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proofErr w:type="gramStart"/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  <w:proofErr w:type="gramEnd"/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proofErr w:type="gramStart"/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  <w:proofErr w:type="gramEnd"/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proofErr w:type="gramStart"/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  <w:proofErr w:type="gramEnd"/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lastRenderedPageBreak/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4A0B02E4" w:rsidR="003D6F24" w:rsidRPr="007C08F6" w:rsidRDefault="00432022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7777777" w:rsidR="0004403A" w:rsidRPr="007C08F6" w:rsidRDefault="0004403A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2230F080" w:rsidR="003013A4" w:rsidRDefault="007D6314" w:rsidP="007D63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0.00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38AB38A0" w:rsidR="003D6F24" w:rsidRPr="007C08F6" w:rsidRDefault="007D631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77777777" w:rsidR="003013A4" w:rsidRPr="00E42B09" w:rsidRDefault="003013A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1F769C8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r w:rsidR="00390EB9">
                  <w:rPr>
                    <w:rStyle w:val="Responseboxtext"/>
                  </w:rPr>
                  <w:t xml:space="preserve">           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35F3CF56" w:rsidR="00653835" w:rsidRPr="007C08F6" w:rsidRDefault="00432022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4519B1FE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77777777" w:rsidR="003B3547" w:rsidRDefault="003B3547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55962326" w:rsidR="00E42B09" w:rsidRDefault="00432022" w:rsidP="0043202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Owen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140B5652" w:rsidR="00E42B09" w:rsidRDefault="00432022" w:rsidP="0043202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5DCB7135" w:rsidR="003B3547" w:rsidRDefault="00432022" w:rsidP="0043202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Tygwyn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 Ltd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4D375576" w:rsidR="003B3547" w:rsidRDefault="00432022" w:rsidP="0043202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5710725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02AB88A9" w:rsidR="00E42B09" w:rsidRDefault="00432022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Tygwyn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7991C49B" w:rsidR="00E42B09" w:rsidRDefault="00432022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Ferwig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0AD76136" w:rsidR="00E42B09" w:rsidRDefault="00432022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Cardigan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63B8F004" w:rsidR="00E42B09" w:rsidRDefault="00432022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Ceredigion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45223557" w:rsidR="00E42B09" w:rsidRDefault="00432022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Sa431pl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0B8A62B0" w:rsidR="00E42B09" w:rsidRDefault="00432022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07779588016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608876F3" w:rsidR="00E42B09" w:rsidRDefault="00432022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tygwynfarm@hotmail.co.uk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proofErr w:type="gramStart"/>
            <w:r w:rsidR="002C7D1B">
              <w:t>,and</w:t>
            </w:r>
            <w:proofErr w:type="gramEnd"/>
            <w:r w:rsidR="002C7D1B">
              <w:t xml:space="preserve">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43202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43202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432022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43202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43202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43202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64457D0C" w:rsidR="00E42B09" w:rsidRPr="007C08F6" w:rsidRDefault="00432022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3E1FAFC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 xml:space="preserve">Please specify who we should contact for invoices and abstraction records (returns).  Please note </w:t>
            </w:r>
            <w:proofErr w:type="gramStart"/>
            <w:r w:rsidRPr="0074320F">
              <w:rPr>
                <w:rFonts w:eastAsia="Calibri"/>
              </w:rPr>
              <w:t>that these may not be not required for transfer licences</w:t>
            </w:r>
            <w:proofErr w:type="gramEnd"/>
            <w:r w:rsidRPr="0074320F">
              <w:rPr>
                <w:rFonts w:eastAsia="Calibri"/>
              </w:rPr>
              <w:t>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67EB5D4D" w:rsidR="00A8039E" w:rsidRPr="007C08F6" w:rsidRDefault="00432022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0E03A6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50CA3240" w:rsidR="00A8039E" w:rsidRPr="007C08F6" w:rsidRDefault="00432022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4348B2FE" w:rsidR="00FF4581" w:rsidRDefault="00432022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Pantygrwndy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59092B5C" w:rsidR="00006C39" w:rsidRPr="007B7529" w:rsidRDefault="00432022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41A51FCB" w:rsidR="00574DCB" w:rsidRPr="007B7529" w:rsidRDefault="00D02D7F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432022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43202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4A705D4D" w:rsidR="00E72B83" w:rsidRDefault="00717830" w:rsidP="0071783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Pantygrwndy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  <w:r w:rsidR="005F033F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43202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B1D2317" w:rsidR="00120145" w:rsidRPr="00BA4455" w:rsidRDefault="00D02D7F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9286E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5CCB5EFC" w:rsidR="003E7E61" w:rsidRDefault="005F033F" w:rsidP="00F07C5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Yes, as I am the land owner. </w:t>
                </w:r>
              </w:p>
            </w:tc>
            <w:bookmarkStart w:id="2" w:name="_GoBack" w:displacedByCustomXml="next"/>
            <w:bookmarkEnd w:id="2" w:displacedByCustomXml="next"/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29AB311D" w:rsidR="007C4FA4" w:rsidRPr="007B7529" w:rsidRDefault="00D02D7F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364E22" w14:textId="3EC133D5" w:rsidR="00A35C71" w:rsidRDefault="00717830" w:rsidP="0071783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Pantygrwndy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</w:t>
            </w:r>
            <w:proofErr w:type="gramStart"/>
            <w:r>
              <w:rPr>
                <w:rFonts w:eastAsia="Calibri"/>
                <w:lang w:eastAsia="en-GB"/>
              </w:rPr>
              <w:t>points</w:t>
            </w:r>
            <w:proofErr w:type="gramEnd"/>
            <w:r>
              <w:rPr>
                <w:rFonts w:eastAsia="Calibri"/>
                <w:lang w:eastAsia="en-GB"/>
              </w:rPr>
              <w:t xml:space="preserve">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5BFA3448" w:rsidR="002A4C6F" w:rsidRPr="003A61FA" w:rsidRDefault="0074568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10E127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77777777" w:rsidR="002A4C6F" w:rsidRPr="003A61FA" w:rsidRDefault="0074568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2274B5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7777777" w:rsidR="002A4C6F" w:rsidRPr="003A61FA" w:rsidRDefault="0074568C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7777777" w:rsidR="002A4C6F" w:rsidRPr="003A61FA" w:rsidRDefault="0074568C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74568C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74568C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74568C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74568C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4320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74568C" w:rsidP="00432022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432022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74568C" w:rsidP="00432022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432022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43202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43202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43202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4320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74568C" w:rsidP="00432022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432022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74568C" w:rsidP="00432022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432022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43202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43202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43202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74568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74568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74568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74568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74568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74568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279B39DB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41D8892" w14:textId="71A566E2" w:rsidR="00E72B83" w:rsidRPr="003A61FA" w:rsidRDefault="00FC0D0D" w:rsidP="00FC0D0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0D0B80" w14:textId="706FC565" w:rsidR="00E72B83" w:rsidRPr="003A61FA" w:rsidRDefault="00FC0D0D" w:rsidP="00FC0D0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Bore hole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B7F0BC3" w14:textId="6FEAA962" w:rsidR="00E72B83" w:rsidRPr="003A61FA" w:rsidRDefault="001B545E" w:rsidP="001B545E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SN 15826 43728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F2FEA6" w14:textId="00E1DE62" w:rsidR="00E72B83" w:rsidRPr="003A61FA" w:rsidRDefault="00FC0D0D" w:rsidP="00FC0D0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25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03F46AE9" w:rsidR="00E72B83" w:rsidRDefault="00FC0D0D" w:rsidP="00FC0D0D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5B606A75" w:rsidR="00E72B83" w:rsidRDefault="00FC0D0D" w:rsidP="00FC0D0D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932AFA" w14:textId="1F862925" w:rsidR="00E72B83" w:rsidRDefault="00FC0D0D" w:rsidP="00FC0D0D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22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5BC7B02" w14:textId="2635CF38" w:rsidR="00E72B83" w:rsidRPr="003A61FA" w:rsidRDefault="00FC0D0D" w:rsidP="00FC0D0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AC7C036" w14:textId="269449B8" w:rsidR="00E72B83" w:rsidRPr="003A61FA" w:rsidRDefault="00FC0D0D" w:rsidP="00FC0D0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Bore hole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25B234" w14:textId="09F58F3F" w:rsidR="00E72B83" w:rsidRPr="003A61FA" w:rsidRDefault="001B545E" w:rsidP="001B545E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SN 15737 43881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D3265E2" w14:textId="1B3F6E48" w:rsidR="00E72B83" w:rsidRPr="003A61FA" w:rsidRDefault="00FC0D0D" w:rsidP="00FC0D0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35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F53E9A2" w14:textId="23BCE052" w:rsidR="00E72B83" w:rsidRDefault="00FC0D0D" w:rsidP="00FC0D0D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32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47FFB699" w:rsidR="002A4C6F" w:rsidRDefault="002A4C6F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77777777" w:rsidR="00783581" w:rsidRPr="004620FE" w:rsidRDefault="0074568C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77777777" w:rsidR="00783581" w:rsidRPr="004620FE" w:rsidRDefault="0074568C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C98D3" w14:textId="7E46B35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71FBEF3" w14:textId="0C3936D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35C357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38E8057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46018864" w:rsidR="00783581" w:rsidRPr="004620FE" w:rsidRDefault="0074568C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0E180D05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40E328B" w14:textId="0B7B16A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45EE7CC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3A42B2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45E685F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4D6C7CC" w14:textId="4A8FC7E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EBBBB4C" w14:textId="69B8E8D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30D1272" w14:textId="075C22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0B91C70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2F356E8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841B5B" w14:textId="143D42E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5A6F" w14:textId="1A43694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0C2F3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5B2F251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2368E4C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96BAB64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3841F5D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1AADBFF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C69AD4" w14:textId="321CE29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82EA503" w14:textId="55F8136B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7D3072" w14:textId="757862C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6E43252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2B87816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82FCD4" w14:textId="7896C31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2A1174" w14:textId="24252A2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EC7112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AAE136B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2A12D90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28AC8EB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73EC375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F89D161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5324284" w14:textId="06A0DCF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42E9859" w14:textId="1EBD3F2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1C8DE2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1056E86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3474461B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0534EA7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3853E3D" w14:textId="6E0D330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B1A7F8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F85930E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E0E2755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0EF970B5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16D1139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4FF0128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B1EB47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E9BEF4B" w14:textId="2A1C945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F37C453" w14:textId="60B4BA0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97360D8" w14:textId="09A332F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4CF30CB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0803E21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6C6C7C3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BA81A87" w14:textId="2A9CB77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E768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D63D2A1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426602F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449331E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3458A08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85B953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423B025" w14:textId="364177B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29532E" w14:textId="3B452D7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4690073" w14:textId="4756187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B43159E" w14:textId="6254018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7A12012" w14:textId="3F12EF1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B582BEF" w14:textId="3716506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09A17AF" w14:textId="7B33011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8B86B1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3461CB7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56654A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54F9722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5DF37DD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8F889BB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1C8B46F" w14:textId="5875D4E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BBED693" w14:textId="289434E4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33A8D7C" w14:textId="017B0FE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8529DD9" w14:textId="4392F960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47E5277" w14:textId="71A7802B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2E87C1" w14:textId="51C185EB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DFDD" w14:textId="697A3282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AF893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1131BC3C" w:rsidR="00783581" w:rsidRPr="004620FE" w:rsidRDefault="0074568C" w:rsidP="0099715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97157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268" w:type="dxa"/>
          </w:tcPr>
          <w:p w14:paraId="391D0ED0" w14:textId="49AC6CB5" w:rsidR="00783581" w:rsidRPr="004620FE" w:rsidRDefault="0074568C" w:rsidP="0099715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97157">
                  <w:rPr>
                    <w:rStyle w:val="Responseboxtext"/>
                    <w:rFonts w:cs="Arial"/>
                    <w:sz w:val="18"/>
                    <w:szCs w:val="18"/>
                  </w:rPr>
                  <w:t>Dairy Farm</w:t>
                </w:r>
              </w:sdtContent>
            </w:sdt>
          </w:p>
        </w:tc>
        <w:tc>
          <w:tcPr>
            <w:tcW w:w="2256" w:type="dxa"/>
          </w:tcPr>
          <w:p w14:paraId="2ACE091F" w14:textId="12CC349D" w:rsidR="00783581" w:rsidRPr="004620FE" w:rsidRDefault="0074568C" w:rsidP="0099715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9715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2A5A8D3E" w:rsidR="00783581" w:rsidRPr="004620FE" w:rsidRDefault="0074568C" w:rsidP="00F73F2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>12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6E8C0CF3" w:rsidR="00783581" w:rsidRPr="004620FE" w:rsidRDefault="0074568C" w:rsidP="00F73F2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1DBE5F0" w14:textId="5A32233B" w:rsidR="00783581" w:rsidRPr="004620FE" w:rsidRDefault="0074568C" w:rsidP="00F73F2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3C10E3FB" w14:textId="2D0F4745" w:rsidR="00783581" w:rsidRPr="004620FE" w:rsidRDefault="0074568C" w:rsidP="00F73F22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>Water tank</w:t>
                </w:r>
              </w:sdtContent>
            </w:sdt>
          </w:p>
        </w:tc>
        <w:tc>
          <w:tcPr>
            <w:tcW w:w="1911" w:type="dxa"/>
          </w:tcPr>
          <w:p w14:paraId="6F06EC12" w14:textId="4609BC3B" w:rsidR="00783581" w:rsidRPr="004620FE" w:rsidRDefault="0074568C" w:rsidP="00F73F22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No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5090AC86" w:rsidR="00783581" w:rsidRPr="004620FE" w:rsidRDefault="0074568C" w:rsidP="0099715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97157">
                  <w:rPr>
                    <w:rStyle w:val="Responseboxtext"/>
                    <w:rFonts w:cs="Arial"/>
                    <w:sz w:val="18"/>
                    <w:szCs w:val="18"/>
                  </w:rPr>
                  <w:t>B</w:t>
                </w:r>
              </w:sdtContent>
            </w:sdt>
          </w:p>
        </w:tc>
        <w:tc>
          <w:tcPr>
            <w:tcW w:w="2268" w:type="dxa"/>
          </w:tcPr>
          <w:p w14:paraId="362E0BE0" w14:textId="2F080DBE" w:rsidR="00783581" w:rsidRPr="004620FE" w:rsidRDefault="0074568C" w:rsidP="0099715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97157">
                  <w:rPr>
                    <w:rStyle w:val="Responseboxtext"/>
                    <w:rFonts w:cs="Arial"/>
                    <w:sz w:val="18"/>
                    <w:szCs w:val="18"/>
                  </w:rPr>
                  <w:t>Dairy Farm</w:t>
                </w:r>
              </w:sdtContent>
            </w:sdt>
          </w:p>
        </w:tc>
        <w:tc>
          <w:tcPr>
            <w:tcW w:w="2256" w:type="dxa"/>
          </w:tcPr>
          <w:p w14:paraId="1F8A56E3" w14:textId="538A98B0" w:rsidR="00783581" w:rsidRPr="004620FE" w:rsidRDefault="0074568C" w:rsidP="0099715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97157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020DDE64" w:rsidR="00783581" w:rsidRPr="004620FE" w:rsidRDefault="0074568C" w:rsidP="00F73F2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>8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4A81AD20" w:rsidR="00783581" w:rsidRPr="004620FE" w:rsidRDefault="0074568C" w:rsidP="00F73F2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ADA43B4" w14:textId="11FF0749" w:rsidR="00783581" w:rsidRPr="004620FE" w:rsidRDefault="0074568C" w:rsidP="00F73F2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263F6E7" w14:textId="66DF0263" w:rsidR="00783581" w:rsidRPr="004620FE" w:rsidRDefault="0074568C" w:rsidP="00F73F22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>Water tank</w:t>
                </w:r>
              </w:sdtContent>
            </w:sdt>
          </w:p>
        </w:tc>
        <w:tc>
          <w:tcPr>
            <w:tcW w:w="1911" w:type="dxa"/>
          </w:tcPr>
          <w:p w14:paraId="0003E3B3" w14:textId="6355B51D" w:rsidR="00783581" w:rsidRPr="004620FE" w:rsidRDefault="0074568C" w:rsidP="00F73F22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73F22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No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74568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74568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9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20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lastRenderedPageBreak/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EE341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proofErr w:type="gramStart"/>
            <w:r>
              <w:rPr>
                <w:rFonts w:eastAsia="Calibri"/>
                <w:lang w:eastAsia="en-GB"/>
              </w:rPr>
              <w:t>across</w:t>
            </w:r>
            <w:proofErr w:type="gramEnd"/>
            <w:r>
              <w:rPr>
                <w:rFonts w:eastAsia="Calibri"/>
                <w:lang w:eastAsia="en-GB"/>
              </w:rPr>
              <w:t xml:space="preserve">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proofErr w:type="gramStart"/>
            <w:r>
              <w:rPr>
                <w:rFonts w:eastAsia="Calibri"/>
                <w:lang w:eastAsia="en-GB"/>
              </w:rPr>
              <w:t>with</w:t>
            </w:r>
            <w:proofErr w:type="gramEnd"/>
            <w:r>
              <w:rPr>
                <w:rFonts w:eastAsia="Calibri"/>
                <w:lang w:eastAsia="en-GB"/>
              </w:rPr>
              <w:t xml:space="preserve">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proofErr w:type="gramStart"/>
            <w:r>
              <w:rPr>
                <w:rFonts w:eastAsia="Calibri"/>
                <w:lang w:eastAsia="en-GB"/>
              </w:rPr>
              <w:t>abstractions</w:t>
            </w:r>
            <w:proofErr w:type="gramEnd"/>
            <w:r>
              <w:rPr>
                <w:rFonts w:eastAsia="Calibri"/>
                <w:lang w:eastAsia="en-GB"/>
              </w:rPr>
              <w:t xml:space="preserve">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proofErr w:type="gramStart"/>
            <w:r>
              <w:rPr>
                <w:rFonts w:eastAsia="Calibri"/>
                <w:lang w:eastAsia="en-GB"/>
              </w:rPr>
              <w:t>with</w:t>
            </w:r>
            <w:proofErr w:type="gramEnd"/>
            <w:r>
              <w:rPr>
                <w:rFonts w:eastAsia="Calibri"/>
                <w:lang w:eastAsia="en-GB"/>
              </w:rPr>
              <w:t xml:space="preserve">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43202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46319D2" w:rsidR="00674B40" w:rsidRPr="00BA4455" w:rsidRDefault="00D02D7F" w:rsidP="0043202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43202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43202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43202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432022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43202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77777777" w:rsidR="00674B40" w:rsidRDefault="00674B40" w:rsidP="0043202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43202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2F45A7FB" w:rsidR="0030546C" w:rsidRDefault="00F73F22" w:rsidP="00F73F2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Bore hole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16368A98" w:rsidR="0030546C" w:rsidRDefault="00F73F22" w:rsidP="00F73F2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 mains water available on farm.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77777777" w:rsidR="00A042A2" w:rsidRPr="00A042A2" w:rsidRDefault="0074568C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042A2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342AC6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5997AB" w14:textId="31071F7F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1C3545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77777777" w:rsidR="00824D24" w:rsidRPr="00A042A2" w:rsidRDefault="0074568C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6D19D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74568C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74568C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3C56ACD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43202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6D7932BD" w:rsidR="00EA359E" w:rsidRPr="00BA4455" w:rsidRDefault="00D02D7F" w:rsidP="0043202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43202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43202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43202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432022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57329ED2" w:rsidR="00F8551B" w:rsidRPr="00676782" w:rsidRDefault="00D02D7F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49399371" w:rsidR="0040427D" w:rsidRPr="00676782" w:rsidRDefault="00D02D7F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0B020B4F" w:rsidR="00A714E8" w:rsidRPr="00676782" w:rsidRDefault="00D02D7F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432022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43202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43202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43202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8B3C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</w:t>
            </w:r>
            <w:proofErr w:type="gramStart"/>
            <w:r w:rsidR="008A390A">
              <w:t>,providing</w:t>
            </w:r>
            <w:proofErr w:type="gramEnd"/>
            <w:r w:rsidR="008A390A">
              <w:t xml:space="preserve">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43202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432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43202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43202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43202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A19511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432022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17202A64" w:rsidR="00A34A98" w:rsidRPr="00676782" w:rsidRDefault="00717830" w:rsidP="00432022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432022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432022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432022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432022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432022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43202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43202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43202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0D930D1F" w:rsidR="002E4616" w:rsidRDefault="00717830" w:rsidP="0071783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 long as possible to accommodate the dairy herd’s needs.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432022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73AEEF75" w:rsidR="00A34A98" w:rsidRPr="00676782" w:rsidRDefault="00D02D7F" w:rsidP="00432022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432022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432022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432022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432022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432022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43202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43202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43202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72DBAB91" w:rsidR="00717C73" w:rsidRDefault="00717830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7A659E8" w:rsidR="00717C73" w:rsidRDefault="001B545E" w:rsidP="001B545E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>Owen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2C0A9BAE" w:rsidR="00717C73" w:rsidRDefault="00717830" w:rsidP="0071783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Owen 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0586A411" w:rsidR="00717C73" w:rsidRDefault="00717830" w:rsidP="0071783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Jones 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0B1C2DCE" w:rsidR="009D604A" w:rsidRDefault="00717830" w:rsidP="0071783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Farmer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12-3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5F0FA439" w:rsidR="009D604A" w:rsidRDefault="00717830" w:rsidP="0071783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30/12/2019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F1260" w14:textId="77777777" w:rsidR="0074568C" w:rsidRDefault="0074568C" w:rsidP="001F125D">
      <w:r>
        <w:separator/>
      </w:r>
    </w:p>
  </w:endnote>
  <w:endnote w:type="continuationSeparator" w:id="0">
    <w:p w14:paraId="4F5CF746" w14:textId="77777777" w:rsidR="0074568C" w:rsidRDefault="0074568C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DB0C7" w14:textId="77777777" w:rsidR="00F07C5E" w:rsidRPr="00623D4A" w:rsidRDefault="00F07C5E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F07C5E" w:rsidRPr="00D4360E" w:rsidRDefault="00F07C5E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77777777" w:rsidR="00F07C5E" w:rsidRPr="00D4360E" w:rsidRDefault="00F07C5E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0BC51" w14:textId="33BD511F" w:rsidR="00F07C5E" w:rsidRPr="003013A4" w:rsidRDefault="00F07C5E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F033F"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F033F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C1D96E" w14:textId="71A44272" w:rsidR="00F07C5E" w:rsidRPr="00A34A98" w:rsidRDefault="00F07C5E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F033F">
      <w:rPr>
        <w:b/>
        <w:bCs/>
        <w:noProof/>
        <w:sz w:val="16"/>
        <w:szCs w:val="16"/>
      </w:rPr>
      <w:t>11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F033F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CDF1C8" w14:textId="77777777" w:rsidR="0074568C" w:rsidRDefault="0074568C" w:rsidP="001F125D">
      <w:r>
        <w:separator/>
      </w:r>
    </w:p>
  </w:footnote>
  <w:footnote w:type="continuationSeparator" w:id="0">
    <w:p w14:paraId="456CACE8" w14:textId="77777777" w:rsidR="0074568C" w:rsidRDefault="0074568C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F07C5E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F07C5E" w:rsidRDefault="00F07C5E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F07C5E" w:rsidRPr="003536A6" w:rsidRDefault="00F07C5E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F07C5E" w:rsidRDefault="00F07C5E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34E6A" w14:textId="77777777" w:rsidR="00F07C5E" w:rsidRDefault="00F07C5E" w:rsidP="007624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9C5FF" w14:textId="77777777" w:rsidR="00F07C5E" w:rsidRDefault="00F07C5E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0A56C" w14:textId="77777777" w:rsidR="00F07C5E" w:rsidRDefault="00F07C5E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545E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022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0B2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033F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830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568C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D6314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0FB6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97157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12E5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D7D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2D7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07C5E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3E06"/>
    <w:rsid w:val="00F64F47"/>
    <w:rsid w:val="00F653B1"/>
    <w:rsid w:val="00F66792"/>
    <w:rsid w:val="00F70B5D"/>
    <w:rsid w:val="00F7170E"/>
    <w:rsid w:val="00F72A06"/>
    <w:rsid w:val="00F73F22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0D0D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2EE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753DE0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B6380"/>
    <w:rsid w:val="001F7F23"/>
    <w:rsid w:val="002106C1"/>
    <w:rsid w:val="002239F7"/>
    <w:rsid w:val="002C1620"/>
    <w:rsid w:val="00365CAB"/>
    <w:rsid w:val="00396612"/>
    <w:rsid w:val="004272B3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3DE0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335E5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58330F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58330F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Pantygrwndy Farm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Tygwyn, Ferwig, Cardigan, SA43 1PL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2020-01-23T00:00:00+00:00</Document_x0020_Date>
    <Facility_x0020_Address xmlns="859f7ad6-93f6-4205-b62b-a17f28acbbac">Pembrokeshire</Facility_x0020_Address>
    <Environment_x0020_Sub_x0020_Folder xmlns="859f7ad6-93f6-4205-b62b-a17f28acbbac">Licences applications</Environment_x0020_Sub_x0020_Folder>
    <Customer_x0020_Name xmlns="859f7ad6-93f6-4205-b62b-a17f28acbbac">Tygwyn Farm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0" ma:contentTypeDescription="Permitting &amp; Compliance Word Document" ma:contentTypeScope="" ma:versionID="6f997884969543eb06cf617a86e7f0c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88c0283bfe89f5c3d38a3667c876f3f1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1D54448B-D475-476B-9631-625CFC3C9084}"/>
</file>

<file path=customXml/itemProps4.xml><?xml version="1.0" encoding="utf-8"?>
<ds:datastoreItem xmlns:ds="http://schemas.openxmlformats.org/officeDocument/2006/customXml" ds:itemID="{FD7FDC7D-7A13-46DF-9E69-517BDC2D8A7E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4D08385-B690-4A70-9ABD-7284B7B9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78</TotalTime>
  <Pages>1</Pages>
  <Words>4720</Words>
  <Characters>26909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Lewis</dc:creator>
  <cp:lastModifiedBy>Elin</cp:lastModifiedBy>
  <cp:revision>8</cp:revision>
  <cp:lastPrinted>2017-10-24T10:15:00Z</cp:lastPrinted>
  <dcterms:created xsi:type="dcterms:W3CDTF">2019-12-23T21:30:00Z</dcterms:created>
  <dcterms:modified xsi:type="dcterms:W3CDTF">2019-12-31T15:02:00Z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f4633a84-f1ec-44bc-a294-34ff8382cc76</vt:lpwstr>
  </property>
  <property fmtid="{D5CDD505-2E9C-101B-9397-08002B2CF9AE}" pid="6" name="_dlc_DocId">
    <vt:lpwstr>REGU-425-41254</vt:lpwstr>
  </property>
  <property fmtid="{D5CDD505-2E9C-101B-9397-08002B2CF9AE}" pid="7" name="_dlc_DocIdUrl">
    <vt:lpwstr>https://cyfoethnaturiolcymru.sharepoint.com/teams/Regulatory/Permitting/_layouts/15/DocIdRedir.aspx?ID=REGU-425-41254, REGU-425-41254</vt:lpwstr>
  </property>
</Properties>
</file>