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5AED2E" w14:textId="77777777" w:rsidR="00AD1148" w:rsidRPr="00947AA6" w:rsidRDefault="00AD1148" w:rsidP="00947A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8"/>
          <w:szCs w:val="18"/>
        </w:rPr>
        <w:sectPr w:rsidR="00AD1148" w:rsidRPr="00947AA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7949E602" w14:textId="1D7D6F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Fill in this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form 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if you are applying for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a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transitional water resources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licence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to continue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>a previously exempt abstraction.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 </w:t>
      </w:r>
    </w:p>
    <w:p w14:paraId="79105588" w14:textId="77777777" w:rsidR="00AF76F9" w:rsidRPr="004356BC" w:rsidRDefault="00AF76F9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</w:p>
    <w:p w14:paraId="2309D4F0" w14:textId="57538DD0" w:rsidR="009F1A2A" w:rsidRPr="004356BC" w:rsidRDefault="00913B27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This form is available in both English and Welsh.</w:t>
      </w:r>
    </w:p>
    <w:p w14:paraId="4B3AB88E" w14:textId="0BDB44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</w:t>
      </w:r>
      <w:r w:rsidR="00D32210" w:rsidRPr="004356BC">
        <w:rPr>
          <w:rFonts w:eastAsia="Calibri" w:cs="Arial"/>
          <w:bCs/>
          <w:sz w:val="18"/>
          <w:szCs w:val="18"/>
          <w:lang w:eastAsia="en-GB"/>
        </w:rPr>
        <w:t xml:space="preserve"> before submitting your application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. </w:t>
      </w:r>
    </w:p>
    <w:p w14:paraId="26C6F05C" w14:textId="77777777" w:rsidR="009F1A2A" w:rsidRPr="004356BC" w:rsidRDefault="009F1A2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177A739" w14:textId="042F6251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Please 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ensure you use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G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uidance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N</w:t>
      </w:r>
      <w:r w:rsidRPr="004356BC">
        <w:rPr>
          <w:rFonts w:eastAsia="Calibri" w:cs="Arial"/>
          <w:bCs/>
          <w:sz w:val="18"/>
          <w:szCs w:val="18"/>
          <w:lang w:eastAsia="en-GB"/>
        </w:rPr>
        <w:t>ote</w:t>
      </w:r>
      <w:r w:rsidR="005229D9" w:rsidRPr="004356BC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="00AB3120" w:rsidRPr="004356BC">
        <w:rPr>
          <w:rFonts w:eastAsia="Calibri" w:cs="Arial"/>
          <w:bCs/>
          <w:sz w:val="18"/>
          <w:szCs w:val="18"/>
          <w:lang w:eastAsia="en-GB"/>
        </w:rPr>
        <w:t>WRH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 to help you</w:t>
      </w:r>
      <w:r w:rsidRPr="004356BC">
        <w:rPr>
          <w:rFonts w:eastAsia="Calibri" w:cs="Arial"/>
          <w:bCs/>
          <w:sz w:val="18"/>
          <w:szCs w:val="18"/>
          <w:lang w:eastAsia="en-GB"/>
        </w:rPr>
        <w:t>.</w:t>
      </w:r>
    </w:p>
    <w:p w14:paraId="6F9EC25E" w14:textId="77777777" w:rsidR="003D02F4" w:rsidRPr="004356BC" w:rsidRDefault="003D02F4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38FFCBEB" w14:textId="3B1A00D5" w:rsidR="00BD259E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All relevant guidance documents can be found on our website. </w:t>
      </w:r>
    </w:p>
    <w:p w14:paraId="483ECFAF" w14:textId="77777777" w:rsidR="001519BF" w:rsidRPr="004356BC" w:rsidRDefault="001519BF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</w:p>
    <w:p w14:paraId="43BA1628" w14:textId="66204F0E" w:rsidR="00864C22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  <w:r w:rsidRPr="004356BC">
        <w:rPr>
          <w:rFonts w:eastAsia="Calibri" w:cs="Arial"/>
          <w:b/>
          <w:sz w:val="18"/>
          <w:szCs w:val="18"/>
          <w:lang w:eastAsia="en-GB"/>
        </w:rPr>
        <w:t>Contents</w:t>
      </w:r>
    </w:p>
    <w:p w14:paraId="513B0009" w14:textId="1D08B388" w:rsidR="00EA18FA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 </w:t>
      </w:r>
      <w:hyperlink w:anchor="section1" w:history="1">
        <w:r w:rsidR="00F83785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</w:t>
        </w:r>
        <w:r w:rsidR="00E066BF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pplication type</w:t>
        </w:r>
        <w:r w:rsidR="00626C24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and fee</w:t>
        </w:r>
      </w:hyperlink>
    </w:p>
    <w:p w14:paraId="3E0F6714" w14:textId="7FEA0DDE" w:rsidR="00DB01AD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2 </w:t>
      </w:r>
      <w:hyperlink w:anchor="section2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Applicant and agent details</w:t>
        </w:r>
      </w:hyperlink>
    </w:p>
    <w:p w14:paraId="1E413FF7" w14:textId="17A8B408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3 </w:t>
      </w:r>
      <w:hyperlink w:anchor="section3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Site name</w:t>
        </w:r>
      </w:hyperlink>
    </w:p>
    <w:p w14:paraId="20528AA7" w14:textId="6A1AB93D" w:rsidR="00E42B09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4 </w:t>
      </w:r>
      <w:hyperlink w:anchor="section4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Entitlement to apply</w:t>
        </w:r>
      </w:hyperlink>
    </w:p>
    <w:p w14:paraId="199DFC71" w14:textId="02C27635" w:rsidR="00342D45" w:rsidRPr="004356BC" w:rsidRDefault="007679A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5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5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Existing licence number(s)</w:t>
        </w:r>
      </w:hyperlink>
    </w:p>
    <w:p w14:paraId="5CEA315F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6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6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Cross border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applications</w:t>
        </w:r>
      </w:hyperlink>
    </w:p>
    <w:p w14:paraId="1F74FDCE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7</w:t>
      </w:r>
      <w:r w:rsidR="0001323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7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details</w:t>
        </w:r>
      </w:hyperlink>
    </w:p>
    <w:p w14:paraId="663977B7" w14:textId="77777777" w:rsidR="00013237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8 </w:t>
      </w:r>
      <w:hyperlink w:anchor="section8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history and evidence</w:t>
        </w:r>
      </w:hyperlink>
    </w:p>
    <w:p w14:paraId="45B283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9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9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Discharge details</w:t>
        </w:r>
      </w:hyperlink>
    </w:p>
    <w:p w14:paraId="6C7C93E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10 </w:t>
      </w:r>
      <w:hyperlink w:anchor="section10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Eel considerations</w:t>
        </w:r>
      </w:hyperlink>
    </w:p>
    <w:p w14:paraId="02441A6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11 </w:t>
      </w:r>
      <w:hyperlink w:anchor="section11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Trickle irrigation</w:t>
        </w:r>
      </w:hyperlink>
    </w:p>
    <w:p w14:paraId="09B6C94D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12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2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Planned abstractions</w:t>
        </w:r>
      </w:hyperlink>
    </w:p>
    <w:p w14:paraId="4455528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13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3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O</w:t>
        </w:r>
        <w:r w:rsidR="000E4418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</w:t>
        </w:r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her abstractions</w:t>
        </w:r>
      </w:hyperlink>
    </w:p>
    <w:p w14:paraId="184D22A4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14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4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Planning </w:t>
        </w:r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permissions</w:t>
        </w:r>
      </w:hyperlink>
    </w:p>
    <w:p w14:paraId="6236AA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15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5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Environmental Impact Assessment</w:t>
        </w:r>
      </w:hyperlink>
    </w:p>
    <w:p w14:paraId="6648D6A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16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6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Licence duration</w:t>
        </w:r>
      </w:hyperlink>
    </w:p>
    <w:p w14:paraId="08F24F22" w14:textId="5FF6CCE4" w:rsidR="00A34A98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</w:t>
      </w:r>
      <w:r w:rsidR="005A7DE7" w:rsidRPr="004356BC">
        <w:rPr>
          <w:rFonts w:eastAsia="Calibri" w:cs="Arial"/>
          <w:sz w:val="18"/>
          <w:szCs w:val="18"/>
          <w:lang w:eastAsia="en-GB"/>
        </w:rPr>
        <w:t>7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8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Application checklist</w:t>
        </w:r>
      </w:hyperlink>
    </w:p>
    <w:p w14:paraId="12C7701D" w14:textId="1D434703" w:rsidR="00864C22" w:rsidRPr="00947AA6" w:rsidRDefault="00864C22" w:rsidP="00DB3F66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  <w:sectPr w:rsidR="00864C22" w:rsidRPr="00947AA6" w:rsidSect="003D02F4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57"/>
          <w:titlePg/>
          <w:docGrid w:linePitch="360"/>
        </w:sectPr>
      </w:pPr>
    </w:p>
    <w:p w14:paraId="75BC81AB" w14:textId="77777777" w:rsidR="004356BC" w:rsidRDefault="004356BC" w:rsidP="003D6F24">
      <w:pPr>
        <w:pStyle w:val="Sectionheading"/>
        <w:sectPr w:rsidR="004356BC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3" w:type="pct"/>
        <w:tblLook w:val="04A0" w:firstRow="1" w:lastRow="0" w:firstColumn="1" w:lastColumn="0" w:noHBand="0" w:noVBand="1"/>
      </w:tblPr>
      <w:tblGrid>
        <w:gridCol w:w="848"/>
        <w:gridCol w:w="319"/>
        <w:gridCol w:w="142"/>
        <w:gridCol w:w="125"/>
        <w:gridCol w:w="152"/>
        <w:gridCol w:w="119"/>
        <w:gridCol w:w="27"/>
        <w:gridCol w:w="555"/>
        <w:gridCol w:w="556"/>
        <w:gridCol w:w="232"/>
        <w:gridCol w:w="97"/>
        <w:gridCol w:w="381"/>
        <w:gridCol w:w="288"/>
        <w:gridCol w:w="413"/>
        <w:gridCol w:w="163"/>
        <w:gridCol w:w="232"/>
        <w:gridCol w:w="286"/>
        <w:gridCol w:w="56"/>
        <w:gridCol w:w="700"/>
        <w:gridCol w:w="1255"/>
        <w:gridCol w:w="1175"/>
        <w:gridCol w:w="150"/>
        <w:gridCol w:w="90"/>
        <w:gridCol w:w="257"/>
        <w:gridCol w:w="646"/>
        <w:gridCol w:w="449"/>
        <w:gridCol w:w="16"/>
      </w:tblGrid>
      <w:tr w:rsidR="003D6F24" w:rsidRPr="007C08F6" w14:paraId="0A0E5B8C" w14:textId="77777777" w:rsidTr="003E7E61">
        <w:tc>
          <w:tcPr>
            <w:tcW w:w="5000" w:type="pct"/>
            <w:gridSpan w:val="27"/>
            <w:shd w:val="clear" w:color="auto" w:fill="auto"/>
          </w:tcPr>
          <w:p w14:paraId="3D33DF68" w14:textId="47D4D7FE" w:rsidR="003D6F24" w:rsidRPr="00E42B09" w:rsidRDefault="003D6F24" w:rsidP="003D6F24">
            <w:pPr>
              <w:pStyle w:val="Sectionheading"/>
            </w:pPr>
            <w:r>
              <w:t>1. Application type and fee</w:t>
            </w:r>
          </w:p>
        </w:tc>
      </w:tr>
      <w:tr w:rsidR="003D6F24" w:rsidRPr="007C08F6" w14:paraId="58B58863" w14:textId="77777777" w:rsidTr="003E7E61">
        <w:tc>
          <w:tcPr>
            <w:tcW w:w="5000" w:type="pct"/>
            <w:gridSpan w:val="27"/>
            <w:shd w:val="clear" w:color="auto" w:fill="auto"/>
          </w:tcPr>
          <w:p w14:paraId="63DAB744" w14:textId="77777777" w:rsidR="003D6F24" w:rsidRPr="00E42B09" w:rsidRDefault="003D6F24" w:rsidP="00642678">
            <w:pPr>
              <w:pStyle w:val="SubQuestion"/>
            </w:pPr>
            <w:r>
              <w:t>1.1 Please select your application type from the list below.</w:t>
            </w:r>
          </w:p>
        </w:tc>
      </w:tr>
      <w:tr w:rsidR="00050C06" w:rsidRPr="007C08F6" w14:paraId="74F25704" w14:textId="77777777" w:rsidTr="0057431F">
        <w:tc>
          <w:tcPr>
            <w:tcW w:w="4761" w:type="pct"/>
            <w:gridSpan w:val="25"/>
            <w:shd w:val="clear" w:color="auto" w:fill="auto"/>
          </w:tcPr>
          <w:p w14:paraId="473E3241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 transitional water resources full abstraction licence for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248013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381ABDDB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778542FA" w14:textId="77777777" w:rsidTr="0057431F">
        <w:tc>
          <w:tcPr>
            <w:tcW w:w="4761" w:type="pct"/>
            <w:gridSpan w:val="25"/>
            <w:shd w:val="clear" w:color="auto" w:fill="auto"/>
          </w:tcPr>
          <w:p w14:paraId="40241BC7" w14:textId="77777777" w:rsidR="0004403A" w:rsidRPr="007C08F6" w:rsidRDefault="0004403A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</w:t>
            </w:r>
            <w:r w:rsidR="00626C2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="00CA2315">
              <w:rPr>
                <w:rFonts w:cs="Arial"/>
                <w:color w:val="000000"/>
                <w:sz w:val="20"/>
                <w:szCs w:val="20"/>
              </w:rPr>
              <w:t xml:space="preserve">transitional water resources transfer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licence for a previously exempt abstraction 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444A755D" w14:textId="63A6EE82" w:rsidR="0004403A" w:rsidRPr="007C08F6" w:rsidRDefault="00350880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050C06" w:rsidRPr="007C08F6" w14:paraId="7F8CBC0A" w14:textId="77777777" w:rsidTr="0057431F">
        <w:trPr>
          <w:trHeight w:val="509"/>
        </w:trPr>
        <w:tc>
          <w:tcPr>
            <w:tcW w:w="4761" w:type="pct"/>
            <w:gridSpan w:val="25"/>
            <w:shd w:val="clear" w:color="auto" w:fill="auto"/>
          </w:tcPr>
          <w:p w14:paraId="4E677AFD" w14:textId="2808CF7C" w:rsidR="002E2175" w:rsidRPr="007C08F6" w:rsidRDefault="00A53083" w:rsidP="002E217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A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variation to an existing full </w:t>
            </w:r>
            <w:r w:rsidR="005B7198">
              <w:rPr>
                <w:rFonts w:cs="Arial"/>
                <w:color w:val="000000"/>
                <w:sz w:val="20"/>
                <w:szCs w:val="20"/>
              </w:rPr>
              <w:t xml:space="preserve">abstraction </w:t>
            </w:r>
            <w:r>
              <w:rPr>
                <w:rFonts w:cs="Arial"/>
                <w:color w:val="000000"/>
                <w:sz w:val="20"/>
                <w:szCs w:val="20"/>
              </w:rPr>
              <w:t>licence to add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454529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72E613A6" w14:textId="77777777" w:rsidR="00A53083" w:rsidRDefault="00A53083" w:rsidP="0004403A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3BE475C5" w14:textId="77777777" w:rsidTr="0057431F">
        <w:tc>
          <w:tcPr>
            <w:tcW w:w="4761" w:type="pct"/>
            <w:gridSpan w:val="25"/>
            <w:shd w:val="clear" w:color="auto" w:fill="auto"/>
          </w:tcPr>
          <w:p w14:paraId="5516CBD6" w14:textId="140D9646" w:rsidR="00C7275D" w:rsidRPr="007C08F6" w:rsidRDefault="005B7198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A variation to 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 xml:space="preserve">an existing transfer licence to add a previously exempt </w:t>
            </w:r>
            <w:r w:rsidR="002E2175">
              <w:rPr>
                <w:rFonts w:cs="Arial"/>
                <w:color w:val="000000"/>
                <w:sz w:val="20"/>
                <w:szCs w:val="20"/>
              </w:rPr>
              <w:t>a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>bstraction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6696A27D" w14:textId="77777777" w:rsidR="0004403A" w:rsidRPr="007C08F6" w:rsidRDefault="005C56E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3D6F24" w:rsidRPr="007C08F6" w14:paraId="3D00229D" w14:textId="77777777" w:rsidTr="003E7E61">
        <w:tc>
          <w:tcPr>
            <w:tcW w:w="5000" w:type="pct"/>
            <w:gridSpan w:val="27"/>
            <w:shd w:val="clear" w:color="auto" w:fill="auto"/>
          </w:tcPr>
          <w:p w14:paraId="4686D0AC" w14:textId="77777777" w:rsidR="003D6F24" w:rsidRPr="00E42B09" w:rsidRDefault="003D6F24" w:rsidP="003D6F24">
            <w:pPr>
              <w:pStyle w:val="SubQuestion"/>
            </w:pPr>
            <w:r w:rsidRPr="00C31CF1">
              <w:t>1.2 Please indicate the amount and how you wish to pay your application</w:t>
            </w:r>
          </w:p>
        </w:tc>
      </w:tr>
      <w:tr w:rsidR="000E7FE0" w14:paraId="3FD332EF" w14:textId="77777777" w:rsidTr="004356BC">
        <w:tc>
          <w:tcPr>
            <w:tcW w:w="1175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93CA97E" w14:textId="77777777" w:rsidR="003013A4" w:rsidRDefault="003013A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Amount paid</w:t>
            </w:r>
          </w:p>
        </w:tc>
        <w:sdt>
          <w:sdtPr>
            <w:rPr>
              <w:rStyle w:val="Responseboxtext"/>
              <w:rFonts w:eastAsia="Calibri"/>
            </w:rPr>
            <w:id w:val="-520398889"/>
            <w:placeholder>
              <w:docPart w:val="5FE79C7C3FD2475CAF0575E39EE7815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1390" w:type="pct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3F130D" w14:textId="7D1585A9" w:rsidR="003013A4" w:rsidRDefault="00487536" w:rsidP="0064267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£1</w:t>
                </w:r>
                <w:r w:rsidR="00922A18">
                  <w:rPr>
                    <w:rStyle w:val="Responseboxtext"/>
                    <w:rFonts w:eastAsia="Calibri"/>
                  </w:rPr>
                  <w:t>,500</w:t>
                </w:r>
                <w:r>
                  <w:rPr>
                    <w:rStyle w:val="Responseboxtext"/>
                    <w:rFonts w:eastAsia="Calibri"/>
                  </w:rPr>
                  <w:t>.</w:t>
                </w:r>
                <w:r w:rsidR="00922A18">
                  <w:rPr>
                    <w:rStyle w:val="Responseboxtext"/>
                    <w:rFonts w:eastAsia="Calibri"/>
                  </w:rPr>
                  <w:t>00</w:t>
                </w:r>
              </w:p>
            </w:tc>
          </w:sdtContent>
        </w:sdt>
        <w:tc>
          <w:tcPr>
            <w:tcW w:w="2435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AB01E" w14:textId="77777777" w:rsidR="003013A4" w:rsidRDefault="003013A4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3629244A" w14:textId="77777777" w:rsidTr="004356BC">
        <w:tc>
          <w:tcPr>
            <w:tcW w:w="1175" w:type="pct"/>
            <w:gridSpan w:val="8"/>
            <w:shd w:val="clear" w:color="auto" w:fill="auto"/>
          </w:tcPr>
          <w:p w14:paraId="2455D1F8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Cheque</w:t>
            </w:r>
          </w:p>
        </w:tc>
        <w:sdt>
          <w:sdtPr>
            <w:rPr>
              <w:rFonts w:cs="Arial"/>
              <w:sz w:val="20"/>
              <w:szCs w:val="20"/>
            </w:rPr>
            <w:id w:val="91744909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0B64D417" w14:textId="6526F065" w:rsidR="003D6F24" w:rsidRPr="007C08F6" w:rsidRDefault="0032626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050C06" w:rsidRPr="007C08F6" w14:paraId="102945C2" w14:textId="77777777" w:rsidTr="004356BC">
        <w:tc>
          <w:tcPr>
            <w:tcW w:w="1175" w:type="pct"/>
            <w:gridSpan w:val="8"/>
            <w:shd w:val="clear" w:color="auto" w:fill="auto"/>
          </w:tcPr>
          <w:p w14:paraId="6361EB9E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Credit or debit card</w:t>
            </w:r>
          </w:p>
        </w:tc>
        <w:sdt>
          <w:sdtPr>
            <w:rPr>
              <w:rFonts w:cs="Arial"/>
              <w:sz w:val="20"/>
              <w:szCs w:val="20"/>
            </w:rPr>
            <w:id w:val="2144306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3E990A34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046C5E59" w14:textId="77777777" w:rsidTr="004356BC">
        <w:tc>
          <w:tcPr>
            <w:tcW w:w="1175" w:type="pct"/>
            <w:gridSpan w:val="8"/>
            <w:shd w:val="clear" w:color="auto" w:fill="auto"/>
          </w:tcPr>
          <w:p w14:paraId="1A65E74A" w14:textId="77777777" w:rsidR="003013A4" w:rsidRPr="007C08F6" w:rsidRDefault="003013A4" w:rsidP="00642678">
            <w:pPr>
              <w:pStyle w:val="Questiontext"/>
            </w:pPr>
            <w:r>
              <w:t>BACS transfer</w:t>
            </w:r>
          </w:p>
        </w:tc>
        <w:tc>
          <w:tcPr>
            <w:tcW w:w="455" w:type="pct"/>
            <w:gridSpan w:val="3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5757343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66C41E" w14:textId="59840BE6" w:rsidR="003013A4" w:rsidRPr="00E42B09" w:rsidRDefault="00326264" w:rsidP="00642678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4B7EA29E" w14:textId="77777777" w:rsidR="003013A4" w:rsidRPr="007C08F6" w:rsidRDefault="003013A4" w:rsidP="00642678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BACS reference number</w:t>
            </w:r>
          </w:p>
        </w:tc>
        <w:tc>
          <w:tcPr>
            <w:tcW w:w="2075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5A91" w14:textId="21F769C8" w:rsidR="003013A4" w:rsidRPr="007C08F6" w:rsidRDefault="003013A4" w:rsidP="00642678">
            <w:pPr>
              <w:spacing w:before="120" w:after="60"/>
              <w:rPr>
                <w:rFonts w:ascii="Segoe UI Symbol" w:eastAsia="MS Gothic" w:hAnsi="Segoe UI Symbol" w:cs="Segoe UI Symbol"/>
                <w:sz w:val="20"/>
                <w:szCs w:val="20"/>
              </w:rPr>
            </w:pPr>
            <w:r>
              <w:rPr>
                <w:rStyle w:val="Responseboxtext"/>
              </w:rPr>
              <w:t xml:space="preserve">PRC </w:t>
            </w:r>
            <w:sdt>
              <w:sdtPr>
                <w:rPr>
                  <w:rStyle w:val="Responseboxtext"/>
                  <w:rFonts w:eastAsia="Calibri"/>
                </w:rPr>
                <w:id w:val="815376850"/>
                <w:placeholder>
                  <w:docPart w:val="C93A4605353D401EA7AF37E2C3F461FB"/>
                </w:placeholder>
                <w:showingPlcHdr/>
              </w:sdtPr>
              <w:sdtEndPr>
                <w:rPr>
                  <w:rStyle w:val="Responseboxtext"/>
                </w:rPr>
              </w:sdtEndPr>
              <w:sdtContent>
                <w:r w:rsidR="00390EB9">
                  <w:rPr>
                    <w:rStyle w:val="Responseboxtext"/>
                  </w:rPr>
                  <w:t xml:space="preserve">                               </w:t>
                </w:r>
              </w:sdtContent>
            </w:sdt>
          </w:p>
        </w:tc>
      </w:tr>
      <w:tr w:rsidR="00E42B09" w:rsidRPr="007C08F6" w14:paraId="6ADAE7BE" w14:textId="77777777" w:rsidTr="003E7E61">
        <w:tc>
          <w:tcPr>
            <w:tcW w:w="5000" w:type="pct"/>
            <w:gridSpan w:val="27"/>
            <w:shd w:val="clear" w:color="auto" w:fill="auto"/>
          </w:tcPr>
          <w:p w14:paraId="4C6C1E80" w14:textId="77777777" w:rsidR="00E42B09" w:rsidRPr="00E42B09" w:rsidRDefault="00E42B09" w:rsidP="00E42B09">
            <w:pPr>
              <w:pStyle w:val="Sectionheading"/>
            </w:pPr>
            <w:r>
              <w:t xml:space="preserve">2 </w:t>
            </w:r>
            <w:r w:rsidRPr="00897D05">
              <w:t xml:space="preserve">Applicant </w:t>
            </w:r>
            <w:r>
              <w:t xml:space="preserve">and agent </w:t>
            </w:r>
            <w:r w:rsidRPr="00897D05">
              <w:t>details</w:t>
            </w:r>
          </w:p>
        </w:tc>
      </w:tr>
      <w:tr w:rsidR="00E42B09" w:rsidRPr="007C08F6" w14:paraId="7B6483F3" w14:textId="77777777" w:rsidTr="003E7E61">
        <w:tc>
          <w:tcPr>
            <w:tcW w:w="5000" w:type="pct"/>
            <w:gridSpan w:val="27"/>
            <w:shd w:val="clear" w:color="auto" w:fill="auto"/>
          </w:tcPr>
          <w:p w14:paraId="6AF95CA8" w14:textId="77777777" w:rsidR="00E42B09" w:rsidRPr="00E42B09" w:rsidRDefault="0074320F" w:rsidP="00E42B09">
            <w:pPr>
              <w:pStyle w:val="Questiontext"/>
            </w:pPr>
            <w:r>
              <w:t xml:space="preserve">This is the individual or </w:t>
            </w:r>
            <w:r w:rsidR="00E42B09" w:rsidRPr="009532B7">
              <w:t xml:space="preserve">organisation any resulting licence will be issued to, and must be a legal entity. If you are an agent acting on behalf of an applicant, provide their details here and yours in </w:t>
            </w:r>
            <w:r w:rsidR="00E42B09">
              <w:t>section 2.2</w:t>
            </w:r>
            <w:r w:rsidR="00E42B09" w:rsidRPr="009532B7">
              <w:t xml:space="preserve">. </w:t>
            </w:r>
          </w:p>
        </w:tc>
      </w:tr>
      <w:tr w:rsidR="00E42B09" w:rsidRPr="007C08F6" w14:paraId="269B8FFB" w14:textId="77777777" w:rsidTr="003E7E61">
        <w:tc>
          <w:tcPr>
            <w:tcW w:w="5000" w:type="pct"/>
            <w:gridSpan w:val="27"/>
            <w:shd w:val="clear" w:color="auto" w:fill="auto"/>
          </w:tcPr>
          <w:p w14:paraId="5A270945" w14:textId="77777777" w:rsidR="00E42B09" w:rsidRPr="00E42B09" w:rsidRDefault="00E42B09" w:rsidP="00E42B09">
            <w:pPr>
              <w:pStyle w:val="SubQuestion"/>
              <w:rPr>
                <w:bCs/>
                <w:color w:val="3C3C41"/>
              </w:rPr>
            </w:pPr>
            <w:r w:rsidRPr="009532B7">
              <w:t xml:space="preserve">2.1 Applicant </w:t>
            </w:r>
            <w:r>
              <w:t>details</w:t>
            </w:r>
          </w:p>
        </w:tc>
      </w:tr>
      <w:tr w:rsidR="00A35C71" w:rsidRPr="007C08F6" w14:paraId="3C91703A" w14:textId="77777777" w:rsidTr="004356BC">
        <w:tc>
          <w:tcPr>
            <w:tcW w:w="1175" w:type="pct"/>
            <w:gridSpan w:val="8"/>
            <w:shd w:val="clear" w:color="auto" w:fill="auto"/>
          </w:tcPr>
          <w:p w14:paraId="38EF69F3" w14:textId="77777777" w:rsidR="00653835" w:rsidRPr="007C08F6" w:rsidRDefault="00653835" w:rsidP="00653835">
            <w:pPr>
              <w:pStyle w:val="Questiontext"/>
            </w:pPr>
            <w:r>
              <w:t>Individual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737199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C059FB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48CFB2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Public body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3955937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54AD84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66DEDD21" w14:textId="77777777" w:rsidTr="004356BC">
        <w:tc>
          <w:tcPr>
            <w:tcW w:w="1175" w:type="pct"/>
            <w:gridSpan w:val="8"/>
            <w:shd w:val="clear" w:color="auto" w:fill="auto"/>
          </w:tcPr>
          <w:p w14:paraId="328B41A7" w14:textId="77777777" w:rsidR="00653835" w:rsidRPr="007C08F6" w:rsidRDefault="00653835" w:rsidP="00653835">
            <w:pPr>
              <w:pStyle w:val="Questiontext"/>
            </w:pPr>
            <w:r>
              <w:t>Registered company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20048487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6282AE" w14:textId="008564D8" w:rsidR="00653835" w:rsidRPr="007C08F6" w:rsidRDefault="00E76662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3C0CF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 w:rsidRPr="009532B7">
              <w:rPr>
                <w:color w:val="000000"/>
              </w:rPr>
              <w:t>Organisation</w:t>
            </w:r>
            <w:r>
              <w:rPr>
                <w:color w:val="000000"/>
              </w:rPr>
              <w:t xml:space="preserve"> or </w:t>
            </w:r>
            <w:r w:rsidRPr="009532B7">
              <w:rPr>
                <w:color w:val="000000"/>
              </w:rPr>
              <w:t>group of individuals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810905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CA9C67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3A1D533C" w14:textId="77777777" w:rsidTr="004356BC">
        <w:tc>
          <w:tcPr>
            <w:tcW w:w="1175" w:type="pct"/>
            <w:gridSpan w:val="8"/>
            <w:shd w:val="clear" w:color="auto" w:fill="auto"/>
          </w:tcPr>
          <w:p w14:paraId="0ED6204B" w14:textId="77777777" w:rsidR="00653835" w:rsidRPr="007C08F6" w:rsidRDefault="00653835" w:rsidP="00653835">
            <w:pPr>
              <w:pStyle w:val="Questiontext"/>
            </w:pPr>
            <w:r>
              <w:t>Other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8157142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A1A6E7" w14:textId="77777777" w:rsidR="00653835" w:rsidRPr="00E42B09" w:rsidRDefault="00653835" w:rsidP="00653835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1F8CB49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If ‘Other’, please specify</w:t>
            </w:r>
          </w:p>
        </w:tc>
        <w:sdt>
          <w:sdtPr>
            <w:rPr>
              <w:rStyle w:val="Responseboxtext"/>
              <w:rFonts w:eastAsia="Calibri"/>
            </w:rPr>
            <w:id w:val="2120326861"/>
            <w:placeholder>
              <w:docPart w:val="5B3F755AE59A401EBD837915C56607F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1430" w:type="pct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F932C3" w14:textId="4519B1FE" w:rsidR="00653835" w:rsidRPr="007C08F6" w:rsidRDefault="00E72B83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</w:t>
                </w:r>
              </w:p>
            </w:tc>
          </w:sdtContent>
        </w:sdt>
      </w:tr>
      <w:tr w:rsidR="007B550C" w:rsidRPr="002161F5" w14:paraId="5D7A14D2" w14:textId="77777777" w:rsidTr="004356BC">
        <w:trPr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120EE9F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671" w:type="pct"/>
            <w:gridSpan w:val="12"/>
            <w:shd w:val="clear" w:color="auto" w:fill="auto"/>
            <w:vAlign w:val="center"/>
          </w:tcPr>
          <w:p w14:paraId="6132289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748" w:type="pct"/>
            <w:gridSpan w:val="5"/>
            <w:shd w:val="clear" w:color="auto" w:fill="auto"/>
            <w:vAlign w:val="center"/>
          </w:tcPr>
          <w:p w14:paraId="5C4BA808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29724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95E4B68" w14:textId="77777777" w:rsidR="003B3547" w:rsidRDefault="003B3547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092393427"/>
            <w:placeholder>
              <w:docPart w:val="0651533E8A5E4548BF0BF130460FD660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17F9F08" w14:textId="1FE36F8D" w:rsidR="003B3547" w:rsidRDefault="00A4355C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4F655" w14:textId="77777777" w:rsidR="003B3547" w:rsidRDefault="003B3547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434641513"/>
            <w:placeholder>
              <w:docPart w:val="1DEE7AAF7A524BDFAB932E2C1E7D1F3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6B019C" w14:textId="4F9F8181" w:rsidR="003B3547" w:rsidRDefault="003B3547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3B3547" w:rsidRPr="002161F5" w14:paraId="2409575D" w14:textId="77777777" w:rsidTr="004356BC">
        <w:trPr>
          <w:gridAfter w:val="3"/>
          <w:wAfter w:w="571" w:type="pct"/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623068F1" w14:textId="77777777" w:rsidR="003B3547" w:rsidRPr="002161F5" w:rsidRDefault="003B3547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849" w:type="pct"/>
            <w:gridSpan w:val="14"/>
            <w:shd w:val="clear" w:color="auto" w:fill="auto"/>
            <w:vAlign w:val="center"/>
          </w:tcPr>
          <w:p w14:paraId="2FBA9596" w14:textId="77777777" w:rsidR="003B3547" w:rsidRPr="002161F5" w:rsidRDefault="003B3547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C11C87F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694349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C8E5596613C449CA950A63A0AFCD29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246F95A" w14:textId="50EC203E" w:rsidR="00E42B09" w:rsidRDefault="00A4355C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Lyn</w:t>
                </w:r>
                <w:r w:rsidR="00922A18">
                  <w:rPr>
                    <w:rStyle w:val="Responseboxtext"/>
                    <w:rFonts w:eastAsia="Calibri"/>
                  </w:rPr>
                  <w:t>don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89D2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BE7660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1458D1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43C80F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75ED39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863A41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740DF72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7BAFF80B9FE041D7A9E5DC7966D162E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C90344" w14:textId="07770F10" w:rsidR="00E42B09" w:rsidRDefault="00A4355C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Jones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EFBEE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D72E3BB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119ADCE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19358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B274AF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1F684B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C8DD276" w14:textId="1BFCFF3E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 xml:space="preserve">Company, charity, </w:t>
            </w:r>
            <w:r w:rsidR="009D76A6" w:rsidRPr="003B3547">
              <w:t>body, or</w:t>
            </w:r>
            <w:r w:rsidRPr="003B3547">
              <w:t xml:space="preserve"> trading name (if relevant)</w:t>
            </w:r>
          </w:p>
        </w:tc>
        <w:sdt>
          <w:sdtPr>
            <w:rPr>
              <w:rStyle w:val="Responseboxtext"/>
              <w:rFonts w:eastAsia="Calibri"/>
            </w:rPr>
            <w:id w:val="1707597304"/>
            <w:placeholder>
              <w:docPart w:val="9BAFDCDCA304463B9618005CD1E0987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CFCD62" w14:textId="1D8DDB84" w:rsidR="003B3547" w:rsidRDefault="00FA45FA" w:rsidP="005A7DE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Merthyr (South Wales</w:t>
                </w:r>
                <w:r w:rsidR="004B2434">
                  <w:rPr>
                    <w:rStyle w:val="Responseboxtext"/>
                    <w:rFonts w:eastAsia="Calibri"/>
                  </w:rPr>
                  <w:t>)</w:t>
                </w:r>
                <w:r>
                  <w:rPr>
                    <w:rStyle w:val="Responseboxtext"/>
                    <w:rFonts w:eastAsia="Calibri"/>
                  </w:rPr>
                  <w:t xml:space="preserve"> Ltd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A07323E" w14:textId="77777777" w:rsidR="003B3547" w:rsidRDefault="003B3547" w:rsidP="005A7DE7">
            <w:pPr>
              <w:pStyle w:val="Questiontext"/>
            </w:pPr>
          </w:p>
        </w:tc>
      </w:tr>
      <w:tr w:rsidR="003B3547" w14:paraId="0B624110" w14:textId="77777777" w:rsidTr="004356BC">
        <w:trPr>
          <w:trHeight w:val="220"/>
        </w:trPr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34BE69AB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07E88DC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right w:val="nil"/>
            </w:tcBorders>
            <w:vAlign w:val="center"/>
          </w:tcPr>
          <w:p w14:paraId="7F94D2A7" w14:textId="77777777" w:rsidR="003B3547" w:rsidRDefault="003B3547" w:rsidP="005A7DE7">
            <w:pPr>
              <w:pStyle w:val="Questiontext"/>
            </w:pPr>
          </w:p>
        </w:tc>
      </w:tr>
      <w:tr w:rsidR="003B3547" w14:paraId="67411AF7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5299051" w14:textId="7D7ACFFF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>Registered company or charity number (if relevant)</w:t>
            </w:r>
          </w:p>
        </w:tc>
        <w:sdt>
          <w:sdtPr>
            <w:rPr>
              <w:rStyle w:val="Responseboxtext"/>
              <w:rFonts w:eastAsia="Calibri"/>
            </w:rPr>
            <w:id w:val="-454557681"/>
            <w:placeholder>
              <w:docPart w:val="CF6F101AEE8745C384D6334E21B67A1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6924ED6" w14:textId="4E1A3F4C" w:rsidR="003B3547" w:rsidRDefault="00FA45FA" w:rsidP="005A7DE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4261274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5E758A9" w14:textId="77777777" w:rsidR="003B3547" w:rsidRDefault="003B3547" w:rsidP="005A7DE7">
            <w:pPr>
              <w:pStyle w:val="Questiontext"/>
            </w:pPr>
          </w:p>
        </w:tc>
      </w:tr>
      <w:tr w:rsidR="003B3547" w14:paraId="0FE2840B" w14:textId="77777777" w:rsidTr="004356BC"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29A615B0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639ABB4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top w:val="nil"/>
              <w:right w:val="nil"/>
            </w:tcBorders>
            <w:vAlign w:val="center"/>
          </w:tcPr>
          <w:p w14:paraId="42108C48" w14:textId="77777777" w:rsidR="003B3547" w:rsidRDefault="003B3547" w:rsidP="005A7DE7">
            <w:pPr>
              <w:pStyle w:val="Questiontext"/>
            </w:pPr>
          </w:p>
        </w:tc>
      </w:tr>
      <w:tr w:rsidR="007B550C" w14:paraId="51C5FE3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B975126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861FF9AF547A4037B7B61B053DCAC88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11254C" w14:textId="1CB45760" w:rsidR="00E42B09" w:rsidRDefault="00FA45F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Cwmbargoed Disposal Point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0D69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B90D6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B6016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61D26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BD23D93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359CF72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89172D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DFB17202E14B4615B070604DC37A717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C4AC8C8" w14:textId="5D77E4B3" w:rsidR="00E42B09" w:rsidRDefault="00FA45F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Fochriw Road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5534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CCAF083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77828C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C0FE09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DE6B66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530D00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799DDE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FE453E1EA06A4B49B1711F69A217171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4AA240A" w14:textId="02CD75B2" w:rsidR="00E42B09" w:rsidRDefault="00FA45F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Merthyr Tydfil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57E0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6093CA0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CAA3FC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5E03A4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3BEB3ED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9A89F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67A26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C41DDCA68E2740B7A69321565C3726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CF7424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7274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8402129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CAC8C6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93D91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FBF057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F4F6171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F44D691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63B01A1465FF4527A8F54A900F3BF19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EE86D1D" w14:textId="34DA6025" w:rsidR="00E42B09" w:rsidRDefault="00FA45F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CF48 4AE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ED5D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674DF42F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5A0418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5BD09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05E9384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4ABCEF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9DA8FC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AB3B94D5098A46198E90ADE01EF1073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F689355" w14:textId="29D6CFBE" w:rsidR="00E42B09" w:rsidRDefault="00922A1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07901 573 749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8D7C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551B9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E2F4DAC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C3699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EB6C935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3FD4EF7" w14:textId="77777777" w:rsidTr="004356BC">
        <w:trPr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4D8110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A936C2CBB3CB4749862FFE4B3E8DB8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75CFA6A" w14:textId="2D22FFCC" w:rsidR="00E42B09" w:rsidRDefault="00FA45F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0870</w:t>
                </w:r>
                <w:r w:rsidR="007C1E2C">
                  <w:rPr>
                    <w:rStyle w:val="Responseboxtext"/>
                    <w:rFonts w:eastAsia="Calibri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</w:rPr>
                  <w:t>111</w:t>
                </w:r>
                <w:r w:rsidR="00A4355C">
                  <w:rPr>
                    <w:rStyle w:val="Responseboxtext"/>
                    <w:rFonts w:eastAsia="Calibri"/>
                  </w:rPr>
                  <w:t xml:space="preserve"> 5600</w:t>
                </w:r>
                <w:r w:rsidR="00922A18">
                  <w:rPr>
                    <w:rStyle w:val="Responseboxtext"/>
                    <w:rFonts w:eastAsia="Calibri"/>
                  </w:rPr>
                  <w:t xml:space="preserve"> (switchboard)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F5F72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9EA7DF8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47CB1633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1F6C6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8EAF5E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84AC8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EF5E3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DAC9F7252B5144F8B8F270DFC781FF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0FF77D8" w14:textId="230EA82E" w:rsidR="00E42B09" w:rsidRDefault="0032626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Whiterock123@hotmail.co.uk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574F4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26FEBD50" w14:textId="77777777" w:rsidTr="0005709C">
        <w:tc>
          <w:tcPr>
            <w:tcW w:w="2536" w:type="pct"/>
            <w:gridSpan w:val="17"/>
            <w:shd w:val="clear" w:color="auto" w:fill="auto"/>
          </w:tcPr>
          <w:p w14:paraId="55DB827F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0385844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64" w:type="pct"/>
                <w:gridSpan w:val="10"/>
                <w:shd w:val="clear" w:color="auto" w:fill="auto"/>
              </w:tcPr>
              <w:p w14:paraId="612A189A" w14:textId="611E17D0" w:rsidR="003D6F24" w:rsidRPr="007C08F6" w:rsidRDefault="00922A18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74320F" w:rsidRPr="007C08F6" w14:paraId="547EFE5C" w14:textId="77777777" w:rsidTr="003E7E61">
        <w:tc>
          <w:tcPr>
            <w:tcW w:w="5000" w:type="pct"/>
            <w:gridSpan w:val="27"/>
            <w:shd w:val="clear" w:color="auto" w:fill="auto"/>
          </w:tcPr>
          <w:p w14:paraId="15B17916" w14:textId="77777777" w:rsidR="0074320F" w:rsidRPr="00E42B09" w:rsidRDefault="0074320F" w:rsidP="0074320F">
            <w:pPr>
              <w:pStyle w:val="SubQuestion"/>
            </w:pPr>
            <w:r>
              <w:t xml:space="preserve">2.2 Agent </w:t>
            </w:r>
            <w:r w:rsidRPr="00897D05">
              <w:t>details</w:t>
            </w:r>
          </w:p>
        </w:tc>
      </w:tr>
      <w:tr w:rsidR="0074320F" w:rsidRPr="007C08F6" w14:paraId="01D5B0AA" w14:textId="77777777" w:rsidTr="003E7E61">
        <w:tc>
          <w:tcPr>
            <w:tcW w:w="5000" w:type="pct"/>
            <w:gridSpan w:val="27"/>
            <w:shd w:val="clear" w:color="auto" w:fill="auto"/>
          </w:tcPr>
          <w:p w14:paraId="26F0E032" w14:textId="204D1CD2" w:rsidR="0074320F" w:rsidRPr="0074320F" w:rsidRDefault="0074320F" w:rsidP="0074320F">
            <w:pPr>
              <w:pStyle w:val="Questiontext"/>
            </w:pPr>
            <w:r w:rsidRPr="009532B7">
              <w:t>This is who we will correspond with unless otherwise informed. If you are an agent applying on behalf of an applicant, please include a letter of authorisation from the applicant allowing you to act as signatory</w:t>
            </w:r>
            <w:r w:rsidR="002C7D1B">
              <w:t>,and provide a reference for this document in the box below</w:t>
            </w:r>
            <w:r w:rsidRPr="009532B7">
              <w:t>.</w:t>
            </w:r>
          </w:p>
        </w:tc>
      </w:tr>
      <w:tr w:rsidR="00DB01AD" w14:paraId="2A57572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322C1F" w14:textId="77777777" w:rsidR="00DB01AD" w:rsidRDefault="00DB01AD" w:rsidP="00E7666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49010889"/>
            <w:placeholder>
              <w:docPart w:val="320A6E87094A4F84AB774AB5484E2CF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D386DE" w14:textId="77777777" w:rsidR="00DB01AD" w:rsidRDefault="00DB01AD" w:rsidP="00E7666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9B1D1" w14:textId="77777777" w:rsidR="00DB01AD" w:rsidRDefault="00DB01AD" w:rsidP="00E76662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DB01AD" w:rsidRPr="002161F5" w14:paraId="44DBF8D1" w14:textId="77777777" w:rsidTr="00E76662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0693BBC" w14:textId="77777777" w:rsidR="00DB01AD" w:rsidRPr="002161F5" w:rsidRDefault="00DB01AD" w:rsidP="00E7666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2552D1" w14:textId="77777777" w:rsidR="00DB01AD" w:rsidRPr="002161F5" w:rsidRDefault="00DB01AD" w:rsidP="00E7666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12E70C9F" w14:textId="77777777" w:rsidR="00DB01AD" w:rsidRPr="002161F5" w:rsidRDefault="00DB01AD" w:rsidP="00E7666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5C516988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DE71CB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97875865"/>
            <w:placeholder>
              <w:docPart w:val="998865E71E094D799EE21C8763BF1B9B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6453961" w14:textId="181A3B4C" w:rsidR="0074320F" w:rsidRDefault="00A4355C" w:rsidP="0064267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6FEC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571780232"/>
            <w:placeholder>
              <w:docPart w:val="C53D5CFED2EA48D0B98726B2160938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F57F4A7" w14:textId="3E07BA05" w:rsidR="0074320F" w:rsidRDefault="0074320F" w:rsidP="00642678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0C1214" w:rsidRPr="002161F5" w14:paraId="7A42EDFD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A4A6F7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A2A84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F1F9924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3413CEE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4B1031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971017842"/>
            <w:placeholder>
              <w:docPart w:val="689B505A2849404A96FAB7A118B5209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5D14148" w14:textId="69EEC548" w:rsidR="0074320F" w:rsidRDefault="00A4355C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Lyn</w:t>
                </w:r>
                <w:r w:rsidR="00922A18">
                  <w:rPr>
                    <w:rStyle w:val="Responseboxtext"/>
                    <w:rFonts w:eastAsia="Calibri"/>
                  </w:rPr>
                  <w:t>don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2479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36664D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8CB3E7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284A6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BC005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9EB636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379EE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55249872"/>
            <w:placeholder>
              <w:docPart w:val="033AC3D539F44969818A1F9EEF7BE9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2D7644D" w14:textId="70D97417" w:rsidR="0074320F" w:rsidRDefault="00A4355C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Jones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F9EC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8C0FFB5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565247B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95AF0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267F22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ACE8E9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F1E982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Company or trading name</w:t>
            </w:r>
          </w:p>
        </w:tc>
        <w:sdt>
          <w:sdtPr>
            <w:rPr>
              <w:rStyle w:val="Responseboxtext"/>
              <w:rFonts w:eastAsia="Calibri"/>
            </w:rPr>
            <w:id w:val="-414404543"/>
            <w:placeholder>
              <w:docPart w:val="DD6E9B3D16BE46979A8CC82E0A82906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782410446"/>
                <w:placeholder>
                  <w:docPart w:val="3A92951090584F14820117D47DBC750E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1190805881"/>
                    <w:placeholder>
                      <w:docPart w:val="39B572ABC796401AABB006A2C0E9E22C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2713" w:type="pct"/>
                        <w:gridSpan w:val="12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3C0AC85" w14:textId="01506240" w:rsidR="0074320F" w:rsidRDefault="004B2434" w:rsidP="00642678">
                        <w:pPr>
                          <w:pStyle w:val="Paragraph"/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Merthyr (South Wales) Ltd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750AB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1291EE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141AC06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1223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23B89F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36B335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192562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 in company</w:t>
            </w:r>
          </w:p>
        </w:tc>
        <w:sdt>
          <w:sdtPr>
            <w:rPr>
              <w:rStyle w:val="Responseboxtext"/>
              <w:rFonts w:eastAsia="Calibri"/>
            </w:rPr>
            <w:id w:val="300511225"/>
            <w:placeholder>
              <w:docPart w:val="CC10431C440F465FAFBFB1A537326D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600341F" w14:textId="497EDB62" w:rsidR="0074320F" w:rsidRDefault="00A4355C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Director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C445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2E365AE2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685C223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756FEF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58541F01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EB7D0B3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6494AB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9320003"/>
            <w:placeholder>
              <w:docPart w:val="1EDD625292524DD7BD01D72EE205AFE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25906584"/>
                <w:placeholder>
                  <w:docPart w:val="3229F015C69A4FFB9365820C185EF9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713" w:type="pct"/>
                    <w:gridSpan w:val="12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74C36A26" w14:textId="2390D8C9" w:rsidR="0074320F" w:rsidRDefault="004B2434" w:rsidP="00642678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Cwmbargoed Disposal Point</w:t>
                    </w:r>
                  </w:p>
                </w:tc>
              </w:sdtContent>
            </w:sdt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C2BC5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51A5AAA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CCE3C5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EDC33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26757F3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6E89E6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912E1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150294736"/>
            <w:placeholder>
              <w:docPart w:val="36C386B6C41B44C890646CD561B8274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A26CF7" w14:textId="2E96D620" w:rsidR="0074320F" w:rsidRDefault="005624E0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-640426094"/>
                    <w:placeholder>
                      <w:docPart w:val="347540DA190643EB8021D5EA83A77237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r w:rsidR="004B2434">
                      <w:rPr>
                        <w:rStyle w:val="Responseboxtext"/>
                        <w:rFonts w:eastAsia="Calibri"/>
                      </w:rPr>
                      <w:t>Fochriw Road</w:t>
                    </w:r>
                  </w:sdtContent>
                </w:sdt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B318C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18A5299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511A76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4F763B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077732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F97D2A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8F9BD6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546802719"/>
            <w:placeholder>
              <w:docPart w:val="FA60B0E138C14634B5C295B67A154D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527019526"/>
                <w:placeholder>
                  <w:docPart w:val="48DB0DBCEE394D3D8C7C71FE901D98B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713" w:type="pct"/>
                    <w:gridSpan w:val="12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3A5A3C15" w14:textId="69FACE06" w:rsidR="0074320F" w:rsidRDefault="004B2434" w:rsidP="00642678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Merthyr Tydfil</w:t>
                    </w:r>
                  </w:p>
                </w:tc>
              </w:sdtContent>
            </w:sdt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FB537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746B3C1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E7A0C90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40E8B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42CD726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A03E22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6AE32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347873133"/>
            <w:placeholder>
              <w:docPart w:val="B854194375C540CBBD07D434618B3716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828171628"/>
                <w:placeholder>
                  <w:docPart w:val="6DCBA66F8354476A8797CE7132C2CF52"/>
                </w:placeholder>
                <w:showingPlcHdr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713" w:type="pct"/>
                    <w:gridSpan w:val="12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1598581C" w14:textId="21A3BF87" w:rsidR="0074320F" w:rsidRDefault="004B2434" w:rsidP="00642678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</w:rPr>
                      <w:t xml:space="preserve">                                                             </w:t>
                    </w:r>
                  </w:p>
                </w:tc>
              </w:sdtContent>
            </w:sdt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8EC0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98D3DB8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52078D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C166C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490941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87EE3E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85AB1D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866438305"/>
            <w:placeholder>
              <w:docPart w:val="0AA41F3CBD22426181E74862821F320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213540803"/>
                <w:placeholder>
                  <w:docPart w:val="1D95DB1F26E3486E920EF014881AB1E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713" w:type="pct"/>
                    <w:gridSpan w:val="12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35024756" w14:textId="377CCBF1" w:rsidR="0074320F" w:rsidRDefault="004B2434" w:rsidP="00642678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CF48 4AE</w:t>
                    </w:r>
                  </w:p>
                </w:tc>
              </w:sdtContent>
            </w:sdt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772E1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52E65ED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6F9D74F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C5A2A1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DFCC56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408498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08F6A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433173273"/>
            <w:placeholder>
              <w:docPart w:val="F3EDABE90C174A2FB43120C40B1AFEE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753470276"/>
                <w:placeholder>
                  <w:docPart w:val="8E1913153C4948978E67AC271A24E0D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713" w:type="pct"/>
                    <w:gridSpan w:val="12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62EB88C2" w14:textId="74707B23" w:rsidR="0074320F" w:rsidRDefault="00922A18" w:rsidP="00642678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07901 573 749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A72BE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668BC539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6F2B7D1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6A66F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76FD17E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825235A" w14:textId="77777777" w:rsidTr="004356BC">
        <w:trPr>
          <w:gridAfter w:val="1"/>
          <w:wAfter w:w="8" w:type="pct"/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1A0BBA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822390472"/>
            <w:placeholder>
              <w:docPart w:val="25024B155617427080286A67A6E26DA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043731250"/>
                <w:placeholder>
                  <w:docPart w:val="3F9C01B521FC4BE1AD2A91C929A925B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713" w:type="pct"/>
                    <w:gridSpan w:val="12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5140A740" w14:textId="0D54C179" w:rsidR="0074320F" w:rsidRDefault="00A4355C" w:rsidP="00642678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0870 111 </w:t>
                    </w:r>
                    <w:r w:rsidR="00922A18">
                      <w:rPr>
                        <w:rStyle w:val="Responseboxtext"/>
                        <w:rFonts w:eastAsia="Calibri"/>
                      </w:rPr>
                      <w:t>5600 (switchboard)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D236F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11FD36E0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3CA1F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1C73E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5A97F0C9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C70805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2ED96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-1916548620"/>
            <w:placeholder>
              <w:docPart w:val="6C1B2FC6B7764A908FB5EDBB2E4F9C2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270134363"/>
                <w:placeholder>
                  <w:docPart w:val="FD3F4131DBE04155B5281948B184E31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713" w:type="pct"/>
                    <w:gridSpan w:val="12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3257672A" w14:textId="6820C49C" w:rsidR="0074320F" w:rsidRDefault="00326264" w:rsidP="00642678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Whiterock123@hotmail.co.uk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D7DD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:rsidRPr="007C08F6" w14:paraId="71C3BC12" w14:textId="77777777" w:rsidTr="0005709C">
        <w:trPr>
          <w:gridAfter w:val="1"/>
          <w:wAfter w:w="8" w:type="pct"/>
        </w:trPr>
        <w:tc>
          <w:tcPr>
            <w:tcW w:w="2389" w:type="pct"/>
            <w:gridSpan w:val="16"/>
            <w:shd w:val="clear" w:color="auto" w:fill="auto"/>
          </w:tcPr>
          <w:p w14:paraId="72F7382E" w14:textId="77777777" w:rsidR="0074320F" w:rsidRPr="007C08F6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221527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03" w:type="pct"/>
                <w:gridSpan w:val="10"/>
                <w:shd w:val="clear" w:color="auto" w:fill="auto"/>
              </w:tcPr>
              <w:p w14:paraId="1133229E" w14:textId="2821CB2A" w:rsidR="0074320F" w:rsidRPr="007C08F6" w:rsidRDefault="00922A18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A35C71" w:rsidRPr="007C08F6" w14:paraId="5B00452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12F2F9" w14:textId="77777777" w:rsidR="00E42B09" w:rsidRPr="00E42B09" w:rsidRDefault="00E42B09" w:rsidP="00E42B09">
            <w:pPr>
              <w:pStyle w:val="SubQuestion"/>
              <w:rPr>
                <w:rFonts w:eastAsia="Calibri" w:cs="Times New Roman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3</w:t>
            </w:r>
            <w:r w:rsidRPr="009532B7">
              <w:rPr>
                <w:rFonts w:eastAsia="Calibri"/>
                <w:lang w:eastAsia="en-GB"/>
              </w:rPr>
              <w:t xml:space="preserve"> Site operation contact</w:t>
            </w:r>
          </w:p>
        </w:tc>
      </w:tr>
      <w:tr w:rsidR="00A35C71" w:rsidRPr="007C08F6" w14:paraId="53ED2921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469A509" w14:textId="72FF33F5" w:rsidR="00E42B09" w:rsidRPr="007C08F6" w:rsidRDefault="00E42B09" w:rsidP="0074320F">
            <w:pPr>
              <w:pStyle w:val="Questiontext"/>
              <w:rPr>
                <w:rFonts w:ascii="Segoe UI Symbol" w:eastAsia="MS Gothic" w:hAnsi="Segoe UI Symbol" w:cs="Segoe UI Symbol"/>
              </w:rPr>
            </w:pPr>
            <w:r w:rsidRPr="009532B7">
              <w:rPr>
                <w:rFonts w:eastAsia="Calibri"/>
                <w:lang w:eastAsia="en-GB"/>
              </w:rPr>
              <w:t>Please specify who we should contact with regard to your site operation</w:t>
            </w:r>
            <w:r>
              <w:rPr>
                <w:rFonts w:eastAsia="Calibri"/>
                <w:lang w:eastAsia="en-GB"/>
              </w:rPr>
              <w:t xml:space="preserve">. </w:t>
            </w:r>
          </w:p>
        </w:tc>
      </w:tr>
      <w:tr w:rsidR="007B550C" w:rsidRPr="007C08F6" w14:paraId="2E11CDB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4C4FAF2E" w14:textId="77777777" w:rsidR="00E42B09" w:rsidRPr="007C08F6" w:rsidRDefault="00E42B09" w:rsidP="00050C06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70606399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28004989" w14:textId="2DBF5BBC" w:rsidR="00E42B09" w:rsidRPr="007C08F6" w:rsidRDefault="004B2434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7B550C" w:rsidRPr="007C08F6" w14:paraId="544C99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C0E6B47" w14:textId="77777777" w:rsidR="00E42B09" w:rsidRPr="007C08F6" w:rsidRDefault="00E42B09" w:rsidP="00050C06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541200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503675A8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709C" w14:paraId="64923D9B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3FCAE9" w14:textId="735AFED4" w:rsidR="00CB6413" w:rsidRPr="00BA4455" w:rsidRDefault="00050C06" w:rsidP="00050C06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2294540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582848" w14:textId="63E1FAFC" w:rsidR="00CB6413" w:rsidRPr="00BA4455" w:rsidRDefault="00050C06" w:rsidP="00050C0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E319E" w14:textId="32A3084C" w:rsidR="00CB6413" w:rsidRPr="00BA4455" w:rsidRDefault="00CB6413" w:rsidP="0005709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this reference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 below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A423C1" w14:paraId="391DB134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84AE416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C1CD50B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74590973"/>
            <w:placeholder>
              <w:docPart w:val="167BF64CE3FB41E2BE33E8EB02C337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925D18D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4DDCB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C08F6" w14:paraId="4208AA9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FDED11B" w14:textId="0946A518" w:rsidR="0074320F" w:rsidRPr="0074320F" w:rsidRDefault="0074320F" w:rsidP="0074320F">
            <w:pPr>
              <w:pStyle w:val="SubQuestion"/>
              <w:rPr>
                <w:rFonts w:eastAsia="Calibri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4</w:t>
            </w:r>
            <w:r w:rsidRPr="009532B7">
              <w:rPr>
                <w:rFonts w:eastAsia="Calibri"/>
                <w:lang w:eastAsia="en-GB"/>
              </w:rPr>
              <w:t xml:space="preserve"> Abstraction invoices and </w:t>
            </w:r>
            <w:r w:rsidR="00457FAA">
              <w:rPr>
                <w:rFonts w:eastAsia="Calibri"/>
                <w:lang w:eastAsia="en-GB"/>
              </w:rPr>
              <w:t>records</w:t>
            </w:r>
            <w:r>
              <w:rPr>
                <w:rFonts w:eastAsia="Calibri"/>
                <w:lang w:eastAsia="en-GB"/>
              </w:rPr>
              <w:t xml:space="preserve"> contact</w:t>
            </w:r>
          </w:p>
        </w:tc>
      </w:tr>
      <w:tr w:rsidR="00A35C71" w:rsidRPr="0074320F" w14:paraId="07416C5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4F933B5" w14:textId="30098B98" w:rsidR="0074320F" w:rsidRPr="0074320F" w:rsidRDefault="0074320F" w:rsidP="0074320F">
            <w:pPr>
              <w:pStyle w:val="Questiontext"/>
              <w:rPr>
                <w:rFonts w:eastAsia="MS Gothic"/>
              </w:rPr>
            </w:pPr>
            <w:r w:rsidRPr="0074320F">
              <w:rPr>
                <w:rFonts w:eastAsia="Calibri"/>
              </w:rPr>
              <w:t>Please specify who we should contact for invoices and abstraction records (returns).  Please note that these may not be not required for transfer licences.</w:t>
            </w:r>
          </w:p>
        </w:tc>
      </w:tr>
      <w:tr w:rsidR="00A35C71" w:rsidRPr="0074320F" w14:paraId="7F570DBC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E6FBCE" w14:textId="77777777" w:rsidR="0074320F" w:rsidRPr="0074320F" w:rsidRDefault="0074320F" w:rsidP="0074320F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Invoice address</w:t>
            </w:r>
          </w:p>
        </w:tc>
      </w:tr>
      <w:tr w:rsidR="00A8039E" w:rsidRPr="007C08F6" w14:paraId="0B4858A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D7174C3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-1642734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49961C4" w14:textId="26B22CBC" w:rsidR="00A8039E" w:rsidRPr="007C08F6" w:rsidRDefault="004B2434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A8039E" w:rsidRPr="007C08F6" w14:paraId="6D0652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17E885C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1935080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1E42355F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026F4ED3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9431E8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3000387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4B47C2" w14:textId="77777777" w:rsidR="00A8039E" w:rsidRPr="00BA4455" w:rsidRDefault="00A8039E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C92FA" w14:textId="47343116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71922D0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70B1F79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C32FD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242256419"/>
            <w:placeholder>
              <w:docPart w:val="3AA6605F0A4F42D48FFA17004CF2B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B0E03A6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EBCE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4320F" w14:paraId="3BE7401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CDDEBF" w14:textId="77777777" w:rsidR="0074320F" w:rsidRPr="0074320F" w:rsidRDefault="0074320F" w:rsidP="00642678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Abstraction records</w:t>
            </w:r>
          </w:p>
        </w:tc>
      </w:tr>
      <w:tr w:rsidR="00A8039E" w:rsidRPr="007C08F6" w14:paraId="70F2223D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2248EB9D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19652324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6283AF8A" w14:textId="4B304495" w:rsidR="00A8039E" w:rsidRPr="007C08F6" w:rsidRDefault="004B2434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A8039E" w:rsidRPr="007C08F6" w14:paraId="57228E00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14186796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898037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74AAED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6AF60347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AE87AA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2020915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9773A7" w14:textId="77777777" w:rsidR="00A8039E" w:rsidRPr="00BA4455" w:rsidRDefault="00A8039E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3CA0EB" w14:textId="5330DB0E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3E82D3C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1C48EE00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4DF446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53356148"/>
            <w:placeholder>
              <w:docPart w:val="CBB8D56B049746EB81833A2026F73B7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4EF090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FAE6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0426744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55C2FE" w14:textId="0E297208" w:rsidR="00E066BF" w:rsidRPr="00006C39" w:rsidRDefault="00824AE7" w:rsidP="00006C39">
            <w:pPr>
              <w:pStyle w:val="Sectionheading"/>
            </w:pPr>
            <w:bookmarkStart w:id="0" w:name="section3"/>
            <w:r w:rsidRPr="00006C39">
              <w:rPr>
                <w:rFonts w:eastAsia="Calibri"/>
              </w:rPr>
              <w:t>3</w:t>
            </w:r>
            <w:r w:rsidR="006456C6" w:rsidRPr="00006C39">
              <w:rPr>
                <w:rFonts w:eastAsia="Calibri"/>
              </w:rPr>
              <w:t xml:space="preserve">. </w:t>
            </w:r>
            <w:r w:rsidR="00E066BF" w:rsidRPr="00006C39">
              <w:rPr>
                <w:rFonts w:eastAsia="Calibri"/>
              </w:rPr>
              <w:t>Site name</w:t>
            </w:r>
            <w:bookmarkEnd w:id="0"/>
          </w:p>
        </w:tc>
      </w:tr>
      <w:tr w:rsidR="00A35C71" w:rsidRPr="008E4840" w14:paraId="3DEEE907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86246" w14:textId="77777777" w:rsidR="00E066BF" w:rsidRPr="008E4840" w:rsidRDefault="003B5A68" w:rsidP="00E066BF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3</w:t>
            </w:r>
            <w:r w:rsidR="008511EE">
              <w:rPr>
                <w:rFonts w:eastAsia="Calibri"/>
                <w:lang w:eastAsia="en-GB"/>
              </w:rPr>
              <w:t>.1 P</w:t>
            </w:r>
            <w:r w:rsidR="001731E7">
              <w:rPr>
                <w:rFonts w:eastAsia="Calibri"/>
                <w:lang w:eastAsia="en-GB"/>
              </w:rPr>
              <w:t>lease p</w:t>
            </w:r>
            <w:r w:rsidR="008511EE">
              <w:rPr>
                <w:rFonts w:eastAsia="Calibri"/>
                <w:lang w:eastAsia="en-GB"/>
              </w:rPr>
              <w:t>rovide the site name below:</w:t>
            </w:r>
          </w:p>
        </w:tc>
      </w:tr>
      <w:tr w:rsidR="007B550C" w14:paraId="3D7D807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E83F8" w14:textId="77777777" w:rsidR="00FF4581" w:rsidRDefault="00FF4581" w:rsidP="00D005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name</w:t>
            </w:r>
          </w:p>
        </w:tc>
        <w:sdt>
          <w:sdtPr>
            <w:rPr>
              <w:rStyle w:val="Responseboxtext"/>
              <w:rFonts w:eastAsia="Calibri"/>
            </w:rPr>
            <w:id w:val="1566220785"/>
            <w:placeholder>
              <w:docPart w:val="9CB260C977144C4AA2C2FEF9C79B0F2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7C96D13" w14:textId="48F89DC5" w:rsidR="00FF4581" w:rsidRDefault="007C1E2C" w:rsidP="00D005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Ffos-y-Fran Land Reclamation Scheme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A63A4" w14:textId="77777777" w:rsidR="00FF4581" w:rsidRDefault="00FF4581" w:rsidP="00D005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4E1F16F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2B53E2E" w14:textId="16F7554C" w:rsidR="009532B7" w:rsidRPr="00006C39" w:rsidRDefault="003B5A68" w:rsidP="00006C39">
            <w:pPr>
              <w:pStyle w:val="Sectionheading"/>
            </w:pPr>
            <w:bookmarkStart w:id="1" w:name="section4"/>
            <w:r w:rsidRPr="00006C39">
              <w:lastRenderedPageBreak/>
              <w:t>4</w:t>
            </w:r>
            <w:r w:rsidR="00E94821" w:rsidRPr="00006C39">
              <w:t xml:space="preserve">. Entitlement to apply </w:t>
            </w:r>
            <w:bookmarkEnd w:id="1"/>
          </w:p>
        </w:tc>
      </w:tr>
      <w:tr w:rsidR="00A35C71" w:rsidRPr="007B7529" w14:paraId="40F4FB0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9C1F587" w14:textId="52DEBED4" w:rsidR="00BA4BE7" w:rsidRPr="00006C39" w:rsidRDefault="0083376D" w:rsidP="00006C39">
            <w:pPr>
              <w:pStyle w:val="SubQuestion"/>
            </w:pPr>
            <w:r>
              <w:t>4</w:t>
            </w:r>
            <w:r w:rsidR="00BA4BE7" w:rsidRPr="00AF462C">
              <w:t xml:space="preserve">.1 Have you abstracted water </w:t>
            </w:r>
            <w:r w:rsidR="00BA4BE7" w:rsidRPr="002E2175">
              <w:t>between 01 January 201</w:t>
            </w:r>
            <w:r w:rsidR="001731E7" w:rsidRPr="002E2175">
              <w:t>1</w:t>
            </w:r>
            <w:r w:rsidR="00BA4BE7" w:rsidRPr="002E2175">
              <w:t xml:space="preserve"> and 31 December 2017</w:t>
            </w:r>
            <w:r w:rsidR="00BA4BE7" w:rsidRPr="003B5A68">
              <w:t xml:space="preserve"> for the </w:t>
            </w:r>
            <w:r w:rsidR="003B5A68" w:rsidRPr="003B5A68">
              <w:t xml:space="preserve">activity </w:t>
            </w:r>
            <w:r w:rsidR="009F220C" w:rsidRPr="003B5A68">
              <w:t xml:space="preserve">which </w:t>
            </w:r>
            <w:r w:rsidR="00BA4BE7" w:rsidRPr="003B5A68">
              <w:t xml:space="preserve">you </w:t>
            </w:r>
            <w:r w:rsidR="009F220C" w:rsidRPr="003B5A68">
              <w:t xml:space="preserve">are </w:t>
            </w:r>
            <w:r w:rsidR="00BA4BE7" w:rsidRPr="003B5A68">
              <w:t>applying to be licensed?</w:t>
            </w:r>
          </w:p>
        </w:tc>
      </w:tr>
      <w:tr w:rsidR="00050C06" w:rsidRPr="007B7529" w14:paraId="189D106D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11503F13" w14:textId="6055AACB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20124920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4E908076" w14:textId="7BA3B33F" w:rsidR="00006C39" w:rsidRPr="007B7529" w:rsidRDefault="00563D6C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7ADFE48C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C8BEC1B" w14:textId="699ACF22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209851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7EED9EB9" w14:textId="77777777" w:rsidR="00006C39" w:rsidRPr="007B7529" w:rsidRDefault="00006C39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7CEF1404" w14:textId="30A4F3F8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 xml:space="preserve">Please see our water abstraction and impounding webpage for further information on the correct applicaton forms.  </w:t>
            </w:r>
          </w:p>
        </w:tc>
      </w:tr>
      <w:tr w:rsidR="000C1214" w:rsidRPr="003E7E61" w14:paraId="5FE78BAA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F2D2E7C" w14:textId="77777777" w:rsidR="00006C39" w:rsidRDefault="00006C39" w:rsidP="003E7E61">
            <w:pPr>
              <w:pStyle w:val="SubQuestion"/>
            </w:pPr>
            <w:r w:rsidRPr="003E7E61">
              <w:t xml:space="preserve">4.2 </w:t>
            </w:r>
            <w:r w:rsidR="00120145" w:rsidRPr="003E7E61">
              <w:t xml:space="preserve">What is your connection to the land where the </w:t>
            </w:r>
            <w:r w:rsidRPr="003E7E61">
              <w:t>abstraction</w:t>
            </w:r>
            <w:r w:rsidR="00120145" w:rsidRPr="003E7E61">
              <w:t xml:space="preserve"> takes place</w:t>
            </w:r>
            <w:r w:rsidRPr="003E7E61">
              <w:t>?</w:t>
            </w:r>
          </w:p>
          <w:p w14:paraId="7A4FBBE0" w14:textId="7BF0488A" w:rsidR="00457FAA" w:rsidRPr="00F85ACC" w:rsidRDefault="00457FAA" w:rsidP="003E7E61">
            <w:pPr>
              <w:pStyle w:val="SubQuestion"/>
              <w:rPr>
                <w:b w:val="0"/>
              </w:rPr>
            </w:pPr>
            <w:r w:rsidRPr="00F85ACC">
              <w:rPr>
                <w:rFonts w:eastAsia="Calibri"/>
                <w:b w:val="0"/>
              </w:rPr>
              <w:t>Please provide a map outlining your land ownership</w:t>
            </w:r>
            <w:r>
              <w:rPr>
                <w:rFonts w:eastAsia="Calibri"/>
                <w:b w:val="0"/>
              </w:rPr>
              <w:t>/occupation</w:t>
            </w:r>
            <w:r w:rsidRPr="00457FAA">
              <w:rPr>
                <w:rFonts w:eastAsia="Calibri"/>
                <w:b w:val="0"/>
              </w:rPr>
              <w:t xml:space="preserve"> </w:t>
            </w:r>
            <w:r w:rsidRPr="00F85ACC">
              <w:rPr>
                <w:rFonts w:eastAsia="Calibri"/>
                <w:b w:val="0"/>
              </w:rPr>
              <w:t xml:space="preserve">and include all abstractions and discharges where relevant. </w:t>
            </w:r>
          </w:p>
        </w:tc>
      </w:tr>
      <w:tr w:rsidR="00050C06" w:rsidRPr="007B7529" w14:paraId="52872664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0E5EC5F" w14:textId="61CA398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Owner</w:t>
            </w:r>
          </w:p>
        </w:tc>
        <w:sdt>
          <w:sdtPr>
            <w:rPr>
              <w:rFonts w:eastAsia="Calibri"/>
            </w:rPr>
            <w:id w:val="194071765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1FA9DCC5" w14:textId="31400C15" w:rsidR="00574DCB" w:rsidRPr="007B7529" w:rsidRDefault="00785901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6C01E53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25D8A658" w14:textId="5210919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Occupier</w:t>
            </w:r>
          </w:p>
        </w:tc>
        <w:sdt>
          <w:sdtPr>
            <w:rPr>
              <w:rFonts w:eastAsia="Calibri"/>
            </w:rPr>
            <w:id w:val="677774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0372338C" w14:textId="37E25CC9" w:rsidR="00574DCB" w:rsidRPr="007B7529" w:rsidRDefault="00785901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4F303077" w14:textId="37CA45B4" w:rsidR="00B841A6" w:rsidRPr="007B7529" w:rsidRDefault="00B841A6" w:rsidP="00642678">
            <w:pPr>
              <w:pStyle w:val="Questiontext"/>
              <w:rPr>
                <w:rFonts w:eastAsia="Calibri"/>
              </w:rPr>
            </w:pPr>
          </w:p>
        </w:tc>
      </w:tr>
      <w:tr w:rsidR="004356BC" w14:paraId="557AF831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3D89004" w14:textId="77777777" w:rsidR="00E72B83" w:rsidRDefault="00E72B83" w:rsidP="00E76662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6199B6F" w14:textId="77777777" w:rsidR="00E72B83" w:rsidRDefault="00E72B83" w:rsidP="00E76662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414626573"/>
            <w:placeholder>
              <w:docPart w:val="75C976BBC3FB413FAB0B33AA30AD197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F6CAAB8" w14:textId="0F65CDE9" w:rsidR="00E72B83" w:rsidRDefault="00785901" w:rsidP="00E76662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MSW-ENV-003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E33ED" w14:textId="77777777" w:rsidR="00E72B83" w:rsidRDefault="00E72B83" w:rsidP="00E76662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14:paraId="611D627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E2C12" w14:textId="09633AFC" w:rsidR="00E94821" w:rsidRPr="005C0FB0" w:rsidRDefault="005C0FB0" w:rsidP="003E7E61">
            <w:pPr>
              <w:pStyle w:val="SubQuestion"/>
              <w:rPr>
                <w:rFonts w:eastAsia="Calibri"/>
                <w:lang w:eastAsia="en-GB"/>
              </w:rPr>
            </w:pPr>
            <w:r>
              <w:t xml:space="preserve">4.3 </w:t>
            </w:r>
            <w:r w:rsidR="00120145" w:rsidRPr="005C0FB0">
              <w:t xml:space="preserve">Do you have a legal right of </w:t>
            </w:r>
            <w:r w:rsidR="009D76A6" w:rsidRPr="005C0FB0">
              <w:t>access</w:t>
            </w:r>
            <w:r w:rsidR="00120145" w:rsidRPr="005C0FB0">
              <w:t xml:space="preserve"> to the land where the abstraction take place</w:t>
            </w:r>
            <w:r w:rsidR="00BA4455" w:rsidRPr="005C0FB0">
              <w:t>?</w:t>
            </w:r>
            <w:r w:rsidR="00E94821" w:rsidRPr="005C0FB0">
              <w:tab/>
            </w:r>
            <w:r w:rsidR="00BE0341" w:rsidRPr="005C0FB0">
              <w:t xml:space="preserve"> </w:t>
            </w:r>
          </w:p>
        </w:tc>
      </w:tr>
      <w:tr w:rsidR="007B550C" w14:paraId="12D7D7EF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1DF5C9" w14:textId="339FB9E9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780646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76B1090" w14:textId="28C2B084" w:rsidR="00120145" w:rsidRPr="00BA4455" w:rsidRDefault="00120145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6DF835" w14:textId="52B16935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FA510F" w14:paraId="049BF609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ADE160" w14:textId="7CF52E9F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4127348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8ABFC6A" w14:textId="79E78F98" w:rsidR="00120145" w:rsidRPr="00BA4455" w:rsidRDefault="00785901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72A11E" w14:textId="1C87AE9C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further detail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in the box 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b</w:t>
            </w:r>
            <w:r w:rsidR="00BA4455" w:rsidRPr="00BA4455">
              <w:rPr>
                <w:rFonts w:cs="Arial"/>
                <w:noProof/>
                <w:sz w:val="20"/>
                <w:szCs w:val="20"/>
                <w:lang w:eastAsia="en-GB"/>
              </w:rPr>
              <w:t>elow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. If necessary continue on a 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this reference. </w:t>
            </w:r>
          </w:p>
        </w:tc>
      </w:tr>
      <w:tr w:rsidR="00A423C1" w14:paraId="49E0F338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8060A2A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AC0BFC1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26947866"/>
            <w:placeholder>
              <w:docPart w:val="A7AD587497E04A2A8E7DAC10162182E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F89286E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0CB39" w14:textId="0D6F3D49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14:paraId="1092B41D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33F7C170" w14:textId="77777777" w:rsidR="003E7E61" w:rsidRDefault="003E7E61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42C4BCFB" w14:textId="77777777" w:rsidR="003E7E61" w:rsidRDefault="003E7E61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50C06" w14:paraId="19C8CA58" w14:textId="77777777" w:rsidTr="00E72B83">
        <w:trPr>
          <w:gridAfter w:val="1"/>
          <w:wAfter w:w="8" w:type="pct"/>
          <w:trHeight w:val="2003"/>
        </w:trPr>
        <w:sdt>
          <w:sdtPr>
            <w:rPr>
              <w:rStyle w:val="Responseboxtext"/>
              <w:rFonts w:eastAsia="Calibri"/>
            </w:rPr>
            <w:id w:val="-2121518846"/>
            <w:placeholder>
              <w:docPart w:val="42AA98D2E3474A67AD14CC342076D1E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7148896" w14:textId="332B54C1" w:rsidR="003E7E61" w:rsidRDefault="00785901" w:rsidP="0005709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All abstraction and discha</w:t>
                </w:r>
                <w:r w:rsidR="00292564">
                  <w:rPr>
                    <w:rStyle w:val="Responseboxtext"/>
                    <w:rFonts w:eastAsia="Calibri"/>
                  </w:rPr>
                  <w:t>r</w:t>
                </w:r>
                <w:r>
                  <w:rPr>
                    <w:rStyle w:val="Responseboxtext"/>
                    <w:rFonts w:eastAsia="Calibri"/>
                  </w:rPr>
                  <w:t>ge</w:t>
                </w:r>
                <w:r w:rsidR="00292564">
                  <w:rPr>
                    <w:rStyle w:val="Responseboxtext"/>
                    <w:rFonts w:eastAsia="Calibri"/>
                  </w:rPr>
                  <w:t>s</w:t>
                </w:r>
                <w:r>
                  <w:rPr>
                    <w:rStyle w:val="Responseboxtext"/>
                    <w:rFonts w:eastAsia="Calibri"/>
                  </w:rPr>
                  <w:t xml:space="preserve"> take place within the boundary of the </w:t>
                </w:r>
                <w:sdt>
                  <w:sdtPr>
                    <w:rPr>
                      <w:rStyle w:val="Responseboxtext"/>
                      <w:rFonts w:eastAsia="Calibri"/>
                    </w:rPr>
                    <w:id w:val="1924681492"/>
                    <w:placeholder>
                      <w:docPart w:val="A4EF77CBA7C64506BDAA5AEF1C8A0636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r>
                      <w:rPr>
                        <w:rStyle w:val="Responseboxtext"/>
                        <w:rFonts w:eastAsia="Calibri"/>
                      </w:rPr>
                      <w:t>Ffos-y-Fran Land Reclamation Scheme</w:t>
                    </w:r>
                  </w:sdtContent>
                </w:sdt>
                <w:r>
                  <w:rPr>
                    <w:rStyle w:val="Responseboxtext"/>
                    <w:rFonts w:eastAsia="Calibri"/>
                  </w:rPr>
                  <w:t>, granted planning permission by way of appeal Ref; APP/U695/A/10/21299221.</w:t>
                </w:r>
              </w:p>
            </w:tc>
          </w:sdtContent>
        </w:sdt>
      </w:tr>
      <w:tr w:rsidR="00A35C71" w:rsidRPr="006A37F4" w14:paraId="11E5F15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574459" w14:textId="77777777" w:rsidR="007C4FA4" w:rsidRPr="006A37F4" w:rsidRDefault="007C4FA4" w:rsidP="007C4FA4">
            <w:pPr>
              <w:pStyle w:val="Sectionheading"/>
            </w:pPr>
            <w:r w:rsidRPr="006A37F4">
              <w:rPr>
                <w:rFonts w:eastAsia="Calibri"/>
              </w:rPr>
              <w:t xml:space="preserve">5. </w:t>
            </w:r>
            <w:bookmarkStart w:id="2" w:name="section5"/>
            <w:r w:rsidRPr="006A37F4">
              <w:rPr>
                <w:rFonts w:eastAsia="Calibri"/>
              </w:rPr>
              <w:t>Existing licence number(s)</w:t>
            </w:r>
            <w:bookmarkEnd w:id="2"/>
          </w:p>
        </w:tc>
      </w:tr>
      <w:tr w:rsidR="000C1214" w:rsidRPr="008E4840" w14:paraId="4637A06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145CC4" w14:textId="5639DFAF" w:rsidR="000C1214" w:rsidRPr="008E4840" w:rsidRDefault="00DD7D51" w:rsidP="0005709C">
            <w:pPr>
              <w:pStyle w:val="Questiontext"/>
              <w:rPr>
                <w:rFonts w:eastAsia="Calibri"/>
              </w:rPr>
            </w:pPr>
            <w:r>
              <w:t>If you are applying to change an existing licence please provide the licence number below</w:t>
            </w:r>
            <w:r w:rsidR="00E72B83">
              <w:t>.</w:t>
            </w:r>
          </w:p>
        </w:tc>
      </w:tr>
      <w:tr w:rsidR="007B550C" w14:paraId="77E86DD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3C9C472" w14:textId="64386D8C" w:rsidR="00CB6413" w:rsidRDefault="00CB6413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Licence number(s)</w:t>
            </w:r>
          </w:p>
        </w:tc>
        <w:sdt>
          <w:sdtPr>
            <w:rPr>
              <w:rStyle w:val="Responseboxtext"/>
              <w:rFonts w:eastAsia="Calibri"/>
            </w:rPr>
            <w:id w:val="1939023005"/>
            <w:placeholder>
              <w:docPart w:val="9248026271224DF299D78C69598A8EE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8237C9" w14:textId="72E072E1" w:rsidR="00CB6413" w:rsidRDefault="00563D6C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2E2EE" w14:textId="77777777" w:rsidR="00CB6413" w:rsidRDefault="00CB6413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6A37F4" w14:paraId="0F4E608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FFC5B7A" w14:textId="77777777" w:rsidR="007C4FA4" w:rsidRPr="006A37F4" w:rsidRDefault="007C4FA4" w:rsidP="007C4FA4">
            <w:pPr>
              <w:pStyle w:val="Sectionheading"/>
              <w:rPr>
                <w:rFonts w:eastAsia="Calibri"/>
              </w:rPr>
            </w:pPr>
            <w:r w:rsidRPr="006A37F4">
              <w:rPr>
                <w:rFonts w:eastAsia="Calibri"/>
              </w:rPr>
              <w:t xml:space="preserve">6. </w:t>
            </w:r>
            <w:bookmarkStart w:id="3" w:name="section6"/>
            <w:r w:rsidRPr="006A37F4">
              <w:rPr>
                <w:rFonts w:eastAsia="Calibri"/>
              </w:rPr>
              <w:t>Cross border applications</w:t>
            </w:r>
            <w:bookmarkEnd w:id="3"/>
          </w:p>
        </w:tc>
      </w:tr>
      <w:tr w:rsidR="00A35C71" w:rsidRPr="007B7529" w14:paraId="4CF3B5D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CD971E8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t>As part of your site operation do you also abstract for a previously exempt activity in England?</w:t>
            </w:r>
          </w:p>
        </w:tc>
      </w:tr>
      <w:tr w:rsidR="00050C06" w:rsidRPr="007B7529" w14:paraId="0ACD9834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3C93A371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10538932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6" w:type="pct"/>
                <w:gridSpan w:val="25"/>
                <w:shd w:val="clear" w:color="auto" w:fill="auto"/>
              </w:tcPr>
              <w:p w14:paraId="06F1F195" w14:textId="5E7A8F16" w:rsidR="007C4FA4" w:rsidRPr="007B7529" w:rsidRDefault="00563D6C" w:rsidP="007C4F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F0F82CD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0C54C9C7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177700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  <w:gridSpan w:val="3"/>
                <w:shd w:val="clear" w:color="auto" w:fill="auto"/>
              </w:tcPr>
              <w:p w14:paraId="2BCD8454" w14:textId="77777777" w:rsidR="007C4FA4" w:rsidRPr="007B7529" w:rsidRDefault="007C4FA4" w:rsidP="007C4F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255" w:type="pct"/>
            <w:gridSpan w:val="22"/>
            <w:shd w:val="clear" w:color="auto" w:fill="auto"/>
          </w:tcPr>
          <w:p w14:paraId="4FFD5FF4" w14:textId="2DB43166" w:rsidR="007C4FA4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Please provide detail of this</w:t>
            </w:r>
            <w:r w:rsidR="00172059">
              <w:rPr>
                <w:rFonts w:eastAsia="Calibri"/>
              </w:rPr>
              <w:t xml:space="preserve"> cross border</w:t>
            </w:r>
            <w:r>
              <w:rPr>
                <w:rFonts w:eastAsia="Calibri"/>
              </w:rPr>
              <w:t xml:space="preserve"> application in the box below.  If possible, provide a reference or application number, or name of an Environment Agency contact with whom the application has been discussed.</w:t>
            </w:r>
          </w:p>
          <w:p w14:paraId="4656E803" w14:textId="4BE4369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Continue on a separate refe</w:t>
            </w:r>
            <w:r w:rsidR="00172059">
              <w:rPr>
                <w:rFonts w:eastAsia="Calibri"/>
              </w:rPr>
              <w:t>re</w:t>
            </w:r>
            <w:r>
              <w:rPr>
                <w:rFonts w:eastAsia="Calibri"/>
              </w:rPr>
              <w:t xml:space="preserve">nced sheet if necessary and </w:t>
            </w:r>
            <w:r w:rsidR="00050C06">
              <w:rPr>
                <w:rFonts w:eastAsia="Calibri"/>
              </w:rPr>
              <w:t>tell us the</w:t>
            </w:r>
            <w:r>
              <w:rPr>
                <w:rFonts w:eastAsia="Calibri"/>
              </w:rPr>
              <w:t xml:space="preserve"> reference for this document. </w:t>
            </w:r>
          </w:p>
        </w:tc>
      </w:tr>
      <w:tr w:rsidR="00A35C71" w14:paraId="77405DFB" w14:textId="77777777" w:rsidTr="004356BC">
        <w:trPr>
          <w:gridAfter w:val="1"/>
          <w:wAfter w:w="8" w:type="pct"/>
        </w:trPr>
        <w:tc>
          <w:tcPr>
            <w:tcW w:w="737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61199F6E" w14:textId="77777777" w:rsidR="007C4FA4" w:rsidRDefault="007C4FA4" w:rsidP="007C4FA4">
            <w:pPr>
              <w:pStyle w:val="Questiontext"/>
              <w:rPr>
                <w:color w:val="000000"/>
              </w:rPr>
            </w:pPr>
          </w:p>
        </w:tc>
        <w:tc>
          <w:tcPr>
            <w:tcW w:w="1089" w:type="pct"/>
            <w:gridSpan w:val="8"/>
            <w:tcBorders>
              <w:top w:val="nil"/>
              <w:bottom w:val="nil"/>
              <w:right w:val="single" w:sz="4" w:space="0" w:color="auto"/>
            </w:tcBorders>
          </w:tcPr>
          <w:p w14:paraId="2F061834" w14:textId="77777777" w:rsidR="007C4FA4" w:rsidRDefault="007C4FA4" w:rsidP="007C4FA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2114017151"/>
            <w:placeholder>
              <w:docPart w:val="37C0AAF0F1214D44A772DF5D17C2B8F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348" w:type="pct"/>
                <w:gridSpan w:val="9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7DB432F" w14:textId="77777777" w:rsidR="007C4FA4" w:rsidRDefault="007C4FA4" w:rsidP="007C4FA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D0FB4" w14:textId="77777777" w:rsidR="007C4FA4" w:rsidRDefault="007C4FA4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14:paraId="1D6FE2FA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7B624E1B" w14:textId="77777777" w:rsidR="007C4FA4" w:rsidRDefault="007C4FA4" w:rsidP="007C4FA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055B5F9E" w14:textId="77777777" w:rsidR="007C4FA4" w:rsidRDefault="007C4FA4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5C71" w14:paraId="46BDE110" w14:textId="77777777" w:rsidTr="00E72B83">
        <w:trPr>
          <w:gridAfter w:val="1"/>
          <w:wAfter w:w="8" w:type="pct"/>
          <w:trHeight w:val="2149"/>
        </w:trPr>
        <w:sdt>
          <w:sdtPr>
            <w:rPr>
              <w:rStyle w:val="Responseboxtext"/>
              <w:rFonts w:eastAsia="Calibri"/>
            </w:rPr>
            <w:id w:val="892467268"/>
            <w:placeholder>
              <w:docPart w:val="37F7EE979D1B4AF38501D41B7B057F2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8635B99" w14:textId="77777777" w:rsidR="007C4FA4" w:rsidRDefault="007C4FA4" w:rsidP="007C4FA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2D630A" w14:paraId="49D2602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6FEC8A" w14:textId="77777777" w:rsidR="007C4FA4" w:rsidRPr="002D630A" w:rsidRDefault="007C4FA4" w:rsidP="007C4FA4">
            <w:pPr>
              <w:pStyle w:val="Sectionheading"/>
              <w:rPr>
                <w:rFonts w:eastAsia="Calibri"/>
              </w:rPr>
            </w:pPr>
            <w:r w:rsidRPr="002D630A">
              <w:rPr>
                <w:rFonts w:eastAsia="Calibri"/>
              </w:rPr>
              <w:t>7. Abstraction details</w:t>
            </w:r>
          </w:p>
        </w:tc>
      </w:tr>
      <w:tr w:rsidR="00A35C71" w:rsidRPr="002D630A" w14:paraId="48834B0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0FD0636F" w14:textId="435B8D97" w:rsidR="00A35C71" w:rsidRPr="002D630A" w:rsidRDefault="00A35C71" w:rsidP="0005709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7.1 Site map</w:t>
            </w:r>
          </w:p>
        </w:tc>
      </w:tr>
      <w:tr w:rsidR="00A35C71" w:rsidRPr="007B7529" w14:paraId="2BF8457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6FE1293F" w14:textId="09B4A188" w:rsidR="00A35C71" w:rsidRDefault="00A35C71" w:rsidP="0005709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Please provide a map with details of the location</w:t>
            </w:r>
            <w:r w:rsidR="00D50865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D50865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areas). Tell us the reference for this map, below. </w:t>
            </w:r>
          </w:p>
        </w:tc>
      </w:tr>
      <w:tr w:rsidR="00A35C71" w14:paraId="4F5CECE4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EF229B0" w14:textId="17D0E35C" w:rsidR="00A35C71" w:rsidRDefault="00A35C71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map reference</w:t>
            </w:r>
          </w:p>
        </w:tc>
        <w:sdt>
          <w:sdtPr>
            <w:rPr>
              <w:rStyle w:val="Responseboxtext"/>
              <w:rFonts w:eastAsia="Calibri"/>
            </w:rPr>
            <w:id w:val="-1519074555"/>
            <w:placeholder>
              <w:docPart w:val="2F3A5BB184FB46AB82DFFF937EC3227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B364E22" w14:textId="435CB8EE" w:rsidR="00A35C71" w:rsidRDefault="00BB687E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MSW-ENV-001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0384E" w14:textId="77777777" w:rsidR="00A35C71" w:rsidRDefault="00A35C71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2D630A" w14:paraId="1350272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6BF4894" w14:textId="1BC0D27A" w:rsidR="007C4FA4" w:rsidRPr="002D630A" w:rsidRDefault="007C4FA4" w:rsidP="007C4FA4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</w:t>
            </w:r>
            <w:r w:rsidR="00A35C71">
              <w:rPr>
                <w:rFonts w:eastAsia="Calibri"/>
                <w:lang w:eastAsia="en-GB"/>
              </w:rPr>
              <w:t>2</w:t>
            </w:r>
            <w:r>
              <w:rPr>
                <w:rFonts w:eastAsia="Calibri"/>
                <w:lang w:eastAsia="en-GB"/>
              </w:rPr>
              <w:t xml:space="preserve"> Please </w:t>
            </w:r>
            <w:r w:rsidR="00A35C71">
              <w:rPr>
                <w:rFonts w:eastAsia="Calibri"/>
                <w:lang w:eastAsia="en-GB"/>
              </w:rPr>
              <w:t xml:space="preserve">tell us </w:t>
            </w:r>
            <w:r>
              <w:rPr>
                <w:rFonts w:eastAsia="Calibri"/>
                <w:lang w:eastAsia="en-GB"/>
              </w:rPr>
              <w:t xml:space="preserve">details </w:t>
            </w:r>
            <w:r w:rsidR="00A35C71">
              <w:rPr>
                <w:rFonts w:eastAsia="Calibri"/>
                <w:lang w:eastAsia="en-GB"/>
              </w:rPr>
              <w:t>about</w:t>
            </w:r>
            <w:r>
              <w:rPr>
                <w:rFonts w:eastAsia="Calibri"/>
                <w:lang w:eastAsia="en-GB"/>
              </w:rPr>
              <w:t xml:space="preserve"> the location</w:t>
            </w:r>
            <w:r w:rsidR="004D3E7B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4D3E7B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 in the tables below.  </w:t>
            </w:r>
          </w:p>
        </w:tc>
      </w:tr>
      <w:tr w:rsidR="00A35C71" w:rsidRPr="007B7529" w14:paraId="3CB958F2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EF9B59F" w14:textId="47E3BBA2" w:rsidR="00DD5855" w:rsidRDefault="00A35C71" w:rsidP="00DD5855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The </w:t>
            </w:r>
            <w:r w:rsidR="00FA510F">
              <w:rPr>
                <w:rFonts w:eastAsia="Calibri"/>
                <w:lang w:eastAsia="en-GB"/>
              </w:rPr>
              <w:t>abstraction location, name, or reference must be the same as those used on the site map, in question 7.1.</w:t>
            </w:r>
            <w:r w:rsidR="007B550C">
              <w:rPr>
                <w:rFonts w:eastAsia="Calibri"/>
                <w:lang w:eastAsia="en-GB"/>
              </w:rPr>
              <w:t xml:space="preserve">  If you need more space, please </w:t>
            </w:r>
            <w:r w:rsidR="00F935A9">
              <w:rPr>
                <w:rFonts w:eastAsia="Calibri"/>
              </w:rPr>
              <w:t>continue</w:t>
            </w:r>
            <w:r w:rsidR="007B550C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="007B550C">
              <w:rPr>
                <w:rFonts w:eastAsia="Calibri"/>
              </w:rPr>
              <w:t>a separate refe</w:t>
            </w:r>
            <w:r w:rsidR="00707C70">
              <w:rPr>
                <w:rFonts w:eastAsia="Calibri"/>
              </w:rPr>
              <w:t>re</w:t>
            </w:r>
            <w:r w:rsidR="007B550C">
              <w:rPr>
                <w:rFonts w:eastAsia="Calibri"/>
              </w:rPr>
              <w:t>nced sheet if necessary and tell us the reference for this document</w:t>
            </w:r>
          </w:p>
        </w:tc>
      </w:tr>
      <w:tr w:rsidR="007B550C" w14:paraId="14B8E36E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39878" w14:textId="7B361ABD" w:rsidR="007B550C" w:rsidRDefault="007B550C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278955043"/>
            <w:placeholder>
              <w:docPart w:val="214EE726740E4145A767E769FB8D15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4DCE619" w14:textId="238012A4" w:rsidR="007B550C" w:rsidRDefault="00ED48DD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410E5" w14:textId="77777777" w:rsidR="007B550C" w:rsidRDefault="007B550C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74F78C44" w14:textId="77777777" w:rsidR="000E7FE0" w:rsidRDefault="000E7FE0" w:rsidP="0005709C">
      <w:pPr>
        <w:spacing w:before="120" w:after="60"/>
        <w:rPr>
          <w:rFonts w:cs="Arial"/>
          <w:color w:val="000000"/>
          <w:sz w:val="2"/>
          <w:szCs w:val="2"/>
        </w:rPr>
        <w:sectPr w:rsidR="000E7FE0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54"/>
        <w:gridCol w:w="617"/>
        <w:gridCol w:w="524"/>
        <w:gridCol w:w="746"/>
        <w:gridCol w:w="93"/>
        <w:gridCol w:w="1017"/>
        <w:gridCol w:w="790"/>
        <w:gridCol w:w="462"/>
        <w:gridCol w:w="591"/>
        <w:gridCol w:w="1114"/>
        <w:gridCol w:w="373"/>
        <w:gridCol w:w="630"/>
        <w:gridCol w:w="1194"/>
        <w:gridCol w:w="395"/>
        <w:gridCol w:w="1581"/>
        <w:gridCol w:w="222"/>
        <w:gridCol w:w="417"/>
        <w:gridCol w:w="1479"/>
        <w:gridCol w:w="89"/>
        <w:gridCol w:w="963"/>
        <w:gridCol w:w="799"/>
        <w:gridCol w:w="222"/>
        <w:gridCol w:w="888"/>
        <w:gridCol w:w="737"/>
        <w:gridCol w:w="151"/>
        <w:gridCol w:w="373"/>
        <w:gridCol w:w="1403"/>
        <w:gridCol w:w="1776"/>
      </w:tblGrid>
      <w:tr w:rsidR="002A4C6F" w14:paraId="17FAAFFC" w14:textId="0C3EA105" w:rsidTr="000D6440">
        <w:trPr>
          <w:trHeight w:val="95"/>
        </w:trPr>
        <w:tc>
          <w:tcPr>
            <w:tcW w:w="1000" w:type="pct"/>
            <w:gridSpan w:val="4"/>
          </w:tcPr>
          <w:p w14:paraId="1C1A345C" w14:textId="1B1E5034" w:rsidR="002A4C6F" w:rsidRDefault="002A4C6F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34576642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C49D637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D8174D9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59B40379" w14:textId="2E4E50E0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8E23BC" w:rsidRPr="00457E45" w14:paraId="62C45312" w14:textId="69F61DCF" w:rsidTr="000D6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7AC6" w14:textId="76083555" w:rsidR="008E23BC" w:rsidRPr="00457E45" w:rsidRDefault="008E23BC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57E45">
              <w:rPr>
                <w:b/>
                <w:sz w:val="18"/>
                <w:szCs w:val="18"/>
              </w:rPr>
              <w:t>Table 7. 1 - Surface water abstractions</w:t>
            </w:r>
          </w:p>
        </w:tc>
      </w:tr>
      <w:tr w:rsidR="000D6440" w:rsidRPr="002D630A" w14:paraId="326A2A24" w14:textId="4BF5FA7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77F8" w14:textId="77777777" w:rsidR="002A4C6F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Abstraction location name or reference </w:t>
            </w:r>
          </w:p>
          <w:p w14:paraId="20B3CCEE" w14:textId="62A80D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</w:t>
            </w:r>
            <w:r>
              <w:rPr>
                <w:rFonts w:eastAsia="Calibri"/>
                <w:b w:val="0"/>
                <w:sz w:val="18"/>
                <w:szCs w:val="18"/>
              </w:rPr>
              <w:t>A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 labelled on </w:t>
            </w:r>
            <w:r>
              <w:rPr>
                <w:rFonts w:eastAsia="Calibri"/>
                <w:b w:val="0"/>
                <w:sz w:val="18"/>
                <w:szCs w:val="18"/>
              </w:rPr>
              <w:t xml:space="preserve">the site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>map)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95D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Type of location (single point, reach, area)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0DC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Source of Supply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62D2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First National Grid Reference  </w:t>
            </w:r>
          </w:p>
          <w:p w14:paraId="276D59A4" w14:textId="09835FD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DDD8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Second National Grid Reference </w:t>
            </w:r>
          </w:p>
          <w:p w14:paraId="2914A8B8" w14:textId="67CB16DC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0A811C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Third National Grid Reference </w:t>
            </w:r>
          </w:p>
          <w:p w14:paraId="189960E8" w14:textId="2F17D31B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24003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>
              <w:rPr>
                <w:rFonts w:eastAsia="Calibri"/>
                <w:b w:val="0"/>
                <w:sz w:val="18"/>
                <w:szCs w:val="18"/>
              </w:rPr>
              <w:t xml:space="preserve">Fourth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National Grid Reference </w:t>
            </w:r>
          </w:p>
          <w:p w14:paraId="4F275163" w14:textId="5E0A105A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</w:tr>
      <w:tr w:rsidR="000D6440" w14:paraId="1E8C28BC" w14:textId="212813BF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857D" w14:textId="5BFA3448" w:rsidR="002A4C6F" w:rsidRPr="003A61FA" w:rsidRDefault="005624E0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88288733"/>
                <w:placeholder>
                  <w:docPart w:val="14FC6DDBADA44C1D8AAB0D51A585E7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4471605"/>
              <w:placeholder>
                <w:docPart w:val="3A1C9C540A9C485CBE984FA52584FB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10E127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7FB7" w14:textId="77777777" w:rsidR="002A4C6F" w:rsidRPr="003A61FA" w:rsidRDefault="005624E0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6645430"/>
                <w:placeholder>
                  <w:docPart w:val="E9A006764CF64C22BB951F7595D94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77416781"/>
              <w:placeholder>
                <w:docPart w:val="5BD16F93163941D98B1EEA722752B22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72274B5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768475607"/>
              <w:placeholder>
                <w:docPart w:val="123FCD1CF7574C1BBF26A98D28D866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42CCE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23180858"/>
              <w:placeholder>
                <w:docPart w:val="8B319958B3A94ABE90AD14365CA8277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F97A7A3" w14:textId="0535B0FE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825499703"/>
              <w:placeholder>
                <w:docPart w:val="C0FD010822FD4A98AFC7C3EF8DE8443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06F905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673FFC2E" w14:textId="6C2D27A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B15B" w14:textId="77777777" w:rsidR="002A4C6F" w:rsidRPr="003A61FA" w:rsidRDefault="005624E0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862353128"/>
                <w:placeholder>
                  <w:docPart w:val="5AED93AFF39D4DAC97E3061D23A42A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326628241"/>
              <w:placeholder>
                <w:docPart w:val="168896AD873341D088776F90F471833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BDB8AA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2BF9" w14:textId="77777777" w:rsidR="002A4C6F" w:rsidRPr="003A61FA" w:rsidRDefault="005624E0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784260525"/>
                <w:placeholder>
                  <w:docPart w:val="D848A4CA277C4354A6CCC688DE4228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521855"/>
              <w:placeholder>
                <w:docPart w:val="BEA611A109B045EA81D3BE4860FA3D7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33DBD9B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556922649"/>
              <w:placeholder>
                <w:docPart w:val="E0EF4726CBDE450C8A9B96B5BEC25D1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9FCE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724485098"/>
              <w:placeholder>
                <w:docPart w:val="89F22BF8FB5E4E298354B197D27DEC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C02E9A" w14:textId="105E7605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64464317"/>
              <w:placeholder>
                <w:docPart w:val="BB0AA4ECCA8D45FB8F9C6F7B270AA15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C8AA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E052B8C" w14:textId="7B88851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5AF7" w14:textId="77777777" w:rsidR="002A4C6F" w:rsidRPr="003A61FA" w:rsidRDefault="005624E0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59201175"/>
                <w:placeholder>
                  <w:docPart w:val="1E047D90B3CF43B5ACEFFD29CB3EFBC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0366252"/>
              <w:placeholder>
                <w:docPart w:val="F15929CF6E8B4E85A5978A94CB28D83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406F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3CEF" w14:textId="77777777" w:rsidR="002A4C6F" w:rsidRPr="003A61FA" w:rsidRDefault="005624E0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453087512"/>
                <w:placeholder>
                  <w:docPart w:val="81D3BFA4293B4A0CB988E87B867ADA7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18427904"/>
              <w:placeholder>
                <w:docPart w:val="61552BE52F0D46B5AEEA141C1E1ED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F7132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57027999"/>
              <w:placeholder>
                <w:docPart w:val="73DC84843F2E4EFA919716D862BB62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652DE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1637632"/>
              <w:placeholder>
                <w:docPart w:val="ECE05939BE974395B9CC9278C84011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C60856" w14:textId="0F60FB6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23071041"/>
              <w:placeholder>
                <w:docPart w:val="5C318449D8784D3DBBB41209159C9B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B3A7E1F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39F510B8" w14:textId="71A61E4B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9439" w14:textId="77777777" w:rsidR="002A4C6F" w:rsidRPr="003A61FA" w:rsidRDefault="005624E0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2015987385"/>
                <w:placeholder>
                  <w:docPart w:val="2DA24F580CDD4B1FB51F2BFF9BA32F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430889715"/>
              <w:placeholder>
                <w:docPart w:val="339F23748523498FBCF3B91F9939EE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96F3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0FF8" w14:textId="77777777" w:rsidR="002A4C6F" w:rsidRPr="003A61FA" w:rsidRDefault="005624E0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980698227"/>
                <w:placeholder>
                  <w:docPart w:val="6FB87FCFB26F430E995B21A642901F8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112008290"/>
              <w:placeholder>
                <w:docPart w:val="A5982E49598C4799A68262F57935BF4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704E19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314760118"/>
              <w:placeholder>
                <w:docPart w:val="831182312C2E4F0BB3D69E6F2046A6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70E6FA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58725618"/>
              <w:placeholder>
                <w:docPart w:val="4C65CB9C0D0D4CD4BC793475DEA2907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E59F31D" w14:textId="161DAAE1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9901984"/>
              <w:placeholder>
                <w:docPart w:val="40FF513CB42944EFB35F9345DD0540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BD087C2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34A6F2F3" w14:textId="77777777" w:rsidTr="00E766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915E" w14:textId="77777777" w:rsidR="00674B40" w:rsidRPr="003A61FA" w:rsidRDefault="005624E0" w:rsidP="00E76662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28403943"/>
                <w:placeholder>
                  <w:docPart w:val="D15D1077015947B9A38795FD49081C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94466351"/>
              <w:placeholder>
                <w:docPart w:val="BDB26348AF484D8E9528941BC77FAE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9BCAEA" w14:textId="77777777" w:rsidR="00674B40" w:rsidRPr="003A61FA" w:rsidRDefault="00674B40" w:rsidP="00E76662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784D" w14:textId="77777777" w:rsidR="00674B40" w:rsidRPr="003A61FA" w:rsidRDefault="005624E0" w:rsidP="00E76662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799295092"/>
                <w:placeholder>
                  <w:docPart w:val="D899C4AB98524E17BA8389987D47BA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823169267"/>
              <w:placeholder>
                <w:docPart w:val="B447942F13FF4419BB9B668D03647B6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482792" w14:textId="77777777" w:rsidR="00674B40" w:rsidRPr="003A61FA" w:rsidRDefault="00674B40" w:rsidP="00E76662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191320"/>
              <w:placeholder>
                <w:docPart w:val="F12ACAE269B34A4FB0A85F49D3E183B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2E0C8" w14:textId="77777777" w:rsidR="00674B40" w:rsidRPr="003A61FA" w:rsidRDefault="00674B40" w:rsidP="00E76662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61439656"/>
              <w:placeholder>
                <w:docPart w:val="9A6C2F4EA7A0442E88C3BF4BCDA317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B164335" w14:textId="77777777" w:rsidR="00674B40" w:rsidRPr="003A61FA" w:rsidRDefault="00674B40" w:rsidP="00E76662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74982437"/>
              <w:placeholder>
                <w:docPart w:val="4D25BC9AA8804721950440B7E13BA3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1D071E" w14:textId="77777777" w:rsidR="00674B40" w:rsidRPr="003A61FA" w:rsidRDefault="00674B40" w:rsidP="00E76662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4673D6D2" w14:textId="77777777" w:rsidTr="00E766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2115" w14:textId="77777777" w:rsidR="00674B40" w:rsidRPr="003A61FA" w:rsidRDefault="005624E0" w:rsidP="00E76662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544179139"/>
                <w:placeholder>
                  <w:docPart w:val="5FC3824E70D547368078296604BD10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026300339"/>
              <w:placeholder>
                <w:docPart w:val="7CC54087941A41699C15D948B7189FB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D8DD12" w14:textId="77777777" w:rsidR="00674B40" w:rsidRPr="003A61FA" w:rsidRDefault="00674B40" w:rsidP="00E76662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EF73" w14:textId="77777777" w:rsidR="00674B40" w:rsidRPr="003A61FA" w:rsidRDefault="005624E0" w:rsidP="00E76662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94499901"/>
                <w:placeholder>
                  <w:docPart w:val="90C4918A70464589934AACEC06A5A0B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30036339"/>
              <w:placeholder>
                <w:docPart w:val="C0C5EA3B412E4E77B7A6218ACBE2CAA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E00EFC" w14:textId="77777777" w:rsidR="00674B40" w:rsidRPr="003A61FA" w:rsidRDefault="00674B40" w:rsidP="00E76662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4124713"/>
              <w:placeholder>
                <w:docPart w:val="8B7E1B8A03A540B6A8F7EA2B9B5B453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AB84EE" w14:textId="77777777" w:rsidR="00674B40" w:rsidRPr="003A61FA" w:rsidRDefault="00674B40" w:rsidP="00E76662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52469944"/>
              <w:placeholder>
                <w:docPart w:val="5D5BDC2D7A6944DCB1DE260B1E89AD0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177ED1" w14:textId="77777777" w:rsidR="00674B40" w:rsidRPr="003A61FA" w:rsidRDefault="00674B40" w:rsidP="00E76662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76627863"/>
              <w:placeholder>
                <w:docPart w:val="07286556BCD54464B49A1B3D7AF8CE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690865" w14:textId="77777777" w:rsidR="00674B40" w:rsidRPr="003A61FA" w:rsidRDefault="00674B40" w:rsidP="00E76662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2106415" w14:textId="4BD5F863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67B4" w14:textId="77777777" w:rsidR="002A4C6F" w:rsidRPr="003A61FA" w:rsidRDefault="005624E0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228198521"/>
                <w:placeholder>
                  <w:docPart w:val="C0ED2CF42DAE4EFC9A6B7AA84A181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445662438"/>
              <w:placeholder>
                <w:docPart w:val="6BA2645AB6CD408CA41376C4017B0E4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AE08BB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CB72" w14:textId="77777777" w:rsidR="002A4C6F" w:rsidRPr="003A61FA" w:rsidRDefault="005624E0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536360875"/>
                <w:placeholder>
                  <w:docPart w:val="AD07CDF765D544B097655C5EBEBBA50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648365970"/>
              <w:placeholder>
                <w:docPart w:val="00B0AA7C14EB4A98BD576C3915882B9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36B944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89811902"/>
              <w:placeholder>
                <w:docPart w:val="21BB0DD8AA9D4D18BA1A730AE6FB49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6E524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01126290"/>
              <w:placeholder>
                <w:docPart w:val="2624983AAE99463C9E84A8B8427ADE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728D5" w14:textId="7A275710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009369759"/>
              <w:placeholder>
                <w:docPart w:val="8A09E1EA8258421BB079572392DF0E9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C678AD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17755114" w14:textId="26D3EC86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6A36" w14:textId="77777777" w:rsidR="002A4C6F" w:rsidRPr="003A61FA" w:rsidRDefault="005624E0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350483534"/>
                <w:placeholder>
                  <w:docPart w:val="4038CF82680B4E5497BBA031AB5451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31336520"/>
              <w:placeholder>
                <w:docPart w:val="A9555D7A77E247F5987589AFA874B8B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6927C72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11A9" w14:textId="77777777" w:rsidR="002A4C6F" w:rsidRPr="003A61FA" w:rsidRDefault="005624E0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405187635"/>
                <w:placeholder>
                  <w:docPart w:val="541BDE13964C42D486F6660633F439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54343514"/>
              <w:placeholder>
                <w:docPart w:val="8E85E09501C34A2998B2680DA7E1C9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5B379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75523941"/>
              <w:placeholder>
                <w:docPart w:val="D86BBDF4DD714827A9128C2AC0FDEA5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717D3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11425429"/>
              <w:placeholder>
                <w:docPart w:val="BB8A052A69B54286B7D2883335416A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DD9880" w14:textId="6E132A1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34632991"/>
              <w:placeholder>
                <w:docPart w:val="C6DEAFF9E6304CF3A1B894DB4F2977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30212A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26D73AFA" w14:textId="5CF7B9E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39D2" w14:textId="77777777" w:rsidR="002A4C6F" w:rsidRPr="003A61FA" w:rsidRDefault="005624E0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39534657"/>
                <w:placeholder>
                  <w:docPart w:val="E1575298EA7540BBA8231CDE44940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088756178"/>
              <w:placeholder>
                <w:docPart w:val="D32D9E9756894D06AACE1BBE4DC14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F1AE0B1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B102" w14:textId="77777777" w:rsidR="002A4C6F" w:rsidRPr="003A61FA" w:rsidRDefault="005624E0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544935852"/>
                <w:placeholder>
                  <w:docPart w:val="495955FDC58840809CF8E3EE3AE2DAD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6432820"/>
              <w:placeholder>
                <w:docPart w:val="316E917A86514B9FBA8E6B8CC6C5F55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D550D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44608976"/>
              <w:placeholder>
                <w:docPart w:val="816908D98F944209B638ED30F1EBFE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8C6F39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882641116"/>
              <w:placeholder>
                <w:docPart w:val="9EB68BC4EA0F482197699135E9B80B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93D358" w14:textId="436470C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97281851"/>
              <w:placeholder>
                <w:docPart w:val="B652623A734C45A58C5B1313E785D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1FB7B3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A4C6F" w:rsidRPr="00943546" w14:paraId="3C8456A4" w14:textId="72C2DAD0" w:rsidTr="000D6440">
        <w:trPr>
          <w:trHeight w:val="95"/>
        </w:trPr>
        <w:tc>
          <w:tcPr>
            <w:tcW w:w="1000" w:type="pct"/>
            <w:gridSpan w:val="4"/>
          </w:tcPr>
          <w:p w14:paraId="29FE4058" w14:textId="484F9C7D" w:rsidR="002A4C6F" w:rsidRPr="00943546" w:rsidRDefault="002A4C6F" w:rsidP="00820189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19F73A4D" w14:textId="77777777" w:rsidR="002A4C6F" w:rsidRPr="00943546" w:rsidRDefault="002A4C6F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61EC92C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294650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38514FAE" w14:textId="009A82B1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14DCD60E" w14:textId="226A9244" w:rsidTr="00EC56D2">
        <w:tc>
          <w:tcPr>
            <w:tcW w:w="5000" w:type="pct"/>
            <w:gridSpan w:val="28"/>
            <w:shd w:val="clear" w:color="auto" w:fill="auto"/>
          </w:tcPr>
          <w:p w14:paraId="6D79FC30" w14:textId="6A9E60A2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44091DCC" w14:textId="7BCCB432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770C8F81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1152175045"/>
            <w:placeholder>
              <w:docPart w:val="7904DD88B0EC4E0DB59BE627718BC6A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EA3F73" w14:textId="279B39DB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</w:t>
                </w:r>
                <w:r w:rsidR="00783581">
                  <w:rPr>
                    <w:rStyle w:val="Responseboxtext"/>
                    <w:bdr w:val="single" w:sz="4" w:space="0" w:color="auto"/>
                  </w:rPr>
                  <w:t xml:space="preserve"> </w:t>
                </w: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7729DE9E" w14:textId="568A0AC1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D6440" w:rsidRPr="00943546" w14:paraId="704B123B" w14:textId="1C4E485D" w:rsidTr="00674B40">
        <w:trPr>
          <w:trHeight w:val="150"/>
        </w:trPr>
        <w:tc>
          <w:tcPr>
            <w:tcW w:w="832" w:type="pct"/>
            <w:gridSpan w:val="3"/>
            <w:tcBorders>
              <w:left w:val="nil"/>
            </w:tcBorders>
          </w:tcPr>
          <w:p w14:paraId="4DE39A4C" w14:textId="77777777" w:rsidR="002A4C6F" w:rsidRPr="00943546" w:rsidRDefault="002A4C6F" w:rsidP="00863828">
            <w:pPr>
              <w:spacing w:before="120" w:after="60"/>
              <w:rPr>
                <w:rFonts w:cs="Arial"/>
                <w:color w:val="000000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single" w:sz="4" w:space="0" w:color="auto"/>
            </w:tcBorders>
            <w:vAlign w:val="center"/>
          </w:tcPr>
          <w:p w14:paraId="2FA336F1" w14:textId="77777777" w:rsidR="002A4C6F" w:rsidRPr="00943546" w:rsidRDefault="002A4C6F" w:rsidP="00863828">
            <w:pPr>
              <w:pStyle w:val="Paragraph"/>
              <w:spacing w:before="120" w:after="60"/>
              <w:rPr>
                <w:rStyle w:val="Responseboxtext"/>
                <w:rFonts w:eastAsia="Calibri"/>
                <w:sz w:val="4"/>
                <w:szCs w:val="4"/>
              </w:rPr>
            </w:pPr>
          </w:p>
        </w:tc>
        <w:tc>
          <w:tcPr>
            <w:tcW w:w="835" w:type="pct"/>
            <w:gridSpan w:val="5"/>
            <w:tcBorders>
              <w:top w:val="nil"/>
            </w:tcBorders>
          </w:tcPr>
          <w:p w14:paraId="5E885451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F9385" w14:textId="1D6C4B1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3EFDFB5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3AE018" w14:textId="7FFDBAB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</w:tr>
      <w:tr w:rsidR="002A4C6F" w:rsidRPr="00446287" w14:paraId="68938AAB" w14:textId="27B3B710" w:rsidTr="000D6440"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29916" w14:textId="7167EE1A" w:rsidR="002A4C6F" w:rsidRPr="00446287" w:rsidRDefault="002A4C6F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46287">
              <w:rPr>
                <w:b/>
                <w:sz w:val="18"/>
                <w:szCs w:val="18"/>
              </w:rPr>
              <w:t xml:space="preserve">Table 7. </w:t>
            </w:r>
            <w:r>
              <w:rPr>
                <w:b/>
                <w:sz w:val="18"/>
                <w:szCs w:val="18"/>
              </w:rPr>
              <w:t>2</w:t>
            </w:r>
            <w:r w:rsidRPr="0044628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Ground water</w:t>
            </w:r>
            <w:r w:rsidRPr="00446287">
              <w:rPr>
                <w:b/>
                <w:sz w:val="18"/>
                <w:szCs w:val="18"/>
              </w:rPr>
              <w:t xml:space="preserve"> abstractions</w:t>
            </w:r>
          </w:p>
        </w:tc>
      </w:tr>
      <w:tr w:rsidR="00674B40" w:rsidRPr="007B7529" w14:paraId="71BDA987" w14:textId="1137BB4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F3BB44F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Abstraction location name or reference</w:t>
            </w:r>
          </w:p>
          <w:p w14:paraId="30813402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(as labelled on map)</w:t>
            </w:r>
          </w:p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7B50D90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Source of Supply</w:t>
            </w:r>
          </w:p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D6292D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National Grid Reference</w:t>
            </w:r>
          </w:p>
          <w:p w14:paraId="5DF6715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267408B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Overall depth (metres)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E23ECD6" w14:textId="7EF65166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Maximum diameter (millimetres) or area of excavation</w:t>
            </w:r>
            <w:r>
              <w:rPr>
                <w:rFonts w:eastAsia="Calibri"/>
                <w:sz w:val="18"/>
                <w:szCs w:val="18"/>
              </w:rPr>
              <w:t xml:space="preserve"> (square 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341AD81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Screened section (metres below ground level)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9A9E696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Drift geology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5FFCF3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Solid geology</w:t>
            </w:r>
          </w:p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81D928E" w14:textId="728DFF42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Rest pum</w:t>
            </w:r>
            <w:r w:rsidR="00C118EA">
              <w:rPr>
                <w:rFonts w:eastAsia="Calibri"/>
                <w:sz w:val="18"/>
                <w:szCs w:val="18"/>
              </w:rPr>
              <w:t>p</w:t>
            </w:r>
            <w:r>
              <w:rPr>
                <w:rFonts w:eastAsia="Calibri"/>
                <w:sz w:val="18"/>
                <w:szCs w:val="18"/>
              </w:rPr>
              <w:t xml:space="preserve"> water level</w:t>
            </w:r>
            <w:r w:rsidRPr="002A4C6F">
              <w:rPr>
                <w:rFonts w:eastAsia="Calibri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CE2D584" w14:textId="047975F1" w:rsidR="002A4C6F" w:rsidRPr="00446287" w:rsidRDefault="00C118EA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Pumped water level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2188E47" w14:textId="7B74F82C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Pump Depth </w:t>
            </w:r>
          </w:p>
        </w:tc>
      </w:tr>
      <w:tr w:rsidR="00674B40" w:rsidRPr="007B7529" w14:paraId="232CB8DB" w14:textId="2316FA75" w:rsidTr="00674B40">
        <w:trPr>
          <w:trHeight w:val="343"/>
        </w:trPr>
        <w:tc>
          <w:tcPr>
            <w:tcW w:w="5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77127804"/>
              <w:placeholder>
                <w:docPart w:val="0FB47A561FBA43A99B43634DA34080F0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141D8892" w14:textId="518C7A03" w:rsidR="00E72B83" w:rsidRPr="003A61FA" w:rsidRDefault="009E4EF5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Area</w:t>
                </w:r>
                <w:r w:rsidR="00116F10">
                  <w:rPr>
                    <w:rStyle w:val="Responseboxtext"/>
                    <w:sz w:val="18"/>
                    <w:szCs w:val="18"/>
                  </w:rPr>
                  <w:t xml:space="preserve"> A to </w:t>
                </w:r>
                <w:r>
                  <w:rPr>
                    <w:rStyle w:val="Responseboxtext"/>
                    <w:sz w:val="18"/>
                    <w:szCs w:val="18"/>
                  </w:rPr>
                  <w:t>D</w:t>
                </w:r>
                <w:r w:rsidR="00CD5895">
                  <w:rPr>
                    <w:rStyle w:val="Responseboxtext"/>
                    <w:sz w:val="18"/>
                    <w:szCs w:val="18"/>
                  </w:rPr>
                  <w:t xml:space="preserve"> </w:t>
                </w:r>
                <w:r w:rsidR="00CD5895">
                  <w:rPr>
                    <w:rStyle w:val="Responseboxtext"/>
                  </w:rPr>
                  <w:t xml:space="preserve">                            (All past (2017</w:t>
                </w:r>
                <w:r w:rsidR="00A47204">
                  <w:rPr>
                    <w:rStyle w:val="Responseboxtext"/>
                  </w:rPr>
                  <w:t>)</w:t>
                </w:r>
                <w:r w:rsidR="00CD5895">
                  <w:rPr>
                    <w:rStyle w:val="Responseboxtext"/>
                  </w:rPr>
                  <w:t>, current (2019) and future abstraction locations are within this area)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04822959"/>
              <w:placeholder>
                <w:docPart w:val="BC5F6F8B2A464A529E3EF84040DB9ED8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C0D0B80" w14:textId="0D2E4E2B" w:rsidR="00E72B83" w:rsidRPr="003A61FA" w:rsidRDefault="00DE774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Excavsation (Unlined), Adit (Mine workings),</w:t>
                </w:r>
                <w:r w:rsidR="00496227">
                  <w:rPr>
                    <w:rStyle w:val="Responseboxtext"/>
                    <w:sz w:val="18"/>
                    <w:szCs w:val="18"/>
                  </w:rPr>
                  <w:t xml:space="preserve"> </w:t>
                </w:r>
                <w:r w:rsidR="00D53C57">
                  <w:rPr>
                    <w:rStyle w:val="Responseboxtext"/>
                    <w:sz w:val="18"/>
                    <w:szCs w:val="18"/>
                  </w:rPr>
                  <w:t>Groundwate</w:t>
                </w:r>
                <w:r>
                  <w:rPr>
                    <w:rStyle w:val="Responseboxtext"/>
                    <w:sz w:val="18"/>
                    <w:szCs w:val="18"/>
                  </w:rPr>
                  <w:t>r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81404314"/>
              <w:placeholder>
                <w:docPart w:val="FD913DEE929B4F638B984BC90018B24A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2B7F0BC3" w14:textId="75E62B32" w:rsidR="00E72B83" w:rsidRPr="003A61FA" w:rsidRDefault="009E4EF5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A – SO 0</w:t>
                </w:r>
                <w:r w:rsidR="00F57361">
                  <w:rPr>
                    <w:rStyle w:val="Responseboxtext"/>
                    <w:sz w:val="18"/>
                    <w:szCs w:val="18"/>
                  </w:rPr>
                  <w:t>7340 06568</w:t>
                </w:r>
                <w:r>
                  <w:rPr>
                    <w:rStyle w:val="Responseboxtext"/>
                    <w:sz w:val="18"/>
                    <w:szCs w:val="18"/>
                  </w:rPr>
                  <w:t xml:space="preserve">      B – SO 07</w:t>
                </w:r>
                <w:r w:rsidR="00F57361">
                  <w:rPr>
                    <w:rStyle w:val="Responseboxtext"/>
                    <w:sz w:val="18"/>
                    <w:szCs w:val="18"/>
                  </w:rPr>
                  <w:t>278 06688</w:t>
                </w:r>
                <w:r>
                  <w:rPr>
                    <w:rStyle w:val="Responseboxtext"/>
                    <w:sz w:val="18"/>
                    <w:szCs w:val="18"/>
                  </w:rPr>
                  <w:t xml:space="preserve">     C – SO 0</w:t>
                </w:r>
                <w:r w:rsidR="00F57361">
                  <w:rPr>
                    <w:rStyle w:val="Responseboxtext"/>
                    <w:sz w:val="18"/>
                    <w:szCs w:val="18"/>
                  </w:rPr>
                  <w:t>7</w:t>
                </w:r>
                <w:r w:rsidR="00881197">
                  <w:rPr>
                    <w:rStyle w:val="Responseboxtext"/>
                    <w:sz w:val="18"/>
                    <w:szCs w:val="18"/>
                  </w:rPr>
                  <w:t>670</w:t>
                </w:r>
                <w:r w:rsidR="00F57361">
                  <w:rPr>
                    <w:rStyle w:val="Responseboxtext"/>
                    <w:sz w:val="18"/>
                    <w:szCs w:val="18"/>
                  </w:rPr>
                  <w:t xml:space="preserve"> 069</w:t>
                </w:r>
                <w:r w:rsidR="00881197">
                  <w:rPr>
                    <w:rStyle w:val="Responseboxtext"/>
                    <w:sz w:val="18"/>
                    <w:szCs w:val="18"/>
                  </w:rPr>
                  <w:t>0</w:t>
                </w:r>
                <w:r w:rsidR="00F57361">
                  <w:rPr>
                    <w:rStyle w:val="Responseboxtext"/>
                    <w:sz w:val="18"/>
                    <w:szCs w:val="18"/>
                  </w:rPr>
                  <w:t>2</w:t>
                </w:r>
                <w:r>
                  <w:rPr>
                    <w:rStyle w:val="Responseboxtext"/>
                    <w:sz w:val="18"/>
                    <w:szCs w:val="18"/>
                  </w:rPr>
                  <w:t xml:space="preserve">       D – SO 0</w:t>
                </w:r>
                <w:r w:rsidR="00F57361">
                  <w:rPr>
                    <w:rStyle w:val="Responseboxtext"/>
                    <w:sz w:val="18"/>
                    <w:szCs w:val="18"/>
                  </w:rPr>
                  <w:t>77</w:t>
                </w:r>
                <w:r w:rsidR="00881197">
                  <w:rPr>
                    <w:rStyle w:val="Responseboxtext"/>
                    <w:sz w:val="18"/>
                    <w:szCs w:val="18"/>
                  </w:rPr>
                  <w:t>35</w:t>
                </w:r>
                <w:r w:rsidR="00F57361">
                  <w:rPr>
                    <w:rStyle w:val="Responseboxtext"/>
                    <w:sz w:val="18"/>
                    <w:szCs w:val="18"/>
                  </w:rPr>
                  <w:t xml:space="preserve"> 06</w:t>
                </w:r>
                <w:r w:rsidR="00881197">
                  <w:rPr>
                    <w:rStyle w:val="Responseboxtext"/>
                    <w:sz w:val="18"/>
                    <w:szCs w:val="18"/>
                  </w:rPr>
                  <w:t>784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50450446"/>
              <w:placeholder>
                <w:docPart w:val="2BA7836CA7504EE3B0B9C97AE47BD7FE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3F2FEA6" w14:textId="2CF421B3" w:rsidR="00E72B83" w:rsidRPr="003A61FA" w:rsidRDefault="00D53C57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16</w:t>
                </w:r>
                <w:r w:rsidR="00116F10">
                  <w:rPr>
                    <w:rStyle w:val="Responseboxtext"/>
                    <w:sz w:val="18"/>
                    <w:szCs w:val="18"/>
                  </w:rPr>
                  <w:t>5</w:t>
                </w:r>
                <w:r>
                  <w:rPr>
                    <w:rStyle w:val="Responseboxtext"/>
                    <w:sz w:val="18"/>
                    <w:szCs w:val="18"/>
                  </w:rPr>
                  <w:t>m from OGL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74552794"/>
              <w:placeholder>
                <w:docPart w:val="64B2236DFB1F43C199912A358E08D659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5C1FF2BB" w14:textId="5370E800" w:rsidR="00E72B83" w:rsidRPr="003A61FA" w:rsidRDefault="00FF52E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484,618m</w:t>
                </w:r>
                <w:r w:rsidR="000C544D">
                  <w:rPr>
                    <w:rStyle w:val="Responseboxtext"/>
                    <w:sz w:val="18"/>
                    <w:szCs w:val="18"/>
                  </w:rPr>
                  <w:t>²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8284401"/>
              <w:placeholder>
                <w:docPart w:val="06803939584F4EF081BF42AC8E945A04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50AFD443" w14:textId="0D51FA67" w:rsidR="00E72B83" w:rsidRPr="003A61FA" w:rsidRDefault="00D53C57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n\a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Heading4Char"/>
                <w:rFonts w:eastAsia="Calibri" w:cs="Arial"/>
                <w:sz w:val="20"/>
              </w:rPr>
              <w:id w:val="-496030135"/>
              <w:placeholder>
                <w:docPart w:val="50EACA4EEF3D457C942988C54ED1D416"/>
              </w:placeholder>
              <w:text/>
            </w:sdtPr>
            <w:sdtEndPr>
              <w:rPr>
                <w:rStyle w:val="Heading4Char"/>
              </w:rPr>
            </w:sdtEndPr>
            <w:sdtContent>
              <w:p w14:paraId="046EF080" w14:textId="72CA6939" w:rsidR="00E72B83" w:rsidRPr="003A61FA" w:rsidRDefault="00116F10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Heading4Char"/>
                    <w:rFonts w:eastAsia="Calibri" w:cs="Arial"/>
                    <w:sz w:val="20"/>
                  </w:rPr>
                  <w:t>(</w:t>
                </w:r>
                <w:r w:rsidRPr="00116F10">
                  <w:rPr>
                    <w:rStyle w:val="Heading4Char"/>
                    <w:rFonts w:eastAsia="Calibri" w:cs="Arial"/>
                    <w:sz w:val="20"/>
                  </w:rPr>
                  <w:t>Environmental Statement, Section 11 – Geology (page 67).</w:t>
                </w:r>
                <w:r>
                  <w:rPr>
                    <w:rStyle w:val="Heading4Char"/>
                    <w:rFonts w:eastAsia="Calibri" w:cs="Arial"/>
                    <w:sz w:val="20"/>
                  </w:rPr>
                  <w:t>)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Heading4Char"/>
                <w:rFonts w:eastAsia="Calibri" w:cs="Arial"/>
                <w:sz w:val="20"/>
              </w:rPr>
              <w:id w:val="-1473059361"/>
              <w:placeholder>
                <w:docPart w:val="CE965AAB594641C9AC918267E14CE6A6"/>
              </w:placeholder>
              <w:text/>
            </w:sdtPr>
            <w:sdtEndPr>
              <w:rPr>
                <w:rStyle w:val="Heading4Char"/>
              </w:rPr>
            </w:sdtEndPr>
            <w:sdtContent>
              <w:p w14:paraId="2F0D1007" w14:textId="7F4DD8A9" w:rsidR="00E72B83" w:rsidRPr="003A61FA" w:rsidRDefault="00116F10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116F10">
                  <w:rPr>
                    <w:rStyle w:val="Heading4Char"/>
                    <w:rFonts w:eastAsia="Calibri" w:cs="Arial"/>
                    <w:sz w:val="20"/>
                  </w:rPr>
                  <w:t xml:space="preserve">Strata lies within the lower and middle coal measures and consist chiefly of mudstones with subordinate sandstones, seatearths and ironstones. </w:t>
                </w:r>
                <w:r>
                  <w:rPr>
                    <w:rStyle w:val="Heading4Char"/>
                    <w:rFonts w:eastAsia="Calibri" w:cs="Arial"/>
                    <w:sz w:val="20"/>
                  </w:rPr>
                  <w:t>(</w:t>
                </w:r>
                <w:r w:rsidRPr="00116F10">
                  <w:rPr>
                    <w:rStyle w:val="Heading4Char"/>
                    <w:rFonts w:eastAsia="Calibri" w:cs="Arial"/>
                    <w:sz w:val="20"/>
                  </w:rPr>
                  <w:t>Environmental Statement, Section 11 – Geology (page 67).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419957370"/>
              <w:placeholder>
                <w:docPart w:val="8D1177F24A3B48CBA8A48CB61E946B21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A05FF4A" w14:textId="186E6784" w:rsidR="00E72B83" w:rsidRDefault="00EB1504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EB1504">
                  <w:rPr>
                    <w:rStyle w:val="Responseboxtext"/>
                    <w:sz w:val="18"/>
                    <w:szCs w:val="18"/>
                  </w:rPr>
                  <w:t>Prior to mining a full Hydro report was undertaken</w:t>
                </w:r>
                <w:r w:rsidR="00151992">
                  <w:rPr>
                    <w:rStyle w:val="Responseboxtext"/>
                    <w:sz w:val="18"/>
                    <w:szCs w:val="18"/>
                  </w:rPr>
                  <w:t>. F</w:t>
                </w:r>
                <w:r w:rsidRPr="00EB1504">
                  <w:rPr>
                    <w:rStyle w:val="Responseboxtext"/>
                    <w:sz w:val="18"/>
                    <w:szCs w:val="18"/>
                  </w:rPr>
                  <w:t>rom piezo</w:t>
                </w:r>
                <w:r w:rsidR="000C544D">
                  <w:rPr>
                    <w:rStyle w:val="Responseboxtext"/>
                    <w:sz w:val="18"/>
                    <w:szCs w:val="18"/>
                  </w:rPr>
                  <w:t>m</w:t>
                </w:r>
                <w:r w:rsidRPr="00EB1504">
                  <w:rPr>
                    <w:rStyle w:val="Responseboxtext"/>
                    <w:sz w:val="18"/>
                    <w:szCs w:val="18"/>
                  </w:rPr>
                  <w:t>eter</w:t>
                </w:r>
                <w:r w:rsidR="00C43C53">
                  <w:rPr>
                    <w:rStyle w:val="Responseboxtext"/>
                    <w:sz w:val="18"/>
                    <w:szCs w:val="18"/>
                  </w:rPr>
                  <w:t xml:space="preserve"> readings</w:t>
                </w:r>
                <w:r w:rsidR="00151992">
                  <w:rPr>
                    <w:rStyle w:val="Responseboxtext"/>
                    <w:sz w:val="18"/>
                    <w:szCs w:val="18"/>
                  </w:rPr>
                  <w:t xml:space="preserve"> the </w:t>
                </w:r>
                <w:r w:rsidR="00292564">
                  <w:rPr>
                    <w:rStyle w:val="Responseboxtext"/>
                    <w:sz w:val="18"/>
                    <w:szCs w:val="18"/>
                  </w:rPr>
                  <w:t>w</w:t>
                </w:r>
                <w:r w:rsidR="00151992">
                  <w:rPr>
                    <w:rStyle w:val="Responseboxtext"/>
                    <w:sz w:val="18"/>
                    <w:szCs w:val="18"/>
                  </w:rPr>
                  <w:t xml:space="preserve">ater level </w:t>
                </w:r>
                <w:r w:rsidR="00C43C53">
                  <w:rPr>
                    <w:rStyle w:val="Responseboxtext"/>
                    <w:sz w:val="18"/>
                    <w:szCs w:val="18"/>
                  </w:rPr>
                  <w:t>was shown to be at</w:t>
                </w:r>
                <w:r w:rsidR="006A27BE">
                  <w:rPr>
                    <w:rStyle w:val="Responseboxtext"/>
                    <w:sz w:val="18"/>
                    <w:szCs w:val="18"/>
                  </w:rPr>
                  <w:t xml:space="preserve"> Rhaslais coal seam (HB) level. Also noted that the area is drained by the D</w:t>
                </w:r>
                <w:r w:rsidR="00292564">
                  <w:rPr>
                    <w:rStyle w:val="Responseboxtext"/>
                    <w:sz w:val="18"/>
                    <w:szCs w:val="18"/>
                  </w:rPr>
                  <w:t>o</w:t>
                </w:r>
                <w:r w:rsidR="006A27BE">
                  <w:rPr>
                    <w:rStyle w:val="Responseboxtext"/>
                    <w:sz w:val="18"/>
                    <w:szCs w:val="18"/>
                  </w:rPr>
                  <w:t>wlais free drainage system.</w:t>
                </w:r>
                <w:r w:rsidR="00C43C53">
                  <w:rPr>
                    <w:rStyle w:val="Responseboxtext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714873635"/>
              <w:placeholder>
                <w:docPart w:val="6F76E342AA4C4407B96E38ACE36874DA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2288ABF" w14:textId="372335E3" w:rsidR="00E72B83" w:rsidRDefault="00D53C57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2</w:t>
                </w:r>
                <w:r w:rsidR="001F6632">
                  <w:rPr>
                    <w:rStyle w:val="Responseboxtext"/>
                    <w:sz w:val="18"/>
                    <w:szCs w:val="18"/>
                  </w:rPr>
                  <w:t>35</w:t>
                </w:r>
                <w:r>
                  <w:rPr>
                    <w:rStyle w:val="Responseboxtext"/>
                    <w:sz w:val="18"/>
                    <w:szCs w:val="18"/>
                  </w:rPr>
                  <w:t>m AOD</w:t>
                </w:r>
              </w:p>
            </w:sdtContent>
          </w:sdt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800800730"/>
              <w:placeholder>
                <w:docPart w:val="01D1A87C8A6245A4A3BF796B8C2F53E6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3932AFA" w14:textId="0DA6FC10" w:rsidR="00E72B83" w:rsidRDefault="00D53C57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23</w:t>
                </w:r>
                <w:r w:rsidR="001F6632">
                  <w:rPr>
                    <w:rStyle w:val="Responseboxtext"/>
                    <w:sz w:val="18"/>
                    <w:szCs w:val="18"/>
                  </w:rPr>
                  <w:t>7</w:t>
                </w:r>
                <w:r>
                  <w:rPr>
                    <w:rStyle w:val="Responseboxtext"/>
                    <w:sz w:val="18"/>
                    <w:szCs w:val="18"/>
                  </w:rPr>
                  <w:t>m AOD</w:t>
                </w:r>
              </w:p>
            </w:sdtContent>
          </w:sdt>
        </w:tc>
      </w:tr>
      <w:tr w:rsidR="00674B40" w:rsidRPr="007B7529" w14:paraId="54D5C1FF" w14:textId="7FE495C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9817052"/>
              <w:placeholder>
                <w:docPart w:val="870D1AD5CD874EFEA6B75BDEC4BAFA64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5BC7B02" w14:textId="0D9F727B" w:rsidR="00E72B83" w:rsidRPr="003A61FA" w:rsidRDefault="00CD5895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A </w:t>
                </w:r>
                <w:r w:rsidR="002D52E8">
                  <w:rPr>
                    <w:rStyle w:val="Responseboxtext"/>
                    <w:sz w:val="18"/>
                    <w:szCs w:val="18"/>
                  </w:rPr>
                  <w:t>(201</w:t>
                </w:r>
                <w:r>
                  <w:rPr>
                    <w:rStyle w:val="Responseboxtext"/>
                    <w:sz w:val="18"/>
                    <w:szCs w:val="18"/>
                  </w:rPr>
                  <w:t>7</w:t>
                </w:r>
                <w:r w:rsidR="00D43BB8">
                  <w:rPr>
                    <w:rStyle w:val="Responseboxtext"/>
                    <w:sz w:val="18"/>
                    <w:szCs w:val="18"/>
                  </w:rPr>
                  <w:t xml:space="preserve"> abst</w:t>
                </w:r>
                <w:r w:rsidR="002D52E8">
                  <w:rPr>
                    <w:rStyle w:val="Responseboxtext"/>
                    <w:sz w:val="18"/>
                    <w:szCs w:val="18"/>
                  </w:rPr>
                  <w:t>r</w:t>
                </w:r>
                <w:r w:rsidR="00D43BB8">
                  <w:rPr>
                    <w:rStyle w:val="Responseboxtext"/>
                    <w:sz w:val="18"/>
                    <w:szCs w:val="18"/>
                  </w:rPr>
                  <w:t>ac</w:t>
                </w:r>
                <w:r w:rsidR="002D52E8">
                  <w:rPr>
                    <w:rStyle w:val="Responseboxtext"/>
                    <w:sz w:val="18"/>
                    <w:szCs w:val="18"/>
                  </w:rPr>
                  <w:t>t</w:t>
                </w:r>
                <w:r w:rsidR="00D43BB8">
                  <w:rPr>
                    <w:rStyle w:val="Responseboxtext"/>
                    <w:sz w:val="18"/>
                    <w:szCs w:val="18"/>
                  </w:rPr>
                  <w:t>ion locatio</w:t>
                </w:r>
                <w:r w:rsidR="002D52E8">
                  <w:rPr>
                    <w:rStyle w:val="Responseboxtext"/>
                    <w:sz w:val="18"/>
                    <w:szCs w:val="18"/>
                  </w:rPr>
                  <w:t>n)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Heading4Char"/>
                <w:rFonts w:cs="Arial"/>
                <w:sz w:val="18"/>
                <w:szCs w:val="18"/>
              </w:rPr>
              <w:id w:val="-1323037420"/>
              <w:placeholder>
                <w:docPart w:val="CD028BCB87614D6BAB4DB58361CC9244"/>
              </w:placeholder>
              <w:text/>
            </w:sdtPr>
            <w:sdtEndPr>
              <w:rPr>
                <w:rStyle w:val="Heading4Char"/>
              </w:rPr>
            </w:sdtEndPr>
            <w:sdtContent>
              <w:p w14:paraId="2AC7C036" w14:textId="37BCED28" w:rsidR="00E72B83" w:rsidRPr="003A61FA" w:rsidRDefault="00D43BB8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D43BB8">
                  <w:rPr>
                    <w:rStyle w:val="Heading4Char"/>
                    <w:rFonts w:cs="Arial"/>
                    <w:sz w:val="18"/>
                    <w:szCs w:val="18"/>
                  </w:rPr>
                  <w:t>As above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Heading4Char"/>
                <w:rFonts w:cs="Arial"/>
                <w:sz w:val="18"/>
                <w:szCs w:val="18"/>
              </w:rPr>
              <w:id w:val="473723090"/>
              <w:placeholder>
                <w:docPart w:val="9C5CEF079264444B980FBE7F4ADC45FB"/>
              </w:placeholder>
              <w:text/>
            </w:sdtPr>
            <w:sdtEndPr>
              <w:rPr>
                <w:rStyle w:val="Heading4Char"/>
              </w:rPr>
            </w:sdtEndPr>
            <w:sdtContent>
              <w:p w14:paraId="4C25B234" w14:textId="38040C3B" w:rsidR="00E72B83" w:rsidRPr="003A61FA" w:rsidRDefault="00CD5895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CD5895">
                  <w:rPr>
                    <w:rStyle w:val="Heading4Char"/>
                    <w:rFonts w:cs="Arial"/>
                    <w:sz w:val="18"/>
                    <w:szCs w:val="18"/>
                  </w:rPr>
                  <w:t>A – SO 07340 06568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Heading4Char"/>
                <w:rFonts w:cs="Arial"/>
                <w:sz w:val="18"/>
                <w:szCs w:val="18"/>
              </w:rPr>
              <w:id w:val="-1351258506"/>
              <w:placeholder>
                <w:docPart w:val="9C3054AAC86C4FF4BF9928DA9938CE74"/>
              </w:placeholder>
              <w:text/>
            </w:sdtPr>
            <w:sdtEndPr>
              <w:rPr>
                <w:rStyle w:val="Heading4Char"/>
              </w:rPr>
            </w:sdtEndPr>
            <w:sdtContent>
              <w:p w14:paraId="5D3265E2" w14:textId="7CAAF740" w:rsidR="00E72B83" w:rsidRPr="003A61FA" w:rsidRDefault="00D43BB8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D43BB8">
                  <w:rPr>
                    <w:rStyle w:val="Heading4Char"/>
                    <w:rFonts w:cs="Arial"/>
                    <w:sz w:val="18"/>
                    <w:szCs w:val="18"/>
                  </w:rPr>
                  <w:t>As above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Heading4Char"/>
                <w:rFonts w:cs="Arial"/>
                <w:sz w:val="18"/>
                <w:szCs w:val="18"/>
              </w:rPr>
              <w:id w:val="-613740747"/>
              <w:placeholder>
                <w:docPart w:val="C9610A096CEA4CB6B777CE0E033151D2"/>
              </w:placeholder>
              <w:text/>
            </w:sdtPr>
            <w:sdtEndPr>
              <w:rPr>
                <w:rStyle w:val="Heading4Char"/>
              </w:rPr>
            </w:sdtEndPr>
            <w:sdtContent>
              <w:p w14:paraId="717B65A4" w14:textId="7BB1046A" w:rsidR="00E72B83" w:rsidRPr="003A61FA" w:rsidRDefault="00D43BB8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D43BB8">
                  <w:rPr>
                    <w:rStyle w:val="Heading4Char"/>
                    <w:rFonts w:cs="Arial"/>
                    <w:sz w:val="18"/>
                    <w:szCs w:val="18"/>
                  </w:rPr>
                  <w:t>As above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468775920"/>
              <w:placeholder>
                <w:docPart w:val="89B8D7DB9B84490F982093603796A890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25F73CEA" w14:textId="603577FA" w:rsidR="00E72B83" w:rsidRPr="003A61FA" w:rsidRDefault="002D52E8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58353994"/>
              <w:placeholder>
                <w:docPart w:val="8C52E53C86EE48E49030AEA8A2FE809A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18E8AC0F" w14:textId="41E0D1E3" w:rsidR="00E72B83" w:rsidRPr="003A61FA" w:rsidRDefault="00D43BB8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As above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Heading4Char"/>
                <w:rFonts w:cs="Arial"/>
                <w:sz w:val="18"/>
                <w:szCs w:val="18"/>
              </w:rPr>
              <w:id w:val="-1048758936"/>
              <w:placeholder>
                <w:docPart w:val="07CC148330B14EF58883EC2379CF6ED3"/>
              </w:placeholder>
              <w:text/>
            </w:sdtPr>
            <w:sdtEndPr>
              <w:rPr>
                <w:rStyle w:val="Heading4Char"/>
              </w:rPr>
            </w:sdtEndPr>
            <w:sdtContent>
              <w:p w14:paraId="311D8721" w14:textId="0008D8CF" w:rsidR="00E72B83" w:rsidRPr="003A61FA" w:rsidRDefault="00D43BB8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D43BB8">
                  <w:rPr>
                    <w:rStyle w:val="Heading4Char"/>
                    <w:rFonts w:cs="Arial"/>
                    <w:sz w:val="18"/>
                    <w:szCs w:val="18"/>
                  </w:rPr>
                  <w:t>As above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Heading4Char"/>
                <w:rFonts w:cs="Arial"/>
                <w:sz w:val="18"/>
                <w:szCs w:val="18"/>
              </w:rPr>
              <w:id w:val="221645365"/>
              <w:placeholder>
                <w:docPart w:val="1185E45190974951977BAAF873B0B752"/>
              </w:placeholder>
              <w:text/>
            </w:sdtPr>
            <w:sdtEndPr>
              <w:rPr>
                <w:rStyle w:val="Heading4Char"/>
              </w:rPr>
            </w:sdtEndPr>
            <w:sdtContent>
              <w:p w14:paraId="08C727AF" w14:textId="6E5CC66D" w:rsidR="00E72B83" w:rsidRDefault="00D43BB8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D43BB8">
                  <w:rPr>
                    <w:rStyle w:val="Heading4Char"/>
                    <w:rFonts w:cs="Arial"/>
                    <w:sz w:val="18"/>
                    <w:szCs w:val="18"/>
                  </w:rPr>
                  <w:t>As above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Heading4Char"/>
                <w:rFonts w:cs="Arial"/>
                <w:sz w:val="18"/>
                <w:szCs w:val="18"/>
              </w:rPr>
              <w:id w:val="-1140644709"/>
              <w:placeholder>
                <w:docPart w:val="3170009B92AD4CDC8E1A3557FC07CFC1"/>
              </w:placeholder>
              <w:text/>
            </w:sdtPr>
            <w:sdtEndPr>
              <w:rPr>
                <w:rStyle w:val="Heading4Char"/>
              </w:rPr>
            </w:sdtEndPr>
            <w:sdtContent>
              <w:p w14:paraId="76D5B19C" w14:textId="031CEFFD" w:rsidR="00E72B83" w:rsidRDefault="00D43BB8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D43BB8">
                  <w:rPr>
                    <w:rStyle w:val="Heading4Char"/>
                    <w:rFonts w:cs="Arial"/>
                    <w:sz w:val="18"/>
                    <w:szCs w:val="18"/>
                  </w:rPr>
                  <w:t>As above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Heading4Char"/>
                <w:rFonts w:cs="Arial"/>
                <w:sz w:val="18"/>
                <w:szCs w:val="18"/>
              </w:rPr>
              <w:id w:val="1347979118"/>
              <w:placeholder>
                <w:docPart w:val="7EDCB915720348079EF7F8C90E8B1EC9"/>
              </w:placeholder>
              <w:text/>
            </w:sdtPr>
            <w:sdtEndPr>
              <w:rPr>
                <w:rStyle w:val="Heading4Char"/>
              </w:rPr>
            </w:sdtEndPr>
            <w:sdtContent>
              <w:p w14:paraId="7F53E9A2" w14:textId="1E9AC8CC" w:rsidR="00E72B83" w:rsidRDefault="00D43BB8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D43BB8">
                  <w:rPr>
                    <w:rStyle w:val="Heading4Char"/>
                    <w:rFonts w:cs="Arial"/>
                    <w:sz w:val="18"/>
                    <w:szCs w:val="18"/>
                  </w:rPr>
                  <w:t>As above</w:t>
                </w:r>
              </w:p>
            </w:sdtContent>
          </w:sdt>
        </w:tc>
      </w:tr>
      <w:tr w:rsidR="00674B40" w:rsidRPr="007B7529" w14:paraId="799A322C" w14:textId="5136D7F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Heading4Char"/>
                <w:rFonts w:cs="Arial"/>
                <w:sz w:val="18"/>
                <w:szCs w:val="18"/>
              </w:rPr>
              <w:id w:val="1855446789"/>
              <w:placeholder>
                <w:docPart w:val="D54B8D6D89324F6AA6B6260A5106A1B2"/>
              </w:placeholder>
              <w:text/>
            </w:sdtPr>
            <w:sdtEndPr>
              <w:rPr>
                <w:rStyle w:val="Heading4Char"/>
              </w:rPr>
            </w:sdtEndPr>
            <w:sdtContent>
              <w:p w14:paraId="6FFCDA26" w14:textId="304BCE8B" w:rsidR="00E72B83" w:rsidRPr="003A61FA" w:rsidRDefault="00CD5895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CD5895">
                  <w:rPr>
                    <w:rStyle w:val="Heading4Char"/>
                    <w:rFonts w:cs="Arial"/>
                    <w:sz w:val="18"/>
                    <w:szCs w:val="18"/>
                  </w:rPr>
                  <w:t>E (Current 2019 abstraction location)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Heading2Char"/>
                <w:rFonts w:cs="Arial"/>
                <w:i/>
                <w:iCs/>
                <w:color w:val="3C3C41"/>
                <w:sz w:val="18"/>
                <w:szCs w:val="18"/>
              </w:rPr>
              <w:id w:val="769822064"/>
              <w:placeholder>
                <w:docPart w:val="6820C231442541D2A9FDC3BF06040C4A"/>
              </w:placeholder>
              <w:text/>
            </w:sdtPr>
            <w:sdtEndPr>
              <w:rPr>
                <w:rStyle w:val="Heading2Char"/>
              </w:rPr>
            </w:sdtEndPr>
            <w:sdtContent>
              <w:p w14:paraId="5249C463" w14:textId="36706D15" w:rsidR="00E72B83" w:rsidRPr="003A61FA" w:rsidRDefault="00CD5895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CD5895">
                  <w:rPr>
                    <w:rStyle w:val="Heading2Char"/>
                    <w:rFonts w:cs="Arial"/>
                    <w:i/>
                    <w:iCs/>
                    <w:color w:val="3C3C41"/>
                    <w:sz w:val="18"/>
                    <w:szCs w:val="18"/>
                  </w:rPr>
                  <w:t>As above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Heading4Char"/>
                <w:rFonts w:cs="Arial"/>
                <w:sz w:val="18"/>
                <w:szCs w:val="18"/>
              </w:rPr>
              <w:id w:val="1744369434"/>
              <w:placeholder>
                <w:docPart w:val="FE0269590C7642AFB7CDAFE271571CF4"/>
              </w:placeholder>
              <w:text/>
            </w:sdtPr>
            <w:sdtEndPr>
              <w:rPr>
                <w:rStyle w:val="Heading4Char"/>
              </w:rPr>
            </w:sdtEndPr>
            <w:sdtContent>
              <w:p w14:paraId="72FFE90C" w14:textId="76A6AFE0" w:rsidR="00E72B83" w:rsidRPr="003A61FA" w:rsidRDefault="00CD5895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CD5895">
                  <w:rPr>
                    <w:rStyle w:val="Heading4Char"/>
                    <w:rFonts w:cs="Arial"/>
                    <w:sz w:val="18"/>
                    <w:szCs w:val="18"/>
                  </w:rPr>
                  <w:t>E – SO 07481 0675</w:t>
                </w:r>
                <w:r w:rsidR="000C544D">
                  <w:rPr>
                    <w:rStyle w:val="Heading4Char"/>
                    <w:rFonts w:cs="Arial"/>
                    <w:sz w:val="18"/>
                    <w:szCs w:val="18"/>
                  </w:rPr>
                  <w:t>2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Heading2Char"/>
                <w:rFonts w:cs="Arial"/>
                <w:i/>
                <w:iCs/>
                <w:color w:val="3C3C41"/>
                <w:sz w:val="18"/>
                <w:szCs w:val="18"/>
              </w:rPr>
              <w:id w:val="-4287807"/>
              <w:placeholder>
                <w:docPart w:val="6815731239D04F259A7C1831A636D035"/>
              </w:placeholder>
              <w:text/>
            </w:sdtPr>
            <w:sdtEndPr>
              <w:rPr>
                <w:rStyle w:val="Heading2Char"/>
              </w:rPr>
            </w:sdtEndPr>
            <w:sdtContent>
              <w:p w14:paraId="5E9C5E74" w14:textId="2E5C8542" w:rsidR="00E72B83" w:rsidRPr="003A61FA" w:rsidRDefault="00CD5895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CD5895">
                  <w:rPr>
                    <w:rStyle w:val="Heading2Char"/>
                    <w:rFonts w:cs="Arial"/>
                    <w:i/>
                    <w:iCs/>
                    <w:color w:val="3C3C41"/>
                    <w:sz w:val="18"/>
                    <w:szCs w:val="18"/>
                  </w:rPr>
                  <w:t>As above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Heading2Char"/>
                <w:rFonts w:cs="Arial"/>
                <w:i/>
                <w:iCs/>
                <w:color w:val="3C3C41"/>
                <w:sz w:val="18"/>
                <w:szCs w:val="18"/>
              </w:rPr>
              <w:id w:val="1206064251"/>
              <w:placeholder>
                <w:docPart w:val="A32943816F044A54934899327600B4E2"/>
              </w:placeholder>
              <w:text/>
            </w:sdtPr>
            <w:sdtEndPr>
              <w:rPr>
                <w:rStyle w:val="Heading2Char"/>
              </w:rPr>
            </w:sdtEndPr>
            <w:sdtContent>
              <w:p w14:paraId="2FE073F7" w14:textId="0261A771" w:rsidR="00E72B83" w:rsidRPr="003A61FA" w:rsidRDefault="00CD5895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623422">
                  <w:rPr>
                    <w:rStyle w:val="Heading2Char"/>
                    <w:rFonts w:cs="Arial"/>
                    <w:i/>
                    <w:iCs/>
                    <w:color w:val="3C3C41"/>
                    <w:sz w:val="18"/>
                    <w:szCs w:val="18"/>
                  </w:rPr>
                  <w:t>As above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94526"/>
              <w:placeholder>
                <w:docPart w:val="8130905827A74FF898696638FE758295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50CD8CD1" w14:textId="0D018030" w:rsidR="00E72B83" w:rsidRPr="003A61FA" w:rsidRDefault="00CD5895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</w:t>
                </w:r>
                <w:r>
                  <w:rPr>
                    <w:rStyle w:val="Responseboxtext"/>
                  </w:rPr>
                  <w:t>/a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Heading2Char"/>
                <w:rFonts w:cs="Arial"/>
                <w:i/>
                <w:iCs/>
                <w:color w:val="3C3C41"/>
                <w:sz w:val="18"/>
                <w:szCs w:val="18"/>
              </w:rPr>
              <w:id w:val="-1286580294"/>
              <w:placeholder>
                <w:docPart w:val="D351D8978D5F4FDDAE4F44BDA738638F"/>
              </w:placeholder>
              <w:text/>
            </w:sdtPr>
            <w:sdtEndPr>
              <w:rPr>
                <w:rStyle w:val="Heading2Char"/>
              </w:rPr>
            </w:sdtEndPr>
            <w:sdtContent>
              <w:p w14:paraId="78A00FB4" w14:textId="65124236" w:rsidR="00E72B83" w:rsidRPr="003A61FA" w:rsidRDefault="00CD5895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CD5895">
                  <w:rPr>
                    <w:rStyle w:val="Heading2Char"/>
                    <w:rFonts w:cs="Arial"/>
                    <w:i/>
                    <w:iCs/>
                    <w:color w:val="3C3C41"/>
                    <w:sz w:val="18"/>
                    <w:szCs w:val="18"/>
                  </w:rPr>
                  <w:t>As above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Heading2Char"/>
                <w:rFonts w:cs="Arial"/>
                <w:i/>
                <w:iCs/>
                <w:color w:val="3C3C41"/>
                <w:sz w:val="18"/>
                <w:szCs w:val="18"/>
              </w:rPr>
              <w:id w:val="-1036348139"/>
              <w:placeholder>
                <w:docPart w:val="4C155FBBAB1246E0899CD7BFD7C9168F"/>
              </w:placeholder>
              <w:text/>
            </w:sdtPr>
            <w:sdtEndPr>
              <w:rPr>
                <w:rStyle w:val="Heading2Char"/>
              </w:rPr>
            </w:sdtEndPr>
            <w:sdtContent>
              <w:p w14:paraId="2F876E2B" w14:textId="540CD644" w:rsidR="00E72B83" w:rsidRPr="003A61FA" w:rsidRDefault="00CD5895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CD5895">
                  <w:rPr>
                    <w:rStyle w:val="Heading2Char"/>
                    <w:rFonts w:cs="Arial"/>
                    <w:i/>
                    <w:iCs/>
                    <w:color w:val="3C3C41"/>
                    <w:sz w:val="18"/>
                    <w:szCs w:val="18"/>
                  </w:rPr>
                  <w:t>As above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Heading2Char"/>
                <w:rFonts w:cs="Arial"/>
                <w:i/>
                <w:iCs/>
                <w:color w:val="3C3C41"/>
                <w:sz w:val="18"/>
                <w:szCs w:val="18"/>
              </w:rPr>
              <w:id w:val="1299263869"/>
              <w:placeholder>
                <w:docPart w:val="1DFC5263D8EF4D08A2DC6B30B4AE3085"/>
              </w:placeholder>
              <w:text/>
            </w:sdtPr>
            <w:sdtEndPr>
              <w:rPr>
                <w:rStyle w:val="Heading2Char"/>
              </w:rPr>
            </w:sdtEndPr>
            <w:sdtContent>
              <w:p w14:paraId="42AC51DD" w14:textId="6CC2AA7B" w:rsidR="00E72B83" w:rsidRDefault="00CD5895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CD5895">
                  <w:rPr>
                    <w:rStyle w:val="Heading2Char"/>
                    <w:rFonts w:cs="Arial"/>
                    <w:i/>
                    <w:iCs/>
                    <w:color w:val="3C3C41"/>
                    <w:sz w:val="18"/>
                    <w:szCs w:val="18"/>
                  </w:rPr>
                  <w:t>As above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Heading2Char"/>
                <w:rFonts w:cs="Arial"/>
                <w:i/>
                <w:iCs/>
                <w:color w:val="3C3C41"/>
                <w:sz w:val="18"/>
                <w:szCs w:val="18"/>
              </w:rPr>
              <w:id w:val="1023906743"/>
              <w:placeholder>
                <w:docPart w:val="CA7C65878742430287EF8BE8794CF15A"/>
              </w:placeholder>
              <w:text/>
            </w:sdtPr>
            <w:sdtEndPr>
              <w:rPr>
                <w:rStyle w:val="Heading2Char"/>
              </w:rPr>
            </w:sdtEndPr>
            <w:sdtContent>
              <w:p w14:paraId="7D6AE415" w14:textId="3A7D50FE" w:rsidR="00E72B83" w:rsidRDefault="00CD5895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CD5895">
                  <w:rPr>
                    <w:rStyle w:val="Heading2Char"/>
                    <w:rFonts w:cs="Arial"/>
                    <w:i/>
                    <w:iCs/>
                    <w:color w:val="3C3C41"/>
                    <w:sz w:val="18"/>
                    <w:szCs w:val="18"/>
                  </w:rPr>
                  <w:t>As above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Heading2Char"/>
                <w:rFonts w:cs="Arial"/>
                <w:i/>
                <w:iCs/>
                <w:color w:val="3C3C41"/>
                <w:sz w:val="18"/>
                <w:szCs w:val="18"/>
              </w:rPr>
              <w:id w:val="447280866"/>
              <w:placeholder>
                <w:docPart w:val="46E30E8F6E7F4889B26E7F21490C0CD4"/>
              </w:placeholder>
              <w:text/>
            </w:sdtPr>
            <w:sdtEndPr>
              <w:rPr>
                <w:rStyle w:val="Heading2Char"/>
              </w:rPr>
            </w:sdtEndPr>
            <w:sdtContent>
              <w:p w14:paraId="4008497E" w14:textId="6B5D5E3C" w:rsidR="00E72B83" w:rsidRDefault="00CD5895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CD5895">
                  <w:rPr>
                    <w:rStyle w:val="Heading2Char"/>
                    <w:rFonts w:cs="Arial"/>
                    <w:i/>
                    <w:iCs/>
                    <w:color w:val="3C3C41"/>
                    <w:sz w:val="18"/>
                    <w:szCs w:val="18"/>
                  </w:rPr>
                  <w:t>As above</w:t>
                </w:r>
              </w:p>
            </w:sdtContent>
          </w:sdt>
        </w:tc>
      </w:tr>
      <w:tr w:rsidR="00674B40" w:rsidRPr="007B7529" w14:paraId="6B17C243" w14:textId="18F83F0B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3401170"/>
              <w:placeholder>
                <w:docPart w:val="DBFCA2AA63E44AA8BBE59DF8586A91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83B7E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7868719"/>
              <w:placeholder>
                <w:docPart w:val="FF60CB31E52B4DF780ECE6B47DC152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3AE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02512076"/>
              <w:placeholder>
                <w:docPart w:val="2CB7AE3678584A91B4CFC70EF0CC8F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CC894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4380390"/>
              <w:placeholder>
                <w:docPart w:val="EA4DB95B3EE343AE9907179FC9AD10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B6EB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13391887"/>
              <w:placeholder>
                <w:docPart w:val="A4BF11D98B534EBEBA858FE2A4B051B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92467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9712995"/>
              <w:placeholder>
                <w:docPart w:val="8D0CEC16241C494A852335FB7420F82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6AFC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85370550"/>
              <w:placeholder>
                <w:docPart w:val="43980753C1F7441ABAFF38D3DA0C57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B24F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9947272"/>
              <w:placeholder>
                <w:docPart w:val="EE3C789A3A7049F0A9157F2C3909F94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B3A6E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13365677"/>
              <w:placeholder>
                <w:docPart w:val="96540740F9314E7F9F1F94949F92AF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A4DA32" w14:textId="0DD9740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32949266"/>
              <w:placeholder>
                <w:docPart w:val="726136D87CEF498BA6531CF997BA37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3F3855" w14:textId="50D21249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649552915"/>
              <w:placeholder>
                <w:docPart w:val="D25A6DAF5CB44AB380F7924A7CFF8B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973B6D" w14:textId="6947B2F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A36386C" w14:textId="72CF817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44070190"/>
              <w:placeholder>
                <w:docPart w:val="012537D27A694640A5549CB48B1A3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984815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34641476"/>
              <w:placeholder>
                <w:docPart w:val="871E7FFBED8C4DA089AA00A245EF169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B61FF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989404"/>
              <w:placeholder>
                <w:docPart w:val="D86FC9201D8A411BB17B042D1BA39E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9C73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6052746"/>
              <w:placeholder>
                <w:docPart w:val="326FC40A4FA6435E899372B81D6D79D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0FF19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7712735"/>
              <w:placeholder>
                <w:docPart w:val="A9336BEFA3A843FE84B1FDB522BA61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B4444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3351782"/>
              <w:placeholder>
                <w:docPart w:val="5DC11DCB91BE4C5E8D9FE5C2D4A2E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AD80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37950352"/>
              <w:placeholder>
                <w:docPart w:val="DB35EEDC0C77480BB3B20E6FC9372EC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2FA34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9071867"/>
              <w:placeholder>
                <w:docPart w:val="7DA3202069454AE6832CD37823B0BF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96C5F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721053607"/>
              <w:placeholder>
                <w:docPart w:val="E7C9464B9B9543118EF295237C22BF8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46291" w14:textId="7DB68143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883012021"/>
              <w:placeholder>
                <w:docPart w:val="1CADFAF232AB4856B414C0DF809595F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2E4EB" w14:textId="505F7EC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2028781709"/>
              <w:placeholder>
                <w:docPart w:val="7446332810A44B9E84E9E144051CDB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DA59269" w14:textId="3A1536A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46F24B14" w14:textId="73EE8F32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8164675"/>
              <w:placeholder>
                <w:docPart w:val="E92EB16611B34AD0950D2CE58741FDC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8038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33597973"/>
              <w:placeholder>
                <w:docPart w:val="331100687CA2479683C6BD5FE3016A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09BFB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61975274"/>
              <w:placeholder>
                <w:docPart w:val="D881680C8D8E4BE1A138460F5EEE7A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A0CF55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77170090"/>
              <w:placeholder>
                <w:docPart w:val="B895D27CA16447E8B9901AC82704B5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2E1D5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09683717"/>
              <w:placeholder>
                <w:docPart w:val="929E38BE68B44B34BA7C339EA8795BB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289F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63478099"/>
              <w:placeholder>
                <w:docPart w:val="617A8ACBCAB843EB85306EEAE6D77F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C4BA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6808954"/>
              <w:placeholder>
                <w:docPart w:val="650E6BFF2F5F4C8B8335D504E67FA15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9F7A7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3755390"/>
              <w:placeholder>
                <w:docPart w:val="EDF8F7C48C924C90B5E1C744956E783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D2A32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11718645"/>
              <w:placeholder>
                <w:docPart w:val="7D6AE6C2D6D2446EB029433EEA0AA0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3C60850" w14:textId="5B67756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59559690"/>
              <w:placeholder>
                <w:docPart w:val="15C8D3B3409D4F64A6C3E5CF369991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1F70F" w14:textId="7D1A033E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50366976"/>
              <w:placeholder>
                <w:docPart w:val="89DCF70C16D6429D9F555D8A02646E5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1F87531" w14:textId="17638D5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3E275F4F" w14:textId="53B48E6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1586530"/>
              <w:placeholder>
                <w:docPart w:val="1490239761234D3A91075F098C8051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37293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90185538"/>
              <w:placeholder>
                <w:docPart w:val="CD01A7F63FF842F29937DAD06084503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33F7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06615239"/>
              <w:placeholder>
                <w:docPart w:val="E1B127DE0FCF41B39CCF37F980B9A3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BDB82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47579533"/>
              <w:placeholder>
                <w:docPart w:val="A9A96FAF61674090A25E7F4E4A5222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C4E3A5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3464853"/>
              <w:placeholder>
                <w:docPart w:val="511E2B048F3B4F17A6E2CC631BFD71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21A9D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42471898"/>
              <w:placeholder>
                <w:docPart w:val="73A025D56659475192978640BC34807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7EB0A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44922285"/>
              <w:placeholder>
                <w:docPart w:val="7FBE37DD0000418096D487E7F70B59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4C76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27065738"/>
              <w:placeholder>
                <w:docPart w:val="BD7906D4F35543B3A9C4AA8CE0293F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5B7F1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87903968"/>
              <w:placeholder>
                <w:docPart w:val="90E232601DE2471596A9F245B02698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A29DFE" w14:textId="4CF3437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145397787"/>
              <w:placeholder>
                <w:docPart w:val="D1F4CDDD7EE84FDC9F602AEEA73553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2DBAB9" w14:textId="07D7E6E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414817875"/>
              <w:placeholder>
                <w:docPart w:val="81A00EC8F77B4299B54CD913E148176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6CDD8" w14:textId="4F10A0C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14A45B74" w14:textId="75D3B08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95070335"/>
              <w:placeholder>
                <w:docPart w:val="EA21568A018C4CFCB6E8391F7FDFDE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7803E42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92716132"/>
              <w:placeholder>
                <w:docPart w:val="09ED492651AD4F1996DD217E59F6C3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E1144F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1992173"/>
              <w:placeholder>
                <w:docPart w:val="258BAFA245D1426F9E7C8392925A868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50C9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2415610"/>
              <w:placeholder>
                <w:docPart w:val="E5A14E4D455142EEB6ABE464718B0F2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50DA4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3603275"/>
              <w:placeholder>
                <w:docPart w:val="4592D38394374AEC9857F7B0137DEE9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ED33621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15122305"/>
              <w:placeholder>
                <w:docPart w:val="F2C74F2E89D943E89DC647DBA0E48D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D0638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50480546"/>
              <w:placeholder>
                <w:docPart w:val="89B0C243AF6B47D2ABDDD43970C7635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87468E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84139867"/>
              <w:placeholder>
                <w:docPart w:val="C9EB613C123A45349E78C8B200F28F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AA69A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94479867"/>
              <w:placeholder>
                <w:docPart w:val="EF58EDAFE5F04415B2A96478758127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579F0CD" w14:textId="1A21F83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786158046"/>
              <w:placeholder>
                <w:docPart w:val="9C346CD2D85D44DEB0D4BFB4445F8E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C858A9" w14:textId="468BDC6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63663096"/>
              <w:placeholder>
                <w:docPart w:val="8926BFE63F6044E98D916D93CEAEEF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2936AA" w14:textId="6B2DC9B4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20BF8" w:rsidRPr="00943546" w14:paraId="528D442E" w14:textId="77777777" w:rsidTr="00220BF8">
        <w:trPr>
          <w:trHeight w:val="95"/>
        </w:trPr>
        <w:tc>
          <w:tcPr>
            <w:tcW w:w="1000" w:type="pct"/>
            <w:gridSpan w:val="4"/>
          </w:tcPr>
          <w:p w14:paraId="32306985" w14:textId="77777777" w:rsidR="00220BF8" w:rsidRPr="00943546" w:rsidRDefault="00220BF8" w:rsidP="00220BF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064CD662" w14:textId="77777777" w:rsidR="00220BF8" w:rsidRPr="00943546" w:rsidRDefault="00220BF8" w:rsidP="00220BF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CC91085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588B8A84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7C4DDFBD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53878DCA" w14:textId="75966F80" w:rsidTr="00EC56D2">
        <w:tc>
          <w:tcPr>
            <w:tcW w:w="5000" w:type="pct"/>
            <w:gridSpan w:val="28"/>
            <w:shd w:val="clear" w:color="auto" w:fill="auto"/>
          </w:tcPr>
          <w:p w14:paraId="27408214" w14:textId="5A3BDCA6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lastRenderedPageBreak/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74A54676" w14:textId="70CB076A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125761BE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87460801"/>
            <w:placeholder>
              <w:docPart w:val="1A4AED64DF5445CCBA1CBC60B7FBE26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E104153" w14:textId="77777777" w:rsidR="00BF5AF2" w:rsidRDefault="00116F10" w:rsidP="002E14E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Environmental Statement, Section 11 – Geology (page 67).</w:t>
                </w:r>
                <w:r w:rsidR="002E14E2">
                  <w:rPr>
                    <w:rStyle w:val="Responseboxtext"/>
                    <w:rFonts w:eastAsia="Calibri"/>
                  </w:rPr>
                  <w:t xml:space="preserve"> FLRS/ES8/1, FLRS/ES8/2, FLRS/ES8/3.</w:t>
                </w:r>
              </w:p>
              <w:p w14:paraId="3D4D63F4" w14:textId="79A9B9E7" w:rsidR="00EC56D2" w:rsidRPr="00BF5AF2" w:rsidRDefault="00BF5AF2" w:rsidP="00BF5AF2">
                <w:pPr>
                  <w:rPr>
                    <w:rFonts w:eastAsia="Calibri"/>
                  </w:rPr>
                </w:pPr>
                <w:r>
                  <w:rPr>
                    <w:rFonts w:eastAsia="Calibri"/>
                  </w:rPr>
                  <w:t>Groundwater monitoring scheme – Discharge of condition 44.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37E858A8" w14:textId="46AB4123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2A4C6F" w:rsidRPr="00E92465" w14:paraId="5E284A89" w14:textId="679DF547" w:rsidTr="000D6440">
        <w:tc>
          <w:tcPr>
            <w:tcW w:w="1250" w:type="pct"/>
            <w:gridSpan w:val="6"/>
            <w:shd w:val="clear" w:color="auto" w:fill="auto"/>
          </w:tcPr>
          <w:p w14:paraId="00552991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  <w:r w:rsidRPr="00E92465">
              <w:rPr>
                <w:rFonts w:eastAsia="Calibri"/>
              </w:rPr>
              <w:t>8. Abstraction history and evidence</w:t>
            </w:r>
          </w:p>
        </w:tc>
        <w:tc>
          <w:tcPr>
            <w:tcW w:w="1250" w:type="pct"/>
            <w:gridSpan w:val="8"/>
          </w:tcPr>
          <w:p w14:paraId="77148C66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1699B9C9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31D7933D" w14:textId="0D587C00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</w:tr>
      <w:tr w:rsidR="00925275" w:rsidRPr="007B7529" w14:paraId="4C591E74" w14:textId="36385AF6" w:rsidTr="00925275">
        <w:tc>
          <w:tcPr>
            <w:tcW w:w="5000" w:type="pct"/>
            <w:gridSpan w:val="28"/>
            <w:shd w:val="clear" w:color="auto" w:fill="auto"/>
          </w:tcPr>
          <w:p w14:paraId="2B065401" w14:textId="4401F8EA" w:rsidR="00925275" w:rsidRDefault="00925275" w:rsidP="007C4FA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8.1 Please complete table 8.1 to document that the abstraction(s) and transfer(s) has or have been taking place during the qualifying period. </w:t>
            </w:r>
          </w:p>
        </w:tc>
      </w:tr>
      <w:tr w:rsidR="00925275" w:rsidRPr="003A61FA" w14:paraId="13A38E1D" w14:textId="2CD16C87" w:rsidTr="00925275">
        <w:tc>
          <w:tcPr>
            <w:tcW w:w="5000" w:type="pct"/>
            <w:gridSpan w:val="28"/>
            <w:shd w:val="clear" w:color="auto" w:fill="auto"/>
          </w:tcPr>
          <w:p w14:paraId="793D396D" w14:textId="442C30EB" w:rsidR="00925275" w:rsidRPr="003A61FA" w:rsidRDefault="00925275" w:rsidP="007C4FA4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0D6440" w14:paraId="2AF3DADC" w14:textId="3CD10841" w:rsidTr="00674B40">
        <w:tc>
          <w:tcPr>
            <w:tcW w:w="83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48FACCE" w14:textId="560861AC" w:rsidR="002A4C6F" w:rsidRDefault="002A4C6F" w:rsidP="007C4FA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23169021"/>
            <w:placeholder>
              <w:docPart w:val="25E528AB033441D187D1F1ED9DE2CA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6E50C24" w14:textId="47FFB699" w:rsidR="002A4C6F" w:rsidRDefault="002A4C6F" w:rsidP="007C4FA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835" w:type="pct"/>
            <w:gridSpan w:val="5"/>
            <w:tcBorders>
              <w:top w:val="nil"/>
              <w:left w:val="single" w:sz="4" w:space="0" w:color="auto"/>
              <w:bottom w:val="nil"/>
            </w:tcBorders>
          </w:tcPr>
          <w:p w14:paraId="3DB99970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4"/>
            <w:tcBorders>
              <w:top w:val="nil"/>
              <w:bottom w:val="nil"/>
            </w:tcBorders>
            <w:vAlign w:val="center"/>
          </w:tcPr>
          <w:p w14:paraId="6C0F887C" w14:textId="2B6ADD54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6"/>
            <w:tcBorders>
              <w:top w:val="nil"/>
              <w:bottom w:val="nil"/>
            </w:tcBorders>
          </w:tcPr>
          <w:p w14:paraId="74A5AF4A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4" w:type="pct"/>
            <w:gridSpan w:val="4"/>
            <w:tcBorders>
              <w:top w:val="nil"/>
              <w:bottom w:val="nil"/>
              <w:right w:val="nil"/>
            </w:tcBorders>
          </w:tcPr>
          <w:p w14:paraId="3A36709E" w14:textId="52DFF422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CB760C8" w14:textId="7C781509" w:rsidR="007F23CC" w:rsidRPr="00026E3F" w:rsidRDefault="007F23CC" w:rsidP="00422A67">
      <w:pPr>
        <w:tabs>
          <w:tab w:val="left" w:pos="300"/>
          <w:tab w:val="left" w:pos="1256"/>
        </w:tabs>
        <w:rPr>
          <w:b/>
          <w:sz w:val="20"/>
          <w:szCs w:val="20"/>
        </w:rPr>
      </w:pPr>
    </w:p>
    <w:tbl>
      <w:tblPr>
        <w:tblStyle w:val="TableGrid"/>
        <w:tblpPr w:leftFromText="180" w:rightFromText="180" w:horzAnchor="margin" w:tblpY="421"/>
        <w:tblW w:w="22190" w:type="dxa"/>
        <w:tblLook w:val="04A0" w:firstRow="1" w:lastRow="0" w:firstColumn="1" w:lastColumn="0" w:noHBand="0" w:noVBand="1"/>
      </w:tblPr>
      <w:tblGrid>
        <w:gridCol w:w="1404"/>
        <w:gridCol w:w="2241"/>
        <w:gridCol w:w="2243"/>
        <w:gridCol w:w="2230"/>
        <w:gridCol w:w="1227"/>
        <w:gridCol w:w="1013"/>
        <w:gridCol w:w="1016"/>
        <w:gridCol w:w="1838"/>
        <w:gridCol w:w="2170"/>
        <w:gridCol w:w="2271"/>
        <w:gridCol w:w="2646"/>
        <w:gridCol w:w="1891"/>
      </w:tblGrid>
      <w:tr w:rsidR="000E7FE0" w:rsidRPr="004620FE" w14:paraId="1C817D62" w14:textId="77777777" w:rsidTr="0005709C">
        <w:tc>
          <w:tcPr>
            <w:tcW w:w="22190" w:type="dxa"/>
            <w:gridSpan w:val="12"/>
          </w:tcPr>
          <w:p w14:paraId="76830C73" w14:textId="3E75036D" w:rsidR="000E7FE0" w:rsidRPr="0005709C" w:rsidRDefault="000E7FE0" w:rsidP="00BB345D">
            <w:pPr>
              <w:rPr>
                <w:rFonts w:cs="Arial"/>
                <w:b/>
                <w:sz w:val="18"/>
                <w:szCs w:val="18"/>
              </w:rPr>
            </w:pPr>
            <w:r w:rsidRPr="0005709C">
              <w:rPr>
                <w:rFonts w:cs="Arial"/>
                <w:b/>
                <w:sz w:val="18"/>
                <w:szCs w:val="18"/>
              </w:rPr>
              <w:lastRenderedPageBreak/>
              <w:t>Table 8.1</w:t>
            </w:r>
          </w:p>
        </w:tc>
      </w:tr>
      <w:tr w:rsidR="000E7FE0" w:rsidRPr="004620FE" w14:paraId="0F354298" w14:textId="77777777" w:rsidTr="00D275AE">
        <w:tc>
          <w:tcPr>
            <w:tcW w:w="1413" w:type="dxa"/>
            <w:vMerge w:val="restart"/>
          </w:tcPr>
          <w:p w14:paraId="4208A994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2268" w:type="dxa"/>
            <w:vMerge w:val="restart"/>
          </w:tcPr>
          <w:p w14:paraId="7F763C99" w14:textId="67D30385" w:rsidR="006C053D" w:rsidRPr="004620FE" w:rsidRDefault="006C053D" w:rsidP="009C0354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2268" w:type="dxa"/>
            <w:vMerge w:val="restart"/>
          </w:tcPr>
          <w:p w14:paraId="75FFA7F3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Purpose(s) water used for</w:t>
            </w:r>
          </w:p>
        </w:tc>
        <w:tc>
          <w:tcPr>
            <w:tcW w:w="2256" w:type="dxa"/>
          </w:tcPr>
          <w:p w14:paraId="6BDB048B" w14:textId="20D2DA16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Period of abstraction </w:t>
            </w:r>
          </w:p>
          <w:p w14:paraId="4C4A3EA8" w14:textId="0B925C1D" w:rsidR="006C053D" w:rsidRPr="004620FE" w:rsidRDefault="006C053D" w:rsidP="0064267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399" w:type="dxa"/>
            <w:gridSpan w:val="6"/>
          </w:tcPr>
          <w:p w14:paraId="57529E1A" w14:textId="7F9E790C" w:rsidR="006C053D" w:rsidRPr="004620FE" w:rsidRDefault="006C053D" w:rsidP="00C56AD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Maximum quantities abstracted </w:t>
            </w:r>
          </w:p>
        </w:tc>
        <w:tc>
          <w:tcPr>
            <w:tcW w:w="2675" w:type="dxa"/>
            <w:vMerge w:val="restart"/>
          </w:tcPr>
          <w:p w14:paraId="17883AF1" w14:textId="10395BCD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Means of measuremen</w:t>
            </w:r>
            <w:r w:rsidR="00354A42" w:rsidRPr="004620FE">
              <w:rPr>
                <w:rFonts w:cs="Arial"/>
                <w:sz w:val="18"/>
                <w:szCs w:val="18"/>
              </w:rPr>
              <w:t xml:space="preserve">t, or assessment of abstracted </w:t>
            </w:r>
            <w:r w:rsidRPr="004620FE">
              <w:rPr>
                <w:rFonts w:cs="Arial"/>
                <w:sz w:val="18"/>
                <w:szCs w:val="18"/>
              </w:rPr>
              <w:t>quantities</w:t>
            </w:r>
          </w:p>
        </w:tc>
        <w:tc>
          <w:tcPr>
            <w:tcW w:w="1911" w:type="dxa"/>
            <w:vMerge w:val="restart"/>
          </w:tcPr>
          <w:p w14:paraId="6049EDD1" w14:textId="3095EB04" w:rsidR="006C053D" w:rsidRPr="004620FE" w:rsidRDefault="00354A42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Are these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the maximum quantit</w:t>
            </w:r>
            <w:r w:rsidR="00216732" w:rsidRPr="004620FE">
              <w:rPr>
                <w:rFonts w:cs="Arial"/>
                <w:sz w:val="18"/>
                <w:szCs w:val="18"/>
              </w:rPr>
              <w:t>ies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of water you wish to have licensed? (Yes or No)</w:t>
            </w:r>
          </w:p>
        </w:tc>
      </w:tr>
      <w:tr w:rsidR="000E7FE0" w:rsidRPr="004620FE" w14:paraId="0211657F" w14:textId="77777777" w:rsidTr="00F935A9">
        <w:trPr>
          <w:trHeight w:val="777"/>
        </w:trPr>
        <w:tc>
          <w:tcPr>
            <w:tcW w:w="1413" w:type="dxa"/>
            <w:vMerge/>
            <w:tcBorders>
              <w:bottom w:val="double" w:sz="4" w:space="0" w:color="auto"/>
            </w:tcBorders>
          </w:tcPr>
          <w:p w14:paraId="38C96A26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21FA034E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0F5D9677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56" w:type="dxa"/>
            <w:tcBorders>
              <w:bottom w:val="double" w:sz="4" w:space="0" w:color="auto"/>
            </w:tcBorders>
          </w:tcPr>
          <w:p w14:paraId="1461FF84" w14:textId="26A4533D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All year, or months, or days (provide specific dates)</w:t>
            </w:r>
          </w:p>
        </w:tc>
        <w:tc>
          <w:tcPr>
            <w:tcW w:w="1019" w:type="dxa"/>
            <w:tcBorders>
              <w:bottom w:val="double" w:sz="4" w:space="0" w:color="auto"/>
            </w:tcBorders>
          </w:tcPr>
          <w:p w14:paraId="0E942BD8" w14:textId="0919FF9D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 (cubic metres)</w:t>
            </w:r>
          </w:p>
        </w:tc>
        <w:tc>
          <w:tcPr>
            <w:tcW w:w="1017" w:type="dxa"/>
            <w:tcBorders>
              <w:bottom w:val="double" w:sz="4" w:space="0" w:color="auto"/>
            </w:tcBorders>
          </w:tcPr>
          <w:p w14:paraId="456FE335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Day</w:t>
            </w:r>
          </w:p>
          <w:p w14:paraId="6562BC7B" w14:textId="706C326E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020" w:type="dxa"/>
            <w:tcBorders>
              <w:bottom w:val="double" w:sz="4" w:space="0" w:color="auto"/>
            </w:tcBorders>
          </w:tcPr>
          <w:p w14:paraId="01D79F6C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Hour</w:t>
            </w:r>
          </w:p>
          <w:p w14:paraId="17E5B1AC" w14:textId="480BB6A5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61DDD80B" w14:textId="046AAB91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Peak instantaneous flow rate (litres per second)</w:t>
            </w:r>
          </w:p>
        </w:tc>
        <w:tc>
          <w:tcPr>
            <w:tcW w:w="2194" w:type="dxa"/>
            <w:tcBorders>
              <w:bottom w:val="double" w:sz="4" w:space="0" w:color="auto"/>
            </w:tcBorders>
          </w:tcPr>
          <w:p w14:paraId="16B5FF8E" w14:textId="0B449912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2300" w:type="dxa"/>
            <w:tcBorders>
              <w:bottom w:val="double" w:sz="4" w:space="0" w:color="auto"/>
            </w:tcBorders>
          </w:tcPr>
          <w:p w14:paraId="5F19B118" w14:textId="12EF83D1" w:rsidR="000E7FE0" w:rsidRPr="004620FE" w:rsidRDefault="00F935A9" w:rsidP="000E7F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Please indicate whether volume is </w:t>
            </w:r>
            <w:r w:rsidR="000E7FE0" w:rsidRPr="004620FE">
              <w:rPr>
                <w:rFonts w:cs="Arial"/>
                <w:sz w:val="18"/>
                <w:szCs w:val="18"/>
              </w:rPr>
              <w:t xml:space="preserve">actual (A) or </w:t>
            </w:r>
            <w:r w:rsidR="009D76A6" w:rsidRPr="004620FE">
              <w:rPr>
                <w:rFonts w:cs="Arial"/>
                <w:sz w:val="18"/>
                <w:szCs w:val="18"/>
              </w:rPr>
              <w:t>estimated (</w:t>
            </w:r>
            <w:r w:rsidR="000E7FE0" w:rsidRPr="004620FE">
              <w:rPr>
                <w:rFonts w:cs="Arial"/>
                <w:sz w:val="18"/>
                <w:szCs w:val="18"/>
              </w:rPr>
              <w:t>E)</w:t>
            </w:r>
          </w:p>
        </w:tc>
        <w:tc>
          <w:tcPr>
            <w:tcW w:w="2675" w:type="dxa"/>
            <w:vMerge/>
            <w:tcBorders>
              <w:bottom w:val="double" w:sz="4" w:space="0" w:color="auto"/>
            </w:tcBorders>
          </w:tcPr>
          <w:p w14:paraId="77ABBCA2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11" w:type="dxa"/>
            <w:vMerge/>
            <w:tcBorders>
              <w:bottom w:val="double" w:sz="4" w:space="0" w:color="auto"/>
            </w:tcBorders>
          </w:tcPr>
          <w:p w14:paraId="127087AB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</w:tr>
      <w:tr w:rsidR="00783581" w:rsidRPr="004620FE" w14:paraId="0BA77A39" w14:textId="77777777" w:rsidTr="00F935A9">
        <w:trPr>
          <w:trHeight w:val="176"/>
        </w:trPr>
        <w:tc>
          <w:tcPr>
            <w:tcW w:w="1413" w:type="dxa"/>
            <w:vMerge w:val="restart"/>
            <w:tcBorders>
              <w:top w:val="double" w:sz="4" w:space="0" w:color="auto"/>
            </w:tcBorders>
          </w:tcPr>
          <w:p w14:paraId="19FBA22F" w14:textId="53DE9E2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01</w:t>
            </w:r>
            <w:r>
              <w:rPr>
                <w:rFonts w:cs="Arial"/>
                <w:sz w:val="18"/>
                <w:szCs w:val="18"/>
              </w:rPr>
              <w:t xml:space="preserve"> January </w:t>
            </w:r>
            <w:r w:rsidRPr="00824810">
              <w:rPr>
                <w:rFonts w:cs="Arial"/>
                <w:sz w:val="18"/>
                <w:szCs w:val="18"/>
              </w:rPr>
              <w:t xml:space="preserve">2011 </w:t>
            </w:r>
          </w:p>
          <w:p w14:paraId="40B42004" w14:textId="28DFCBAF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to</w:t>
            </w:r>
          </w:p>
          <w:p w14:paraId="6589AE21" w14:textId="1D4C07CB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31</w:t>
            </w:r>
            <w:r>
              <w:rPr>
                <w:rFonts w:cs="Arial"/>
                <w:sz w:val="18"/>
                <w:szCs w:val="18"/>
              </w:rPr>
              <w:t xml:space="preserve"> December 2011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6DEA05A5" w14:textId="77777777" w:rsidR="00783581" w:rsidRPr="004620FE" w:rsidRDefault="005624E0" w:rsidP="00783581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747544872"/>
                <w:placeholder>
                  <w:docPart w:val="15A15AA78CA84F499A4E1FD15F82E00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45E78D18" w14:textId="77777777" w:rsidR="00783581" w:rsidRPr="004620FE" w:rsidRDefault="005624E0" w:rsidP="00783581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-476925582"/>
                <w:placeholder>
                  <w:docPart w:val="1C43DD046A75495CA967417A7EA9FDB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1C98D3" w14:textId="7E46B35D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4137401"/>
                <w:placeholder>
                  <w:docPart w:val="B63F9CAA4BED41FB989AA19AC48D89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71FBEF3" w14:textId="0C3936D1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3691178"/>
                <w:placeholder>
                  <w:docPart w:val="08718BEF045B4D428280FFEFC4E365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7ED6A7C" w14:textId="535C3573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40161938"/>
                <w:placeholder>
                  <w:docPart w:val="7CA2FC894D7044A0B03CD52DFB041B7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A1AFAB3" w14:textId="38E80573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2036714"/>
                <w:placeholder>
                  <w:docPart w:val="185F0A03A2AF43EAB29E6E4A056386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109531" w14:textId="46018864" w:rsidR="00783581" w:rsidRPr="004620FE" w:rsidRDefault="005624E0" w:rsidP="00783581">
            <w:pPr>
              <w:tabs>
                <w:tab w:val="left" w:pos="1642"/>
              </w:tabs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52692440"/>
                <w:placeholder>
                  <w:docPart w:val="42D3FD3E92D74302828309E16AB0038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F3875DC" w14:textId="0E180D05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8092382"/>
                <w:placeholder>
                  <w:docPart w:val="59D71738324F40DDAB7D6882383FC4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40E328B" w14:textId="0B7B16A0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6511630"/>
                <w:placeholder>
                  <w:docPart w:val="8FC8E3A18D3F432CAF434726648AD87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  <w:tcBorders>
              <w:top w:val="double" w:sz="4" w:space="0" w:color="auto"/>
            </w:tcBorders>
          </w:tcPr>
          <w:p w14:paraId="4FB5CC1F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8287874"/>
                <w:placeholder>
                  <w:docPart w:val="A11A560CEB2D487DA6A85A15A57536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  <w:tcBorders>
              <w:top w:val="double" w:sz="4" w:space="0" w:color="auto"/>
            </w:tcBorders>
          </w:tcPr>
          <w:p w14:paraId="0C64A1FF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567414"/>
                <w:placeholder>
                  <w:docPart w:val="19CA026861B24D6186E395925EAD648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2DECA12" w14:textId="77777777" w:rsidTr="00F935A9">
        <w:tc>
          <w:tcPr>
            <w:tcW w:w="1413" w:type="dxa"/>
            <w:vMerge/>
          </w:tcPr>
          <w:p w14:paraId="3308943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B2B65C3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7112751"/>
                <w:placeholder>
                  <w:docPart w:val="E8FA71D2BCB9499CA4605C0C1ADC075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AEBCADE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2939385"/>
                <w:placeholder>
                  <w:docPart w:val="A2D974AF8F7647C6966D7D43225179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2D2AF8B" w14:textId="45EE7CC8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7450030"/>
                <w:placeholder>
                  <w:docPart w:val="28AD329C88F948C9A58AD8662E03194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A53BF1" w14:textId="40998009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0146168"/>
                <w:placeholder>
                  <w:docPart w:val="38E32A21A1DC428094286AB2D6DD0F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8F95B3B" w14:textId="5EABDC08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3343337"/>
                <w:placeholder>
                  <w:docPart w:val="B57886F8BEEE4FE8B27AF647B4F9CB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12D8F45" w14:textId="79D6C849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9852984"/>
                <w:placeholder>
                  <w:docPart w:val="5640AC91797048B6A712A9FB1ADE47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BDE23AF" w14:textId="5984A189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9033813"/>
                <w:placeholder>
                  <w:docPart w:val="2A533B44F3934D6187EFBA28463C524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0BAD58" w14:textId="1A1D5E44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083331"/>
                <w:placeholder>
                  <w:docPart w:val="DD6F9A6CE639474A9CFB502B82BE48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F05C85C" w14:textId="7D4E332E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0948929"/>
                <w:placeholder>
                  <w:docPart w:val="002509B734414D008BDB7A76D271D2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BE43E86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0861493"/>
                <w:placeholder>
                  <w:docPart w:val="F4BD41A24CAD4948AC90B489B9EFDA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E3F70FF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67590495"/>
                <w:placeholder>
                  <w:docPart w:val="6E5BF2ED124F4268BE5ADC84145834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F7FE782" w14:textId="77777777" w:rsidTr="00F935A9">
        <w:tc>
          <w:tcPr>
            <w:tcW w:w="1413" w:type="dxa"/>
            <w:vMerge/>
          </w:tcPr>
          <w:p w14:paraId="07FAC98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B11908A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15231825"/>
                <w:placeholder>
                  <w:docPart w:val="44DF58D43725408480B2A1FA7D70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BE2D1D4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848272"/>
                <w:placeholder>
                  <w:docPart w:val="7E389950E3844531BA556D8E83E285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79887BC" w14:textId="03A42B23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00984805"/>
                <w:placeholder>
                  <w:docPart w:val="22D8475E6EDD4152809ED2D95E37FD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9C0957" w14:textId="345B353C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5661087"/>
                <w:placeholder>
                  <w:docPart w:val="1886E6253BD04199AA2EF6EEBD6DBC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A1F4AD7" w14:textId="72A76FF6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2693128"/>
                <w:placeholder>
                  <w:docPart w:val="65F98FDC56D241C2BB8705B6FE5CE0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86D3DF" w14:textId="09D4935C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6410732"/>
                <w:placeholder>
                  <w:docPart w:val="169758D77BB049588DA6C0B647F5F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87B13EF" w14:textId="45B9C161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0648707"/>
                <w:placeholder>
                  <w:docPart w:val="910459C89946426D90D9D831130F7B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4B8B6D4" w14:textId="47521408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8363374"/>
                <w:placeholder>
                  <w:docPart w:val="D9D1DB2CBCF84A5DA604967763708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4AB849" w14:textId="296DA2AA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5653276"/>
                <w:placeholder>
                  <w:docPart w:val="8EA0DE8A699D46C0A221CE6269CFE2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68C971F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0817292"/>
                <w:placeholder>
                  <w:docPart w:val="E7F869293BF74712B7156EF979A7F2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A8E487F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02072512"/>
                <w:placeholder>
                  <w:docPart w:val="DAE772F2C0754EC9A41585BF530885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03E0EF" w14:textId="77777777" w:rsidTr="00F935A9">
        <w:tc>
          <w:tcPr>
            <w:tcW w:w="1413" w:type="dxa"/>
            <w:vMerge/>
          </w:tcPr>
          <w:p w14:paraId="48E148F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B9AE76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7690021"/>
                <w:placeholder>
                  <w:docPart w:val="3FFA1748CDD8497591A851151E663B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F66A036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6395994"/>
                <w:placeholder>
                  <w:docPart w:val="101D359D12274EBD85DF2DA5D80B30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1D0C0F" w14:textId="3DB56433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9379973"/>
                <w:placeholder>
                  <w:docPart w:val="802A9A1E7B1943BF8584FAB627327E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864907C" w14:textId="6BA1ED4C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186941"/>
                <w:placeholder>
                  <w:docPart w:val="3B50F046C8FD471997B862FE0D67C5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507DA9C" w14:textId="77C661AC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5499231"/>
                <w:placeholder>
                  <w:docPart w:val="458BA981F7E4448CB212486F9EE13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5A6C5C" w14:textId="7CC25184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2597475"/>
                <w:placeholder>
                  <w:docPart w:val="EC39D43F976C472A8ED4BBE6671A621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CFBEF84" w14:textId="14A65978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410721"/>
                <w:placeholder>
                  <w:docPart w:val="DCFF4ED15AA9455A8156F7FCB3D8AA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820A2F2" w14:textId="15B8B11C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55726255"/>
                <w:placeholder>
                  <w:docPart w:val="8C2D22C3199440AFA14DF2147C8804F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71811D4" w14:textId="05E08715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30375824"/>
                <w:placeholder>
                  <w:docPart w:val="C7A793CC964E40B9AFF45E1B2829B2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170CBC9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05477083"/>
                <w:placeholder>
                  <w:docPart w:val="31E6AC2DC7444443B8AAB82B9BA503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F46825C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7132770"/>
                <w:placeholder>
                  <w:docPart w:val="392565141341414388FC5EC8415BB0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3D20FCA" w14:textId="77777777" w:rsidTr="00F935A9">
        <w:tc>
          <w:tcPr>
            <w:tcW w:w="1413" w:type="dxa"/>
            <w:vMerge/>
          </w:tcPr>
          <w:p w14:paraId="42D90A2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B66CE56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99086365"/>
                <w:placeholder>
                  <w:docPart w:val="24B6FE968E0A4B6FAE7B610FD2E0F8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206891D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3010335"/>
                <w:placeholder>
                  <w:docPart w:val="81FC4EF92A78420DA563DB12AAB41E0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C70F80" w14:textId="54C2B338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1430223"/>
                <w:placeholder>
                  <w:docPart w:val="F87BA23FA56341E8925B318C68B40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2AA85E7" w14:textId="06D8DBBF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30188397"/>
                <w:placeholder>
                  <w:docPart w:val="5C409B44AFB6466ABE3AEBA5B86A9F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2DFD80C" w14:textId="3E7C326B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962001"/>
                <w:placeholder>
                  <w:docPart w:val="85704BE31DE94CCDAD0F9C965B62AB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06FF1D8" w14:textId="51F1D530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4211763"/>
                <w:placeholder>
                  <w:docPart w:val="010D5295F622488B850C0474AE4D0FB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9DA8C2" w14:textId="48458E9B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3981044"/>
                <w:placeholder>
                  <w:docPart w:val="0BD499873E2E4A31A3DB38A12E57371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8600AA5" w14:textId="508E77AA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0325825"/>
                <w:placeholder>
                  <w:docPart w:val="E4584ADFD32C4F7381C9ED1CFA5BF4A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7853290" w14:textId="68DC65AF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768568"/>
                <w:placeholder>
                  <w:docPart w:val="32C19479D3DF4B68A7D9C4C2AEED6C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BF170E4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0135512"/>
                <w:placeholder>
                  <w:docPart w:val="285DEAD0DB75411CAA808882F6184B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84A59C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7090002"/>
                <w:placeholder>
                  <w:docPart w:val="EAB28818471348318839249952732D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9029D2" w14:textId="77777777" w:rsidTr="00F935A9">
        <w:tc>
          <w:tcPr>
            <w:tcW w:w="1413" w:type="dxa"/>
            <w:vMerge/>
          </w:tcPr>
          <w:p w14:paraId="1CB4821D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F0622F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642816"/>
                <w:placeholder>
                  <w:docPart w:val="501E2AEC385D42079999487F992DAA1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7F38223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6929901"/>
                <w:placeholder>
                  <w:docPart w:val="6227A93CE10949A59DFE7BA11BDF868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3D4431E" w14:textId="4E18BF94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85863078"/>
                <w:placeholder>
                  <w:docPart w:val="5E1E72D54CA745EF8CFCD83D589347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11FBDE6" w14:textId="471D319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1440716"/>
                <w:placeholder>
                  <w:docPart w:val="218CD200566A4BA9AC394B609565159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C4FEE4" w14:textId="210BBAA6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7979286"/>
                <w:placeholder>
                  <w:docPart w:val="FF0FEF43569A4C8987131F9010AA82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733E9B" w14:textId="268EFBB0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2443436"/>
                <w:placeholder>
                  <w:docPart w:val="7841827F1F194E07860C0CB4B50351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135889E" w14:textId="372B4CE6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96259460"/>
                <w:placeholder>
                  <w:docPart w:val="FC7930708924440588CAECD97FFCF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DC6D3BE" w14:textId="397DB955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6634704"/>
                <w:placeholder>
                  <w:docPart w:val="08C57EE901CE412191A9324EE883EF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FB5D84B" w14:textId="2B105E64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639246"/>
                <w:placeholder>
                  <w:docPart w:val="B67E20DF77D644169C2DCE3F3EF17F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E379EE5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796492"/>
                <w:placeholder>
                  <w:docPart w:val="FD2447996C8D4B1ABDCEE653400A98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D79587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55330997"/>
                <w:placeholder>
                  <w:docPart w:val="6343000EF9854F4087A851222CD3328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A99851" w14:textId="77777777" w:rsidTr="00F935A9">
        <w:tc>
          <w:tcPr>
            <w:tcW w:w="1413" w:type="dxa"/>
            <w:vMerge w:val="restart"/>
          </w:tcPr>
          <w:p w14:paraId="5D0CDEFC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2</w:t>
            </w:r>
          </w:p>
          <w:p w14:paraId="7C62277F" w14:textId="73F76D5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0A12599" w14:textId="2753DBA0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2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312C1CEC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6090079"/>
                <w:placeholder>
                  <w:docPart w:val="6B961529B28A4840900B8DFC89C3CDF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45E685F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3990284"/>
                <w:placeholder>
                  <w:docPart w:val="31F31F375C5849A98D8F88E0907D566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4D6C7CC" w14:textId="4A8FC7E4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0378708"/>
                <w:placeholder>
                  <w:docPart w:val="0FFB65648BE94A4795089149A10B133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EBBBB4C" w14:textId="69B8E8D6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316973"/>
                <w:placeholder>
                  <w:docPart w:val="AE2C24BECB304BDFA3A91C85C3815A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30D1272" w14:textId="075C22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2009761"/>
                <w:placeholder>
                  <w:docPart w:val="89604B8889AC4683AA04169F112A75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7899653" w14:textId="0B91C702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63224488"/>
                <w:placeholder>
                  <w:docPart w:val="47F95BD607AC45CEBFF850DE4FE3A06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458D22E" w14:textId="2F356E83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3462919"/>
                <w:placeholder>
                  <w:docPart w:val="A1632A466D3D4CB79EFC9ABE4BF5DE4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E841B5B" w14:textId="143D42E2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0727482"/>
                <w:placeholder>
                  <w:docPart w:val="8BC3CFB1F90447989E74DDE14E8225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D1A5A6F" w14:textId="1A43694A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42055145"/>
                <w:placeholder>
                  <w:docPart w:val="880A9D19E1044475B3D9FC5AA43D8A1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70C2F36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3584143"/>
                <w:placeholder>
                  <w:docPart w:val="5EEABDF60E4F4379A957E7C1DF3F47B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97C111F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6787467"/>
                <w:placeholder>
                  <w:docPart w:val="79CCE02CD9D849D285776FD2D9F0E12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4AED7A" w14:textId="77777777" w:rsidTr="00F935A9">
        <w:tc>
          <w:tcPr>
            <w:tcW w:w="1413" w:type="dxa"/>
            <w:vMerge/>
          </w:tcPr>
          <w:p w14:paraId="4045554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E4AC4E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0812232"/>
                <w:placeholder>
                  <w:docPart w:val="574E4EC3E15443DA964BA8EF0C51D4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5B2F251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3920124"/>
                <w:placeholder>
                  <w:docPart w:val="E63280F00EAE4D579F00A008CC61E3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D07004B" w14:textId="2368E4C1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49456324"/>
                <w:placeholder>
                  <w:docPart w:val="5929C9A7516D4DAFB4E7547BC6958BA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0A3022E" w14:textId="6D0792E2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8157844"/>
                <w:placeholder>
                  <w:docPart w:val="5AB8B887DDA54726AFD091AFB7D260B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977CBE" w14:textId="16E6EF59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2403786"/>
                <w:placeholder>
                  <w:docPart w:val="B7DE4710F17A41279BBD8A1C3DFAE4F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69983A6" w14:textId="5798CF81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03455"/>
                <w:placeholder>
                  <w:docPart w:val="7D775D5C493C42D0A032B4C038EE52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A5C769C" w14:textId="088EF280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17820456"/>
                <w:placeholder>
                  <w:docPart w:val="A0117B24E450481BA0DE5FBBAAB241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83F0973" w14:textId="786DADC8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9631652"/>
                <w:placeholder>
                  <w:docPart w:val="5DF7A11FA16A428F8E8C04E82DE3A0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55A6541" w14:textId="2D0B8C98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5374868"/>
                <w:placeholder>
                  <w:docPart w:val="7A5F4F5237F642299F406B1DC7DA2F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7EB5EB4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0773559"/>
                <w:placeholder>
                  <w:docPart w:val="8D3E9EF300F3427D8A076F1B4C4519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B9D1566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166511"/>
                <w:placeholder>
                  <w:docPart w:val="0584DBF8C5B84439901671BB7C44D7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59CAAB" w14:textId="77777777" w:rsidTr="00F935A9">
        <w:tc>
          <w:tcPr>
            <w:tcW w:w="1413" w:type="dxa"/>
            <w:vMerge/>
          </w:tcPr>
          <w:p w14:paraId="5985523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AB0BDBB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8381045"/>
                <w:placeholder>
                  <w:docPart w:val="267EA461740F40D8A71EC4D3C1D55E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96BAB64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0123972"/>
                <w:placeholder>
                  <w:docPart w:val="5462F522193D4A668654105A17371F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29AE9DA" w14:textId="3841F5D2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39761552"/>
                <w:placeholder>
                  <w:docPart w:val="CF93902F26B247F980E333593337E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C0A37D3" w14:textId="2826FDFA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1717810"/>
                <w:placeholder>
                  <w:docPart w:val="30ED645F8E8F4EAA945119A0D8E10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F0C5525" w14:textId="7F4CB851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25564646"/>
                <w:placeholder>
                  <w:docPart w:val="BEC5EB31BAD74C2F8A26F6FBC56C4CA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72B4ED3" w14:textId="358AAC2E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08621114"/>
                <w:placeholder>
                  <w:docPart w:val="A4391D423CAD449A82CFDCB9856D37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37BBB16" w14:textId="2938308C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164022"/>
                <w:placeholder>
                  <w:docPart w:val="06FDFA8037784EBD89AEC8EAFDF8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CC50AF0" w14:textId="5584AADE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0595607"/>
                <w:placeholder>
                  <w:docPart w:val="0DBD640028154120BA627A1D90EB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E419220" w14:textId="63F9D719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91891786"/>
                <w:placeholder>
                  <w:docPart w:val="6DD2DBAFA5964589A8104FB048ADA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48F8FB2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9574015"/>
                <w:placeholder>
                  <w:docPart w:val="5AE4420264B74A3EA2700072BE87D0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28870BD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337487"/>
                <w:placeholder>
                  <w:docPart w:val="6E4724B43D524223ADCC05F409BD86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6AFC65CA" w14:textId="77777777" w:rsidTr="00F935A9">
        <w:tc>
          <w:tcPr>
            <w:tcW w:w="1413" w:type="dxa"/>
            <w:vMerge/>
          </w:tcPr>
          <w:p w14:paraId="0AC0CAF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136BB66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78714"/>
                <w:placeholder>
                  <w:docPart w:val="A2A713310DEF4938956D28969A68B5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BBFF9D7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3110039"/>
                <w:placeholder>
                  <w:docPart w:val="129C72304E114B1ABE8977C310C03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EE09961" w14:textId="2DD7B094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7362861"/>
                <w:placeholder>
                  <w:docPart w:val="7BC6CCB8EAC14F75A9F4906C4F68F5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968E3C6" w14:textId="2BE9613D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35171320"/>
                <w:placeholder>
                  <w:docPart w:val="DD3646EB27B74550B8962FF6CB90A3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7F6EBFC" w14:textId="3C84C213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9841680"/>
                <w:placeholder>
                  <w:docPart w:val="90E640CDAD3E451A98D95DAD6ED7DB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6C80036" w14:textId="71248E55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433410"/>
                <w:placeholder>
                  <w:docPart w:val="B2E556C4AEFD414C92AD77C69511EF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1BCCD0B" w14:textId="3EEF815F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6331018"/>
                <w:placeholder>
                  <w:docPart w:val="75428599E7C94DB4853DC303F9DE9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312E608" w14:textId="6A62789C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94782461"/>
                <w:placeholder>
                  <w:docPart w:val="8462FEA8001D49A781A7F33B993407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0F7BE0" w14:textId="157DDFAA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42313176"/>
                <w:placeholder>
                  <w:docPart w:val="3BD8D0EAB83344C9A09F72B1A8987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8101858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1759212"/>
                <w:placeholder>
                  <w:docPart w:val="03D2964B105249A18494EC89AD3F0D8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82A4E2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1649492"/>
                <w:placeholder>
                  <w:docPart w:val="EC34ACF9AF204C5E95319012285486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F272D5" w14:textId="77777777" w:rsidTr="00F935A9">
        <w:tc>
          <w:tcPr>
            <w:tcW w:w="1413" w:type="dxa"/>
            <w:vMerge/>
          </w:tcPr>
          <w:p w14:paraId="6FD9E19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4B0CE74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52356247"/>
                <w:placeholder>
                  <w:docPart w:val="5F6D85A105984DA59661C0A7A0A01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DECF535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191314"/>
                <w:placeholder>
                  <w:docPart w:val="5315EC0217914B6D85717F57882140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687CD84" w14:textId="5F169E6A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07175635"/>
                <w:placeholder>
                  <w:docPart w:val="2C4920C0CCBF438097455C4681596F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E423F0" w14:textId="14BD651A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8381366"/>
                <w:placeholder>
                  <w:docPart w:val="CD741ABEDAF141C281AF5472D991BA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435FA5" w14:textId="103EC66D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0542104"/>
                <w:placeholder>
                  <w:docPart w:val="49AF6830CFA940548C09C2E2003E6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4B8EBEE" w14:textId="2FEA4FE1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5337900"/>
                <w:placeholder>
                  <w:docPart w:val="DB312C4421764FA3B1B68386BD276B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53FA94C" w14:textId="708148BC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42079"/>
                <w:placeholder>
                  <w:docPart w:val="4F387B4FCCD349CD93EA28099763EA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64E9AC3" w14:textId="7AAA754F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8686511"/>
                <w:placeholder>
                  <w:docPart w:val="122F975FFFF64E9FBB51230326B85C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093E8BC" w14:textId="26F5610F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8930815"/>
                <w:placeholder>
                  <w:docPart w:val="C6EA31C2A37D452982ED65DD971AA6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554291F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881094"/>
                <w:placeholder>
                  <w:docPart w:val="8816E4CA8D524E6484A7C3885A0B95F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8BA6646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3722223"/>
                <w:placeholder>
                  <w:docPart w:val="55875803E0FF44AEB22ABF4927700A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CEC1270" w14:textId="77777777" w:rsidTr="00F935A9">
        <w:tc>
          <w:tcPr>
            <w:tcW w:w="1413" w:type="dxa"/>
            <w:vMerge/>
          </w:tcPr>
          <w:p w14:paraId="3D2C225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12DDF42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7075722"/>
                <w:placeholder>
                  <w:docPart w:val="E752AA3F1F8A4EAD84CEE85A9C0C71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7DAD2A6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245306"/>
                <w:placeholder>
                  <w:docPart w:val="E34EA4B19F95437081AAB35C66E9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0D004D1" w14:textId="480E6FB1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3633882"/>
                <w:placeholder>
                  <w:docPart w:val="17B9BF11BBF1458C8A9562C5A9A564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55AFF3" w14:textId="7150E6F3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8798074"/>
                <w:placeholder>
                  <w:docPart w:val="8F9A82FEC5FA4835BF3B203AC91687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D4BD7F1" w14:textId="097588F9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9899904"/>
                <w:placeholder>
                  <w:docPart w:val="50B04A82498D4A459B1F0D7F09591C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1A80A27" w14:textId="4C58AD0D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278177"/>
                <w:placeholder>
                  <w:docPart w:val="0CC0C256B0A74FAABFA5699624ACF62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69A263A" w14:textId="52C8D12B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5027585"/>
                <w:placeholder>
                  <w:docPart w:val="E5257D5555D744DFAFF8DA2046D855A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2B9516C" w14:textId="5C460F68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2022098"/>
                <w:placeholder>
                  <w:docPart w:val="32DD159B39B34042B10D40FF307174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A754CC1" w14:textId="5D466436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0973284"/>
                <w:placeholder>
                  <w:docPart w:val="9B4AFEB4E0A74234863B94F8CAFA8D6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0E3FE7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4800366"/>
                <w:placeholder>
                  <w:docPart w:val="8CBACAC1D46A4085AA663BDB72E825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AB64118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9753"/>
                <w:placeholder>
                  <w:docPart w:val="9536F705193740D5A85DA4A42D685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EEDF549" w14:textId="77777777" w:rsidTr="00F935A9">
        <w:tc>
          <w:tcPr>
            <w:tcW w:w="1413" w:type="dxa"/>
            <w:vMerge w:val="restart"/>
          </w:tcPr>
          <w:p w14:paraId="168165CE" w14:textId="74FB5F69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3</w:t>
            </w:r>
          </w:p>
          <w:p w14:paraId="0376BB1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078C5D9C" w14:textId="67FCF5CA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 xml:space="preserve">December </w:t>
            </w:r>
            <w:r w:rsidRPr="006E4D8E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2EEFD428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41740543"/>
                <w:placeholder>
                  <w:docPart w:val="0A07D8DCF60046CA87C0849C328CD5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1AADBFF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536123"/>
                <w:placeholder>
                  <w:docPart w:val="78A4F657C5EB45F29D7563301E6FFD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2C69AD4" w14:textId="321CE293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9379399"/>
                <w:placeholder>
                  <w:docPart w:val="4B13AB276CAB416AAB3AE8A50FE8AD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82EA503" w14:textId="55F8136B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52905212"/>
                <w:placeholder>
                  <w:docPart w:val="04CB6D2E325249DEA99A40BE075112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7D3072" w14:textId="757862C9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7259588"/>
                <w:placeholder>
                  <w:docPart w:val="423E421A7F964B259F5E64AF019EDCB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DB83C68" w14:textId="6E43252C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7191031"/>
                <w:placeholder>
                  <w:docPart w:val="5895DB806C874A7BA8C979F2FA5EDF3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FF26E6D" w14:textId="2B87816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06635909"/>
                <w:placeholder>
                  <w:docPart w:val="FBFB62087D944FFB933AAC234D4FC2C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282FCD4" w14:textId="7896C312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7635193"/>
                <w:placeholder>
                  <w:docPart w:val="F4E0A1D1172B43A18BF17F9D968E8A1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62A1174" w14:textId="24252A2C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5604147"/>
                <w:placeholder>
                  <w:docPart w:val="38844D62FFA045C6BBDCB35075E999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6EC7112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97831496"/>
                <w:placeholder>
                  <w:docPart w:val="A0E9B431CC3146B2B3348A2810EED2E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7BAA8E3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2022235"/>
                <w:placeholder>
                  <w:docPart w:val="8503E608F1264A729EED8D754AAD06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466548" w14:textId="77777777" w:rsidTr="00F935A9">
        <w:tc>
          <w:tcPr>
            <w:tcW w:w="1413" w:type="dxa"/>
            <w:vMerge/>
          </w:tcPr>
          <w:p w14:paraId="09E7F62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2DAB067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1116730"/>
                <w:placeholder>
                  <w:docPart w:val="953B32A3AF554A7C816DC479843A6C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AAE136B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570080"/>
                <w:placeholder>
                  <w:docPart w:val="C40FF3EB9DF447FA823E75B1523A70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32BCBF5" w14:textId="2A12D904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37330990"/>
                <w:placeholder>
                  <w:docPart w:val="20953B4E312A47DFA50EA3D0F3CA928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3C58EA" w14:textId="2E097D2E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09858741"/>
                <w:placeholder>
                  <w:docPart w:val="64BA4D3AD3334D68ABF8D46861BFC5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02BB37E" w14:textId="5241E1B1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4149418"/>
                <w:placeholder>
                  <w:docPart w:val="ADD210E25DEA437BAF5114B63C3FA4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791C23E" w14:textId="314CB4A8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6026438"/>
                <w:placeholder>
                  <w:docPart w:val="44F89080F1E949CA8CE6EE37FA039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DD58A5A" w14:textId="1DE1BCB3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98774209"/>
                <w:placeholder>
                  <w:docPart w:val="B3B253DB078A4704BAAA4B95E32D45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29A9FE" w14:textId="6EB4FE23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8184544"/>
                <w:placeholder>
                  <w:docPart w:val="35B6B0CFB2BF49C8897606A8ADFF6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6B1C29" w14:textId="38C17FD2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623911"/>
                <w:placeholder>
                  <w:docPart w:val="70D86CA3AF8742F0B4085EA995DAC1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243527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50593862"/>
                <w:placeholder>
                  <w:docPart w:val="62EAA7CF9C3B47D1A850FD7F1D7C49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517CDFF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8359633"/>
                <w:placeholder>
                  <w:docPart w:val="7E24733D8B5444D9B98A002C29C559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E5FAAEC" w14:textId="77777777" w:rsidTr="00F935A9">
        <w:tc>
          <w:tcPr>
            <w:tcW w:w="1413" w:type="dxa"/>
            <w:vMerge/>
          </w:tcPr>
          <w:p w14:paraId="10A87D76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AE1C68D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56855837"/>
                <w:placeholder>
                  <w:docPart w:val="C564275D76F241D7A8695F3E56E753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28AC8EB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8790788"/>
                <w:placeholder>
                  <w:docPart w:val="AD1E3A62B0A445EA8E170FA2B8888C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14AB3F8" w14:textId="73EC3752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2547873"/>
                <w:placeholder>
                  <w:docPart w:val="FD5EA7ABB83446FAA42CDDC69239BEC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9E6E757" w14:textId="356B2846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75307399"/>
                <w:placeholder>
                  <w:docPart w:val="D0A84D40E9D54461A6EC8B81D27413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A45E1ED" w14:textId="4AB14C71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806550"/>
                <w:placeholder>
                  <w:docPart w:val="8A8C42AD9CF7493880C25C4B627E68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F91B89" w14:textId="3AE1212C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0625352"/>
                <w:placeholder>
                  <w:docPart w:val="103BE84ACA074A1F8049D67D16D993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0A239D3" w14:textId="1390A55F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1268506"/>
                <w:placeholder>
                  <w:docPart w:val="E131F1E6E6A04D6C9FCDA9C84C300F7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A91326F" w14:textId="66535F3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7361988"/>
                <w:placeholder>
                  <w:docPart w:val="A9C4E237D2F8468F87CA5DA64B0B1F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F48C3E9" w14:textId="43481CD2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5517468"/>
                <w:placeholder>
                  <w:docPart w:val="3E20B816A00442EC89F12CE21ADC05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5909797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0940231"/>
                <w:placeholder>
                  <w:docPart w:val="CC8D421823AE4806A87259E5EF33E2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7143C71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22776959"/>
                <w:placeholder>
                  <w:docPart w:val="B2A8CF5920544BA6A6F1631EEBA537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D992A28" w14:textId="77777777" w:rsidTr="00F935A9">
        <w:tc>
          <w:tcPr>
            <w:tcW w:w="1413" w:type="dxa"/>
            <w:vMerge/>
          </w:tcPr>
          <w:p w14:paraId="072CDA7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C663BE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975690"/>
                <w:placeholder>
                  <w:docPart w:val="FCCE5DF8A1B8454EBD763283D60B466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BED5FAA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0854046"/>
                <w:placeholder>
                  <w:docPart w:val="39754332B89A424082260EB05EBA54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C7BEF52" w14:textId="165B82B2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26999974"/>
                <w:placeholder>
                  <w:docPart w:val="04149C3513A14DBFB3E977676B65042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9912A7" w14:textId="2E93DC1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019529"/>
                <w:placeholder>
                  <w:docPart w:val="3087521EAC874237B8BF646D54A2F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6D5FCB" w14:textId="73BB0442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9130970"/>
                <w:placeholder>
                  <w:docPart w:val="1A9B3B25E0464D3188A0E034B572A2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00C165" w14:textId="27EB7FAD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19521493"/>
                <w:placeholder>
                  <w:docPart w:val="651B604EBD75467AAC9E869A63C672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B080093" w14:textId="5A35B820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7672874"/>
                <w:placeholder>
                  <w:docPart w:val="0E1388E858C24A0CB55457CF432247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D0B1324" w14:textId="60C8F0AF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1075979"/>
                <w:placeholder>
                  <w:docPart w:val="0E668743EF2C4D9A897028B291EA6F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CEA4324" w14:textId="21EFEB0E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27881034"/>
                <w:placeholder>
                  <w:docPart w:val="E7616791B11E4F449B7A95930288F8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21E87AF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88819"/>
                <w:placeholder>
                  <w:docPart w:val="D56F390033D648EF9CA8C592FA35E2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848029D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9829744"/>
                <w:placeholder>
                  <w:docPart w:val="80067B3AB9694B6CAA25C2266D6257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55DF86" w14:textId="77777777" w:rsidTr="00F935A9">
        <w:tc>
          <w:tcPr>
            <w:tcW w:w="1413" w:type="dxa"/>
            <w:vMerge/>
          </w:tcPr>
          <w:p w14:paraId="57F33AA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91E6872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22502457"/>
                <w:placeholder>
                  <w:docPart w:val="4389DF034D65445FA9624BDB217A16E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99AB58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74045128"/>
                <w:placeholder>
                  <w:docPart w:val="B4B277B0C65B461694E10DD9672AB8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84EFED9" w14:textId="2B0AB59B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4690880"/>
                <w:placeholder>
                  <w:docPart w:val="0DB8BCC3D3E84F288BC772F1E9399CE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993A74B" w14:textId="0863850F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9389343"/>
                <w:placeholder>
                  <w:docPart w:val="20E665E2A2504FA7B8AEB87836B498D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085C7A1" w14:textId="5EEAC2FD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023572"/>
                <w:placeholder>
                  <w:docPart w:val="009DD10DDD9E4B77A75607675280D7C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7484E18" w14:textId="41B875FE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4154571"/>
                <w:placeholder>
                  <w:docPart w:val="4A897D0798214B1B8101013F832ED65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BE8CA0E" w14:textId="247AADD8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077957"/>
                <w:placeholder>
                  <w:docPart w:val="B0E2E4059B2F459583959A1B442472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C9C650A" w14:textId="7B7F3769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0544479"/>
                <w:placeholder>
                  <w:docPart w:val="837CA1D93F20493F93C8BBA1347123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6DCDDF6" w14:textId="794411D0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9165481"/>
                <w:placeholder>
                  <w:docPart w:val="01446AE5C9F54B949C89BEA2ADD12C6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3C2273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2527365"/>
                <w:placeholder>
                  <w:docPart w:val="F258062F1C734A109E3BCCE0588DDB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0267D4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495017"/>
                <w:placeholder>
                  <w:docPart w:val="2CCF3D4AA7B54F85AECBE00F2F698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3179F" w14:textId="77777777" w:rsidTr="00F935A9">
        <w:tc>
          <w:tcPr>
            <w:tcW w:w="1413" w:type="dxa"/>
            <w:vMerge/>
          </w:tcPr>
          <w:p w14:paraId="0C6CD14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5A64499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7785132"/>
                <w:placeholder>
                  <w:docPart w:val="E4D9437BB10E4FF1865DEA02236BAB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6A28251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3825749"/>
                <w:placeholder>
                  <w:docPart w:val="872560EA6ED449569BB34F453FFE5C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36E2401" w14:textId="192DF24B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28795874"/>
                <w:placeholder>
                  <w:docPart w:val="715F2DFF98644656A89F594B78C41D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3683E9C" w14:textId="70907361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2836207"/>
                <w:placeholder>
                  <w:docPart w:val="6E6C6221E0AB49C3BC49996EF9BD2E1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136D771" w14:textId="764C4E4D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088754"/>
                <w:placeholder>
                  <w:docPart w:val="06DF261768B9472FAA170E28FFDD53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F3CBB1" w14:textId="18B1A364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1381826"/>
                <w:placeholder>
                  <w:docPart w:val="6503932ECF6B41E99E09308DF6C19E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6D9FD45" w14:textId="6BE7EF1B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4222714"/>
                <w:placeholder>
                  <w:docPart w:val="C3F23F4AC2D74B429C126C3F1F4646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3D63434" w14:textId="57A2F152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1218008"/>
                <w:placeholder>
                  <w:docPart w:val="17516FA728384C3BBE8258CEDC37F1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B9D9D8F" w14:textId="4E45E4DD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8980328"/>
                <w:placeholder>
                  <w:docPart w:val="0B14A63203F14FB1A8304D08060228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8B25BA7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4853802"/>
                <w:placeholder>
                  <w:docPart w:val="AAFBEE3174CE4E71BD515158687632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72F44D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94948091"/>
                <w:placeholder>
                  <w:docPart w:val="B6513DAE62E24AB9B2968FA6D5E2D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67889B" w14:textId="77777777" w:rsidTr="00F935A9">
        <w:tc>
          <w:tcPr>
            <w:tcW w:w="1413" w:type="dxa"/>
            <w:vMerge w:val="restart"/>
          </w:tcPr>
          <w:p w14:paraId="2F8B2C3C" w14:textId="4626A165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4</w:t>
            </w:r>
          </w:p>
          <w:p w14:paraId="13A0F5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7D7E0D18" w14:textId="18BBD5E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67C945DB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6265948"/>
                <w:placeholder>
                  <w:docPart w:val="613EA7E825B1429C82003F0A2A917C6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F89D161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0758826"/>
                <w:placeholder>
                  <w:docPart w:val="9AFB782A7135431CA77385FC3C5316C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5324284" w14:textId="06A0DCF9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7660858"/>
                <w:placeholder>
                  <w:docPart w:val="C374978DF50E4D64BAE731B2F465C60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42E9859" w14:textId="1EBD3F2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8660821"/>
                <w:placeholder>
                  <w:docPart w:val="2B796D5A0F4E4ED7AF1FDEE82A8F6E4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A97525F" w14:textId="71C8DE24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2206743"/>
                <w:placeholder>
                  <w:docPart w:val="E9CA5649899B4EE7853AB25CA9D592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A3FB74A" w14:textId="1056E860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09415343"/>
                <w:placeholder>
                  <w:docPart w:val="4817B3F4A12B4791AD880EA649DA36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967753D" w14:textId="3474461B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7481551"/>
                <w:placeholder>
                  <w:docPart w:val="9D9160931E7947A08A2EBBF8364117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1097975" w14:textId="0534EA72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009366"/>
                <w:placeholder>
                  <w:docPart w:val="9B79DE2C7BDC4B6CACEF8576F0A235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3853E3D" w14:textId="6E0D3303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0213390"/>
                <w:placeholder>
                  <w:docPart w:val="006870CD4C7147EDA21E2B45395C44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B1A7F8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5191993"/>
                <w:placeholder>
                  <w:docPart w:val="5CE5CAEB07364747A3356570636C5B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F85930E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5383864"/>
                <w:placeholder>
                  <w:docPart w:val="9C3D4C9262E5486EB346C80CBA5488F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512144E" w14:textId="77777777" w:rsidTr="00F935A9">
        <w:tc>
          <w:tcPr>
            <w:tcW w:w="1413" w:type="dxa"/>
            <w:vMerge/>
          </w:tcPr>
          <w:p w14:paraId="18F07A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C929294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32951"/>
                <w:placeholder>
                  <w:docPart w:val="5C5D6535040E48298726D64CDD5AE6A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E0E2755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8381206"/>
                <w:placeholder>
                  <w:docPart w:val="3BC3404F8CA243AEB16766C663D558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007D37B" w14:textId="0EF970B5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3634917"/>
                <w:placeholder>
                  <w:docPart w:val="48B170EDD70B4BB68E5C0BD6E6E248D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748C2DE" w14:textId="2AD7BBBF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57468019"/>
                <w:placeholder>
                  <w:docPart w:val="E4FA271146604DB88285268987FCF58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D68866E" w14:textId="68CFEFF2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02035225"/>
                <w:placeholder>
                  <w:docPart w:val="2F273C8564EF430ABB2294A3CA83C46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DFA11E3" w14:textId="367949BD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4601835"/>
                <w:placeholder>
                  <w:docPart w:val="F3F3A33029084C948406363D7B7963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D8D08D5" w14:textId="0BFF3F09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6671923"/>
                <w:placeholder>
                  <w:docPart w:val="2164D3670D66490B86E415C87E7239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698A546" w14:textId="48D316B9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776378"/>
                <w:placeholder>
                  <w:docPart w:val="FB943715DAB9443688C1A10F689552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9095CBA" w14:textId="319BB224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39710645"/>
                <w:placeholder>
                  <w:docPart w:val="19C37AF845674AF993210584576202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7370D6F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57417218"/>
                <w:placeholder>
                  <w:docPart w:val="6187A7C56E45453E8ED59960DDC3DA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0B2834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9906651"/>
                <w:placeholder>
                  <w:docPart w:val="0226D0E015A14040AF086365C2BA997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C3D28" w14:textId="77777777" w:rsidTr="00F935A9">
        <w:tc>
          <w:tcPr>
            <w:tcW w:w="1413" w:type="dxa"/>
            <w:vMerge/>
          </w:tcPr>
          <w:p w14:paraId="71A1BDC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4F9E257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04332814"/>
                <w:placeholder>
                  <w:docPart w:val="3E74650250584C7EACA61A5792E908E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16D1139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28646552"/>
                <w:placeholder>
                  <w:docPart w:val="8EDF33826371441C9C9540BE215810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03AADF2" w14:textId="4FF0128F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0226055"/>
                <w:placeholder>
                  <w:docPart w:val="BEDE7D0975CF4169B180A52F436EA4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62FE884" w14:textId="2A6B43F0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2523852"/>
                <w:placeholder>
                  <w:docPart w:val="BBD4A01C0933499C9DC27039533A7B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6F7F45C" w14:textId="6A548406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0486424"/>
                <w:placeholder>
                  <w:docPart w:val="4FF0A7127BC64E048690E3467250D6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166302E" w14:textId="514D8668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9405665"/>
                <w:placeholder>
                  <w:docPart w:val="2F428B7F73334060BC87D8320FD9CF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534ED7" w14:textId="67027140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9161495"/>
                <w:placeholder>
                  <w:docPart w:val="5326109B624E424894ECA3EC915AF2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F04914E" w14:textId="56EF489A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3275655"/>
                <w:placeholder>
                  <w:docPart w:val="75188744607940C3BDC129A331A851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D473946" w14:textId="48F8E2C1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7233693"/>
                <w:placeholder>
                  <w:docPart w:val="69FCE1D56BF24FB4BC9C67E13DCC3B6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06D0767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28201611"/>
                <w:placeholder>
                  <w:docPart w:val="E96CB5B72B00464082947757AEF9E4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1C1AD25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3604403"/>
                <w:placeholder>
                  <w:docPart w:val="E9EB492409AE4687B604AB0F91D10F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9BE627" w14:textId="77777777" w:rsidTr="00F935A9">
        <w:tc>
          <w:tcPr>
            <w:tcW w:w="1413" w:type="dxa"/>
            <w:vMerge/>
          </w:tcPr>
          <w:p w14:paraId="5C6303C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D94670B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6669052"/>
                <w:placeholder>
                  <w:docPart w:val="E635EC190A3346FEBF610A65C0EDA8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141FFF8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1943152"/>
                <w:placeholder>
                  <w:docPart w:val="F57BE6EC51304CB4A0288F68DC09E5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C0580F1" w14:textId="28F2A91E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4574873"/>
                <w:placeholder>
                  <w:docPart w:val="E9FB6A13310F4EE9A3D1E732CE45C1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A309210" w14:textId="5091543E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4545039"/>
                <w:placeholder>
                  <w:docPart w:val="FE51A7BCBE6C4822B9E95FF90B339E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4605B09" w14:textId="1F8879D9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9398337"/>
                <w:placeholder>
                  <w:docPart w:val="F49F63B121784FAF9E7BFD8568BF34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F913F69" w14:textId="40B2F5AF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58682821"/>
                <w:placeholder>
                  <w:docPart w:val="B0BFC948138042EA9E9667FA385323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23A8280" w14:textId="5177A305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465596"/>
                <w:placeholder>
                  <w:docPart w:val="E9A18B1495364F5C94884A10266957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9AD3CF3" w14:textId="37860FB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50689171"/>
                <w:placeholder>
                  <w:docPart w:val="7E09ABA5726048C1BB98A4C455C0672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607DE96" w14:textId="250E6ECF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5514048"/>
                <w:placeholder>
                  <w:docPart w:val="5A71A34F94AF4ABE95A15A82D851AD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6F3160F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877735"/>
                <w:placeholder>
                  <w:docPart w:val="63ECAE3E14774F0995AB5BBBF43EC43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6A1F0B3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8695307"/>
                <w:placeholder>
                  <w:docPart w:val="4E788C89BD2C4FC3A563BD68800FF4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9FA1B59" w14:textId="77777777" w:rsidTr="00F935A9">
        <w:tc>
          <w:tcPr>
            <w:tcW w:w="1413" w:type="dxa"/>
            <w:vMerge/>
          </w:tcPr>
          <w:p w14:paraId="60D97248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10227C6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9384319"/>
                <w:placeholder>
                  <w:docPart w:val="9448CE5B5E4F48B28C3979494880EF0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ABC94D3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3229090"/>
                <w:placeholder>
                  <w:docPart w:val="E43AEC511E9145C084E4C43A7BCE355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FA6177A" w14:textId="59C5D236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6200162"/>
                <w:placeholder>
                  <w:docPart w:val="118F8C6AC6C046B8A7A90405A8A69E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1DF7F55" w14:textId="0D6CC05F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80944646"/>
                <w:placeholder>
                  <w:docPart w:val="43EF240B54A9424BB9FEF89007DC6E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624BBD0" w14:textId="0AF9521F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1683876"/>
                <w:placeholder>
                  <w:docPart w:val="6B61FB9B9C294595B07267357FC02F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A4615E5" w14:textId="606A1BA2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3596362"/>
                <w:placeholder>
                  <w:docPart w:val="53F75D5E9D9B4D8C9429E59D66D849B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DC2CB48" w14:textId="5EBC7024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3426706"/>
                <w:placeholder>
                  <w:docPart w:val="766937542A5945F7A5E70F37D3E4DF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4FD61E0" w14:textId="278ABAD4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691850"/>
                <w:placeholder>
                  <w:docPart w:val="1E9D3E9811AE4C61B465311C60382F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A0843F" w14:textId="275DA1DB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11935689"/>
                <w:placeholder>
                  <w:docPart w:val="C513358FF739466EAE5FF31FCB506C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3FE55BB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701376"/>
                <w:placeholder>
                  <w:docPart w:val="1D39628E8FDC4FF3AA43D041852AB4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F2BAF8B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65060486"/>
                <w:placeholder>
                  <w:docPart w:val="7752E95A0381404D82E855F8F5A19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B2C4403" w14:textId="77777777" w:rsidTr="00F935A9">
        <w:tc>
          <w:tcPr>
            <w:tcW w:w="1413" w:type="dxa"/>
            <w:vMerge/>
          </w:tcPr>
          <w:p w14:paraId="2AF7F37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44A0D6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8714295"/>
                <w:placeholder>
                  <w:docPart w:val="8ED80080EC4A4B5999A0AD06AC612C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4DADB7A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559798"/>
                <w:placeholder>
                  <w:docPart w:val="F113C724F9E44E2FB37766169304BCC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B22B7D4" w14:textId="4648025E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2841944"/>
                <w:placeholder>
                  <w:docPart w:val="3BD20238F2A7482C8C269210F9BF3D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DF3180F" w14:textId="2C5256D0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77640133"/>
                <w:placeholder>
                  <w:docPart w:val="6B00CD3DA6204FF9A538F8B131F7B5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1EEBB56" w14:textId="7EC4F941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5447006"/>
                <w:placeholder>
                  <w:docPart w:val="827EE0F54F2A4CF5A5766B288A0552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E959B72" w14:textId="23C61BCC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3907719"/>
                <w:placeholder>
                  <w:docPart w:val="C9F8AC0E26E944F58F1DB67396EB68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C795003" w14:textId="7CB47533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5583015"/>
                <w:placeholder>
                  <w:docPart w:val="30DD7E7DA2FA496AA8CA9F8EEDB5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FF56A2" w14:textId="2DDF7285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5634224"/>
                <w:placeholder>
                  <w:docPart w:val="223A6E029D2145AC812BBC9E93A223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2AB72FF" w14:textId="79CCA33A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6019705"/>
                <w:placeholder>
                  <w:docPart w:val="4DDDF4CD959542B7AA4BEA274B8626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6677AEC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4692996"/>
                <w:placeholder>
                  <w:docPart w:val="465E43E28AE54164A62EEBC921290D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E3AB37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05444264"/>
                <w:placeholder>
                  <w:docPart w:val="615D59AF0936451D938ACD26EF0C70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792228" w14:textId="77777777" w:rsidTr="00F935A9">
        <w:tc>
          <w:tcPr>
            <w:tcW w:w="1413" w:type="dxa"/>
            <w:vMerge w:val="restart"/>
          </w:tcPr>
          <w:p w14:paraId="5E4C64C6" w14:textId="146667A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5</w:t>
            </w:r>
          </w:p>
          <w:p w14:paraId="59D4F67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C39D146" w14:textId="1F591355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 xml:space="preserve"> 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5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111E4E63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23339803"/>
                <w:placeholder>
                  <w:docPart w:val="56127F3287084B9888609BBAE9B52E6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2B1EB47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9459941"/>
                <w:placeholder>
                  <w:docPart w:val="7227B016B54E44638A585DD59EAF78B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E9BEF4B" w14:textId="2A1C945E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3655810"/>
                <w:placeholder>
                  <w:docPart w:val="6CD9E6A61F9B4BF5ADC305CD3EDD8A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F37C453" w14:textId="60B4BA0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6772579"/>
                <w:placeholder>
                  <w:docPart w:val="9AE42C8276F74ECBBBC3AB3EBA6B3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97360D8" w14:textId="09A332F1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307879"/>
                <w:placeholder>
                  <w:docPart w:val="5692B42F9BC743ADA06FECE12B1D77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A571D42" w14:textId="4CF30CB9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6220070"/>
                <w:placeholder>
                  <w:docPart w:val="2CB743916C2A49DBBE646C167425DC7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0A17D6" w14:textId="0803E21E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5052984"/>
                <w:placeholder>
                  <w:docPart w:val="D84485B974E5470FB5F01363AD89D1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4142AF" w14:textId="6C6C7C39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79878779"/>
                <w:placeholder>
                  <w:docPart w:val="FE70655EB1644DC1971CBED64938B3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BA81A87" w14:textId="2A9CB770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33408700"/>
                <w:placeholder>
                  <w:docPart w:val="D89DB1DF9CDE4D838BEBCE49E23528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6B0E768C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7769206"/>
                <w:placeholder>
                  <w:docPart w:val="1279B3880B0E4F96985DCF26032A29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4E6B9F8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52257942"/>
                <w:placeholder>
                  <w:docPart w:val="1EE4BA8555A74797ACA77C14628701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811117E" w14:textId="77777777" w:rsidTr="00F935A9">
        <w:tc>
          <w:tcPr>
            <w:tcW w:w="1413" w:type="dxa"/>
            <w:vMerge/>
          </w:tcPr>
          <w:p w14:paraId="3C2021D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7BDF4C4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8496948"/>
                <w:placeholder>
                  <w:docPart w:val="4CDAFEBA778D466CABBA2C0789258C7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D63D2A1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4772367"/>
                <w:placeholder>
                  <w:docPart w:val="C9FD925F3A974D5E8C23744AE6C208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99432A5" w14:textId="426602F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18330859"/>
                <w:placeholder>
                  <w:docPart w:val="676C4F5B6FDE4C229F03A3680C8B2E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567BAB5" w14:textId="49F73599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5934691"/>
                <w:placeholder>
                  <w:docPart w:val="6DB6B1C60C9941E9B06962FE250D8F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77298A2" w14:textId="1287EE6F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7848518"/>
                <w:placeholder>
                  <w:docPart w:val="099EE5B0BB214007A53EBBDE8D6CB7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2564163" w14:textId="73EEC2CC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480278"/>
                <w:placeholder>
                  <w:docPart w:val="9946EC20FEAF45FFB5DB11A1EB5E19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2175831" w14:textId="2A71D2D1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38729972"/>
                <w:placeholder>
                  <w:docPart w:val="0AB6E365D156468F875B4E89ACE926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9F38D9" w14:textId="51C79536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3335373"/>
                <w:placeholder>
                  <w:docPart w:val="5F0407A1009941D9B29123CEEBA8EA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B54CFFF" w14:textId="3E5E8975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05727104"/>
                <w:placeholder>
                  <w:docPart w:val="5266A7E72BFB4530B62AAE9635787F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FBC4A73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35520497"/>
                <w:placeholder>
                  <w:docPart w:val="DDD6547BA291498F8A954B0E373599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580C4F7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143683"/>
                <w:placeholder>
                  <w:docPart w:val="E44892F07151427687E0D36C1A7B6C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E53231" w14:textId="77777777" w:rsidTr="00F935A9">
        <w:tc>
          <w:tcPr>
            <w:tcW w:w="1413" w:type="dxa"/>
            <w:vMerge/>
          </w:tcPr>
          <w:p w14:paraId="41D8FFD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DBB8B1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08524772"/>
                <w:placeholder>
                  <w:docPart w:val="32047088C8D143A5B34E3EDAD358C0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449331E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5024406"/>
                <w:placeholder>
                  <w:docPart w:val="7F9F188B026E488DACCCED12A6DE7DD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73AF76B" w14:textId="3458A089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42966308"/>
                <w:placeholder>
                  <w:docPart w:val="7566BF0949F248B38E977006F995EA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C327E77" w14:textId="09BB3A90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62131"/>
                <w:placeholder>
                  <w:docPart w:val="6B3AD3AFE28B46F3A9582571F325BC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82A76B8" w14:textId="6EA248D0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9185897"/>
                <w:placeholder>
                  <w:docPart w:val="ABD1FFD40610400CB223296B2A62830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019425E" w14:textId="69CD8E51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53755494"/>
                <w:placeholder>
                  <w:docPart w:val="90A9F7C6A22E4D23869460FBC7E049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413DB9B" w14:textId="35AD1401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6462076"/>
                <w:placeholder>
                  <w:docPart w:val="B344D9F6A8AE4E5C97E65DB530B25A6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DC796B" w14:textId="05DB8826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88185822"/>
                <w:placeholder>
                  <w:docPart w:val="C3BD355F2FDA44008B860E02797EF0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D2AA284" w14:textId="3935FD71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5880042"/>
                <w:placeholder>
                  <w:docPart w:val="4F97B055C1164985BE92492959128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7A94E9C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3063996"/>
                <w:placeholder>
                  <w:docPart w:val="B94A8F02851D40BDBB6EDA0D836CDB0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5399A66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7322662"/>
                <w:placeholder>
                  <w:docPart w:val="61017D5A7E6048C6A9D679A7D18269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98771E8" w14:textId="77777777" w:rsidTr="00F935A9">
        <w:tc>
          <w:tcPr>
            <w:tcW w:w="1413" w:type="dxa"/>
            <w:vMerge/>
          </w:tcPr>
          <w:p w14:paraId="1CC3547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8B80AB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0585552"/>
                <w:placeholder>
                  <w:docPart w:val="FBCF408C762543B3BFB08F592132D6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ED3DF22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020207"/>
                <w:placeholder>
                  <w:docPart w:val="CB847756777B4301866CFE1C7AB44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1241258" w14:textId="1D3515AA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89898782"/>
                <w:placeholder>
                  <w:docPart w:val="4B2FC15FC8E7461BA9861DA41697BE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FE0582A" w14:textId="60B14300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626888"/>
                <w:placeholder>
                  <w:docPart w:val="6A6D79F41F6041C6A71E5516CE619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CA324D1" w14:textId="67031A9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6310463"/>
                <w:placeholder>
                  <w:docPart w:val="2B34AC0000FA4C8A8A2CD1B47DE05D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C837E5" w14:textId="708E9B19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5481248"/>
                <w:placeholder>
                  <w:docPart w:val="B892AD4DA5B44CEAB6A13EA2F6D32A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1154174" w14:textId="093FD463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83301407"/>
                <w:placeholder>
                  <w:docPart w:val="A4E7BE1B1A3F485591624B130EFFD6D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77CE33E" w14:textId="0421627A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0553732"/>
                <w:placeholder>
                  <w:docPart w:val="B4AC75B8338446DD858DB529502402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D26B523" w14:textId="386F528E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7006503"/>
                <w:placeholder>
                  <w:docPart w:val="AA852CD93D244C288C5D03EE201E5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0FFE3F9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41892256"/>
                <w:placeholder>
                  <w:docPart w:val="083C0611714A49D5870DD89D8809DA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3D97C6E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182285"/>
                <w:placeholder>
                  <w:docPart w:val="DE59F4FCCD4447388FD472763A8729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14C729A" w14:textId="77777777" w:rsidTr="00F935A9">
        <w:tc>
          <w:tcPr>
            <w:tcW w:w="1413" w:type="dxa"/>
            <w:vMerge/>
          </w:tcPr>
          <w:p w14:paraId="5C29D6E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254A7B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33287538"/>
                <w:placeholder>
                  <w:docPart w:val="F1D0BA7077F947C1AD315DEC3958F3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A73B3B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7362387"/>
                <w:placeholder>
                  <w:docPart w:val="341BBC9542C54737B10B896F0CE758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3982B84" w14:textId="55B08EB8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3986280"/>
                <w:placeholder>
                  <w:docPart w:val="366B5A65C65447B8A3841B10B7196F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FCA1BB4" w14:textId="72898444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73253826"/>
                <w:placeholder>
                  <w:docPart w:val="02DC964D36A64A678DC374D48D0CBF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959D70" w14:textId="21BB5CC4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9577667"/>
                <w:placeholder>
                  <w:docPart w:val="9F1D8357EC884230AEAC6ED81B5E25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1C58B62" w14:textId="52B4887D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27447469"/>
                <w:placeholder>
                  <w:docPart w:val="18C37004EB2F47B08BE34C96AF1C88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2810333" w14:textId="3A558F14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30394507"/>
                <w:placeholder>
                  <w:docPart w:val="1C923DEE4BFB4B1B808E0CF4117297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A6471C7" w14:textId="3274963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4644029"/>
                <w:placeholder>
                  <w:docPart w:val="649026E4D006481FB15E3B5D9CC2E9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A6DA640" w14:textId="212D56DA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9459012"/>
                <w:placeholder>
                  <w:docPart w:val="4FAEBD0D810344CAA807C26728F68F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B8FD69F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3857204"/>
                <w:placeholder>
                  <w:docPart w:val="C4F661CC74DA4C4CB74E3659CFB9726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8293E6C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1822766"/>
                <w:placeholder>
                  <w:docPart w:val="84A6440317AF4E1B8E8FA46650F7091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2BBB8F" w14:textId="77777777" w:rsidTr="00F935A9">
        <w:tc>
          <w:tcPr>
            <w:tcW w:w="1413" w:type="dxa"/>
            <w:vMerge/>
          </w:tcPr>
          <w:p w14:paraId="7CD54EB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E39BB58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5126581"/>
                <w:placeholder>
                  <w:docPart w:val="A485FE2C59C84AF1AB71CD097196DF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7D4D1FF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5511588"/>
                <w:placeholder>
                  <w:docPart w:val="6F5AF3A5A18B4B0BBFC19E6BD43015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88F1DD" w14:textId="68DED2E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1337915"/>
                <w:placeholder>
                  <w:docPart w:val="ECFFD5531EE743B092E526ADAE93E85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2B37709" w14:textId="6D1F780B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7627146"/>
                <w:placeholder>
                  <w:docPart w:val="53B32850D19642F490495D832D520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EA869D" w14:textId="610618EB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00738352"/>
                <w:placeholder>
                  <w:docPart w:val="830F71FFDB0E4892BC3CEA2724CBD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3AEF8E" w14:textId="0C332464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19888629"/>
                <w:placeholder>
                  <w:docPart w:val="E95EF40AEA1946519311ECF42908222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04EF1B" w14:textId="0C323E8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3513309"/>
                <w:placeholder>
                  <w:docPart w:val="6C64EAE23F524DE093EEC1407135C1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555B474" w14:textId="466BCBD3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1427684"/>
                <w:placeholder>
                  <w:docPart w:val="753E5B7CFDDB42F994C17366123244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3F89139" w14:textId="5BB00491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3105020"/>
                <w:placeholder>
                  <w:docPart w:val="AA8051BF94D548D69E9353C10C8AB49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1E7EB54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7675040"/>
                <w:placeholder>
                  <w:docPart w:val="6AE5DFAC52B945548D3857A7E144E5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93BFB7C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7167455"/>
                <w:placeholder>
                  <w:docPart w:val="6D1E1CEFADBB4792B5E9F8F47865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A0684AE" w14:textId="77777777" w:rsidTr="00F935A9">
        <w:tc>
          <w:tcPr>
            <w:tcW w:w="1413" w:type="dxa"/>
            <w:vMerge w:val="restart"/>
          </w:tcPr>
          <w:p w14:paraId="1A2EC058" w14:textId="05C8144B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6</w:t>
            </w:r>
          </w:p>
          <w:p w14:paraId="1E47571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C72BEC" w14:textId="4A521C0E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6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60ECE7CE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47586753"/>
                <w:placeholder>
                  <w:docPart w:val="035F87D400794737845C99F314BCCA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B85B953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5979487"/>
                <w:placeholder>
                  <w:docPart w:val="8BC400F101B645719B20378086A4F74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423B025" w14:textId="364177B8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4073326"/>
                <w:placeholder>
                  <w:docPart w:val="053714759FEB401CA21DAEF2853309F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829532E" w14:textId="3B452D71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611671"/>
                <w:placeholder>
                  <w:docPart w:val="A6AFD60A0F35452C9E22F7CD1D3AD5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4690073" w14:textId="47561878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870735"/>
                <w:placeholder>
                  <w:docPart w:val="72973EADB8184CB08139359552F3B7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B43159E" w14:textId="62540182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97003756"/>
                <w:placeholder>
                  <w:docPart w:val="454E5F397FCA47649A0094209A2B3E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7A12012" w14:textId="3F12EF1D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958887"/>
                <w:placeholder>
                  <w:docPart w:val="2D0F6520CE7F4EF5846E1C4CDB20BC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B582BEF" w14:textId="3716506F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4295084"/>
                <w:placeholder>
                  <w:docPart w:val="D8B711FD44934F79936F08DEEF208F8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09A17AF" w14:textId="7B33011A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6071819"/>
                <w:placeholder>
                  <w:docPart w:val="D67AEE209FF6494CBDF8187EAD708B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8B86B1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32201447"/>
                <w:placeholder>
                  <w:docPart w:val="25BDC3F0319B498AA21533D6061ACBB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BB0046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151430"/>
                <w:placeholder>
                  <w:docPart w:val="6F4DECAA938547CE8ECD1ED768E15E4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C291CC8" w14:textId="77777777" w:rsidTr="00F935A9">
        <w:tc>
          <w:tcPr>
            <w:tcW w:w="1413" w:type="dxa"/>
            <w:vMerge/>
          </w:tcPr>
          <w:p w14:paraId="371CB57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3698CA9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94700177"/>
                <w:placeholder>
                  <w:docPart w:val="2F30FBF442A44D1D9DF27F584567BC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3461CB7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2960283"/>
                <w:placeholder>
                  <w:docPart w:val="A78967B1C4BC4368B475D21C0CC364E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3C872D9" w14:textId="256654AE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6716673"/>
                <w:placeholder>
                  <w:docPart w:val="D90BB9464EF14F34970A260C204602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BEAA48F" w14:textId="13BD6754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6002786"/>
                <w:placeholder>
                  <w:docPart w:val="DCFC92A7CCD142CFA6B634E2310A01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3B7BE7E" w14:textId="7935942F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389358"/>
                <w:placeholder>
                  <w:docPart w:val="8A758745F8A3455A96FC07246A80D2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B13B89E" w14:textId="5B8EFCFD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0802696"/>
                <w:placeholder>
                  <w:docPart w:val="2BD61E0B391B4009A098BD1F10E4B6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E9E853A" w14:textId="7D683B6D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18707418"/>
                <w:placeholder>
                  <w:docPart w:val="8C9F29F379EA4EBFB93DDB25B46D52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269D769" w14:textId="1DA87ED3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95866450"/>
                <w:placeholder>
                  <w:docPart w:val="D401267FF33C4B6980BEE7569F55CCF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79D314" w14:textId="6F04B512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854919"/>
                <w:placeholder>
                  <w:docPart w:val="295684F51C6F475FBE07EF795C9E41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A36A61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23827077"/>
                <w:placeholder>
                  <w:docPart w:val="CE59931D5C774404ACB43C23A4738F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D34C2FC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745484"/>
                <w:placeholder>
                  <w:docPart w:val="BDA7F338B77C4F80A1BCA25E5EE3BA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23243AA" w14:textId="77777777" w:rsidTr="00F935A9">
        <w:tc>
          <w:tcPr>
            <w:tcW w:w="1413" w:type="dxa"/>
            <w:vMerge/>
          </w:tcPr>
          <w:p w14:paraId="6041F95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06C8BB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2596716"/>
                <w:placeholder>
                  <w:docPart w:val="6571959408AF46B08709C9668E97F3E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54F9722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9153734"/>
                <w:placeholder>
                  <w:docPart w:val="B7409006347A4038B5E0DC5619AE5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965CE18" w14:textId="5DF37DDA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2937114"/>
                <w:placeholder>
                  <w:docPart w:val="C2CD587279B347758F994B2494DFBB3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A020EB" w14:textId="2162B9B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9833"/>
                <w:placeholder>
                  <w:docPart w:val="5AC8098BB4E144179E02C33C3365A0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1BCC09" w14:textId="12FDB0BB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50193378"/>
                <w:placeholder>
                  <w:docPart w:val="FC414FAEF51E459A87CC0C1C44BDAD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06F4810" w14:textId="12C907EA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47389841"/>
                <w:placeholder>
                  <w:docPart w:val="C94F13F1C0A749789744375DC2510B6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2C82FF" w14:textId="5A02E8FE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505666"/>
                <w:placeholder>
                  <w:docPart w:val="43544A3CDEB14103A1B1330A4DBF2E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EAA7422" w14:textId="39252993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6840078"/>
                <w:placeholder>
                  <w:docPart w:val="7F963D559AF84EA3BA0938D8DCE00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C363429" w14:textId="4E18A619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8224"/>
                <w:placeholder>
                  <w:docPart w:val="33267FE11B0244A39B7B885CDD276A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67BF3BE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7284112"/>
                <w:placeholder>
                  <w:docPart w:val="5EC3FF9903404E88B111FD04CBB39E4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429A9C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285498"/>
                <w:placeholder>
                  <w:docPart w:val="39A8EC5ED0C04925BC9B883E58DF28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2BE4AB6" w14:textId="77777777" w:rsidTr="00F935A9">
        <w:tc>
          <w:tcPr>
            <w:tcW w:w="1413" w:type="dxa"/>
            <w:vMerge/>
          </w:tcPr>
          <w:p w14:paraId="6D5AA74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9D106F2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6969920"/>
                <w:placeholder>
                  <w:docPart w:val="2FB1FFF72EC74F869A523410DCB928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30440F6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57520791"/>
                <w:placeholder>
                  <w:docPart w:val="8264BB1709D54A38B88B7AE41ECE81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53D0F69" w14:textId="59D9114D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959064"/>
                <w:placeholder>
                  <w:docPart w:val="AB2D29AE49444CA6B1A617BA8B178D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284F44E" w14:textId="13E31F80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271011"/>
                <w:placeholder>
                  <w:docPart w:val="D19A35E854434720ACB61CE1D67632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19D20EA" w14:textId="664DEB66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03570884"/>
                <w:placeholder>
                  <w:docPart w:val="9ED28749E50944718D77721E678F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4047CE9" w14:textId="6845DBD3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2805267"/>
                <w:placeholder>
                  <w:docPart w:val="33932347E5BD437B9DD00DBAB009CA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38D08F" w14:textId="304C8E4D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4252992"/>
                <w:placeholder>
                  <w:docPart w:val="65C44794A2B04CB1970A49C750C80DB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A5D697" w14:textId="45F7F696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8495371"/>
                <w:placeholder>
                  <w:docPart w:val="44F5FAFF6079497EA0184E2DCE8F7A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E263420" w14:textId="291DFCDD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79637205"/>
                <w:placeholder>
                  <w:docPart w:val="161D0BD38D6E4B8EBE603D04450EA4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AAA7E39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3286119"/>
                <w:placeholder>
                  <w:docPart w:val="5E2E3EAED7B7453CA4EE2C6DD29D56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B93F4D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5039586"/>
                <w:placeholder>
                  <w:docPart w:val="C75EA6303B604F6A848C02A5B82E71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9F3E52B" w14:textId="77777777" w:rsidTr="00F935A9">
        <w:tc>
          <w:tcPr>
            <w:tcW w:w="1413" w:type="dxa"/>
            <w:vMerge/>
          </w:tcPr>
          <w:p w14:paraId="4944E48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2FF387F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53577421"/>
                <w:placeholder>
                  <w:docPart w:val="2943A79F6CCC49F99CD3835700E839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4276835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86936464"/>
                <w:placeholder>
                  <w:docPart w:val="592415A98B874D97BEDF0B078F939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6D58DB3" w14:textId="451D46AA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3005895"/>
                <w:placeholder>
                  <w:docPart w:val="A06073BF18C346DCA2D42612274799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9A9DAB4" w14:textId="279FF1FF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9970829"/>
                <w:placeholder>
                  <w:docPart w:val="F035B16B824C486EB87D2A80457F7C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437FA97" w14:textId="793EA7DA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797352"/>
                <w:placeholder>
                  <w:docPart w:val="E4395F9D3D624349B32F6F943AAEAD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2954C79" w14:textId="588FB14A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548583"/>
                <w:placeholder>
                  <w:docPart w:val="13696AB3E3C7489B82589F2B91ACA2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4A37ABA" w14:textId="16632DA3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675291"/>
                <w:placeholder>
                  <w:docPart w:val="ED284DA51B4C4185BFCD20969E8BD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EA7F0F6" w14:textId="208A2BEA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3442339"/>
                <w:placeholder>
                  <w:docPart w:val="A069F1586A9049349692D828A9D82B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BD3DA77" w14:textId="7FEFC2D8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2504982"/>
                <w:placeholder>
                  <w:docPart w:val="3DA2C58C10C94F91B78BDB15A6F594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7103EA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745104"/>
                <w:placeholder>
                  <w:docPart w:val="FA9F6E4B301F496D978E34BB61BE125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FAFE513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6038354"/>
                <w:placeholder>
                  <w:docPart w:val="25630F5E27394B7AB563938672F716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48D386" w14:textId="77777777" w:rsidTr="00F935A9">
        <w:tc>
          <w:tcPr>
            <w:tcW w:w="1413" w:type="dxa"/>
            <w:vMerge/>
          </w:tcPr>
          <w:p w14:paraId="0CAB5F3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5717EFA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4679639"/>
                <w:placeholder>
                  <w:docPart w:val="FAE7717B3A12483F93252EF8135779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21122B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9135266"/>
                <w:placeholder>
                  <w:docPart w:val="436A4DD3BDDE45858C1174E6DA5528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5C2AAD4" w14:textId="260434CE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65736452"/>
                <w:placeholder>
                  <w:docPart w:val="8CBA0B13A4D1466784C4722566BBDA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8204B20" w14:textId="14A8E946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5965664"/>
                <w:placeholder>
                  <w:docPart w:val="B9568DF38EFA41AC89AB5F8A180CDA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9EEE8BC" w14:textId="3594AD2D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28717855"/>
                <w:placeholder>
                  <w:docPart w:val="059438277122407D84CC7F82FEF1AD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635387" w14:textId="3156862F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6765379"/>
                <w:placeholder>
                  <w:docPart w:val="10E125424F184E699EA34D03DF340E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6885D14" w14:textId="7ADEF610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5966970"/>
                <w:placeholder>
                  <w:docPart w:val="6008A1CDA1FE43F8B56EB1B76F2951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6785A3" w14:textId="41C9CCBA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29470957"/>
                <w:placeholder>
                  <w:docPart w:val="4A60513C52D24993B3548E85219F3C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67E68A1" w14:textId="4DE958DF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9082009"/>
                <w:placeholder>
                  <w:docPart w:val="B8BF4B62D4BC4276908D84CBBA83FE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A80949F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70341515"/>
                <w:placeholder>
                  <w:docPart w:val="138F102EFCFC46D4967E83865E7510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1D27113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03447346"/>
                <w:placeholder>
                  <w:docPart w:val="35844F6489AB417B842CE75D4CC7039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6048B7" w14:textId="77777777" w:rsidTr="00F935A9">
        <w:tc>
          <w:tcPr>
            <w:tcW w:w="1413" w:type="dxa"/>
            <w:vMerge w:val="restart"/>
          </w:tcPr>
          <w:p w14:paraId="2BC66527" w14:textId="70E0893A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7</w:t>
            </w:r>
          </w:p>
          <w:p w14:paraId="64BD6D6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E78BA1" w14:textId="77E4AF56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14:paraId="3AE4720F" w14:textId="1FA9973D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34790931"/>
                <w:placeholder>
                  <w:docPart w:val="385F22A21741424D9DDA8F81BDB4FC6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E4EF5">
                  <w:rPr>
                    <w:rStyle w:val="Responseboxtext"/>
                    <w:rFonts w:cs="Arial"/>
                    <w:sz w:val="18"/>
                    <w:szCs w:val="18"/>
                  </w:rPr>
                  <w:t>A</w:t>
                </w:r>
              </w:sdtContent>
            </w:sdt>
          </w:p>
        </w:tc>
        <w:tc>
          <w:tcPr>
            <w:tcW w:w="2268" w:type="dxa"/>
          </w:tcPr>
          <w:p w14:paraId="68F889BB" w14:textId="69FD8F89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2753243"/>
                <w:placeholder>
                  <w:docPart w:val="610A74C7FCE2447D98349814F14AD29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64C8E">
                  <w:rPr>
                    <w:rStyle w:val="Responseboxtext"/>
                    <w:rFonts w:cs="Arial"/>
                    <w:sz w:val="18"/>
                    <w:szCs w:val="18"/>
                  </w:rPr>
                  <w:t>Transfer -</w:t>
                </w:r>
                <w:r w:rsidR="00DA291A">
                  <w:rPr>
                    <w:rStyle w:val="Responseboxtext"/>
                    <w:rFonts w:cs="Arial"/>
                    <w:sz w:val="18"/>
                    <w:szCs w:val="18"/>
                  </w:rPr>
                  <w:t>Dewatering</w:t>
                </w:r>
              </w:sdtContent>
            </w:sdt>
          </w:p>
        </w:tc>
        <w:tc>
          <w:tcPr>
            <w:tcW w:w="2256" w:type="dxa"/>
          </w:tcPr>
          <w:p w14:paraId="21C8B46F" w14:textId="1E92D973" w:rsidR="00783581" w:rsidRPr="004620FE" w:rsidRDefault="005624E0" w:rsidP="005624E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2102376"/>
                <w:placeholder>
                  <w:docPart w:val="48BB39D58D1F40608E84BDD2E7FF224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20FB5">
                  <w:rPr>
                    <w:rStyle w:val="Responseboxtext"/>
                    <w:rFonts w:cs="Arial"/>
                    <w:sz w:val="18"/>
                    <w:szCs w:val="18"/>
                  </w:rPr>
                  <w:t>0</w:t>
                </w:r>
                <w:r>
                  <w:rPr>
                    <w:rStyle w:val="Responseboxtext"/>
                    <w:rFonts w:cs="Arial"/>
                    <w:sz w:val="18"/>
                    <w:szCs w:val="18"/>
                  </w:rPr>
                  <w:t>1</w:t>
                </w:r>
                <w:r w:rsidR="00F5648A">
                  <w:rPr>
                    <w:rStyle w:val="Responseboxtext"/>
                    <w:rFonts w:cs="Arial"/>
                    <w:sz w:val="18"/>
                    <w:szCs w:val="18"/>
                  </w:rPr>
                  <w:t>.0</w:t>
                </w:r>
                <w:r>
                  <w:rPr>
                    <w:rStyle w:val="Responseboxtext"/>
                    <w:rFonts w:cs="Arial"/>
                    <w:sz w:val="18"/>
                    <w:szCs w:val="18"/>
                  </w:rPr>
                  <w:t>1</w:t>
                </w:r>
                <w:r w:rsidR="00301A5F">
                  <w:rPr>
                    <w:rStyle w:val="Responseboxtext"/>
                    <w:rFonts w:cs="Arial"/>
                    <w:sz w:val="18"/>
                    <w:szCs w:val="18"/>
                  </w:rPr>
                  <w:t>.17 to 31.12.17</w:t>
                </w:r>
              </w:sdtContent>
            </w:sdt>
          </w:p>
        </w:tc>
        <w:tc>
          <w:tcPr>
            <w:tcW w:w="1019" w:type="dxa"/>
          </w:tcPr>
          <w:p w14:paraId="2BBED693" w14:textId="1B2026F2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3740125"/>
                <w:placeholder>
                  <w:docPart w:val="5170C4A7F42D4DC4A081123DC884C97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4F3422" w:rsidRPr="004F3422">
                  <w:rPr>
                    <w:rStyle w:val="Responseboxtext"/>
                    <w:rFonts w:cs="Arial"/>
                    <w:sz w:val="18"/>
                    <w:szCs w:val="18"/>
                  </w:rPr>
                  <w:t>3,022,200</w:t>
                </w:r>
                <w:r w:rsidR="000C544D">
                  <w:rPr>
                    <w:rStyle w:val="Responseboxtext"/>
                    <w:rFonts w:cs="Arial"/>
                    <w:sz w:val="18"/>
                    <w:szCs w:val="18"/>
                  </w:rPr>
                  <w:t>m³</w:t>
                </w:r>
                <w:r w:rsidR="002D52E8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(8,280m</w:t>
                </w:r>
                <w:r w:rsidR="000C544D">
                  <w:rPr>
                    <w:rStyle w:val="Responseboxtext"/>
                    <w:rFonts w:cs="Arial"/>
                    <w:sz w:val="18"/>
                    <w:szCs w:val="18"/>
                  </w:rPr>
                  <w:t>³</w:t>
                </w:r>
                <w:r w:rsidR="002D52E8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x 365 days)</w:t>
                </w:r>
              </w:sdtContent>
            </w:sdt>
          </w:p>
        </w:tc>
        <w:tc>
          <w:tcPr>
            <w:tcW w:w="1017" w:type="dxa"/>
          </w:tcPr>
          <w:p w14:paraId="533A8D7C" w14:textId="22C36D2F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4969916"/>
                <w:placeholder>
                  <w:docPart w:val="BB85021133E241EF9A66B696B7B8CE6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5648A">
                  <w:rPr>
                    <w:rStyle w:val="Responseboxtext"/>
                    <w:rFonts w:cs="Arial"/>
                    <w:sz w:val="18"/>
                    <w:szCs w:val="18"/>
                  </w:rPr>
                  <w:t>8,280</w:t>
                </w:r>
              </w:sdtContent>
            </w:sdt>
          </w:p>
        </w:tc>
        <w:tc>
          <w:tcPr>
            <w:tcW w:w="1020" w:type="dxa"/>
          </w:tcPr>
          <w:p w14:paraId="08529DD9" w14:textId="27E4FD7E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7037773"/>
                <w:placeholder>
                  <w:docPart w:val="ADBCEE2C2F4148BDB7123B096530B05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DA291A">
                  <w:rPr>
                    <w:rStyle w:val="Responseboxtext"/>
                    <w:rFonts w:cs="Arial"/>
                    <w:sz w:val="18"/>
                    <w:szCs w:val="18"/>
                  </w:rPr>
                  <w:t>360</w:t>
                </w:r>
              </w:sdtContent>
            </w:sdt>
          </w:p>
        </w:tc>
        <w:tc>
          <w:tcPr>
            <w:tcW w:w="1849" w:type="dxa"/>
          </w:tcPr>
          <w:p w14:paraId="647E5277" w14:textId="684C8E6D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1727977"/>
                <w:placeholder>
                  <w:docPart w:val="BE9EB468D9ED427AB21786D6436B851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B5C3A">
                  <w:rPr>
                    <w:rStyle w:val="Responseboxtext"/>
                    <w:rFonts w:cs="Arial"/>
                    <w:sz w:val="18"/>
                    <w:szCs w:val="18"/>
                  </w:rPr>
                  <w:t>100</w:t>
                </w:r>
              </w:sdtContent>
            </w:sdt>
          </w:p>
        </w:tc>
        <w:tc>
          <w:tcPr>
            <w:tcW w:w="2194" w:type="dxa"/>
          </w:tcPr>
          <w:p w14:paraId="5D2E87C1" w14:textId="1F2AFA9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8525387"/>
                <w:placeholder>
                  <w:docPart w:val="07E1098BB6F14EA784B47EDAB9D29C8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5648A">
                  <w:rPr>
                    <w:rStyle w:val="Responseboxtext"/>
                    <w:rFonts w:cs="Arial"/>
                    <w:sz w:val="18"/>
                    <w:szCs w:val="18"/>
                  </w:rPr>
                  <w:t>23</w:t>
                </w:r>
              </w:sdtContent>
            </w:sdt>
          </w:p>
        </w:tc>
        <w:tc>
          <w:tcPr>
            <w:tcW w:w="2300" w:type="dxa"/>
          </w:tcPr>
          <w:p w14:paraId="5D1ADFDD" w14:textId="1C4243E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16121316"/>
                <w:placeholder>
                  <w:docPart w:val="4B7DA86C209A43FF910C330D73317DC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5648A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6B0AF893" w14:textId="3AE16AA6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18716839"/>
                <w:placeholder>
                  <w:docPart w:val="6E012A04FBB94A038BFCAF2D6DD32AF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92564">
                  <w:rPr>
                    <w:rStyle w:val="Responseboxtext"/>
                    <w:rFonts w:cs="Arial"/>
                    <w:sz w:val="18"/>
                    <w:szCs w:val="18"/>
                  </w:rPr>
                  <w:t>In h</w:t>
                </w:r>
                <w:r w:rsidR="00B64C8E">
                  <w:rPr>
                    <w:rStyle w:val="Responseboxtext"/>
                    <w:rFonts w:cs="Arial"/>
                    <w:sz w:val="18"/>
                    <w:szCs w:val="18"/>
                  </w:rPr>
                  <w:t>ouse pump</w:t>
                </w:r>
                <w:r w:rsidR="00BF5AF2">
                  <w:rPr>
                    <w:rStyle w:val="Responseboxtext"/>
                    <w:rFonts w:cs="Arial"/>
                    <w:sz w:val="18"/>
                    <w:szCs w:val="18"/>
                  </w:rPr>
                  <w:t>ing</w:t>
                </w:r>
                <w:r w:rsidR="00B64C8E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operat</w:t>
                </w:r>
                <w:r w:rsidR="00BF5AF2">
                  <w:rPr>
                    <w:rStyle w:val="Responseboxtext"/>
                    <w:rFonts w:cs="Arial"/>
                    <w:sz w:val="18"/>
                    <w:szCs w:val="18"/>
                  </w:rPr>
                  <w:t>ion. The trans</w:t>
                </w:r>
                <w:r w:rsidR="004F3422">
                  <w:rPr>
                    <w:rStyle w:val="Responseboxtext"/>
                    <w:rFonts w:cs="Arial"/>
                    <w:sz w:val="18"/>
                    <w:szCs w:val="18"/>
                  </w:rPr>
                  <w:t>f</w:t>
                </w:r>
                <w:r w:rsidR="00BF5AF2">
                  <w:rPr>
                    <w:rStyle w:val="Responseboxtext"/>
                    <w:rFonts w:cs="Arial"/>
                    <w:sz w:val="18"/>
                    <w:szCs w:val="18"/>
                  </w:rPr>
                  <w:t>ered water is discharged through the WB lagaoon system</w:t>
                </w:r>
                <w:r w:rsidR="004F3422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via an approved discharge point with a limited output of 100ltr/sec. </w:t>
                </w:r>
              </w:sdtContent>
            </w:sdt>
          </w:p>
        </w:tc>
        <w:tc>
          <w:tcPr>
            <w:tcW w:w="1911" w:type="dxa"/>
          </w:tcPr>
          <w:p w14:paraId="1EEF10B2" w14:textId="32626BB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85136"/>
                <w:placeholder>
                  <w:docPart w:val="CC7D3B41C5FB4019AAAD47562CD16C0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4F3422" w:rsidRPr="004F3422">
                  <w:rPr>
                    <w:rStyle w:val="Responseboxtext"/>
                    <w:rFonts w:cs="Arial"/>
                    <w:sz w:val="18"/>
                    <w:szCs w:val="18"/>
                  </w:rPr>
                  <w:t>Yes, The annual figure is the max daily multiplied by 365 days, giving an annual volume.</w:t>
                </w:r>
              </w:sdtContent>
            </w:sdt>
          </w:p>
        </w:tc>
      </w:tr>
      <w:tr w:rsidR="00783581" w:rsidRPr="004620FE" w14:paraId="779B7136" w14:textId="77777777" w:rsidTr="00F935A9">
        <w:tc>
          <w:tcPr>
            <w:tcW w:w="1413" w:type="dxa"/>
            <w:vMerge/>
          </w:tcPr>
          <w:p w14:paraId="0CD27C56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1F89948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7534187"/>
                <w:placeholder>
                  <w:docPart w:val="1ACB7968F19E4F9B974D5C7FBFAF36C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91D0ED0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974020"/>
                <w:placeholder>
                  <w:docPart w:val="F886A670D0B443B1A717F8C74742F4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CE091F" w14:textId="534B8581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2651820"/>
                <w:placeholder>
                  <w:docPart w:val="33F410E5FB8145C8B9FCCB178A1923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BF5AF2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D40C6A6" w14:textId="7A3EC1DB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37097486"/>
                <w:placeholder>
                  <w:docPart w:val="8EB6234600414BE4B5DFDC561F7CAF6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BF5AF2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911A6B8" w14:textId="67E30CFB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7549794"/>
                <w:placeholder>
                  <w:docPart w:val="D308E930AE5E4C16A75D0C30C52626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35C792" w14:textId="1AD27975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73522062"/>
                <w:placeholder>
                  <w:docPart w:val="C5E40846C48141A89F2ACA6233A0971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B360713" w14:textId="07399356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067657"/>
                <w:placeholder>
                  <w:docPart w:val="BE014BDF24DC4E35A7A3B0F7A5EDCB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2BA5858" w14:textId="045557E4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5715731"/>
                <w:placeholder>
                  <w:docPart w:val="F45794945DFF436DAFF68A484A467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DBE5F0" w14:textId="71E70A4C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294844"/>
                <w:placeholder>
                  <w:docPart w:val="C7BBE293649B4577B09D2CF810DBF9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C10E3FB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45898810"/>
                <w:placeholder>
                  <w:docPart w:val="7E37EAEA11554E4BAB9B6D8BF6288D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F06EC12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1592454"/>
                <w:placeholder>
                  <w:docPart w:val="E8E15666CE5542D9B09B3621C228697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042ED2C" w14:textId="77777777" w:rsidTr="00F935A9">
        <w:tc>
          <w:tcPr>
            <w:tcW w:w="1413" w:type="dxa"/>
            <w:vMerge/>
          </w:tcPr>
          <w:p w14:paraId="21531C6E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766C86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7745343"/>
                <w:placeholder>
                  <w:docPart w:val="B8372ACA7BBB4ECEA24A11FBB72B698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62E0BE0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43529118"/>
                <w:placeholder>
                  <w:docPart w:val="50C3DC7451BD4EEEB0F4C96955B1B8F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F8A56E3" w14:textId="14869863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0937314"/>
                <w:placeholder>
                  <w:docPart w:val="6F2A34F683A04C2A8C16427671B3EB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BF5AF2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33F305" w14:textId="750C689B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539572"/>
                <w:placeholder>
                  <w:docPart w:val="10F5C38DD4664616895680D01DB979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BF5AF2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FED543" w14:textId="4D0591AC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7521355"/>
                <w:placeholder>
                  <w:docPart w:val="0D9D50740AE74E8A974C238D2272B6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348725C" w14:textId="5D802A08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593052"/>
                <w:placeholder>
                  <w:docPart w:val="30690FE18A8646E9AEBF2DF1B759A64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D58198C" w14:textId="6F2B26DF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4855886"/>
                <w:placeholder>
                  <w:docPart w:val="483F281E8C784FDFA3CED4C1A18284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7D8FFCD" w14:textId="618D17C3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9099163"/>
                <w:placeholder>
                  <w:docPart w:val="30AA200169034A5A9601A6BDF383EE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ADA43B4" w14:textId="5FD23171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80503648"/>
                <w:placeholder>
                  <w:docPart w:val="ACBA3684E2E64735AACFDF043885BB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263F6E7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6846749"/>
                <w:placeholder>
                  <w:docPart w:val="102094BDC7154EF3B774E7F71CC189B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003E3B3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1850600"/>
                <w:placeholder>
                  <w:docPart w:val="676AF37AC8F644848D0D66301A10C3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01EC06C" w14:textId="77777777" w:rsidTr="00F935A9">
        <w:trPr>
          <w:trHeight w:val="349"/>
        </w:trPr>
        <w:tc>
          <w:tcPr>
            <w:tcW w:w="1413" w:type="dxa"/>
            <w:vMerge/>
          </w:tcPr>
          <w:p w14:paraId="12916BBC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FDEB5D1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70465938"/>
                <w:placeholder>
                  <w:docPart w:val="84177928A98441D88DE313E9A4481F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F2030E" w14:textId="77777777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2512553"/>
                <w:placeholder>
                  <w:docPart w:val="7201D875F4F34CDBB438395D0813AF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86C1683" w14:textId="393761BE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7104436"/>
                <w:placeholder>
                  <w:docPart w:val="45D63EC6EEC44A01AB35737E2C5066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5A8850B" w14:textId="7A1A9F49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82349050"/>
                <w:placeholder>
                  <w:docPart w:val="95E14AE6966F456BAE7E8524F25C4B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D04CE96" w14:textId="3454333B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89837803"/>
                <w:placeholder>
                  <w:docPart w:val="2F8AEA27BC91451E870113A01E38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C76374B" w14:textId="0C1C1BDD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2821062"/>
                <w:placeholder>
                  <w:docPart w:val="77953FA5046C4D9B9E9E20E80CFF24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E341A2E" w14:textId="0B6CE7F6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6801567"/>
                <w:placeholder>
                  <w:docPart w:val="9AB8EE385824487E94E234BCC87EB7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FDD19C5" w14:textId="57B1A0D9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740011"/>
                <w:placeholder>
                  <w:docPart w:val="0C8077B2B928491B94E6AC94425A3B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0328A35" w14:textId="63AF847C" w:rsidR="00783581" w:rsidRPr="004620FE" w:rsidRDefault="005624E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2117710"/>
                <w:placeholder>
                  <w:docPart w:val="C2DF45B0B1C44A2BA983E04228B4C4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DED05F9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485659"/>
                <w:placeholder>
                  <w:docPart w:val="83C028448E564BDDBC76611B3D2CF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0AD874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721112"/>
                <w:placeholder>
                  <w:docPart w:val="D0596D949A094D64988FBE3D4C6AC5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C56DDC1" w14:textId="77777777" w:rsidTr="00F935A9">
        <w:trPr>
          <w:trHeight w:val="245"/>
        </w:trPr>
        <w:tc>
          <w:tcPr>
            <w:tcW w:w="1413" w:type="dxa"/>
            <w:vMerge/>
          </w:tcPr>
          <w:p w14:paraId="06C8A064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9BDD5CC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9521625"/>
                <w:placeholder>
                  <w:docPart w:val="7CF8449DA68A4D6BAF67CDCCAC93F3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2BFD929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79036094"/>
                <w:placeholder>
                  <w:docPart w:val="CF31C2A140AE4C8E86C324E7E409FF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4FAE2DE" w14:textId="548C9A99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25138532"/>
                <w:placeholder>
                  <w:docPart w:val="FA89C5C3F7F9419084ED56B5BEF167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F5648A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7DE4AD8" w14:textId="6E1716C0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2879350"/>
                <w:placeholder>
                  <w:docPart w:val="B7A9F8607F524F99A090180FD76B12F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F5648A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EA2567" w14:textId="7ECF939B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36454748"/>
                <w:placeholder>
                  <w:docPart w:val="B77CCE61B01346CA887F0E5E7D9246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F5648A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2A9873C" w14:textId="67638D0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8153783"/>
                <w:placeholder>
                  <w:docPart w:val="DBC7ED9F79864D36B26C13EB7058515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F5648A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CB5BFB8" w14:textId="7BF8E222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76751184"/>
                <w:placeholder>
                  <w:docPart w:val="60FADB7D0F36407AA767460202EB55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F5648A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388D528" w14:textId="19CC5CF6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6036841"/>
                <w:placeholder>
                  <w:docPart w:val="9C5173DDAFA0430696A9DFDCD27345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F5648A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3662BCF" w14:textId="660A8EA2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9471716"/>
                <w:placeholder>
                  <w:docPart w:val="EF624F9D3E6F4760B10E062A2198DA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1AB7A98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1263699"/>
                <w:placeholder>
                  <w:docPart w:val="BCC81BF642C54C95B02ABD8101F77E7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8ADD40" w14:textId="7777777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0335969"/>
                <w:placeholder>
                  <w:docPart w:val="C84F044B721141739B3F14AED3B386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06BFAB2" w14:textId="77777777" w:rsidTr="00F935A9">
        <w:trPr>
          <w:trHeight w:val="349"/>
        </w:trPr>
        <w:tc>
          <w:tcPr>
            <w:tcW w:w="1413" w:type="dxa"/>
            <w:vMerge/>
          </w:tcPr>
          <w:p w14:paraId="6B86188A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26867C3" w14:textId="25BE678D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70057436"/>
                <w:placeholder>
                  <w:docPart w:val="80964A3DA3C64085867B1ACDC894FF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A61609B" w14:textId="41A5DE7A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68716337"/>
                <w:placeholder>
                  <w:docPart w:val="3BE2B4FF7C3C408C85EEF252B95228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4C40010" w14:textId="17DD28AE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75734325"/>
                <w:placeholder>
                  <w:docPart w:val="DB715D08DE224DBCB68D764A927829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E4332EA" w14:textId="1C2B11D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1308193"/>
                <w:placeholder>
                  <w:docPart w:val="400D22AEB1714DDAA6A0A72DF397DA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3051154" w14:textId="4E79FD0B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93298"/>
                <w:placeholder>
                  <w:docPart w:val="0BDCB7CAF51946039D418E4B7B979E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4768095" w14:textId="057658C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5376237"/>
                <w:placeholder>
                  <w:docPart w:val="3B402A3BD3BB412B8AF50A28E44773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12FAF65" w14:textId="34653D45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883317"/>
                <w:placeholder>
                  <w:docPart w:val="0F0B87874E9B46D68D1C30BCE77D15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D687250" w14:textId="588533AD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4938282"/>
                <w:placeholder>
                  <w:docPart w:val="69E58EF5BB724CBDBF1620F446559D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AF61883" w14:textId="1B6B2149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02874621"/>
                <w:placeholder>
                  <w:docPart w:val="4A3B1B72BDCB48E9B7CD97A6C4F869F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E17554C" w14:textId="3F141CE7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4041025"/>
                <w:placeholder>
                  <w:docPart w:val="183B9D04D7BC4610A95BEA921104D2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0301A40" w14:textId="5C4B729D" w:rsidR="00783581" w:rsidRPr="004620FE" w:rsidRDefault="005624E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3323753"/>
                <w:placeholder>
                  <w:docPart w:val="7D58762FFD9F47B5AA88326E258305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</w:tbl>
    <w:p w14:paraId="62F3BD8C" w14:textId="77777777" w:rsidR="0005709C" w:rsidRDefault="0005709C" w:rsidP="005B00CB">
      <w:pPr>
        <w:rPr>
          <w:sz w:val="20"/>
          <w:szCs w:val="20"/>
        </w:rPr>
        <w:sectPr w:rsidR="0005709C" w:rsidSect="0005709C">
          <w:headerReference w:type="first" r:id="rId18"/>
          <w:pgSz w:w="23811" w:h="16838" w:orient="landscape" w:code="8"/>
          <w:pgMar w:top="1259" w:right="902" w:bottom="709" w:left="709" w:header="567" w:footer="340" w:gutter="0"/>
          <w:cols w:space="708"/>
          <w:titlePg/>
          <w:docGrid w:linePitch="360"/>
        </w:sectPr>
      </w:pPr>
    </w:p>
    <w:p w14:paraId="77C452B7" w14:textId="77777777" w:rsidR="0005709C" w:rsidRDefault="0005709C" w:rsidP="005B00CB">
      <w:pPr>
        <w:rPr>
          <w:sz w:val="20"/>
          <w:szCs w:val="20"/>
        </w:rPr>
        <w:sectPr w:rsidR="0005709C" w:rsidSect="004620FE">
          <w:headerReference w:type="first" r:id="rId19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78" w:type="dxa"/>
        <w:tblInd w:w="-155" w:type="dxa"/>
        <w:tblLook w:val="04A0" w:firstRow="1" w:lastRow="0" w:firstColumn="1" w:lastColumn="0" w:noHBand="0" w:noVBand="1"/>
      </w:tblPr>
      <w:tblGrid>
        <w:gridCol w:w="1305"/>
        <w:gridCol w:w="149"/>
        <w:gridCol w:w="357"/>
        <w:gridCol w:w="25"/>
        <w:gridCol w:w="294"/>
        <w:gridCol w:w="200"/>
        <w:gridCol w:w="63"/>
        <w:gridCol w:w="1118"/>
        <w:gridCol w:w="200"/>
        <w:gridCol w:w="279"/>
        <w:gridCol w:w="425"/>
        <w:gridCol w:w="338"/>
        <w:gridCol w:w="318"/>
        <w:gridCol w:w="202"/>
        <w:gridCol w:w="484"/>
        <w:gridCol w:w="508"/>
        <w:gridCol w:w="281"/>
        <w:gridCol w:w="587"/>
        <w:gridCol w:w="533"/>
        <w:gridCol w:w="152"/>
        <w:gridCol w:w="425"/>
        <w:gridCol w:w="26"/>
        <w:gridCol w:w="352"/>
        <w:gridCol w:w="146"/>
        <w:gridCol w:w="1094"/>
        <w:gridCol w:w="17"/>
      </w:tblGrid>
      <w:tr w:rsidR="006C053D" w:rsidRPr="00642678" w14:paraId="27606354" w14:textId="77777777" w:rsidTr="00674B40">
        <w:tc>
          <w:tcPr>
            <w:tcW w:w="5000" w:type="pct"/>
            <w:gridSpan w:val="26"/>
            <w:shd w:val="clear" w:color="auto" w:fill="auto"/>
          </w:tcPr>
          <w:p w14:paraId="4D1B322A" w14:textId="3FAFC457" w:rsidR="006C053D" w:rsidRPr="00642678" w:rsidRDefault="006C053D" w:rsidP="00642678">
            <w:pPr>
              <w:pStyle w:val="SubQuestion"/>
              <w:rPr>
                <w:rFonts w:eastAsia="Calibri"/>
              </w:rPr>
            </w:pPr>
            <w:r w:rsidRPr="00642678">
              <w:rPr>
                <w:rFonts w:eastAsia="Calibri"/>
              </w:rPr>
              <w:t xml:space="preserve">8.2 </w:t>
            </w:r>
            <w:r w:rsidR="00D26538">
              <w:rPr>
                <w:rFonts w:eastAsia="Calibri"/>
              </w:rPr>
              <w:t>Please c</w:t>
            </w:r>
            <w:r w:rsidRPr="00642678">
              <w:rPr>
                <w:rFonts w:eastAsia="Calibri"/>
              </w:rPr>
              <w:t xml:space="preserve">omplete the table below if you wish a lesser quantity of water to be licensed than that </w:t>
            </w:r>
            <w:r w:rsidR="00D26538">
              <w:rPr>
                <w:rFonts w:eastAsia="Calibri"/>
              </w:rPr>
              <w:t>detailed</w:t>
            </w:r>
            <w:r w:rsidRPr="00642678">
              <w:rPr>
                <w:rFonts w:eastAsia="Calibri"/>
              </w:rPr>
              <w:t xml:space="preserve"> in table 8.1</w:t>
            </w:r>
            <w:r w:rsidR="00642678" w:rsidRPr="00642678">
              <w:rPr>
                <w:rFonts w:eastAsia="Calibri"/>
              </w:rPr>
              <w:t>.</w:t>
            </w:r>
            <w:r w:rsidR="00D26538">
              <w:rPr>
                <w:rFonts w:eastAsia="Calibri"/>
              </w:rPr>
              <w:t xml:space="preserve">  </w:t>
            </w:r>
          </w:p>
        </w:tc>
      </w:tr>
      <w:tr w:rsidR="006C053D" w:rsidRPr="003A61FA" w14:paraId="29C2CAFC" w14:textId="77777777" w:rsidTr="00674B40">
        <w:tc>
          <w:tcPr>
            <w:tcW w:w="5000" w:type="pct"/>
            <w:gridSpan w:val="26"/>
            <w:shd w:val="clear" w:color="auto" w:fill="auto"/>
          </w:tcPr>
          <w:p w14:paraId="37CF60D6" w14:textId="07D134DF" w:rsidR="006C053D" w:rsidRPr="003A61FA" w:rsidRDefault="006C053D" w:rsidP="0064267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r w:rsidR="009D76A6" w:rsidRPr="003A61FA">
              <w:rPr>
                <w:rFonts w:eastAsia="Calibri"/>
              </w:rPr>
              <w:t>continue</w:t>
            </w:r>
            <w:r w:rsidRPr="003A61FA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provide a reference for this document. </w:t>
            </w:r>
          </w:p>
        </w:tc>
      </w:tr>
      <w:tr w:rsidR="00A34A98" w14:paraId="74FE4E04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E12A166" w14:textId="77777777" w:rsidR="004620FE" w:rsidRDefault="004620FE" w:rsidP="004620F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837699315"/>
            <w:placeholder>
              <w:docPart w:val="B5A88E21E0FA466DB384CA769FFA9DD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C6ACC7" w14:textId="77777777" w:rsidR="004620FE" w:rsidRDefault="004620FE" w:rsidP="004620F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F4F9F" w14:textId="77777777" w:rsidR="004620FE" w:rsidRDefault="004620FE" w:rsidP="004620FE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2C0743F" w14:textId="77777777" w:rsidTr="00F653B1">
        <w:trPr>
          <w:trHeight w:val="95"/>
        </w:trPr>
        <w:tc>
          <w:tcPr>
            <w:tcW w:w="2568" w:type="pct"/>
            <w:gridSpan w:val="13"/>
          </w:tcPr>
          <w:p w14:paraId="0547C2B3" w14:textId="77777777" w:rsidR="008426FD" w:rsidRDefault="008426FD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D04F890" w14:textId="77777777" w:rsidR="008426FD" w:rsidRDefault="008426FD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642678" w:rsidRPr="00446287" w14:paraId="3864D0A1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56C0" w14:textId="06AD7B6F" w:rsidR="00642678" w:rsidRPr="00446287" w:rsidRDefault="00642678" w:rsidP="00642678">
            <w:pPr>
              <w:pStyle w:val="Questiontext"/>
              <w:rPr>
                <w:rFonts w:eastAsia="Calibri"/>
                <w:b/>
                <w:sz w:val="18"/>
                <w:szCs w:val="18"/>
                <w:lang w:eastAsia="en-GB"/>
              </w:rPr>
            </w:pPr>
            <w:r w:rsidRPr="00446287">
              <w:rPr>
                <w:b/>
                <w:sz w:val="18"/>
                <w:szCs w:val="18"/>
              </w:rPr>
              <w:t xml:space="preserve">Table </w:t>
            </w:r>
            <w:r w:rsidR="00D26538">
              <w:rPr>
                <w:b/>
                <w:sz w:val="18"/>
                <w:szCs w:val="18"/>
              </w:rPr>
              <w:t>8.2</w:t>
            </w:r>
          </w:p>
        </w:tc>
      </w:tr>
      <w:tr w:rsidR="00A34A98" w:rsidRPr="007B7529" w14:paraId="3870515D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EA471E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5B2745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Purpose water is used for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A26547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period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B836D23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annual abstraction volume (cubic metres)</w:t>
            </w:r>
          </w:p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BFEC6FC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daily abstraction volume (cubic metres)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8248158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hourly abstraction volume (cubic metres)</w:t>
            </w:r>
          </w:p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B82F7F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A6FA741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Peak abstraction rate (litres per second)</w:t>
            </w:r>
          </w:p>
        </w:tc>
      </w:tr>
      <w:tr w:rsidR="00F653B1" w:rsidRPr="007B7529" w14:paraId="3BCE54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42007347"/>
              <w:placeholder>
                <w:docPart w:val="631F849B50AB47CE83734C01F8BEDA4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EE341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34957417"/>
              <w:placeholder>
                <w:docPart w:val="1BD36315172F439BAF5B3D7531A1959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0AE32" w14:textId="55316481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75206156"/>
              <w:placeholder>
                <w:docPart w:val="1716A94F43A44A3CB0A773B8233251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A37803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533073299"/>
              <w:placeholder>
                <w:docPart w:val="CFBD151A54BB472DB15E4D35029406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3EA5D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62050886"/>
              <w:placeholder>
                <w:docPart w:val="3F0CDB43D39B42948DE8D0ABB0B857A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46CACC6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84297501"/>
              <w:placeholder>
                <w:docPart w:val="6CA6D30D463E41A48B369CB131D2177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2D246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51919934"/>
              <w:placeholder>
                <w:docPart w:val="F9FE3D67AE72406BA62F54CBAC2B18A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D9B891" w14:textId="50FFCF79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52476287"/>
              <w:placeholder>
                <w:docPart w:val="4B7C5F1F84264942B13FB339F3CE73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8A5AE9" w14:textId="4815F8B4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</w:tr>
      <w:tr w:rsidR="00F653B1" w:rsidRPr="007B7529" w14:paraId="14C00490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2131455"/>
              <w:placeholder>
                <w:docPart w:val="1F69B4BAFD77475DAECB05DB18145B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A0035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23101700"/>
              <w:placeholder>
                <w:docPart w:val="C745C8BC4CCE4FC88B1A7ABD3FAEEC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66DA87" w14:textId="3817447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54910044"/>
              <w:placeholder>
                <w:docPart w:val="21211D86EF964314B7C1C85D788C5C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DA4ED3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9426565"/>
              <w:placeholder>
                <w:docPart w:val="38D899D8D9E04C30B11EA6E4072D7E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A0ED01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00994417"/>
              <w:placeholder>
                <w:docPart w:val="2A2469FE51744E5C8DDA61BB6F4095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50E6B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30021760"/>
              <w:placeholder>
                <w:docPart w:val="FDF29A1176D24D4898831F2F0BB7B5B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BB0638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681749"/>
              <w:placeholder>
                <w:docPart w:val="F51F138AEE314E1CBD2BE6AD5D7607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E64852" w14:textId="329E5258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93878195"/>
              <w:placeholder>
                <w:docPart w:val="21575845BDD84CAF96B5115F5355522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14063" w14:textId="6F9FEE8F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966FBF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855422"/>
              <w:placeholder>
                <w:docPart w:val="5AF9DB444992481181652941036B5A7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7BBFB0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34337941"/>
              <w:placeholder>
                <w:docPart w:val="071BCBE201A44645A7904A37761C6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757F55" w14:textId="2023163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0973052"/>
              <w:placeholder>
                <w:docPart w:val="979FE53BBB604EE9AEE83F4AAE0902A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A2A2C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93952465"/>
              <w:placeholder>
                <w:docPart w:val="2E604DBC680B4D8E9F3EB90A9EC5E08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4C011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37559251"/>
              <w:placeholder>
                <w:docPart w:val="EBB72ECF08E34EED8F30034F4D52054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D2A3CD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63371088"/>
              <w:placeholder>
                <w:docPart w:val="D1E0372FDE484DC9991BD9C6F64F03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E2BE2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64200837"/>
              <w:placeholder>
                <w:docPart w:val="FD1784E4FD3C48208B9AAAE3728344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A58700" w14:textId="1B0FDF72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76453552"/>
              <w:placeholder>
                <w:docPart w:val="4E5550C6D9B04774A4F289F2AD3F5FA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A390AFB" w14:textId="2C5DF67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09067D6C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26211208"/>
              <w:placeholder>
                <w:docPart w:val="32893B26BD20418EA4B2CD766E05001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C7F0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329497"/>
              <w:placeholder>
                <w:docPart w:val="7DBCB3275F6747DC833792D4574AA0E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022303" w14:textId="533B91BA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33931639"/>
              <w:placeholder>
                <w:docPart w:val="D45D2D288F4E41A091A4995D0E65D23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05DA0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2123389"/>
              <w:placeholder>
                <w:docPart w:val="8FC1F23900794ABD9B78380B350432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8ABB6E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442283"/>
              <w:placeholder>
                <w:docPart w:val="1476E9EE273247DF910992523FFFAD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451FDC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3891071"/>
              <w:placeholder>
                <w:docPart w:val="CCDA4A2124F743A280077566F160A03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E41DE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96059196"/>
              <w:placeholder>
                <w:docPart w:val="DD0B73A765A04352B552B997634093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5C0A32" w14:textId="0C4FBBBD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5763833"/>
              <w:placeholder>
                <w:docPart w:val="A11D9B18BD5D40FF9796DDC9E66B31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70013DA" w14:textId="626611E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BA7E3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29440524"/>
              <w:placeholder>
                <w:docPart w:val="025BF095E66B401CA0AA6D06FDA163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90648F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75583036"/>
              <w:placeholder>
                <w:docPart w:val="9088C06322314D2DBACC11AE7268B6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28FB93" w14:textId="2A5B7662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66700387"/>
              <w:placeholder>
                <w:docPart w:val="90DDF6CB37104A98B425B7E71790A0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480ED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5816245"/>
              <w:placeholder>
                <w:docPart w:val="46A2A187663444529F21B22C90ADD15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D4EA6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8911428"/>
              <w:placeholder>
                <w:docPart w:val="2F2A197FEB614A72B486EF3B0D0F80B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6F37B5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0401529"/>
              <w:placeholder>
                <w:docPart w:val="B6022B35673A493FB35D94E81FC510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B8E8E8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0975711"/>
              <w:placeholder>
                <w:docPart w:val="F66F7B8146984B72A9E7ECA3AEB9D9F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CBD110" w14:textId="4F7A58BC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40114404"/>
              <w:placeholder>
                <w:docPart w:val="4AD28867D4B04513A16B828F612632A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2204946" w14:textId="36BBBA36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642678" w:rsidRPr="00642678" w14:paraId="6F7BAA35" w14:textId="77777777" w:rsidTr="00674B40">
        <w:tc>
          <w:tcPr>
            <w:tcW w:w="5000" w:type="pct"/>
            <w:gridSpan w:val="26"/>
            <w:shd w:val="clear" w:color="auto" w:fill="auto"/>
          </w:tcPr>
          <w:p w14:paraId="12BCC91A" w14:textId="6CF3A592" w:rsidR="00642678" w:rsidRPr="00642678" w:rsidRDefault="003909BC" w:rsidP="00642678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8.3 </w:t>
            </w:r>
            <w:r w:rsidR="00812473">
              <w:rPr>
                <w:rFonts w:eastAsia="Calibri"/>
                <w:lang w:eastAsia="en-GB"/>
              </w:rPr>
              <w:t xml:space="preserve">Do </w:t>
            </w:r>
            <w:r w:rsidR="009D76A6">
              <w:rPr>
                <w:rFonts w:eastAsia="Calibri"/>
                <w:lang w:eastAsia="en-GB"/>
              </w:rPr>
              <w:t xml:space="preserve">you </w:t>
            </w:r>
            <w:r w:rsidR="009D76A6" w:rsidRPr="00D9363F">
              <w:rPr>
                <w:rFonts w:eastAsia="Calibri"/>
                <w:lang w:eastAsia="en-GB"/>
              </w:rPr>
              <w:t>wish</w:t>
            </w:r>
            <w:r w:rsidRPr="00D9363F">
              <w:rPr>
                <w:rFonts w:eastAsia="Calibri"/>
                <w:lang w:eastAsia="en-GB"/>
              </w:rPr>
              <w:t xml:space="preserve"> your abstracted quantities to be aggregated</w:t>
            </w:r>
            <w:r w:rsidR="00812473">
              <w:rPr>
                <w:rFonts w:eastAsia="Calibri"/>
                <w:lang w:eastAsia="en-GB"/>
              </w:rPr>
              <w:t>?</w:t>
            </w:r>
          </w:p>
        </w:tc>
      </w:tr>
      <w:tr w:rsidR="00642678" w:rsidRPr="003A61FA" w14:paraId="70D4EE44" w14:textId="77777777" w:rsidTr="00674B40">
        <w:tc>
          <w:tcPr>
            <w:tcW w:w="5000" w:type="pct"/>
            <w:gridSpan w:val="26"/>
            <w:shd w:val="clear" w:color="auto" w:fill="auto"/>
          </w:tcPr>
          <w:p w14:paraId="763DA332" w14:textId="77777777" w:rsidR="003909BC" w:rsidRDefault="003909BC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You can aggregate:</w:t>
            </w:r>
          </w:p>
          <w:p w14:paraId="35AA9D64" w14:textId="627A710F" w:rsidR="00642678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across some or all of the abstraction points, or reaches, or areas listed above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6D64D247" w14:textId="0630CA7A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with </w:t>
            </w:r>
            <w:r w:rsidRPr="00D9363F">
              <w:rPr>
                <w:rFonts w:eastAsia="Calibri"/>
                <w:lang w:eastAsia="en-GB"/>
              </w:rPr>
              <w:t>other abstraction</w:t>
            </w:r>
            <w:r>
              <w:rPr>
                <w:rFonts w:eastAsia="Calibri"/>
                <w:lang w:eastAsia="en-GB"/>
              </w:rPr>
              <w:t>s</w:t>
            </w:r>
            <w:r w:rsidRPr="00D9363F">
              <w:rPr>
                <w:rFonts w:eastAsia="Calibri"/>
                <w:lang w:eastAsia="en-GB"/>
              </w:rPr>
              <w:t xml:space="preserve"> you wish to have licensed through the transitional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4FE3DC89" w14:textId="04A33681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abstractions you need to have licensed through the standard licensing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04B00C4F" w14:textId="670ABDEF" w:rsidR="00812473" w:rsidRPr="005A7DE7" w:rsidRDefault="003909BC" w:rsidP="00286148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with existing licences you hold</w:t>
            </w:r>
            <w:r w:rsidR="004B5F2D">
              <w:rPr>
                <w:rFonts w:eastAsia="Calibri"/>
                <w:lang w:eastAsia="en-GB"/>
              </w:rPr>
              <w:t>.</w:t>
            </w:r>
          </w:p>
        </w:tc>
      </w:tr>
      <w:tr w:rsidR="00A34A98" w14:paraId="07D463A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AFF1E8" w14:textId="77777777" w:rsidR="00674B40" w:rsidRPr="00BA4455" w:rsidRDefault="00674B40" w:rsidP="00E76662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3945048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E02EF1" w14:textId="651851E0" w:rsidR="00674B40" w:rsidRPr="00BA4455" w:rsidRDefault="00B64C8E" w:rsidP="00E76662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75AF56" w14:textId="77777777" w:rsidR="00674B40" w:rsidRPr="00BA4455" w:rsidRDefault="00674B40" w:rsidP="00E76662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A34A98" w14:paraId="380375E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FF458B" w14:textId="77777777" w:rsidR="00674B40" w:rsidRPr="00BA4455" w:rsidRDefault="00674B40" w:rsidP="00E76662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753778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11BE3D3" w14:textId="77777777" w:rsidR="00674B40" w:rsidRPr="00BA4455" w:rsidRDefault="00674B40" w:rsidP="00E76662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FFF915" w14:textId="1B824EC3" w:rsidR="00674B40" w:rsidRPr="00BA4455" w:rsidRDefault="00674B40" w:rsidP="00674B40">
            <w:pPr>
              <w:pStyle w:val="Questiontext"/>
              <w:rPr>
                <w:noProof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Provide details of any proposed aggregation in the box below. </w:t>
            </w: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>a separate sheet and provide a reference for this document.</w:t>
            </w:r>
          </w:p>
        </w:tc>
      </w:tr>
      <w:tr w:rsidR="00A34A98" w14:paraId="433DDF79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7CE8ECE" w14:textId="77777777" w:rsidR="00674B40" w:rsidRDefault="00674B40" w:rsidP="00E76662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A497304" w14:textId="77777777" w:rsidR="00674B40" w:rsidRDefault="00674B40" w:rsidP="00E76662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377249785"/>
            <w:placeholder>
              <w:docPart w:val="4BE0D186474848F989AA09DB5EDDED2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ECE35CB" w14:textId="77777777" w:rsidR="00674B40" w:rsidRDefault="00674B40" w:rsidP="00E76662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2A8AD" w14:textId="77777777" w:rsidR="00674B40" w:rsidRDefault="00674B40" w:rsidP="00E76662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E521EC1" w14:textId="77777777" w:rsidTr="00F653B1">
        <w:trPr>
          <w:trHeight w:val="95"/>
        </w:trPr>
        <w:tc>
          <w:tcPr>
            <w:tcW w:w="930" w:type="pct"/>
            <w:gridSpan w:val="4"/>
          </w:tcPr>
          <w:p w14:paraId="13ADFB80" w14:textId="77777777" w:rsidR="005A7DE7" w:rsidRDefault="005A7DE7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070" w:type="pct"/>
            <w:gridSpan w:val="22"/>
            <w:vAlign w:val="center"/>
          </w:tcPr>
          <w:p w14:paraId="14961FE4" w14:textId="77777777" w:rsidR="005A7DE7" w:rsidRDefault="005A7DE7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5A7DE7" w14:paraId="40BF38D5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149821493"/>
            <w:placeholder>
              <w:docPart w:val="F7D0385F538B47C09AFD6B02E46E7F2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F72C368" w14:textId="77777777" w:rsidR="005A7DE7" w:rsidRDefault="005A7DE7" w:rsidP="008B4C7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8426FD" w:rsidRPr="008426FD" w14:paraId="55586B9B" w14:textId="77777777" w:rsidTr="00674B40"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1705D210" w14:textId="7685CB4C" w:rsidR="008426FD" w:rsidRPr="008426FD" w:rsidRDefault="008426FD" w:rsidP="008426FD">
            <w:pPr>
              <w:pStyle w:val="SubQuestion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8.4 Please provide a detailed description of how the abstraction(s) </w:t>
            </w:r>
            <w:r w:rsidR="00903B0A">
              <w:rPr>
                <w:rFonts w:eastAsia="Calibri"/>
              </w:rPr>
              <w:t>has/</w:t>
            </w:r>
            <w:r w:rsidRPr="008426FD">
              <w:rPr>
                <w:rFonts w:eastAsia="Calibri"/>
              </w:rPr>
              <w:t>have taken place</w:t>
            </w:r>
          </w:p>
        </w:tc>
      </w:tr>
      <w:tr w:rsidR="008426FD" w:rsidRPr="008426FD" w14:paraId="2BD89582" w14:textId="77777777" w:rsidTr="00674B40">
        <w:tc>
          <w:tcPr>
            <w:tcW w:w="5000" w:type="pct"/>
            <w:gridSpan w:val="26"/>
            <w:shd w:val="clear" w:color="auto" w:fill="auto"/>
          </w:tcPr>
          <w:p w14:paraId="3C24F133" w14:textId="69DFB63E" w:rsidR="008426FD" w:rsidRPr="008426FD" w:rsidRDefault="0030546C" w:rsidP="008426FD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 box below</w:t>
            </w:r>
            <w:r w:rsidR="00597B1E">
              <w:rPr>
                <w:rFonts w:eastAsia="Calibri"/>
              </w:rPr>
              <w:t xml:space="preserve"> to tell us about your abstraction</w:t>
            </w:r>
            <w:r w:rsidR="00E90C96">
              <w:rPr>
                <w:rFonts w:eastAsia="Calibri"/>
              </w:rPr>
              <w:t>(</w:t>
            </w:r>
            <w:r w:rsidR="00597B1E">
              <w:rPr>
                <w:rFonts w:eastAsia="Calibri"/>
              </w:rPr>
              <w:t>s</w:t>
            </w:r>
            <w:r w:rsidR="00E90C96">
              <w:rPr>
                <w:rFonts w:eastAsia="Calibri"/>
              </w:rPr>
              <w:t>)</w:t>
            </w:r>
            <w:r w:rsidR="00597B1E">
              <w:rPr>
                <w:rFonts w:eastAsia="Calibri"/>
              </w:rPr>
              <w:t>.  T</w:t>
            </w:r>
            <w:r w:rsidR="008426FD" w:rsidRPr="008426FD">
              <w:rPr>
                <w:rFonts w:eastAsia="Calibri"/>
              </w:rPr>
              <w:t>h</w:t>
            </w:r>
            <w:r>
              <w:rPr>
                <w:rFonts w:eastAsia="Calibri"/>
              </w:rPr>
              <w:t xml:space="preserve">e description </w:t>
            </w:r>
            <w:r w:rsidR="008426FD" w:rsidRPr="008426FD">
              <w:rPr>
                <w:rFonts w:eastAsia="Calibri"/>
              </w:rPr>
              <w:t>should include the following:</w:t>
            </w:r>
          </w:p>
          <w:p w14:paraId="70460DD6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A diagram or schematic of how the activity has been undertaken, using your abstraction point references and including any discharge points</w:t>
            </w:r>
          </w:p>
          <w:p w14:paraId="4A8DC28D" w14:textId="577368FE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the structure and equipment involved in the abstraction</w:t>
            </w:r>
            <w:r w:rsidR="00E90C96">
              <w:rPr>
                <w:rFonts w:eastAsia="Calibri"/>
              </w:rPr>
              <w:t>.  This should include dimensions.</w:t>
            </w:r>
          </w:p>
          <w:p w14:paraId="3B6D8625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your means of measurement or assessment of abstraction quantities method</w:t>
            </w:r>
          </w:p>
          <w:p w14:paraId="73C01AFF" w14:textId="508838E7" w:rsidR="008426FD" w:rsidRPr="008426FD" w:rsidRDefault="008426FD" w:rsidP="008426FD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</w:t>
            </w:r>
            <w:r w:rsidR="001C6426">
              <w:rPr>
                <w:rFonts w:eastAsia="Calibri"/>
              </w:rPr>
              <w:t xml:space="preserve">on </w:t>
            </w:r>
            <w:r w:rsidRPr="008426FD">
              <w:rPr>
                <w:rFonts w:eastAsia="Calibri"/>
              </w:rPr>
              <w:t xml:space="preserve">a separate sheet and </w:t>
            </w:r>
            <w:r w:rsidR="00597B1E">
              <w:rPr>
                <w:rFonts w:eastAsia="Calibri"/>
              </w:rPr>
              <w:t>tell us the</w:t>
            </w:r>
            <w:r w:rsidRPr="008426FD">
              <w:rPr>
                <w:rFonts w:eastAsia="Calibri"/>
              </w:rPr>
              <w:t xml:space="preserve"> reference for this document.</w:t>
            </w:r>
          </w:p>
        </w:tc>
      </w:tr>
      <w:tr w:rsidR="00A34A98" w14:paraId="5EB6C32F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9A63C7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743676898"/>
            <w:placeholder>
              <w:docPart w:val="1E6296ED14B44C7D83F1D4C2C52A0E26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55536235"/>
                <w:placeholder>
                  <w:docPart w:val="C029EA0387A0479DBD4F782B80C411D4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3005" w:type="pct"/>
                    <w:gridSpan w:val="16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27F2C36E" w14:textId="47015F24" w:rsidR="00E92465" w:rsidRPr="00FD762D" w:rsidRDefault="00FD762D" w:rsidP="00D87378">
                    <w:pPr>
                      <w:pStyle w:val="Paragraph"/>
                      <w:spacing w:before="120" w:after="60"/>
                      <w:rPr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MSW-ENV-001</w:t>
                    </w:r>
                    <w:r w:rsidR="00D87378">
                      <w:rPr>
                        <w:rStyle w:val="Responseboxtext"/>
                        <w:rFonts w:eastAsia="Calibri"/>
                      </w:rPr>
                      <w:t>,</w:t>
                    </w:r>
                    <w:r w:rsidR="00D87378">
                      <w:rPr>
                        <w:rFonts w:eastAsia="Calibri"/>
                      </w:rPr>
                      <w:t xml:space="preserve"> MSW-ENV-002, </w:t>
                    </w:r>
                    <w:r>
                      <w:rPr>
                        <w:rFonts w:eastAsia="Calibri"/>
                      </w:rPr>
                      <w:t>MA/WTA/WB02</w:t>
                    </w:r>
                    <w:r w:rsidR="00D87378">
                      <w:rPr>
                        <w:rFonts w:eastAsia="Calibri"/>
                      </w:rPr>
                      <w:t xml:space="preserve">, </w:t>
                    </w:r>
                  </w:p>
                </w:tc>
              </w:sdtContent>
            </w:sdt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00970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7E98DA08" w14:textId="77777777" w:rsidTr="00F653B1">
        <w:trPr>
          <w:trHeight w:val="95"/>
        </w:trPr>
        <w:tc>
          <w:tcPr>
            <w:tcW w:w="2568" w:type="pct"/>
            <w:gridSpan w:val="13"/>
          </w:tcPr>
          <w:p w14:paraId="79A1918D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659D04C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717E40F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65115711"/>
            <w:placeholder>
              <w:docPart w:val="40BF64BCC09D434EA6FB1FD2B227A9A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8F170B9" w14:textId="17A28EA3" w:rsidR="0030546C" w:rsidRDefault="00FD762D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groundwater collects at the bottom of the mine at the lowest coal seam in</w:t>
                </w:r>
                <w:r w:rsidR="001C4F38">
                  <w:rPr>
                    <w:rStyle w:val="Responseboxtext"/>
                    <w:rFonts w:eastAsia="Calibri"/>
                  </w:rPr>
                  <w:t xml:space="preserve"> our</w:t>
                </w:r>
                <w:r>
                  <w:rPr>
                    <w:rStyle w:val="Responseboxtext"/>
                    <w:rFonts w:eastAsia="Calibri"/>
                  </w:rPr>
                  <w:t xml:space="preserve"> sequenc</w:t>
                </w:r>
                <w:r w:rsidR="009E4EF5">
                  <w:rPr>
                    <w:rStyle w:val="Responseboxtext"/>
                    <w:rFonts w:eastAsia="Calibri"/>
                  </w:rPr>
                  <w:t>e</w:t>
                </w:r>
                <w:r w:rsidR="001C4F38">
                  <w:rPr>
                    <w:rStyle w:val="Responseboxtext"/>
                    <w:rFonts w:eastAsia="Calibri"/>
                  </w:rPr>
                  <w:t>,</w:t>
                </w:r>
                <w:r>
                  <w:rPr>
                    <w:rStyle w:val="Responseboxtext"/>
                    <w:rFonts w:eastAsia="Calibri"/>
                  </w:rPr>
                  <w:t xml:space="preserve"> the lower four feet pavement</w:t>
                </w:r>
                <w:r w:rsidR="001C4F38">
                  <w:rPr>
                    <w:rStyle w:val="Responseboxtext"/>
                    <w:rFonts w:eastAsia="Calibri"/>
                  </w:rPr>
                  <w:t xml:space="preserve">. </w:t>
                </w:r>
                <w:r>
                  <w:rPr>
                    <w:rStyle w:val="Responseboxtext"/>
                    <w:rFonts w:eastAsia="Calibri"/>
                  </w:rPr>
                  <w:t xml:space="preserve">From there the water is pumped via a </w:t>
                </w:r>
                <w:r w:rsidR="009F724F">
                  <w:rPr>
                    <w:rStyle w:val="Responseboxtext"/>
                    <w:rFonts w:eastAsia="Calibri"/>
                  </w:rPr>
                  <w:t xml:space="preserve">150CXO pioneer diesel </w:t>
                </w:r>
                <w:r>
                  <w:rPr>
                    <w:rStyle w:val="Responseboxtext"/>
                    <w:rFonts w:eastAsia="Calibri"/>
                  </w:rPr>
                  <w:t xml:space="preserve">pump, through </w:t>
                </w:r>
                <w:r w:rsidR="004F3422">
                  <w:rPr>
                    <w:rStyle w:val="Responseboxtext"/>
                    <w:rFonts w:eastAsia="Calibri"/>
                  </w:rPr>
                  <w:t>over</w:t>
                </w:r>
                <w:r w:rsidR="001C4F38">
                  <w:rPr>
                    <w:rStyle w:val="Responseboxtext"/>
                    <w:rFonts w:eastAsia="Calibri"/>
                  </w:rPr>
                  <w:t xml:space="preserve"> 8</w:t>
                </w:r>
                <w:r w:rsidR="004F3422">
                  <w:rPr>
                    <w:rStyle w:val="Responseboxtext"/>
                    <w:rFonts w:eastAsia="Calibri"/>
                  </w:rPr>
                  <w:t>0</w:t>
                </w:r>
                <w:r w:rsidR="001C4F38">
                  <w:rPr>
                    <w:rStyle w:val="Responseboxtext"/>
                    <w:rFonts w:eastAsia="Calibri"/>
                  </w:rPr>
                  <w:t>0m x</w:t>
                </w:r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r w:rsidR="00BF5AF2">
                  <w:rPr>
                    <w:rStyle w:val="Responseboxtext"/>
                    <w:rFonts w:eastAsia="Calibri"/>
                  </w:rPr>
                  <w:t>12inch</w:t>
                </w:r>
                <w:r>
                  <w:rPr>
                    <w:rStyle w:val="Responseboxtext"/>
                    <w:rFonts w:eastAsia="Calibri"/>
                  </w:rPr>
                  <w:t xml:space="preserve"> diameter pipe</w:t>
                </w:r>
                <w:r w:rsidR="001C4F38">
                  <w:rPr>
                    <w:rStyle w:val="Responseboxtext"/>
                    <w:rFonts w:eastAsia="Calibri"/>
                  </w:rPr>
                  <w:t>, with a head of 92m into the WB lagoon system (see 9.2 Discharge details). As the pumping operation isn’t a constant operation, the pumping level changes to suit the free board and water level.</w:t>
                </w:r>
                <w:r w:rsidR="003950FB">
                  <w:rPr>
                    <w:rStyle w:val="Responseboxtext"/>
                    <w:rFonts w:eastAsia="Calibri"/>
                  </w:rPr>
                  <w:t xml:space="preserve"> </w:t>
                </w:r>
              </w:p>
            </w:tc>
          </w:sdtContent>
        </w:sdt>
      </w:tr>
      <w:tr w:rsidR="0030546C" w:rsidRPr="0030546C" w14:paraId="5BB77881" w14:textId="77777777" w:rsidTr="00674B40">
        <w:trPr>
          <w:trHeight w:val="139"/>
        </w:trPr>
        <w:tc>
          <w:tcPr>
            <w:tcW w:w="5000" w:type="pct"/>
            <w:gridSpan w:val="26"/>
            <w:shd w:val="clear" w:color="auto" w:fill="auto"/>
          </w:tcPr>
          <w:p w14:paraId="138E78A8" w14:textId="511E5794" w:rsidR="0030546C" w:rsidRPr="0030546C" w:rsidRDefault="0030546C" w:rsidP="0030546C">
            <w:pPr>
              <w:pStyle w:val="SubQuestion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8.5 </w:t>
            </w:r>
            <w:r w:rsidR="008673CE">
              <w:rPr>
                <w:rFonts w:eastAsia="Calibri"/>
              </w:rPr>
              <w:t xml:space="preserve">Please list the </w:t>
            </w:r>
            <w:r w:rsidR="009D76A6">
              <w:rPr>
                <w:rFonts w:eastAsia="Calibri"/>
              </w:rPr>
              <w:t xml:space="preserve">evidence </w:t>
            </w:r>
            <w:r w:rsidR="009D76A6" w:rsidRPr="0030546C">
              <w:rPr>
                <w:rFonts w:eastAsia="Calibri"/>
              </w:rPr>
              <w:t>you</w:t>
            </w:r>
            <w:r w:rsidRPr="0030546C">
              <w:rPr>
                <w:rFonts w:eastAsia="Calibri"/>
              </w:rPr>
              <w:t xml:space="preserve"> are providing to support your application</w:t>
            </w:r>
          </w:p>
        </w:tc>
      </w:tr>
      <w:tr w:rsidR="0030546C" w:rsidRPr="008426FD" w14:paraId="3FD824F2" w14:textId="77777777" w:rsidTr="00674B40">
        <w:tc>
          <w:tcPr>
            <w:tcW w:w="5000" w:type="pct"/>
            <w:gridSpan w:val="26"/>
            <w:shd w:val="clear" w:color="auto" w:fill="auto"/>
          </w:tcPr>
          <w:p w14:paraId="4B153FBF" w14:textId="4A8BEB07" w:rsidR="0030546C" w:rsidRDefault="009D76A6" w:rsidP="0030546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</w:t>
            </w:r>
            <w:r w:rsidR="008673CE">
              <w:rPr>
                <w:rFonts w:eastAsia="Calibri"/>
              </w:rPr>
              <w:t xml:space="preserve"> box below</w:t>
            </w:r>
            <w:r>
              <w:rPr>
                <w:rFonts w:eastAsia="Calibri"/>
              </w:rPr>
              <w:t>. T</w:t>
            </w:r>
            <w:r w:rsidR="008673CE">
              <w:rPr>
                <w:rFonts w:eastAsia="Calibri"/>
              </w:rPr>
              <w:t>he evidence should demonstrate the following:</w:t>
            </w:r>
          </w:p>
          <w:p w14:paraId="05676645" w14:textId="77777777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>T</w:t>
            </w:r>
            <w:r>
              <w:rPr>
                <w:rFonts w:eastAsia="Calibri"/>
                <w:b w:val="0"/>
              </w:rPr>
              <w:t>hat</w:t>
            </w:r>
            <w:r w:rsidRPr="00935EDD">
              <w:rPr>
                <w:rFonts w:eastAsia="Calibri"/>
                <w:b w:val="0"/>
              </w:rPr>
              <w:t xml:space="preserve"> abstraction has taken place a</w:t>
            </w:r>
            <w:r>
              <w:rPr>
                <w:rFonts w:eastAsia="Calibri"/>
                <w:b w:val="0"/>
              </w:rPr>
              <w:t xml:space="preserve">t some time during the seven year qualifying </w:t>
            </w:r>
            <w:r w:rsidRPr="00935EDD">
              <w:rPr>
                <w:rFonts w:eastAsia="Calibri"/>
                <w:b w:val="0"/>
              </w:rPr>
              <w:t>period</w:t>
            </w:r>
            <w:r>
              <w:rPr>
                <w:rFonts w:eastAsia="Calibri"/>
                <w:b w:val="0"/>
              </w:rPr>
              <w:t xml:space="preserve">.  </w:t>
            </w:r>
          </w:p>
          <w:p w14:paraId="6ACB0B47" w14:textId="7459C585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 xml:space="preserve">The quantities of </w:t>
            </w:r>
            <w:r w:rsidR="009D76A6" w:rsidRPr="00935EDD">
              <w:rPr>
                <w:rFonts w:eastAsia="Calibri"/>
                <w:b w:val="0"/>
              </w:rPr>
              <w:t>water you</w:t>
            </w:r>
            <w:r w:rsidRPr="00935EDD">
              <w:rPr>
                <w:rFonts w:eastAsia="Calibri"/>
                <w:b w:val="0"/>
              </w:rPr>
              <w:t xml:space="preserve"> have abstracted during the qualifying period. For example, records of meter readings, or cropping plans.  </w:t>
            </w:r>
          </w:p>
          <w:p w14:paraId="2896E4E6" w14:textId="1025B720" w:rsidR="008673CE" w:rsidRPr="008426FD" w:rsidRDefault="008673CE" w:rsidP="0030546C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="001C6426">
              <w:rPr>
                <w:rFonts w:eastAsia="Calibri"/>
              </w:rPr>
              <w:t xml:space="preserve"> on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22CABE4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4DCBBE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094594183"/>
            <w:placeholder>
              <w:docPart w:val="C615220B333847F6A47505DC1A2436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21B428" w14:textId="5246B62A" w:rsidR="00E92465" w:rsidRDefault="009F724F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Pioneer pump solution email and delivery note</w:t>
                </w:r>
                <w:r w:rsidR="003950FB">
                  <w:rPr>
                    <w:rStyle w:val="Responseboxtext"/>
                    <w:rFonts w:eastAsia="Calibri"/>
                  </w:rPr>
                  <w:t>, Groundwater</w:t>
                </w:r>
                <w:r w:rsidR="00A6333F">
                  <w:rPr>
                    <w:rStyle w:val="Responseboxtext"/>
                    <w:rFonts w:eastAsia="Calibri"/>
                  </w:rPr>
                  <w:t xml:space="preserve"> monitoring scheme (final – 10-08-2005), Ffos-Y-Fran (planning condition 44) from head of planning</w:t>
                </w:r>
                <w:r w:rsidR="003C09F4">
                  <w:rPr>
                    <w:rStyle w:val="Responseboxtext"/>
                    <w:rFonts w:eastAsia="Calibri"/>
                  </w:rPr>
                  <w:t>. App</w:t>
                </w:r>
                <w:r w:rsidR="009E4EF5">
                  <w:rPr>
                    <w:rStyle w:val="Responseboxtext"/>
                    <w:rFonts w:eastAsia="Calibri"/>
                  </w:rPr>
                  <w:t>e</w:t>
                </w:r>
                <w:r w:rsidR="003C09F4">
                  <w:rPr>
                    <w:rStyle w:val="Responseboxtext"/>
                    <w:rFonts w:eastAsia="Calibri"/>
                  </w:rPr>
                  <w:t>al decision APP/U6925/A/10/2129921.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4C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559DC60B" w14:textId="77777777" w:rsidTr="00F653B1">
        <w:trPr>
          <w:trHeight w:val="95"/>
        </w:trPr>
        <w:tc>
          <w:tcPr>
            <w:tcW w:w="2568" w:type="pct"/>
            <w:gridSpan w:val="13"/>
          </w:tcPr>
          <w:p w14:paraId="112D2E26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0D501E0E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046D9B83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423727297"/>
            <w:placeholder>
              <w:docPart w:val="2A6D252CD0D54B58A4990E820D3B333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0C36E5D" w14:textId="65C66878" w:rsidR="0030546C" w:rsidRDefault="009F724F" w:rsidP="001D00D1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Delivery note and email</w:t>
                </w:r>
                <w:r w:rsidR="007E13B4">
                  <w:rPr>
                    <w:rStyle w:val="Responseboxtext"/>
                    <w:rFonts w:eastAsia="Calibri"/>
                  </w:rPr>
                  <w:t xml:space="preserve"> from </w:t>
                </w:r>
                <w:r>
                  <w:rPr>
                    <w:rStyle w:val="Responseboxtext"/>
                    <w:rFonts w:eastAsia="Calibri"/>
                  </w:rPr>
                  <w:t xml:space="preserve">Pioneer </w:t>
                </w:r>
                <w:r w:rsidR="007E13B4">
                  <w:rPr>
                    <w:rStyle w:val="Responseboxtext"/>
                    <w:rFonts w:eastAsia="Calibri"/>
                  </w:rPr>
                  <w:t>pump</w:t>
                </w:r>
                <w:r>
                  <w:rPr>
                    <w:rStyle w:val="Responseboxtext"/>
                    <w:rFonts w:eastAsia="Calibri"/>
                  </w:rPr>
                  <w:t xml:space="preserve"> for hire of 150CXO diesel pump</w:t>
                </w:r>
                <w:r w:rsidR="007E13B4">
                  <w:rPr>
                    <w:rStyle w:val="Responseboxtext"/>
                    <w:rFonts w:eastAsia="Calibri"/>
                  </w:rPr>
                  <w:t xml:space="preserve"> from </w:t>
                </w:r>
                <w:r>
                  <w:rPr>
                    <w:rStyle w:val="Responseboxtext"/>
                    <w:rFonts w:eastAsia="Calibri"/>
                  </w:rPr>
                  <w:t>10</w:t>
                </w:r>
                <w:r w:rsidRPr="009F724F">
                  <w:rPr>
                    <w:rStyle w:val="Responseboxtext"/>
                    <w:rFonts w:eastAsia="Calibri"/>
                    <w:vertAlign w:val="superscript"/>
                  </w:rPr>
                  <w:t>th</w:t>
                </w:r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r w:rsidR="007E13B4">
                  <w:rPr>
                    <w:rStyle w:val="Responseboxtext"/>
                    <w:rFonts w:eastAsia="Calibri"/>
                  </w:rPr>
                  <w:t>April 2017</w:t>
                </w:r>
                <w:r>
                  <w:rPr>
                    <w:rStyle w:val="Responseboxtext"/>
                    <w:rFonts w:eastAsia="Calibri"/>
                  </w:rPr>
                  <w:t xml:space="preserve"> to Dec 2017.</w:t>
                </w:r>
                <w:r w:rsidR="003950FB">
                  <w:rPr>
                    <w:rStyle w:val="Responseboxtext"/>
                    <w:rFonts w:eastAsia="Calibri"/>
                  </w:rPr>
                  <w:t xml:space="preserve"> </w:t>
                </w:r>
                <w:r w:rsidR="00292564">
                  <w:rPr>
                    <w:rStyle w:val="Responseboxtext"/>
                    <w:rFonts w:eastAsia="Calibri"/>
                  </w:rPr>
                  <w:t>A</w:t>
                </w:r>
                <w:r w:rsidR="003950FB">
                  <w:rPr>
                    <w:rStyle w:val="Responseboxtext"/>
                    <w:rFonts w:eastAsia="Calibri"/>
                  </w:rPr>
                  <w:t xml:space="preserve"> consent to discharge </w:t>
                </w:r>
                <w:r w:rsidR="00292564">
                  <w:rPr>
                    <w:rStyle w:val="Responseboxtext"/>
                    <w:rFonts w:eastAsia="Calibri"/>
                  </w:rPr>
                  <w:t xml:space="preserve">was </w:t>
                </w:r>
                <w:r w:rsidR="003950FB">
                  <w:rPr>
                    <w:rStyle w:val="Responseboxtext"/>
                    <w:rFonts w:eastAsia="Calibri"/>
                  </w:rPr>
                  <w:t>approved by</w:t>
                </w:r>
                <w:r w:rsidR="00292564">
                  <w:rPr>
                    <w:rStyle w:val="Responseboxtext"/>
                    <w:rFonts w:eastAsia="Calibri"/>
                  </w:rPr>
                  <w:t xml:space="preserve"> the NRW</w:t>
                </w:r>
                <w:r w:rsidR="003950FB">
                  <w:rPr>
                    <w:rStyle w:val="Responseboxtext"/>
                    <w:rFonts w:eastAsia="Calibri"/>
                  </w:rPr>
                  <w:t xml:space="preserve"> </w:t>
                </w:r>
                <w:r w:rsidR="00292564">
                  <w:rPr>
                    <w:rStyle w:val="Responseboxtext"/>
                    <w:rFonts w:eastAsia="Calibri"/>
                  </w:rPr>
                  <w:t>(See consolidated permit number EPR/DB3131AF). Under condition 44 of the F</w:t>
                </w:r>
                <w:r w:rsidR="00DF2F48">
                  <w:rPr>
                    <w:rStyle w:val="Responseboxtext"/>
                    <w:rFonts w:eastAsia="Calibri"/>
                  </w:rPr>
                  <w:t>fos-</w:t>
                </w:r>
                <w:r w:rsidR="00292564">
                  <w:rPr>
                    <w:rStyle w:val="Responseboxtext"/>
                    <w:rFonts w:eastAsia="Calibri"/>
                  </w:rPr>
                  <w:t>Y</w:t>
                </w:r>
                <w:r w:rsidR="00DF2F48">
                  <w:rPr>
                    <w:rStyle w:val="Responseboxtext"/>
                    <w:rFonts w:eastAsia="Calibri"/>
                  </w:rPr>
                  <w:t>-</w:t>
                </w:r>
                <w:r w:rsidR="00292564">
                  <w:rPr>
                    <w:rStyle w:val="Responseboxtext"/>
                    <w:rFonts w:eastAsia="Calibri"/>
                  </w:rPr>
                  <w:t>F</w:t>
                </w:r>
                <w:r w:rsidR="00DF2F48">
                  <w:rPr>
                    <w:rStyle w:val="Responseboxtext"/>
                    <w:rFonts w:eastAsia="Calibri"/>
                  </w:rPr>
                  <w:t>ran</w:t>
                </w:r>
                <w:r w:rsidR="00292564">
                  <w:rPr>
                    <w:rStyle w:val="Responseboxtext"/>
                    <w:rFonts w:eastAsia="Calibri"/>
                  </w:rPr>
                  <w:t xml:space="preserve"> planning consent the ground water monitoring scheme was approved by the MTCBC on 18-11-05 (Head of planning’s letter of 21-11-05 refers). </w:t>
                </w:r>
                <w:r w:rsidR="003C09F4">
                  <w:rPr>
                    <w:rStyle w:val="Responseboxtext"/>
                    <w:rFonts w:eastAsia="Calibri"/>
                  </w:rPr>
                  <w:t>NRW monitor</w:t>
                </w:r>
                <w:r w:rsidR="00292564">
                  <w:rPr>
                    <w:rStyle w:val="Responseboxtext"/>
                    <w:rFonts w:eastAsia="Calibri"/>
                  </w:rPr>
                  <w:t xml:space="preserve"> Merthyr (South Wales) Ltd compliance with the requirements of both the consolidated permit and the ground water monitoring scheme.</w:t>
                </w:r>
                <w:r w:rsidR="003C09F4">
                  <w:rPr>
                    <w:rStyle w:val="Responseboxtext"/>
                    <w:rFonts w:eastAsia="Calibri"/>
                  </w:rPr>
                  <w:t xml:space="preserve"> </w:t>
                </w:r>
              </w:p>
            </w:tc>
          </w:sdtContent>
        </w:sdt>
      </w:tr>
      <w:tr w:rsidR="0030546C" w:rsidRPr="0030546C" w14:paraId="4E45C233" w14:textId="77777777" w:rsidTr="00674B40">
        <w:tc>
          <w:tcPr>
            <w:tcW w:w="5000" w:type="pct"/>
            <w:gridSpan w:val="26"/>
            <w:shd w:val="clear" w:color="auto" w:fill="auto"/>
          </w:tcPr>
          <w:p w14:paraId="7BF3AD21" w14:textId="77777777" w:rsidR="0030546C" w:rsidRPr="0030546C" w:rsidRDefault="0030546C" w:rsidP="0030546C">
            <w:pPr>
              <w:pStyle w:val="Sectionheading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9. </w:t>
            </w:r>
            <w:bookmarkStart w:id="4" w:name="section9"/>
            <w:r w:rsidRPr="0030546C">
              <w:rPr>
                <w:rFonts w:eastAsia="Calibri"/>
              </w:rPr>
              <w:t>Discharge details</w:t>
            </w:r>
            <w:bookmarkEnd w:id="4"/>
          </w:p>
        </w:tc>
      </w:tr>
      <w:tr w:rsidR="0030546C" w:rsidRPr="008426FD" w14:paraId="2F348057" w14:textId="77777777" w:rsidTr="00674B40">
        <w:tc>
          <w:tcPr>
            <w:tcW w:w="5000" w:type="pct"/>
            <w:gridSpan w:val="26"/>
            <w:shd w:val="clear" w:color="auto" w:fill="auto"/>
          </w:tcPr>
          <w:p w14:paraId="6537F811" w14:textId="77777777" w:rsidR="0030546C" w:rsidRPr="008426FD" w:rsidRDefault="0030546C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 xml:space="preserve">9.1 Please provide details on any discharge of abstracted water in table 9.1 below and on the map used to show abstraction locations.  </w:t>
            </w:r>
          </w:p>
        </w:tc>
      </w:tr>
      <w:tr w:rsidR="0030546C" w:rsidRPr="008426FD" w14:paraId="1A9744A1" w14:textId="77777777" w:rsidTr="00674B40">
        <w:tc>
          <w:tcPr>
            <w:tcW w:w="5000" w:type="pct"/>
            <w:gridSpan w:val="26"/>
            <w:shd w:val="clear" w:color="auto" w:fill="auto"/>
          </w:tcPr>
          <w:p w14:paraId="0C2C4D1F" w14:textId="007FF847" w:rsidR="0030546C" w:rsidRDefault="00A042A2" w:rsidP="00A042A2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59C0706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06D403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74735522"/>
            <w:placeholder>
              <w:docPart w:val="F38BF689A1954044BB054F43743E053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A45F6E5" w14:textId="69DE6EE2" w:rsidR="00E92465" w:rsidRDefault="001C595D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NRW Permit EPR/DB3131AF and page 16 of permit (WB emission limits and monitoring requirements)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D72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0E5EDF3E" w14:textId="77777777" w:rsidTr="00F653B1">
        <w:trPr>
          <w:trHeight w:val="95"/>
        </w:trPr>
        <w:tc>
          <w:tcPr>
            <w:tcW w:w="2568" w:type="pct"/>
            <w:gridSpan w:val="13"/>
          </w:tcPr>
          <w:p w14:paraId="2907B05A" w14:textId="77777777" w:rsidR="00A042A2" w:rsidRDefault="00A042A2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70538C0" w14:textId="77777777" w:rsidR="00A042A2" w:rsidRDefault="00A042A2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:rsidRPr="008426FD" w14:paraId="6873FEF7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F78E" w14:textId="77777777" w:rsidR="0030546C" w:rsidRDefault="00A042A2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Table 9.1 - Details of any discharge of abstracted water</w:t>
            </w:r>
          </w:p>
        </w:tc>
      </w:tr>
      <w:tr w:rsidR="00A34A98" w:rsidRPr="008426FD" w14:paraId="05BB8DCA" w14:textId="77777777" w:rsidTr="00F653B1">
        <w:trPr>
          <w:trHeight w:val="318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50937A6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Discharge location name or </w:t>
            </w:r>
            <w:r w:rsidRPr="00A042A2">
              <w:rPr>
                <w:rFonts w:eastAsia="Calibri"/>
                <w:sz w:val="18"/>
                <w:szCs w:val="18"/>
              </w:rPr>
              <w:t>reference (as labelled on map)</w:t>
            </w:r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DA8C70E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National Grid Reference of discharge point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A042A2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EE91F35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Total volume discharged (cubic metres)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05EF3CA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Environmental Permit number for Water Discharge Activity number (if applicable)</w:t>
            </w:r>
          </w:p>
        </w:tc>
      </w:tr>
      <w:tr w:rsidR="00A34A98" w:rsidRPr="008426FD" w14:paraId="183460BE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B262C" w14:textId="445D2794" w:rsidR="00A042A2" w:rsidRPr="00A042A2" w:rsidRDefault="005624E0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793483399"/>
                <w:placeholder>
                  <w:docPart w:val="AE8A72F30A9347D1AF65A8B335C799A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A45FA">
                  <w:rPr>
                    <w:rStyle w:val="Responseboxtext"/>
                    <w:sz w:val="18"/>
                    <w:szCs w:val="18"/>
                  </w:rPr>
                  <w:t>WB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27802424"/>
              <w:placeholder>
                <w:docPart w:val="CD88552A60B1488D881049A74DACC915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3342AC6" w14:textId="4C511032" w:rsidR="00A042A2" w:rsidRPr="00A042A2" w:rsidRDefault="00FA45FA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SO 06720 07250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51037431"/>
              <w:placeholder>
                <w:docPart w:val="44353ED08FBF46038CAED678291C646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5997AB" w14:textId="31071F7F" w:rsidR="00A042A2" w:rsidRPr="00A042A2" w:rsidRDefault="00A042A2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462252"/>
              <w:placeholder>
                <w:docPart w:val="D75395C8F0C54A0382E8755A6ABC54B1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1F1C3545" w14:textId="3937C140" w:rsidR="00A042A2" w:rsidRPr="00A042A2" w:rsidRDefault="00FA45FA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EPR/DB3131AF</w:t>
                </w:r>
              </w:p>
            </w:sdtContent>
          </w:sdt>
        </w:tc>
      </w:tr>
      <w:tr w:rsidR="00A34A98" w:rsidRPr="008426FD" w14:paraId="118BD1D6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0499" w14:textId="6AC16A32" w:rsidR="00824D24" w:rsidRPr="00A042A2" w:rsidRDefault="005624E0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782075749"/>
                <w:placeholder>
                  <w:docPart w:val="6C26C7F3FF4E477BA587C4B88A97EE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C41432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66300605"/>
              <w:placeholder>
                <w:docPart w:val="7EB8C87BD3AE4E7C9253BD1CBF65167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06D19D0" w14:textId="2CDB04CA" w:rsidR="00824D24" w:rsidRPr="00A042A2" w:rsidRDefault="00C41432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1166294"/>
              <w:placeholder>
                <w:docPart w:val="04CECEB7F6E84CBBA5B0DEBC2854DC2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8439E8" w14:textId="5734380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Heading4Char"/>
                <w:rFonts w:cs="Arial"/>
                <w:sz w:val="18"/>
                <w:szCs w:val="18"/>
              </w:rPr>
              <w:id w:val="-1933125333"/>
              <w:placeholder>
                <w:docPart w:val="FD25F5A378D94A40887685C1D6676781"/>
              </w:placeholder>
              <w:showingPlcHdr/>
              <w:text/>
            </w:sdtPr>
            <w:sdtEndPr>
              <w:rPr>
                <w:rStyle w:val="Heading4Char"/>
              </w:rPr>
            </w:sdtEndPr>
            <w:sdtContent>
              <w:p w14:paraId="6FAE6CAB" w14:textId="468E8004" w:rsidR="00824D24" w:rsidRPr="00A042A2" w:rsidRDefault="00C41432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3C22251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C001" w14:textId="77777777" w:rsidR="00824D24" w:rsidRPr="00A042A2" w:rsidRDefault="005624E0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49806743"/>
                <w:placeholder>
                  <w:docPart w:val="74D088809FA64A0DA6A29B5CD66D7E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7474176"/>
              <w:placeholder>
                <w:docPart w:val="B26652AAB2F64D3DB01558B7AC4F3B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BBC839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0793255"/>
              <w:placeholder>
                <w:docPart w:val="74C986B9E3584C3EAD04971EC2E2CB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CEEBA" w14:textId="258A2B3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1422956"/>
              <w:placeholder>
                <w:docPart w:val="1DB29FB9A1CF4134BC55A2876AA014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F1C0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2B32917F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B29A3" w14:textId="77777777" w:rsidR="00824D24" w:rsidRPr="00A042A2" w:rsidRDefault="005624E0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442876128"/>
                <w:placeholder>
                  <w:docPart w:val="4E57584ABBFD46D2B5E7BB655EFF0D2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7035375"/>
              <w:placeholder>
                <w:docPart w:val="6AE967F2EC304638B30F09BDFED5752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690C22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79834123"/>
              <w:placeholder>
                <w:docPart w:val="D7F0AF8CF00649029232FCE351AE9F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035DDA" w14:textId="09AD20F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15695762"/>
              <w:placeholder>
                <w:docPart w:val="761BE2B7ABB149BB9379A7C51EB232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4447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3E8B" w:rsidRPr="0030546C" w14:paraId="1E726F91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4E048516" w14:textId="77777777" w:rsidR="00A33E8B" w:rsidRPr="0030546C" w:rsidRDefault="00F8551B" w:rsidP="00783581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9.2 Please provide a description of discharge structures and equipment</w:t>
            </w:r>
          </w:p>
        </w:tc>
      </w:tr>
      <w:tr w:rsidR="003364C3" w14:paraId="08E49218" w14:textId="77777777" w:rsidTr="00F653B1">
        <w:trPr>
          <w:trHeight w:val="95"/>
        </w:trPr>
        <w:tc>
          <w:tcPr>
            <w:tcW w:w="2568" w:type="pct"/>
            <w:gridSpan w:val="13"/>
          </w:tcPr>
          <w:p w14:paraId="272EC799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8ABFBB8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079F0A46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328729864"/>
            <w:placeholder>
              <w:docPart w:val="81A67CD99513490889BAA54B566B088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3C56ACD" w14:textId="7CC8729B" w:rsidR="00F8551B" w:rsidRDefault="00991D23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Extracted water is transferred directly into the ‘WB’ lagoon system via pumps through an enclosed pipeline. WB is made up of three lagoons – one larger lagoon (with an attenuation of </w:t>
                </w:r>
                <w:r>
                  <w:rPr>
                    <w:color w:val="222222"/>
                    <w:shd w:val="clear" w:color="auto" w:fill="FFFFFF"/>
                  </w:rPr>
                  <w:t>≈</w:t>
                </w:r>
                <w:r>
                  <w:rPr>
                    <w:rStyle w:val="Responseboxtext"/>
                    <w:rFonts w:eastAsia="Calibri"/>
                  </w:rPr>
                  <w:t xml:space="preserve"> 11,800</w:t>
                </w:r>
                <w:r w:rsidR="000C544D">
                  <w:rPr>
                    <w:rStyle w:val="Responseboxtext"/>
                    <w:rFonts w:eastAsia="Calibri"/>
                  </w:rPr>
                  <w:t>m³</w:t>
                </w:r>
                <w:r>
                  <w:rPr>
                    <w:rStyle w:val="Responseboxtext"/>
                    <w:rFonts w:eastAsia="Calibri"/>
                  </w:rPr>
                  <w:t>) which then flows directly into two smaller, equally sized (</w:t>
                </w:r>
                <w:r>
                  <w:rPr>
                    <w:color w:val="222222"/>
                    <w:shd w:val="clear" w:color="auto" w:fill="FFFFFF"/>
                  </w:rPr>
                  <w:t>≈</w:t>
                </w:r>
                <w:r>
                  <w:rPr>
                    <w:rStyle w:val="Responseboxtext"/>
                    <w:rFonts w:eastAsia="Calibri"/>
                  </w:rPr>
                  <w:t xml:space="preserve"> 700m</w:t>
                </w:r>
                <w:r w:rsidR="000C544D">
                  <w:rPr>
                    <w:rStyle w:val="Responseboxtext"/>
                    <w:rFonts w:eastAsia="Calibri"/>
                  </w:rPr>
                  <w:t>³</w:t>
                </w:r>
                <w:r>
                  <w:rPr>
                    <w:rStyle w:val="Responseboxtext"/>
                    <w:rFonts w:eastAsia="Calibri"/>
                  </w:rPr>
                  <w:t xml:space="preserve"> each) polishing ponds</w:t>
                </w:r>
                <w:r w:rsidR="00C22E69">
                  <w:rPr>
                    <w:rStyle w:val="Responseboxtext"/>
                    <w:rFonts w:eastAsia="Calibri"/>
                  </w:rPr>
                  <w:t>, t</w:t>
                </w:r>
                <w:r w:rsidR="009E4EF5">
                  <w:rPr>
                    <w:rStyle w:val="Responseboxtext"/>
                    <w:rFonts w:eastAsia="Calibri"/>
                  </w:rPr>
                  <w:t>h</w:t>
                </w:r>
                <w:r w:rsidR="00C22E69">
                  <w:rPr>
                    <w:rStyle w:val="Responseboxtext"/>
                    <w:rFonts w:eastAsia="Calibri"/>
                  </w:rPr>
                  <w:t xml:space="preserve">rough a </w:t>
                </w:r>
                <w:r w:rsidR="00C22E69" w:rsidRPr="00C22E69">
                  <w:rPr>
                    <w:rStyle w:val="Responseboxtext"/>
                    <w:rFonts w:eastAsia="Calibri"/>
                  </w:rPr>
                  <w:t xml:space="preserve">hydrobreak to </w:t>
                </w:r>
                <w:r w:rsidR="009E4EF5">
                  <w:rPr>
                    <w:rStyle w:val="Responseboxtext"/>
                    <w:rFonts w:eastAsia="Calibri"/>
                  </w:rPr>
                  <w:t>control</w:t>
                </w:r>
                <w:r w:rsidR="00C22E69" w:rsidRPr="00C22E69">
                  <w:rPr>
                    <w:rStyle w:val="Responseboxtext"/>
                    <w:rFonts w:eastAsia="Calibri"/>
                  </w:rPr>
                  <w:t xml:space="preserve"> the flow</w:t>
                </w:r>
                <w:r>
                  <w:rPr>
                    <w:rStyle w:val="Responseboxtext"/>
                    <w:rFonts w:eastAsia="Calibri"/>
                  </w:rPr>
                  <w:t xml:space="preserve"> at which point water is </w:t>
                </w:r>
                <w:r w:rsidR="00301A5F">
                  <w:rPr>
                    <w:rStyle w:val="Responseboxtext"/>
                    <w:rFonts w:eastAsia="Calibri"/>
                  </w:rPr>
                  <w:t>d</w:t>
                </w:r>
                <w:r>
                  <w:rPr>
                    <w:rStyle w:val="Responseboxtext"/>
                    <w:rFonts w:eastAsia="Calibri"/>
                  </w:rPr>
                  <w:t>ischarged from site via a purpose built culvert for discharge off site under NRW permit EPR/DB3131AF</w:t>
                </w:r>
                <w:r w:rsidR="00301A5F">
                  <w:rPr>
                    <w:rStyle w:val="Responseboxtext"/>
                    <w:rFonts w:eastAsia="Calibri"/>
                  </w:rPr>
                  <w:t xml:space="preserve"> (375mm diameter oulet)</w:t>
                </w:r>
                <w:r w:rsidR="001C595D">
                  <w:rPr>
                    <w:rStyle w:val="Responseboxtext"/>
                    <w:rFonts w:eastAsia="Calibri"/>
                  </w:rPr>
                  <w:t xml:space="preserve"> which limits the output to 100Ltr/sec</w:t>
                </w:r>
                <w:r>
                  <w:rPr>
                    <w:rStyle w:val="Responseboxtext"/>
                    <w:rFonts w:eastAsia="Calibri"/>
                  </w:rPr>
                  <w:t>.</w:t>
                </w:r>
              </w:p>
            </w:tc>
          </w:sdtContent>
        </w:sdt>
      </w:tr>
      <w:tr w:rsidR="00702569" w14:paraId="33B18851" w14:textId="77777777" w:rsidTr="00674B40">
        <w:tc>
          <w:tcPr>
            <w:tcW w:w="5000" w:type="pct"/>
            <w:gridSpan w:val="26"/>
            <w:shd w:val="clear" w:color="auto" w:fill="auto"/>
          </w:tcPr>
          <w:p w14:paraId="6C9BE51D" w14:textId="77777777" w:rsidR="00702569" w:rsidRDefault="00702569" w:rsidP="00863828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continue a separate sheet and provide a reference for this document.  </w:t>
            </w:r>
          </w:p>
        </w:tc>
      </w:tr>
      <w:tr w:rsidR="00A34A98" w14:paraId="12E0D0FE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C74BCA" w14:textId="77777777" w:rsidR="00702569" w:rsidRDefault="00702569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300343694"/>
            <w:placeholder>
              <w:docPart w:val="0EF15B6D89A34A25B22059A3D81F090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4B35F59" w14:textId="3AFCD0E1" w:rsidR="00702569" w:rsidRDefault="009F724F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MA/WTA/WB02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DA071" w14:textId="77777777" w:rsidR="00702569" w:rsidRDefault="00702569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28F2256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7B59E410" w14:textId="77777777" w:rsidR="00F8551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10. </w:t>
            </w:r>
            <w:bookmarkStart w:id="5" w:name="section10"/>
            <w:r w:rsidRPr="00F8551B">
              <w:t>Eel considerations</w:t>
            </w:r>
            <w:bookmarkEnd w:id="5"/>
          </w:p>
        </w:tc>
      </w:tr>
      <w:tr w:rsidR="00F8551B" w:rsidRPr="0030546C" w14:paraId="14323870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08252612" w14:textId="77777777" w:rsidR="00F8551B" w:rsidRPr="0030546C" w:rsidRDefault="00F8551B" w:rsidP="00F8551B">
            <w:pPr>
              <w:pStyle w:val="Questiontext"/>
              <w:rPr>
                <w:rFonts w:eastAsia="Calibri"/>
              </w:rPr>
            </w:pPr>
            <w:r>
              <w:t>Does your abstraction include measures to safeguard eels?</w:t>
            </w:r>
          </w:p>
        </w:tc>
      </w:tr>
      <w:tr w:rsidR="00EA359E" w14:paraId="6AB6584A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2E9FF6" w14:textId="77777777" w:rsidR="00EA359E" w:rsidRPr="00BA4455" w:rsidRDefault="00EA359E" w:rsidP="00E76662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194813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ABB6EBD" w14:textId="39836242" w:rsidR="00EA359E" w:rsidRPr="00BA4455" w:rsidRDefault="00FA45FA" w:rsidP="00E76662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9448B7" w14:textId="77777777" w:rsidR="00EA359E" w:rsidRPr="00BA4455" w:rsidRDefault="00EA359E" w:rsidP="00E76662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EA359E" w14:paraId="2C32E708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5F77B" w14:textId="77777777" w:rsidR="00EA359E" w:rsidRPr="00BA4455" w:rsidRDefault="00EA359E" w:rsidP="00E76662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-1999265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2D41968" w14:textId="77777777" w:rsidR="00EA359E" w:rsidRPr="00BA4455" w:rsidRDefault="00EA359E" w:rsidP="00E76662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DF57A9" w14:textId="4513E1E8" w:rsidR="00EA359E" w:rsidRPr="00BA4455" w:rsidRDefault="00EA359E" w:rsidP="00E76662">
            <w:pPr>
              <w:pStyle w:val="Questiontext"/>
              <w:rPr>
                <w:noProof/>
                <w:lang w:eastAsia="en-GB"/>
              </w:rPr>
            </w:pPr>
            <w:r>
              <w:t>Provide details below</w:t>
            </w:r>
          </w:p>
        </w:tc>
      </w:tr>
      <w:tr w:rsidR="003364C3" w14:paraId="57E847F9" w14:textId="77777777" w:rsidTr="00F653B1">
        <w:trPr>
          <w:trHeight w:val="95"/>
        </w:trPr>
        <w:tc>
          <w:tcPr>
            <w:tcW w:w="2568" w:type="pct"/>
            <w:gridSpan w:val="13"/>
          </w:tcPr>
          <w:p w14:paraId="405851C2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7454803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6835E357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942912910"/>
            <w:placeholder>
              <w:docPart w:val="5EEC9A4B5DA34EC7A60DEC8E9E19377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51DEDBB" w14:textId="30E19CF2" w:rsidR="00F8551B" w:rsidRDefault="008A033C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 – the water to be transferred is from a ground</w:t>
                </w:r>
                <w:r w:rsidR="000C544D">
                  <w:rPr>
                    <w:rStyle w:val="Responseboxtext"/>
                    <w:rFonts w:eastAsia="Calibri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</w:rPr>
                  <w:t>water source and is not an open surface waterway and therefore is not a habitat to any aquatic species.</w:t>
                </w:r>
              </w:p>
            </w:tc>
          </w:sdtContent>
        </w:sdt>
      </w:tr>
      <w:tr w:rsidR="00A33E8B" w:rsidRPr="00F8551B" w14:paraId="47EEC19B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765F7A96" w14:textId="77777777" w:rsidR="00A33E8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11. </w:t>
            </w:r>
            <w:bookmarkStart w:id="6" w:name="section11"/>
            <w:r w:rsidRPr="00F8551B">
              <w:t>Trickle Irrigation</w:t>
            </w:r>
            <w:bookmarkEnd w:id="6"/>
          </w:p>
        </w:tc>
      </w:tr>
      <w:tr w:rsidR="00F8551B" w:rsidRPr="00F8551B" w14:paraId="0F8E56B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D862D8D" w14:textId="6E7E4DBD" w:rsidR="00F8551B" w:rsidRPr="00F8551B" w:rsidRDefault="00F8551B" w:rsidP="00F8551B">
            <w:pPr>
              <w:pStyle w:val="Questiontext"/>
            </w:pPr>
            <w:r>
              <w:t xml:space="preserve">If you are applying to licence a trickle </w:t>
            </w:r>
            <w:r w:rsidR="00285918">
              <w:t xml:space="preserve">irrigation </w:t>
            </w:r>
            <w:r>
              <w:t>abstraction, d</w:t>
            </w:r>
            <w:r w:rsidRPr="00B2095D">
              <w:t xml:space="preserve">o you wish to apply for a </w:t>
            </w:r>
            <w:r>
              <w:t>Two</w:t>
            </w:r>
            <w:r w:rsidRPr="00B2095D">
              <w:t>-Part Tariff agreement with your application?</w:t>
            </w:r>
          </w:p>
        </w:tc>
      </w:tr>
      <w:tr w:rsidR="00A34A98" w:rsidRPr="00676782" w14:paraId="0956D1A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2A056F5" w14:textId="77777777" w:rsidR="00F8551B" w:rsidRPr="00676782" w:rsidRDefault="00F8551B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504317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C34D79C" w14:textId="147B0714" w:rsidR="00F8551B" w:rsidRPr="00676782" w:rsidRDefault="00FA45FA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2405702" w14:textId="77777777" w:rsidR="00F8551B" w:rsidRPr="00676782" w:rsidRDefault="00F8551B" w:rsidP="00397D3E">
            <w:pPr>
              <w:pStyle w:val="Questiontext"/>
              <w:rPr>
                <w:i/>
              </w:rPr>
            </w:pPr>
          </w:p>
        </w:tc>
      </w:tr>
      <w:tr w:rsidR="00A34A98" w14:paraId="4BBE8D69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62B6AD8A" w14:textId="77777777" w:rsidR="00F8551B" w:rsidRDefault="00F8551B" w:rsidP="00397D3E">
            <w:pPr>
              <w:pStyle w:val="Questiontext"/>
            </w:pPr>
            <w:r>
              <w:t>Yes</w:t>
            </w:r>
          </w:p>
        </w:tc>
        <w:sdt>
          <w:sdtPr>
            <w:id w:val="1026063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52C8338" w14:textId="77777777" w:rsidR="00F8551B" w:rsidRDefault="00F8551B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67B2A706" w14:textId="77777777" w:rsidR="00F8551B" w:rsidRPr="0040427D" w:rsidRDefault="0040427D" w:rsidP="0040427D">
            <w:pPr>
              <w:pStyle w:val="Questiontext"/>
            </w:pPr>
            <w:r w:rsidRPr="0040427D">
              <w:t>We will contact you during determination of your application to arrange this agreement.</w:t>
            </w:r>
          </w:p>
        </w:tc>
      </w:tr>
      <w:tr w:rsidR="00F8551B" w:rsidRPr="00F8551B" w14:paraId="0D54209E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843D520" w14:textId="77777777" w:rsidR="00F8551B" w:rsidRPr="0040427D" w:rsidRDefault="0040427D" w:rsidP="0040427D">
            <w:pPr>
              <w:pStyle w:val="Sectionheading"/>
            </w:pPr>
            <w:r w:rsidRPr="00AF462C">
              <w:t>1</w:t>
            </w:r>
            <w:r>
              <w:t>2</w:t>
            </w:r>
            <w:r w:rsidRPr="00AF462C">
              <w:t xml:space="preserve">. </w:t>
            </w:r>
            <w:bookmarkStart w:id="7" w:name="section12"/>
            <w:r w:rsidRPr="00AF462C">
              <w:t>Planned abstractions</w:t>
            </w:r>
            <w:bookmarkEnd w:id="7"/>
          </w:p>
        </w:tc>
      </w:tr>
      <w:tr w:rsidR="00F8551B" w:rsidRPr="00F8551B" w14:paraId="515AD726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F7407C4" w14:textId="7D5B6047" w:rsidR="00F8551B" w:rsidRPr="00F8551B" w:rsidRDefault="0040427D" w:rsidP="0040427D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>.1 D</w:t>
            </w:r>
            <w:r>
              <w:t xml:space="preserve">o you expect to increase </w:t>
            </w:r>
            <w:r w:rsidR="00285918">
              <w:t>the</w:t>
            </w:r>
            <w:r>
              <w:t xml:space="preserve"> current rate of abstraction </w:t>
            </w:r>
            <w:r w:rsidR="00285918">
              <w:t xml:space="preserve">for the </w:t>
            </w:r>
            <w:r w:rsidR="009D76A6">
              <w:t>activity</w:t>
            </w:r>
            <w:r w:rsidR="00285918">
              <w:t xml:space="preserve"> you are applying to have licensed </w:t>
            </w:r>
            <w:r>
              <w:t xml:space="preserve">from 01January 2018 onwards or to carry </w:t>
            </w:r>
            <w:r w:rsidRPr="00AF462C">
              <w:t>ou</w:t>
            </w:r>
            <w:r>
              <w:t>t</w:t>
            </w:r>
            <w:r w:rsidRPr="00AF462C">
              <w:t xml:space="preserve"> further</w:t>
            </w:r>
            <w:r w:rsidR="00285918">
              <w:t xml:space="preserve"> new</w:t>
            </w:r>
            <w:r w:rsidRPr="00AF462C">
              <w:t xml:space="preserve"> abstractions </w:t>
            </w:r>
            <w:r w:rsidR="009D76A6" w:rsidRPr="00AF462C">
              <w:t>(</w:t>
            </w:r>
            <w:r w:rsidR="009D76A6">
              <w:t>both</w:t>
            </w:r>
            <w:r w:rsidR="00285918">
              <w:t xml:space="preserve"> termed ‘</w:t>
            </w:r>
            <w:r w:rsidRPr="00AF462C">
              <w:t>planned</w:t>
            </w:r>
            <w:r w:rsidR="00285918">
              <w:t>’</w:t>
            </w:r>
            <w:r w:rsidRPr="00AF462C">
              <w:t xml:space="preserve"> abstractions) at this si</w:t>
            </w:r>
            <w:r>
              <w:t>t</w:t>
            </w:r>
            <w:r w:rsidRPr="00AF462C">
              <w:t>e in the future?</w:t>
            </w:r>
          </w:p>
        </w:tc>
      </w:tr>
      <w:tr w:rsidR="00A34A98" w:rsidRPr="00676782" w14:paraId="3FFDF02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4FCAAD7" w14:textId="77777777" w:rsidR="0040427D" w:rsidRPr="00676782" w:rsidRDefault="0040427D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02654718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0C32D260" w14:textId="2398920F" w:rsidR="0040427D" w:rsidRPr="00676782" w:rsidRDefault="00B64C8E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14BD5F4E" w14:textId="77777777" w:rsidR="0040427D" w:rsidRPr="00676782" w:rsidRDefault="0040427D" w:rsidP="00397D3E">
            <w:pPr>
              <w:pStyle w:val="Questiontext"/>
              <w:rPr>
                <w:i/>
              </w:rPr>
            </w:pPr>
          </w:p>
        </w:tc>
      </w:tr>
      <w:tr w:rsidR="00A34A98" w14:paraId="050497A4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0BF3DB12" w14:textId="77777777" w:rsidR="0040427D" w:rsidRDefault="0040427D" w:rsidP="00397D3E">
            <w:pPr>
              <w:pStyle w:val="Questiontext"/>
            </w:pPr>
            <w:r>
              <w:t>Yes</w:t>
            </w:r>
          </w:p>
        </w:tc>
        <w:sdt>
          <w:sdtPr>
            <w:id w:val="-2077503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25280A85" w14:textId="77777777" w:rsidR="0040427D" w:rsidRDefault="0040427D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0C286703" w14:textId="77777777" w:rsidR="0040427D" w:rsidRPr="0040427D" w:rsidRDefault="0040427D" w:rsidP="00397D3E">
            <w:pPr>
              <w:pStyle w:val="Questiontext"/>
            </w:pPr>
          </w:p>
        </w:tc>
      </w:tr>
      <w:tr w:rsidR="00F8551B" w:rsidRPr="00F8551B" w14:paraId="7A5965DD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1C3A0EE0" w14:textId="580FB94F" w:rsidR="00F8551B" w:rsidRPr="00F8551B" w:rsidRDefault="00A714E8" w:rsidP="00A714E8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 xml:space="preserve">.2 Have you </w:t>
            </w:r>
            <w:r w:rsidR="00D13406">
              <w:t xml:space="preserve">submitted a licence application (s) for any </w:t>
            </w:r>
            <w:r w:rsidRPr="00AF462C">
              <w:t>planned abstraction</w:t>
            </w:r>
            <w:r w:rsidR="00D13406">
              <w:t xml:space="preserve">(s) </w:t>
            </w:r>
            <w:r w:rsidRPr="00AF462C">
              <w:t>as a result of the Water Act 2003 changes?</w:t>
            </w:r>
          </w:p>
        </w:tc>
      </w:tr>
      <w:tr w:rsidR="00A34A98" w:rsidRPr="00676782" w14:paraId="6BB745C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52A5BBDB" w14:textId="77777777" w:rsidR="00A714E8" w:rsidRPr="00676782" w:rsidRDefault="00A714E8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738682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B24A20A" w14:textId="2C699E69" w:rsidR="00A714E8" w:rsidRPr="00676782" w:rsidRDefault="00B64C8E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07693F8A" w14:textId="77777777" w:rsidR="00A714E8" w:rsidRPr="00676782" w:rsidRDefault="00A714E8" w:rsidP="00397D3E">
            <w:pPr>
              <w:pStyle w:val="Questiontext"/>
              <w:rPr>
                <w:i/>
              </w:rPr>
            </w:pPr>
          </w:p>
        </w:tc>
      </w:tr>
      <w:tr w:rsidR="00A34A98" w14:paraId="15AB3F9E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70FDE446" w14:textId="77777777" w:rsidR="00A714E8" w:rsidRDefault="00A714E8" w:rsidP="00397D3E">
            <w:pPr>
              <w:pStyle w:val="Questiontext"/>
            </w:pPr>
            <w:r>
              <w:t>Yes</w:t>
            </w:r>
          </w:p>
        </w:tc>
        <w:sdt>
          <w:sdtPr>
            <w:id w:val="1534617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572B35C2" w14:textId="77777777" w:rsidR="00A714E8" w:rsidRDefault="00A714E8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FBA35B5" w14:textId="77777777" w:rsidR="00A714E8" w:rsidRPr="0040427D" w:rsidRDefault="00A40BF9" w:rsidP="00397D3E">
            <w:pPr>
              <w:pStyle w:val="Questiontext"/>
            </w:pPr>
            <w:r>
              <w:t>Provide a reference number if you have already submitted an application(s) to cover any planned abstractions.</w:t>
            </w:r>
          </w:p>
        </w:tc>
      </w:tr>
      <w:tr w:rsidR="00EA359E" w14:paraId="5007AB9D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204CE02" w14:textId="77777777" w:rsidR="00EA359E" w:rsidRDefault="00EA359E" w:rsidP="00E76662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D6027F3" w14:textId="77777777" w:rsidR="00EA359E" w:rsidRDefault="00EA359E" w:rsidP="00E76662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887786705"/>
            <w:placeholder>
              <w:docPart w:val="6676164E23DA4FBE8F686A980C9EE43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CE96D9F" w14:textId="77777777" w:rsidR="00EA359E" w:rsidRDefault="00EA359E" w:rsidP="00E76662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F2629" w14:textId="77777777" w:rsidR="00EA359E" w:rsidRDefault="00EA359E" w:rsidP="00E76662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12B25B9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308D8B70" w14:textId="77777777" w:rsidR="00F8551B" w:rsidRPr="00F8551B" w:rsidRDefault="00A40BF9" w:rsidP="00A40BF9">
            <w:pPr>
              <w:pStyle w:val="Sectionheading"/>
            </w:pPr>
            <w:r w:rsidRPr="00C21C75">
              <w:t>1</w:t>
            </w:r>
            <w:r>
              <w:t>3</w:t>
            </w:r>
            <w:r w:rsidRPr="00AF462C">
              <w:t xml:space="preserve">. </w:t>
            </w:r>
            <w:bookmarkStart w:id="8" w:name="section13"/>
            <w:r w:rsidRPr="00AF462C">
              <w:t>Other abstractions</w:t>
            </w:r>
            <w:bookmarkEnd w:id="8"/>
          </w:p>
        </w:tc>
      </w:tr>
      <w:tr w:rsidR="0040427D" w:rsidRPr="00F8551B" w14:paraId="1E92B4C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F530279" w14:textId="77777777" w:rsidR="0040427D" w:rsidRPr="00F8551B" w:rsidRDefault="00A40BF9" w:rsidP="00A40BF9">
            <w:pPr>
              <w:pStyle w:val="Questiontext"/>
            </w:pPr>
            <w:r>
              <w:t>Please provide details of any other abstraction(s) (licensed or exempt) that are associated with this application in table 13.1 below.</w:t>
            </w:r>
          </w:p>
        </w:tc>
      </w:tr>
      <w:tr w:rsidR="003364C3" w14:paraId="4609C5D2" w14:textId="77777777" w:rsidTr="00F653B1">
        <w:trPr>
          <w:trHeight w:val="95"/>
        </w:trPr>
        <w:tc>
          <w:tcPr>
            <w:tcW w:w="2568" w:type="pct"/>
            <w:gridSpan w:val="13"/>
          </w:tcPr>
          <w:p w14:paraId="7D2CE697" w14:textId="77777777" w:rsidR="00271E8E" w:rsidRDefault="00271E8E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E971B94" w14:textId="77777777" w:rsidR="00271E8E" w:rsidRDefault="00271E8E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40427D" w:rsidRPr="00271E8E" w14:paraId="3E06D411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6E6F2" w14:textId="77777777" w:rsidR="0040427D" w:rsidRPr="00271E8E" w:rsidRDefault="00271E8E" w:rsidP="00F8551B">
            <w:pPr>
              <w:pStyle w:val="Questiontext"/>
              <w:rPr>
                <w:b/>
                <w:sz w:val="18"/>
                <w:szCs w:val="18"/>
              </w:rPr>
            </w:pPr>
            <w:r w:rsidRPr="00271E8E">
              <w:rPr>
                <w:b/>
                <w:sz w:val="18"/>
                <w:szCs w:val="18"/>
              </w:rPr>
              <w:t>Table 13.1 - Details of any other abstraction(s) (licensed or exempt) that are associated with this application</w:t>
            </w:r>
          </w:p>
        </w:tc>
      </w:tr>
      <w:tr w:rsidR="00A34A98" w:rsidRPr="00EA359E" w14:paraId="0302FC07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CA565DD" w14:textId="786DFDE4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National Grid </w:t>
            </w:r>
            <w:r w:rsidR="009D76A6" w:rsidRPr="00EA359E">
              <w:rPr>
                <w:rFonts w:eastAsia="Calibri"/>
                <w:sz w:val="18"/>
                <w:szCs w:val="18"/>
              </w:rPr>
              <w:t>Reference (</w:t>
            </w:r>
            <w:r w:rsidRPr="00EA359E">
              <w:rPr>
                <w:rFonts w:eastAsia="Calibri"/>
                <w:sz w:val="18"/>
                <w:szCs w:val="18"/>
              </w:rPr>
              <w:t>12 digit) of where you abstract water</w:t>
            </w:r>
          </w:p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025749" w14:textId="16B0F626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sz w:val="18"/>
                <w:szCs w:val="18"/>
              </w:rPr>
              <w:t>Source name and type</w:t>
            </w:r>
          </w:p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FDB4D75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Purpose of abstraction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B375559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Where do you use the water?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4D21AFC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When do you abstract the water? </w:t>
            </w:r>
          </w:p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B6225B8" w14:textId="77777777" w:rsidR="00C4741E" w:rsidRPr="00EA359E" w:rsidRDefault="00C4741E" w:rsidP="00271E8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Is this a pending application, or already licensed?</w:t>
            </w:r>
          </w:p>
          <w:p w14:paraId="1F4DB41A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Please provide the application or licence number as appropriate</w:t>
            </w:r>
          </w:p>
        </w:tc>
      </w:tr>
      <w:tr w:rsidR="00A34A98" w:rsidRPr="00271E8E" w14:paraId="0AC4A7B1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57708837"/>
              <w:placeholder>
                <w:docPart w:val="F9F525B0B5944696AF5E22AA702C31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48B3CF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0168077"/>
              <w:placeholder>
                <w:docPart w:val="4F72CA93A76A48C28D274377272429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64A94" w14:textId="7B62E903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58919890"/>
              <w:placeholder>
                <w:docPart w:val="A6FBAE092DDC455CB74175EB5B2766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AE677D" w14:textId="737145F9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9156997"/>
              <w:placeholder>
                <w:docPart w:val="01FE66D230D7452882DC1C5B7BC5B9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9C4E0C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6450427"/>
              <w:placeholder>
                <w:docPart w:val="54FA2C1F437149FA8CCEAA70FC59EEC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F01F3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9564901"/>
              <w:placeholder>
                <w:docPart w:val="AC209FD5840B46DEBEE48E760814C2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EB450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5999FC54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6897206"/>
              <w:placeholder>
                <w:docPart w:val="A8A3D21236124C92BBD6E1B8E9A46CF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61EBF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723507727"/>
              <w:placeholder>
                <w:docPart w:val="E0F0531725694276AEBBC18A8EA77C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F25997" w14:textId="3FA1DBE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8984917"/>
              <w:placeholder>
                <w:docPart w:val="C971CCB7F308404FAC5733A6D1C9720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A66B8E" w14:textId="4762D78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28193198"/>
              <w:placeholder>
                <w:docPart w:val="A2F7BEA35E694358BADEAC2C94E2C66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78CD9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76335648"/>
              <w:placeholder>
                <w:docPart w:val="B723690EDE214F73B4863271B414EA8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753EF3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77527469"/>
              <w:placeholder>
                <w:docPart w:val="D84461D0A21940D89B6779CC2788C82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FCE99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06D877BA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49901188"/>
              <w:placeholder>
                <w:docPart w:val="3D1CEEF318584BD39E90F2126FE968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71FE62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76544349"/>
              <w:placeholder>
                <w:docPart w:val="0219353D6C1D4F70AB68D47C7BD7569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6822A5" w14:textId="11BCB4CF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4112585"/>
              <w:placeholder>
                <w:docPart w:val="96F53203C05A47C39C681FD5326A5CF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389D3D" w14:textId="7B4C0BA8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06844650"/>
              <w:placeholder>
                <w:docPart w:val="F2A544FEA89D40888516AB0D84262F2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F50A5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2873269"/>
              <w:placeholder>
                <w:docPart w:val="7E2D169B2AEB4CFEB048BD570C5A455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9BB6DB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07565721"/>
              <w:placeholder>
                <w:docPart w:val="0907ECD9DA9442ABA3472E48F20AE3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C2A8F4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93039" w:rsidRPr="00271E8E" w14:paraId="4530F03D" w14:textId="77777777" w:rsidTr="00EA359E">
        <w:trPr>
          <w:trHeight w:val="342"/>
        </w:trPr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32676F98" w14:textId="77777777" w:rsidR="00893039" w:rsidRPr="00271E8E" w:rsidRDefault="00893039" w:rsidP="00893039">
            <w:pPr>
              <w:pStyle w:val="Sectionheading"/>
              <w:rPr>
                <w:sz w:val="18"/>
                <w:szCs w:val="18"/>
              </w:rPr>
            </w:pPr>
            <w:r w:rsidRPr="00AF462C">
              <w:lastRenderedPageBreak/>
              <w:t>1</w:t>
            </w:r>
            <w:r>
              <w:t>4</w:t>
            </w:r>
            <w:r w:rsidRPr="00AF462C">
              <w:t xml:space="preserve">. </w:t>
            </w:r>
            <w:bookmarkStart w:id="9" w:name="section14"/>
            <w:r w:rsidRPr="00AF462C">
              <w:t xml:space="preserve">Planning </w:t>
            </w:r>
            <w:r>
              <w:t>permission</w:t>
            </w:r>
            <w:bookmarkEnd w:id="9"/>
          </w:p>
        </w:tc>
      </w:tr>
      <w:tr w:rsidR="00893039" w:rsidRPr="00271E8E" w14:paraId="379D273A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17D1BB9" w14:textId="7AC79BEF" w:rsidR="00B02BCC" w:rsidRPr="00893039" w:rsidRDefault="0030292E" w:rsidP="00893039">
            <w:pPr>
              <w:pStyle w:val="Questiontext"/>
            </w:pPr>
            <w:r>
              <w:t>Complete</w:t>
            </w:r>
            <w:r w:rsidR="00893039">
              <w:t xml:space="preserve"> table</w:t>
            </w:r>
            <w:r>
              <w:t xml:space="preserve"> 14.1</w:t>
            </w:r>
            <w:r w:rsidR="00893039">
              <w:t xml:space="preserve"> below and provide deta</w:t>
            </w:r>
            <w:r>
              <w:t xml:space="preserve">ils of any planning permissions or </w:t>
            </w:r>
            <w:r w:rsidR="00893039">
              <w:t xml:space="preserve">advice associated with </w:t>
            </w:r>
            <w:r w:rsidR="00C4741E">
              <w:t>the</w:t>
            </w:r>
            <w:r w:rsidR="00893039">
              <w:t xml:space="preserve"> abstraction </w:t>
            </w:r>
            <w:r w:rsidR="00C4741E">
              <w:t xml:space="preserve">you are applying to have licensed </w:t>
            </w:r>
            <w:r w:rsidR="00893039">
              <w:t>where relevant.</w:t>
            </w:r>
            <w:r w:rsidR="008A390A">
              <w:t xml:space="preserve"> Provide a copy of any permissions or advice,providing a reference for this documen</w:t>
            </w:r>
            <w:r w:rsidR="00A34A98">
              <w:t>t below.</w:t>
            </w:r>
          </w:p>
        </w:tc>
      </w:tr>
      <w:tr w:rsidR="00A34A98" w14:paraId="027D6E2C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B3AD3BD" w14:textId="77777777" w:rsidR="00A34A98" w:rsidRDefault="00A34A98" w:rsidP="00E7666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795356788"/>
            <w:placeholder>
              <w:docPart w:val="2581E998EBC74B6CB298B8CE57B908F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AD9F5D1" w14:textId="77777777" w:rsidR="00A34A98" w:rsidRDefault="00A34A98" w:rsidP="00E7666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82C04" w14:textId="77777777" w:rsidR="00A34A98" w:rsidRDefault="00A34A98" w:rsidP="00E76662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D9616C3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6B797D" w14:textId="77777777" w:rsidR="00A34A98" w:rsidRDefault="00A34A98" w:rsidP="00E7666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E2070DA" w14:textId="77777777" w:rsidR="00A34A98" w:rsidRDefault="00A34A98" w:rsidP="00E7666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7425" w:rsidRPr="00271E8E" w14:paraId="03BC4AFE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BD0F6" w14:textId="1D9FDFEE" w:rsidR="00C47425" w:rsidRPr="00271E8E" w:rsidRDefault="00C47425" w:rsidP="00616EC1">
            <w:pPr>
              <w:pStyle w:val="Questiontex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 14</w:t>
            </w:r>
            <w:r w:rsidRPr="00271E8E">
              <w:rPr>
                <w:b/>
                <w:sz w:val="18"/>
                <w:szCs w:val="18"/>
              </w:rPr>
              <w:t xml:space="preserve">.1 </w:t>
            </w:r>
            <w:r>
              <w:rPr>
                <w:b/>
                <w:sz w:val="18"/>
                <w:szCs w:val="18"/>
              </w:rPr>
              <w:t>–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Planning permission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A359E" w:rsidRPr="00271E8E" w14:paraId="154D96DF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995B75B" w14:textId="34123273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</w:t>
            </w:r>
          </w:p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FA80A08" w14:textId="6F90CC2B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planning permission needed, Yes or No?</w:t>
            </w:r>
          </w:p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3E517FF" w14:textId="0587412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Planning permission status (if required)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AEE5C09" w14:textId="162BE8A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Have you received any planning advice for the abstraction?</w:t>
            </w:r>
          </w:p>
        </w:tc>
      </w:tr>
      <w:tr w:rsidR="00A34A98" w:rsidRPr="00271E8E" w14:paraId="44F4DAEC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49409965"/>
              <w:placeholder>
                <w:docPart w:val="1C10DF54210D42AD9EDEA62DD78EE0A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CA19511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94921204"/>
              <w:placeholder>
                <w:docPart w:val="AC9B5BAE6CF14923AD84BB885C8E997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DE0A5E3" w14:textId="605F0CF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37851992"/>
              <w:placeholder>
                <w:docPart w:val="97322C3EF98845AD85C6635CDEC6A87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1AEDF7" w14:textId="4B54A39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46110355"/>
              <w:placeholder>
                <w:docPart w:val="4D06B30FC9EC487283C85EBB2413392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52A0EF" w14:textId="4CB0AECD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3EF7B9D8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47704520"/>
              <w:placeholder>
                <w:docPart w:val="4489460CDFE24349917AA24BA654190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7F715F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57084473"/>
              <w:placeholder>
                <w:docPart w:val="11C342A7F50D4204A04EB678E784E83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2CF0A0" w14:textId="08A976F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43832731"/>
              <w:placeholder>
                <w:docPart w:val="99FB769D1D7F4EC89093B60901E47A6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24EC410" w14:textId="3EB764F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09513590"/>
              <w:placeholder>
                <w:docPart w:val="1850D4E6962A40B5BD62B63A800EB92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84E2A6" w14:textId="698BD52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6665E386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85691298"/>
              <w:placeholder>
                <w:docPart w:val="C01154821BD84275BA7B00B47CF5CE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16E82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9393163"/>
              <w:placeholder>
                <w:docPart w:val="071371FEFF1443AE9481A85777E345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19564F" w14:textId="54B843E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70315182"/>
              <w:placeholder>
                <w:docPart w:val="9CA027BBEF874540802F8D41C3A68C1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0D15D1" w14:textId="222198F4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1297102"/>
              <w:placeholder>
                <w:docPart w:val="89DA0A2201AF4CCF98CBA2BEBB31958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CA014" w14:textId="20E0C899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2DAB3F23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40302859"/>
              <w:placeholder>
                <w:docPart w:val="2AFCA86C52AD4F99A487DE2A474ED8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DD677B9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19985577"/>
              <w:placeholder>
                <w:docPart w:val="CD082FB5B8EF4A2DAFBBEF861CE90C9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BBF190" w14:textId="1FBC950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778564"/>
              <w:placeholder>
                <w:docPart w:val="5D2A5BB1312E4D389CF1142466317F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BF2058" w14:textId="0F2E85B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1126287"/>
              <w:placeholder>
                <w:docPart w:val="2BBC2665B2594D4AAE9AB28C81FEB3D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1296F9B" w14:textId="0DA2E23E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63828" w:rsidRPr="00271E8E" w14:paraId="4FDC0546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59849F31" w14:textId="1E631588" w:rsidR="00863828" w:rsidRPr="00AF462C" w:rsidRDefault="00863828" w:rsidP="00893039">
            <w:pPr>
              <w:pStyle w:val="Sectionheading"/>
            </w:pPr>
            <w:r w:rsidRPr="00AF462C">
              <w:t>1</w:t>
            </w:r>
            <w:r>
              <w:t>5</w:t>
            </w:r>
            <w:r w:rsidRPr="00AF462C">
              <w:t xml:space="preserve">. </w:t>
            </w:r>
            <w:bookmarkStart w:id="10" w:name="section15"/>
            <w:r w:rsidRPr="00AF462C">
              <w:t>Environmental impact assessment(EIA)</w:t>
            </w:r>
            <w:bookmarkEnd w:id="10"/>
          </w:p>
        </w:tc>
      </w:tr>
      <w:tr w:rsidR="00E13C9B" w:rsidRPr="00271E8E" w14:paraId="27DFB232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5598F6B" w14:textId="1036CDC5" w:rsidR="00E13C9B" w:rsidRPr="00E13C9B" w:rsidRDefault="00E13C9B" w:rsidP="00924B20">
            <w:pPr>
              <w:pStyle w:val="Questiontext"/>
            </w:pPr>
            <w:r w:rsidRPr="00E13C9B">
              <w:t>Does your application require an EIA under The Water Resources (Environmental Impact Assessment) (England and Wales) Regulations 20</w:t>
            </w:r>
            <w:r w:rsidR="00BA5146">
              <w:t>03</w:t>
            </w:r>
            <w:r w:rsidRPr="00E13C9B">
              <w:t xml:space="preserve"> (as amended) </w:t>
            </w:r>
          </w:p>
        </w:tc>
      </w:tr>
      <w:tr w:rsidR="00A34A98" w:rsidRPr="00676782" w14:paraId="0CFEDAA5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027A126" w14:textId="77777777" w:rsidR="00A34A98" w:rsidRPr="00676782" w:rsidRDefault="00A34A98" w:rsidP="00E76662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8907956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2B5E03B3" w14:textId="68A57980" w:rsidR="00A34A98" w:rsidRPr="00676782" w:rsidRDefault="00B64C8E" w:rsidP="00E76662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0C0BC26" w14:textId="77777777" w:rsidR="00A34A98" w:rsidRPr="00676782" w:rsidRDefault="00A34A98" w:rsidP="00E76662">
            <w:pPr>
              <w:pStyle w:val="Questiontext"/>
              <w:rPr>
                <w:i/>
              </w:rPr>
            </w:pPr>
          </w:p>
        </w:tc>
      </w:tr>
      <w:tr w:rsidR="00A34A98" w14:paraId="0D67662B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816A171" w14:textId="77777777" w:rsidR="00A34A98" w:rsidRDefault="00A34A98" w:rsidP="00E76662">
            <w:pPr>
              <w:pStyle w:val="Questiontext"/>
            </w:pPr>
            <w:r>
              <w:t>Yes</w:t>
            </w:r>
          </w:p>
        </w:tc>
        <w:sdt>
          <w:sdtPr>
            <w:id w:val="-434055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073C3A0E" w14:textId="77777777" w:rsidR="00A34A98" w:rsidRDefault="00A34A98" w:rsidP="00E76662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C8BE1EF" w14:textId="0F29C9DC" w:rsidR="00A34A98" w:rsidRPr="0040427D" w:rsidRDefault="00A34A98" w:rsidP="00E76662">
            <w:pPr>
              <w:pStyle w:val="Questiontext"/>
            </w:pPr>
            <w:r>
              <w:t>Please provide a copy of your environmental impact assessment; provide a reference for this assessment below.</w:t>
            </w:r>
          </w:p>
        </w:tc>
      </w:tr>
      <w:tr w:rsidR="00A34A98" w14:paraId="2DC68B43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52C73904" w14:textId="77777777" w:rsidR="00A34A98" w:rsidRDefault="00A34A98" w:rsidP="00E76662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FE32D8A" w14:textId="77777777" w:rsidR="00A34A98" w:rsidRDefault="00A34A98" w:rsidP="00E76662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465541716"/>
            <w:placeholder>
              <w:docPart w:val="2DF0C985AAAA490FAE9E5C6DEB803E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56CDDE" w14:textId="77777777" w:rsidR="00A34A98" w:rsidRDefault="00A34A98" w:rsidP="00E76662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4831B" w14:textId="77777777" w:rsidR="00A34A98" w:rsidRDefault="00A34A98" w:rsidP="00E76662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E13C9B" w:rsidRPr="00271E8E" w14:paraId="184AE794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5A72533" w14:textId="77777777" w:rsidR="00E13C9B" w:rsidRPr="00271E8E" w:rsidRDefault="002E4616" w:rsidP="002E4616">
            <w:pPr>
              <w:pStyle w:val="Sectionheading"/>
              <w:rPr>
                <w:sz w:val="18"/>
                <w:szCs w:val="18"/>
              </w:rPr>
            </w:pPr>
            <w:r>
              <w:t>16</w:t>
            </w:r>
            <w:r w:rsidRPr="002C07BE">
              <w:t xml:space="preserve">. </w:t>
            </w:r>
            <w:bookmarkStart w:id="11" w:name="section16"/>
            <w:r w:rsidRPr="002C07BE">
              <w:t>Licence duration</w:t>
            </w:r>
            <w:bookmarkEnd w:id="11"/>
          </w:p>
        </w:tc>
      </w:tr>
      <w:tr w:rsidR="00E13C9B" w:rsidRPr="00271E8E" w14:paraId="5BE9DF0C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CA2C846" w14:textId="77777777" w:rsidR="00E13C9B" w:rsidRPr="00271E8E" w:rsidRDefault="002E4616" w:rsidP="002E4616">
            <w:pPr>
              <w:pStyle w:val="SubQuestion"/>
              <w:rPr>
                <w:sz w:val="18"/>
                <w:szCs w:val="18"/>
              </w:rPr>
            </w:pPr>
            <w:r>
              <w:t>Tell us when you wish your abstraction licence to end</w:t>
            </w:r>
          </w:p>
        </w:tc>
      </w:tr>
      <w:tr w:rsidR="00E13C9B" w:rsidRPr="00271E8E" w14:paraId="55390E10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43C62667" w14:textId="1C55A498" w:rsidR="00E13C9B" w:rsidRDefault="002E4616" w:rsidP="00E13C9B">
            <w:pPr>
              <w:pStyle w:val="Questiontext"/>
            </w:pPr>
            <w:r>
              <w:t xml:space="preserve">Normally abstraction licences are granted for between 6 and 18 years in line with the catchment licence common end date.  If you require a shorter or longer duration licence, please provide details and your </w:t>
            </w:r>
            <w:r w:rsidR="009D76A6">
              <w:t>justification in</w:t>
            </w:r>
            <w:r>
              <w:t xml:space="preserve"> the box below.</w:t>
            </w:r>
          </w:p>
          <w:p w14:paraId="361EC359" w14:textId="6E0E3C16" w:rsidR="001A16E5" w:rsidRPr="00271E8E" w:rsidRDefault="001A16E5" w:rsidP="00E13C9B">
            <w:pPr>
              <w:pStyle w:val="Questiontext"/>
              <w:rPr>
                <w:sz w:val="18"/>
                <w:szCs w:val="18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</w:t>
            </w:r>
            <w:r>
              <w:rPr>
                <w:rFonts w:eastAsia="Calibri"/>
              </w:rPr>
              <w:t>a reference for this document.</w:t>
            </w:r>
          </w:p>
        </w:tc>
      </w:tr>
      <w:tr w:rsidR="00A34A98" w14:paraId="1AE46883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C4D23F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31498287"/>
            <w:placeholder>
              <w:docPart w:val="4DC646F0FF1843D8B14561421302936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0C2A2CF" w14:textId="77777777"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CDCE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695921D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DD68C3" w14:textId="77777777" w:rsidR="002E4616" w:rsidRDefault="002E4616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108B85D" w14:textId="77777777" w:rsidR="002E4616" w:rsidRDefault="002E4616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E4616" w14:paraId="3513F422" w14:textId="77777777" w:rsidTr="00674B40">
        <w:trPr>
          <w:trHeight w:val="1750"/>
        </w:trPr>
        <w:bookmarkStart w:id="12" w:name="_Hlk25737258" w:displacedByCustomXml="next"/>
        <w:sdt>
          <w:sdtPr>
            <w:rPr>
              <w:rStyle w:val="Responseboxtext"/>
              <w:rFonts w:eastAsia="Calibri"/>
            </w:rPr>
            <w:id w:val="1220021441"/>
            <w:placeholder>
              <w:docPart w:val="C781F981D7BC492E8669EE8A38B45E9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3134392" w14:textId="13F67100" w:rsidR="002E4616" w:rsidRDefault="00C41432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The end date for the site completion is December 2024, therefore a </w:t>
                </w:r>
                <w:r w:rsidR="009E4EF5">
                  <w:rPr>
                    <w:rStyle w:val="Responseboxtext"/>
                    <w:rFonts w:eastAsia="Calibri"/>
                  </w:rPr>
                  <w:t>7</w:t>
                </w:r>
                <w:r>
                  <w:rPr>
                    <w:rStyle w:val="Responseboxtext"/>
                    <w:rFonts w:eastAsia="Calibri"/>
                  </w:rPr>
                  <w:t>-year licence is required</w:t>
                </w:r>
                <w:r w:rsidR="009E4EF5">
                  <w:rPr>
                    <w:rStyle w:val="Responseboxtext"/>
                    <w:rFonts w:eastAsia="Calibri"/>
                  </w:rPr>
                  <w:t xml:space="preserve"> from 2018 to 2024</w:t>
                </w:r>
                <w:r w:rsidR="000C544D">
                  <w:rPr>
                    <w:rStyle w:val="Responseboxtext"/>
                    <w:rFonts w:eastAsia="Calibri"/>
                  </w:rPr>
                  <w:t xml:space="preserve"> inclusive</w:t>
                </w:r>
                <w:r>
                  <w:rPr>
                    <w:rStyle w:val="Responseboxtext"/>
                    <w:rFonts w:eastAsia="Calibri"/>
                  </w:rPr>
                  <w:t>.</w:t>
                </w:r>
              </w:p>
            </w:tc>
          </w:sdtContent>
        </w:sdt>
        <w:bookmarkEnd w:id="12" w:displacedByCustomXml="prev"/>
      </w:tr>
      <w:tr w:rsidR="009D604A" w:rsidRPr="00271E8E" w14:paraId="45F3920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DC6FD63" w14:textId="3643AAB4" w:rsidR="009D604A" w:rsidRDefault="009D604A" w:rsidP="002E4616">
            <w:pPr>
              <w:pStyle w:val="Sectionheading"/>
            </w:pPr>
            <w:r>
              <w:t>1</w:t>
            </w:r>
            <w:r w:rsidR="001A16E5">
              <w:t>7</w:t>
            </w:r>
            <w:r w:rsidRPr="008E5425">
              <w:t xml:space="preserve"> </w:t>
            </w:r>
            <w:bookmarkStart w:id="13" w:name="section17"/>
            <w:r w:rsidRPr="008E5425">
              <w:t>Declaration and dat</w:t>
            </w:r>
            <w:r>
              <w:t xml:space="preserve">a protection and </w:t>
            </w:r>
            <w:r w:rsidR="00F00770">
              <w:t xml:space="preserve">commercial </w:t>
            </w:r>
            <w:r>
              <w:t>confidentiality</w:t>
            </w:r>
            <w:bookmarkEnd w:id="13"/>
          </w:p>
        </w:tc>
      </w:tr>
      <w:tr w:rsidR="00E13C9B" w:rsidRPr="00271E8E" w14:paraId="7445F55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C373426" w14:textId="77777777" w:rsidR="002E4616" w:rsidRPr="002E4616" w:rsidRDefault="002E4616" w:rsidP="00E13C9B">
            <w:pPr>
              <w:pStyle w:val="Questiontext"/>
              <w:rPr>
                <w:b/>
              </w:rPr>
            </w:pPr>
            <w:r w:rsidRPr="002E4616">
              <w:rPr>
                <w:b/>
              </w:rPr>
              <w:t>Dat</w:t>
            </w:r>
            <w:r>
              <w:rPr>
                <w:b/>
              </w:rPr>
              <w:t>a</w:t>
            </w:r>
            <w:r w:rsidRPr="002E4616">
              <w:rPr>
                <w:b/>
              </w:rPr>
              <w:t xml:space="preserve"> protection:</w:t>
            </w:r>
          </w:p>
          <w:p w14:paraId="5CD86274" w14:textId="77777777" w:rsidR="002E4616" w:rsidRPr="002E4616" w:rsidRDefault="002E4616" w:rsidP="00E13C9B">
            <w:pPr>
              <w:pStyle w:val="Questiontext"/>
            </w:pPr>
            <w:r>
              <w:t>Please read the guidance carefully for details on who can sign this section and note the information relating to the Data Protection Act 1998, our Public Register and exclusions.</w:t>
            </w:r>
          </w:p>
        </w:tc>
      </w:tr>
      <w:tr w:rsidR="002E4616" w:rsidRPr="002E4616" w14:paraId="3281A655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3AE339AB" w14:textId="5D42CE4D" w:rsidR="002E4616" w:rsidRPr="002E4616" w:rsidRDefault="009D76A6" w:rsidP="002E4616">
            <w:pPr>
              <w:pStyle w:val="Questiontext"/>
              <w:rPr>
                <w:b/>
              </w:rPr>
            </w:pPr>
            <w:r>
              <w:rPr>
                <w:b/>
              </w:rPr>
              <w:t>Commercial</w:t>
            </w:r>
            <w:r w:rsidR="00F00770">
              <w:rPr>
                <w:b/>
              </w:rPr>
              <w:t xml:space="preserve"> c</w:t>
            </w:r>
            <w:r w:rsidR="002E4616" w:rsidRPr="002E4616">
              <w:rPr>
                <w:b/>
              </w:rPr>
              <w:t>onfidentiality:</w:t>
            </w:r>
          </w:p>
          <w:p w14:paraId="3A282E36" w14:textId="4B358F5D" w:rsidR="002E4616" w:rsidRPr="002E4616" w:rsidRDefault="002E4616" w:rsidP="002E4616">
            <w:pPr>
              <w:pStyle w:val="Questiontext"/>
            </w:pPr>
            <w:r w:rsidRPr="002E4616">
              <w:t>Do you think your application should be confidential</w:t>
            </w:r>
            <w:r>
              <w:t>,</w:t>
            </w:r>
            <w:r w:rsidRPr="002E4616">
              <w:t xml:space="preserve"> and </w:t>
            </w:r>
            <w:r>
              <w:t xml:space="preserve">that </w:t>
            </w:r>
            <w:r w:rsidRPr="002E4616">
              <w:t>information</w:t>
            </w:r>
            <w:r>
              <w:t xml:space="preserve"> should</w:t>
            </w:r>
            <w:r w:rsidRPr="002E4616">
              <w:t xml:space="preserve"> not be placed on the public register</w:t>
            </w:r>
            <w:r>
              <w:t>?</w:t>
            </w:r>
            <w:r w:rsidRPr="002E4616">
              <w:t xml:space="preserve"> </w:t>
            </w:r>
          </w:p>
        </w:tc>
      </w:tr>
      <w:tr w:rsidR="00A34A98" w:rsidRPr="00676782" w14:paraId="79ED78FC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834D6AD" w14:textId="77777777" w:rsidR="00A34A98" w:rsidRPr="00676782" w:rsidRDefault="00A34A98" w:rsidP="00E76662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7004732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4E1C8FB3" w14:textId="0A305F59" w:rsidR="00A34A98" w:rsidRPr="00676782" w:rsidRDefault="009E4EF5" w:rsidP="00E76662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38C1B299" w14:textId="77777777" w:rsidR="00A34A98" w:rsidRPr="00676782" w:rsidRDefault="00A34A98" w:rsidP="00E76662">
            <w:pPr>
              <w:pStyle w:val="Questiontext"/>
              <w:rPr>
                <w:i/>
              </w:rPr>
            </w:pPr>
          </w:p>
        </w:tc>
      </w:tr>
      <w:tr w:rsidR="00A34A98" w14:paraId="430BBE07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64760D9" w14:textId="77777777" w:rsidR="00A34A98" w:rsidRDefault="00A34A98" w:rsidP="00E76662">
            <w:pPr>
              <w:pStyle w:val="Questiontext"/>
            </w:pPr>
            <w:r>
              <w:lastRenderedPageBreak/>
              <w:t>Yes</w:t>
            </w:r>
          </w:p>
        </w:tc>
        <w:sdt>
          <w:sdtPr>
            <w:id w:val="-45563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B5B1DB5" w14:textId="77777777" w:rsidR="00A34A98" w:rsidRDefault="00A34A98" w:rsidP="00E76662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118F5710" w14:textId="61341A70" w:rsidR="00A34A98" w:rsidRPr="0040427D" w:rsidRDefault="00A34A98" w:rsidP="00E76662">
            <w:pPr>
              <w:pStyle w:val="Questiontext"/>
            </w:pPr>
            <w:r>
              <w:t xml:space="preserve">You must send us supporting information to tell us why.  Use the box below or </w:t>
            </w:r>
            <w:r w:rsidRPr="002E4616">
              <w:t>a separate sheet</w:t>
            </w:r>
            <w:r>
              <w:t xml:space="preserve">, </w:t>
            </w:r>
            <w:r w:rsidRPr="002E4616">
              <w:t xml:space="preserve">and </w:t>
            </w:r>
            <w:r>
              <w:t xml:space="preserve">tell us the </w:t>
            </w:r>
            <w:r w:rsidRPr="002E4616">
              <w:t xml:space="preserve">reference </w:t>
            </w:r>
            <w:r>
              <w:t xml:space="preserve">you have given </w:t>
            </w:r>
            <w:r w:rsidRPr="002E4616">
              <w:t>this document</w:t>
            </w:r>
            <w:r>
              <w:t>.</w:t>
            </w:r>
          </w:p>
        </w:tc>
      </w:tr>
      <w:tr w:rsidR="00A34A98" w14:paraId="1FD22F5A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3485FBBE" w14:textId="77777777" w:rsidR="00A34A98" w:rsidRDefault="00A34A98" w:rsidP="00E76662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31782C4" w14:textId="77777777" w:rsidR="00A34A98" w:rsidRDefault="00A34A98" w:rsidP="00E76662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631062817"/>
            <w:placeholder>
              <w:docPart w:val="F5AA7FED74FB4397A20F3FBBB172238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8004B69" w14:textId="77777777" w:rsidR="00A34A98" w:rsidRDefault="00A34A98" w:rsidP="00E76662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9A316" w14:textId="77777777" w:rsidR="00A34A98" w:rsidRDefault="00A34A98" w:rsidP="00E76662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48B009AE" w14:textId="77777777" w:rsidTr="00F653B1">
        <w:trPr>
          <w:trHeight w:val="95"/>
        </w:trPr>
        <w:tc>
          <w:tcPr>
            <w:tcW w:w="2568" w:type="pct"/>
            <w:gridSpan w:val="13"/>
          </w:tcPr>
          <w:p w14:paraId="1A4628E7" w14:textId="77777777" w:rsidR="009D604A" w:rsidRDefault="009D604A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09BEBC1" w14:textId="77777777" w:rsidR="009D604A" w:rsidRDefault="009D604A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9D604A" w14:paraId="7D57243F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949999333"/>
            <w:placeholder>
              <w:docPart w:val="8E8EF251831843D3B2EAC66EA2D6DC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4702564" w14:textId="77777777" w:rsidR="009D604A" w:rsidRDefault="009D604A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2E4616" w:rsidRPr="009D604A" w14:paraId="044FABDB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3168A90" w14:textId="77777777" w:rsidR="002E4616" w:rsidRPr="009D604A" w:rsidRDefault="009D604A" w:rsidP="009D604A">
            <w:pPr>
              <w:pStyle w:val="Questiontext"/>
              <w:rPr>
                <w:b/>
              </w:rPr>
            </w:pPr>
            <w:r w:rsidRPr="009D604A">
              <w:rPr>
                <w:b/>
              </w:rPr>
              <w:t>Declaration:</w:t>
            </w:r>
          </w:p>
          <w:p w14:paraId="62CE6B96" w14:textId="644CC6DF" w:rsidR="009D604A" w:rsidRPr="00717C73" w:rsidRDefault="009D604A" w:rsidP="009D604A">
            <w:pPr>
              <w:pStyle w:val="Questiontext"/>
            </w:pPr>
            <w:r w:rsidRPr="00717C73">
              <w:t xml:space="preserve">By signing </w:t>
            </w:r>
            <w:r w:rsidR="009D76A6" w:rsidRPr="00717C73">
              <w:t>below,</w:t>
            </w:r>
            <w:r w:rsidRPr="00717C73">
              <w:t xml:space="preserve"> you are declaring that as far as you know and believe the information given in this form, on any map and in any supporting or additional information is true.</w:t>
            </w:r>
          </w:p>
          <w:p w14:paraId="240238F4" w14:textId="34CE2523" w:rsidR="009D604A" w:rsidRPr="009D604A" w:rsidRDefault="009D604A" w:rsidP="009D604A">
            <w:pPr>
              <w:pStyle w:val="Questiontext"/>
            </w:pPr>
            <w:r w:rsidRPr="00717C73">
              <w:t xml:space="preserve">A printed name in the ‘signature’ response box will be treated as the equivalent of an </w:t>
            </w:r>
            <w:r w:rsidR="009D76A6" w:rsidRPr="00717C73">
              <w:t>electronic</w:t>
            </w:r>
            <w:r w:rsidRPr="00717C73">
              <w:t xml:space="preserve"> signature.</w:t>
            </w:r>
          </w:p>
        </w:tc>
      </w:tr>
      <w:tr w:rsidR="00A34A98" w14:paraId="45CCC5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C10553E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192377391"/>
            <w:placeholder>
              <w:docPart w:val="02C9DF4275A8449593001AEB0ED3091D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9A301FD" w14:textId="5B34ECE2" w:rsidR="00717C73" w:rsidRDefault="00D21D33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03846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-1916700373"/>
            <w:placeholder>
              <w:docPart w:val="1524614FE8D842C69E4F8D4C8CFCAD0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637" w:type="pct"/>
                <w:gridSpan w:val="3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0CBCEE4" w14:textId="7A1136D5" w:rsidR="00717C73" w:rsidRDefault="00717C73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</w:t>
                </w:r>
                <w:r w:rsidR="00783581">
                  <w:rPr>
                    <w:rStyle w:val="Responseboxtext"/>
                  </w:rPr>
                  <w:t xml:space="preserve"> </w:t>
                </w:r>
                <w:r>
                  <w:rPr>
                    <w:rStyle w:val="Responseboxtext"/>
                  </w:rPr>
                  <w:t xml:space="preserve">   </w:t>
                </w:r>
              </w:p>
            </w:tc>
          </w:sdtContent>
        </w:sdt>
      </w:tr>
      <w:tr w:rsidR="00A34A98" w:rsidRPr="002161F5" w14:paraId="53BD05C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5BB788C7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072F6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4DB27EF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2F0AD7CA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933A13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007828406"/>
            <w:placeholder>
              <w:docPart w:val="DA25DFFA55F140288DEE2DEE3826334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C27A6C5" w14:textId="76AF9391" w:rsidR="00717C73" w:rsidRDefault="00D21D33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Lyn</w:t>
                </w:r>
                <w:r w:rsidR="009E4EF5">
                  <w:rPr>
                    <w:rStyle w:val="Responseboxtext"/>
                    <w:rFonts w:eastAsia="Calibri"/>
                  </w:rPr>
                  <w:t>don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5B26D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RPr="002161F5" w14:paraId="39D9610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4E053234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63DC3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6A04165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3B48444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36BC1C0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359285313"/>
            <w:placeholder>
              <w:docPart w:val="FC962275D478463BACB476964D7681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F4C0C9" w14:textId="7E297B31" w:rsidR="00717C73" w:rsidRDefault="00D21D33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Jones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4B749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700CA500" w14:textId="77777777" w:rsidTr="00F653B1">
        <w:trPr>
          <w:trHeight w:val="126"/>
        </w:trPr>
        <w:tc>
          <w:tcPr>
            <w:tcW w:w="3610" w:type="pct"/>
            <w:gridSpan w:val="18"/>
          </w:tcPr>
          <w:p w14:paraId="660D8938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30560BBA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0C15A0B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22E75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820080581"/>
            <w:placeholder>
              <w:docPart w:val="506D0EA19FED4543961CBE377BFB57B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610BAB5" w14:textId="1CAECE85" w:rsidR="009D604A" w:rsidRDefault="00D21D3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Director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79902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4EE04D7" w14:textId="77777777" w:rsidTr="00F653B1">
        <w:trPr>
          <w:trHeight w:val="126"/>
        </w:trPr>
        <w:tc>
          <w:tcPr>
            <w:tcW w:w="3610" w:type="pct"/>
            <w:gridSpan w:val="18"/>
          </w:tcPr>
          <w:p w14:paraId="34C469A6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6E15C9DD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1CC71D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A3C992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Today’s date</w:t>
            </w:r>
          </w:p>
        </w:tc>
        <w:sdt>
          <w:sdtPr>
            <w:rPr>
              <w:rStyle w:val="Responseboxtext"/>
              <w:rFonts w:eastAsia="Calibri"/>
            </w:rPr>
            <w:id w:val="915518231"/>
            <w:placeholder>
              <w:docPart w:val="26408AF88C7B48D793804FE9C41D2088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1CB457B" w14:textId="77777777" w:rsidR="009D604A" w:rsidRDefault="009D604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545E4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DB965BC" w14:textId="77777777" w:rsidR="00E55936" w:rsidRPr="001A6961" w:rsidRDefault="00E55936" w:rsidP="00E61299">
      <w:pPr>
        <w:rPr>
          <w:sz w:val="20"/>
          <w:szCs w:val="20"/>
        </w:rPr>
      </w:pPr>
    </w:p>
    <w:sectPr w:rsidR="00E55936" w:rsidRPr="001A6961" w:rsidSect="0005709C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10286F" w14:textId="77777777" w:rsidR="00942419" w:rsidRDefault="00942419" w:rsidP="001F125D">
      <w:r>
        <w:separator/>
      </w:r>
    </w:p>
  </w:endnote>
  <w:endnote w:type="continuationSeparator" w:id="0">
    <w:p w14:paraId="58663396" w14:textId="77777777" w:rsidR="00942419" w:rsidRDefault="00942419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6DB0C7" w14:textId="77777777" w:rsidR="00942419" w:rsidRPr="00623D4A" w:rsidRDefault="00942419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6AF33D4" wp14:editId="4A64378A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505559" w14:textId="77777777" w:rsidR="00942419" w:rsidRPr="00D4360E" w:rsidRDefault="00942419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6AF33D4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03505559" w14:textId="77777777" w:rsidR="00942419" w:rsidRPr="00D4360E" w:rsidRDefault="00942419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13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13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0BC51" w14:textId="33BD511F" w:rsidR="00942419" w:rsidRPr="003013A4" w:rsidRDefault="00942419" w:rsidP="00AD0D27">
    <w:pPr>
      <w:pStyle w:val="Footer"/>
      <w:rPr>
        <w:b/>
        <w:bCs/>
        <w:noProof/>
        <w:sz w:val="16"/>
        <w:szCs w:val="16"/>
      </w:rPr>
    </w:pPr>
    <w:r>
      <w:rPr>
        <w:bCs/>
        <w:sz w:val="16"/>
        <w:szCs w:val="16"/>
      </w:rPr>
      <w:t xml:space="preserve">Form WRH </w:t>
    </w:r>
    <w:r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5624E0">
      <w:rPr>
        <w:b/>
        <w:bCs/>
        <w:noProof/>
        <w:sz w:val="16"/>
        <w:szCs w:val="16"/>
      </w:rPr>
      <w:t>9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5624E0">
      <w:rPr>
        <w:b/>
        <w:bCs/>
        <w:noProof/>
        <w:sz w:val="16"/>
        <w:szCs w:val="16"/>
      </w:rPr>
      <w:t>13</w:t>
    </w:r>
    <w:r w:rsidRPr="005B00CB">
      <w:rPr>
        <w:b/>
        <w:bCs/>
        <w:noProof/>
        <w:sz w:val="16"/>
        <w:szCs w:val="16"/>
      </w:rPr>
      <w:fldChar w:fldCharType="end"/>
    </w:r>
    <w:r>
      <w:rPr>
        <w:b/>
        <w:bCs/>
        <w:noProof/>
        <w:sz w:val="16"/>
        <w:szCs w:val="16"/>
      </w:rPr>
      <w:tab/>
      <w:t xml:space="preserve"> </w:t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C1D96E" w14:textId="71A44272" w:rsidR="00942419" w:rsidRPr="00A34A98" w:rsidRDefault="00942419" w:rsidP="00A34A98">
    <w:pPr>
      <w:pStyle w:val="Footer"/>
      <w:rPr>
        <w:bCs/>
        <w:sz w:val="16"/>
        <w:szCs w:val="16"/>
      </w:rPr>
    </w:pPr>
    <w:r>
      <w:rPr>
        <w:bCs/>
        <w:sz w:val="16"/>
        <w:szCs w:val="16"/>
      </w:rPr>
      <w:t xml:space="preserve">Form WRH 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5624E0">
      <w:rPr>
        <w:b/>
        <w:bCs/>
        <w:noProof/>
        <w:sz w:val="16"/>
        <w:szCs w:val="16"/>
      </w:rPr>
      <w:t>8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5624E0">
      <w:rPr>
        <w:b/>
        <w:bCs/>
        <w:noProof/>
        <w:sz w:val="16"/>
        <w:szCs w:val="16"/>
      </w:rPr>
      <w:t>13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D5A0EC" w14:textId="77777777" w:rsidR="00942419" w:rsidRDefault="00942419" w:rsidP="001F125D">
      <w:r>
        <w:separator/>
      </w:r>
    </w:p>
  </w:footnote>
  <w:footnote w:type="continuationSeparator" w:id="0">
    <w:p w14:paraId="0F28E967" w14:textId="77777777" w:rsidR="00942419" w:rsidRDefault="00942419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942419" w14:paraId="12681F7E" w14:textId="77777777" w:rsidTr="005E2E96">
      <w:trPr>
        <w:trHeight w:val="1012"/>
      </w:trPr>
      <w:tc>
        <w:tcPr>
          <w:tcW w:w="9781" w:type="dxa"/>
        </w:tcPr>
        <w:p w14:paraId="4304BA3C" w14:textId="77777777" w:rsidR="00942419" w:rsidRDefault="00942419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 transitional water resources licence</w:t>
          </w:r>
        </w:p>
        <w:p w14:paraId="27696C2F" w14:textId="77777777" w:rsidR="00942419" w:rsidRPr="003536A6" w:rsidRDefault="00942419" w:rsidP="007F23CC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01B375B7" wp14:editId="5CB79305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Form WRH</w:t>
          </w:r>
        </w:p>
      </w:tc>
    </w:tr>
  </w:tbl>
  <w:p w14:paraId="3F8CE523" w14:textId="77777777" w:rsidR="00942419" w:rsidRDefault="00942419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634E6A" w14:textId="77777777" w:rsidR="00942419" w:rsidRDefault="00942419" w:rsidP="0076248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29C5FF" w14:textId="77777777" w:rsidR="00942419" w:rsidRDefault="00942419" w:rsidP="00CE0EC9">
    <w:pPr>
      <w:keepNext/>
      <w:keepLines/>
      <w:widowControl w:val="0"/>
      <w:ind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40A56C" w14:textId="77777777" w:rsidR="00942419" w:rsidRDefault="00942419" w:rsidP="00CE0EC9">
    <w:pPr>
      <w:keepNext/>
      <w:keepLines/>
      <w:widowControl w:val="0"/>
      <w:ind w:left="142" w:right="-513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45073"/>
    <w:multiLevelType w:val="hybridMultilevel"/>
    <w:tmpl w:val="BE08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75F6E"/>
    <w:multiLevelType w:val="hybridMultilevel"/>
    <w:tmpl w:val="AF60771A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04BA7"/>
    <w:multiLevelType w:val="hybridMultilevel"/>
    <w:tmpl w:val="1AAA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8025F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A1F38"/>
    <w:multiLevelType w:val="hybridMultilevel"/>
    <w:tmpl w:val="15EC7678"/>
    <w:lvl w:ilvl="0" w:tplc="0D06096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A3A82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 w15:restartNumberingAfterBreak="0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32BBE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35332589"/>
    <w:multiLevelType w:val="hybridMultilevel"/>
    <w:tmpl w:val="77544ED8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3604E1"/>
    <w:multiLevelType w:val="hybridMultilevel"/>
    <w:tmpl w:val="C35418D8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B63C6B"/>
    <w:multiLevelType w:val="hybridMultilevel"/>
    <w:tmpl w:val="3A403D84"/>
    <w:lvl w:ilvl="0" w:tplc="662057C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C73316"/>
    <w:multiLevelType w:val="hybridMultilevel"/>
    <w:tmpl w:val="5C1C238C"/>
    <w:lvl w:ilvl="0" w:tplc="015C8AA4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" w15:restartNumberingAfterBreak="0">
    <w:nsid w:val="59322157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5CFA2865"/>
    <w:multiLevelType w:val="hybridMultilevel"/>
    <w:tmpl w:val="DFB81B30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332611"/>
    <w:multiLevelType w:val="hybridMultilevel"/>
    <w:tmpl w:val="3C90E15E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112F49"/>
    <w:multiLevelType w:val="hybridMultilevel"/>
    <w:tmpl w:val="AD180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E0F09"/>
    <w:multiLevelType w:val="hybridMultilevel"/>
    <w:tmpl w:val="E6E8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1E66A8"/>
    <w:multiLevelType w:val="hybridMultilevel"/>
    <w:tmpl w:val="0CE27502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26"/>
  </w:num>
  <w:num w:numId="4">
    <w:abstractNumId w:val="16"/>
  </w:num>
  <w:num w:numId="5">
    <w:abstractNumId w:val="6"/>
  </w:num>
  <w:num w:numId="6">
    <w:abstractNumId w:val="4"/>
  </w:num>
  <w:num w:numId="7">
    <w:abstractNumId w:val="25"/>
  </w:num>
  <w:num w:numId="8">
    <w:abstractNumId w:val="23"/>
  </w:num>
  <w:num w:numId="9">
    <w:abstractNumId w:val="14"/>
  </w:num>
  <w:num w:numId="10">
    <w:abstractNumId w:val="8"/>
  </w:num>
  <w:num w:numId="11">
    <w:abstractNumId w:val="22"/>
  </w:num>
  <w:num w:numId="12">
    <w:abstractNumId w:val="12"/>
  </w:num>
  <w:num w:numId="13">
    <w:abstractNumId w:val="24"/>
  </w:num>
  <w:num w:numId="14">
    <w:abstractNumId w:val="11"/>
  </w:num>
  <w:num w:numId="15">
    <w:abstractNumId w:val="19"/>
  </w:num>
  <w:num w:numId="16">
    <w:abstractNumId w:val="0"/>
  </w:num>
  <w:num w:numId="17">
    <w:abstractNumId w:val="15"/>
  </w:num>
  <w:num w:numId="18">
    <w:abstractNumId w:val="5"/>
  </w:num>
  <w:num w:numId="19">
    <w:abstractNumId w:val="7"/>
  </w:num>
  <w:num w:numId="20">
    <w:abstractNumId w:val="21"/>
  </w:num>
  <w:num w:numId="21">
    <w:abstractNumId w:val="13"/>
  </w:num>
  <w:num w:numId="22">
    <w:abstractNumId w:val="18"/>
  </w:num>
  <w:num w:numId="23">
    <w:abstractNumId w:val="3"/>
  </w:num>
  <w:num w:numId="24">
    <w:abstractNumId w:val="9"/>
  </w:num>
  <w:num w:numId="25">
    <w:abstractNumId w:val="2"/>
  </w:num>
  <w:num w:numId="26">
    <w:abstractNumId w:val="20"/>
  </w:num>
  <w:num w:numId="2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documentProtection w:edit="forms" w:enforcement="1" w:cryptProviderType="rsaAES" w:cryptAlgorithmClass="hash" w:cryptAlgorithmType="typeAny" w:cryptAlgorithmSid="14" w:cryptSpinCount="100000" w:hash="VJ26VfTs553GWmKcAhuyXT26niqIGZXe+n8TGc1tsPZpO3Vk7qUMQXi6qCkI1zi1u3Vk9T649GI8EAeOkt7RbA==" w:salt="NVWUAOITKn0F6VRYCsaxag==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EC9"/>
    <w:rsid w:val="00000DC7"/>
    <w:rsid w:val="000013B3"/>
    <w:rsid w:val="00001856"/>
    <w:rsid w:val="00004BCC"/>
    <w:rsid w:val="00006940"/>
    <w:rsid w:val="00006C0F"/>
    <w:rsid w:val="00006C21"/>
    <w:rsid w:val="00006C39"/>
    <w:rsid w:val="00010203"/>
    <w:rsid w:val="00013141"/>
    <w:rsid w:val="00013237"/>
    <w:rsid w:val="00013B62"/>
    <w:rsid w:val="00022366"/>
    <w:rsid w:val="00022F7E"/>
    <w:rsid w:val="000244F5"/>
    <w:rsid w:val="0002546F"/>
    <w:rsid w:val="00026E3F"/>
    <w:rsid w:val="0002713C"/>
    <w:rsid w:val="00030A6E"/>
    <w:rsid w:val="0003100A"/>
    <w:rsid w:val="00033939"/>
    <w:rsid w:val="00033953"/>
    <w:rsid w:val="0003441D"/>
    <w:rsid w:val="0003510D"/>
    <w:rsid w:val="0004083D"/>
    <w:rsid w:val="0004403A"/>
    <w:rsid w:val="00046137"/>
    <w:rsid w:val="00046E76"/>
    <w:rsid w:val="00050C06"/>
    <w:rsid w:val="00055764"/>
    <w:rsid w:val="0005709C"/>
    <w:rsid w:val="00061B2E"/>
    <w:rsid w:val="00063546"/>
    <w:rsid w:val="00064ECF"/>
    <w:rsid w:val="00066A0C"/>
    <w:rsid w:val="00067727"/>
    <w:rsid w:val="00067922"/>
    <w:rsid w:val="00067E86"/>
    <w:rsid w:val="00067FB8"/>
    <w:rsid w:val="0007055A"/>
    <w:rsid w:val="000813DA"/>
    <w:rsid w:val="00083217"/>
    <w:rsid w:val="00083F54"/>
    <w:rsid w:val="000844FE"/>
    <w:rsid w:val="00086DA2"/>
    <w:rsid w:val="00087561"/>
    <w:rsid w:val="0009030F"/>
    <w:rsid w:val="00090E43"/>
    <w:rsid w:val="00091368"/>
    <w:rsid w:val="0009172D"/>
    <w:rsid w:val="00091FC0"/>
    <w:rsid w:val="00093B32"/>
    <w:rsid w:val="0009472E"/>
    <w:rsid w:val="00095570"/>
    <w:rsid w:val="000955BB"/>
    <w:rsid w:val="00095DCA"/>
    <w:rsid w:val="00096644"/>
    <w:rsid w:val="00097748"/>
    <w:rsid w:val="000A136B"/>
    <w:rsid w:val="000A30E8"/>
    <w:rsid w:val="000A51C1"/>
    <w:rsid w:val="000A5A2F"/>
    <w:rsid w:val="000A6EF7"/>
    <w:rsid w:val="000B33B6"/>
    <w:rsid w:val="000B7177"/>
    <w:rsid w:val="000B7FF2"/>
    <w:rsid w:val="000C1214"/>
    <w:rsid w:val="000C21C2"/>
    <w:rsid w:val="000C544D"/>
    <w:rsid w:val="000C6387"/>
    <w:rsid w:val="000C6990"/>
    <w:rsid w:val="000C6A50"/>
    <w:rsid w:val="000C7652"/>
    <w:rsid w:val="000D021C"/>
    <w:rsid w:val="000D2911"/>
    <w:rsid w:val="000D3504"/>
    <w:rsid w:val="000D6440"/>
    <w:rsid w:val="000E2165"/>
    <w:rsid w:val="000E4418"/>
    <w:rsid w:val="000E52B6"/>
    <w:rsid w:val="000E7F94"/>
    <w:rsid w:val="000E7FE0"/>
    <w:rsid w:val="000F0B38"/>
    <w:rsid w:val="000F1464"/>
    <w:rsid w:val="000F2092"/>
    <w:rsid w:val="000F6A6D"/>
    <w:rsid w:val="000F705B"/>
    <w:rsid w:val="000F77C9"/>
    <w:rsid w:val="0010087A"/>
    <w:rsid w:val="00101AA2"/>
    <w:rsid w:val="00101B25"/>
    <w:rsid w:val="0010610C"/>
    <w:rsid w:val="001107E2"/>
    <w:rsid w:val="00111846"/>
    <w:rsid w:val="001129A0"/>
    <w:rsid w:val="001164A6"/>
    <w:rsid w:val="00116F10"/>
    <w:rsid w:val="00120145"/>
    <w:rsid w:val="00120E6D"/>
    <w:rsid w:val="0012186B"/>
    <w:rsid w:val="00124080"/>
    <w:rsid w:val="00124A85"/>
    <w:rsid w:val="00130760"/>
    <w:rsid w:val="00132875"/>
    <w:rsid w:val="00132CFD"/>
    <w:rsid w:val="00132EEC"/>
    <w:rsid w:val="001330F9"/>
    <w:rsid w:val="00135A5A"/>
    <w:rsid w:val="00137A6F"/>
    <w:rsid w:val="00145554"/>
    <w:rsid w:val="0014631C"/>
    <w:rsid w:val="00146BFF"/>
    <w:rsid w:val="00151992"/>
    <w:rsid w:val="001519BF"/>
    <w:rsid w:val="0015270F"/>
    <w:rsid w:val="00154604"/>
    <w:rsid w:val="001546E7"/>
    <w:rsid w:val="00154C55"/>
    <w:rsid w:val="0015772A"/>
    <w:rsid w:val="00161166"/>
    <w:rsid w:val="001612C1"/>
    <w:rsid w:val="001633D8"/>
    <w:rsid w:val="00172059"/>
    <w:rsid w:val="00172C1A"/>
    <w:rsid w:val="001731E7"/>
    <w:rsid w:val="00174505"/>
    <w:rsid w:val="00176EF9"/>
    <w:rsid w:val="001779A5"/>
    <w:rsid w:val="00177E71"/>
    <w:rsid w:val="00181A95"/>
    <w:rsid w:val="00181E9F"/>
    <w:rsid w:val="00182EF0"/>
    <w:rsid w:val="0018476A"/>
    <w:rsid w:val="00185BF3"/>
    <w:rsid w:val="0018715B"/>
    <w:rsid w:val="00195493"/>
    <w:rsid w:val="00195620"/>
    <w:rsid w:val="001973CF"/>
    <w:rsid w:val="00197C0F"/>
    <w:rsid w:val="001A0441"/>
    <w:rsid w:val="001A16E5"/>
    <w:rsid w:val="001A49B6"/>
    <w:rsid w:val="001A58DE"/>
    <w:rsid w:val="001A5DA8"/>
    <w:rsid w:val="001A5E7D"/>
    <w:rsid w:val="001A689E"/>
    <w:rsid w:val="001A6961"/>
    <w:rsid w:val="001B1A8D"/>
    <w:rsid w:val="001B200E"/>
    <w:rsid w:val="001B43FD"/>
    <w:rsid w:val="001B7A54"/>
    <w:rsid w:val="001C1CF7"/>
    <w:rsid w:val="001C2106"/>
    <w:rsid w:val="001C433E"/>
    <w:rsid w:val="001C4F38"/>
    <w:rsid w:val="001C595D"/>
    <w:rsid w:val="001C6426"/>
    <w:rsid w:val="001D00D1"/>
    <w:rsid w:val="001D2FF2"/>
    <w:rsid w:val="001E2041"/>
    <w:rsid w:val="001E225C"/>
    <w:rsid w:val="001E4D31"/>
    <w:rsid w:val="001E552A"/>
    <w:rsid w:val="001E6B22"/>
    <w:rsid w:val="001E76AB"/>
    <w:rsid w:val="001F0E3E"/>
    <w:rsid w:val="001F125D"/>
    <w:rsid w:val="001F19F0"/>
    <w:rsid w:val="001F2496"/>
    <w:rsid w:val="001F2FE6"/>
    <w:rsid w:val="001F38BB"/>
    <w:rsid w:val="001F42A5"/>
    <w:rsid w:val="001F6632"/>
    <w:rsid w:val="001F7A0A"/>
    <w:rsid w:val="00200D39"/>
    <w:rsid w:val="00204D6E"/>
    <w:rsid w:val="002070B8"/>
    <w:rsid w:val="00210036"/>
    <w:rsid w:val="002116BC"/>
    <w:rsid w:val="00212284"/>
    <w:rsid w:val="002128AF"/>
    <w:rsid w:val="0021296E"/>
    <w:rsid w:val="0021483B"/>
    <w:rsid w:val="002152F2"/>
    <w:rsid w:val="00215FBE"/>
    <w:rsid w:val="00215FD1"/>
    <w:rsid w:val="00216732"/>
    <w:rsid w:val="00220A74"/>
    <w:rsid w:val="00220BF8"/>
    <w:rsid w:val="00221752"/>
    <w:rsid w:val="00225C42"/>
    <w:rsid w:val="00230858"/>
    <w:rsid w:val="002308A9"/>
    <w:rsid w:val="002312BB"/>
    <w:rsid w:val="00232244"/>
    <w:rsid w:val="00232E91"/>
    <w:rsid w:val="002331B8"/>
    <w:rsid w:val="002336A6"/>
    <w:rsid w:val="002360DE"/>
    <w:rsid w:val="00237624"/>
    <w:rsid w:val="00241183"/>
    <w:rsid w:val="00241904"/>
    <w:rsid w:val="00241D12"/>
    <w:rsid w:val="00243250"/>
    <w:rsid w:val="00244516"/>
    <w:rsid w:val="00244641"/>
    <w:rsid w:val="00246900"/>
    <w:rsid w:val="002469C3"/>
    <w:rsid w:val="00247933"/>
    <w:rsid w:val="002504EB"/>
    <w:rsid w:val="00252BF9"/>
    <w:rsid w:val="00253BC6"/>
    <w:rsid w:val="002556AC"/>
    <w:rsid w:val="00256F08"/>
    <w:rsid w:val="00260915"/>
    <w:rsid w:val="00260AC8"/>
    <w:rsid w:val="002625D6"/>
    <w:rsid w:val="002643C0"/>
    <w:rsid w:val="002667D7"/>
    <w:rsid w:val="00266AE3"/>
    <w:rsid w:val="00270336"/>
    <w:rsid w:val="0027043E"/>
    <w:rsid w:val="00271E8E"/>
    <w:rsid w:val="002729FA"/>
    <w:rsid w:val="0027337E"/>
    <w:rsid w:val="00274B87"/>
    <w:rsid w:val="00276885"/>
    <w:rsid w:val="00276D27"/>
    <w:rsid w:val="00282291"/>
    <w:rsid w:val="00284050"/>
    <w:rsid w:val="00284AC2"/>
    <w:rsid w:val="00285918"/>
    <w:rsid w:val="00286148"/>
    <w:rsid w:val="00286DD6"/>
    <w:rsid w:val="002878F7"/>
    <w:rsid w:val="0029048A"/>
    <w:rsid w:val="00292564"/>
    <w:rsid w:val="00292BF5"/>
    <w:rsid w:val="00293D8C"/>
    <w:rsid w:val="002959B4"/>
    <w:rsid w:val="002970B3"/>
    <w:rsid w:val="002A34AE"/>
    <w:rsid w:val="002A3B1C"/>
    <w:rsid w:val="002A4C6F"/>
    <w:rsid w:val="002A5AD9"/>
    <w:rsid w:val="002A5D2F"/>
    <w:rsid w:val="002A5E8A"/>
    <w:rsid w:val="002A6148"/>
    <w:rsid w:val="002A6497"/>
    <w:rsid w:val="002B12C2"/>
    <w:rsid w:val="002B14FD"/>
    <w:rsid w:val="002B2B1A"/>
    <w:rsid w:val="002B3232"/>
    <w:rsid w:val="002B3968"/>
    <w:rsid w:val="002B42D9"/>
    <w:rsid w:val="002B5999"/>
    <w:rsid w:val="002B6D08"/>
    <w:rsid w:val="002C07BE"/>
    <w:rsid w:val="002C104D"/>
    <w:rsid w:val="002C1310"/>
    <w:rsid w:val="002C235E"/>
    <w:rsid w:val="002C259B"/>
    <w:rsid w:val="002C2C36"/>
    <w:rsid w:val="002C7D1B"/>
    <w:rsid w:val="002D2B16"/>
    <w:rsid w:val="002D2F32"/>
    <w:rsid w:val="002D33B5"/>
    <w:rsid w:val="002D3A03"/>
    <w:rsid w:val="002D52E8"/>
    <w:rsid w:val="002D630A"/>
    <w:rsid w:val="002E0422"/>
    <w:rsid w:val="002E05F2"/>
    <w:rsid w:val="002E14E2"/>
    <w:rsid w:val="002E15B6"/>
    <w:rsid w:val="002E15CB"/>
    <w:rsid w:val="002E2175"/>
    <w:rsid w:val="002E37F2"/>
    <w:rsid w:val="002E4616"/>
    <w:rsid w:val="002E523A"/>
    <w:rsid w:val="002E694E"/>
    <w:rsid w:val="002E767B"/>
    <w:rsid w:val="002E7C82"/>
    <w:rsid w:val="002F0C4C"/>
    <w:rsid w:val="002F1445"/>
    <w:rsid w:val="002F3E5F"/>
    <w:rsid w:val="002F4668"/>
    <w:rsid w:val="002F4D92"/>
    <w:rsid w:val="002F65EB"/>
    <w:rsid w:val="002F6925"/>
    <w:rsid w:val="00301110"/>
    <w:rsid w:val="003013A4"/>
    <w:rsid w:val="003013F9"/>
    <w:rsid w:val="00301A5F"/>
    <w:rsid w:val="0030292E"/>
    <w:rsid w:val="003029FA"/>
    <w:rsid w:val="00302FD9"/>
    <w:rsid w:val="00303210"/>
    <w:rsid w:val="003035E0"/>
    <w:rsid w:val="00303FC7"/>
    <w:rsid w:val="00304978"/>
    <w:rsid w:val="0030546C"/>
    <w:rsid w:val="0030783E"/>
    <w:rsid w:val="003100B4"/>
    <w:rsid w:val="0031010F"/>
    <w:rsid w:val="00311CCF"/>
    <w:rsid w:val="00311FD5"/>
    <w:rsid w:val="003124FE"/>
    <w:rsid w:val="00312EF6"/>
    <w:rsid w:val="003156E0"/>
    <w:rsid w:val="003229C2"/>
    <w:rsid w:val="0032456E"/>
    <w:rsid w:val="00326264"/>
    <w:rsid w:val="003311EA"/>
    <w:rsid w:val="003364C3"/>
    <w:rsid w:val="003365DB"/>
    <w:rsid w:val="0033669A"/>
    <w:rsid w:val="00341DD0"/>
    <w:rsid w:val="00342D45"/>
    <w:rsid w:val="00350880"/>
    <w:rsid w:val="003536A6"/>
    <w:rsid w:val="00354A42"/>
    <w:rsid w:val="00354F88"/>
    <w:rsid w:val="0035595B"/>
    <w:rsid w:val="00360657"/>
    <w:rsid w:val="0036239E"/>
    <w:rsid w:val="00363223"/>
    <w:rsid w:val="00364EF4"/>
    <w:rsid w:val="0036545D"/>
    <w:rsid w:val="00366B48"/>
    <w:rsid w:val="00371A2D"/>
    <w:rsid w:val="0037208C"/>
    <w:rsid w:val="003721CD"/>
    <w:rsid w:val="003727FC"/>
    <w:rsid w:val="00373BAC"/>
    <w:rsid w:val="00375AAB"/>
    <w:rsid w:val="00375B69"/>
    <w:rsid w:val="00375FC5"/>
    <w:rsid w:val="00377EC4"/>
    <w:rsid w:val="00385291"/>
    <w:rsid w:val="0038607F"/>
    <w:rsid w:val="00386520"/>
    <w:rsid w:val="003901EB"/>
    <w:rsid w:val="003909BC"/>
    <w:rsid w:val="00390EB9"/>
    <w:rsid w:val="003950FB"/>
    <w:rsid w:val="00395838"/>
    <w:rsid w:val="00397504"/>
    <w:rsid w:val="00397D3E"/>
    <w:rsid w:val="003A1356"/>
    <w:rsid w:val="003A15F7"/>
    <w:rsid w:val="003A178C"/>
    <w:rsid w:val="003A2561"/>
    <w:rsid w:val="003A345B"/>
    <w:rsid w:val="003A3BA8"/>
    <w:rsid w:val="003A42F9"/>
    <w:rsid w:val="003A4CBB"/>
    <w:rsid w:val="003A5CA7"/>
    <w:rsid w:val="003A61FA"/>
    <w:rsid w:val="003A69E5"/>
    <w:rsid w:val="003A6FB1"/>
    <w:rsid w:val="003B1265"/>
    <w:rsid w:val="003B3547"/>
    <w:rsid w:val="003B4B9B"/>
    <w:rsid w:val="003B586C"/>
    <w:rsid w:val="003B5A68"/>
    <w:rsid w:val="003B6D1A"/>
    <w:rsid w:val="003C09F4"/>
    <w:rsid w:val="003C153E"/>
    <w:rsid w:val="003C1822"/>
    <w:rsid w:val="003C4EBA"/>
    <w:rsid w:val="003C605E"/>
    <w:rsid w:val="003C6C44"/>
    <w:rsid w:val="003C746C"/>
    <w:rsid w:val="003D02F4"/>
    <w:rsid w:val="003D1549"/>
    <w:rsid w:val="003D1F99"/>
    <w:rsid w:val="003D4656"/>
    <w:rsid w:val="003D4B87"/>
    <w:rsid w:val="003D501F"/>
    <w:rsid w:val="003D6F24"/>
    <w:rsid w:val="003E065E"/>
    <w:rsid w:val="003E0B5D"/>
    <w:rsid w:val="003E0CC4"/>
    <w:rsid w:val="003E1229"/>
    <w:rsid w:val="003E1FBF"/>
    <w:rsid w:val="003E3198"/>
    <w:rsid w:val="003E38BF"/>
    <w:rsid w:val="003E5495"/>
    <w:rsid w:val="003E7E61"/>
    <w:rsid w:val="003F0502"/>
    <w:rsid w:val="003F1470"/>
    <w:rsid w:val="003F2B9A"/>
    <w:rsid w:val="003F3FE5"/>
    <w:rsid w:val="003F5B17"/>
    <w:rsid w:val="003F6BC5"/>
    <w:rsid w:val="00403012"/>
    <w:rsid w:val="004030C9"/>
    <w:rsid w:val="0040427D"/>
    <w:rsid w:val="0040541D"/>
    <w:rsid w:val="00405AB0"/>
    <w:rsid w:val="00410124"/>
    <w:rsid w:val="004121B3"/>
    <w:rsid w:val="0041305F"/>
    <w:rsid w:val="0041344B"/>
    <w:rsid w:val="00414443"/>
    <w:rsid w:val="00415105"/>
    <w:rsid w:val="00416CC2"/>
    <w:rsid w:val="00417435"/>
    <w:rsid w:val="00417A53"/>
    <w:rsid w:val="00417BD2"/>
    <w:rsid w:val="00422A67"/>
    <w:rsid w:val="004232BE"/>
    <w:rsid w:val="004277A6"/>
    <w:rsid w:val="0043084C"/>
    <w:rsid w:val="0043269D"/>
    <w:rsid w:val="004356BC"/>
    <w:rsid w:val="00435747"/>
    <w:rsid w:val="004457E0"/>
    <w:rsid w:val="00445807"/>
    <w:rsid w:val="00446287"/>
    <w:rsid w:val="00452965"/>
    <w:rsid w:val="00455229"/>
    <w:rsid w:val="0045646D"/>
    <w:rsid w:val="00457E45"/>
    <w:rsid w:val="00457FAA"/>
    <w:rsid w:val="004610AB"/>
    <w:rsid w:val="00461BEF"/>
    <w:rsid w:val="004620FE"/>
    <w:rsid w:val="00462101"/>
    <w:rsid w:val="004629A3"/>
    <w:rsid w:val="004638D2"/>
    <w:rsid w:val="0046438C"/>
    <w:rsid w:val="00465801"/>
    <w:rsid w:val="00466469"/>
    <w:rsid w:val="00470810"/>
    <w:rsid w:val="00470AB4"/>
    <w:rsid w:val="00470B55"/>
    <w:rsid w:val="00472B39"/>
    <w:rsid w:val="00474401"/>
    <w:rsid w:val="00474F02"/>
    <w:rsid w:val="00475BC6"/>
    <w:rsid w:val="004762E8"/>
    <w:rsid w:val="00480DE6"/>
    <w:rsid w:val="00484D3F"/>
    <w:rsid w:val="00485C1D"/>
    <w:rsid w:val="00486096"/>
    <w:rsid w:val="00487536"/>
    <w:rsid w:val="004907AF"/>
    <w:rsid w:val="00496227"/>
    <w:rsid w:val="00496ED7"/>
    <w:rsid w:val="004A1AF2"/>
    <w:rsid w:val="004A5190"/>
    <w:rsid w:val="004B0EA4"/>
    <w:rsid w:val="004B2434"/>
    <w:rsid w:val="004B4B79"/>
    <w:rsid w:val="004B4CAD"/>
    <w:rsid w:val="004B5F2D"/>
    <w:rsid w:val="004C1631"/>
    <w:rsid w:val="004C3809"/>
    <w:rsid w:val="004C4D20"/>
    <w:rsid w:val="004C6607"/>
    <w:rsid w:val="004C66AF"/>
    <w:rsid w:val="004C72D0"/>
    <w:rsid w:val="004D0445"/>
    <w:rsid w:val="004D3E7B"/>
    <w:rsid w:val="004D7878"/>
    <w:rsid w:val="004E1870"/>
    <w:rsid w:val="004E3B1D"/>
    <w:rsid w:val="004E4282"/>
    <w:rsid w:val="004E523D"/>
    <w:rsid w:val="004E5B0D"/>
    <w:rsid w:val="004E68D1"/>
    <w:rsid w:val="004F1790"/>
    <w:rsid w:val="004F267A"/>
    <w:rsid w:val="004F30FF"/>
    <w:rsid w:val="004F3422"/>
    <w:rsid w:val="004F596B"/>
    <w:rsid w:val="005017DF"/>
    <w:rsid w:val="00501EFA"/>
    <w:rsid w:val="00505974"/>
    <w:rsid w:val="00507202"/>
    <w:rsid w:val="005123F4"/>
    <w:rsid w:val="00514F2D"/>
    <w:rsid w:val="00515E3A"/>
    <w:rsid w:val="00517059"/>
    <w:rsid w:val="00521AD9"/>
    <w:rsid w:val="00522982"/>
    <w:rsid w:val="005229D9"/>
    <w:rsid w:val="00525BD3"/>
    <w:rsid w:val="005274CF"/>
    <w:rsid w:val="00527E76"/>
    <w:rsid w:val="00532238"/>
    <w:rsid w:val="00532AFC"/>
    <w:rsid w:val="00545716"/>
    <w:rsid w:val="0055022F"/>
    <w:rsid w:val="00553CF2"/>
    <w:rsid w:val="005544B0"/>
    <w:rsid w:val="00556156"/>
    <w:rsid w:val="00556AB6"/>
    <w:rsid w:val="00557192"/>
    <w:rsid w:val="00560658"/>
    <w:rsid w:val="005608A1"/>
    <w:rsid w:val="00560A95"/>
    <w:rsid w:val="005624E0"/>
    <w:rsid w:val="00563D6C"/>
    <w:rsid w:val="005646DD"/>
    <w:rsid w:val="00566A26"/>
    <w:rsid w:val="0057129D"/>
    <w:rsid w:val="00571538"/>
    <w:rsid w:val="00572F2C"/>
    <w:rsid w:val="0057431F"/>
    <w:rsid w:val="00574AFF"/>
    <w:rsid w:val="00574DCB"/>
    <w:rsid w:val="00575750"/>
    <w:rsid w:val="00576F7A"/>
    <w:rsid w:val="005823B4"/>
    <w:rsid w:val="0058679B"/>
    <w:rsid w:val="00587FCA"/>
    <w:rsid w:val="00590E57"/>
    <w:rsid w:val="00590FC3"/>
    <w:rsid w:val="0059305D"/>
    <w:rsid w:val="00597B1E"/>
    <w:rsid w:val="005A2F40"/>
    <w:rsid w:val="005A730A"/>
    <w:rsid w:val="005A7DE7"/>
    <w:rsid w:val="005B00CB"/>
    <w:rsid w:val="005B0F50"/>
    <w:rsid w:val="005B592A"/>
    <w:rsid w:val="005B5C3A"/>
    <w:rsid w:val="005B6068"/>
    <w:rsid w:val="005B7198"/>
    <w:rsid w:val="005C0FB0"/>
    <w:rsid w:val="005C3AA2"/>
    <w:rsid w:val="005C3D2C"/>
    <w:rsid w:val="005C56E9"/>
    <w:rsid w:val="005C57C3"/>
    <w:rsid w:val="005C6BBF"/>
    <w:rsid w:val="005D0380"/>
    <w:rsid w:val="005D58B8"/>
    <w:rsid w:val="005D673D"/>
    <w:rsid w:val="005E2E96"/>
    <w:rsid w:val="005E4795"/>
    <w:rsid w:val="005E4CF6"/>
    <w:rsid w:val="005E52FF"/>
    <w:rsid w:val="005E7A68"/>
    <w:rsid w:val="005F2188"/>
    <w:rsid w:val="005F34D2"/>
    <w:rsid w:val="005F56B7"/>
    <w:rsid w:val="00600545"/>
    <w:rsid w:val="006021F6"/>
    <w:rsid w:val="0060477E"/>
    <w:rsid w:val="0060541A"/>
    <w:rsid w:val="0060546B"/>
    <w:rsid w:val="0060613C"/>
    <w:rsid w:val="00612D56"/>
    <w:rsid w:val="00614682"/>
    <w:rsid w:val="00614F15"/>
    <w:rsid w:val="00614F33"/>
    <w:rsid w:val="0061614C"/>
    <w:rsid w:val="00616EC1"/>
    <w:rsid w:val="00617681"/>
    <w:rsid w:val="0062258E"/>
    <w:rsid w:val="00622F90"/>
    <w:rsid w:val="006232DB"/>
    <w:rsid w:val="00623D4A"/>
    <w:rsid w:val="006244F3"/>
    <w:rsid w:val="006250B6"/>
    <w:rsid w:val="00626C24"/>
    <w:rsid w:val="00627C65"/>
    <w:rsid w:val="00630062"/>
    <w:rsid w:val="00631E29"/>
    <w:rsid w:val="0063506E"/>
    <w:rsid w:val="006364F4"/>
    <w:rsid w:val="00637A17"/>
    <w:rsid w:val="006400CD"/>
    <w:rsid w:val="006408B5"/>
    <w:rsid w:val="006422AF"/>
    <w:rsid w:val="00642678"/>
    <w:rsid w:val="006434CF"/>
    <w:rsid w:val="00644135"/>
    <w:rsid w:val="006447E2"/>
    <w:rsid w:val="006456C6"/>
    <w:rsid w:val="00650CDE"/>
    <w:rsid w:val="00651AE8"/>
    <w:rsid w:val="006531E1"/>
    <w:rsid w:val="00653835"/>
    <w:rsid w:val="0065410C"/>
    <w:rsid w:val="006554FF"/>
    <w:rsid w:val="0066228E"/>
    <w:rsid w:val="00663981"/>
    <w:rsid w:val="00665063"/>
    <w:rsid w:val="00665851"/>
    <w:rsid w:val="00672949"/>
    <w:rsid w:val="00674B40"/>
    <w:rsid w:val="006757FE"/>
    <w:rsid w:val="00675B02"/>
    <w:rsid w:val="0068006E"/>
    <w:rsid w:val="006857A3"/>
    <w:rsid w:val="006917DF"/>
    <w:rsid w:val="00691BDA"/>
    <w:rsid w:val="00693795"/>
    <w:rsid w:val="006A0D15"/>
    <w:rsid w:val="006A244E"/>
    <w:rsid w:val="006A27BE"/>
    <w:rsid w:val="006A37F4"/>
    <w:rsid w:val="006A6928"/>
    <w:rsid w:val="006B38C6"/>
    <w:rsid w:val="006B5A71"/>
    <w:rsid w:val="006B5FFE"/>
    <w:rsid w:val="006B77A4"/>
    <w:rsid w:val="006C053D"/>
    <w:rsid w:val="006C095B"/>
    <w:rsid w:val="006C4744"/>
    <w:rsid w:val="006C48CC"/>
    <w:rsid w:val="006C4A1D"/>
    <w:rsid w:val="006C797A"/>
    <w:rsid w:val="006D10E4"/>
    <w:rsid w:val="006D21E7"/>
    <w:rsid w:val="006D3B2D"/>
    <w:rsid w:val="006D4BE2"/>
    <w:rsid w:val="006D648A"/>
    <w:rsid w:val="006D69D8"/>
    <w:rsid w:val="006D767C"/>
    <w:rsid w:val="006E6E00"/>
    <w:rsid w:val="006E7A34"/>
    <w:rsid w:val="006F1CD3"/>
    <w:rsid w:val="006F6079"/>
    <w:rsid w:val="006F65E2"/>
    <w:rsid w:val="006F6CF3"/>
    <w:rsid w:val="006F7AE1"/>
    <w:rsid w:val="00700942"/>
    <w:rsid w:val="00700A95"/>
    <w:rsid w:val="00702569"/>
    <w:rsid w:val="0070613E"/>
    <w:rsid w:val="00706913"/>
    <w:rsid w:val="00707C70"/>
    <w:rsid w:val="0071385B"/>
    <w:rsid w:val="00713E53"/>
    <w:rsid w:val="00715872"/>
    <w:rsid w:val="00717C73"/>
    <w:rsid w:val="0072100B"/>
    <w:rsid w:val="007229B9"/>
    <w:rsid w:val="00723D79"/>
    <w:rsid w:val="007265C5"/>
    <w:rsid w:val="007317B6"/>
    <w:rsid w:val="007319C6"/>
    <w:rsid w:val="007329CA"/>
    <w:rsid w:val="00733499"/>
    <w:rsid w:val="0073466A"/>
    <w:rsid w:val="00734A32"/>
    <w:rsid w:val="00742B38"/>
    <w:rsid w:val="00742FC6"/>
    <w:rsid w:val="0074320F"/>
    <w:rsid w:val="007435F7"/>
    <w:rsid w:val="00743C8B"/>
    <w:rsid w:val="00747AAC"/>
    <w:rsid w:val="0075178C"/>
    <w:rsid w:val="007563FF"/>
    <w:rsid w:val="00757A48"/>
    <w:rsid w:val="007610E1"/>
    <w:rsid w:val="00761B33"/>
    <w:rsid w:val="00762488"/>
    <w:rsid w:val="00762F8C"/>
    <w:rsid w:val="00763519"/>
    <w:rsid w:val="0076422A"/>
    <w:rsid w:val="00765FE0"/>
    <w:rsid w:val="007679AC"/>
    <w:rsid w:val="00770644"/>
    <w:rsid w:val="0077102E"/>
    <w:rsid w:val="007715A6"/>
    <w:rsid w:val="00772440"/>
    <w:rsid w:val="00775661"/>
    <w:rsid w:val="007772C1"/>
    <w:rsid w:val="00780F5B"/>
    <w:rsid w:val="0078127C"/>
    <w:rsid w:val="00782D12"/>
    <w:rsid w:val="00783581"/>
    <w:rsid w:val="00783756"/>
    <w:rsid w:val="00784981"/>
    <w:rsid w:val="007849C6"/>
    <w:rsid w:val="00785901"/>
    <w:rsid w:val="007862C6"/>
    <w:rsid w:val="00786897"/>
    <w:rsid w:val="00786B76"/>
    <w:rsid w:val="00786F5F"/>
    <w:rsid w:val="00793EF2"/>
    <w:rsid w:val="00794023"/>
    <w:rsid w:val="00794E7A"/>
    <w:rsid w:val="007970E0"/>
    <w:rsid w:val="0079785F"/>
    <w:rsid w:val="007A1470"/>
    <w:rsid w:val="007A3298"/>
    <w:rsid w:val="007A54AB"/>
    <w:rsid w:val="007B015C"/>
    <w:rsid w:val="007B23CC"/>
    <w:rsid w:val="007B2E7D"/>
    <w:rsid w:val="007B4D45"/>
    <w:rsid w:val="007B53E3"/>
    <w:rsid w:val="007B550C"/>
    <w:rsid w:val="007B70E8"/>
    <w:rsid w:val="007C08F6"/>
    <w:rsid w:val="007C1E2C"/>
    <w:rsid w:val="007C42F3"/>
    <w:rsid w:val="007C4FA4"/>
    <w:rsid w:val="007C5265"/>
    <w:rsid w:val="007C76C3"/>
    <w:rsid w:val="007C7A8A"/>
    <w:rsid w:val="007D02D9"/>
    <w:rsid w:val="007D268D"/>
    <w:rsid w:val="007D30D3"/>
    <w:rsid w:val="007E13B4"/>
    <w:rsid w:val="007E1561"/>
    <w:rsid w:val="007E2297"/>
    <w:rsid w:val="007E2CA8"/>
    <w:rsid w:val="007E320F"/>
    <w:rsid w:val="007E46AB"/>
    <w:rsid w:val="007E713B"/>
    <w:rsid w:val="007F02B9"/>
    <w:rsid w:val="007F128C"/>
    <w:rsid w:val="007F12BD"/>
    <w:rsid w:val="007F12C3"/>
    <w:rsid w:val="007F1813"/>
    <w:rsid w:val="007F23CC"/>
    <w:rsid w:val="007F35D1"/>
    <w:rsid w:val="007F37A9"/>
    <w:rsid w:val="007F40F1"/>
    <w:rsid w:val="007F5902"/>
    <w:rsid w:val="007F6BF0"/>
    <w:rsid w:val="007F725E"/>
    <w:rsid w:val="008009CE"/>
    <w:rsid w:val="00801F8B"/>
    <w:rsid w:val="00802C5C"/>
    <w:rsid w:val="00804A48"/>
    <w:rsid w:val="00804E94"/>
    <w:rsid w:val="0080581A"/>
    <w:rsid w:val="00807659"/>
    <w:rsid w:val="008076FF"/>
    <w:rsid w:val="00807FC4"/>
    <w:rsid w:val="00810ABD"/>
    <w:rsid w:val="00812473"/>
    <w:rsid w:val="0081256C"/>
    <w:rsid w:val="00820189"/>
    <w:rsid w:val="00820815"/>
    <w:rsid w:val="00820FB5"/>
    <w:rsid w:val="00821618"/>
    <w:rsid w:val="00822D66"/>
    <w:rsid w:val="00824810"/>
    <w:rsid w:val="00824AE7"/>
    <w:rsid w:val="00824D24"/>
    <w:rsid w:val="008257D7"/>
    <w:rsid w:val="00826CDC"/>
    <w:rsid w:val="0082762D"/>
    <w:rsid w:val="00827987"/>
    <w:rsid w:val="00830606"/>
    <w:rsid w:val="00830EC9"/>
    <w:rsid w:val="00832798"/>
    <w:rsid w:val="0083376D"/>
    <w:rsid w:val="00833AAA"/>
    <w:rsid w:val="00835FA6"/>
    <w:rsid w:val="00837254"/>
    <w:rsid w:val="008378CC"/>
    <w:rsid w:val="00840954"/>
    <w:rsid w:val="008426FD"/>
    <w:rsid w:val="0084329B"/>
    <w:rsid w:val="008432C4"/>
    <w:rsid w:val="008468F6"/>
    <w:rsid w:val="00846AC2"/>
    <w:rsid w:val="008508EB"/>
    <w:rsid w:val="008511EE"/>
    <w:rsid w:val="008514FA"/>
    <w:rsid w:val="008516A3"/>
    <w:rsid w:val="00851CFA"/>
    <w:rsid w:val="008546F4"/>
    <w:rsid w:val="00854ECA"/>
    <w:rsid w:val="008568B7"/>
    <w:rsid w:val="00857F82"/>
    <w:rsid w:val="00860A16"/>
    <w:rsid w:val="00863828"/>
    <w:rsid w:val="00864184"/>
    <w:rsid w:val="00864C22"/>
    <w:rsid w:val="00865B89"/>
    <w:rsid w:val="00866E2B"/>
    <w:rsid w:val="008673CE"/>
    <w:rsid w:val="008705B8"/>
    <w:rsid w:val="00873232"/>
    <w:rsid w:val="00874759"/>
    <w:rsid w:val="00876549"/>
    <w:rsid w:val="0088103C"/>
    <w:rsid w:val="00881197"/>
    <w:rsid w:val="00882989"/>
    <w:rsid w:val="00884834"/>
    <w:rsid w:val="008857DD"/>
    <w:rsid w:val="008857ED"/>
    <w:rsid w:val="008872AF"/>
    <w:rsid w:val="00887DDF"/>
    <w:rsid w:val="008914CE"/>
    <w:rsid w:val="00893039"/>
    <w:rsid w:val="00895F66"/>
    <w:rsid w:val="00896AC2"/>
    <w:rsid w:val="00897D05"/>
    <w:rsid w:val="008A033C"/>
    <w:rsid w:val="008A25A2"/>
    <w:rsid w:val="008A33F6"/>
    <w:rsid w:val="008A390A"/>
    <w:rsid w:val="008A4A47"/>
    <w:rsid w:val="008A5125"/>
    <w:rsid w:val="008A6168"/>
    <w:rsid w:val="008A6727"/>
    <w:rsid w:val="008B1BB4"/>
    <w:rsid w:val="008B2382"/>
    <w:rsid w:val="008B4B2D"/>
    <w:rsid w:val="008B4C7D"/>
    <w:rsid w:val="008B5FC9"/>
    <w:rsid w:val="008B6084"/>
    <w:rsid w:val="008C2BC1"/>
    <w:rsid w:val="008D0A70"/>
    <w:rsid w:val="008D4D7F"/>
    <w:rsid w:val="008D5A28"/>
    <w:rsid w:val="008D65E3"/>
    <w:rsid w:val="008D7173"/>
    <w:rsid w:val="008D792B"/>
    <w:rsid w:val="008E099A"/>
    <w:rsid w:val="008E0D3B"/>
    <w:rsid w:val="008E2195"/>
    <w:rsid w:val="008E23BC"/>
    <w:rsid w:val="008E30A7"/>
    <w:rsid w:val="008E4245"/>
    <w:rsid w:val="008E4840"/>
    <w:rsid w:val="008E5425"/>
    <w:rsid w:val="008E6EE7"/>
    <w:rsid w:val="008F370F"/>
    <w:rsid w:val="008F7947"/>
    <w:rsid w:val="008F7E8D"/>
    <w:rsid w:val="00903B0A"/>
    <w:rsid w:val="009044FA"/>
    <w:rsid w:val="00904599"/>
    <w:rsid w:val="00907509"/>
    <w:rsid w:val="009108E6"/>
    <w:rsid w:val="00912324"/>
    <w:rsid w:val="00913B27"/>
    <w:rsid w:val="00914FE7"/>
    <w:rsid w:val="00917E5B"/>
    <w:rsid w:val="00920C4B"/>
    <w:rsid w:val="00921B04"/>
    <w:rsid w:val="00922296"/>
    <w:rsid w:val="00922A18"/>
    <w:rsid w:val="00924B20"/>
    <w:rsid w:val="00925275"/>
    <w:rsid w:val="0092535A"/>
    <w:rsid w:val="009253E1"/>
    <w:rsid w:val="00925D62"/>
    <w:rsid w:val="009268CF"/>
    <w:rsid w:val="009344AE"/>
    <w:rsid w:val="00934A43"/>
    <w:rsid w:val="00935EDD"/>
    <w:rsid w:val="00942419"/>
    <w:rsid w:val="009429DE"/>
    <w:rsid w:val="00943546"/>
    <w:rsid w:val="009467FD"/>
    <w:rsid w:val="00946869"/>
    <w:rsid w:val="009478BC"/>
    <w:rsid w:val="00947AA6"/>
    <w:rsid w:val="0095019F"/>
    <w:rsid w:val="00951192"/>
    <w:rsid w:val="00951F0D"/>
    <w:rsid w:val="00952533"/>
    <w:rsid w:val="009532B7"/>
    <w:rsid w:val="00953E12"/>
    <w:rsid w:val="00954405"/>
    <w:rsid w:val="009549A5"/>
    <w:rsid w:val="00956959"/>
    <w:rsid w:val="00957CBE"/>
    <w:rsid w:val="0096007E"/>
    <w:rsid w:val="009600F3"/>
    <w:rsid w:val="00960A97"/>
    <w:rsid w:val="00961B25"/>
    <w:rsid w:val="0096241A"/>
    <w:rsid w:val="009642B1"/>
    <w:rsid w:val="00966C76"/>
    <w:rsid w:val="00967AA2"/>
    <w:rsid w:val="00974CD0"/>
    <w:rsid w:val="00981AD8"/>
    <w:rsid w:val="00982E30"/>
    <w:rsid w:val="0098322B"/>
    <w:rsid w:val="009849B8"/>
    <w:rsid w:val="009876F9"/>
    <w:rsid w:val="00990F12"/>
    <w:rsid w:val="00991D23"/>
    <w:rsid w:val="00991D34"/>
    <w:rsid w:val="00994720"/>
    <w:rsid w:val="009A0C1B"/>
    <w:rsid w:val="009A1743"/>
    <w:rsid w:val="009A272B"/>
    <w:rsid w:val="009A5AFB"/>
    <w:rsid w:val="009B2428"/>
    <w:rsid w:val="009B34FE"/>
    <w:rsid w:val="009B5723"/>
    <w:rsid w:val="009B73D0"/>
    <w:rsid w:val="009B7709"/>
    <w:rsid w:val="009B7F3C"/>
    <w:rsid w:val="009C0354"/>
    <w:rsid w:val="009C0FE3"/>
    <w:rsid w:val="009C1701"/>
    <w:rsid w:val="009C2912"/>
    <w:rsid w:val="009C360E"/>
    <w:rsid w:val="009C507A"/>
    <w:rsid w:val="009C7D5F"/>
    <w:rsid w:val="009D13A0"/>
    <w:rsid w:val="009D24B1"/>
    <w:rsid w:val="009D356D"/>
    <w:rsid w:val="009D3DAF"/>
    <w:rsid w:val="009D4196"/>
    <w:rsid w:val="009D604A"/>
    <w:rsid w:val="009D64C1"/>
    <w:rsid w:val="009D76A6"/>
    <w:rsid w:val="009E0291"/>
    <w:rsid w:val="009E2116"/>
    <w:rsid w:val="009E4EF5"/>
    <w:rsid w:val="009E5881"/>
    <w:rsid w:val="009E7471"/>
    <w:rsid w:val="009F0C7E"/>
    <w:rsid w:val="009F162E"/>
    <w:rsid w:val="009F1A2A"/>
    <w:rsid w:val="009F220C"/>
    <w:rsid w:val="009F3E2A"/>
    <w:rsid w:val="009F476F"/>
    <w:rsid w:val="009F5055"/>
    <w:rsid w:val="009F5C66"/>
    <w:rsid w:val="009F63B6"/>
    <w:rsid w:val="009F65FF"/>
    <w:rsid w:val="009F724F"/>
    <w:rsid w:val="00A02435"/>
    <w:rsid w:val="00A042A2"/>
    <w:rsid w:val="00A04B23"/>
    <w:rsid w:val="00A0566A"/>
    <w:rsid w:val="00A07646"/>
    <w:rsid w:val="00A07B61"/>
    <w:rsid w:val="00A108E2"/>
    <w:rsid w:val="00A11570"/>
    <w:rsid w:val="00A211B4"/>
    <w:rsid w:val="00A258F6"/>
    <w:rsid w:val="00A31719"/>
    <w:rsid w:val="00A31D8C"/>
    <w:rsid w:val="00A33E8B"/>
    <w:rsid w:val="00A3450B"/>
    <w:rsid w:val="00A3460C"/>
    <w:rsid w:val="00A34A98"/>
    <w:rsid w:val="00A34C9A"/>
    <w:rsid w:val="00A34E99"/>
    <w:rsid w:val="00A35C71"/>
    <w:rsid w:val="00A36825"/>
    <w:rsid w:val="00A40BF9"/>
    <w:rsid w:val="00A4140B"/>
    <w:rsid w:val="00A414B6"/>
    <w:rsid w:val="00A423C1"/>
    <w:rsid w:val="00A42C10"/>
    <w:rsid w:val="00A42FE7"/>
    <w:rsid w:val="00A4355C"/>
    <w:rsid w:val="00A47204"/>
    <w:rsid w:val="00A51319"/>
    <w:rsid w:val="00A53083"/>
    <w:rsid w:val="00A54709"/>
    <w:rsid w:val="00A56776"/>
    <w:rsid w:val="00A569A5"/>
    <w:rsid w:val="00A56C65"/>
    <w:rsid w:val="00A57BC6"/>
    <w:rsid w:val="00A6333F"/>
    <w:rsid w:val="00A6362A"/>
    <w:rsid w:val="00A641F9"/>
    <w:rsid w:val="00A65BBB"/>
    <w:rsid w:val="00A714E8"/>
    <w:rsid w:val="00A73127"/>
    <w:rsid w:val="00A75D74"/>
    <w:rsid w:val="00A8039E"/>
    <w:rsid w:val="00A96894"/>
    <w:rsid w:val="00A97342"/>
    <w:rsid w:val="00AA098D"/>
    <w:rsid w:val="00AA1C36"/>
    <w:rsid w:val="00AA2883"/>
    <w:rsid w:val="00AA4C7F"/>
    <w:rsid w:val="00AB0D5D"/>
    <w:rsid w:val="00AB1BF0"/>
    <w:rsid w:val="00AB3120"/>
    <w:rsid w:val="00AB3CDD"/>
    <w:rsid w:val="00AB730E"/>
    <w:rsid w:val="00AB74CF"/>
    <w:rsid w:val="00AB765E"/>
    <w:rsid w:val="00AC26E7"/>
    <w:rsid w:val="00AC3254"/>
    <w:rsid w:val="00AC5476"/>
    <w:rsid w:val="00AD0735"/>
    <w:rsid w:val="00AD0D27"/>
    <w:rsid w:val="00AD1148"/>
    <w:rsid w:val="00AD4F44"/>
    <w:rsid w:val="00AD516C"/>
    <w:rsid w:val="00AD770E"/>
    <w:rsid w:val="00AE0A9F"/>
    <w:rsid w:val="00AE4BB6"/>
    <w:rsid w:val="00AE56F6"/>
    <w:rsid w:val="00AE6A93"/>
    <w:rsid w:val="00AF0A6B"/>
    <w:rsid w:val="00AF0BC1"/>
    <w:rsid w:val="00AF396E"/>
    <w:rsid w:val="00AF4330"/>
    <w:rsid w:val="00AF462C"/>
    <w:rsid w:val="00AF4689"/>
    <w:rsid w:val="00AF76F9"/>
    <w:rsid w:val="00B025E9"/>
    <w:rsid w:val="00B02BCC"/>
    <w:rsid w:val="00B04EE2"/>
    <w:rsid w:val="00B106D0"/>
    <w:rsid w:val="00B10EE1"/>
    <w:rsid w:val="00B15D1F"/>
    <w:rsid w:val="00B1628B"/>
    <w:rsid w:val="00B20940"/>
    <w:rsid w:val="00B2095D"/>
    <w:rsid w:val="00B2128A"/>
    <w:rsid w:val="00B21B44"/>
    <w:rsid w:val="00B23A8A"/>
    <w:rsid w:val="00B24F92"/>
    <w:rsid w:val="00B25993"/>
    <w:rsid w:val="00B30132"/>
    <w:rsid w:val="00B304C7"/>
    <w:rsid w:val="00B322B0"/>
    <w:rsid w:val="00B34B85"/>
    <w:rsid w:val="00B3544B"/>
    <w:rsid w:val="00B3774D"/>
    <w:rsid w:val="00B37ED8"/>
    <w:rsid w:val="00B401F6"/>
    <w:rsid w:val="00B40625"/>
    <w:rsid w:val="00B406CF"/>
    <w:rsid w:val="00B4410A"/>
    <w:rsid w:val="00B44322"/>
    <w:rsid w:val="00B44F4F"/>
    <w:rsid w:val="00B4569A"/>
    <w:rsid w:val="00B468D2"/>
    <w:rsid w:val="00B473E9"/>
    <w:rsid w:val="00B51B1F"/>
    <w:rsid w:val="00B54703"/>
    <w:rsid w:val="00B54B4C"/>
    <w:rsid w:val="00B54F7F"/>
    <w:rsid w:val="00B55A99"/>
    <w:rsid w:val="00B55FD4"/>
    <w:rsid w:val="00B56FAC"/>
    <w:rsid w:val="00B61213"/>
    <w:rsid w:val="00B6164E"/>
    <w:rsid w:val="00B63384"/>
    <w:rsid w:val="00B64C8E"/>
    <w:rsid w:val="00B725B9"/>
    <w:rsid w:val="00B72A99"/>
    <w:rsid w:val="00B731DB"/>
    <w:rsid w:val="00B739F4"/>
    <w:rsid w:val="00B756F2"/>
    <w:rsid w:val="00B76640"/>
    <w:rsid w:val="00B77B24"/>
    <w:rsid w:val="00B82457"/>
    <w:rsid w:val="00B832DA"/>
    <w:rsid w:val="00B841A6"/>
    <w:rsid w:val="00B8467B"/>
    <w:rsid w:val="00B86EB7"/>
    <w:rsid w:val="00B877C6"/>
    <w:rsid w:val="00B90F1B"/>
    <w:rsid w:val="00B94609"/>
    <w:rsid w:val="00B97EEE"/>
    <w:rsid w:val="00BA1952"/>
    <w:rsid w:val="00BA3DBF"/>
    <w:rsid w:val="00BA4455"/>
    <w:rsid w:val="00BA4BE7"/>
    <w:rsid w:val="00BA5146"/>
    <w:rsid w:val="00BA641E"/>
    <w:rsid w:val="00BB345D"/>
    <w:rsid w:val="00BB35D0"/>
    <w:rsid w:val="00BB5EE0"/>
    <w:rsid w:val="00BB687E"/>
    <w:rsid w:val="00BC0621"/>
    <w:rsid w:val="00BC5737"/>
    <w:rsid w:val="00BC65B8"/>
    <w:rsid w:val="00BC77E9"/>
    <w:rsid w:val="00BC787F"/>
    <w:rsid w:val="00BD0862"/>
    <w:rsid w:val="00BD259E"/>
    <w:rsid w:val="00BD3506"/>
    <w:rsid w:val="00BD4FB8"/>
    <w:rsid w:val="00BD5073"/>
    <w:rsid w:val="00BE0341"/>
    <w:rsid w:val="00BE2DB9"/>
    <w:rsid w:val="00BF00FF"/>
    <w:rsid w:val="00BF088E"/>
    <w:rsid w:val="00BF34AF"/>
    <w:rsid w:val="00BF3791"/>
    <w:rsid w:val="00BF4A19"/>
    <w:rsid w:val="00BF5AF2"/>
    <w:rsid w:val="00BF7978"/>
    <w:rsid w:val="00C007F2"/>
    <w:rsid w:val="00C01595"/>
    <w:rsid w:val="00C017B3"/>
    <w:rsid w:val="00C02FFF"/>
    <w:rsid w:val="00C03522"/>
    <w:rsid w:val="00C06506"/>
    <w:rsid w:val="00C07452"/>
    <w:rsid w:val="00C10C64"/>
    <w:rsid w:val="00C10D9F"/>
    <w:rsid w:val="00C118EA"/>
    <w:rsid w:val="00C12086"/>
    <w:rsid w:val="00C15061"/>
    <w:rsid w:val="00C164EF"/>
    <w:rsid w:val="00C1725C"/>
    <w:rsid w:val="00C17823"/>
    <w:rsid w:val="00C20B28"/>
    <w:rsid w:val="00C21080"/>
    <w:rsid w:val="00C21C75"/>
    <w:rsid w:val="00C22D00"/>
    <w:rsid w:val="00C22DF6"/>
    <w:rsid w:val="00C22E69"/>
    <w:rsid w:val="00C2361F"/>
    <w:rsid w:val="00C25E72"/>
    <w:rsid w:val="00C26640"/>
    <w:rsid w:val="00C30998"/>
    <w:rsid w:val="00C30B60"/>
    <w:rsid w:val="00C31CF1"/>
    <w:rsid w:val="00C32786"/>
    <w:rsid w:val="00C33056"/>
    <w:rsid w:val="00C40271"/>
    <w:rsid w:val="00C41432"/>
    <w:rsid w:val="00C43C53"/>
    <w:rsid w:val="00C4741E"/>
    <w:rsid w:val="00C47425"/>
    <w:rsid w:val="00C50E0C"/>
    <w:rsid w:val="00C5357A"/>
    <w:rsid w:val="00C5546A"/>
    <w:rsid w:val="00C56AD0"/>
    <w:rsid w:val="00C607D9"/>
    <w:rsid w:val="00C63D1D"/>
    <w:rsid w:val="00C65FC7"/>
    <w:rsid w:val="00C7275D"/>
    <w:rsid w:val="00C74FC4"/>
    <w:rsid w:val="00C769D1"/>
    <w:rsid w:val="00C80626"/>
    <w:rsid w:val="00C83CAD"/>
    <w:rsid w:val="00C84A2B"/>
    <w:rsid w:val="00C86DE2"/>
    <w:rsid w:val="00C92849"/>
    <w:rsid w:val="00C93CA8"/>
    <w:rsid w:val="00C94946"/>
    <w:rsid w:val="00C94C25"/>
    <w:rsid w:val="00C95421"/>
    <w:rsid w:val="00C95935"/>
    <w:rsid w:val="00CA2315"/>
    <w:rsid w:val="00CA34EB"/>
    <w:rsid w:val="00CA3ED5"/>
    <w:rsid w:val="00CA40C3"/>
    <w:rsid w:val="00CA563B"/>
    <w:rsid w:val="00CA56EB"/>
    <w:rsid w:val="00CB1071"/>
    <w:rsid w:val="00CB407E"/>
    <w:rsid w:val="00CB42F4"/>
    <w:rsid w:val="00CB488E"/>
    <w:rsid w:val="00CB5302"/>
    <w:rsid w:val="00CB6413"/>
    <w:rsid w:val="00CB7188"/>
    <w:rsid w:val="00CC1E12"/>
    <w:rsid w:val="00CC2D7F"/>
    <w:rsid w:val="00CC2E42"/>
    <w:rsid w:val="00CC3C53"/>
    <w:rsid w:val="00CC53F5"/>
    <w:rsid w:val="00CC6319"/>
    <w:rsid w:val="00CD0FF4"/>
    <w:rsid w:val="00CD121D"/>
    <w:rsid w:val="00CD2530"/>
    <w:rsid w:val="00CD37D2"/>
    <w:rsid w:val="00CD5895"/>
    <w:rsid w:val="00CE07DE"/>
    <w:rsid w:val="00CE0EC9"/>
    <w:rsid w:val="00CE36D3"/>
    <w:rsid w:val="00CE6A95"/>
    <w:rsid w:val="00CF130E"/>
    <w:rsid w:val="00CF2F13"/>
    <w:rsid w:val="00CF30FC"/>
    <w:rsid w:val="00CF340F"/>
    <w:rsid w:val="00CF3A62"/>
    <w:rsid w:val="00CF5BF2"/>
    <w:rsid w:val="00CF675B"/>
    <w:rsid w:val="00D00528"/>
    <w:rsid w:val="00D01B3F"/>
    <w:rsid w:val="00D032C5"/>
    <w:rsid w:val="00D051B5"/>
    <w:rsid w:val="00D0526D"/>
    <w:rsid w:val="00D0563A"/>
    <w:rsid w:val="00D13155"/>
    <w:rsid w:val="00D13406"/>
    <w:rsid w:val="00D13D58"/>
    <w:rsid w:val="00D14C47"/>
    <w:rsid w:val="00D16293"/>
    <w:rsid w:val="00D16874"/>
    <w:rsid w:val="00D21884"/>
    <w:rsid w:val="00D21CB2"/>
    <w:rsid w:val="00D21D33"/>
    <w:rsid w:val="00D22F27"/>
    <w:rsid w:val="00D23599"/>
    <w:rsid w:val="00D25C4C"/>
    <w:rsid w:val="00D26538"/>
    <w:rsid w:val="00D26F41"/>
    <w:rsid w:val="00D275AE"/>
    <w:rsid w:val="00D32210"/>
    <w:rsid w:val="00D32A2D"/>
    <w:rsid w:val="00D32A99"/>
    <w:rsid w:val="00D337A5"/>
    <w:rsid w:val="00D36048"/>
    <w:rsid w:val="00D40274"/>
    <w:rsid w:val="00D43BB8"/>
    <w:rsid w:val="00D44EA6"/>
    <w:rsid w:val="00D504D6"/>
    <w:rsid w:val="00D50865"/>
    <w:rsid w:val="00D5264B"/>
    <w:rsid w:val="00D531D0"/>
    <w:rsid w:val="00D53C57"/>
    <w:rsid w:val="00D55A5A"/>
    <w:rsid w:val="00D60622"/>
    <w:rsid w:val="00D60844"/>
    <w:rsid w:val="00D60F90"/>
    <w:rsid w:val="00D61949"/>
    <w:rsid w:val="00D63389"/>
    <w:rsid w:val="00D642F3"/>
    <w:rsid w:val="00D65BF8"/>
    <w:rsid w:val="00D726E8"/>
    <w:rsid w:val="00D76ED6"/>
    <w:rsid w:val="00D805F3"/>
    <w:rsid w:val="00D81186"/>
    <w:rsid w:val="00D81656"/>
    <w:rsid w:val="00D82802"/>
    <w:rsid w:val="00D82FB4"/>
    <w:rsid w:val="00D830A9"/>
    <w:rsid w:val="00D849B8"/>
    <w:rsid w:val="00D84F31"/>
    <w:rsid w:val="00D87378"/>
    <w:rsid w:val="00D9363F"/>
    <w:rsid w:val="00D93CE5"/>
    <w:rsid w:val="00DA1EF8"/>
    <w:rsid w:val="00DA2370"/>
    <w:rsid w:val="00DA291A"/>
    <w:rsid w:val="00DA5A47"/>
    <w:rsid w:val="00DA640E"/>
    <w:rsid w:val="00DB01AD"/>
    <w:rsid w:val="00DB33B3"/>
    <w:rsid w:val="00DB3F66"/>
    <w:rsid w:val="00DB479C"/>
    <w:rsid w:val="00DB6480"/>
    <w:rsid w:val="00DB7394"/>
    <w:rsid w:val="00DB774D"/>
    <w:rsid w:val="00DC198F"/>
    <w:rsid w:val="00DC2F54"/>
    <w:rsid w:val="00DC54CF"/>
    <w:rsid w:val="00DC5E0F"/>
    <w:rsid w:val="00DC6840"/>
    <w:rsid w:val="00DD1248"/>
    <w:rsid w:val="00DD5855"/>
    <w:rsid w:val="00DD5AD6"/>
    <w:rsid w:val="00DD66AA"/>
    <w:rsid w:val="00DD6B64"/>
    <w:rsid w:val="00DD7D51"/>
    <w:rsid w:val="00DD7D7F"/>
    <w:rsid w:val="00DE2898"/>
    <w:rsid w:val="00DE2F88"/>
    <w:rsid w:val="00DE5EBD"/>
    <w:rsid w:val="00DE719A"/>
    <w:rsid w:val="00DE7739"/>
    <w:rsid w:val="00DE7743"/>
    <w:rsid w:val="00DF082D"/>
    <w:rsid w:val="00DF1192"/>
    <w:rsid w:val="00DF1D00"/>
    <w:rsid w:val="00DF2F48"/>
    <w:rsid w:val="00DF5973"/>
    <w:rsid w:val="00E0661A"/>
    <w:rsid w:val="00E066BF"/>
    <w:rsid w:val="00E104D7"/>
    <w:rsid w:val="00E10508"/>
    <w:rsid w:val="00E11336"/>
    <w:rsid w:val="00E136C0"/>
    <w:rsid w:val="00E13C9B"/>
    <w:rsid w:val="00E15672"/>
    <w:rsid w:val="00E15B5C"/>
    <w:rsid w:val="00E16240"/>
    <w:rsid w:val="00E21E97"/>
    <w:rsid w:val="00E22277"/>
    <w:rsid w:val="00E23DE0"/>
    <w:rsid w:val="00E27207"/>
    <w:rsid w:val="00E2735A"/>
    <w:rsid w:val="00E27DDB"/>
    <w:rsid w:val="00E3330C"/>
    <w:rsid w:val="00E3362A"/>
    <w:rsid w:val="00E33DCB"/>
    <w:rsid w:val="00E34A1F"/>
    <w:rsid w:val="00E35597"/>
    <w:rsid w:val="00E35674"/>
    <w:rsid w:val="00E408CA"/>
    <w:rsid w:val="00E4273E"/>
    <w:rsid w:val="00E42B09"/>
    <w:rsid w:val="00E42FD0"/>
    <w:rsid w:val="00E451BF"/>
    <w:rsid w:val="00E46CE1"/>
    <w:rsid w:val="00E47408"/>
    <w:rsid w:val="00E47C5B"/>
    <w:rsid w:val="00E520DC"/>
    <w:rsid w:val="00E546F0"/>
    <w:rsid w:val="00E548C4"/>
    <w:rsid w:val="00E55936"/>
    <w:rsid w:val="00E56FCB"/>
    <w:rsid w:val="00E577DA"/>
    <w:rsid w:val="00E61299"/>
    <w:rsid w:val="00E618DD"/>
    <w:rsid w:val="00E6423C"/>
    <w:rsid w:val="00E72B83"/>
    <w:rsid w:val="00E73ADC"/>
    <w:rsid w:val="00E73CFF"/>
    <w:rsid w:val="00E7516D"/>
    <w:rsid w:val="00E76662"/>
    <w:rsid w:val="00E76E3A"/>
    <w:rsid w:val="00E83480"/>
    <w:rsid w:val="00E84684"/>
    <w:rsid w:val="00E8700A"/>
    <w:rsid w:val="00E90C96"/>
    <w:rsid w:val="00E92465"/>
    <w:rsid w:val="00E945E9"/>
    <w:rsid w:val="00E94821"/>
    <w:rsid w:val="00E95EC7"/>
    <w:rsid w:val="00E968EA"/>
    <w:rsid w:val="00E97B7D"/>
    <w:rsid w:val="00EA1717"/>
    <w:rsid w:val="00EA18FA"/>
    <w:rsid w:val="00EA3196"/>
    <w:rsid w:val="00EA359E"/>
    <w:rsid w:val="00EA3755"/>
    <w:rsid w:val="00EA3F0D"/>
    <w:rsid w:val="00EA4892"/>
    <w:rsid w:val="00EA50FC"/>
    <w:rsid w:val="00EA6971"/>
    <w:rsid w:val="00EB114D"/>
    <w:rsid w:val="00EB1504"/>
    <w:rsid w:val="00EB1E2A"/>
    <w:rsid w:val="00EB22FD"/>
    <w:rsid w:val="00EB494A"/>
    <w:rsid w:val="00EB6BEA"/>
    <w:rsid w:val="00EC173E"/>
    <w:rsid w:val="00EC2569"/>
    <w:rsid w:val="00EC2C3A"/>
    <w:rsid w:val="00EC43F4"/>
    <w:rsid w:val="00EC56D2"/>
    <w:rsid w:val="00EC5DBE"/>
    <w:rsid w:val="00ED0D73"/>
    <w:rsid w:val="00ED18AA"/>
    <w:rsid w:val="00ED24C2"/>
    <w:rsid w:val="00ED2CE9"/>
    <w:rsid w:val="00ED355A"/>
    <w:rsid w:val="00ED48DD"/>
    <w:rsid w:val="00ED5350"/>
    <w:rsid w:val="00EE1976"/>
    <w:rsid w:val="00EF68BC"/>
    <w:rsid w:val="00F00770"/>
    <w:rsid w:val="00F014BA"/>
    <w:rsid w:val="00F02569"/>
    <w:rsid w:val="00F059FE"/>
    <w:rsid w:val="00F07277"/>
    <w:rsid w:val="00F13623"/>
    <w:rsid w:val="00F14970"/>
    <w:rsid w:val="00F16F80"/>
    <w:rsid w:val="00F2027E"/>
    <w:rsid w:val="00F22E0A"/>
    <w:rsid w:val="00F245F5"/>
    <w:rsid w:val="00F24EA7"/>
    <w:rsid w:val="00F2764F"/>
    <w:rsid w:val="00F31B29"/>
    <w:rsid w:val="00F37800"/>
    <w:rsid w:val="00F409FB"/>
    <w:rsid w:val="00F417C6"/>
    <w:rsid w:val="00F45FA0"/>
    <w:rsid w:val="00F524A6"/>
    <w:rsid w:val="00F53BBA"/>
    <w:rsid w:val="00F55A2A"/>
    <w:rsid w:val="00F5648A"/>
    <w:rsid w:val="00F56F84"/>
    <w:rsid w:val="00F5700F"/>
    <w:rsid w:val="00F57361"/>
    <w:rsid w:val="00F617F4"/>
    <w:rsid w:val="00F61F4E"/>
    <w:rsid w:val="00F62096"/>
    <w:rsid w:val="00F63879"/>
    <w:rsid w:val="00F64F47"/>
    <w:rsid w:val="00F653B1"/>
    <w:rsid w:val="00F66792"/>
    <w:rsid w:val="00F70B5D"/>
    <w:rsid w:val="00F7170E"/>
    <w:rsid w:val="00F72A06"/>
    <w:rsid w:val="00F74C96"/>
    <w:rsid w:val="00F83785"/>
    <w:rsid w:val="00F8551B"/>
    <w:rsid w:val="00F8556A"/>
    <w:rsid w:val="00F85ACC"/>
    <w:rsid w:val="00F86552"/>
    <w:rsid w:val="00F87148"/>
    <w:rsid w:val="00F87EB8"/>
    <w:rsid w:val="00F905AD"/>
    <w:rsid w:val="00F92E44"/>
    <w:rsid w:val="00F935A9"/>
    <w:rsid w:val="00F965D4"/>
    <w:rsid w:val="00F96849"/>
    <w:rsid w:val="00F96E6F"/>
    <w:rsid w:val="00FA45FA"/>
    <w:rsid w:val="00FA510F"/>
    <w:rsid w:val="00FB2056"/>
    <w:rsid w:val="00FB4716"/>
    <w:rsid w:val="00FB5198"/>
    <w:rsid w:val="00FB5B6A"/>
    <w:rsid w:val="00FB7901"/>
    <w:rsid w:val="00FC0297"/>
    <w:rsid w:val="00FC7616"/>
    <w:rsid w:val="00FC76FD"/>
    <w:rsid w:val="00FD0094"/>
    <w:rsid w:val="00FD4A47"/>
    <w:rsid w:val="00FD52E6"/>
    <w:rsid w:val="00FD692F"/>
    <w:rsid w:val="00FD762D"/>
    <w:rsid w:val="00FE0CE7"/>
    <w:rsid w:val="00FE3213"/>
    <w:rsid w:val="00FE36F5"/>
    <w:rsid w:val="00FE52B0"/>
    <w:rsid w:val="00FE53EC"/>
    <w:rsid w:val="00FE6642"/>
    <w:rsid w:val="00FF00A0"/>
    <w:rsid w:val="00FF1EA4"/>
    <w:rsid w:val="00FF20D4"/>
    <w:rsid w:val="00FF35BC"/>
    <w:rsid w:val="00FF4581"/>
    <w:rsid w:val="00FF52E3"/>
    <w:rsid w:val="00FF6385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6C92EE79"/>
  <w15:chartTrackingRefBased/>
  <w15:docId w15:val="{556062CC-9503-41C3-869D-5BF50042C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0087A"/>
    <w:rPr>
      <w:rFonts w:ascii="Arial" w:eastAsia="Times New Roman" w:hAnsi="Arial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308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8E5596613C449CA950A63A0AFCD2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A74F0-1B64-41FC-95B6-3F069749B6D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BAFF80B9FE041D7A9E5DC7966D16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B90B-9424-4632-893F-476091D8B0D8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61FF9AF547A4037B7B61B053DCAC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A5CE-E389-4AD1-96C3-98477190D35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FB17202E14B4615B070604DC37A7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C4555-0880-4572-824A-4F81C0A58907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E453E1EA06A4B49B1711F69A2171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BA90F-DAEC-43B5-9FC1-05CFC24B68C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1DDCA68E2740B7A69321565C372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28B00-ADE0-454C-81C5-13804BE4DCA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3B01A1465FF4527A8F54A900F3BF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994E5-05E7-48D6-A51F-A4FBAF624C8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B3B94D5098A46198E90ADE01EF10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E4B6C-9D1A-4D73-90DA-D8C6D09EA6E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936C2CBB3CB4749862FFE4B3E8DB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F400A-5ECB-4614-A7A1-D98552D7AE2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C9F7252B5144F8B8F270DFC781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64FF0-F984-45ED-8361-61A330E5E4B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98865E71E094D799EE21C8763BF1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58516-E673-44F8-8BC4-F0B824BD9DAF}"/>
      </w:docPartPr>
      <w:docPartBody>
        <w:p w:rsidR="006B22D5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53D5CFED2EA48D0B98726B216093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249E4-5FB2-462B-BEBB-22F554EBBF49}"/>
      </w:docPartPr>
      <w:docPartBody>
        <w:p w:rsidR="006B22D5" w:rsidRDefault="006B22D5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689B505A2849404A96FAB7A118B52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81D71-FCDC-45D0-8FF5-EDA09C4760C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33AC3D539F44969818A1F9EEF7BE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37D6A-99E3-440B-8664-CDD4325A818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DD625292524DD7BD01D72EE205A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E5029-EBC8-48B7-A97F-ABC65C5829CD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C386B6C41B44C890646CD561B82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46340-DD38-49CC-B9F4-DC09526BF02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A60B0E138C14634B5C295B67A154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1DB6-4C07-494C-B585-6E3789AB3C0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854194375C540CBBD07D434618B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2C41D-7B58-4141-8CE3-9FF30985EBB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AA41F3CBD22426181E74862821F3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52FB3-887C-46BE-8990-BD2819F209F5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EDABE90C174A2FB43120C40B1AF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2AAFB-B92C-4EC2-AC81-059F0A27BD8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024B155617427080286A67A6E26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A4D2C-739C-454B-B35A-5BEC98C77E7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C1B2FC6B7764A908FB5EDBB2E4F9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FE3A7-EA24-44BF-B5E7-05EEBBC4729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6E9B3D16BE46979A8CC82E0A829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F7CDF-70DD-49CE-AAAB-19CDED43CC8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C10431C440F465FAFBFB1A537326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DAA41-FD24-4B90-AC14-320BD12305C0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F64BCC09D434EA6FB1FD2B227A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798A6-5C47-4284-B88E-B6C11DFAA76A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A6D252CD0D54B58A4990E820D3B3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FE2101-1BB7-4229-AC69-CCBA0BB17933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AE8A72F30A9347D1AF65A8B335C799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0F838-101E-4729-9090-0E76074C78D3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CD88552A60B1488D881049A74DACC9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CEB0E-B3FA-446F-AB5A-7F13C0E7ACEB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353ED08FBF46038CAED678291C64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ACA27-E5B2-4CB7-848B-5D29E1D1D02A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D75395C8F0C54A0382E8755A6ABC54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B5482-7D26-4724-B769-7EFC4C99E495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C26C7F3FF4E477BA587C4B88A97EE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A7610-9B9F-4F31-B359-83838AFF5667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7EB8C87BD3AE4E7C9253BD1CBF6516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90AEC-64F4-4C5B-9D90-EBA232799B7C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4CECEB7F6E84CBBA5B0DEBC2854DC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E4E3E3-14DC-4372-AACA-C7E728EECABC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25F5A378D94A40887685C1D66767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4E3B49-86D5-4ECD-9AD2-0C1486F6116A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4D088809FA64A0DA6A29B5CD66D7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A6408-A5C0-4052-B0E8-E63B4BD25656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B26652AAB2F64D3DB01558B7AC4F3B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64AB5-893A-4D9D-8858-F7C62A16BEF7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4C986B9E3584C3EAD04971EC2E2CB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4066F-268D-422D-A414-8594912F0A6F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DB29FB9A1CF4134BC55A2876AA014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E9D0A-C168-434C-BB97-1408706C5761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E57584ABBFD46D2B5E7BB655EFF0D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1AC69-201A-48FF-A764-97B1269E2CC9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6AE967F2EC304638B30F09BDFED57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AD99E6-4B8D-436C-95D3-379FC731DBD1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D7F0AF8CF00649029232FCE351AE9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468BB-2D1B-4E1F-A969-0D70E98CFD44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61BE2B7ABB149BB9379A7C51EB232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956B5C-FB7A-4288-B72C-1EA7D95CFE58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1A67CD99513490889BAA54B566B0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790BA1-B619-470D-A2CD-D66667D80C90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5EEC9A4B5DA34EC7A60DEC8E9E1937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6EEBB-7EF3-4857-A62C-1AD821DCFD2F}"/>
      </w:docPartPr>
      <w:docPartBody>
        <w:p w:rsidR="00E82774" w:rsidRDefault="006B22D5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781F981D7BC492E8669EE8A38B45E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C2FB4-2389-49FC-B940-F03595A68E44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8E8EF251831843D3B2EAC66EA2D6DC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9AA859-D1DC-4F25-AEAE-035AAC5A2F60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506D0EA19FED4543961CBE377BFB5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99C479-F219-4538-B476-BB1BCFF60069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6408AF88C7B48D793804FE9C41D20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DB4744-3064-44F7-8BDD-E118543FFEB9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</w:t>
          </w:r>
        </w:p>
      </w:docPartBody>
    </w:docPart>
    <w:docPart>
      <w:docPartPr>
        <w:name w:val="9CB260C977144C4AA2C2FEF9C79B0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DB3E3-BB39-42EE-B99D-9219AD2136A4}"/>
      </w:docPartPr>
      <w:docPartBody>
        <w:p w:rsidR="00DA4E3A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C0AAF0F1214D44A772DF5D17C2B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953A9-137F-4AF0-A28E-35EFCBF8317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7F7EE979D1B4AF38501D41B7B057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D22EC-5D6E-4D07-A6A7-7A104718A2C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5A88E21E0FA466DB384CA769FFA9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F8CC6-3842-45C8-90FA-7F6E54CBC3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2AA98D2E3474A67AD14CC342076D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DE2A-2AC0-47E5-AEDF-1C1E006C87E5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248026271224DF299D78C69598A8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54FE1-AB12-4231-A51B-8E9ACA8A7E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3A5BB184FB46AB82DFFF937EC32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AF84A-0232-482D-BDF4-9D2F883AFBBB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14EE726740E4145A767E769FB8D1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F161F-B053-42C8-AB2D-217B0083D1A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D0385F538B47C09AFD6B02E46E7F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871535-AC8B-4DBF-BDF8-69C67760284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2C9DF4275A8449593001AEB0ED309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A3B9F6-907F-4F52-A377-5B5E2A7F1B7D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524614FE8D842C69E4F8D4C8CFCAD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F1826C-E9E9-42BF-AD28-D6D83EA9E2CE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DA25DFFA55F140288DEE2DEE382633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FE40D-CDDC-4816-88CF-6D6CC8C280D0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C962275D478463BACB476964D7681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6B8383-CBF6-4FD8-B5C7-4B048ABD8F0F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F6F101AEE8745C384D6334E21B67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0B048-B84D-474B-A243-CB3C6A5F691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BAFDCDCA304463B9618005CD1E098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1FF1A-755C-4703-B3CE-A77FBCB3DDB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651533E8A5E4548BF0BF130460FD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DE86A-C209-4AA5-AACB-E8E9997C3771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DEE7AAF7A524BDFAB932E2C1E7D1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4D9CF-C0E0-4F36-913B-27F327ACED97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A7AD587497E04A2A8E7DAC101621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62C53-A95C-44AE-B898-566E4311936C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BB8D56B049746EB81833A2026F73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EEADC-CEAD-4D8E-B17E-870489951FA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AA6605F0A4F42D48FFA17004CF2B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C145-6CC6-42FF-A8A0-CD60FC824FCD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67BF64CE3FB41E2BE33E8EB02C33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2DEEC-9810-4D23-9A5E-D3978932D515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615220B333847F6A47505DC1A2436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D00F52-6D01-4CAB-A222-018CE7E3623B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8BF689A1954044BB054F43743E05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21C098-7E69-43E7-B887-63D0EE9359E3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6296ED14B44C7D83F1D4C2C52A0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A34B8F-38EF-4764-A8AA-34DE581F2EAE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DC646F0FF1843D8B145614213029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2E62D-8B4B-4085-B122-7B0D5A8B54DE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E528AB033441D187D1F1ED9DE2C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35E63-D30D-4C3E-AA95-BDCC67B253C7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3A1C9C540A9C485CBE984FA52584F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48268-D5B0-4DF5-B081-5E1FA7EAD29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A006764CF64C22BB951F7595D94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88388-F7C9-4052-9574-E36364A9335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5BD16F93163941D98B1EEA722752B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9AA4B-DF2B-45EC-A781-99E8396826D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23FCD1CF7574C1BBF26A98D28D86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B0F4E-ED97-4D70-A341-C89E2DD835F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319958B3A94ABE90AD14365CA82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D6D53-4F6A-460C-A572-DEADC7D90B5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FD010822FD4A98AFC7C3EF8DE84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F578B-F99F-488C-8F5D-0F46E5C85CF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AED93AFF39D4DAC97E3061D23A42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C76B-2122-487C-84A8-33AF6177B5E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68896AD873341D088776F90F4718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570A7-69B0-4243-A4F1-3921518EC5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48A4CA277C4354A6CCC688DE422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6179A-7214-42D4-9FC8-F8AAEF1EAE3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EA611A109B045EA81D3BE4860FA3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C7C34-745D-4C91-ADAD-AD7601D3EFE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0EF4726CBDE450C8A9B96B5BEC25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D834B-7BDF-4D98-8BCE-431E357B1D3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F22BF8FB5E4E298354B197D27DE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6EAFF-B2D8-40E2-AF2A-8D2FFE5B425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0AA4ECCA8D45FB8F9C6F7B270AA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3CE55-85A4-4CFA-846B-004A00DC6F0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E047D90B3CF43B5ACEFFD29CB3EF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B780D-003D-407E-93DF-B6C7D5AE2A2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F15929CF6E8B4E85A5978A94CB28D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F58DF-88F4-4DC7-A176-9E3FF0CEB57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D3BFA4293B4A0CB988E87B867AD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A314A-DDD7-4735-9017-21EAB4633CA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61552BE52F0D46B5AEEA141C1E1ED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3B53D-1A20-46F2-A945-C1C43189FA6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DC84843F2E4EFA919716D862BB6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78C05-DDF8-45FA-9EBF-2E7942C4D20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CE05939BE974395B9CC9278C8401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F33A3-8803-4AB9-B6D1-D04AE9100AC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C318449D8784D3DBBB41209159C9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0005A-6944-4196-B0CC-976257C5AA1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DA24F580CDD4B1FB51F2BFF9BA32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CC440-5E91-47EE-B3AC-99616E7544B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339F23748523498FBCF3B91F993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27968-D128-454B-84EB-03DE21332A5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B87FCFB26F430E995B21A642901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A5DBF-AF7F-4C5C-B60D-116DC48FB19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A5982E49598C4799A68262F57935B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0E26A-2A95-4334-86A3-DA57EC260A5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31182312C2E4F0BB3D69E6F2046A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9073F-A5A8-4B3F-9DA1-A1E7108F53D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65CB9C0D0D4CD4BC793475DEA29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C70C1-F892-482F-AE03-0AA86EF8E6B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FF513CB42944EFB35F9345DD054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9EA44-6DC9-401D-BD3C-38361430BA6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ED2CF42DAE4EFC9A6B7AA84A181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D1DCC-D49A-472D-84D6-BDA3188C8FF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6BA2645AB6CD408CA41376C4017B0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129BA-6EB6-4D8E-9605-6A6396A97E5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D07CDF765D544B097655C5EBEBBA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CAABD-E0A0-4E1E-8829-D50ACCD5912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00B0AA7C14EB4A98BD576C3915882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468CB-0B23-4199-9284-9E1E6C5ADA1A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1BB0DD8AA9D4D18BA1A730AE6FB4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78BF6-B007-4D43-BE0B-D2E0D8C4099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624983AAE99463C9E84A8B8427AD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396C4-C2D7-40C8-8259-7404B4407AB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A09E1EA8258421BB079572392DF0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851EA-73D1-43CE-BFBF-3312112FDA3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38CF82680B4E5497BBA031AB545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A493-FEB3-4315-8CD3-FA37CD623A3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A9555D7A77E247F5987589AFA874B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4530E-E3E8-41AB-AB21-73BCEFACB5C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41BDE13964C42D486F6660633F43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74C01-24B9-457A-ACAB-9FF5D5DE89F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8E85E09501C34A2998B2680DA7E1C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02BC-E28F-45BC-890D-2F913239F12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BBDF4DD714827A9128C2AC0FD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F65DD-5492-4219-913A-F92C6F6F4E8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8A052A69B54286B7D2883335416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3FB0A-58E8-4E11-9D75-D613AE4D61F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6DEAFF9E6304CF3A1B894DB4F297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F1353-2E50-4626-955B-D9D22C0CE58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575298EA7540BBA8231CDE44940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48053-7ECA-4A5E-B335-28DE1BCC6D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D32D9E9756894D06AACE1BBE4DC14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23078-0F58-4A54-B9A0-93A5DFC83C4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95955FDC58840809CF8E3EE3AE2D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64C1B-225F-479B-9E34-1248EF1464A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316E917A86514B9FBA8E6B8CC6C5F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1045B-B66B-41EF-8A84-9773401401B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6908D98F944209B638ED30F1EBF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8E7AF-4775-48E0-911B-227BACAE39F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EB68BC4EA0F482197699135E9B80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84F1C-C9E5-49BB-AB2A-5710E9852F8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652623A734C45A58C5B1313E785D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0D22C-2921-494B-BE5D-628348F520F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EF15B6D89A34A25B22059A3D81F0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168E3E-8A85-4812-BFB4-87693352E165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904DD88B0EC4E0DB59BE627718BC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30270-B6A8-4F5C-848F-79A9187739D7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</w:t>
          </w:r>
          <w:r>
            <w:rPr>
              <w:rStyle w:val="Responseboxtext"/>
              <w:bdr w:val="single" w:sz="4" w:space="0" w:color="auto"/>
            </w:rPr>
            <w:t xml:space="preserve"> </w:t>
          </w:r>
          <w:r w:rsidRPr="00820189">
            <w:rPr>
              <w:rStyle w:val="Responseboxtext"/>
              <w:bdr w:val="single" w:sz="4" w:space="0" w:color="auto"/>
            </w:rPr>
            <w:t xml:space="preserve">                        </w:t>
          </w:r>
        </w:p>
      </w:docPartBody>
    </w:docPart>
    <w:docPart>
      <w:docPartPr>
        <w:name w:val="1A4AED64DF5445CCBA1CBC60B7FBE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14C4-5567-4B21-884A-0AAC17E55E08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                        </w:t>
          </w:r>
        </w:p>
      </w:docPartBody>
    </w:docPart>
    <w:docPart>
      <w:docPartPr>
        <w:name w:val="320A6E87094A4F84AB774AB5484E2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EA058-C6A8-4799-8956-28213C15BD61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B3F755AE59A401EBD837915C5660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4BDD5-400C-4447-A4D1-BDA230D76DAE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5FE79C7C3FD2475CAF0575E39EE78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F2A01-97C1-4F3F-8415-EA1620F7E5B0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75C976BBC3FB413FAB0B33AA30AD1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87E65-DCC2-4ECD-AB61-5E5C84EC7D2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FB47A561FBA43A99B43634DA3408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8DA1-53CA-418A-91CC-2D4A2582A5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C5F6F8B2A464A529E3EF84040DB9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184F4-EE2F-4D10-A87F-BE1B4CC9861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D913DEE929B4F638B984BC90018B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DAB24-D8B6-4880-BF99-52058B5852E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BA7836CA7504EE3B0B9C97AE47BD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94D9C-17A8-4021-8870-02190F691E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4B2236DFB1F43C199912A358E08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DF3A5-0A6B-44EE-AE4C-A84D462BA63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6803939584F4EF081BF42AC8E945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939F9-913B-49E8-BB29-87D7262C716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0EACA4EEF3D457C942988C54ED1D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54BAD-C876-42D4-9E4D-0151ECD6E8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E965AAB594641C9AC918267E14CE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5B2E-99A7-47A3-8830-1A5E5191D31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1177F24A3B48CBA8A48CB61E946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D818B-E7FE-4C74-8B87-631F195F298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76E342AA4C4407B96E38ACE3687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2DCEE-CA99-4604-9B61-C22B5323F91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D1A87C8A6245A4A3BF796B8C2F5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57CA0-32F3-4ACE-9B3E-160E98F2C5A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0D1AD5CD874EFEA6B75BDEC4BAF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8CFB2-DFF6-4485-A7D6-91A81677BB7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28BCB87614D6BAB4DB58361CC9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CC708-A713-4748-A2DB-E3E9E932C3A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5CEF079264444B980FBE7F4ADC4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38F59-1934-4CE0-8BCC-DB835B267DD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054AAC86C4FF4BF9928DA9938C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C2190-669B-45AF-9A16-D58BD9E33A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610A096CEA4CB6B777CE0E03315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800F3-930A-4985-8F81-6B68CD4131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8D7DB9B84490F982093603796A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B28AC-525C-4E24-B31F-6806148D75F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C52E53C86EE48E49030AEA8A2FE8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EB324-3AD1-4CAA-BA97-2BD491E1B07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CC148330B14EF58883EC2379CF6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41D8B-0633-422E-8AED-238B20D7EC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185E45190974951977BAAF873B0B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47DDB-1CAA-46CB-B5F0-647F824039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170009B92AD4CDC8E1A3557FC07C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7DA9-90D2-42C0-A451-C60DAED5B24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EDCB915720348079EF7F8C90E8B1E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310E8-37D1-4278-8289-4EB624219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54B8D6D89324F6AA6B6260A5106A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9C41A-1B0E-40CA-AD2D-D501C657BC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20C231442541D2A9FDC3BF06040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26BD-9445-4E8E-9296-A18173F130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E0269590C7642AFB7CDAFE271571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9D0278-A0CC-47CB-B806-D78E6990A5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15731239D04F259A7C1831A636D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D6D83-2DBE-43AC-9515-B617FC4F2D6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32943816F044A54934899327600B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582E1-9149-426D-9A9E-99CAE92CAC7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30905827A74FF898696638FE758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51B10-DD83-4EA0-B816-EB4185ECE83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351D8978D5F4FDDAE4F44BDA7386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FB423-E7A5-4A7A-AA11-6D6FC9C59ED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155FBBAB1246E0899CD7BFD7C91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13F5A-7A48-4FB6-93E1-60520F7348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DFC5263D8EF4D08A2DC6B30B4AE3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E8F0E-30D3-4CB3-9850-09FC0C57C8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A7C65878742430287EF8BE8794CF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B19D3-5EEA-4C40-80B6-39AC9A31851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6E30E8F6E7F4889B26E7F21490C0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52302-9CCD-416E-9BB3-121F49CD684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FCA2AA63E44AA8BBE59DF8586A9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07C612-8C8E-4BEF-BB15-84C39A1738B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F60CB31E52B4DF780ECE6B47DC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DF3AA-02C1-4E67-847C-FBA13855FE1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CB7AE3678584A91B4CFC70EF0CC8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000087-29D9-4C90-80BF-DB3D9405BF7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4DB95B3EE343AE9907179FC9AD1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FF1ED-601F-4F73-A69A-873AB14A4B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4BF11D98B534EBEBA858FE2A4B05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4B77C-DA37-4857-A5BD-F415EA73F2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0CEC16241C494A852335FB7420F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77368-923D-4430-B763-40F8F0E7D0D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3980753C1F7441ABAFF38D3DA0C5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FBA9E-2871-4124-8743-222C9A2BFD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E3C789A3A7049F0A9157F2C3909F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B0F85-4F2C-4CA7-9C45-6D04DEDA0B4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6540740F9314E7F9F1F94949F92A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0DF5D-1658-496D-AC58-1D952E661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26136D87CEF498BA6531CF997BA3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7B122-0E8D-488E-A37F-F7A300A04A8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25A6DAF5CB44AB380F7924A7CFF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8F57E-57C5-44B6-AD96-65E617D7ED8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2537D27A694640A5549CB48B1A3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F5E4E1-E038-4B23-9829-43F81C6CA85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1E7FFBED8C4DA089AA00A245EF16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F0928-1562-4910-81D1-FB72CCBD373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FC9201D8A411BB17B042D1BA39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83F07-E4D2-414C-B0AD-9DD2DE8EAFB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26FC40A4FA6435E899372B81D6D7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9B857-5F42-4CC8-8BBC-CF26BFCEE1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336BEFA3A843FE84B1FDB522BA6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B5346-9347-453A-9AED-696982C30B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C11DCB91BE4C5E8D9FE5C2D4A2E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8EAD4-B691-4C5D-943D-C32DB8160EE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35EEDC0C77480BB3B20E6FC9372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CDE20-A01C-440D-B6B2-D18295B798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A3202069454AE6832CD37823B0B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AAAE5-3AE8-4AD0-A0AD-E26FDFDAFA8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7C9464B9B9543118EF295237C22B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4EACE-3076-48A6-97A6-8E0A163F9DE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CADFAF232AB4856B414C0DF8095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E6DF6-470A-4724-B77B-9E4FA24E0AC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446332810A44B9E84E9E144051CD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98064-3A7F-4C2C-BAF5-E41EDE1B2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2EB16611B34AD0950D2CE58741F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DFE8A4-A25F-4BD2-AFE6-5D82C3E8EE6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31100687CA2479683C6BD5FE301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7C38E-3CF4-49F8-BDA4-A131974B34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81680C8D8E4BE1A138460F5EEE7A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9C26D-9778-4052-B7A7-43D6A91B60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895D27CA16447E8B9901AC82704B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5E579-2942-4BE1-BFB4-CADA9BFA96D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29E38BE68B44B34BA7C339EA8795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9DD27-156D-4011-97C8-BF3DBC28488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17A8ACBCAB843EB85306EEAE6D7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DD046-BD01-4149-8844-A39F1757A6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50E6BFF2F5F4C8B8335D504E67FA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B2B7-D70A-4CF5-A564-73A3C3D14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DF8F7C48C924C90B5E1C744956E7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F2D54-2534-4679-B918-431EA57B978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6AE6C2D6D2446EB029433EEA0AA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38EA2-0C3D-4056-8840-D11ABF60AB0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5C8D3B3409D4F64A6C3E5CF36999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069E3-22F4-45FA-95A3-8CDD660D3F8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DCF70C16D6429D9F555D8A02646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330B6-E589-4233-9942-1C14EEB2EE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90239761234D3A91075F098C805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2896F-E91D-4630-94D2-DCD5048E07F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1A7F63FF842F29937DAD060845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B8D0F-FEC9-406A-B123-430BAB4AEE2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B127DE0FCF41B39CCF37F980B9A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76C3C-317E-456E-84E5-5248F13838A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A96FAF61674090A25E7F4E4A522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332526-B8AD-40EA-95E0-DDC072AD4C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11E2B048F3B4F17A6E2CC631BFD7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CA3F2-84E1-40A5-9D29-C67BF9055C0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A025D56659475192978640BC348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E0745-7DA2-44D9-9CA5-205735ABF58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FBE37DD0000418096D487E7F70B5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0E769-DA53-4F40-A591-37CA47640F7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D7906D4F35543B3A9C4AA8CE0293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B8346-2ED7-4CAD-80E2-0EA6E31D30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E232601DE2471596A9F245B0269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492FB-8DBB-49CD-8138-7A9EB55F867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F4CDDD7EE84FDC9F602AEEA7355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F95A9-AA11-4A14-B7E9-5640F5590DC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A00EC8F77B4299B54CD913E1481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ECA11-FD46-48A6-B5CC-E0755C2743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21568A018C4CFCB6E8391F7FDFD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7F6370-3EA3-4B20-A31E-7AE45160F50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9ED492651AD4F1996DD217E59F6C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1C34B-607A-43E3-A1E8-0603129AA648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58BAFA245D1426F9E7C8392925A8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FFEF5-56A5-40CD-9C99-08C64FFF3527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5A14E4D455142EEB6ABE464718B0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9C38A-167C-4951-9313-55C5C972BE5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592D38394374AEC9857F7B0137DE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8A42C-6984-45D9-B022-F3DCA2D03D5E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2C74F2E89D943E89DC647DBA0E48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364FF-EF0C-43E5-B482-A16BD7E8BD5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0C243AF6B47D2ABDDD43970C76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A5585-26A7-4103-ACED-BF4F07BB0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EB613C123A45349E78C8B200F28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B7C1-2897-411E-8906-6E047FD7D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F58EDAFE5F04415B2A9647875812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91524-7A73-4D4E-9067-738185C98FC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46CD2D85D44DEB0D4BFB4445F8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6D027-F75F-499F-91AE-42EE71AB5F7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26BFE63F6044E98D916D93CEAEE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11EE-E41B-452D-A59F-68811FB81BC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5D1077015947B9A38795FD49081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2E6E0-5D16-40B8-AE9B-8A477C20448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BDB26348AF484D8E9528941BC77FA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C4D41-F431-46E6-A304-6976508F6BB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99C4AB98524E17BA8389987D47B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24899-B2CD-40D8-98F2-0FAA9F44EFA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447942F13FF4419BB9B668D03647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80A16-777B-4F2D-8220-14068C6DA2E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12ACAE269B34A4FB0A85F49D3E18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D82D5-2473-4A2E-B54B-A389A7103F1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A6C2F4EA7A0442E88C3BF4BCDA31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9897A-B7CA-481A-B747-3D323D6EC44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D25BC9AA8804721950440B7E13BA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584AC-A03D-42C9-8F57-10AAD4DA51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FC3824E70D547368078296604BD1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72593-0280-408C-9C26-D43F15E2DF7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7CC54087941A41699C15D948B7189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7AD8-90E0-42A8-AAF4-EA89ED4A050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C4918A70464589934AACEC06A5A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CF75E-C8E9-4CC2-99A9-C42DEF9CAB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C0C5EA3B412E4E77B7A6218ACBE2C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9A7DD-E51D-4094-9AE2-74CD4148A49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7E1B8A03A540B6A8F7EA2B9B5B4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83D1C-46D9-4340-8E28-E102E46759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5BDC2D7A6944DCB1DE260B1E89A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18DAC-21D0-473B-AE9E-B84FD8ED07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286556BCD54464B49A1B3D7AF8C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208F1-BCEE-4F1E-81C2-C612643D611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BE0D186474848F989AA09DB5EDDED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A30EC-0A00-4A46-AE74-DC212CAEECCC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676164E23DA4FBE8F686A980C9EE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F91C0-9692-4233-844D-7E2E771BED68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9F525B0B5944696AF5E22AA702C31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976B2E-FDDB-43E9-9B01-BBC790E1932D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F72CA93A76A48C28D274377272429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FF6C5D-A768-4890-B930-990223A5B97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6FBAE092DDC455CB74175EB5B276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AA5D1-2459-41F6-B376-6027BF86EB1E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1FE66D230D7452882DC1C5B7BC5B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5D954-799A-4694-A54B-17C25349F88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4FA2C1F437149FA8CCEAA70FC59E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70741B-8E7B-4C1F-B228-FF518D1CE95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C209FD5840B46DEBEE48E760814C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0138AB-8C44-4CE7-8554-840125E49C6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8A3D21236124C92BBD6E1B8E9A46C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1765B1-2F6F-484F-B22F-AD3BC16A062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0F0531725694276AEBBC18A8EA77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64ADD-19F1-4C56-9222-AB4888482175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971CCB7F308404FAC5733A6D1C972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F4C444-7266-4EEF-9711-72240EAF9C28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F7BEA35E694358BADEAC2C94E2C6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4804EF-7F4C-45C3-8A86-E0E31F0746C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723690EDE214F73B4863271B414EA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164513-0CD4-4B0E-AA1C-D257F8409DE4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D84461D0A21940D89B6779CC2788C8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2C556F-5D50-440E-8091-49B458C1B6B7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D1CEEF318584BD39E90F2126FE96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3B0865-B91F-4F02-8DDA-4C10CBA81668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219353D6C1D4F70AB68D47C7BD756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67718-275B-4130-8BA6-C6F6333A8CF5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6F53203C05A47C39C681FD5326A5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8DCB45-9C50-45D9-9302-C1BD1D48AB57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2A544FEA89D40888516AB0D84262F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C9C5BF-19B8-49E2-9C1C-A6244CD7BCB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E2D169B2AEB4CFEB048BD570C5A4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785C87-19A7-4100-9C52-85180FF340C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907ECD9DA9442ABA3472E48F20AE3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5864B1-9E4A-43FF-AFF8-325D5176311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581E998EBC74B6CB298B8CE57B90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0ED12F-3B6B-482D-B72D-ED4803D6B856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C10DF54210D42AD9EDEA62DD78EE0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FE2C2C-E477-4AE7-A2CF-DA305FFDA1AD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C9B5BAE6CF14923AD84BB885C8E9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79FC49-0F55-4F7E-915A-3B9D18762A9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7322C3EF98845AD85C6635CDEC6A8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AC4833-1286-4605-9AF1-3CBD0F81E17B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D06B30FC9EC487283C85EBB241339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CE04ED-3002-40D2-ACF1-D92A94BDA541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89460CDFE24349917AA24BA65419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D54EB4-3C9B-4C3E-9D87-6D8D93DF33D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1C342A7F50D4204A04EB678E784E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2568FE-1AEA-4353-AA2C-A5E7B0101F5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9FB769D1D7F4EC89093B60901E47A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9F934E-CCAE-42F1-A4F7-DE8EF3FF7BBF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850D4E6962A40B5BD62B63A800EB9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31A8ED-D23A-4E42-9888-62353BED013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01154821BD84275BA7B00B47CF5C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59BC25-04CE-4BE2-9E20-30E77E62CDF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71371FEFF1443AE9481A85777E345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8B041-1BB1-4D79-B222-AF54EF0935C1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CA027BBEF874540802F8D41C3A68C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097B6-69DC-4049-A9C6-D591714FF02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9DA0A2201AF4CCF98CBA2BEBB3195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3D6326-C1EE-48F4-B891-976F21667C3E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AFCA86C52AD4F99A487DE2A474ED8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FB721-697B-4EA7-A4DA-BDB9AED751C6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D082FB5B8EF4A2DAFBBEF861CE90C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90E6A7-5E76-424D-82B0-EB2A9E78A724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D2A5BB1312E4D389CF1142466317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366D83-ADDF-46F3-A2E7-0C8ACA2F35FA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BBC2665B2594D4AAE9AB28C81FEB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6A736C-E8CD-4ECA-8A4D-8CD439F4A8C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DF0C985AAAA490FAE9E5C6DEB803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92E8A-7ABB-427D-854E-3EA739AB91FF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5AA7FED74FB4397A20F3FBBB17223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4B7D1F-A608-4DC8-9F72-3FB9A353E80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4FC6DDBADA44C1D8AAB0D51A585E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C268B-8F1C-40A0-B82B-C4F1CB3875C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5A15AA78CA84F499A4E1FD15F82E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8D9DC-6F23-4771-93AB-590C5B91FD85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C43DD046A75495CA967417A7EA9F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2F5B0-41D8-4874-B3B0-4CB6787A3E42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63F9CAA4BED41FB989AA19AC48D8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63A81-ACEF-4380-A413-35BAC39C87E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8718BEF045B4D428280FFEFC4E36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A8DEF-7F76-4AF6-B593-E0ABF01A5BB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CA2FC894D7044A0B03CD52DFB041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FAA6C-E850-42D5-B3AE-7289BD01AC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5F0A03A2AF43EAB29E6E4A05638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A5A0C-4805-422C-9A47-D2DCC4F267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D3FD3E92D74302828309E16AB00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3D6F5-00E9-4655-BD7C-4A56617513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9D71738324F40DDAB7D6882383FC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DF2E9-8520-47C4-8246-C899FDCD1D3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C8E3A18D3F432CAF434726648AD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B0F7D-A0FD-4374-8B9E-D3A4B4B16F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11A560CEB2D487DA6A85A15A5753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D810F-18BB-4FC0-AFC2-C9018C8EFA9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9CA026861B24D6186E395925EAD6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820865-38DB-45D8-BA84-3EED552AF8E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8FA71D2BCB9499CA4605C0C1ADC0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1BC2D-FCD4-440B-84B8-90FA441BE4F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2D974AF8F7647C6966D7D4322517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1467E-EBEC-4A4A-854C-F081B3345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8AD329C88F948C9A58AD8662E031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8F45A-50BC-4019-8729-6750BBA0EC5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E32A21A1DC428094286AB2D6DD0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4BAD4-69DF-4AB2-B44E-81DDA8696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57886F8BEEE4FE8B27AF647B4F9C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066C1-DAA5-462A-8A05-C35970EB6C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40AC91797048B6A712A9FB1ADE4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B6675-74DA-4F1D-9D7F-38F3B4AC62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A533B44F3934D6187EFBA28463C5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AA5B-AC1A-493A-9AA1-48865E8E2F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6F9A6CE639474A9CFB502B82BE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6C100-286D-4010-AE35-1BA3F694712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2509B734414D008BDB7A76D271D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CE5FD-311B-4ECB-B1AD-91F76DBBE2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BD41A24CAD4948AC90B489B9EFD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68A8B-8F25-48BE-AB84-57A4C074E7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5BF2ED124F4268BE5ADC8414583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0C182-28C7-43B2-B978-3EDD97992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DF58D43725408480B2A1FA7D70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E3B47-90D1-4887-89CC-515A63A807F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E389950E3844531BA556D8E83E28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CF89C-9E32-48DA-A6A9-7304B700754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2D8475E6EDD4152809ED2D95E37F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DABCD-826C-43E4-9A87-423CDA2C257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886E6253BD04199AA2EF6EEBD6DB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5C9B6-038F-40D8-8B61-018ECCCA8B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F98FDC56D241C2BB8705B6FE5CE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25CBC-7646-4036-90FC-411D6F6D59F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69758D77BB049588DA6C0B647F5F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925EB-C9C5-4DD7-9656-791308EB46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10459C89946426D90D9D831130F7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A7D-371B-4EAB-B6C0-E34045923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9D1DB2CBCF84A5DA604967763708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A25F7-32C6-434A-BC12-34B872AA6FC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A0DE8A699D46C0A221CE6269CFE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6AABC-BE13-412A-B3E6-49638FCFAD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7F869293BF74712B7156EF979A7F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EE0B4-7659-48C0-94CF-93D67B438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AE772F2C0754EC9A41585BF53088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7FE521-5DCB-4F2A-85B0-2753A7FC81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FFA1748CDD8497591A851151E663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13FD0-3817-4533-B3AC-49AAA2191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01D359D12274EBD85DF2DA5D80B3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06914-B960-412C-BB28-DFDF8E5F47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02A9A1E7B1943BF8584FAB627327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B30A8-48E4-42AD-8AF3-9DCD1383103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50F046C8FD471997B862FE0D67C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61755-84EB-4200-9A07-4E4F3188D5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8BA981F7E4448CB212486F9EE13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8C8BB-62CD-4F2C-BC65-D72481E9C9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C39D43F976C472A8ED4BBE6671A6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56887-BC25-4BBB-8D7C-C2E24D063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CFF4ED15AA9455A8156F7FCB3D8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A9DA7-A914-4D39-A209-B860ACFA14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2D22C3199440AFA14DF2147C880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9DECC-8370-41F9-B882-4D5E53C562A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A793CC964E40B9AFF45E1B2829B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6C811-1368-441F-BF04-076A87ECF11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1E6AC2DC7444443B8AAB82B9BA50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74368-BD61-4034-B3F6-89021D55AB8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2565141341414388FC5EC8415BB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47EE77-712B-48BF-A6DD-7CB570F968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4B6FE968E0A4B6FAE7B610FD2E0F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2D4F1-81E7-4496-9BBF-BDBA5A0EEEC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1FC4EF92A78420DA563DB12AAB41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C7CA3-E864-4751-A13C-873D6996B4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87BA23FA56341E8925B318C68B40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25E3A-70EB-4A83-884F-20169D30A6A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C409B44AFB6466ABE3AEBA5B86A9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67177-ED51-4D05-9643-9DF9454A0B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5704BE31DE94CCDAD0F9C965B62A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2D48A-BF78-4402-B36C-0A758D1A0A5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10D5295F622488B850C0474AE4D0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DD3D5-5C6D-4896-B158-C459A97C10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499873E2E4A31A3DB38A12E57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0702-F13D-4900-A022-FD8299193CE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4584ADFD32C4F7381C9ED1CFA5BF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9036A-5570-43DB-B998-7543DCC35CD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2C19479D3DF4B68A7D9C4C2AEED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1686-1BFF-485A-AB36-7D1BC21E64F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85DEAD0DB75411CAA808882F6184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1659C-8E0C-4D5E-8C90-F3DF6BD7EA2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AB28818471348318839249952732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6AA5A-AD94-4C7C-85A1-8E6E1560435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01E2AEC385D42079999487F992DA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A520F-2BFF-4AF9-AD49-4172E8E9E0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227A93CE10949A59DFE7BA11BDF8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64995-7A95-4F48-829B-97618C637F3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E1E72D54CA745EF8CFCD83D58934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83D67-A328-404D-B5B2-0F8826EB15C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18CD200566A4BA9AC394B6095651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2803F-114D-427B-BD66-3D4C512C81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F0FEF43569A4C8987131F9010AA8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31715-1581-4ED5-A4B7-CE52CCEA47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841827F1F194E07860C0CB4B5035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F813E-7D01-4E35-8606-214D19417C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7930708924440588CAECD97FFCF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2C189-BEA3-471B-AF1C-9828EA8583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C57EE901CE412191A9324EE883E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B1341-49FA-4E06-9080-1DB0D11016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67E20DF77D644169C2DCE3F3EF17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2359C-FDBB-451F-AA60-756FE27764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D2447996C8D4B1ABDCEE653400A9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EA74B-81AD-476C-B1CA-A657BE7856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343000EF9854F4087A851222CD33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39AA3-E547-43E9-8F63-2DB7844471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B961529B28A4840900B8DFC89C3C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D6140-457B-4981-AC4C-4C82A92138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1F31F375C5849A98D8F88E0907D5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3FED0-5C23-453F-8468-C0EB9CA22E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FFB65648BE94A4795089149A10B1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3A408-9AEC-49B3-B5C8-81B565529C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E2C24BECB304BDFA3A91C85C3815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1C670-0A2E-4EEF-86CC-D16034240C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9604B8889AC4683AA04169F112A7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76484-3D4C-4293-9151-4BE2C57347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7F95BD607AC45CEBFF850DE4FE3A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1AA95-D961-4181-AEE7-961A355B77C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1632A466D3D4CB79EFC9ABE4BF5D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07F43-5EDE-4EC3-9971-265C0931E7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BC3CFB1F90447989E74DDE14E822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E6212-DC68-45FC-84A9-9977EBE3D03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80A9D19E1044475B3D9FC5AA43D8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3F2F9-65D4-4244-BE1F-FCCCCAFB65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EABDF60E4F4379A957E7C1DF3F4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85D5A-714F-4436-B771-27EC63FCBD4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9CCE02CD9D849D285776FD2D9F0E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DE323-5293-44BA-9EC9-221CAE7AB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74E4EC3E15443DA964BA8EF0C51D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B8617-BABD-4121-B640-EC9B90E005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63280F00EAE4D579F00A008CC61E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CEC5D-EDF7-48C0-B05E-D7FA43B4FF9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929C9A7516D4DAFB4E7547BC6958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5A6B-3674-48F8-BAC7-BA619BBD6D6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B8B887DDA54726AFD091AFB7D26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22BFE-2704-483C-A219-9D2C14A781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DE4710F17A41279BBD8A1C3DFAE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1DFC0-5F48-438E-96B4-B6ABE3E1E6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D775D5C493C42D0A032B4C038EE5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EADF6-8D80-4A81-BCA3-0843997EA2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0117B24E450481BA0DE5FBBAAB24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065B-122A-4A6D-8E76-56843517C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DF7A11FA16A428F8E8C04E82DE3A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31CFF-45BF-45DE-9B18-35EE49E612B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A5F4F5237F642299F406B1DC7DA2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F7550-025F-4471-94CE-82CB42CCD6C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D3E9EF300F3427D8A076F1B4C451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CA6CC-3808-4541-AF68-150354FD84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584DBF8C5B84439901671BB7C44D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A17F9-C403-4171-BD19-D6372812D3E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67EA461740F40D8A71EC4D3C1D55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AD6F1-FD85-479B-ACB5-A03F8A70E4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462F522193D4A668654105A17371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A61B5-5228-4858-B7E1-8A45ADC47A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F93902F26B247F980E333593337E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B8BB0-3685-4CE6-9BA2-ED0AA237782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ED645F8E8F4EAA945119A0D8E10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39400-4BEC-42FA-B1C5-534E8242C6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C5EB31BAD74C2F8A26F6FBC56C4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BAF62-4263-42D0-8FEF-54A8ACF6F5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391D423CAD449A82CFDCB9856D3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A86C5-27B4-4675-BCCD-0A233F0AD6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FDFA8037784EBD89AEC8EAFDF8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0384E-9DC9-4F64-B31F-8D21C4E0F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DBD640028154120BA627A1D90EB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11F-1464-4896-8ED6-D74280626DC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D2DBAFA5964589A8104FB048ADA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A6416-699A-46EB-9316-A1AB264B81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AE4420264B74A3EA2700072BE87D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3B50A-2F08-459C-9EA7-ED969D83B2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4724B43D524223ADCC05F409BD8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7F603-66EC-43CE-A161-FB870E65FB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A713310DEF4938956D28969A68B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F3164-B991-4EBD-9FAD-B8E1D88E17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29C72304E114B1ABE8977C310C03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820E-F4B3-4F62-B212-9808402ABC2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BC6CCB8EAC14F75A9F4906C4F68F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AADEA-9B74-466F-901E-FF29D226A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D3646EB27B74550B8962FF6CB90A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6AD33-5F64-4ABA-A523-B326BE42E9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E640CDAD3E451A98D95DAD6ED7D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DCC28-4C61-4F1A-9C1A-C6A5C49C0EC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2E556C4AEFD414C92AD77C69511E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5A0CA-FB20-4306-AE03-F3B2BA4A5D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5428599E7C94DB4853DC303F9DE9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A1E74-1F0E-49F4-BAC3-51AFB79C57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462FEA8001D49A781A7F33B99340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405AAF-6A34-46B9-B8D5-8CA57574578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D8D0EAB83344C9A09F72B1A8987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7C7D8-9E9B-4E1C-B769-8A0E4DCEA7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3D2964B105249A18494EC89AD3F0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0B096-A89D-4465-BB3D-25ED1D297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C34ACF9AF204C5E9531901228548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CCA79-9E22-441B-A8E0-090E4D6585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F6D85A105984DA59661C0A7A0A01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F3487-F3A3-4AB0-B393-D8CA34F42E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315EC0217914B6D85717F5788214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8025C-97F0-4363-B7EC-CEA18CAC6C8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C4920C0CCBF438097455C4681596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176FD-9AD4-476C-9BDD-1D8AA8741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D741ABEDAF141C281AF5472D991B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FF397-C458-4E8A-B224-55A68F944EC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9AF6830CFA940548C09C2E2003E6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CA21C-4F2E-42A7-A5F2-A59355276E9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312C4421764FA3B1B68386BD276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D4211-0CA2-42C1-B906-53622CEA19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387B4FCCD349CD93EA28099763E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4C790-B8D5-40AD-8DCA-DA1FB70B67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2F975FFFF64E9FBB51230326B85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2ACC9-DB7A-460B-8385-176D96696D4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6EA31C2A37D452982ED65DD971AA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C47CD-DA91-466F-B955-21BAF46CB2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816E4CA8D524E6484A7C3885A0B9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07A4C-9188-4948-9538-8C47BEC7B4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55875803E0FF44AEB22ABF4927700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414AD-E619-4580-9508-53330EC00A0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752AA3F1F8A4EAD84CEE85A9C0C7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62B41-083E-4E74-98C5-98D453679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34EA4B19F95437081AAB35C66E9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8CC6F-0253-4114-AE4C-8F1B16AAAC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7B9BF11BBF1458C8A9562C5A9A56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A2990-EA99-4D51-AFE4-EF1D86C2B2C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9A82FEC5FA4835BF3B203AC9168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69722-C26D-4401-84E2-5DAA56CB4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0B04A82498D4A459B1F0D7F09591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CA46B-D407-4A83-BD0D-0AA929B9BE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CC0C256B0A74FAABFA5699624ACF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30832-20AE-4DA6-8521-64C18FC1EDF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5257D5555D744DFAFF8DA2046D85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54940-C295-4ACF-9383-592E9DC128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2DD159B39B34042B10D40FF30717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AA155-DF95-4818-9650-C7229E4445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B4AFEB4E0A74234863B94F8CAFA8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0ADD2-BC76-49EC-BA03-E2E7E372C9F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BACAC1D46A4085AA663BDB72E82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EED40-EFF7-4DC9-87BA-B8AC53CD18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536F705193740D5A85DA4A42D685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722AB-2C76-4E15-9A3E-9ECC9AD6B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A07D8DCF60046CA87C0849C328CD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450CF-02C0-4604-BA1A-BA33CF39424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8A4F657C5EB45F29D7563301E6FF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DF97C-2935-48FB-A72B-52C4C004E4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13AB276CAB416AAB3AE8A50FE8A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CF669-8EC7-4339-A45C-629DD955ACA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4CB6D2E325249DEA99A40BE07511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3140D-B529-467B-BA08-73EE51F5F84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3E421A7F964B259F5E64AF019ED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6A188-FCEA-4304-9E68-8D00730EAFE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895DB806C874A7BA8C979F2FA5ED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9B05-9C20-4DC1-89D7-D95D66AF0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BFB62087D944FFB933AAC234D4FC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DC404-991F-4D65-93D5-5B77025AB9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E0A1D1172B43A18BF17F9D968E8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53967-BBF2-46BB-A252-F5E5552CC9C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844D62FFA045C6BBDCB35075E99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0F56A-63C3-4BB8-B558-0B8F0B610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E9B431CC3146B2B3348A2810EED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BF047-C3BC-41DE-BC2A-73D877D1D1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503E608F1264A729EED8D754AAD0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92B00-C686-4D44-B69C-9FC5F178FA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53B32A3AF554A7C816DC479843A6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B4985-441B-449D-8FF1-9E24AD8088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40FF3EB9DF447FA823E75B1523A7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E59EC-5051-4331-A362-3D8165116E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0953B4E312A47DFA50EA3D0F3CA9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BF486-7B63-48D9-8BCA-297673E0790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4BA4D3AD3334D68ABF8D46861BFC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06D09-C71D-4DA1-BE22-176F77DE64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D210E25DEA437BAF5114B63C3FA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CE359-D994-4FA6-B9E6-9CB9DF3BD4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4F89080F1E949CA8CE6EE37FA039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D16E1-8A54-4266-9764-5C4789EBF3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B253DB078A4704BAAA4B95E32D4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49B5D-DB94-42DF-9A43-0A84885387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5B6B0CFB2BF49C8897606A8ADFF6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B1417-E8BC-4060-8EF6-DE8B83023D0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0D86CA3AF8742F0B4085EA995DAC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18B8D-A1B4-42ED-B085-D4A0621F64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2EAA7CF9C3B47D1A850FD7F1D7C4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78E3E-1418-4F91-A90E-C2BE32DAC4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E24733D8B5444D9B98A002C29C55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35151-BA0E-443C-9AC5-7308E85CBB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564275D76F241D7A8695F3E56E75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E81FB-FB59-4CF3-9074-3B00E7DDB8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D1E3A62B0A445EA8E170FA2B8888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20D1-6B8B-4AF8-A5B2-D95F24DC541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D5EA7ABB83446FAA42CDDC69239B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AB0FE-1F25-47D9-A36F-60B12DCA08DD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0A84D40E9D54461A6EC8B81D2741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B5E16-5636-42AB-AB5D-3D3D3D41B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8C42AD9CF7493880C25C4B627E6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24CA2-B20B-4866-876B-D96B1094DA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3BE84ACA074A1F8049D67D16D99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572EA-EA74-426F-ACCA-F05698A89A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131F1E6E6A04D6C9FCDA9C84C300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4A6CB-CB51-49CB-A428-E5E63073F3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9C4E237D2F8468F87CA5DA64B0B1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8CF00-4B5F-41D0-91A0-0DF4804270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E20B816A00442EC89F12CE21ADC0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486B3-7B63-4369-9937-837657E3D9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C8D421823AE4806A87259E5EF33E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16565-9444-4C84-939D-E7D542FC1A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2A8CF5920544BA6A6F1631EEBA53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81A5F-04BD-449A-8ACB-5003FA928D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CCE5DF8A1B8454EBD763283D60B4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0A732-0A63-4B7C-A2FE-292914C2BF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9754332B89A424082260EB05EBA5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549D6-8A75-4554-961E-7FDCBCA2E0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4149C3513A14DBFB3E977676B650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8E47F-9F1B-4F22-99F0-8E522F232EE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87521EAC874237B8BF646D54A2F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6C202-B764-4C6A-8950-A55770206C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A9B3B25E0464D3188A0E034B572A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34948-0A47-42A4-ABEF-5889D391E02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1B604EBD75467AAC9E869A63C67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413E0-F730-42B6-B511-ACA2D2AACA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E1388E858C24A0CB55457CF43224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72503-89EC-4961-8133-9DECB78A9E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E668743EF2C4D9A897028B291EA6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2DB75-9E45-47E3-A33A-AE70F5F9A01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7616791B11E4F449B7A95930288F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847B8-F461-4C6A-AF3A-576F5A8013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56F390033D648EF9CA8C592FA35E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7AEB9-8EFF-48D4-B582-BF116334D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0067B3AB9694B6CAA25C2266D625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83270-A319-4E20-B5E2-144B3771CA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389DF034D65445FA9624BDB217A1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45023A-F36A-4289-AFA1-B60B6C1E03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4B277B0C65B461694E10DD9672AB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8F8DE-60EA-4D76-8D4E-D8789B748A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DB8BCC3D3E84F288BC772F1E9399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2094E-C245-4856-93C5-391F4824C2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0E665E2A2504FA7B8AEB87836B49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4323B-DB93-4C0F-8053-9A6FB83E1C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09DD10DDD9E4B77A75607675280D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9AE5C-D510-401F-A205-1679B5D96AC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A897D0798214B1B8101013F832E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76CA0-4365-4A8D-B394-3DC0294976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E2E4059B2F459583959A1B44247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D1C61-1ED6-4537-B401-FE7B1793BA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7CA1D93F20493F93C8BBA134712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1264C-BE07-431F-80E7-395D23654F4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1446AE5C9F54B949C89BEA2ADD12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4C8F8-6C5C-4BB5-870B-8E67F093E7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258062F1C734A109E3BCCE0588DD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AFB82-559A-4A07-BEDF-568070C3D3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CCF3D4AA7B54F85AECBE00F2F698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518AC-BC79-4DFA-9907-363FE9E4EF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4D9437BB10E4FF1865DEA02236BA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6E9F1-1FC2-43B4-BF3B-918D4EF8CF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72560EA6ED449569BB34F453FFE5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CB61C-4BE7-4F49-8C02-82320EA5F6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15F2DFF98644656A89F594B78C41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52B0E-B54D-4288-B66A-A652CD521C9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E6C6221E0AB49C3BC49996EF9BD2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2FDC8-5C0E-47CB-A602-6E23F10B1F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DF261768B9472FAA170E28FFDD5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FEE41-82C8-4E03-BDA8-2DF5884E3C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03932ECF6B41E99E09308DF6C19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87B86-85CA-4A56-AEE0-47C430DA6A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3F23F4AC2D74B429C126C3F1F464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BA2FA-45DB-498F-9171-3D61BCDB12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7516FA728384C3BBE8258CEDC37F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B020B-C67E-4982-AA53-DD59E041F51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B14A63203F14FB1A8304D0806022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D9A06-60F6-4076-B641-16228B92904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AFBEE3174CE4E71BD51515868763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8FDBB-A8DA-4E5F-8652-1CD316D5C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6513DAE62E24AB9B2968FA6D5E2D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A04C9-82E7-49F3-ACA3-048777AD2E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13EA7E825B1429C82003F0A2A917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4285E-CE42-4E95-950B-26C0088887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9AFB782A7135431CA77385FC3C531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9BFDE-7605-46D2-BC1A-4291E30CAF0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374978DF50E4D64BAE731B2F465C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F8675-5B01-4791-9781-3DF39574E63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B796D5A0F4E4ED7AF1FDEE82A8F6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027CD-D401-4C61-90B5-71B3E2ADC7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CA5649899B4EE7853AB25CA9D59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0EE1F-0A98-4232-8616-5843A50AE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17B3F4A12B4791AD880EA649DA3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EE88A-CB31-448E-B10A-15AE12B41BB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D9160931E7947A08A2EBBF836411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B7C8C-23E8-4D01-895D-9B31E658F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B79DE2C7BDC4B6CACEF8576F0A23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2FE7B-1DB5-435C-8F7E-2BD4BBA3D10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6870CD4C7147EDA21E2B45395C4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9A937-DE5F-4019-83F1-3963BAFB9B7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CE5CAEB07364747A3356570636C5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1BB5F-9801-4D26-92D9-63F11056D2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C3D4C9262E5486EB346C80CBA548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0D9DA-756D-4EBB-B658-F998D734174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C5D6535040E48298726D64CDD5AE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046F-C733-47E7-A78F-06DAFBC70B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C3404F8CA243AEB16766C663D55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831F7-0095-42EC-89B2-A5B6EAB95C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170EDD70B4BB68E5C0BD6E6E24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9DBD2-A171-4B4C-8493-2E5107BAF0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4FA271146604DB88285268987FCF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CD89D-038F-4BCE-9D38-891084774B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273C8564EF430ABB2294A3CA83C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76916-701E-47C2-A118-91B4BFEBC7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3F3A33029084C948406363D7B796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6073C-5210-41C8-BB3E-861B683959C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164D3670D66490B86E415C87E723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D2CE3-9374-49F1-966E-1FBD5D09E7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B943715DAB9443688C1A10F68955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E7931-6063-4B31-B1C6-2F12569C0F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9C37AF845674AF99321058457620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86838-57AC-4088-B6D6-2D424948B8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187A7C56E45453E8ED59960DDC3D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F4E85-A2EC-4A9E-ACB3-157B431EE95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226D0E015A14040AF086365C2BA9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28D92-5A83-4790-8649-42D5CD06EE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E74650250584C7EACA61A5792E9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0247B-665F-4B23-AD37-4981E6B4FE7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EDF33826371441C9C9540BE21581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79450-6E5F-4865-9856-0865AC4BC2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EDE7D0975CF4169B180A52F436EA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A069B-4971-4626-8691-6CA57A61361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BD4A01C0933499C9DC27039533A7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A7F1E-CBE2-42DA-9556-A241E60585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F0A7127BC64E048690E3467250D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9F077-93AA-4E35-A13F-65ED66A4F0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428B7F73334060BC87D8320FD9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8B725-0FE9-4538-BEDE-1C07D48CA49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26109B624E424894ECA3EC915AF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08C85-F71A-49CF-B4FE-64F759A3A3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188744607940C3BDC129A331A85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82DAF-8FDF-48FE-AD86-82DD133A35C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9FCE1D56BF24FB4BC9C67E13DCC3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216BE-9EAA-4E0A-8145-2F04492818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96CB5B72B00464082947757AEF9E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6B3A5-A4EF-4AA9-B37A-39BB4E451E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9EB492409AE4687B604AB0F91D10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F0084-F0FA-48E3-A301-7A16FC71DF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635EC190A3346FEBF610A65C0EDA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F4731-1046-4C18-A109-F7AF44E3F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57BE6EC51304CB4A0288F68DC09E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24132-7EC0-4317-8096-5B4588E6462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9FB6A13310F4EE9A3D1E732CE45C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85D60-AABC-4E53-936B-B26372D7D8E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E51A7BCBE6C4822B9E95FF90B339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5E6FA-2909-4FF9-9886-49413A9F2FD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49F63B121784FAF9E7BFD8568BF34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3BF13-379F-4AB8-856D-7C95F523AC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BFC948138042EA9E9667FA38532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EE984-5884-4DC5-B8B6-97E0F8D52A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A18B1495364F5C94884A1026695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ADDF1-39C1-4840-93E0-A10DAA44F90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09ABA5726048C1BB98A4C455C06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DF63C-5CD3-441D-A3E7-193BFB1D105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71A34F94AF4ABE95A15A82D851A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60C8E-5E35-47DC-9000-9F68FF9954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3ECAE3E14774F0995AB5BBBF43EC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D02EC-A2FF-4806-A019-4CB48A8A6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4E788C89BD2C4FC3A563BD68800FF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AC66C-CBB7-4022-8BF6-50B662E594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448CE5B5E4F48B28C3979494880E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11B82-D712-4C1B-8582-7F10F0BE89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43AEC511E9145C084E4C43A7BCE3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3F8F1-3ACD-467D-9405-4A7B56F9B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18F8C6AC6C046B8A7A90405A8A69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ED3E0-9C21-4516-80A7-8FD28D70EB2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3EF240B54A9424BB9FEF89007DC6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0FA75-FACB-405E-9B67-07917D529B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B61FB9B9C294595B07267357FC02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DC2E1-C7BF-4154-9BFD-B36044B98A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F75D5E9D9B4D8C9429E59D66D84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9D21C-F4CB-4457-B25A-0A236A7FD10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66937542A5945F7A5E70F37D3E4DF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18CCA-FBF3-4168-9B51-6EE3564F533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E9D3E9811AE4C61B465311C60382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4CFBF-344D-4231-99F8-4BE1F1D4FD2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513358FF739466EAE5FF31FCB506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2C12B-7357-4123-B6E7-7C3420E9507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D39628E8FDC4FF3AA43D041852AB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48748-B69C-4EA7-83E4-E16CAD17A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752E95A0381404D82E855F8F5A19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70C9C-0489-4FA5-B8E4-02D298D152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ED80080EC4A4B5999A0AD06AC612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223B3-BB38-4F51-A4A3-495D54E30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113C724F9E44E2FB37766169304B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714E9-60E1-4E92-9D77-11D6B29593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BD20238F2A7482C8C269210F9BF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92389-CF3F-466F-AC64-88DDBDA77A9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00CD3DA6204FF9A538F8B131F7B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111EF-38E0-4A74-9C79-23A8D82A5F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27EE0F54F2A4CF5A5766B288A055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09E96-72C8-4109-BCDF-775FA517C6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F8AC0E26E944F58F1DB67396EB6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8253D-5D5B-4015-94FC-6EAB1A10C9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DD7E7DA2FA496AA8CA9F8EEDB5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76094-C153-449A-B32C-8D395ADC0D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23A6E029D2145AC812BBC9E93A22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E2966-3FFE-4428-A491-D4BEAD73D5F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DDDF4CD959542B7AA4BEA274B862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B5E50-434F-4BEB-9285-8DA21D8406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65E43E28AE54164A62EEBC921290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58D29-EF82-47AA-88B9-275C25D313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5D59AF0936451D938ACD26EF0C7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94E8C-213F-4D2A-83ED-002971691E8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6127F3287084B9888609BBAE9B52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48EA4-7E22-4DEC-AA71-3D76D8425C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27B016B54E44638A585DD59EAF7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B30E6-C801-48C2-AD0B-23D6E42CB6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CD9E6A61F9B4BF5ADC305CD3EDD8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F8937-EBC6-45E7-B95E-D67EE797C42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AE42C8276F74ECBBBC3AB3EBA6B3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CB49A-2D26-44B9-8227-D39BA814A4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92B42F9BC743ADA06FECE12B1D7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FB1B5-8E84-4075-B368-3699D06DB93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CB743916C2A49DBBE646C167425D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D8ACC-7CB7-4B8B-83A8-7066BEC6A3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84485B974E5470FB5F01363AD89D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FC871-EBAE-407F-86EF-B1AC1CB6BC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E70655EB1644DC1971CBED64938B3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B919D-DBBF-4312-AF88-A7AB3EA3B57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89DB1DF9CDE4D838BEBCE49E2352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C4A2B-822C-46EC-A278-5DAC448368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79B3880B0E4F96985DCF26032A2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55FFE-1CAA-4526-ACBE-1B5A6F33265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EE4BA8555A74797ACA77C1462870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BDB39-E15D-4292-B5F7-A680D96A40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CDAFEBA778D466CABBA2C0789258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A5C9E-6CE0-4556-87DD-F5EA37CF316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9FD925F3A974D5E8C23744AE6C20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2A617-8682-4136-894C-84DB45815B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76C4F5B6FDE4C229F03A3680C8B2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74DA5-C356-4CFF-8858-2A3823F6F35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B6B1C60C9941E9B06962FE250D8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DA119-DF7D-4DAE-94C6-0B1AD63015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99EE5B0BB214007A53EBBDE8D6CB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FA57F-04A6-43EB-8EE5-53126D593C8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946EC20FEAF45FFB5DB11A1EB5E1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AF308-B8E5-40EB-8D05-22AB236AD5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AB6E365D156468F875B4E89ACE92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5E50C-918E-4E96-ADC5-265851CD47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F0407A1009941D9B29123CEEBA8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85109-E6F0-40B6-97D3-8C52A97A9F8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266A7E72BFB4530B62AAE9635787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FE07E-205C-4CA6-8F2F-47E6EF1612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D6547BA291498F8A954B0E37359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409F4-14B6-41F2-9013-2D0526D95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44892F07151427687E0D36C1A7B6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9C057-4376-4791-9503-40002CC00F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2047088C8D143A5B34E3EDAD358C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4886E-6A13-465C-99ED-382CA6599BA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F9F188B026E488DACCCED12A6DE7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2E7E3-6101-4D62-A81C-DA5E31B22AC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566BF0949F248B38E977006F995E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39D68-7C2C-43D0-8A85-5873C79D403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3AD3AFE28B46F3A9582571F325B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6A931-ADEC-42BF-9309-9C63C3F879A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BD1FFD40610400CB223296B2A628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A80F2-796C-4FC4-B65B-555E59C3AD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A9F7C6A22E4D23869460FBC7E04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18729-8BE2-4082-8273-9768C9893B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44D9F6A8AE4E5C97E65DB530B25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68515-1DF0-4D30-A802-488A6B4DF0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3BD355F2FDA44008B860E02797EF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B99B4-10DE-4BBE-AADB-67FC0373797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97B055C1164985BE92492959128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9B250-1C8E-41E8-87E6-CDB53E9FAFF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94A8F02851D40BDBB6EDA0D836CD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0D79F-7423-4751-A493-E7C1DD5986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017D5A7E6048C6A9D679A7D1826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49799-501D-4393-BF98-C959BD3006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BCF408C762543B3BFB08F592132D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C25A4-D885-4BC3-A3E9-94614B984F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B847756777B4301866CFE1C7AB44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B405C-7673-46EE-BDD5-AE85D5A46D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2FC15FC8E7461BA9861DA41697B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ABDB9-5457-4586-9E1D-ED7C6919D06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A6D79F41F6041C6A71E5516CE619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013B9-C408-4DC0-87E1-02F3CA24A8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34AC0000FA4C8A8A2CD1B47DE05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ADC2F-BAAE-4FEC-84B0-2FD53B8D09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892AD4DA5B44CEAB6A13EA2F6D32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67C04-A32C-4287-B719-CDB24FF27F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E7BE1B1A3F485591624B130EFFD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200AB-FBC9-4BA6-949E-A9AB0A42AD6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4AC75B8338446DD858DB5295024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F4028-F2F5-48CC-80DF-BB6F5FF17B83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52CD93D244C288C5D03EE201E5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0EC8F-65C8-41D1-80C9-0F42FF25D0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3C0611714A49D5870DD89D8809D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F12FE-8883-4AFB-A0F9-F3E4D7F7314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E59F4FCCD4447388FD472763A872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EF7E9-2D22-4E02-B571-687C3FAFD1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1D0BA7077F947C1AD315DEC3958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DE049-8CCD-44EF-9C0A-2C33E4D35C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41BBC9542C54737B10B896F0CE75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2F598-5EC0-4864-8F68-638C780AC0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66B5A65C65447B8A3841B10B7196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A6FDE-76CB-494F-8489-754B7ADE2E6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2DC964D36A64A678DC374D48D0CB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08C83-A61D-46E0-A4D6-F4FCC50282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F1D8357EC884230AEAC6ED81B5E2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BBB46-AEF3-4D28-A5B0-8A1A60C127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C37004EB2F47B08BE34C96AF1C8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DD9A0-7C7A-4C93-8422-0FA1BAAB74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C923DEE4BFB4B1B808E0CF411729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DF3D9-C8E1-437C-BAD9-AE6E4425A8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49026E4D006481FB15E3B5D9CC2E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E1780-9C74-4177-9332-28FA025AA8D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AEBD0D810344CAA807C26728F68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56CCB-1AC3-4FB1-961B-A70A8AE0AF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4F661CC74DA4C4CB74E3659CFB97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92D4A-0F5D-435B-809C-DEC4AFA06B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4A6440317AF4E1B8E8FA46650F70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7B71D-31F2-4066-9914-6103B2E06A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485FE2C59C84AF1AB71CD097196D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763CC-23A5-4B1E-BFE9-F15D0882C9B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F5AF3A5A18B4B0BBFC19E6BD4301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B4337-9D08-44FD-AECC-224663E68A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CFFD5531EE743B092E526ADAE93E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1EBC5-2CF0-455D-9472-A768633A210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3B32850D19642F490495D832D520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38AB7-BE68-4B9B-83FC-2F9C2FF63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30F71FFDB0E4892BC3CEA2724CBD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5C563-628B-4793-B360-EA9884EC14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5EF40AEA1946519311ECF429082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F71CF-308C-4A28-8CFE-91BFFB36E2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C64EAE23F524DE093EEC1407135C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7BC7B-4B76-4B37-ABA8-13F955014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3E5B7CFDDB42F994C1736612324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07DAA-F059-4C14-B358-BD67FEFB7764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051BF94D548D69E9353C10C8AB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C5549-74AB-45E3-9DAF-78D91A365CB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AE5DFAC52B945548D3857A7E144E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6167C-13C6-4C9D-BE71-C1F0F23AE5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D1E1CEFADBB4792B5E9F8F47865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94FAA-BC6E-43B0-BA84-21ABEF7422E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35F87D400794737845C99F314BCC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583AE2-76AE-498F-99B3-5C441B3BC06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BC400F101B645719B20378086A4F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DB32D-EB14-4712-B353-EC9F9F9494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53714759FEB401CA21DAEF285330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83631-3387-4A85-80DB-3CCDEEBE9D1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6AFD60A0F35452C9E22F7CD1D3AD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4962C-871C-475A-BE42-E6B1941369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2973EADB8184CB08139359552F3B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1ADE2-6EF1-45C2-9004-B1095E3E2C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4E5F397FCA47649A0094209A2B3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811BC-5F64-4D29-B6C6-18D2A71193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D0F6520CE7F4EF5846E1C4CDB20BC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65975-6B74-43CC-BB37-E76B726C0C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8B711FD44934F79936F08DEEF208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E1FB89-6692-427E-A2C0-F09105E72ECF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67AEE209FF6494CBDF8187EAD708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2E9EC-F4E6-4879-92B5-855A606E66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5BDC3F0319B498AA21533D6061AC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9D077-B852-438B-9035-909CAEBA7A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F4DECAA938547CE8ECD1ED768E15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C2B8E-0DAA-4977-9F5E-74F4596709D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30FBF442A44D1D9DF27F584567B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788AD-326A-42B9-9F0E-3BFF0030EF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78967B1C4BC4368B475D21C0CC36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93C9D-4A33-498C-A10F-3E4AE3F132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90BB9464EF14F34970A260C20460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76F06-4A09-4A05-A599-3EF14D5267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CFC92A7CCD142CFA6B634E2310A0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24AEF-CC73-4087-888D-D193CBAF9D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758745F8A3455A96FC07246A80D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1E96D-F923-424F-BA4D-077EDE3CAA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D61E0B391B4009A098BD1F10E4B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A153C-A8F0-4CB8-A16A-9F01E5BC8B4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C9F29F379EA4EBFB93DDB25B46D52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18F28-81D4-43AE-841B-F7DB9827A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401267FF33C4B6980BEE7569F55C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83267-CF7C-49A0-802F-F14BA512ECD9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95684F51C6F475FBE07EF795C9E4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889A5-0D41-40A6-8825-BF13C506CC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E59931D5C774404ACB43C23A4738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CD3EB-33C0-4A6C-AE2D-94AB520FCA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DA7F338B77C4F80A1BCA25E5EE3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C2881-9EA2-4FA3-ACF9-1B966B64AC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571959408AF46B08709C9668E97F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6DDF1-0ACF-4304-B5F9-4FF19DE0F3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7409006347A4038B5E0DC5619AE5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5FF-72C2-4F63-BE7E-823820DBD7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2CD587279B347758F994B2494DFB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5DB6C-2A47-4943-B33E-98CE96F9D23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C8098BB4E144179E02C33C3365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B1DA4-1349-4C0B-9586-A9928269FB2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414FAEF51E459A87CC0C1C44BDA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BF213-47A8-4148-B044-41C91D5DA08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4F13F1C0A749789744375DC2510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AB5A6-510D-4FF3-BD65-070C843618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3544A3CDEB14103A1B1330A4DBF2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C18A6-4343-4BFA-924D-2C1AF494FB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F963D559AF84EA3BA0938D8DCE00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DBEEF-9C66-4EB6-A792-DC0E2F231F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3267FE11B0244A39B7B885CDD276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DD3E2-B9C9-4155-B6FB-69E662B34CA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C3FF9903404E88B111FD04CBB39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296BA-D8EC-4CB5-A2F3-D160FF66C3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A8EC5ED0C04925BC9B883E58DF28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9C3A6-D325-4752-B932-B6F3674229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B1FFF72EC74F869A523410DCB92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D628D-2BC5-488B-9B8A-124BD862CF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264BB1709D54A38B88B7AE41ECE8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6C3A4-541D-4EE2-BF4E-D42BE939F0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B2D29AE49444CA6B1A617BA8B178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697E3-9F68-40BA-99AA-9CB14AB2375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19A35E854434720ACB61CE1D67632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39028-785F-48F9-880F-0045CB9655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ED28749E50944718D77721E678F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28F32-E2F0-41C1-8ED0-B9DDEDEB79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3932347E5BD437B9DD00DBAB009C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846B1-D390-43A1-85C8-FECA74A710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C44794A2B04CB1970A49C750C80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8F85D-6895-47CB-9410-E681C141A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4F5FAFF6079497EA0184E2DCE8F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99BCD-E12E-4682-AF30-27ED22E8A3D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61D0BD38D6E4B8EBE603D04450EA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3DA87-D631-487F-AFC2-212DCACD0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2E3EAED7B7453CA4EE2C6DD29D5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5319F-8637-4CB9-A261-025B5A4AB6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75EA6303B604F6A848C02A5B82E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9B665-08AF-47B9-8E6D-05D9D3F92F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943A79F6CCC49F99CD3835700E83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E824E-60B8-45BC-A37E-2A6C640E18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92415A98B874D97BEDF0B078F939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81EC7-EB62-4C66-95AC-D672A9C2A4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06073BF18C346DCA2D4261227479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84CDB-95F7-4F7D-8092-077E512834F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035B16B824C486EB87D2A80457F7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31D7-EAA5-4E8F-84AD-9B5AF71C85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4395F9D3D624349B32F6F943AAEA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58862-AFE4-4CD3-8D7F-3518E95A7EB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3696AB3E3C7489B82589F2B91ACA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44F95-3891-4BC5-8CA7-9E1D83690D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D284DA51B4C4185BFCD20969E8BD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BEA97-DFF6-46C0-B00E-AFB940732FB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69F1586A9049349692D828A9D82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5F4F9-F962-4884-A341-9EB758DB463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DA2C58C10C94F91B78BDB15A6F59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51A36-9C25-474D-AEFB-24EDAF9DD4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A9F6E4B301F496D978E34BB61BE1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6BE8AB-50B5-418D-AD79-0BAB8909EE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5630F5E27394B7AB563938672F71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2516-D3E3-4410-B239-7B03C4213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AE7717B3A12483F93252EF813577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200C9-623D-486B-B32F-F9BA18860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436A4DD3BDDE45858C1174E6DA552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6106D-C36B-45C6-B73E-9804780C6B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CBA0B13A4D1466784C4722566BBD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CEF96-2DB1-4D34-8D94-C8883969ABA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9568DF38EFA41AC89AB5F8A180CD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388B-9606-49B8-A42A-981EEA12DB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59438277122407D84CC7F82FEF1A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8740A-7FF3-4015-8240-EE30ECBF86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E125424F184E699EA34D03DF340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1A64F-FC4B-47BD-9E06-1DF03909DB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08A1CDA1FE43F8B56EB1B76F295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7882F1-FAAB-4DF0-AC9F-66290D0595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A60513C52D24993B3548E85219F3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59CB3-EF7E-46B4-BE62-076A3B7697C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8BF4B62D4BC4276908D84CBBA83F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AE88C-6373-4EB2-A72E-A76612D4D3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38F102EFCFC46D4967E83865E751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EB4A2-63F1-4C3B-88F2-E83462C53C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5844F6489AB417B842CE75D4CC7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D82DE-D772-46D9-93D4-F606D293F0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85F22A21741424D9DDA8F81BDB4F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1E714-11F1-465E-BF95-7AAB662ED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10A74C7FCE2447D98349814F14AD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182C1-682D-4C6A-8958-8A38BE12303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B39D58D1F40608E84BDD2E7FF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2B6A4-9CED-4D36-A1EA-1ECCA0EE338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170C4A7F42D4DC4A081123DC884C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C7306-7642-4DC6-911B-48658A907D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B85021133E241EF9A66B696B7B8C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8B9A-8993-4950-AF8A-14D6AE8BEF0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BCEE2C2F4148BDB7123B096530B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0C387-7EA6-4F69-B279-259C4DA95F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9EB468D9ED427AB21786D6436B8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99AD8-A003-41C7-B44D-0E54ED195B3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7E1098BB6F14EA784B47EDAB9D29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202A0-3D8D-49FB-BD77-71DAE3F4110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B7DA86C209A43FF910C330D73317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20226-6C1E-438D-B7F6-CCACA32A1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E012A04FBB94A038BFCAF2D6DD32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702DB-4D97-475F-B36E-59CD27CC5EA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C7D3B41C5FB4019AAAD47562CD16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CBA58-3931-4129-9CB5-460A90CBC4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ACB7968F19E4F9B974D5C7FBFAF3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75638-27B1-4549-BADD-EA58A2F9AA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886A670D0B443B1A717F8C74742F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0CD5D-2957-4F45-B504-AFC2DAE0C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3F410E5FB8145C8B9FCCB178A192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70597D-7727-431D-AF23-837AC6745E59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B6234600414BE4B5DFDC561F7CA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E8364-31B5-48A7-9346-0D62A868B8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308E930AE5E4C16A75D0C30C5262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A33A9-9E27-48CE-BFA1-8B93BCE20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5E40846C48141A89F2ACA6233A09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E6CE1-2842-4175-86D5-CF7B3D5C0D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014BDF24DC4E35A7A3B0F7A5EDC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BA989-2964-4C37-94B0-8115685F295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5794945DFF436DAFF68A484A467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8198B-F6E2-4FE0-B78F-C18A100221D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BBE293649B4577B09D2CF810DBF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6482B-5291-4A3B-B0A1-22C35E7CAF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37EAEA11554E4BAB9B6D8BF6288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D1293-FA8C-470C-9995-7ADC2B05BB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8E15666CE5542D9B09B3621C2286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7E02D4-143D-4515-8865-6C4A648147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8372ACA7BBB4ECEA24A11FBB72B6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FB07B-FA9C-407F-A38A-1C9F95448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0C3DC7451BD4EEEB0F4C96955B1B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D7B76-3FFA-471F-A96E-4C0ACA2ADF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F2A34F683A04C2A8C16427671B3EB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72B68-A46E-4A76-9E61-1C73994012D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0F5C38DD4664616895680D01DB97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E7481-357A-48E3-8B2A-8A052B22FD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D9D50740AE74E8A974C238D2272B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95BDC-4F8A-4549-8D0F-0F7E5B653FB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690FE18A8646E9AEBF2DF1B759A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D789B-8C10-416D-8460-F6B00877E21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3F281E8C784FDFA3CED4C1A1828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E7EC2-A6B8-4EC0-B10F-F3631A68CE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0AA200169034A5A9601A6BDF383E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CE3ED-732D-4189-A595-49BD2A0DE52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CBA3684E2E64735AACFDF043885B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26C96-A6FF-456A-94A6-0B62932CA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02094BDC7154EF3B774E7F71CC18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79093-4BFB-4B2B-AEE6-E23302B2D6F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76AF37AC8F644848D0D66301A10C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40B80-94FE-47A1-A693-3E03489113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4177928A98441D88DE313E9A4481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43B2F-2BF7-4530-8376-1A0FA233F5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01D875F4F34CDBB438395D0813A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11A95-E5AD-42C3-B3FB-139B9ED26C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5D63EC6EEC44A01AB35737E2C5066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3EC69-FD57-4E1A-B7F4-4CBC0F9AF45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5E14AE6966F456BAE7E8524F25C4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32BEA-D137-4B17-A626-1AA47D5562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8AEA27BC91451E870113A01E38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CEC82-62B4-47A3-ADEC-D795A4C0B3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7953FA5046C4D9B9E9E20E80CFF2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D6119-14C1-4312-92A5-26E47DFFA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AB8EE385824487E94E234BCC87EB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E083D-E5AF-4877-A88C-1272072A726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C8077B2B928491B94E6AC94425A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3796F-64C1-4127-A7BB-FDFAA96FBAC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2DF45B0B1C44A2BA983E04228B4C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5433E4-73F9-4B99-865A-30552FB8CA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C028448E564BDDBC76611B3D2CF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E7506-093C-42EA-B272-8010ABEF8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0596D949A094D64988FBE3D4C6AC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82ED7-6647-43FE-93B0-4168D621C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CF8449DA68A4D6BAF67CDCCAC93F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87B9A-688F-4482-AC73-727C6BFA36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F31C2A140AE4C8E86C324E7E409F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E2312-B1C7-47C8-9046-3CA86B765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A89C5C3F7F9419084ED56B5BEF16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9E82A-F871-4DFD-9F5C-7256DB070BF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7A9F8607F524F99A090180FD76B1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A52B3-D356-4715-8A59-9F0FB648FB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7CCE61B01346CA887F0E5E7D924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F27A0C-44EE-4508-98A6-F8C4BFE9B2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C7ED9F79864D36B26C13EB70585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72D08-BB12-42F0-BF52-41291B7D64C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FADB7D0F36407AA767460202EB5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4B1BF-8FA4-44F5-967B-2A83ACF36B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C5173DDAFA0430696A9DFDCD2734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281B5-0954-41AD-950D-739E735A7B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F624F9D3E6F4760B10E062A2198DA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CF505E-DFC2-4B65-9718-4040FED32F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CC81BF642C54C95B02ABD8101F77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D4634-4BEC-4D66-BE5F-D5DDB9F03C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84F044B721141739B3F14AED3B38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D2A7E-369A-497D-A816-AB0ABEA4344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0964A3DA3C64085867B1ACDC894F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5AB02-187C-4812-9863-7B9E3050E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E2B4FF7C3C408C85EEF252B9522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B6084-A0C7-40C5-B6A8-CFFF2C1DE7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B715D08DE224DBCB68D764A92782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2B49E-931E-4485-8313-9BC8980024E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00D22AEB1714DDAA6A0A72DF397D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1EF5E-CC5B-4706-9F47-8320A0BAD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CB7CAF51946039D418E4B7B97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E2B2C-8123-4011-821A-41D3F2E00C6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B402A3BD3BB412B8AF50A28E44773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2B353-91D3-4C3A-8544-8ABB37367B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F0B87874E9B46D68D1C30BCE77D1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57E9F-B2FB-49EF-8F78-1E99E1E36AD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9E58EF5BB724CBDBF1620F446559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9278-758E-4C12-8538-D8C2A29A78B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A3B1B72BDCB48E9B7CD97A6C4F86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226F0-7C4D-4419-B632-103213B2673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83B9D04D7BC4610A95BEA921104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5B856-0A6E-4C96-8033-FFF506BFCD8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D58762FFD9F47B5AA88326E25830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01668-1091-49CC-BC72-F84013C685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31F849B50AB47CE83734C01F8BED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D9673-BDAE-4F61-ABDF-57F77D2F9B8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1BD36315172F439BAF5B3D7531A195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07E3E-242D-49AA-ADC2-A1148CB6C2E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716A94F43A44A3CB0A773B823325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1D95E-D2DD-4DEF-B3A3-2451E281D151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FBD151A54BB472DB15E4D3502940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0748F-196C-4DC5-A281-AE98028F497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3F0CDB43D39B42948DE8D0ABB0B85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5BD09-CC1D-459D-AC16-937D14ACCA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6CA6D30D463E41A48B369CB131D2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0FE54-F7B3-4F43-9075-A300BD29046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9FE3D67AE72406BA62F54CBAC2B1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22957-1BC1-4406-9D7E-EE09C4F45D0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4B7C5F1F84264942B13FB339F3CE7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393FF-895F-4AAC-AE7F-5364CEFCEE5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F69B4BAFD77475DAECB05DB18145B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09856-85F4-4B07-9068-0F945EAA47F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C745C8BC4CCE4FC88B1A7ABD3FAEE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322EA-9C7E-4342-A1E9-2E796BC34346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211D86EF964314B7C1C85D788C5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C7D61-D9CE-471E-BC7E-80E9A6BD9B65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8D899D8D9E04C30B11EA6E4072D7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9B60C-D119-4EDC-9FBE-D2CF34462D7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A2469FE51744E5C8DDA61BB6F409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44452-ACC5-437F-957F-CD52D8C07B8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FDF29A1176D24D4898831F2F0BB7B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93B7A-F5A8-41BF-A8EB-4F38DB1B8C6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51F138AEE314E1CBD2BE6AD5D760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9B6D0-6533-4A4A-9BE3-15D31A5DAEDD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575845BDD84CAF96B5115F53555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F498E-F2F3-4230-BD99-A2B41AA3884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5AF9DB444992481181652941036B5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BC9D7-E935-401B-86FF-FAA19EE39E4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071BCBE201A44645A7904A37761C6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546C63-FA2C-4184-9AD4-B68D61711229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79FE53BBB604EE9AEE83F4AAE09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44A19-A5AE-4E44-B261-4DF352CC325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2E604DBC680B4D8E9F3EB90A9EC5E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49FBA-6A5A-405F-89B1-7C5D94CE549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EBB72ECF08E34EED8F30034F4D520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3C9F1-983E-4925-8698-29D3C3FB5EA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1E0372FDE484DC9991BD9C6F64F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E4CA8-43E0-46D1-8B80-D6A94A8778E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1784E4FD3C48208B9AAAE372834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50F15-88E3-4AB1-8336-705AD207C2E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E5550C6D9B04774A4F289F2AD3F5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C3492-FC29-4595-A784-DCD5371CE2B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2893B26BD20418EA4B2CD766E050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1CD0B-DB82-4FF0-9DBB-B7746D542DD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DBCB3275F6747DC833792D4574AA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C2192-565B-431D-9392-59C92A31CF2F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45D2D288F4E41A091A4995D0E65D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4110-07D5-4C16-84E5-00F90DD5BA7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8FC1F23900794ABD9B78380B35043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57672-B7FC-4FDF-B90D-8B17FBF5303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476E9EE273247DF910992523FFFA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4EF7AA-BBFD-4D09-BB17-3F420B19412F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CCDA4A2124F743A280077566F160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CBB7D-877B-45C0-8D07-09D6A9BE47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DD0B73A765A04352B552B99763409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EED9C-E0F8-43C3-861C-97E09021D11B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A11D9B18BD5D40FF9796DDC9E66B3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D02A2-5E3C-4CD0-9C08-D0DEEA15040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025BF095E66B401CA0AA6D06FDA16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52A9C-E020-44B7-AE1E-4899976E3E3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9088C06322314D2DBACC11AE7268B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303A4-C3B3-4BCA-A6E1-52EB14F81DB5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0DDF6CB37104A98B425B7E71790A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EF26A-105F-4E9F-9D22-68AC431F3B1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46A2A187663444529F21B22C90ADD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116D1-7A9A-4036-8D98-F378345F3FC3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F2A197FEB614A72B486EF3B0D0F8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7A90B-98C7-4769-A3AD-714712042B0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B6022B35673A493FB35D94E81FC51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07D10-7ACC-49A2-8396-315D22D34959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66F7B8146984B72A9E7ECA3AEB9D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7D80C3-C8AE-4A4D-AB94-026FD81B1B8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AD28867D4B04513A16B828F61263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8A208-1469-47A9-A6FB-AD34FBA7C03C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93A4605353D401EA7AF37E2C3F46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A90402-8378-4514-9822-6F77553F3843}"/>
      </w:docPartPr>
      <w:docPartBody>
        <w:p w:rsidR="001704F7" w:rsidRDefault="0058330F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6DCBA66F8354476A8797CE7132C2CF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77042-F04F-4985-AB13-DE4F7014C148}"/>
      </w:docPartPr>
      <w:docPartBody>
        <w:p w:rsidR="0018778A" w:rsidRDefault="0018778A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D95DB1F26E3486E920EF014881AB1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749312-52AB-4A5D-9B8F-4DB54C8602D8}"/>
      </w:docPartPr>
      <w:docPartBody>
        <w:p w:rsidR="0018778A" w:rsidRDefault="0018778A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A92951090584F14820117D47DBC75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E36998-9781-4D02-8F76-6E133D3F1163}"/>
      </w:docPartPr>
      <w:docPartBody>
        <w:p w:rsidR="0018778A" w:rsidRDefault="0018778A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B572ABC796401AABB006A2C0E9E2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6BBF3B-A756-4D52-9C95-5C3EA310AAD7}"/>
      </w:docPartPr>
      <w:docPartBody>
        <w:p w:rsidR="0018778A" w:rsidRDefault="0018778A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229F015C69A4FFB9365820C185EF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B6F744-878D-497B-9F40-829BC2C5A926}"/>
      </w:docPartPr>
      <w:docPartBody>
        <w:p w:rsidR="0018778A" w:rsidRDefault="0018778A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47540DA190643EB8021D5EA83A77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8D298E-DB8A-49F4-8D5D-AAAF60C34E48}"/>
      </w:docPartPr>
      <w:docPartBody>
        <w:p w:rsidR="0018778A" w:rsidRDefault="0018778A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DB0DBCEE394D3D8C7C71FE901D98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C6C9C0-1664-4C1F-96A7-48050CA79796}"/>
      </w:docPartPr>
      <w:docPartBody>
        <w:p w:rsidR="0018778A" w:rsidRDefault="0018778A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F9C01B521FC4BE1AD2A91C929A92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F549D-9C9B-4902-B3F7-58891BD80509}"/>
      </w:docPartPr>
      <w:docPartBody>
        <w:p w:rsidR="00FA5667" w:rsidRDefault="00FA5667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29EA0387A0479DBD4F782B80C411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C864E7-9C24-43E1-9480-028EE8ED74C5}"/>
      </w:docPartPr>
      <w:docPartBody>
        <w:p w:rsidR="00DD6DB7" w:rsidRDefault="008010B9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E1913153C4948978E67AC271A24E0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4F1728-1BD7-441E-AB44-2F74540DA268}"/>
      </w:docPartPr>
      <w:docPartBody>
        <w:p w:rsidR="00920249" w:rsidRDefault="0091245A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4EF77CBA7C64506BDAA5AEF1C8A06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037495-D521-4442-9911-04CDC9B49347}"/>
      </w:docPartPr>
      <w:docPartBody>
        <w:p w:rsidR="009C3311" w:rsidRDefault="00E422E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D3F4131DBE04155B5281948B184E3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323D99-53BF-4715-8440-3BF6AE417F17}"/>
      </w:docPartPr>
      <w:docPartBody>
        <w:p w:rsidR="00EB5BA3" w:rsidRDefault="007A0C51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603"/>
    <w:rsid w:val="00005DE7"/>
    <w:rsid w:val="00013E06"/>
    <w:rsid w:val="0003534A"/>
    <w:rsid w:val="000557E5"/>
    <w:rsid w:val="0007065B"/>
    <w:rsid w:val="000812D9"/>
    <w:rsid w:val="000B3A00"/>
    <w:rsid w:val="00100467"/>
    <w:rsid w:val="0011631F"/>
    <w:rsid w:val="001704F7"/>
    <w:rsid w:val="0018778A"/>
    <w:rsid w:val="001F7F23"/>
    <w:rsid w:val="002C1620"/>
    <w:rsid w:val="00365CAB"/>
    <w:rsid w:val="00396612"/>
    <w:rsid w:val="004272B3"/>
    <w:rsid w:val="004523B9"/>
    <w:rsid w:val="00470AC4"/>
    <w:rsid w:val="004C225C"/>
    <w:rsid w:val="0050464E"/>
    <w:rsid w:val="005057E3"/>
    <w:rsid w:val="00533180"/>
    <w:rsid w:val="00574D32"/>
    <w:rsid w:val="0058330F"/>
    <w:rsid w:val="005D69A9"/>
    <w:rsid w:val="00637271"/>
    <w:rsid w:val="0068290A"/>
    <w:rsid w:val="006B22D5"/>
    <w:rsid w:val="007129E2"/>
    <w:rsid w:val="0073381C"/>
    <w:rsid w:val="007578A5"/>
    <w:rsid w:val="00794D18"/>
    <w:rsid w:val="007A0C51"/>
    <w:rsid w:val="007E31CF"/>
    <w:rsid w:val="007F0CA3"/>
    <w:rsid w:val="008010B9"/>
    <w:rsid w:val="00870111"/>
    <w:rsid w:val="00872325"/>
    <w:rsid w:val="0088667C"/>
    <w:rsid w:val="008F0854"/>
    <w:rsid w:val="0091245A"/>
    <w:rsid w:val="00920249"/>
    <w:rsid w:val="00941C6F"/>
    <w:rsid w:val="009420A6"/>
    <w:rsid w:val="00965347"/>
    <w:rsid w:val="009815E2"/>
    <w:rsid w:val="009C3311"/>
    <w:rsid w:val="00A07E9B"/>
    <w:rsid w:val="00A63DB6"/>
    <w:rsid w:val="00A73404"/>
    <w:rsid w:val="00A76762"/>
    <w:rsid w:val="00B018EA"/>
    <w:rsid w:val="00BE56F1"/>
    <w:rsid w:val="00C35A8E"/>
    <w:rsid w:val="00C76603"/>
    <w:rsid w:val="00CF1D85"/>
    <w:rsid w:val="00D6509B"/>
    <w:rsid w:val="00D92F07"/>
    <w:rsid w:val="00DA4E3A"/>
    <w:rsid w:val="00DB216B"/>
    <w:rsid w:val="00DD6DB7"/>
    <w:rsid w:val="00DD7683"/>
    <w:rsid w:val="00DE3E61"/>
    <w:rsid w:val="00E41973"/>
    <w:rsid w:val="00E422E2"/>
    <w:rsid w:val="00E517DF"/>
    <w:rsid w:val="00E82774"/>
    <w:rsid w:val="00EB5BA3"/>
    <w:rsid w:val="00EF7A8B"/>
    <w:rsid w:val="00FA5667"/>
    <w:rsid w:val="00FD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A76762"/>
    <w:rPr>
      <w:color w:val="808080"/>
    </w:rPr>
  </w:style>
  <w:style w:type="paragraph" w:customStyle="1" w:styleId="57163331761448DB9558EC003C620E82">
    <w:name w:val="57163331761448DB9558EC003C620E82"/>
  </w:style>
  <w:style w:type="paragraph" w:customStyle="1" w:styleId="AC64C2F13BB54C08AAE0497794A73160">
    <w:name w:val="AC64C2F13BB54C08AAE0497794A73160"/>
  </w:style>
  <w:style w:type="paragraph" w:customStyle="1" w:styleId="C098295CD8524F07A36835E7864CAE3C">
    <w:name w:val="C098295CD8524F07A36835E7864CAE3C"/>
  </w:style>
  <w:style w:type="paragraph" w:customStyle="1" w:styleId="A2540FCA41564D01AE408988C2418275">
    <w:name w:val="A2540FCA41564D01AE408988C2418275"/>
  </w:style>
  <w:style w:type="paragraph" w:customStyle="1" w:styleId="4C5AF0E6D4974B83B075283BE4330D73">
    <w:name w:val="4C5AF0E6D4974B83B075283BE4330D73"/>
  </w:style>
  <w:style w:type="paragraph" w:customStyle="1" w:styleId="28BBCF10B1784CC580EE975A68943C45">
    <w:name w:val="28BBCF10B1784CC580EE975A68943C45"/>
  </w:style>
  <w:style w:type="paragraph" w:customStyle="1" w:styleId="2B0BD0B7F62C4CFD85BA4DA586E85D9E">
    <w:name w:val="2B0BD0B7F62C4CFD85BA4DA586E85D9E"/>
  </w:style>
  <w:style w:type="paragraph" w:customStyle="1" w:styleId="93C8ADE1533A4B9B9DFFB864A3957996">
    <w:name w:val="93C8ADE1533A4B9B9DFFB864A3957996"/>
  </w:style>
  <w:style w:type="paragraph" w:customStyle="1" w:styleId="07FAC166C19B4E21946EF31778FE3431">
    <w:name w:val="07FAC166C19B4E21946EF31778FE3431"/>
  </w:style>
  <w:style w:type="paragraph" w:customStyle="1" w:styleId="3FFC474F89CD4E09AAFEB6F3EA6376B0">
    <w:name w:val="3FFC474F89CD4E09AAFEB6F3EA6376B0"/>
  </w:style>
  <w:style w:type="paragraph" w:customStyle="1" w:styleId="77AFCB5BBA2B451F9720A69EEE453351">
    <w:name w:val="77AFCB5BBA2B451F9720A69EEE453351"/>
  </w:style>
  <w:style w:type="paragraph" w:customStyle="1" w:styleId="9144928CE2014C6EB25CB95A61BD685B">
    <w:name w:val="9144928CE2014C6EB25CB95A61BD685B"/>
  </w:style>
  <w:style w:type="paragraph" w:customStyle="1" w:styleId="592451956F2B44DE9B5AB94C09EB2C5C">
    <w:name w:val="592451956F2B44DE9B5AB94C09EB2C5C"/>
  </w:style>
  <w:style w:type="paragraph" w:customStyle="1" w:styleId="DC390231663648A78A336020C1368BD0">
    <w:name w:val="DC390231663648A78A336020C1368BD0"/>
  </w:style>
  <w:style w:type="paragraph" w:customStyle="1" w:styleId="5FF02C757BAA4B4F8AAB59E3E4E10126">
    <w:name w:val="5FF02C757BAA4B4F8AAB59E3E4E10126"/>
  </w:style>
  <w:style w:type="paragraph" w:customStyle="1" w:styleId="3B361D3475B84D18B82E0E94CA80BAB5">
    <w:name w:val="3B361D3475B84D18B82E0E94CA80BAB5"/>
  </w:style>
  <w:style w:type="paragraph" w:customStyle="1" w:styleId="1B2E7BEE9299437489D9205D43B4D9A3">
    <w:name w:val="1B2E7BEE9299437489D9205D43B4D9A3"/>
  </w:style>
  <w:style w:type="paragraph" w:customStyle="1" w:styleId="C4CCDF2354114B75A4C0CB4C99FF3539">
    <w:name w:val="C4CCDF2354114B75A4C0CB4C99FF3539"/>
  </w:style>
  <w:style w:type="paragraph" w:customStyle="1" w:styleId="315268B801BE4C59A0D1D588A284D48A">
    <w:name w:val="315268B801BE4C59A0D1D588A284D48A"/>
  </w:style>
  <w:style w:type="paragraph" w:customStyle="1" w:styleId="012FD513695749A1A362C06C3DF79E3D">
    <w:name w:val="012FD513695749A1A362C06C3DF79E3D"/>
  </w:style>
  <w:style w:type="paragraph" w:customStyle="1" w:styleId="7C305157A63E48B9826D9F18C4D12E8D">
    <w:name w:val="7C305157A63E48B9826D9F18C4D12E8D"/>
  </w:style>
  <w:style w:type="paragraph" w:customStyle="1" w:styleId="6514E060B3A84E4FB2CC73D6EB581ABE">
    <w:name w:val="6514E060B3A84E4FB2CC73D6EB581ABE"/>
  </w:style>
  <w:style w:type="paragraph" w:customStyle="1" w:styleId="54AC5E3C543647B69C0EE3E0CA554E74">
    <w:name w:val="54AC5E3C543647B69C0EE3E0CA554E74"/>
  </w:style>
  <w:style w:type="paragraph" w:customStyle="1" w:styleId="F91CE96DF8904E9FB0DFF931C72B6B41">
    <w:name w:val="F91CE96DF8904E9FB0DFF931C72B6B41"/>
  </w:style>
  <w:style w:type="paragraph" w:customStyle="1" w:styleId="69530844F1634D6C81362352C515EB48">
    <w:name w:val="69530844F1634D6C81362352C515EB48"/>
  </w:style>
  <w:style w:type="paragraph" w:customStyle="1" w:styleId="296DD9B5D46F449689F8B1A1B046AF92">
    <w:name w:val="296DD9B5D46F449689F8B1A1B046AF92"/>
  </w:style>
  <w:style w:type="paragraph" w:customStyle="1" w:styleId="3688E64E98144135A356F642C939A519">
    <w:name w:val="3688E64E98144135A356F642C939A519"/>
  </w:style>
  <w:style w:type="paragraph" w:customStyle="1" w:styleId="3DEFA6DA4BB74DB6A2872AD1003241F7">
    <w:name w:val="3DEFA6DA4BB74DB6A2872AD1003241F7"/>
  </w:style>
  <w:style w:type="paragraph" w:customStyle="1" w:styleId="A463C50045A6450389118C72799AA391">
    <w:name w:val="A463C50045A6450389118C72799AA391"/>
  </w:style>
  <w:style w:type="paragraph" w:customStyle="1" w:styleId="CAECD0D44B0645FBB10A260EFC2BE426">
    <w:name w:val="CAECD0D44B0645FBB10A260EFC2BE426"/>
  </w:style>
  <w:style w:type="paragraph" w:customStyle="1" w:styleId="C0DE06E453814767AB3B45EC138ED702">
    <w:name w:val="C0DE06E453814767AB3B45EC138ED702"/>
  </w:style>
  <w:style w:type="paragraph" w:customStyle="1" w:styleId="6B3301DD195D466C8C4E42D62ED70EC9">
    <w:name w:val="6B3301DD195D466C8C4E42D62ED70EC9"/>
  </w:style>
  <w:style w:type="paragraph" w:customStyle="1" w:styleId="28920BBC383448D3913CD80E0239DF81">
    <w:name w:val="28920BBC383448D3913CD80E0239DF81"/>
  </w:style>
  <w:style w:type="paragraph" w:customStyle="1" w:styleId="76C71E20B40949DF9302465129D1BD1F">
    <w:name w:val="76C71E20B40949DF9302465129D1BD1F"/>
  </w:style>
  <w:style w:type="paragraph" w:customStyle="1" w:styleId="19D0A5CA28F543B4A544DAF31328126D">
    <w:name w:val="19D0A5CA28F543B4A544DAF31328126D"/>
  </w:style>
  <w:style w:type="paragraph" w:customStyle="1" w:styleId="383EDDAEE87740BCAE2CD3730686EDF8">
    <w:name w:val="383EDDAEE87740BCAE2CD3730686EDF8"/>
  </w:style>
  <w:style w:type="paragraph" w:customStyle="1" w:styleId="6F91568C400A45EA98539606110971A1">
    <w:name w:val="6F91568C400A45EA98539606110971A1"/>
  </w:style>
  <w:style w:type="paragraph" w:customStyle="1" w:styleId="4EA9050263134800B3675D5094B85E82">
    <w:name w:val="4EA9050263134800B3675D5094B85E82"/>
  </w:style>
  <w:style w:type="paragraph" w:customStyle="1" w:styleId="FE491D0697AF49AB9825F732D1B67B4D">
    <w:name w:val="FE491D0697AF49AB9825F732D1B67B4D"/>
  </w:style>
  <w:style w:type="paragraph" w:customStyle="1" w:styleId="7F7973545C2149C5B160A0B9C20A5518">
    <w:name w:val="7F7973545C2149C5B160A0B9C20A5518"/>
  </w:style>
  <w:style w:type="paragraph" w:customStyle="1" w:styleId="1DC89CBC0AB348F092CA2098823037B4">
    <w:name w:val="1DC89CBC0AB348F092CA2098823037B4"/>
  </w:style>
  <w:style w:type="paragraph" w:customStyle="1" w:styleId="E7FBFB1EC1364175BC31F51D4424E820">
    <w:name w:val="E7FBFB1EC1364175BC31F51D4424E820"/>
  </w:style>
  <w:style w:type="paragraph" w:customStyle="1" w:styleId="F2234848CB8F4828A62AC103423B0A0C">
    <w:name w:val="F2234848CB8F4828A62AC103423B0A0C"/>
  </w:style>
  <w:style w:type="paragraph" w:customStyle="1" w:styleId="78E24785D4494638A572749BA2E31C37">
    <w:name w:val="78E24785D4494638A572749BA2E31C37"/>
  </w:style>
  <w:style w:type="paragraph" w:customStyle="1" w:styleId="4B5E9FB072B94B6EAEF2E6B2CF9253A8">
    <w:name w:val="4B5E9FB072B94B6EAEF2E6B2CF9253A8"/>
  </w:style>
  <w:style w:type="paragraph" w:customStyle="1" w:styleId="22D8A7A89C4B4173B19257247C98FFA4">
    <w:name w:val="22D8A7A89C4B4173B19257247C98FFA4"/>
  </w:style>
  <w:style w:type="paragraph" w:customStyle="1" w:styleId="917F1772C8DF42DDBEDAB3347D972EA3">
    <w:name w:val="917F1772C8DF42DDBEDAB3347D972EA3"/>
  </w:style>
  <w:style w:type="paragraph" w:customStyle="1" w:styleId="5248C984B859454C97AECAC50D05CD94">
    <w:name w:val="5248C984B859454C97AECAC50D05CD94"/>
  </w:style>
  <w:style w:type="paragraph" w:customStyle="1" w:styleId="C515E8DC091147789E6E719AEB9BAFC5">
    <w:name w:val="C515E8DC091147789E6E719AEB9BAFC5"/>
  </w:style>
  <w:style w:type="paragraph" w:customStyle="1" w:styleId="E673E92FD72541A4A994004E66DC8C35">
    <w:name w:val="E673E92FD72541A4A994004E66DC8C35"/>
  </w:style>
  <w:style w:type="paragraph" w:customStyle="1" w:styleId="A79E8AE584E941F4A7146FF4DABED76B">
    <w:name w:val="A79E8AE584E941F4A7146FF4DABED76B"/>
  </w:style>
  <w:style w:type="paragraph" w:customStyle="1" w:styleId="821AC49AC9BB4C3685CE8AF2C51BF0F3">
    <w:name w:val="821AC49AC9BB4C3685CE8AF2C51BF0F3"/>
  </w:style>
  <w:style w:type="paragraph" w:customStyle="1" w:styleId="E8A773BAA68D432E812E8D3A6616868D">
    <w:name w:val="E8A773BAA68D432E812E8D3A6616868D"/>
  </w:style>
  <w:style w:type="paragraph" w:customStyle="1" w:styleId="0680739D4A5F4978A65F06BF264810E5">
    <w:name w:val="0680739D4A5F4978A65F06BF264810E5"/>
    <w:rsid w:val="00C76603"/>
  </w:style>
  <w:style w:type="paragraph" w:customStyle="1" w:styleId="03CC5ACBCBC249CEA873BA0E86E1F616">
    <w:name w:val="03CC5ACBCBC249CEA873BA0E86E1F616"/>
    <w:rsid w:val="00C76603"/>
  </w:style>
  <w:style w:type="paragraph" w:customStyle="1" w:styleId="1051C3DD94D74056A38B7E4B6185CD42">
    <w:name w:val="1051C3DD94D74056A38B7E4B6185CD42"/>
    <w:rsid w:val="00C76603"/>
  </w:style>
  <w:style w:type="paragraph" w:customStyle="1" w:styleId="3F0EE9C708024B42A96844A232FDE63E">
    <w:name w:val="3F0EE9C708024B42A96844A232FDE63E"/>
    <w:rsid w:val="00C76603"/>
  </w:style>
  <w:style w:type="paragraph" w:customStyle="1" w:styleId="112ABF87DCE64BA8B3B785921E3EDF87">
    <w:name w:val="112ABF87DCE64BA8B3B785921E3EDF87"/>
    <w:rsid w:val="00C76603"/>
  </w:style>
  <w:style w:type="paragraph" w:customStyle="1" w:styleId="A46B95F817674726AF01E128F4E24B58">
    <w:name w:val="A46B95F817674726AF01E128F4E24B58"/>
    <w:rsid w:val="00C76603"/>
  </w:style>
  <w:style w:type="paragraph" w:customStyle="1" w:styleId="07B180CFEE3D49C5BF71864DFAC4256B">
    <w:name w:val="07B180CFEE3D49C5BF71864DFAC4256B"/>
    <w:rsid w:val="00C76603"/>
  </w:style>
  <w:style w:type="paragraph" w:customStyle="1" w:styleId="27D40A2199E8406982AF3CF4B0A2C740">
    <w:name w:val="27D40A2199E8406982AF3CF4B0A2C740"/>
    <w:rsid w:val="00C76603"/>
  </w:style>
  <w:style w:type="paragraph" w:customStyle="1" w:styleId="43EF2461C856411BA70D9412412F4C9A">
    <w:name w:val="43EF2461C856411BA70D9412412F4C9A"/>
    <w:rsid w:val="00C76603"/>
  </w:style>
  <w:style w:type="paragraph" w:customStyle="1" w:styleId="2E6FD0E9FDEC4242BFC8E0BB8975D86A">
    <w:name w:val="2E6FD0E9FDEC4242BFC8E0BB8975D86A"/>
    <w:rsid w:val="00C76603"/>
  </w:style>
  <w:style w:type="paragraph" w:customStyle="1" w:styleId="D044209ED2B34458B83F668C83046BB4">
    <w:name w:val="D044209ED2B34458B83F668C83046BB4"/>
    <w:rsid w:val="00C76603"/>
  </w:style>
  <w:style w:type="paragraph" w:customStyle="1" w:styleId="B652893B9E8940479F6EE0C22582E138">
    <w:name w:val="B652893B9E8940479F6EE0C22582E138"/>
    <w:rsid w:val="00C76603"/>
  </w:style>
  <w:style w:type="paragraph" w:customStyle="1" w:styleId="CB6C765878C44D3BB6E80BE741EA11DD">
    <w:name w:val="CB6C765878C44D3BB6E80BE741EA11DD"/>
    <w:rsid w:val="00C76603"/>
  </w:style>
  <w:style w:type="paragraph" w:customStyle="1" w:styleId="CCFD919D6EF245458EE3992E1C2C1785">
    <w:name w:val="CCFD919D6EF245458EE3992E1C2C1785"/>
    <w:rsid w:val="00C76603"/>
  </w:style>
  <w:style w:type="paragraph" w:customStyle="1" w:styleId="F923E33E885B4F489E5F273B52465C77">
    <w:name w:val="F923E33E885B4F489E5F273B52465C77"/>
    <w:rsid w:val="00C76603"/>
  </w:style>
  <w:style w:type="paragraph" w:customStyle="1" w:styleId="01FA1FB6F3734905B2482F7E1194530C">
    <w:name w:val="01FA1FB6F3734905B2482F7E1194530C"/>
    <w:rsid w:val="00C76603"/>
  </w:style>
  <w:style w:type="paragraph" w:customStyle="1" w:styleId="97FDF8EA2E484B8C9CF861F7F60E2824">
    <w:name w:val="97FDF8EA2E484B8C9CF861F7F60E2824"/>
    <w:rsid w:val="00C76603"/>
  </w:style>
  <w:style w:type="paragraph" w:customStyle="1" w:styleId="F613F5113E6A427F9E2E9855302DF74F">
    <w:name w:val="F613F5113E6A427F9E2E9855302DF74F"/>
    <w:rsid w:val="00C76603"/>
  </w:style>
  <w:style w:type="paragraph" w:customStyle="1" w:styleId="1632949BE39A478CAB277B73E21367B7">
    <w:name w:val="1632949BE39A478CAB277B73E21367B7"/>
    <w:rsid w:val="00C76603"/>
  </w:style>
  <w:style w:type="paragraph" w:customStyle="1" w:styleId="3D51E87822E14224A913FD27C2D92A83">
    <w:name w:val="3D51E87822E14224A913FD27C2D92A83"/>
    <w:rsid w:val="00C76603"/>
  </w:style>
  <w:style w:type="paragraph" w:customStyle="1" w:styleId="6530FC877FAA4FCDACDC4C6032A2687D">
    <w:name w:val="6530FC877FAA4FCDACDC4C6032A2687D"/>
    <w:rsid w:val="00C76603"/>
  </w:style>
  <w:style w:type="paragraph" w:customStyle="1" w:styleId="0D1A4AF9B231486FAFFCF9BE8243EA31">
    <w:name w:val="0D1A4AF9B231486FAFFCF9BE8243EA31"/>
    <w:rsid w:val="00C76603"/>
  </w:style>
  <w:style w:type="paragraph" w:customStyle="1" w:styleId="2C13EB6A16AC4D06AC560D4DD22FF42F">
    <w:name w:val="2C13EB6A16AC4D06AC560D4DD22FF42F"/>
    <w:rsid w:val="00C76603"/>
  </w:style>
  <w:style w:type="paragraph" w:customStyle="1" w:styleId="C7696F7B9C58446886FE4F3FB88B90C6">
    <w:name w:val="C7696F7B9C58446886FE4F3FB88B90C6"/>
    <w:rsid w:val="00C76603"/>
  </w:style>
  <w:style w:type="paragraph" w:customStyle="1" w:styleId="F71DBAC2C64E4245BE642F639D93108B">
    <w:name w:val="F71DBAC2C64E4245BE642F639D93108B"/>
    <w:rsid w:val="00C76603"/>
  </w:style>
  <w:style w:type="paragraph" w:customStyle="1" w:styleId="EC46466FC1D14D718C234174C82BAA8E">
    <w:name w:val="EC46466FC1D14D718C234174C82BAA8E"/>
    <w:rsid w:val="00C76603"/>
  </w:style>
  <w:style w:type="paragraph" w:customStyle="1" w:styleId="DA6E3077DF5E4722982D9A2BED3F7E8E">
    <w:name w:val="DA6E3077DF5E4722982D9A2BED3F7E8E"/>
    <w:rsid w:val="00C76603"/>
  </w:style>
  <w:style w:type="paragraph" w:customStyle="1" w:styleId="332D381D96714A9CA0E5BF8680F68B96">
    <w:name w:val="332D381D96714A9CA0E5BF8680F68B96"/>
    <w:rsid w:val="00C76603"/>
  </w:style>
  <w:style w:type="paragraph" w:customStyle="1" w:styleId="675E272FC0E3440F8EBBDFF951E1268B">
    <w:name w:val="675E272FC0E3440F8EBBDFF951E1268B"/>
    <w:rsid w:val="00C76603"/>
  </w:style>
  <w:style w:type="paragraph" w:customStyle="1" w:styleId="6DECB6E4CB0545608BC502FC5A2C3F29">
    <w:name w:val="6DECB6E4CB0545608BC502FC5A2C3F29"/>
    <w:rsid w:val="00C76603"/>
  </w:style>
  <w:style w:type="paragraph" w:customStyle="1" w:styleId="57C477C68D36451492ED926C7CCB0AC2">
    <w:name w:val="57C477C68D36451492ED926C7CCB0AC2"/>
    <w:rsid w:val="00C76603"/>
  </w:style>
  <w:style w:type="paragraph" w:customStyle="1" w:styleId="A7A56F167C344175994AA8CB631A1BA5">
    <w:name w:val="A7A56F167C344175994AA8CB631A1BA5"/>
    <w:rsid w:val="00C76603"/>
  </w:style>
  <w:style w:type="paragraph" w:customStyle="1" w:styleId="6ACB12995B4C4C3CB61F5E6024F57E14">
    <w:name w:val="6ACB12995B4C4C3CB61F5E6024F57E14"/>
    <w:rsid w:val="00C76603"/>
  </w:style>
  <w:style w:type="paragraph" w:customStyle="1" w:styleId="B84F4ACD512F4EBC99B4B9E3E0929C05">
    <w:name w:val="B84F4ACD512F4EBC99B4B9E3E0929C05"/>
    <w:rsid w:val="00C76603"/>
  </w:style>
  <w:style w:type="paragraph" w:customStyle="1" w:styleId="32CE6389CE944842B8047DE74B79EC81">
    <w:name w:val="32CE6389CE944842B8047DE74B79EC81"/>
    <w:rsid w:val="00C76603"/>
  </w:style>
  <w:style w:type="paragraph" w:customStyle="1" w:styleId="7F644F1B31A74C8F8B6E4822A3FD1452">
    <w:name w:val="7F644F1B31A74C8F8B6E4822A3FD1452"/>
    <w:rsid w:val="00C76603"/>
  </w:style>
  <w:style w:type="paragraph" w:customStyle="1" w:styleId="758608A5720F4BD09A45557D3D2737BD">
    <w:name w:val="758608A5720F4BD09A45557D3D2737BD"/>
    <w:rsid w:val="00C76603"/>
  </w:style>
  <w:style w:type="paragraph" w:customStyle="1" w:styleId="E10EE61801CD45E3862BC6C39E50A995">
    <w:name w:val="E10EE61801CD45E3862BC6C39E50A995"/>
    <w:rsid w:val="00C76603"/>
  </w:style>
  <w:style w:type="paragraph" w:customStyle="1" w:styleId="1809F735AC2A4EBEA038751352216AAC">
    <w:name w:val="1809F735AC2A4EBEA038751352216AAC"/>
    <w:rsid w:val="00C76603"/>
  </w:style>
  <w:style w:type="paragraph" w:customStyle="1" w:styleId="063FE5C642E843778A585577108E70F9">
    <w:name w:val="063FE5C642E843778A585577108E70F9"/>
    <w:rsid w:val="00C76603"/>
  </w:style>
  <w:style w:type="paragraph" w:customStyle="1" w:styleId="AE627AAD4AD24663B71663D1D63FC3FC">
    <w:name w:val="AE627AAD4AD24663B71663D1D63FC3FC"/>
    <w:rsid w:val="00C76603"/>
  </w:style>
  <w:style w:type="paragraph" w:customStyle="1" w:styleId="8465A9D2FB20497F85F946DBEABC521A">
    <w:name w:val="8465A9D2FB20497F85F946DBEABC521A"/>
    <w:rsid w:val="00C76603"/>
  </w:style>
  <w:style w:type="paragraph" w:customStyle="1" w:styleId="3DF24FE75A594FFCBF33EA1AD207D52A">
    <w:name w:val="3DF24FE75A594FFCBF33EA1AD207D52A"/>
    <w:rsid w:val="00C76603"/>
  </w:style>
  <w:style w:type="paragraph" w:customStyle="1" w:styleId="41E679ECAAC54BEABD9B8430DD2B4700">
    <w:name w:val="41E679ECAAC54BEABD9B8430DD2B4700"/>
    <w:rsid w:val="00C76603"/>
  </w:style>
  <w:style w:type="paragraph" w:customStyle="1" w:styleId="6D35B9E0A16442BEB136933122ABE1B2">
    <w:name w:val="6D35B9E0A16442BEB136933122ABE1B2"/>
    <w:rsid w:val="00C76603"/>
  </w:style>
  <w:style w:type="paragraph" w:customStyle="1" w:styleId="28A56113D4864B13809C6ACF6BBFE3F6">
    <w:name w:val="28A56113D4864B13809C6ACF6BBFE3F6"/>
    <w:rsid w:val="00C76603"/>
  </w:style>
  <w:style w:type="paragraph" w:customStyle="1" w:styleId="8C386CCADA2D4647ABE3CC153DC5EC39">
    <w:name w:val="8C386CCADA2D4647ABE3CC153DC5EC39"/>
    <w:rsid w:val="00C76603"/>
  </w:style>
  <w:style w:type="paragraph" w:customStyle="1" w:styleId="B9900E433E5F4C69B8B1C264030EDAE9">
    <w:name w:val="B9900E433E5F4C69B8B1C264030EDAE9"/>
    <w:rsid w:val="00C76603"/>
  </w:style>
  <w:style w:type="paragraph" w:customStyle="1" w:styleId="A657DC76F909400EBD70A70D8BE550D8">
    <w:name w:val="A657DC76F909400EBD70A70D8BE550D8"/>
    <w:rsid w:val="00C76603"/>
  </w:style>
  <w:style w:type="paragraph" w:customStyle="1" w:styleId="14CEB753FB6B4D6EB581DCF40723B774">
    <w:name w:val="14CEB753FB6B4D6EB581DCF40723B774"/>
    <w:rsid w:val="00C76603"/>
  </w:style>
  <w:style w:type="paragraph" w:customStyle="1" w:styleId="7E90D99D3D1141F4B60EBBCF7A1014A7">
    <w:name w:val="7E90D99D3D1141F4B60EBBCF7A1014A7"/>
    <w:rsid w:val="00C76603"/>
  </w:style>
  <w:style w:type="paragraph" w:customStyle="1" w:styleId="961936F02DFA4348817E0964F0054195">
    <w:name w:val="961936F02DFA4348817E0964F0054195"/>
    <w:rsid w:val="00C76603"/>
  </w:style>
  <w:style w:type="paragraph" w:customStyle="1" w:styleId="6135A53AD10F43AE970D8F21029671D9">
    <w:name w:val="6135A53AD10F43AE970D8F21029671D9"/>
    <w:rsid w:val="00C76603"/>
  </w:style>
  <w:style w:type="paragraph" w:customStyle="1" w:styleId="A1685D65BF274CE3ABC877D3DE12E516">
    <w:name w:val="A1685D65BF274CE3ABC877D3DE12E516"/>
    <w:rsid w:val="00C76603"/>
  </w:style>
  <w:style w:type="paragraph" w:customStyle="1" w:styleId="EA77AE165F0B4B1C86670EE1056D43B8">
    <w:name w:val="EA77AE165F0B4B1C86670EE1056D43B8"/>
    <w:rsid w:val="00C76603"/>
  </w:style>
  <w:style w:type="paragraph" w:customStyle="1" w:styleId="B3493DEA097E4ED197C2FA942220F202">
    <w:name w:val="B3493DEA097E4ED197C2FA942220F202"/>
    <w:rsid w:val="00C76603"/>
  </w:style>
  <w:style w:type="paragraph" w:customStyle="1" w:styleId="981209FF9F414E3598CEF591676EFD08">
    <w:name w:val="981209FF9F414E3598CEF591676EFD08"/>
    <w:rsid w:val="00C76603"/>
  </w:style>
  <w:style w:type="paragraph" w:customStyle="1" w:styleId="C673C602CFD0446A8BA8D68C7ADF7CC8">
    <w:name w:val="C673C602CFD0446A8BA8D68C7ADF7CC8"/>
    <w:rsid w:val="00C76603"/>
  </w:style>
  <w:style w:type="paragraph" w:customStyle="1" w:styleId="21D4560903BC429E8D560EBB66FC0C05">
    <w:name w:val="21D4560903BC429E8D560EBB66FC0C05"/>
    <w:rsid w:val="00C76603"/>
  </w:style>
  <w:style w:type="paragraph" w:customStyle="1" w:styleId="8F9A9D11B94640C69B42A1BBF35E1412">
    <w:name w:val="8F9A9D11B94640C69B42A1BBF35E1412"/>
    <w:rsid w:val="00C76603"/>
  </w:style>
  <w:style w:type="paragraph" w:customStyle="1" w:styleId="FF4D767C359F4EB4AC833C3A8FF52975">
    <w:name w:val="FF4D767C359F4EB4AC833C3A8FF52975"/>
    <w:rsid w:val="00C76603"/>
  </w:style>
  <w:style w:type="paragraph" w:customStyle="1" w:styleId="BE1F5472FE6945FCADAFCEB4617DC66F">
    <w:name w:val="BE1F5472FE6945FCADAFCEB4617DC66F"/>
    <w:rsid w:val="00C76603"/>
  </w:style>
  <w:style w:type="paragraph" w:customStyle="1" w:styleId="14D24878FCB9405883B4CE68119E86B5">
    <w:name w:val="14D24878FCB9405883B4CE68119E86B5"/>
    <w:rsid w:val="00C76603"/>
  </w:style>
  <w:style w:type="paragraph" w:customStyle="1" w:styleId="6C3D66AB09824EC298D84DE18D9A49DD">
    <w:name w:val="6C3D66AB09824EC298D84DE18D9A49DD"/>
    <w:rsid w:val="00C76603"/>
  </w:style>
  <w:style w:type="paragraph" w:customStyle="1" w:styleId="174B7E65450140A2BC24EE7A731C192B">
    <w:name w:val="174B7E65450140A2BC24EE7A731C192B"/>
    <w:rsid w:val="00C76603"/>
  </w:style>
  <w:style w:type="paragraph" w:customStyle="1" w:styleId="E6D81CDF924C4A59B805CB39D1AB52EF">
    <w:name w:val="E6D81CDF924C4A59B805CB39D1AB52EF"/>
    <w:rsid w:val="00C76603"/>
  </w:style>
  <w:style w:type="paragraph" w:customStyle="1" w:styleId="7E151D25254F4C3294078F15B4B2F83A">
    <w:name w:val="7E151D25254F4C3294078F15B4B2F83A"/>
    <w:rsid w:val="00C76603"/>
  </w:style>
  <w:style w:type="paragraph" w:customStyle="1" w:styleId="9FE032A01E7C4E9EB52100937A277B93">
    <w:name w:val="9FE032A01E7C4E9EB52100937A277B93"/>
    <w:rsid w:val="00C76603"/>
  </w:style>
  <w:style w:type="paragraph" w:customStyle="1" w:styleId="524F166FB1F343B8B7CF5D39FFC6BEDD">
    <w:name w:val="524F166FB1F343B8B7CF5D39FFC6BEDD"/>
    <w:rsid w:val="00C76603"/>
  </w:style>
  <w:style w:type="paragraph" w:customStyle="1" w:styleId="E8F2C3A42CCA435F8213E0ABCAF2D705">
    <w:name w:val="E8F2C3A42CCA435F8213E0ABCAF2D705"/>
    <w:rsid w:val="00C76603"/>
  </w:style>
  <w:style w:type="paragraph" w:customStyle="1" w:styleId="725E49E1D9ED4EAFB637BE9527EFA57F">
    <w:name w:val="725E49E1D9ED4EAFB637BE9527EFA57F"/>
    <w:rsid w:val="00C76603"/>
  </w:style>
  <w:style w:type="paragraph" w:customStyle="1" w:styleId="BB2AC110049640DB8478E81E064BAF02">
    <w:name w:val="BB2AC110049640DB8478E81E064BAF02"/>
    <w:rsid w:val="00C76603"/>
  </w:style>
  <w:style w:type="paragraph" w:customStyle="1" w:styleId="E74FE32B3E874747BEED39FA2B98D510">
    <w:name w:val="E74FE32B3E874747BEED39FA2B98D510"/>
    <w:rsid w:val="00C76603"/>
  </w:style>
  <w:style w:type="paragraph" w:customStyle="1" w:styleId="E70D618E2CD04C7FA09077129E235112">
    <w:name w:val="E70D618E2CD04C7FA09077129E235112"/>
    <w:rsid w:val="00C76603"/>
  </w:style>
  <w:style w:type="paragraph" w:customStyle="1" w:styleId="B545C80BD0B641E2ABF1AED623C93F23">
    <w:name w:val="B545C80BD0B641E2ABF1AED623C93F23"/>
    <w:rsid w:val="00C76603"/>
  </w:style>
  <w:style w:type="paragraph" w:customStyle="1" w:styleId="CE931AC087624357AD167AD47C83616A">
    <w:name w:val="CE931AC087624357AD167AD47C83616A"/>
    <w:rsid w:val="00C76603"/>
  </w:style>
  <w:style w:type="paragraph" w:customStyle="1" w:styleId="897596D2813349D39845675B1E93F909">
    <w:name w:val="897596D2813349D39845675B1E93F909"/>
    <w:rsid w:val="00C76603"/>
  </w:style>
  <w:style w:type="paragraph" w:customStyle="1" w:styleId="8CBD2773AD6A448FAA29C7CFB9A5A123">
    <w:name w:val="8CBD2773AD6A448FAA29C7CFB9A5A123"/>
    <w:rsid w:val="00C76603"/>
  </w:style>
  <w:style w:type="paragraph" w:customStyle="1" w:styleId="39DA7005E1A9444EB2A84A6837CC264F">
    <w:name w:val="39DA7005E1A9444EB2A84A6837CC264F"/>
    <w:rsid w:val="00C76603"/>
  </w:style>
  <w:style w:type="paragraph" w:customStyle="1" w:styleId="ABE5E6B042174EB88C5C3D811CD6A31C">
    <w:name w:val="ABE5E6B042174EB88C5C3D811CD6A31C"/>
    <w:rsid w:val="00C76603"/>
  </w:style>
  <w:style w:type="paragraph" w:customStyle="1" w:styleId="655786DFD134421BBFCD7A3B7F535D1B">
    <w:name w:val="655786DFD134421BBFCD7A3B7F535D1B"/>
    <w:rsid w:val="00C76603"/>
  </w:style>
  <w:style w:type="paragraph" w:customStyle="1" w:styleId="6FF3CA826107408FB30F65D600A99A4E">
    <w:name w:val="6FF3CA826107408FB30F65D600A99A4E"/>
    <w:rsid w:val="00C76603"/>
  </w:style>
  <w:style w:type="paragraph" w:customStyle="1" w:styleId="5718E84FD90141D0950C0432E35BB52B">
    <w:name w:val="5718E84FD90141D0950C0432E35BB52B"/>
    <w:rsid w:val="00C76603"/>
  </w:style>
  <w:style w:type="paragraph" w:customStyle="1" w:styleId="5F6CD6EB9F4F4170AFB86D67EB9115A4">
    <w:name w:val="5F6CD6EB9F4F4170AFB86D67EB9115A4"/>
    <w:rsid w:val="00C76603"/>
  </w:style>
  <w:style w:type="paragraph" w:customStyle="1" w:styleId="F37C8C0555CA4252802C4B9698637AFC">
    <w:name w:val="F37C8C0555CA4252802C4B9698637AFC"/>
    <w:rsid w:val="00C76603"/>
  </w:style>
  <w:style w:type="paragraph" w:customStyle="1" w:styleId="C64485E476304771BCEFED5983AF5E59">
    <w:name w:val="C64485E476304771BCEFED5983AF5E59"/>
    <w:rsid w:val="00C76603"/>
  </w:style>
  <w:style w:type="paragraph" w:customStyle="1" w:styleId="002EC92B94514B048F7CF4A004C53032">
    <w:name w:val="002EC92B94514B048F7CF4A004C53032"/>
    <w:rsid w:val="00C76603"/>
  </w:style>
  <w:style w:type="paragraph" w:customStyle="1" w:styleId="CD0158308240473D937055205D790C35">
    <w:name w:val="CD0158308240473D937055205D790C35"/>
    <w:rsid w:val="00C76603"/>
  </w:style>
  <w:style w:type="paragraph" w:customStyle="1" w:styleId="4234E85265F74C22A04A807637D173FF">
    <w:name w:val="4234E85265F74C22A04A807637D173FF"/>
    <w:rsid w:val="00C76603"/>
  </w:style>
  <w:style w:type="paragraph" w:customStyle="1" w:styleId="560BCFA7C15A4F019094110203BFBF1D">
    <w:name w:val="560BCFA7C15A4F019094110203BFBF1D"/>
    <w:rsid w:val="00C76603"/>
  </w:style>
  <w:style w:type="paragraph" w:customStyle="1" w:styleId="E0FAD5B328BA4E7F841C97D596FD099B">
    <w:name w:val="E0FAD5B328BA4E7F841C97D596FD099B"/>
    <w:rsid w:val="00C76603"/>
  </w:style>
  <w:style w:type="paragraph" w:customStyle="1" w:styleId="BF1CE78CC31B49D9A934205D7E1FE0E8">
    <w:name w:val="BF1CE78CC31B49D9A934205D7E1FE0E8"/>
    <w:rsid w:val="00C76603"/>
  </w:style>
  <w:style w:type="paragraph" w:customStyle="1" w:styleId="FEBC975B8C6C4E93AE6660B0E78144CE">
    <w:name w:val="FEBC975B8C6C4E93AE6660B0E78144CE"/>
    <w:rsid w:val="00C76603"/>
  </w:style>
  <w:style w:type="paragraph" w:customStyle="1" w:styleId="B1CCF4DA696E427DBB4531FE6DC71DF3">
    <w:name w:val="B1CCF4DA696E427DBB4531FE6DC71DF3"/>
    <w:rsid w:val="00C76603"/>
  </w:style>
  <w:style w:type="paragraph" w:customStyle="1" w:styleId="B131B68DD81F43E08D3166401EE78018">
    <w:name w:val="B131B68DD81F43E08D3166401EE78018"/>
    <w:rsid w:val="00C76603"/>
  </w:style>
  <w:style w:type="paragraph" w:customStyle="1" w:styleId="2ADC1DA488D242BA9565D420AE7B3D03">
    <w:name w:val="2ADC1DA488D242BA9565D420AE7B3D03"/>
    <w:rsid w:val="00C76603"/>
  </w:style>
  <w:style w:type="paragraph" w:customStyle="1" w:styleId="C61AB82D77A246EDBDD348C107EF2BC0">
    <w:name w:val="C61AB82D77A246EDBDD348C107EF2BC0"/>
    <w:rsid w:val="00C76603"/>
  </w:style>
  <w:style w:type="paragraph" w:customStyle="1" w:styleId="682EE898375F47F1880826B46D679F97">
    <w:name w:val="682EE898375F47F1880826B46D679F97"/>
    <w:rsid w:val="00C76603"/>
  </w:style>
  <w:style w:type="paragraph" w:customStyle="1" w:styleId="D6A40524BACD49BF9BFF491A88ECF2AC">
    <w:name w:val="D6A40524BACD49BF9BFF491A88ECF2AC"/>
    <w:rsid w:val="00C76603"/>
  </w:style>
  <w:style w:type="paragraph" w:customStyle="1" w:styleId="24D3ADE3B5404578A8B60546D60BC34B">
    <w:name w:val="24D3ADE3B5404578A8B60546D60BC34B"/>
    <w:rsid w:val="00C76603"/>
  </w:style>
  <w:style w:type="paragraph" w:customStyle="1" w:styleId="711C81D35FAF4D489094626C362E250A">
    <w:name w:val="711C81D35FAF4D489094626C362E250A"/>
    <w:rsid w:val="00C76603"/>
  </w:style>
  <w:style w:type="paragraph" w:customStyle="1" w:styleId="39265A1853C842939D40C0EF6F99F13D">
    <w:name w:val="39265A1853C842939D40C0EF6F99F13D"/>
    <w:rsid w:val="00C76603"/>
  </w:style>
  <w:style w:type="paragraph" w:customStyle="1" w:styleId="CAC0BF767DD240E9B396F82F51CC32FD">
    <w:name w:val="CAC0BF767DD240E9B396F82F51CC32FD"/>
    <w:rsid w:val="00C76603"/>
  </w:style>
  <w:style w:type="paragraph" w:customStyle="1" w:styleId="8401AF7E19974A7CAE75813886C22E05">
    <w:name w:val="8401AF7E19974A7CAE75813886C22E05"/>
    <w:rsid w:val="00C76603"/>
  </w:style>
  <w:style w:type="paragraph" w:customStyle="1" w:styleId="B044898276F04446AC7C1C047D2EBC85">
    <w:name w:val="B044898276F04446AC7C1C047D2EBC85"/>
    <w:rsid w:val="00C76603"/>
  </w:style>
  <w:style w:type="paragraph" w:customStyle="1" w:styleId="5218A96078EB45C188458BED18FC4BE3">
    <w:name w:val="5218A96078EB45C188458BED18FC4BE3"/>
    <w:rsid w:val="00C76603"/>
  </w:style>
  <w:style w:type="paragraph" w:customStyle="1" w:styleId="BD81CBDA3AC549A688606CB56ABDA327">
    <w:name w:val="BD81CBDA3AC549A688606CB56ABDA327"/>
    <w:rsid w:val="00C76603"/>
  </w:style>
  <w:style w:type="paragraph" w:customStyle="1" w:styleId="33A4C4C2F39340A68A89750EB25D744A">
    <w:name w:val="33A4C4C2F39340A68A89750EB25D744A"/>
    <w:rsid w:val="00C76603"/>
  </w:style>
  <w:style w:type="paragraph" w:customStyle="1" w:styleId="2A7A8F7E2FAC4CED9EDEEF5164B079C6">
    <w:name w:val="2A7A8F7E2FAC4CED9EDEEF5164B079C6"/>
    <w:rsid w:val="00C76603"/>
  </w:style>
  <w:style w:type="paragraph" w:customStyle="1" w:styleId="B36F73A344F24816864D9AA76B909533">
    <w:name w:val="B36F73A344F24816864D9AA76B909533"/>
    <w:rsid w:val="00C76603"/>
  </w:style>
  <w:style w:type="paragraph" w:customStyle="1" w:styleId="B754A740FF7B49AF8C35CA5813C2AAAA">
    <w:name w:val="B754A740FF7B49AF8C35CA5813C2AAAA"/>
    <w:rsid w:val="00C76603"/>
  </w:style>
  <w:style w:type="paragraph" w:customStyle="1" w:styleId="7E6BD8F2415D45BEA75DF8A3ED218A4F">
    <w:name w:val="7E6BD8F2415D45BEA75DF8A3ED218A4F"/>
    <w:rsid w:val="00C76603"/>
  </w:style>
  <w:style w:type="paragraph" w:customStyle="1" w:styleId="BC7CB960BFA34F07AA8A22833CB1973B">
    <w:name w:val="BC7CB960BFA34F07AA8A22833CB1973B"/>
    <w:rsid w:val="00C76603"/>
  </w:style>
  <w:style w:type="paragraph" w:customStyle="1" w:styleId="E5577DC5A1A44590B6171483F89459F9">
    <w:name w:val="E5577DC5A1A44590B6171483F89459F9"/>
    <w:rsid w:val="00C76603"/>
  </w:style>
  <w:style w:type="paragraph" w:customStyle="1" w:styleId="B8C50D5B24B44895B76043AF78D34F76">
    <w:name w:val="B8C50D5B24B44895B76043AF78D34F76"/>
    <w:rsid w:val="00C76603"/>
  </w:style>
  <w:style w:type="paragraph" w:customStyle="1" w:styleId="08B2C1B221DB44E1A038094A87E3036D">
    <w:name w:val="08B2C1B221DB44E1A038094A87E3036D"/>
    <w:rsid w:val="00C76603"/>
  </w:style>
  <w:style w:type="paragraph" w:customStyle="1" w:styleId="B74B4BEAB93D469C95EADD39A100FF63">
    <w:name w:val="B74B4BEAB93D469C95EADD39A100FF63"/>
    <w:rsid w:val="00C76603"/>
  </w:style>
  <w:style w:type="paragraph" w:customStyle="1" w:styleId="88E4A86E18784471A10CF0289C200800">
    <w:name w:val="88E4A86E18784471A10CF0289C200800"/>
    <w:rsid w:val="00C76603"/>
  </w:style>
  <w:style w:type="paragraph" w:customStyle="1" w:styleId="BC811D7D73AC48F89E9FAD77D508963D">
    <w:name w:val="BC811D7D73AC48F89E9FAD77D508963D"/>
    <w:rsid w:val="00C76603"/>
  </w:style>
  <w:style w:type="paragraph" w:customStyle="1" w:styleId="BCAEF643CE3E451993EC16764A80C283">
    <w:name w:val="BCAEF643CE3E451993EC16764A80C283"/>
    <w:rsid w:val="00C76603"/>
  </w:style>
  <w:style w:type="paragraph" w:customStyle="1" w:styleId="AE3C09EE8485432782337A8EC5AB8A02">
    <w:name w:val="AE3C09EE8485432782337A8EC5AB8A02"/>
    <w:rsid w:val="00C76603"/>
  </w:style>
  <w:style w:type="paragraph" w:customStyle="1" w:styleId="9F763826EF9A4FEEB9538E1ADEDF311F">
    <w:name w:val="9F763826EF9A4FEEB9538E1ADEDF311F"/>
    <w:rsid w:val="00C76603"/>
  </w:style>
  <w:style w:type="paragraph" w:customStyle="1" w:styleId="8B92955531734450B02D4558C7D1547A">
    <w:name w:val="8B92955531734450B02D4558C7D1547A"/>
    <w:rsid w:val="00C76603"/>
  </w:style>
  <w:style w:type="paragraph" w:customStyle="1" w:styleId="E9D6F3C5D81846E99B05FC202A8BF94D">
    <w:name w:val="E9D6F3C5D81846E99B05FC202A8BF94D"/>
    <w:rsid w:val="00C76603"/>
  </w:style>
  <w:style w:type="paragraph" w:customStyle="1" w:styleId="51FC43E176D64EBB9B89239C91987704">
    <w:name w:val="51FC43E176D64EBB9B89239C91987704"/>
    <w:rsid w:val="00C76603"/>
  </w:style>
  <w:style w:type="paragraph" w:customStyle="1" w:styleId="1DC738EB16594B53A336EEF25935776A">
    <w:name w:val="1DC738EB16594B53A336EEF25935776A"/>
    <w:rsid w:val="00C76603"/>
  </w:style>
  <w:style w:type="paragraph" w:customStyle="1" w:styleId="C1E73BA3BDB24C95B14C0C9F5FBD5262">
    <w:name w:val="C1E73BA3BDB24C95B14C0C9F5FBD5262"/>
    <w:rsid w:val="00C76603"/>
  </w:style>
  <w:style w:type="paragraph" w:customStyle="1" w:styleId="36169E76B1D3470CB5C5F424ED8BCFBD">
    <w:name w:val="36169E76B1D3470CB5C5F424ED8BCFBD"/>
    <w:rsid w:val="00C76603"/>
  </w:style>
  <w:style w:type="paragraph" w:customStyle="1" w:styleId="72ABDDA7F7C34728B2B4B753E61DDFE2">
    <w:name w:val="72ABDDA7F7C34728B2B4B753E61DDFE2"/>
    <w:rsid w:val="00C76603"/>
  </w:style>
  <w:style w:type="paragraph" w:customStyle="1" w:styleId="AC3C6EEED61040719BC7D51744559BC1">
    <w:name w:val="AC3C6EEED61040719BC7D51744559BC1"/>
    <w:rsid w:val="00C76603"/>
  </w:style>
  <w:style w:type="paragraph" w:customStyle="1" w:styleId="4D969FFA25744A039DB3CED08D4C54E7">
    <w:name w:val="4D969FFA25744A039DB3CED08D4C54E7"/>
    <w:rsid w:val="00C76603"/>
  </w:style>
  <w:style w:type="paragraph" w:customStyle="1" w:styleId="F1463003AFDF4224AA1F749659E816C1">
    <w:name w:val="F1463003AFDF4224AA1F749659E816C1"/>
    <w:rsid w:val="00C76603"/>
  </w:style>
  <w:style w:type="paragraph" w:customStyle="1" w:styleId="311E74B06CBA43C1991DDF833EAD0B93">
    <w:name w:val="311E74B06CBA43C1991DDF833EAD0B93"/>
    <w:rsid w:val="00C76603"/>
  </w:style>
  <w:style w:type="paragraph" w:customStyle="1" w:styleId="2FE7A952BE884E91BD1F6D8CD2741D53">
    <w:name w:val="2FE7A952BE884E91BD1F6D8CD2741D53"/>
    <w:rsid w:val="00C76603"/>
  </w:style>
  <w:style w:type="paragraph" w:customStyle="1" w:styleId="1C40AD4F4F9E4B99A625A4485F56990D">
    <w:name w:val="1C40AD4F4F9E4B99A625A4485F56990D"/>
    <w:rsid w:val="00C76603"/>
  </w:style>
  <w:style w:type="paragraph" w:customStyle="1" w:styleId="0C79C4355A1E4E389208E4E3F6747BC3">
    <w:name w:val="0C79C4355A1E4E389208E4E3F6747BC3"/>
    <w:rsid w:val="00C76603"/>
  </w:style>
  <w:style w:type="paragraph" w:customStyle="1" w:styleId="9EC1ED73BF1F487196C06A7FE74089DF">
    <w:name w:val="9EC1ED73BF1F487196C06A7FE74089DF"/>
    <w:rsid w:val="00C76603"/>
  </w:style>
  <w:style w:type="paragraph" w:customStyle="1" w:styleId="4002CB8CAB7A4E0082FB8244A526A651">
    <w:name w:val="4002CB8CAB7A4E0082FB8244A526A651"/>
    <w:rsid w:val="00C76603"/>
  </w:style>
  <w:style w:type="paragraph" w:customStyle="1" w:styleId="A924474422CB4C86B8678B0CC741B8BA">
    <w:name w:val="A924474422CB4C86B8678B0CC741B8BA"/>
    <w:rsid w:val="00C76603"/>
  </w:style>
  <w:style w:type="paragraph" w:customStyle="1" w:styleId="59BE512B5A0B4851AAB1F22C4FA33D68">
    <w:name w:val="59BE512B5A0B4851AAB1F22C4FA33D68"/>
    <w:rsid w:val="00C76603"/>
  </w:style>
  <w:style w:type="paragraph" w:customStyle="1" w:styleId="3584E717ACB04C1B90BAAAB798219909">
    <w:name w:val="3584E717ACB04C1B90BAAAB798219909"/>
    <w:rsid w:val="00C76603"/>
  </w:style>
  <w:style w:type="paragraph" w:customStyle="1" w:styleId="962BDDEE47EA496A8D5C5DF6419EB695">
    <w:name w:val="962BDDEE47EA496A8D5C5DF6419EB695"/>
    <w:rsid w:val="00C76603"/>
  </w:style>
  <w:style w:type="paragraph" w:customStyle="1" w:styleId="B4402F138A2A4B33880E29A11C446FB2">
    <w:name w:val="B4402F138A2A4B33880E29A11C446FB2"/>
    <w:rsid w:val="00C76603"/>
  </w:style>
  <w:style w:type="paragraph" w:customStyle="1" w:styleId="4CC6665EA62C459A97B79AD434DF3738">
    <w:name w:val="4CC6665EA62C459A97B79AD434DF3738"/>
    <w:rsid w:val="00C76603"/>
  </w:style>
  <w:style w:type="paragraph" w:customStyle="1" w:styleId="5ABB502ABBA24F93A3269C1DF65D02B0">
    <w:name w:val="5ABB502ABBA24F93A3269C1DF65D02B0"/>
    <w:rsid w:val="00C76603"/>
  </w:style>
  <w:style w:type="paragraph" w:customStyle="1" w:styleId="6B63195CDEC9475AA8F3281899645271">
    <w:name w:val="6B63195CDEC9475AA8F3281899645271"/>
    <w:rsid w:val="00C76603"/>
  </w:style>
  <w:style w:type="paragraph" w:customStyle="1" w:styleId="7DF53C04EB64406E8671F6AA13567002">
    <w:name w:val="7DF53C04EB64406E8671F6AA13567002"/>
    <w:rsid w:val="00C76603"/>
  </w:style>
  <w:style w:type="paragraph" w:customStyle="1" w:styleId="AF18F81442174D09A039DD9B1C44C434">
    <w:name w:val="AF18F81442174D09A039DD9B1C44C434"/>
    <w:rsid w:val="00C76603"/>
  </w:style>
  <w:style w:type="paragraph" w:customStyle="1" w:styleId="301794C2F2144B119B628C42B19ACAFC">
    <w:name w:val="301794C2F2144B119B628C42B19ACAFC"/>
    <w:rsid w:val="00C76603"/>
  </w:style>
  <w:style w:type="paragraph" w:customStyle="1" w:styleId="351A6FB2A0074F41856C4E9252F9040B">
    <w:name w:val="351A6FB2A0074F41856C4E9252F9040B"/>
    <w:rsid w:val="00C76603"/>
  </w:style>
  <w:style w:type="paragraph" w:customStyle="1" w:styleId="A73A9D9D2DCE4DA491CB9CE793467EC3">
    <w:name w:val="A73A9D9D2DCE4DA491CB9CE793467EC3"/>
    <w:rsid w:val="00C76603"/>
  </w:style>
  <w:style w:type="paragraph" w:customStyle="1" w:styleId="5AB867BA56D748D59AA291BE02B7A5A2">
    <w:name w:val="5AB867BA56D748D59AA291BE02B7A5A2"/>
    <w:rsid w:val="00C76603"/>
  </w:style>
  <w:style w:type="paragraph" w:customStyle="1" w:styleId="59FD8F608EAE4779A0272511AC8C6B2A">
    <w:name w:val="59FD8F608EAE4779A0272511AC8C6B2A"/>
    <w:rsid w:val="00C76603"/>
  </w:style>
  <w:style w:type="paragraph" w:customStyle="1" w:styleId="CBB5182C918D406CB1272C4BFE6761C4">
    <w:name w:val="CBB5182C918D406CB1272C4BFE6761C4"/>
    <w:rsid w:val="00C76603"/>
  </w:style>
  <w:style w:type="paragraph" w:customStyle="1" w:styleId="A9BC0FE73BC34200ABD747FA7BCB5C44">
    <w:name w:val="A9BC0FE73BC34200ABD747FA7BCB5C44"/>
    <w:rsid w:val="00C76603"/>
  </w:style>
  <w:style w:type="paragraph" w:customStyle="1" w:styleId="E75E447409E7493489CB0AE6EDF33C61">
    <w:name w:val="E75E447409E7493489CB0AE6EDF33C61"/>
    <w:rsid w:val="00C76603"/>
  </w:style>
  <w:style w:type="paragraph" w:customStyle="1" w:styleId="8708F1855C784DAB84ACA2729A86A906">
    <w:name w:val="8708F1855C784DAB84ACA2729A86A906"/>
    <w:rsid w:val="00C76603"/>
  </w:style>
  <w:style w:type="paragraph" w:customStyle="1" w:styleId="E87D08345CEF402F8862BD3E06DBF9B9">
    <w:name w:val="E87D08345CEF402F8862BD3E06DBF9B9"/>
    <w:rsid w:val="00C76603"/>
  </w:style>
  <w:style w:type="paragraph" w:customStyle="1" w:styleId="2F6F817DB7164E9AB5AA0E77001F697B">
    <w:name w:val="2F6F817DB7164E9AB5AA0E77001F697B"/>
    <w:rsid w:val="00C76603"/>
  </w:style>
  <w:style w:type="paragraph" w:customStyle="1" w:styleId="95EAB2BCDAA24A5382F197DBD7BB3F7D">
    <w:name w:val="95EAB2BCDAA24A5382F197DBD7BB3F7D"/>
    <w:rsid w:val="00C76603"/>
  </w:style>
  <w:style w:type="paragraph" w:customStyle="1" w:styleId="7DC35612E2B0493DBF728EA6B7DF6291">
    <w:name w:val="7DC35612E2B0493DBF728EA6B7DF6291"/>
    <w:rsid w:val="00C76603"/>
  </w:style>
  <w:style w:type="paragraph" w:customStyle="1" w:styleId="87789FC2AD3B41EB81D20C798B7D4BF3">
    <w:name w:val="87789FC2AD3B41EB81D20C798B7D4BF3"/>
    <w:rsid w:val="00C76603"/>
  </w:style>
  <w:style w:type="paragraph" w:customStyle="1" w:styleId="A1826047800D436A9917CA1590AF7D89">
    <w:name w:val="A1826047800D436A9917CA1590AF7D89"/>
    <w:rsid w:val="00C76603"/>
  </w:style>
  <w:style w:type="paragraph" w:customStyle="1" w:styleId="64FC22FD5826400194A0CB93689125D2">
    <w:name w:val="64FC22FD5826400194A0CB93689125D2"/>
    <w:rsid w:val="00C76603"/>
  </w:style>
  <w:style w:type="paragraph" w:customStyle="1" w:styleId="603A22AEF2B844C79A67ED1DBA8BD23E">
    <w:name w:val="603A22AEF2B844C79A67ED1DBA8BD23E"/>
    <w:rsid w:val="00C76603"/>
  </w:style>
  <w:style w:type="paragraph" w:customStyle="1" w:styleId="8D5C4E8FEE654DB18B4D01D227EB0992">
    <w:name w:val="8D5C4E8FEE654DB18B4D01D227EB0992"/>
    <w:rsid w:val="00C76603"/>
  </w:style>
  <w:style w:type="paragraph" w:customStyle="1" w:styleId="48A6CFE5B0914A338C0A0104E88368DA">
    <w:name w:val="48A6CFE5B0914A338C0A0104E88368DA"/>
    <w:rsid w:val="00C76603"/>
  </w:style>
  <w:style w:type="paragraph" w:customStyle="1" w:styleId="27DD6303196E46AE8949EE32B8FC6D22">
    <w:name w:val="27DD6303196E46AE8949EE32B8FC6D22"/>
    <w:rsid w:val="00C76603"/>
  </w:style>
  <w:style w:type="paragraph" w:customStyle="1" w:styleId="0EAF382A4C1B408BAC583ABDF927A415">
    <w:name w:val="0EAF382A4C1B408BAC583ABDF927A415"/>
    <w:rsid w:val="00C76603"/>
  </w:style>
  <w:style w:type="paragraph" w:customStyle="1" w:styleId="49E5FCAE0BC54D4388C4A5EFE33FC324">
    <w:name w:val="49E5FCAE0BC54D4388C4A5EFE33FC324"/>
    <w:rsid w:val="00C76603"/>
  </w:style>
  <w:style w:type="paragraph" w:customStyle="1" w:styleId="A28E038C639241C6883168AF188CCAF1">
    <w:name w:val="A28E038C639241C6883168AF188CCAF1"/>
    <w:rsid w:val="00C76603"/>
  </w:style>
  <w:style w:type="paragraph" w:customStyle="1" w:styleId="1FCD0D7F1A5F42179766F5F299739B21">
    <w:name w:val="1FCD0D7F1A5F42179766F5F299739B21"/>
    <w:rsid w:val="00C76603"/>
  </w:style>
  <w:style w:type="paragraph" w:customStyle="1" w:styleId="28A84E0D278D42978E9F59D096B11808">
    <w:name w:val="28A84E0D278D42978E9F59D096B11808"/>
    <w:rsid w:val="00C76603"/>
  </w:style>
  <w:style w:type="paragraph" w:customStyle="1" w:styleId="4DDEF5F03535417594A367A8EE91AB12">
    <w:name w:val="4DDEF5F03535417594A367A8EE91AB12"/>
    <w:rsid w:val="00C76603"/>
  </w:style>
  <w:style w:type="paragraph" w:customStyle="1" w:styleId="AFED317CE0044B54A55FC9FB9B843F1C">
    <w:name w:val="AFED317CE0044B54A55FC9FB9B843F1C"/>
    <w:rsid w:val="00C76603"/>
  </w:style>
  <w:style w:type="paragraph" w:customStyle="1" w:styleId="735519BAECFA45A49730BEB67D432E0A">
    <w:name w:val="735519BAECFA45A49730BEB67D432E0A"/>
    <w:rsid w:val="00C76603"/>
  </w:style>
  <w:style w:type="paragraph" w:customStyle="1" w:styleId="64D89F9EDB684175B6FBED923DE554A3">
    <w:name w:val="64D89F9EDB684175B6FBED923DE554A3"/>
    <w:rsid w:val="00C76603"/>
  </w:style>
  <w:style w:type="paragraph" w:customStyle="1" w:styleId="4422E851E3314F018987212ED300660B">
    <w:name w:val="4422E851E3314F018987212ED300660B"/>
    <w:rsid w:val="00C76603"/>
  </w:style>
  <w:style w:type="paragraph" w:customStyle="1" w:styleId="A99A430EFE2A4CBE906D25CAE0867FB5">
    <w:name w:val="A99A430EFE2A4CBE906D25CAE0867FB5"/>
    <w:rsid w:val="00C76603"/>
  </w:style>
  <w:style w:type="paragraph" w:customStyle="1" w:styleId="FCF1DBE0C4D4424FAE74E637045A4EE3">
    <w:name w:val="FCF1DBE0C4D4424FAE74E637045A4EE3"/>
    <w:rsid w:val="00C76603"/>
  </w:style>
  <w:style w:type="paragraph" w:customStyle="1" w:styleId="3ED1B9EED5604AF3B872A4CEDCD2A1B3">
    <w:name w:val="3ED1B9EED5604AF3B872A4CEDCD2A1B3"/>
    <w:rsid w:val="00C76603"/>
  </w:style>
  <w:style w:type="paragraph" w:customStyle="1" w:styleId="F44ADBE2FD5B4A72951DD0652EC336AE">
    <w:name w:val="F44ADBE2FD5B4A72951DD0652EC336AE"/>
    <w:rsid w:val="00C76603"/>
  </w:style>
  <w:style w:type="paragraph" w:customStyle="1" w:styleId="D8F64D02ED7F482AA7C3C793ACCA538F">
    <w:name w:val="D8F64D02ED7F482AA7C3C793ACCA538F"/>
    <w:rsid w:val="00C76603"/>
  </w:style>
  <w:style w:type="paragraph" w:customStyle="1" w:styleId="23249340CBD7478D93974400067A406F">
    <w:name w:val="23249340CBD7478D93974400067A406F"/>
    <w:rsid w:val="00C76603"/>
  </w:style>
  <w:style w:type="paragraph" w:customStyle="1" w:styleId="F0754F77284F4140AE05DECE987D9EF3">
    <w:name w:val="F0754F77284F4140AE05DECE987D9EF3"/>
    <w:rsid w:val="00C76603"/>
  </w:style>
  <w:style w:type="paragraph" w:customStyle="1" w:styleId="F8F5BEAB9C6444D8ABF7512C4868576E">
    <w:name w:val="F8F5BEAB9C6444D8ABF7512C4868576E"/>
    <w:rsid w:val="00C76603"/>
  </w:style>
  <w:style w:type="paragraph" w:customStyle="1" w:styleId="96F6CFFBB0DB4633AF036BF009FEDF39">
    <w:name w:val="96F6CFFBB0DB4633AF036BF009FEDF39"/>
    <w:rsid w:val="00C76603"/>
  </w:style>
  <w:style w:type="paragraph" w:customStyle="1" w:styleId="95DE25C77ED649CF8EB270AC6CB51CCD">
    <w:name w:val="95DE25C77ED649CF8EB270AC6CB51CCD"/>
    <w:rsid w:val="00C76603"/>
  </w:style>
  <w:style w:type="paragraph" w:customStyle="1" w:styleId="FDAB6EEFBB1B48E5B51B8DE81807FA08">
    <w:name w:val="FDAB6EEFBB1B48E5B51B8DE81807FA08"/>
    <w:rsid w:val="00C76603"/>
  </w:style>
  <w:style w:type="paragraph" w:customStyle="1" w:styleId="B5C533782F5343908D89004CC00407FB">
    <w:name w:val="B5C533782F5343908D89004CC00407FB"/>
    <w:rsid w:val="00C76603"/>
  </w:style>
  <w:style w:type="paragraph" w:customStyle="1" w:styleId="A5FBAA3EF6A04D279B0EA387F6DB7744">
    <w:name w:val="A5FBAA3EF6A04D279B0EA387F6DB7744"/>
    <w:rsid w:val="00C76603"/>
  </w:style>
  <w:style w:type="paragraph" w:customStyle="1" w:styleId="4695294C2B8542F3B57C25FC9BE3280A">
    <w:name w:val="4695294C2B8542F3B57C25FC9BE3280A"/>
    <w:rsid w:val="00C76603"/>
  </w:style>
  <w:style w:type="paragraph" w:customStyle="1" w:styleId="1ABF7B32DBB546A6B0FA40C5E37BAA43">
    <w:name w:val="1ABF7B32DBB546A6B0FA40C5E37BAA43"/>
    <w:rsid w:val="00C76603"/>
  </w:style>
  <w:style w:type="paragraph" w:customStyle="1" w:styleId="1B084393A6744AC6A47E201925C9879D">
    <w:name w:val="1B084393A6744AC6A47E201925C9879D"/>
    <w:rsid w:val="00C76603"/>
  </w:style>
  <w:style w:type="paragraph" w:customStyle="1" w:styleId="8E5C5B58388E4E55AE61BF0E2BACCB4A">
    <w:name w:val="8E5C5B58388E4E55AE61BF0E2BACCB4A"/>
    <w:rsid w:val="00C76603"/>
  </w:style>
  <w:style w:type="paragraph" w:customStyle="1" w:styleId="AE68202B70B64DCA81C6F0E7AAFCE7B6">
    <w:name w:val="AE68202B70B64DCA81C6F0E7AAFCE7B6"/>
    <w:rsid w:val="00C76603"/>
  </w:style>
  <w:style w:type="paragraph" w:customStyle="1" w:styleId="2295C447CFE545C09FF92530931BB635">
    <w:name w:val="2295C447CFE545C09FF92530931BB635"/>
    <w:rsid w:val="00C76603"/>
  </w:style>
  <w:style w:type="paragraph" w:customStyle="1" w:styleId="20A7DE5AB0254442A92E83CBC0C94423">
    <w:name w:val="20A7DE5AB0254442A92E83CBC0C94423"/>
    <w:rsid w:val="00C76603"/>
  </w:style>
  <w:style w:type="paragraph" w:customStyle="1" w:styleId="FFC7D397FC44421FBA8AC71C21E6C745">
    <w:name w:val="FFC7D397FC44421FBA8AC71C21E6C745"/>
    <w:rsid w:val="00C76603"/>
  </w:style>
  <w:style w:type="paragraph" w:customStyle="1" w:styleId="4521BCC5D5214174A0B9C33C7A0500FE">
    <w:name w:val="4521BCC5D5214174A0B9C33C7A0500FE"/>
    <w:rsid w:val="00C76603"/>
  </w:style>
  <w:style w:type="paragraph" w:customStyle="1" w:styleId="8BA02E69168F4175A3889861C23E50B0">
    <w:name w:val="8BA02E69168F4175A3889861C23E50B0"/>
    <w:rsid w:val="00C76603"/>
  </w:style>
  <w:style w:type="paragraph" w:customStyle="1" w:styleId="DADB711279D1416791F35017C6EAF5E5">
    <w:name w:val="DADB711279D1416791F35017C6EAF5E5"/>
    <w:rsid w:val="00C76603"/>
  </w:style>
  <w:style w:type="paragraph" w:customStyle="1" w:styleId="8E9F0E7832994C128C81AAB1EE624050">
    <w:name w:val="8E9F0E7832994C128C81AAB1EE624050"/>
    <w:rsid w:val="00C76603"/>
  </w:style>
  <w:style w:type="paragraph" w:customStyle="1" w:styleId="DF62BD66BFDA46988427D9454F38E49A">
    <w:name w:val="DF62BD66BFDA46988427D9454F38E49A"/>
    <w:rsid w:val="00C76603"/>
  </w:style>
  <w:style w:type="paragraph" w:customStyle="1" w:styleId="B0B51DCFE11C47069245B548940F4ECF">
    <w:name w:val="B0B51DCFE11C47069245B548940F4ECF"/>
    <w:rsid w:val="00C76603"/>
  </w:style>
  <w:style w:type="paragraph" w:customStyle="1" w:styleId="E8CE661EE16243648A4B2AB802977D09">
    <w:name w:val="E8CE661EE16243648A4B2AB802977D09"/>
    <w:rsid w:val="00C76603"/>
  </w:style>
  <w:style w:type="paragraph" w:customStyle="1" w:styleId="4782A737F8334C76A4452641732CB090">
    <w:name w:val="4782A737F8334C76A4452641732CB090"/>
    <w:rsid w:val="00C76603"/>
  </w:style>
  <w:style w:type="paragraph" w:customStyle="1" w:styleId="26AD7362B7954D0E804CE2715FC0285F">
    <w:name w:val="26AD7362B7954D0E804CE2715FC0285F"/>
    <w:rsid w:val="00C76603"/>
  </w:style>
  <w:style w:type="paragraph" w:customStyle="1" w:styleId="D06B1F6EB6BB4F4AB2F98785D88075B1">
    <w:name w:val="D06B1F6EB6BB4F4AB2F98785D88075B1"/>
    <w:rsid w:val="00C76603"/>
  </w:style>
  <w:style w:type="paragraph" w:customStyle="1" w:styleId="7B3896C7285F4BE1BD9E69A255FCDF8A">
    <w:name w:val="7B3896C7285F4BE1BD9E69A255FCDF8A"/>
    <w:rsid w:val="00C76603"/>
  </w:style>
  <w:style w:type="paragraph" w:customStyle="1" w:styleId="F0E59A2665E74EDE8CBA69EA17C2E0C0">
    <w:name w:val="F0E59A2665E74EDE8CBA69EA17C2E0C0"/>
    <w:rsid w:val="00C76603"/>
  </w:style>
  <w:style w:type="paragraph" w:customStyle="1" w:styleId="EC696075BAAB45849EC447D91269549F">
    <w:name w:val="EC696075BAAB45849EC447D91269549F"/>
    <w:rsid w:val="00C76603"/>
  </w:style>
  <w:style w:type="paragraph" w:customStyle="1" w:styleId="8B63DD4CD07E423AA529855ED1E62800">
    <w:name w:val="8B63DD4CD07E423AA529855ED1E62800"/>
    <w:rsid w:val="00C76603"/>
  </w:style>
  <w:style w:type="paragraph" w:customStyle="1" w:styleId="8D01B7092F9645BC9EEC3E4ABF11DE2C">
    <w:name w:val="8D01B7092F9645BC9EEC3E4ABF11DE2C"/>
    <w:rsid w:val="00C76603"/>
  </w:style>
  <w:style w:type="paragraph" w:customStyle="1" w:styleId="2F98A6C616584A5D99312B6710BEC888">
    <w:name w:val="2F98A6C616584A5D99312B6710BEC888"/>
    <w:rsid w:val="00C76603"/>
  </w:style>
  <w:style w:type="paragraph" w:customStyle="1" w:styleId="531A9035829245699E6488E52F9BB8AA">
    <w:name w:val="531A9035829245699E6488E52F9BB8AA"/>
    <w:rsid w:val="00C76603"/>
  </w:style>
  <w:style w:type="paragraph" w:customStyle="1" w:styleId="FA0584566265442880E14E07863B9AD0">
    <w:name w:val="FA0584566265442880E14E07863B9AD0"/>
    <w:rsid w:val="00C76603"/>
  </w:style>
  <w:style w:type="paragraph" w:customStyle="1" w:styleId="2A70AA46F5A3495185D94153DA03D5E6">
    <w:name w:val="2A70AA46F5A3495185D94153DA03D5E6"/>
    <w:rsid w:val="00C76603"/>
  </w:style>
  <w:style w:type="paragraph" w:customStyle="1" w:styleId="0C504548F77E463BA07364095C27A9A5">
    <w:name w:val="0C504548F77E463BA07364095C27A9A5"/>
    <w:rsid w:val="00C76603"/>
  </w:style>
  <w:style w:type="paragraph" w:customStyle="1" w:styleId="223676C9F8F344D8A9A0BEFB8D23EE80">
    <w:name w:val="223676C9F8F344D8A9A0BEFB8D23EE80"/>
    <w:rsid w:val="00C76603"/>
  </w:style>
  <w:style w:type="paragraph" w:customStyle="1" w:styleId="9A12786F24BB40F59A3300150E5698D9">
    <w:name w:val="9A12786F24BB40F59A3300150E5698D9"/>
    <w:rsid w:val="00C76603"/>
  </w:style>
  <w:style w:type="paragraph" w:customStyle="1" w:styleId="818AD443850E4434A57083685BD2A8D0">
    <w:name w:val="818AD443850E4434A57083685BD2A8D0"/>
    <w:rsid w:val="00C76603"/>
  </w:style>
  <w:style w:type="paragraph" w:customStyle="1" w:styleId="1D3ACBE58E4F4C27BD7ECE980A7BF4B7">
    <w:name w:val="1D3ACBE58E4F4C27BD7ECE980A7BF4B7"/>
    <w:rsid w:val="00C76603"/>
  </w:style>
  <w:style w:type="paragraph" w:customStyle="1" w:styleId="B63FB61D099F48BAAED709A2E9EC1067">
    <w:name w:val="B63FB61D099F48BAAED709A2E9EC1067"/>
    <w:rsid w:val="00C76603"/>
  </w:style>
  <w:style w:type="paragraph" w:customStyle="1" w:styleId="77C7E075D17E474FBF8A6EB1E7CD0C16">
    <w:name w:val="77C7E075D17E474FBF8A6EB1E7CD0C16"/>
    <w:rsid w:val="00C76603"/>
  </w:style>
  <w:style w:type="paragraph" w:customStyle="1" w:styleId="D511355BD1F34497940F0A39AAA4B86F">
    <w:name w:val="D511355BD1F34497940F0A39AAA4B86F"/>
    <w:rsid w:val="00C76603"/>
  </w:style>
  <w:style w:type="paragraph" w:customStyle="1" w:styleId="D5A0C7565E264A649277B35A6E00C71F">
    <w:name w:val="D5A0C7565E264A649277B35A6E00C71F"/>
    <w:rsid w:val="00C76603"/>
  </w:style>
  <w:style w:type="paragraph" w:customStyle="1" w:styleId="F8D0E3764216410ABF814165AF43EFFB">
    <w:name w:val="F8D0E3764216410ABF814165AF43EFFB"/>
    <w:rsid w:val="00C76603"/>
  </w:style>
  <w:style w:type="paragraph" w:customStyle="1" w:styleId="57F0CE5082DD475E9223CD1F5DD3DAA2">
    <w:name w:val="57F0CE5082DD475E9223CD1F5DD3DAA2"/>
    <w:rsid w:val="00C76603"/>
  </w:style>
  <w:style w:type="paragraph" w:customStyle="1" w:styleId="625471B7856048719D53FC96E779E4F1">
    <w:name w:val="625471B7856048719D53FC96E779E4F1"/>
    <w:rsid w:val="00C76603"/>
  </w:style>
  <w:style w:type="paragraph" w:customStyle="1" w:styleId="BC760F18E61E4B829A26F8ED1A19688F">
    <w:name w:val="BC760F18E61E4B829A26F8ED1A19688F"/>
    <w:rsid w:val="00C76603"/>
  </w:style>
  <w:style w:type="paragraph" w:customStyle="1" w:styleId="3D913B3256684FEA89C15199B700344B">
    <w:name w:val="3D913B3256684FEA89C15199B700344B"/>
    <w:rsid w:val="00C76603"/>
  </w:style>
  <w:style w:type="paragraph" w:customStyle="1" w:styleId="C1D6D273CA61402D8103D035C7009483">
    <w:name w:val="C1D6D273CA61402D8103D035C7009483"/>
    <w:rsid w:val="00C76603"/>
  </w:style>
  <w:style w:type="paragraph" w:customStyle="1" w:styleId="BBDF8B660E9D4907B4D6352112AE4044">
    <w:name w:val="BBDF8B660E9D4907B4D6352112AE4044"/>
    <w:rsid w:val="00C76603"/>
  </w:style>
  <w:style w:type="paragraph" w:customStyle="1" w:styleId="68A67E9CBF9C461087A66AB80F17FFF6">
    <w:name w:val="68A67E9CBF9C461087A66AB80F17FFF6"/>
    <w:rsid w:val="00C76603"/>
  </w:style>
  <w:style w:type="paragraph" w:customStyle="1" w:styleId="CDB3A7218ED041A2BADA02FFFDCA6839">
    <w:name w:val="CDB3A7218ED041A2BADA02FFFDCA6839"/>
    <w:rsid w:val="00C76603"/>
  </w:style>
  <w:style w:type="paragraph" w:customStyle="1" w:styleId="070B6E4D115E49FCAD058B2820A2F441">
    <w:name w:val="070B6E4D115E49FCAD058B2820A2F441"/>
    <w:rsid w:val="00C76603"/>
  </w:style>
  <w:style w:type="paragraph" w:customStyle="1" w:styleId="79B14CFBCB864B52A173C965EA0C0BB1">
    <w:name w:val="79B14CFBCB864B52A173C965EA0C0BB1"/>
    <w:rsid w:val="00C76603"/>
  </w:style>
  <w:style w:type="paragraph" w:customStyle="1" w:styleId="CFD87821E67D48BA93750F3F8AD8B38F">
    <w:name w:val="CFD87821E67D48BA93750F3F8AD8B38F"/>
    <w:rsid w:val="00C76603"/>
  </w:style>
  <w:style w:type="paragraph" w:customStyle="1" w:styleId="8FE22E9D2C25490890E4B9992BAAFE34">
    <w:name w:val="8FE22E9D2C25490890E4B9992BAAFE34"/>
    <w:rsid w:val="00C76603"/>
  </w:style>
  <w:style w:type="paragraph" w:customStyle="1" w:styleId="174B7C369FC049AE847D8EEFE28A0862">
    <w:name w:val="174B7C369FC049AE847D8EEFE28A0862"/>
    <w:rsid w:val="00C76603"/>
  </w:style>
  <w:style w:type="paragraph" w:customStyle="1" w:styleId="EAF74314B4F643F6B4C246C71F86B873">
    <w:name w:val="EAF74314B4F643F6B4C246C71F86B873"/>
    <w:rsid w:val="00C76603"/>
  </w:style>
  <w:style w:type="paragraph" w:customStyle="1" w:styleId="0DA0E09F5E7D4AE1843E08DBB5C86C8B">
    <w:name w:val="0DA0E09F5E7D4AE1843E08DBB5C86C8B"/>
    <w:rsid w:val="00C76603"/>
  </w:style>
  <w:style w:type="paragraph" w:customStyle="1" w:styleId="082D8C0B39B44B42A8292EE5B7FF6FFE">
    <w:name w:val="082D8C0B39B44B42A8292EE5B7FF6FFE"/>
    <w:rsid w:val="00C76603"/>
  </w:style>
  <w:style w:type="paragraph" w:customStyle="1" w:styleId="DF0C8F440AD747F4B21CACACE36FD56C">
    <w:name w:val="DF0C8F440AD747F4B21CACACE36FD56C"/>
    <w:rsid w:val="00C76603"/>
  </w:style>
  <w:style w:type="paragraph" w:customStyle="1" w:styleId="C33502177FD3462EA4B4AFFC7020BF3D">
    <w:name w:val="C33502177FD3462EA4B4AFFC7020BF3D"/>
    <w:rsid w:val="00C76603"/>
  </w:style>
  <w:style w:type="paragraph" w:customStyle="1" w:styleId="380E8AE2C9B64ABDBEEC9223366A4639">
    <w:name w:val="380E8AE2C9B64ABDBEEC9223366A4639"/>
    <w:rsid w:val="00C76603"/>
  </w:style>
  <w:style w:type="paragraph" w:customStyle="1" w:styleId="89A86E478E744460995EF97D7469906A">
    <w:name w:val="89A86E478E744460995EF97D7469906A"/>
    <w:rsid w:val="00C76603"/>
  </w:style>
  <w:style w:type="paragraph" w:customStyle="1" w:styleId="5BF90CC5DF0E46C792F362E3260E670E">
    <w:name w:val="5BF90CC5DF0E46C792F362E3260E670E"/>
    <w:rsid w:val="00C76603"/>
  </w:style>
  <w:style w:type="paragraph" w:customStyle="1" w:styleId="1FC5904FF0DE4297A2B0AB8BB55C1B31">
    <w:name w:val="1FC5904FF0DE4297A2B0AB8BB55C1B31"/>
    <w:rsid w:val="00C76603"/>
  </w:style>
  <w:style w:type="paragraph" w:customStyle="1" w:styleId="268C8D9ABAB94B82A914CE00FF77FCC8">
    <w:name w:val="268C8D9ABAB94B82A914CE00FF77FCC8"/>
    <w:rsid w:val="00C76603"/>
  </w:style>
  <w:style w:type="paragraph" w:customStyle="1" w:styleId="661FBE92186D4895B2F3090CC763768C">
    <w:name w:val="661FBE92186D4895B2F3090CC763768C"/>
    <w:rsid w:val="00C76603"/>
  </w:style>
  <w:style w:type="paragraph" w:customStyle="1" w:styleId="07E0DB4C7410495284D5372EA5ED2324">
    <w:name w:val="07E0DB4C7410495284D5372EA5ED2324"/>
    <w:rsid w:val="00C76603"/>
  </w:style>
  <w:style w:type="paragraph" w:customStyle="1" w:styleId="C5DA39C85AE84A8997AC0418F27A3BA2">
    <w:name w:val="C5DA39C85AE84A8997AC0418F27A3BA2"/>
    <w:rsid w:val="00C76603"/>
  </w:style>
  <w:style w:type="paragraph" w:customStyle="1" w:styleId="3A8B5BA5733240F1AB280A78C41BCCEF">
    <w:name w:val="3A8B5BA5733240F1AB280A78C41BCCEF"/>
    <w:rsid w:val="00C76603"/>
  </w:style>
  <w:style w:type="paragraph" w:customStyle="1" w:styleId="B0828ED5D79F4890B946DAF66C04B143">
    <w:name w:val="B0828ED5D79F4890B946DAF66C04B143"/>
    <w:rsid w:val="00C76603"/>
  </w:style>
  <w:style w:type="paragraph" w:customStyle="1" w:styleId="E249D00802274C8391DF0CDA24E1BF8D">
    <w:name w:val="E249D00802274C8391DF0CDA24E1BF8D"/>
    <w:rsid w:val="00C76603"/>
  </w:style>
  <w:style w:type="paragraph" w:customStyle="1" w:styleId="9FE6E163686B43A9A964471771868CB7">
    <w:name w:val="9FE6E163686B43A9A964471771868CB7"/>
    <w:rsid w:val="00C76603"/>
  </w:style>
  <w:style w:type="paragraph" w:customStyle="1" w:styleId="16871F7FDAAC49BABDE5C040983FAEA0">
    <w:name w:val="16871F7FDAAC49BABDE5C040983FAEA0"/>
    <w:rsid w:val="00C76603"/>
  </w:style>
  <w:style w:type="paragraph" w:customStyle="1" w:styleId="AF51D673480041FD98B454D090F75361">
    <w:name w:val="AF51D673480041FD98B454D090F75361"/>
    <w:rsid w:val="00C76603"/>
  </w:style>
  <w:style w:type="paragraph" w:customStyle="1" w:styleId="49398CB1EE63467E9FD7027C24A3B248">
    <w:name w:val="49398CB1EE63467E9FD7027C24A3B248"/>
    <w:rsid w:val="00C76603"/>
  </w:style>
  <w:style w:type="paragraph" w:customStyle="1" w:styleId="88608EEAFE3944168C46EEDA876716FE">
    <w:name w:val="88608EEAFE3944168C46EEDA876716FE"/>
    <w:rsid w:val="00C76603"/>
  </w:style>
  <w:style w:type="paragraph" w:customStyle="1" w:styleId="67EFD90D32BF47D7BDE617CB9FD1345A">
    <w:name w:val="67EFD90D32BF47D7BDE617CB9FD1345A"/>
    <w:rsid w:val="00C76603"/>
  </w:style>
  <w:style w:type="paragraph" w:customStyle="1" w:styleId="BB699FB708814E88A16B376578D9725B">
    <w:name w:val="BB699FB708814E88A16B376578D9725B"/>
    <w:rsid w:val="00C76603"/>
  </w:style>
  <w:style w:type="paragraph" w:customStyle="1" w:styleId="70DB3F6C03FA49E3BBEFAD2A700DAEC2">
    <w:name w:val="70DB3F6C03FA49E3BBEFAD2A700DAEC2"/>
    <w:rsid w:val="00C76603"/>
  </w:style>
  <w:style w:type="paragraph" w:customStyle="1" w:styleId="979AD6B0040D41AAA839C8839630C76E">
    <w:name w:val="979AD6B0040D41AAA839C8839630C76E"/>
    <w:rsid w:val="00C76603"/>
  </w:style>
  <w:style w:type="paragraph" w:customStyle="1" w:styleId="8397555011E24602A4B9A7966483F39B">
    <w:name w:val="8397555011E24602A4B9A7966483F39B"/>
    <w:rsid w:val="00C76603"/>
  </w:style>
  <w:style w:type="paragraph" w:customStyle="1" w:styleId="A7351BAA424D4308A8D887FC8AD284AE">
    <w:name w:val="A7351BAA424D4308A8D887FC8AD284AE"/>
    <w:rsid w:val="00C76603"/>
  </w:style>
  <w:style w:type="paragraph" w:customStyle="1" w:styleId="59D90FFC09234E748FFAE0452B7601F6">
    <w:name w:val="59D90FFC09234E748FFAE0452B7601F6"/>
    <w:rsid w:val="00C76603"/>
  </w:style>
  <w:style w:type="paragraph" w:customStyle="1" w:styleId="F3302078289046A482DC515B352EDFAC">
    <w:name w:val="F3302078289046A482DC515B352EDFAC"/>
    <w:rsid w:val="00C76603"/>
  </w:style>
  <w:style w:type="paragraph" w:customStyle="1" w:styleId="7B86902BC08C44EBA085D708F55B35B8">
    <w:name w:val="7B86902BC08C44EBA085D708F55B35B8"/>
    <w:rsid w:val="00C76603"/>
  </w:style>
  <w:style w:type="paragraph" w:customStyle="1" w:styleId="85BD9C750E6A409EB79307D37E2A2DF1">
    <w:name w:val="85BD9C750E6A409EB79307D37E2A2DF1"/>
    <w:rsid w:val="00C76603"/>
  </w:style>
  <w:style w:type="paragraph" w:customStyle="1" w:styleId="635C362BA06C40AE8BAC80A062E106C5">
    <w:name w:val="635C362BA06C40AE8BAC80A062E106C5"/>
    <w:rsid w:val="00C76603"/>
  </w:style>
  <w:style w:type="paragraph" w:customStyle="1" w:styleId="74FC0465403E476AAE2EAAD621A32587">
    <w:name w:val="74FC0465403E476AAE2EAAD621A32587"/>
    <w:rsid w:val="00C76603"/>
  </w:style>
  <w:style w:type="paragraph" w:customStyle="1" w:styleId="45DB8406F8DD4BA3A11335680B7AAA77">
    <w:name w:val="45DB8406F8DD4BA3A11335680B7AAA77"/>
    <w:rsid w:val="00C76603"/>
  </w:style>
  <w:style w:type="paragraph" w:customStyle="1" w:styleId="241D910B8BBE45ADB5A37A7040CA9B51">
    <w:name w:val="241D910B8BBE45ADB5A37A7040CA9B51"/>
    <w:rsid w:val="00C76603"/>
  </w:style>
  <w:style w:type="paragraph" w:customStyle="1" w:styleId="E94F185B4A744B0F83669F780BAF2535">
    <w:name w:val="E94F185B4A744B0F83669F780BAF2535"/>
    <w:rsid w:val="00C76603"/>
  </w:style>
  <w:style w:type="paragraph" w:customStyle="1" w:styleId="8A093315E62A4F4F8CD45BDA7D1A2A01">
    <w:name w:val="8A093315E62A4F4F8CD45BDA7D1A2A01"/>
    <w:rsid w:val="00C76603"/>
  </w:style>
  <w:style w:type="paragraph" w:customStyle="1" w:styleId="6B8D9DCA620640A3BFD3A51DF11581EE">
    <w:name w:val="6B8D9DCA620640A3BFD3A51DF11581EE"/>
    <w:rsid w:val="00C76603"/>
  </w:style>
  <w:style w:type="paragraph" w:customStyle="1" w:styleId="80A170E594CF479FAF726C27DDB3464A">
    <w:name w:val="80A170E594CF479FAF726C27DDB3464A"/>
    <w:rsid w:val="00C76603"/>
  </w:style>
  <w:style w:type="paragraph" w:customStyle="1" w:styleId="D5C16E84F9EB43BFBFB89F9F27ADAF6B">
    <w:name w:val="D5C16E84F9EB43BFBFB89F9F27ADAF6B"/>
    <w:rsid w:val="00C76603"/>
  </w:style>
  <w:style w:type="paragraph" w:customStyle="1" w:styleId="E975DF93042B4136B2586A74E7BC5731">
    <w:name w:val="E975DF93042B4136B2586A74E7BC5731"/>
    <w:rsid w:val="00C76603"/>
  </w:style>
  <w:style w:type="paragraph" w:customStyle="1" w:styleId="797D41AD2C6F4B9EACFE6E61BE77FF35">
    <w:name w:val="797D41AD2C6F4B9EACFE6E61BE77FF35"/>
    <w:rsid w:val="00C76603"/>
  </w:style>
  <w:style w:type="paragraph" w:customStyle="1" w:styleId="7EF8F0ADE6B54D9D93DCCD4EE8820196">
    <w:name w:val="7EF8F0ADE6B54D9D93DCCD4EE8820196"/>
    <w:rsid w:val="00C76603"/>
  </w:style>
  <w:style w:type="paragraph" w:customStyle="1" w:styleId="BEBC0347E50440C3984466EC1756FB94">
    <w:name w:val="BEBC0347E50440C3984466EC1756FB94"/>
    <w:rsid w:val="00C76603"/>
  </w:style>
  <w:style w:type="paragraph" w:customStyle="1" w:styleId="2871BACA522749408F86C2BE480C68DF">
    <w:name w:val="2871BACA522749408F86C2BE480C68DF"/>
    <w:rsid w:val="00C76603"/>
  </w:style>
  <w:style w:type="paragraph" w:customStyle="1" w:styleId="BDB53ABAC16046A1B7BD43FC942EE32C">
    <w:name w:val="BDB53ABAC16046A1B7BD43FC942EE32C"/>
    <w:rsid w:val="00C76603"/>
  </w:style>
  <w:style w:type="paragraph" w:customStyle="1" w:styleId="BC700FBE0FB04B35AAE5AED3AE9F377F">
    <w:name w:val="BC700FBE0FB04B35AAE5AED3AE9F377F"/>
    <w:rsid w:val="00C76603"/>
  </w:style>
  <w:style w:type="paragraph" w:customStyle="1" w:styleId="5E89EACE47AD4F39AC81022C9C2F4353">
    <w:name w:val="5E89EACE47AD4F39AC81022C9C2F4353"/>
    <w:rsid w:val="00C76603"/>
  </w:style>
  <w:style w:type="paragraph" w:customStyle="1" w:styleId="D845F8BD3F744AEEAB9A783526E6C8A9">
    <w:name w:val="D845F8BD3F744AEEAB9A783526E6C8A9"/>
    <w:rsid w:val="00C76603"/>
  </w:style>
  <w:style w:type="paragraph" w:customStyle="1" w:styleId="429C14E8A610493E91FEB9D602EC59C9">
    <w:name w:val="429C14E8A610493E91FEB9D602EC59C9"/>
    <w:rsid w:val="00C76603"/>
  </w:style>
  <w:style w:type="paragraph" w:customStyle="1" w:styleId="66F316F76C4A4D6F90FC39861A852126">
    <w:name w:val="66F316F76C4A4D6F90FC39861A852126"/>
    <w:rsid w:val="00C76603"/>
  </w:style>
  <w:style w:type="paragraph" w:customStyle="1" w:styleId="1B2FFFE58A394B2DAD6EA4927E057FAB">
    <w:name w:val="1B2FFFE58A394B2DAD6EA4927E057FAB"/>
    <w:rsid w:val="00C76603"/>
  </w:style>
  <w:style w:type="paragraph" w:customStyle="1" w:styleId="A166E1289B6047C3821AE56FB0C89873">
    <w:name w:val="A166E1289B6047C3821AE56FB0C89873"/>
    <w:rsid w:val="00C76603"/>
  </w:style>
  <w:style w:type="paragraph" w:customStyle="1" w:styleId="547913CDE6894AF888DDDD353B761120">
    <w:name w:val="547913CDE6894AF888DDDD353B761120"/>
    <w:rsid w:val="00C76603"/>
  </w:style>
  <w:style w:type="paragraph" w:customStyle="1" w:styleId="1444664C20E24305818F45DE9151AA78">
    <w:name w:val="1444664C20E24305818F45DE9151AA78"/>
    <w:rsid w:val="00C76603"/>
  </w:style>
  <w:style w:type="paragraph" w:customStyle="1" w:styleId="DF73330DF0834EF2BF86D2125BB55DC3">
    <w:name w:val="DF73330DF0834EF2BF86D2125BB55DC3"/>
    <w:rsid w:val="00C76603"/>
  </w:style>
  <w:style w:type="paragraph" w:customStyle="1" w:styleId="1D83341D7BD64573A134D62A406D3EA5">
    <w:name w:val="1D83341D7BD64573A134D62A406D3EA5"/>
    <w:rsid w:val="00C76603"/>
  </w:style>
  <w:style w:type="paragraph" w:customStyle="1" w:styleId="313D3D14D959471081EB50C5227FC853">
    <w:name w:val="313D3D14D959471081EB50C5227FC853"/>
    <w:rsid w:val="00C76603"/>
  </w:style>
  <w:style w:type="paragraph" w:customStyle="1" w:styleId="739E723781E14BD59A330FABD3187BF8">
    <w:name w:val="739E723781E14BD59A330FABD3187BF8"/>
    <w:rsid w:val="00C76603"/>
  </w:style>
  <w:style w:type="paragraph" w:customStyle="1" w:styleId="2DEE8D5190E244E5B7479973B4ABB9E7">
    <w:name w:val="2DEE8D5190E244E5B7479973B4ABB9E7"/>
    <w:rsid w:val="00C76603"/>
  </w:style>
  <w:style w:type="paragraph" w:customStyle="1" w:styleId="1B424C05EF954472B2AC35C6CBD357C9">
    <w:name w:val="1B424C05EF954472B2AC35C6CBD357C9"/>
    <w:rsid w:val="00C76603"/>
  </w:style>
  <w:style w:type="paragraph" w:customStyle="1" w:styleId="91BAA874FF584F3BB9686D56539C17A2">
    <w:name w:val="91BAA874FF584F3BB9686D56539C17A2"/>
    <w:rsid w:val="00C76603"/>
  </w:style>
  <w:style w:type="paragraph" w:customStyle="1" w:styleId="BADD99CDEFEF4BC19D36451B9AD70C2B">
    <w:name w:val="BADD99CDEFEF4BC19D36451B9AD70C2B"/>
    <w:rsid w:val="00C76603"/>
  </w:style>
  <w:style w:type="paragraph" w:customStyle="1" w:styleId="83C0A074BD9548E4A08E46CC4A035984">
    <w:name w:val="83C0A074BD9548E4A08E46CC4A035984"/>
    <w:rsid w:val="00C76603"/>
  </w:style>
  <w:style w:type="paragraph" w:customStyle="1" w:styleId="D7EF404F96EC4C3485115069370AAB29">
    <w:name w:val="D7EF404F96EC4C3485115069370AAB29"/>
    <w:rsid w:val="00C76603"/>
  </w:style>
  <w:style w:type="paragraph" w:customStyle="1" w:styleId="EC26A174A1AE45AAB63110339AAE2B77">
    <w:name w:val="EC26A174A1AE45AAB63110339AAE2B77"/>
    <w:rsid w:val="00C76603"/>
  </w:style>
  <w:style w:type="paragraph" w:customStyle="1" w:styleId="6AF142D5D03247B8A99D07076A1959B7">
    <w:name w:val="6AF142D5D03247B8A99D07076A1959B7"/>
    <w:rsid w:val="00C76603"/>
  </w:style>
  <w:style w:type="paragraph" w:customStyle="1" w:styleId="609A29375D1F42A9BA3D5FF0196662A0">
    <w:name w:val="609A29375D1F42A9BA3D5FF0196662A0"/>
    <w:rsid w:val="00C76603"/>
  </w:style>
  <w:style w:type="paragraph" w:customStyle="1" w:styleId="640DF15C88034A7AAA46B9F0AE42F96B">
    <w:name w:val="640DF15C88034A7AAA46B9F0AE42F96B"/>
    <w:rsid w:val="00C76603"/>
  </w:style>
  <w:style w:type="paragraph" w:customStyle="1" w:styleId="B67ED4D44D1B4D37AE19042E475A71BE">
    <w:name w:val="B67ED4D44D1B4D37AE19042E475A71BE"/>
    <w:rsid w:val="00C76603"/>
  </w:style>
  <w:style w:type="paragraph" w:customStyle="1" w:styleId="9A8A89DD7CDC462BBF5AAD920B26830A">
    <w:name w:val="9A8A89DD7CDC462BBF5AAD920B26830A"/>
    <w:rsid w:val="00C76603"/>
  </w:style>
  <w:style w:type="paragraph" w:customStyle="1" w:styleId="E6B41D2052624176A3596B258E67AEC8">
    <w:name w:val="E6B41D2052624176A3596B258E67AEC8"/>
    <w:rsid w:val="00C76603"/>
  </w:style>
  <w:style w:type="paragraph" w:customStyle="1" w:styleId="AF33FCF393794775AB263101ADEB715B">
    <w:name w:val="AF33FCF393794775AB263101ADEB715B"/>
    <w:rsid w:val="00C76603"/>
  </w:style>
  <w:style w:type="paragraph" w:customStyle="1" w:styleId="4B2F4CF48C464D6BBB7578B1DC1923D4">
    <w:name w:val="4B2F4CF48C464D6BBB7578B1DC1923D4"/>
    <w:rsid w:val="00C76603"/>
  </w:style>
  <w:style w:type="paragraph" w:customStyle="1" w:styleId="1388FF2ADE1B456BA31354DBCCE9CDE4">
    <w:name w:val="1388FF2ADE1B456BA31354DBCCE9CDE4"/>
    <w:rsid w:val="00C76603"/>
  </w:style>
  <w:style w:type="paragraph" w:customStyle="1" w:styleId="D9B8BC93F51247A5BC8428A1B88268EE">
    <w:name w:val="D9B8BC93F51247A5BC8428A1B88268EE"/>
    <w:rsid w:val="00C76603"/>
  </w:style>
  <w:style w:type="paragraph" w:customStyle="1" w:styleId="73D6E7873B7145BF8E984F2EE3A9FB7F">
    <w:name w:val="73D6E7873B7145BF8E984F2EE3A9FB7F"/>
    <w:rsid w:val="00C76603"/>
  </w:style>
  <w:style w:type="paragraph" w:customStyle="1" w:styleId="84A6D74A427C473EB3A24D47210C3DA7">
    <w:name w:val="84A6D74A427C473EB3A24D47210C3DA7"/>
    <w:rsid w:val="00C76603"/>
  </w:style>
  <w:style w:type="paragraph" w:customStyle="1" w:styleId="84BF0A5F6697402984ABC27B0BCA0055">
    <w:name w:val="84BF0A5F6697402984ABC27B0BCA0055"/>
    <w:rsid w:val="00C76603"/>
  </w:style>
  <w:style w:type="paragraph" w:customStyle="1" w:styleId="EAA9F605081749E0BBB6E226D8414B61">
    <w:name w:val="EAA9F605081749E0BBB6E226D8414B61"/>
    <w:rsid w:val="00C76603"/>
  </w:style>
  <w:style w:type="paragraph" w:customStyle="1" w:styleId="4B31F436087C40A48691CF1797BC5A3C">
    <w:name w:val="4B31F436087C40A48691CF1797BC5A3C"/>
    <w:rsid w:val="00C76603"/>
  </w:style>
  <w:style w:type="paragraph" w:customStyle="1" w:styleId="56957D0E8A364B2796E4D5D5FFBF7FAD">
    <w:name w:val="56957D0E8A364B2796E4D5D5FFBF7FAD"/>
    <w:rsid w:val="00B018EA"/>
  </w:style>
  <w:style w:type="paragraph" w:customStyle="1" w:styleId="BF8A38BDB2DD44BFBBB13B3181A735AF">
    <w:name w:val="BF8A38BDB2DD44BFBBB13B3181A735AF"/>
    <w:rsid w:val="00B018EA"/>
  </w:style>
  <w:style w:type="paragraph" w:customStyle="1" w:styleId="5A8588153F43431494BBFD08D9644854">
    <w:name w:val="5A8588153F43431494BBFD08D9644854"/>
    <w:rsid w:val="00B018EA"/>
  </w:style>
  <w:style w:type="paragraph" w:customStyle="1" w:styleId="0D0C04775783468FB3F537A9919B1CEE">
    <w:name w:val="0D0C04775783468FB3F537A9919B1CEE"/>
    <w:rsid w:val="00B018EA"/>
  </w:style>
  <w:style w:type="paragraph" w:customStyle="1" w:styleId="5B20B18000E3433289EE1AF10B57A643">
    <w:name w:val="5B20B18000E3433289EE1AF10B57A643"/>
    <w:rsid w:val="00B018EA"/>
  </w:style>
  <w:style w:type="paragraph" w:customStyle="1" w:styleId="E53431E74FC347E58C932D84A7C94F0C">
    <w:name w:val="E53431E74FC347E58C932D84A7C94F0C"/>
    <w:rsid w:val="00B018EA"/>
  </w:style>
  <w:style w:type="paragraph" w:customStyle="1" w:styleId="BAB15814438944F581133978EC46EAAF">
    <w:name w:val="BAB15814438944F581133978EC46EAAF"/>
    <w:rsid w:val="00B018EA"/>
  </w:style>
  <w:style w:type="paragraph" w:customStyle="1" w:styleId="FFC61F3D0E7143F68277A9D0E2A68A00">
    <w:name w:val="FFC61F3D0E7143F68277A9D0E2A68A00"/>
    <w:rsid w:val="00B018EA"/>
  </w:style>
  <w:style w:type="paragraph" w:customStyle="1" w:styleId="6C9DEE0344CC4997A98946234B5E6152">
    <w:name w:val="6C9DEE0344CC4997A98946234B5E6152"/>
    <w:rsid w:val="00B018EA"/>
  </w:style>
  <w:style w:type="paragraph" w:customStyle="1" w:styleId="82905DB7F10F4758A205C7E25A573D70">
    <w:name w:val="82905DB7F10F4758A205C7E25A573D70"/>
    <w:rsid w:val="00B018EA"/>
  </w:style>
  <w:style w:type="paragraph" w:customStyle="1" w:styleId="7BFAE98532654DC8B451FDFB9853A77D">
    <w:name w:val="7BFAE98532654DC8B451FDFB9853A77D"/>
    <w:rsid w:val="00B018EA"/>
  </w:style>
  <w:style w:type="paragraph" w:customStyle="1" w:styleId="4CB0562312C94AD5AFB91F2FC7C3D01A">
    <w:name w:val="4CB0562312C94AD5AFB91F2FC7C3D01A"/>
    <w:rsid w:val="00B018EA"/>
  </w:style>
  <w:style w:type="paragraph" w:customStyle="1" w:styleId="FBC0E6E9A48F4430AAD53747CB9B3F72">
    <w:name w:val="FBC0E6E9A48F4430AAD53747CB9B3F72"/>
    <w:rsid w:val="00B018EA"/>
  </w:style>
  <w:style w:type="paragraph" w:customStyle="1" w:styleId="8F348CB883B54FE69EB6C74025054847">
    <w:name w:val="8F348CB883B54FE69EB6C74025054847"/>
    <w:rsid w:val="00B018EA"/>
  </w:style>
  <w:style w:type="paragraph" w:customStyle="1" w:styleId="3EFB939233AF437EB49633EE75BC2BA4">
    <w:name w:val="3EFB939233AF437EB49633EE75BC2BA4"/>
    <w:rsid w:val="00B018EA"/>
  </w:style>
  <w:style w:type="paragraph" w:customStyle="1" w:styleId="F2AEC38403404FBE80E5ECA4A689A483">
    <w:name w:val="F2AEC38403404FBE80E5ECA4A689A483"/>
    <w:rsid w:val="00B018EA"/>
  </w:style>
  <w:style w:type="paragraph" w:customStyle="1" w:styleId="30F13D8948394A318EF1BBAE3DBAB89F">
    <w:name w:val="30F13D8948394A318EF1BBAE3DBAB89F"/>
    <w:rsid w:val="00B018EA"/>
  </w:style>
  <w:style w:type="paragraph" w:customStyle="1" w:styleId="DBF269D957804655B56C70721A3F0A22">
    <w:name w:val="DBF269D957804655B56C70721A3F0A22"/>
    <w:rsid w:val="00B018EA"/>
  </w:style>
  <w:style w:type="paragraph" w:customStyle="1" w:styleId="B78892F80C884AB286CAA9F71113302D">
    <w:name w:val="B78892F80C884AB286CAA9F71113302D"/>
    <w:rsid w:val="00B018EA"/>
  </w:style>
  <w:style w:type="paragraph" w:customStyle="1" w:styleId="CB48FC18FFAE465AA00A715ECC67F72E">
    <w:name w:val="CB48FC18FFAE465AA00A715ECC67F72E"/>
    <w:rsid w:val="00B018EA"/>
  </w:style>
  <w:style w:type="paragraph" w:customStyle="1" w:styleId="32CB29988A814E1082EE1637313934CE">
    <w:name w:val="32CB29988A814E1082EE1637313934CE"/>
    <w:rsid w:val="00B018EA"/>
  </w:style>
  <w:style w:type="paragraph" w:customStyle="1" w:styleId="D4FE0F33708B4A468B06DD7AA23D030D">
    <w:name w:val="D4FE0F33708B4A468B06DD7AA23D030D"/>
    <w:rsid w:val="00B018EA"/>
  </w:style>
  <w:style w:type="paragraph" w:customStyle="1" w:styleId="AC0259755CC141C78B02B91617A24BE0">
    <w:name w:val="AC0259755CC141C78B02B91617A24BE0"/>
    <w:rsid w:val="00B018EA"/>
  </w:style>
  <w:style w:type="paragraph" w:customStyle="1" w:styleId="8F0B1F8649AF4977BF0C5F805BA1CB00">
    <w:name w:val="8F0B1F8649AF4977BF0C5F805BA1CB00"/>
    <w:rsid w:val="00B018EA"/>
  </w:style>
  <w:style w:type="paragraph" w:customStyle="1" w:styleId="46CB72B71704458B8F7AAA27D387A179">
    <w:name w:val="46CB72B71704458B8F7AAA27D387A179"/>
    <w:rsid w:val="00B018EA"/>
  </w:style>
  <w:style w:type="paragraph" w:customStyle="1" w:styleId="B5F7C6B97AE74AE993C6E2054B2DEFEB">
    <w:name w:val="B5F7C6B97AE74AE993C6E2054B2DEFEB"/>
    <w:rsid w:val="00B018EA"/>
  </w:style>
  <w:style w:type="paragraph" w:customStyle="1" w:styleId="3D1B831ED0304386A4ED9054100C0062">
    <w:name w:val="3D1B831ED0304386A4ED9054100C0062"/>
    <w:rsid w:val="00B018EA"/>
  </w:style>
  <w:style w:type="paragraph" w:customStyle="1" w:styleId="DF6D2E7F8AD94393B2655AE0C66DE46F">
    <w:name w:val="DF6D2E7F8AD94393B2655AE0C66DE46F"/>
    <w:rsid w:val="00B018EA"/>
  </w:style>
  <w:style w:type="paragraph" w:customStyle="1" w:styleId="23561191923B4915A55FE517868FFCB0">
    <w:name w:val="23561191923B4915A55FE517868FFCB0"/>
    <w:rsid w:val="00B018EA"/>
  </w:style>
  <w:style w:type="paragraph" w:customStyle="1" w:styleId="DFFD62F11C8245769FD4AA16196021CE">
    <w:name w:val="DFFD62F11C8245769FD4AA16196021CE"/>
    <w:rsid w:val="00B018EA"/>
  </w:style>
  <w:style w:type="paragraph" w:customStyle="1" w:styleId="BDF18043AC6F4B0DAFB21C64CBB47D0C">
    <w:name w:val="BDF18043AC6F4B0DAFB21C64CBB47D0C"/>
    <w:rsid w:val="00B018EA"/>
  </w:style>
  <w:style w:type="paragraph" w:customStyle="1" w:styleId="CC18E4A036114562BD66E64F87E729DC">
    <w:name w:val="CC18E4A036114562BD66E64F87E729DC"/>
    <w:rsid w:val="00B018EA"/>
  </w:style>
  <w:style w:type="paragraph" w:customStyle="1" w:styleId="E7A9452E0D994DBFB3F55124787C0F85">
    <w:name w:val="E7A9452E0D994DBFB3F55124787C0F85"/>
    <w:rsid w:val="00B018EA"/>
  </w:style>
  <w:style w:type="paragraph" w:customStyle="1" w:styleId="DFFEAA749C8E416C9BA3CAF10ED5E0D6">
    <w:name w:val="DFFEAA749C8E416C9BA3CAF10ED5E0D6"/>
    <w:rsid w:val="00B018EA"/>
  </w:style>
  <w:style w:type="paragraph" w:customStyle="1" w:styleId="461AED8DD5ED48E591233F4F1B2C78A3">
    <w:name w:val="461AED8DD5ED48E591233F4F1B2C78A3"/>
    <w:rsid w:val="00B018EA"/>
  </w:style>
  <w:style w:type="paragraph" w:customStyle="1" w:styleId="387CBBE155EF4BCC91EDEF7CC118BAA1">
    <w:name w:val="387CBBE155EF4BCC91EDEF7CC118BAA1"/>
    <w:rsid w:val="00B018EA"/>
  </w:style>
  <w:style w:type="paragraph" w:customStyle="1" w:styleId="C14A62850BA947189D2AD6210D4FA1E1">
    <w:name w:val="C14A62850BA947189D2AD6210D4FA1E1"/>
    <w:rsid w:val="00B018EA"/>
  </w:style>
  <w:style w:type="paragraph" w:customStyle="1" w:styleId="4B75275DCBA448D2B590430AD18D3996">
    <w:name w:val="4B75275DCBA448D2B590430AD18D3996"/>
    <w:rsid w:val="00B018EA"/>
  </w:style>
  <w:style w:type="paragraph" w:customStyle="1" w:styleId="6CDE766EAFC646A3AFAFBD773C6B393C">
    <w:name w:val="6CDE766EAFC646A3AFAFBD773C6B393C"/>
    <w:rsid w:val="00B018EA"/>
  </w:style>
  <w:style w:type="paragraph" w:customStyle="1" w:styleId="82131E2E4C734F9685D0220A01150F76">
    <w:name w:val="82131E2E4C734F9685D0220A01150F76"/>
    <w:rsid w:val="00B018EA"/>
  </w:style>
  <w:style w:type="paragraph" w:customStyle="1" w:styleId="0B004F308D924BB2981503F9BD14DE7B">
    <w:name w:val="0B004F308D924BB2981503F9BD14DE7B"/>
    <w:rsid w:val="00B018EA"/>
  </w:style>
  <w:style w:type="paragraph" w:customStyle="1" w:styleId="6C73CDB56548409FB190ED6C51F7D2A3">
    <w:name w:val="6C73CDB56548409FB190ED6C51F7D2A3"/>
    <w:rsid w:val="00B018EA"/>
  </w:style>
  <w:style w:type="paragraph" w:customStyle="1" w:styleId="B5B090968A7E436290D6EA8FF7276979">
    <w:name w:val="B5B090968A7E436290D6EA8FF7276979"/>
    <w:rsid w:val="00B018EA"/>
  </w:style>
  <w:style w:type="paragraph" w:customStyle="1" w:styleId="1E9AC01E8CA04DB4AD736455E5929447">
    <w:name w:val="1E9AC01E8CA04DB4AD736455E5929447"/>
    <w:rsid w:val="00B018EA"/>
  </w:style>
  <w:style w:type="paragraph" w:customStyle="1" w:styleId="BC77A8009B5A42F2875E6BF3B95C3F4B">
    <w:name w:val="BC77A8009B5A42F2875E6BF3B95C3F4B"/>
    <w:rsid w:val="00B018EA"/>
  </w:style>
  <w:style w:type="paragraph" w:customStyle="1" w:styleId="CF94418E669D41538F94F5A6806F4D2A">
    <w:name w:val="CF94418E669D41538F94F5A6806F4D2A"/>
    <w:rsid w:val="00B018EA"/>
  </w:style>
  <w:style w:type="paragraph" w:customStyle="1" w:styleId="23689B92353D45D2A72140A0F0F20C15">
    <w:name w:val="23689B92353D45D2A72140A0F0F20C15"/>
    <w:rsid w:val="00B018EA"/>
  </w:style>
  <w:style w:type="paragraph" w:customStyle="1" w:styleId="1FE210FD73964CF384D7ED945492871B">
    <w:name w:val="1FE210FD73964CF384D7ED945492871B"/>
    <w:rsid w:val="00B018EA"/>
  </w:style>
  <w:style w:type="paragraph" w:customStyle="1" w:styleId="E352650AE5544CA3834981347856463F">
    <w:name w:val="E352650AE5544CA3834981347856463F"/>
    <w:rsid w:val="00B018EA"/>
  </w:style>
  <w:style w:type="paragraph" w:customStyle="1" w:styleId="51D1F9E8FF354E37BDECFBBC267D2F33">
    <w:name w:val="51D1F9E8FF354E37BDECFBBC267D2F33"/>
    <w:rsid w:val="00B018EA"/>
  </w:style>
  <w:style w:type="paragraph" w:customStyle="1" w:styleId="F6B53A06C4B14B47A73C086B71640DF3">
    <w:name w:val="F6B53A06C4B14B47A73C086B71640DF3"/>
    <w:rsid w:val="00B018EA"/>
  </w:style>
  <w:style w:type="paragraph" w:customStyle="1" w:styleId="6B8A748DFE2D4E7EB5769236869353CF">
    <w:name w:val="6B8A748DFE2D4E7EB5769236869353CF"/>
    <w:rsid w:val="00B018EA"/>
  </w:style>
  <w:style w:type="paragraph" w:customStyle="1" w:styleId="5482A2C86FAB4749B37B334B309CE11A">
    <w:name w:val="5482A2C86FAB4749B37B334B309CE11A"/>
    <w:rsid w:val="00B018EA"/>
  </w:style>
  <w:style w:type="paragraph" w:customStyle="1" w:styleId="57623DB3B1314CFFBABBAF50B1BE190B">
    <w:name w:val="57623DB3B1314CFFBABBAF50B1BE190B"/>
    <w:rsid w:val="00B018EA"/>
  </w:style>
  <w:style w:type="paragraph" w:customStyle="1" w:styleId="D2B9B846D1A04A0CA1BD33BAF61FB4FA">
    <w:name w:val="D2B9B846D1A04A0CA1BD33BAF61FB4FA"/>
    <w:rsid w:val="00B018EA"/>
  </w:style>
  <w:style w:type="paragraph" w:customStyle="1" w:styleId="E705C5A78D2E46B0BBCC0C7784BB940E">
    <w:name w:val="E705C5A78D2E46B0BBCC0C7784BB940E"/>
    <w:rsid w:val="00B018EA"/>
  </w:style>
  <w:style w:type="paragraph" w:customStyle="1" w:styleId="9A5FD9FC489F45768C464604BE349ABE">
    <w:name w:val="9A5FD9FC489F45768C464604BE349ABE"/>
    <w:rsid w:val="00B018EA"/>
  </w:style>
  <w:style w:type="paragraph" w:customStyle="1" w:styleId="A0515D03F8F7426CB38A1E11D5C504AC">
    <w:name w:val="A0515D03F8F7426CB38A1E11D5C504AC"/>
    <w:rsid w:val="00B018EA"/>
  </w:style>
  <w:style w:type="paragraph" w:customStyle="1" w:styleId="A5CF6FB59A34449EA7FD0E57F5285E3D">
    <w:name w:val="A5CF6FB59A34449EA7FD0E57F5285E3D"/>
    <w:rsid w:val="00B018EA"/>
  </w:style>
  <w:style w:type="paragraph" w:customStyle="1" w:styleId="C076077D5E9147AFB93FAC1F8CD4DE8D">
    <w:name w:val="C076077D5E9147AFB93FAC1F8CD4DE8D"/>
    <w:rsid w:val="00B018EA"/>
  </w:style>
  <w:style w:type="paragraph" w:customStyle="1" w:styleId="94092CD2C49D42C0AFF32B1C6B356CBC">
    <w:name w:val="94092CD2C49D42C0AFF32B1C6B356CBC"/>
    <w:rsid w:val="00B018EA"/>
  </w:style>
  <w:style w:type="paragraph" w:customStyle="1" w:styleId="CBCFF4741E224681BABE019874F8BC0E">
    <w:name w:val="CBCFF4741E224681BABE019874F8BC0E"/>
    <w:rsid w:val="00B018EA"/>
  </w:style>
  <w:style w:type="paragraph" w:customStyle="1" w:styleId="E530486D1FAC4E49AC10F55D6F377EE6">
    <w:name w:val="E530486D1FAC4E49AC10F55D6F377EE6"/>
    <w:rsid w:val="00B018EA"/>
  </w:style>
  <w:style w:type="paragraph" w:customStyle="1" w:styleId="1392529174564891A3E48E5663D5331E">
    <w:name w:val="1392529174564891A3E48E5663D5331E"/>
    <w:rsid w:val="00B018EA"/>
  </w:style>
  <w:style w:type="paragraph" w:customStyle="1" w:styleId="5ACB32B78E1E40BE88AFEF20E05E597F">
    <w:name w:val="5ACB32B78E1E40BE88AFEF20E05E597F"/>
    <w:rsid w:val="00B018EA"/>
  </w:style>
  <w:style w:type="paragraph" w:customStyle="1" w:styleId="DF5FDAE885554333BEFB7D8908A505A6">
    <w:name w:val="DF5FDAE885554333BEFB7D8908A505A6"/>
    <w:rsid w:val="00B018EA"/>
  </w:style>
  <w:style w:type="paragraph" w:customStyle="1" w:styleId="2335A0DC55C44D9D9F1AF4049AB8FE51">
    <w:name w:val="2335A0DC55C44D9D9F1AF4049AB8FE51"/>
    <w:rsid w:val="00B018EA"/>
  </w:style>
  <w:style w:type="paragraph" w:customStyle="1" w:styleId="2C6591E576F2457EA1F410058331FA10">
    <w:name w:val="2C6591E576F2457EA1F410058331FA10"/>
    <w:rsid w:val="00B018EA"/>
  </w:style>
  <w:style w:type="paragraph" w:customStyle="1" w:styleId="161815A51BC54B8F9912F10D800E582F">
    <w:name w:val="161815A51BC54B8F9912F10D800E582F"/>
    <w:rsid w:val="00B018EA"/>
  </w:style>
  <w:style w:type="paragraph" w:customStyle="1" w:styleId="188C42E34601480EBDFA2D43EA750F8C">
    <w:name w:val="188C42E34601480EBDFA2D43EA750F8C"/>
    <w:rsid w:val="00B018EA"/>
  </w:style>
  <w:style w:type="paragraph" w:customStyle="1" w:styleId="EE542F24B4C248909A90874374E36896">
    <w:name w:val="EE542F24B4C248909A90874374E36896"/>
    <w:rsid w:val="00B018EA"/>
  </w:style>
  <w:style w:type="paragraph" w:customStyle="1" w:styleId="4C90FC7F29644D349A0BC6AB8949C071">
    <w:name w:val="4C90FC7F29644D349A0BC6AB8949C071"/>
    <w:rsid w:val="00B018EA"/>
  </w:style>
  <w:style w:type="paragraph" w:customStyle="1" w:styleId="F4E4EBC0D326411294748282E07C7E7F">
    <w:name w:val="F4E4EBC0D326411294748282E07C7E7F"/>
    <w:rsid w:val="00B018EA"/>
  </w:style>
  <w:style w:type="paragraph" w:customStyle="1" w:styleId="FCA2EFD627C3478E82009778EBFEBFD3">
    <w:name w:val="FCA2EFD627C3478E82009778EBFEBFD3"/>
    <w:rsid w:val="00B018EA"/>
  </w:style>
  <w:style w:type="paragraph" w:customStyle="1" w:styleId="8DF349BE92344819A43810FA36A9A10B">
    <w:name w:val="8DF349BE92344819A43810FA36A9A10B"/>
    <w:rsid w:val="00B018EA"/>
  </w:style>
  <w:style w:type="paragraph" w:customStyle="1" w:styleId="2474C472D7CC44A682748B69632C7EB6">
    <w:name w:val="2474C472D7CC44A682748B69632C7EB6"/>
    <w:rsid w:val="00B018EA"/>
  </w:style>
  <w:style w:type="paragraph" w:customStyle="1" w:styleId="552EA2D9E87048E1B07765E5205707D3">
    <w:name w:val="552EA2D9E87048E1B07765E5205707D3"/>
    <w:rsid w:val="00B018EA"/>
  </w:style>
  <w:style w:type="paragraph" w:customStyle="1" w:styleId="E0B885D290974BF488D75D34C779EFBC">
    <w:name w:val="E0B885D290974BF488D75D34C779EFBC"/>
    <w:rsid w:val="00B018EA"/>
  </w:style>
  <w:style w:type="paragraph" w:customStyle="1" w:styleId="C250E00B33DB4A1D8EA056E3C98CA3CF">
    <w:name w:val="C250E00B33DB4A1D8EA056E3C98CA3CF"/>
    <w:rsid w:val="00B018EA"/>
  </w:style>
  <w:style w:type="paragraph" w:customStyle="1" w:styleId="019DD8743BE04021AC6E1FBB77068B5A">
    <w:name w:val="019DD8743BE04021AC6E1FBB77068B5A"/>
    <w:rsid w:val="00B018EA"/>
  </w:style>
  <w:style w:type="paragraph" w:customStyle="1" w:styleId="35E93D3B3E5E4BA690C35FD385B7E503">
    <w:name w:val="35E93D3B3E5E4BA690C35FD385B7E503"/>
    <w:rsid w:val="00B018EA"/>
  </w:style>
  <w:style w:type="paragraph" w:customStyle="1" w:styleId="994B2B694D0A4BB494B5FD0E1A9122C9">
    <w:name w:val="994B2B694D0A4BB494B5FD0E1A9122C9"/>
    <w:rsid w:val="00B018EA"/>
  </w:style>
  <w:style w:type="paragraph" w:customStyle="1" w:styleId="048AEF67A202415990B6B9F8C6FB97A6">
    <w:name w:val="048AEF67A202415990B6B9F8C6FB97A6"/>
    <w:rsid w:val="00B018EA"/>
  </w:style>
  <w:style w:type="paragraph" w:customStyle="1" w:styleId="49B86C85671B44AEA1A615D40D735CA4">
    <w:name w:val="49B86C85671B44AEA1A615D40D735CA4"/>
    <w:rsid w:val="00B018EA"/>
  </w:style>
  <w:style w:type="paragraph" w:customStyle="1" w:styleId="D4B05D6DBEEC417BAE29CF926B52EF60">
    <w:name w:val="D4B05D6DBEEC417BAE29CF926B52EF60"/>
    <w:rsid w:val="00B018EA"/>
  </w:style>
  <w:style w:type="paragraph" w:customStyle="1" w:styleId="82F4B590FC8340A8BF014B6D76C441DC">
    <w:name w:val="82F4B590FC8340A8BF014B6D76C441DC"/>
    <w:rsid w:val="00B018EA"/>
  </w:style>
  <w:style w:type="paragraph" w:customStyle="1" w:styleId="B9694294B29B443085654CD0F1E50E3B">
    <w:name w:val="B9694294B29B443085654CD0F1E50E3B"/>
    <w:rsid w:val="00B018EA"/>
  </w:style>
  <w:style w:type="paragraph" w:customStyle="1" w:styleId="0B7F033E721946CBB1D82743C05356F2">
    <w:name w:val="0B7F033E721946CBB1D82743C05356F2"/>
    <w:rsid w:val="00B018EA"/>
  </w:style>
  <w:style w:type="paragraph" w:customStyle="1" w:styleId="7B3BA6FB9F6D44F2A4E7442B878E8BA8">
    <w:name w:val="7B3BA6FB9F6D44F2A4E7442B878E8BA8"/>
    <w:rsid w:val="00B018EA"/>
  </w:style>
  <w:style w:type="paragraph" w:customStyle="1" w:styleId="452C27DA42874AFD98A3F31A90A272B4">
    <w:name w:val="452C27DA42874AFD98A3F31A90A272B4"/>
    <w:rsid w:val="00B018EA"/>
  </w:style>
  <w:style w:type="paragraph" w:customStyle="1" w:styleId="CC550FD1EAC343A582AE9726EBA4D1AE">
    <w:name w:val="CC550FD1EAC343A582AE9726EBA4D1AE"/>
    <w:rsid w:val="00B018EA"/>
  </w:style>
  <w:style w:type="paragraph" w:customStyle="1" w:styleId="FFB0B1C467EA44E28D5BDD2E8B8FB51C">
    <w:name w:val="FFB0B1C467EA44E28D5BDD2E8B8FB51C"/>
    <w:rsid w:val="00B018EA"/>
  </w:style>
  <w:style w:type="paragraph" w:customStyle="1" w:styleId="22F41B9117E141629ECE840566891997">
    <w:name w:val="22F41B9117E141629ECE840566891997"/>
    <w:rsid w:val="00B018EA"/>
  </w:style>
  <w:style w:type="paragraph" w:customStyle="1" w:styleId="9845E69DE5604F5CA848CC6EBEB1D56F">
    <w:name w:val="9845E69DE5604F5CA848CC6EBEB1D56F"/>
    <w:rsid w:val="00B018EA"/>
  </w:style>
  <w:style w:type="paragraph" w:customStyle="1" w:styleId="1D2E9F0810AF49E28FA580D65C14C6F0">
    <w:name w:val="1D2E9F0810AF49E28FA580D65C14C6F0"/>
    <w:rsid w:val="00B018EA"/>
  </w:style>
  <w:style w:type="paragraph" w:customStyle="1" w:styleId="1C505B36FA944CA8B594F56EC02A0082">
    <w:name w:val="1C505B36FA944CA8B594F56EC02A0082"/>
    <w:rsid w:val="00B018EA"/>
  </w:style>
  <w:style w:type="paragraph" w:customStyle="1" w:styleId="463490E00CF142E1A4F8177386FD7ABD">
    <w:name w:val="463490E00CF142E1A4F8177386FD7ABD"/>
    <w:rsid w:val="00B018EA"/>
  </w:style>
  <w:style w:type="paragraph" w:customStyle="1" w:styleId="00784A0D06BD402CB30D49F0C9D4AC0D">
    <w:name w:val="00784A0D06BD402CB30D49F0C9D4AC0D"/>
    <w:rsid w:val="00B018EA"/>
  </w:style>
  <w:style w:type="paragraph" w:customStyle="1" w:styleId="2EDCEF02898A4DB4B91CF8F28681B69C">
    <w:name w:val="2EDCEF02898A4DB4B91CF8F28681B69C"/>
    <w:rsid w:val="00B018EA"/>
  </w:style>
  <w:style w:type="paragraph" w:customStyle="1" w:styleId="16B161EF0D1649E18B991C50D024D4A9">
    <w:name w:val="16B161EF0D1649E18B991C50D024D4A9"/>
    <w:rsid w:val="00B018EA"/>
  </w:style>
  <w:style w:type="paragraph" w:customStyle="1" w:styleId="CEC29217DA42434E90B2FE9DBB4BA8C8">
    <w:name w:val="CEC29217DA42434E90B2FE9DBB4BA8C8"/>
    <w:rsid w:val="00B018EA"/>
  </w:style>
  <w:style w:type="paragraph" w:customStyle="1" w:styleId="9F0DD3CAEC724C7F8D83B9392C6603FF">
    <w:name w:val="9F0DD3CAEC724C7F8D83B9392C6603FF"/>
    <w:rsid w:val="00B018EA"/>
  </w:style>
  <w:style w:type="paragraph" w:customStyle="1" w:styleId="B04A548725884E9B986A626890803CBD">
    <w:name w:val="B04A548725884E9B986A626890803CBD"/>
    <w:rsid w:val="00B018EA"/>
  </w:style>
  <w:style w:type="paragraph" w:customStyle="1" w:styleId="07D10B18B473431781A74066EE195021">
    <w:name w:val="07D10B18B473431781A74066EE195021"/>
    <w:rsid w:val="00B018EA"/>
  </w:style>
  <w:style w:type="paragraph" w:customStyle="1" w:styleId="41400E5EB9364E2899025CBBF489AEB8">
    <w:name w:val="41400E5EB9364E2899025CBBF489AEB8"/>
    <w:rsid w:val="00B018EA"/>
  </w:style>
  <w:style w:type="paragraph" w:customStyle="1" w:styleId="80F43E80B8CC4D7783442441DE4E39D1">
    <w:name w:val="80F43E80B8CC4D7783442441DE4E39D1"/>
    <w:rsid w:val="00B018EA"/>
  </w:style>
  <w:style w:type="paragraph" w:customStyle="1" w:styleId="9F0BEEBDCE6D436AA9536192F89997ED">
    <w:name w:val="9F0BEEBDCE6D436AA9536192F89997ED"/>
    <w:rsid w:val="00B018EA"/>
  </w:style>
  <w:style w:type="paragraph" w:customStyle="1" w:styleId="E4BD7331B18C4C9FB12549C112A2833C">
    <w:name w:val="E4BD7331B18C4C9FB12549C112A2833C"/>
    <w:rsid w:val="00B018EA"/>
  </w:style>
  <w:style w:type="paragraph" w:customStyle="1" w:styleId="50C93CCDF55B41A78F086FD424565943">
    <w:name w:val="50C93CCDF55B41A78F086FD424565943"/>
    <w:rsid w:val="00B018EA"/>
  </w:style>
  <w:style w:type="paragraph" w:customStyle="1" w:styleId="E0AE92A2567B432AADF0DBBA7105C8C4">
    <w:name w:val="E0AE92A2567B432AADF0DBBA7105C8C4"/>
    <w:rsid w:val="00B018EA"/>
  </w:style>
  <w:style w:type="paragraph" w:customStyle="1" w:styleId="FD12A679CB2F4E66B3FCA9B3F62707C0">
    <w:name w:val="FD12A679CB2F4E66B3FCA9B3F62707C0"/>
    <w:rsid w:val="00B018EA"/>
  </w:style>
  <w:style w:type="paragraph" w:customStyle="1" w:styleId="A92E178D9CCA4A618F34B5A0BC00C76A">
    <w:name w:val="A92E178D9CCA4A618F34B5A0BC00C76A"/>
    <w:rsid w:val="00B018EA"/>
  </w:style>
  <w:style w:type="paragraph" w:customStyle="1" w:styleId="276A56E5C7934D5197911FC3C55C5D9C">
    <w:name w:val="276A56E5C7934D5197911FC3C55C5D9C"/>
    <w:rsid w:val="00B018EA"/>
  </w:style>
  <w:style w:type="paragraph" w:customStyle="1" w:styleId="D8E5224B002945479A0A5627FA6D3B87">
    <w:name w:val="D8E5224B002945479A0A5627FA6D3B87"/>
    <w:rsid w:val="00B018EA"/>
  </w:style>
  <w:style w:type="paragraph" w:customStyle="1" w:styleId="AA1864647E6D45B2BCEA27181899E19C">
    <w:name w:val="AA1864647E6D45B2BCEA27181899E19C"/>
    <w:rsid w:val="00B018EA"/>
  </w:style>
  <w:style w:type="paragraph" w:customStyle="1" w:styleId="D8423F915496484A93AF2AF8E4B5B511">
    <w:name w:val="D8423F915496484A93AF2AF8E4B5B511"/>
    <w:rsid w:val="00B018EA"/>
  </w:style>
  <w:style w:type="paragraph" w:customStyle="1" w:styleId="F814CDADFFF74E1EA645AE90C9A97687">
    <w:name w:val="F814CDADFFF74E1EA645AE90C9A97687"/>
    <w:rsid w:val="00B018EA"/>
  </w:style>
  <w:style w:type="paragraph" w:customStyle="1" w:styleId="B2662D8B797B4C39BEFF0467624D43E4">
    <w:name w:val="B2662D8B797B4C39BEFF0467624D43E4"/>
    <w:rsid w:val="00B018EA"/>
  </w:style>
  <w:style w:type="paragraph" w:customStyle="1" w:styleId="8C3824638022443785006DCCD7632766">
    <w:name w:val="8C3824638022443785006DCCD7632766"/>
    <w:rsid w:val="00B018EA"/>
  </w:style>
  <w:style w:type="paragraph" w:customStyle="1" w:styleId="9ABEAFB2444F412DA37709CD46063C45">
    <w:name w:val="9ABEAFB2444F412DA37709CD46063C45"/>
    <w:rsid w:val="00B018EA"/>
  </w:style>
  <w:style w:type="paragraph" w:customStyle="1" w:styleId="1F4E5EC3ACC044BA9D58B7DACC1098E3">
    <w:name w:val="1F4E5EC3ACC044BA9D58B7DACC1098E3"/>
    <w:rsid w:val="00B018EA"/>
  </w:style>
  <w:style w:type="paragraph" w:customStyle="1" w:styleId="98EA6806578F45C8902BDAF9B7DE359B">
    <w:name w:val="98EA6806578F45C8902BDAF9B7DE359B"/>
    <w:rsid w:val="00B018EA"/>
  </w:style>
  <w:style w:type="paragraph" w:customStyle="1" w:styleId="BAC12289793540239A753F68304368A8">
    <w:name w:val="BAC12289793540239A753F68304368A8"/>
    <w:rsid w:val="00B018EA"/>
  </w:style>
  <w:style w:type="paragraph" w:customStyle="1" w:styleId="6E7B24F0520C4B5EA1C203B4C7079AF1">
    <w:name w:val="6E7B24F0520C4B5EA1C203B4C7079AF1"/>
    <w:rsid w:val="00B018EA"/>
  </w:style>
  <w:style w:type="paragraph" w:customStyle="1" w:styleId="C675FC964BC84D3783F6708E90FBD504">
    <w:name w:val="C675FC964BC84D3783F6708E90FBD504"/>
    <w:rsid w:val="00B018EA"/>
  </w:style>
  <w:style w:type="paragraph" w:customStyle="1" w:styleId="697D05D039BD47EF99F825523F9FFFFC">
    <w:name w:val="697D05D039BD47EF99F825523F9FFFFC"/>
    <w:rsid w:val="00B018EA"/>
  </w:style>
  <w:style w:type="paragraph" w:customStyle="1" w:styleId="C0A38092B267491D90AB9E4BF44E1FF7">
    <w:name w:val="C0A38092B267491D90AB9E4BF44E1FF7"/>
    <w:rsid w:val="00B018EA"/>
  </w:style>
  <w:style w:type="paragraph" w:customStyle="1" w:styleId="017844106A8149E5B9BCCB0175275E4B">
    <w:name w:val="017844106A8149E5B9BCCB0175275E4B"/>
    <w:rsid w:val="00B018EA"/>
  </w:style>
  <w:style w:type="paragraph" w:customStyle="1" w:styleId="FB9C76AEAA854E698134BEAF57FE28A1">
    <w:name w:val="FB9C76AEAA854E698134BEAF57FE28A1"/>
    <w:rsid w:val="00B018EA"/>
  </w:style>
  <w:style w:type="paragraph" w:customStyle="1" w:styleId="9A815C18A0014D89B9098DFE0E4CBAB4">
    <w:name w:val="9A815C18A0014D89B9098DFE0E4CBAB4"/>
    <w:rsid w:val="00B018EA"/>
  </w:style>
  <w:style w:type="paragraph" w:customStyle="1" w:styleId="D37EB23F0A8248F79498740E77B01E1A">
    <w:name w:val="D37EB23F0A8248F79498740E77B01E1A"/>
    <w:rsid w:val="00B018EA"/>
  </w:style>
  <w:style w:type="paragraph" w:customStyle="1" w:styleId="94235AAF9CEE438288D2F261EDDDC760">
    <w:name w:val="94235AAF9CEE438288D2F261EDDDC760"/>
    <w:rsid w:val="00B018EA"/>
  </w:style>
  <w:style w:type="paragraph" w:customStyle="1" w:styleId="7C9F7505F1BA48C5BF65110D4C1C8D66">
    <w:name w:val="7C9F7505F1BA48C5BF65110D4C1C8D66"/>
    <w:rsid w:val="00B018EA"/>
  </w:style>
  <w:style w:type="paragraph" w:customStyle="1" w:styleId="BB2198E59FC3454BBCD7E839E00DD6B6">
    <w:name w:val="BB2198E59FC3454BBCD7E839E00DD6B6"/>
    <w:rsid w:val="00B018EA"/>
  </w:style>
  <w:style w:type="paragraph" w:customStyle="1" w:styleId="ADA1094C35FE465DB9C0F8B56637D448">
    <w:name w:val="ADA1094C35FE465DB9C0F8B56637D448"/>
    <w:rsid w:val="00B018EA"/>
  </w:style>
  <w:style w:type="paragraph" w:customStyle="1" w:styleId="4341785AECC84787A5B34DA75D4D015D">
    <w:name w:val="4341785AECC84787A5B34DA75D4D015D"/>
    <w:rsid w:val="00B018EA"/>
  </w:style>
  <w:style w:type="paragraph" w:customStyle="1" w:styleId="BA2DE4B89CE64106A054A67189A38DE8">
    <w:name w:val="BA2DE4B89CE64106A054A67189A38DE8"/>
    <w:rsid w:val="00B018EA"/>
  </w:style>
  <w:style w:type="paragraph" w:customStyle="1" w:styleId="55D6805A456D4534B95F353060C6CE6D">
    <w:name w:val="55D6805A456D4534B95F353060C6CE6D"/>
    <w:rsid w:val="00B018EA"/>
  </w:style>
  <w:style w:type="paragraph" w:customStyle="1" w:styleId="3C13FEE927F04A0EBC3C71E753920ACE">
    <w:name w:val="3C13FEE927F04A0EBC3C71E753920ACE"/>
    <w:rsid w:val="00B018EA"/>
  </w:style>
  <w:style w:type="paragraph" w:customStyle="1" w:styleId="CA3F3143F458429488717981A212228A">
    <w:name w:val="CA3F3143F458429488717981A212228A"/>
    <w:rsid w:val="00B018EA"/>
  </w:style>
  <w:style w:type="paragraph" w:customStyle="1" w:styleId="BC0C2F1A1B8048A4837B14AF6F5E7B38">
    <w:name w:val="BC0C2F1A1B8048A4837B14AF6F5E7B38"/>
    <w:rsid w:val="00B018EA"/>
  </w:style>
  <w:style w:type="paragraph" w:customStyle="1" w:styleId="4966A8DB29684BFFB5F9C466FD1FDEE9">
    <w:name w:val="4966A8DB29684BFFB5F9C466FD1FDEE9"/>
    <w:rsid w:val="00B018EA"/>
  </w:style>
  <w:style w:type="paragraph" w:customStyle="1" w:styleId="7A8BA170D11346A4B6B7C333399A66CF">
    <w:name w:val="7A8BA170D11346A4B6B7C333399A66CF"/>
    <w:rsid w:val="00B018EA"/>
  </w:style>
  <w:style w:type="paragraph" w:customStyle="1" w:styleId="A0E7D4FCEFF546D9955A2380CC6972AB">
    <w:name w:val="A0E7D4FCEFF546D9955A2380CC6972AB"/>
    <w:rsid w:val="00B018EA"/>
  </w:style>
  <w:style w:type="paragraph" w:customStyle="1" w:styleId="E028DD1BB1DC4F35A8322919F1D5F460">
    <w:name w:val="E028DD1BB1DC4F35A8322919F1D5F460"/>
    <w:rsid w:val="00B018EA"/>
  </w:style>
  <w:style w:type="paragraph" w:customStyle="1" w:styleId="91E5498901DA48BB80224E02141D9545">
    <w:name w:val="91E5498901DA48BB80224E02141D9545"/>
    <w:rsid w:val="00B018EA"/>
  </w:style>
  <w:style w:type="paragraph" w:customStyle="1" w:styleId="0181E04533F1485CAECC3618ED76389B">
    <w:name w:val="0181E04533F1485CAECC3618ED76389B"/>
    <w:rsid w:val="00B018EA"/>
  </w:style>
  <w:style w:type="paragraph" w:customStyle="1" w:styleId="508C3028F6AF4ED9BE80B2640137322C">
    <w:name w:val="508C3028F6AF4ED9BE80B2640137322C"/>
    <w:rsid w:val="00B018EA"/>
  </w:style>
  <w:style w:type="paragraph" w:customStyle="1" w:styleId="9C0C09AAD7864094A84BE0557BB2FAE0">
    <w:name w:val="9C0C09AAD7864094A84BE0557BB2FAE0"/>
    <w:rsid w:val="00B018EA"/>
  </w:style>
  <w:style w:type="paragraph" w:customStyle="1" w:styleId="88FB6DBED7EB4517A92C76F555D01025">
    <w:name w:val="88FB6DBED7EB4517A92C76F555D01025"/>
    <w:rsid w:val="00B018EA"/>
  </w:style>
  <w:style w:type="paragraph" w:customStyle="1" w:styleId="78A7D67D0EBD4ACEA211702D69B22454">
    <w:name w:val="78A7D67D0EBD4ACEA211702D69B22454"/>
    <w:rsid w:val="00B018EA"/>
  </w:style>
  <w:style w:type="paragraph" w:customStyle="1" w:styleId="CAEF3DFB34B74E5F9C032519D9203CC1">
    <w:name w:val="CAEF3DFB34B74E5F9C032519D9203CC1"/>
    <w:rsid w:val="00B018EA"/>
  </w:style>
  <w:style w:type="paragraph" w:customStyle="1" w:styleId="AEADDB578AA9443AA7034EDC0F2CB14B">
    <w:name w:val="AEADDB578AA9443AA7034EDC0F2CB14B"/>
    <w:rsid w:val="00B018EA"/>
  </w:style>
  <w:style w:type="paragraph" w:customStyle="1" w:styleId="A91752F0BB774668A01F0BEF31F810AB">
    <w:name w:val="A91752F0BB774668A01F0BEF31F810AB"/>
    <w:rsid w:val="00B018EA"/>
  </w:style>
  <w:style w:type="paragraph" w:customStyle="1" w:styleId="5ACE880F115E4DE9A7362F914F0E9876">
    <w:name w:val="5ACE880F115E4DE9A7362F914F0E9876"/>
    <w:rsid w:val="00B018EA"/>
  </w:style>
  <w:style w:type="paragraph" w:customStyle="1" w:styleId="E8A188DB24644DCEA22C6EC63F77D784">
    <w:name w:val="E8A188DB24644DCEA22C6EC63F77D784"/>
    <w:rsid w:val="00B018EA"/>
  </w:style>
  <w:style w:type="paragraph" w:customStyle="1" w:styleId="114847624D6F4D02916C72B7C8F53082">
    <w:name w:val="114847624D6F4D02916C72B7C8F53082"/>
    <w:rsid w:val="00B018EA"/>
  </w:style>
  <w:style w:type="paragraph" w:customStyle="1" w:styleId="3C9ED4026E6F43DC93E5BD194B2479CD">
    <w:name w:val="3C9ED4026E6F43DC93E5BD194B2479CD"/>
    <w:rsid w:val="00B018EA"/>
  </w:style>
  <w:style w:type="paragraph" w:customStyle="1" w:styleId="7F017DF935E94142897B88E3C954704B">
    <w:name w:val="7F017DF935E94142897B88E3C954704B"/>
    <w:rsid w:val="00B018EA"/>
  </w:style>
  <w:style w:type="paragraph" w:customStyle="1" w:styleId="D844662F1C304C48A384CF74C04291F1">
    <w:name w:val="D844662F1C304C48A384CF74C04291F1"/>
    <w:rsid w:val="00B018EA"/>
  </w:style>
  <w:style w:type="paragraph" w:customStyle="1" w:styleId="F52823B6B33F4684910B48A20827C390">
    <w:name w:val="F52823B6B33F4684910B48A20827C390"/>
    <w:rsid w:val="00B018EA"/>
  </w:style>
  <w:style w:type="paragraph" w:customStyle="1" w:styleId="488B4E8C12AC4798B1452220CAA7B6E2">
    <w:name w:val="488B4E8C12AC4798B1452220CAA7B6E2"/>
    <w:rsid w:val="00B018EA"/>
  </w:style>
  <w:style w:type="paragraph" w:customStyle="1" w:styleId="38506226DA9440C49983F8BCD4144779">
    <w:name w:val="38506226DA9440C49983F8BCD4144779"/>
    <w:rsid w:val="00B018EA"/>
  </w:style>
  <w:style w:type="paragraph" w:customStyle="1" w:styleId="4B88C4537DD743C4ABE41F7F62219385">
    <w:name w:val="4B88C4537DD743C4ABE41F7F62219385"/>
    <w:rsid w:val="00B018EA"/>
  </w:style>
  <w:style w:type="paragraph" w:customStyle="1" w:styleId="9C88027E6FAF455291D91F059477FC6F">
    <w:name w:val="9C88027E6FAF455291D91F059477FC6F"/>
    <w:rsid w:val="00B018EA"/>
  </w:style>
  <w:style w:type="paragraph" w:customStyle="1" w:styleId="9B2017C9D9404ADB9C38AFEBD9D8A3CC">
    <w:name w:val="9B2017C9D9404ADB9C38AFEBD9D8A3CC"/>
    <w:rsid w:val="00B018EA"/>
  </w:style>
  <w:style w:type="paragraph" w:customStyle="1" w:styleId="83A563030F464A8080989C5FD7F21D8C">
    <w:name w:val="83A563030F464A8080989C5FD7F21D8C"/>
    <w:rsid w:val="00B018EA"/>
  </w:style>
  <w:style w:type="paragraph" w:customStyle="1" w:styleId="2F44A7BA0CC84CC58E68C6F57A7602D4">
    <w:name w:val="2F44A7BA0CC84CC58E68C6F57A7602D4"/>
    <w:rsid w:val="00B018EA"/>
  </w:style>
  <w:style w:type="paragraph" w:customStyle="1" w:styleId="326AC5C92BF3429EAC05475E31201168">
    <w:name w:val="326AC5C92BF3429EAC05475E31201168"/>
    <w:rsid w:val="00B018EA"/>
  </w:style>
  <w:style w:type="paragraph" w:customStyle="1" w:styleId="20D27AA5492B49E886B4831811C99021">
    <w:name w:val="20D27AA5492B49E886B4831811C99021"/>
    <w:rsid w:val="00B018EA"/>
  </w:style>
  <w:style w:type="paragraph" w:customStyle="1" w:styleId="B75F7FF57FE545ADBD16C794E7D8DF90">
    <w:name w:val="B75F7FF57FE545ADBD16C794E7D8DF90"/>
    <w:rsid w:val="00B018EA"/>
  </w:style>
  <w:style w:type="paragraph" w:customStyle="1" w:styleId="66F79F92C30A4D50B93D1D7D15297E23">
    <w:name w:val="66F79F92C30A4D50B93D1D7D15297E23"/>
    <w:rsid w:val="00B018EA"/>
  </w:style>
  <w:style w:type="paragraph" w:customStyle="1" w:styleId="657E636207894D97BC0AA14776E95BDD">
    <w:name w:val="657E636207894D97BC0AA14776E95BDD"/>
    <w:rsid w:val="00B018EA"/>
  </w:style>
  <w:style w:type="paragraph" w:customStyle="1" w:styleId="5B6AE5D77274464C8E64A33A84C8ABAC">
    <w:name w:val="5B6AE5D77274464C8E64A33A84C8ABAC"/>
    <w:rsid w:val="00B018EA"/>
  </w:style>
  <w:style w:type="paragraph" w:customStyle="1" w:styleId="3301A9EF6B8E44659E74F8FEDEE91E67">
    <w:name w:val="3301A9EF6B8E44659E74F8FEDEE91E67"/>
    <w:rsid w:val="00B018EA"/>
  </w:style>
  <w:style w:type="paragraph" w:customStyle="1" w:styleId="716A15AB41D24F3C98CDDDE83D5BDCB8">
    <w:name w:val="716A15AB41D24F3C98CDDDE83D5BDCB8"/>
    <w:rsid w:val="00B018EA"/>
  </w:style>
  <w:style w:type="paragraph" w:customStyle="1" w:styleId="F84FD863DE684D1883C879967ED03F33">
    <w:name w:val="F84FD863DE684D1883C879967ED03F33"/>
    <w:rsid w:val="00B018EA"/>
  </w:style>
  <w:style w:type="paragraph" w:customStyle="1" w:styleId="23408A1F25FA4A0A8E1C0B45F20C406C">
    <w:name w:val="23408A1F25FA4A0A8E1C0B45F20C406C"/>
    <w:rsid w:val="00B018EA"/>
  </w:style>
  <w:style w:type="paragraph" w:customStyle="1" w:styleId="0CE5BFCC9436483DAA172CF4B1DDB375">
    <w:name w:val="0CE5BFCC9436483DAA172CF4B1DDB375"/>
    <w:rsid w:val="00B018EA"/>
  </w:style>
  <w:style w:type="paragraph" w:customStyle="1" w:styleId="8EDDE0D59E0D4A0C9668193A17D39C17">
    <w:name w:val="8EDDE0D59E0D4A0C9668193A17D39C17"/>
    <w:rsid w:val="00B018EA"/>
  </w:style>
  <w:style w:type="paragraph" w:customStyle="1" w:styleId="6CF99F864865447A8DDC6A40482C97F7">
    <w:name w:val="6CF99F864865447A8DDC6A40482C97F7"/>
    <w:rsid w:val="00B018EA"/>
  </w:style>
  <w:style w:type="paragraph" w:customStyle="1" w:styleId="F3B6031EE42B487E92309C79DBE50CFF">
    <w:name w:val="F3B6031EE42B487E92309C79DBE50CFF"/>
    <w:rsid w:val="00B018EA"/>
  </w:style>
  <w:style w:type="paragraph" w:customStyle="1" w:styleId="1A999508909F48C18117155302D4DBD0">
    <w:name w:val="1A999508909F48C18117155302D4DBD0"/>
    <w:rsid w:val="00B018EA"/>
  </w:style>
  <w:style w:type="paragraph" w:customStyle="1" w:styleId="9A47CEDCF6D844E0BCC1586074A9A693">
    <w:name w:val="9A47CEDCF6D844E0BCC1586074A9A693"/>
    <w:rsid w:val="00B018EA"/>
  </w:style>
  <w:style w:type="paragraph" w:customStyle="1" w:styleId="111FE6C250EC422396B0163F2DE3CDAD">
    <w:name w:val="111FE6C250EC422396B0163F2DE3CDAD"/>
    <w:rsid w:val="00B018EA"/>
  </w:style>
  <w:style w:type="paragraph" w:customStyle="1" w:styleId="058D2C5750CF4227933EA71462378B99">
    <w:name w:val="058D2C5750CF4227933EA71462378B99"/>
    <w:rsid w:val="00B018EA"/>
  </w:style>
  <w:style w:type="paragraph" w:customStyle="1" w:styleId="6276093706E640968520A93D507EDA13">
    <w:name w:val="6276093706E640968520A93D507EDA13"/>
    <w:rsid w:val="00B018EA"/>
  </w:style>
  <w:style w:type="paragraph" w:customStyle="1" w:styleId="FD8D38C8EBA84A08B531D4C148B47726">
    <w:name w:val="FD8D38C8EBA84A08B531D4C148B47726"/>
    <w:rsid w:val="00B018EA"/>
  </w:style>
  <w:style w:type="paragraph" w:customStyle="1" w:styleId="6553057E164D4C51B449D322F2977B90">
    <w:name w:val="6553057E164D4C51B449D322F2977B90"/>
    <w:rsid w:val="00B018EA"/>
  </w:style>
  <w:style w:type="paragraph" w:customStyle="1" w:styleId="9B23744B63E14C36A09C9A08E09FDE34">
    <w:name w:val="9B23744B63E14C36A09C9A08E09FDE34"/>
    <w:rsid w:val="00B018EA"/>
  </w:style>
  <w:style w:type="paragraph" w:customStyle="1" w:styleId="B3CE06B25CB2435E926E9E2F2BF2DE73">
    <w:name w:val="B3CE06B25CB2435E926E9E2F2BF2DE73"/>
    <w:rsid w:val="00B018EA"/>
  </w:style>
  <w:style w:type="paragraph" w:customStyle="1" w:styleId="214C39C295EA47779DAB3BB5BFD95C6B">
    <w:name w:val="214C39C295EA47779DAB3BB5BFD95C6B"/>
    <w:rsid w:val="00B018EA"/>
  </w:style>
  <w:style w:type="paragraph" w:customStyle="1" w:styleId="A06876B2A1F647CCBABD9EF8895469D7">
    <w:name w:val="A06876B2A1F647CCBABD9EF8895469D7"/>
    <w:rsid w:val="00B018EA"/>
  </w:style>
  <w:style w:type="paragraph" w:customStyle="1" w:styleId="72836F1D159A4CFA98BAF8FD471B13DF">
    <w:name w:val="72836F1D159A4CFA98BAF8FD471B13DF"/>
    <w:rsid w:val="00B018EA"/>
  </w:style>
  <w:style w:type="paragraph" w:customStyle="1" w:styleId="B1915323F5214DD785EF1E0F1927D0CA">
    <w:name w:val="B1915323F5214DD785EF1E0F1927D0CA"/>
    <w:rsid w:val="00B018EA"/>
  </w:style>
  <w:style w:type="paragraph" w:customStyle="1" w:styleId="760E0F734E7641089FA2F433EA1A8DD2">
    <w:name w:val="760E0F734E7641089FA2F433EA1A8DD2"/>
    <w:rsid w:val="00B018EA"/>
  </w:style>
  <w:style w:type="paragraph" w:customStyle="1" w:styleId="0A7D382AF7014589BB7780298CBC2436">
    <w:name w:val="0A7D382AF7014589BB7780298CBC2436"/>
    <w:rsid w:val="00B018EA"/>
  </w:style>
  <w:style w:type="paragraph" w:customStyle="1" w:styleId="A47288B4C52A4FD9AC26AB44E98B891A">
    <w:name w:val="A47288B4C52A4FD9AC26AB44E98B891A"/>
    <w:rsid w:val="00B018EA"/>
  </w:style>
  <w:style w:type="paragraph" w:customStyle="1" w:styleId="F806C0BA2AD64923B30070F4BFFA4DFC">
    <w:name w:val="F806C0BA2AD64923B30070F4BFFA4DFC"/>
    <w:rsid w:val="00B018EA"/>
  </w:style>
  <w:style w:type="paragraph" w:customStyle="1" w:styleId="246E1AE26D8A4BBE866F113C6A9EF8BF">
    <w:name w:val="246E1AE26D8A4BBE866F113C6A9EF8BF"/>
    <w:rsid w:val="00B018EA"/>
  </w:style>
  <w:style w:type="paragraph" w:customStyle="1" w:styleId="05EF3125EB374693A4F8290F38F1E88F">
    <w:name w:val="05EF3125EB374693A4F8290F38F1E88F"/>
    <w:rsid w:val="00B018EA"/>
  </w:style>
  <w:style w:type="paragraph" w:customStyle="1" w:styleId="6E6CD9E538F6452AB1BD51F450977D04">
    <w:name w:val="6E6CD9E538F6452AB1BD51F450977D04"/>
    <w:rsid w:val="00B018EA"/>
  </w:style>
  <w:style w:type="paragraph" w:customStyle="1" w:styleId="7427F1F767394D4083DF77B5E8F43524">
    <w:name w:val="7427F1F767394D4083DF77B5E8F43524"/>
    <w:rsid w:val="00B018EA"/>
  </w:style>
  <w:style w:type="paragraph" w:customStyle="1" w:styleId="C9A73EBC824E404CA0EBB2C9A340E7A6">
    <w:name w:val="C9A73EBC824E404CA0EBB2C9A340E7A6"/>
    <w:rsid w:val="00B018EA"/>
  </w:style>
  <w:style w:type="paragraph" w:customStyle="1" w:styleId="DEFE1B8B61124F57A42D058C8E1787A2">
    <w:name w:val="DEFE1B8B61124F57A42D058C8E1787A2"/>
    <w:rsid w:val="00B018EA"/>
  </w:style>
  <w:style w:type="paragraph" w:customStyle="1" w:styleId="C15074BA5F364F7F8A7DB2F05EFB58FE">
    <w:name w:val="C15074BA5F364F7F8A7DB2F05EFB58FE"/>
    <w:rsid w:val="00B018EA"/>
  </w:style>
  <w:style w:type="paragraph" w:customStyle="1" w:styleId="4A94FD03B21949B8B12618E51CC54954">
    <w:name w:val="4A94FD03B21949B8B12618E51CC54954"/>
    <w:rsid w:val="00B018EA"/>
  </w:style>
  <w:style w:type="paragraph" w:customStyle="1" w:styleId="F662CD00FC124EF280E5B0FD9CEAC154">
    <w:name w:val="F662CD00FC124EF280E5B0FD9CEAC154"/>
    <w:rsid w:val="00B018EA"/>
  </w:style>
  <w:style w:type="paragraph" w:customStyle="1" w:styleId="C80E2E889BB644819A52946126372C2D">
    <w:name w:val="C80E2E889BB644819A52946126372C2D"/>
    <w:rsid w:val="00B018EA"/>
  </w:style>
  <w:style w:type="paragraph" w:customStyle="1" w:styleId="9BA55A71E27542408DFE452AD07D8C03">
    <w:name w:val="9BA55A71E27542408DFE452AD07D8C03"/>
    <w:rsid w:val="00B018EA"/>
  </w:style>
  <w:style w:type="paragraph" w:customStyle="1" w:styleId="D503467F64514265964B8D4DB4239CAC">
    <w:name w:val="D503467F64514265964B8D4DB4239CAC"/>
    <w:rsid w:val="00B018EA"/>
  </w:style>
  <w:style w:type="paragraph" w:customStyle="1" w:styleId="45B17AE17E7E46C885C9C73E2C803ECD">
    <w:name w:val="45B17AE17E7E46C885C9C73E2C803ECD"/>
    <w:rsid w:val="00B018EA"/>
  </w:style>
  <w:style w:type="paragraph" w:customStyle="1" w:styleId="1ED9F9553D574504BC9CD186DB586828">
    <w:name w:val="1ED9F9553D574504BC9CD186DB586828"/>
    <w:rsid w:val="00B018EA"/>
  </w:style>
  <w:style w:type="paragraph" w:customStyle="1" w:styleId="2CD2B4B72EF549C2AFC8CB134BADD8F2">
    <w:name w:val="2CD2B4B72EF549C2AFC8CB134BADD8F2"/>
    <w:rsid w:val="00B018EA"/>
  </w:style>
  <w:style w:type="paragraph" w:customStyle="1" w:styleId="41D5D36858914A199B267554802500DF">
    <w:name w:val="41D5D36858914A199B267554802500DF"/>
    <w:rsid w:val="00B018EA"/>
  </w:style>
  <w:style w:type="paragraph" w:customStyle="1" w:styleId="B4E7682B11174210849463BA5B33C180">
    <w:name w:val="B4E7682B11174210849463BA5B33C180"/>
    <w:rsid w:val="00B018EA"/>
  </w:style>
  <w:style w:type="paragraph" w:customStyle="1" w:styleId="A7645F6740FC456A9B34B3DAC956DA14">
    <w:name w:val="A7645F6740FC456A9B34B3DAC956DA14"/>
    <w:rsid w:val="00B018EA"/>
  </w:style>
  <w:style w:type="paragraph" w:customStyle="1" w:styleId="E9A58B58CFF84BBEBE604F1059A14305">
    <w:name w:val="E9A58B58CFF84BBEBE604F1059A14305"/>
    <w:rsid w:val="00B018EA"/>
  </w:style>
  <w:style w:type="paragraph" w:customStyle="1" w:styleId="0AAA744AF52345F9BAC2E2FD3ECE8D70">
    <w:name w:val="0AAA744AF52345F9BAC2E2FD3ECE8D70"/>
    <w:rsid w:val="00B018EA"/>
  </w:style>
  <w:style w:type="paragraph" w:customStyle="1" w:styleId="9C4FAC86FE3744C085F2A027418021A1">
    <w:name w:val="9C4FAC86FE3744C085F2A027418021A1"/>
    <w:rsid w:val="00B018EA"/>
  </w:style>
  <w:style w:type="paragraph" w:customStyle="1" w:styleId="2B3BC4E458B94729A64D13F947DDE935">
    <w:name w:val="2B3BC4E458B94729A64D13F947DDE935"/>
    <w:rsid w:val="00B018EA"/>
  </w:style>
  <w:style w:type="paragraph" w:customStyle="1" w:styleId="B5742A1C3DEB42558B73362BB63CDB1C">
    <w:name w:val="B5742A1C3DEB42558B73362BB63CDB1C"/>
    <w:rsid w:val="00B018EA"/>
  </w:style>
  <w:style w:type="paragraph" w:customStyle="1" w:styleId="5E8E6E49349A4AFF9AA1A51A5A854678">
    <w:name w:val="5E8E6E49349A4AFF9AA1A51A5A854678"/>
    <w:rsid w:val="00B018EA"/>
  </w:style>
  <w:style w:type="paragraph" w:customStyle="1" w:styleId="C4A46C2F77D542CBAD185ABEC7820E53">
    <w:name w:val="C4A46C2F77D542CBAD185ABEC7820E53"/>
    <w:rsid w:val="00B018EA"/>
  </w:style>
  <w:style w:type="paragraph" w:customStyle="1" w:styleId="BBD10B422CA046C6AD6CF6960D44D2F9">
    <w:name w:val="BBD10B422CA046C6AD6CF6960D44D2F9"/>
    <w:rsid w:val="00B018EA"/>
  </w:style>
  <w:style w:type="paragraph" w:customStyle="1" w:styleId="7C675F44C1DA4FFA811AAD190A96A237">
    <w:name w:val="7C675F44C1DA4FFA811AAD190A96A237"/>
    <w:rsid w:val="00B018EA"/>
  </w:style>
  <w:style w:type="paragraph" w:customStyle="1" w:styleId="4BDA7DEE18764B949CF24313553C1ADC">
    <w:name w:val="4BDA7DEE18764B949CF24313553C1ADC"/>
    <w:rsid w:val="00B018EA"/>
  </w:style>
  <w:style w:type="paragraph" w:customStyle="1" w:styleId="20D5EF9F15A94B5B8C9EF920345DC7F8">
    <w:name w:val="20D5EF9F15A94B5B8C9EF920345DC7F8"/>
    <w:rsid w:val="00B018EA"/>
  </w:style>
  <w:style w:type="paragraph" w:customStyle="1" w:styleId="A40FC264BB3F4847B6FA1D8FBDB662A2">
    <w:name w:val="A40FC264BB3F4847B6FA1D8FBDB662A2"/>
    <w:rsid w:val="00B018EA"/>
  </w:style>
  <w:style w:type="paragraph" w:customStyle="1" w:styleId="C926264A690749F7A51D89DDEA204FAB">
    <w:name w:val="C926264A690749F7A51D89DDEA204FAB"/>
    <w:rsid w:val="00B018EA"/>
  </w:style>
  <w:style w:type="paragraph" w:customStyle="1" w:styleId="2CD0DD25112844269518B5C7FE1FC43B">
    <w:name w:val="2CD0DD25112844269518B5C7FE1FC43B"/>
    <w:rsid w:val="00B018EA"/>
  </w:style>
  <w:style w:type="paragraph" w:customStyle="1" w:styleId="FD2180E1DAA74016BA7F05E3C38A927B">
    <w:name w:val="FD2180E1DAA74016BA7F05E3C38A927B"/>
    <w:rsid w:val="00B018EA"/>
  </w:style>
  <w:style w:type="paragraph" w:customStyle="1" w:styleId="7B9C129C2B5E4723AAFBDCDEB5FB4248">
    <w:name w:val="7B9C129C2B5E4723AAFBDCDEB5FB4248"/>
    <w:rsid w:val="00B018EA"/>
  </w:style>
  <w:style w:type="paragraph" w:customStyle="1" w:styleId="D1A7286666DE4281AB954BBF00FD13CB">
    <w:name w:val="D1A7286666DE4281AB954BBF00FD13CB"/>
    <w:rsid w:val="00B018EA"/>
  </w:style>
  <w:style w:type="paragraph" w:customStyle="1" w:styleId="35269493FF274AB3BCF240ACE7626747">
    <w:name w:val="35269493FF274AB3BCF240ACE7626747"/>
    <w:rsid w:val="00B018EA"/>
  </w:style>
  <w:style w:type="paragraph" w:customStyle="1" w:styleId="EC0E47EECD794F108BDB176A955A4200">
    <w:name w:val="EC0E47EECD794F108BDB176A955A4200"/>
    <w:rsid w:val="00B018EA"/>
  </w:style>
  <w:style w:type="paragraph" w:customStyle="1" w:styleId="C835FF8BC5DA4BADB0D87303B6FE8069">
    <w:name w:val="C835FF8BC5DA4BADB0D87303B6FE8069"/>
    <w:rsid w:val="00B018EA"/>
  </w:style>
  <w:style w:type="paragraph" w:customStyle="1" w:styleId="AB4620AB68F946ADB218F0B210AC5EB0">
    <w:name w:val="AB4620AB68F946ADB218F0B210AC5EB0"/>
    <w:rsid w:val="00B018EA"/>
  </w:style>
  <w:style w:type="paragraph" w:customStyle="1" w:styleId="DEC21DAA6963458DA25B92606C01208A">
    <w:name w:val="DEC21DAA6963458DA25B92606C01208A"/>
    <w:rsid w:val="00B018EA"/>
  </w:style>
  <w:style w:type="paragraph" w:customStyle="1" w:styleId="4789AB9883D141A98F96F56C79FFD174">
    <w:name w:val="4789AB9883D141A98F96F56C79FFD174"/>
    <w:rsid w:val="00B018EA"/>
  </w:style>
  <w:style w:type="paragraph" w:customStyle="1" w:styleId="BB37A4B53C3141E9BAD2E315F008E7D3">
    <w:name w:val="BB37A4B53C3141E9BAD2E315F008E7D3"/>
    <w:rsid w:val="00B018EA"/>
  </w:style>
  <w:style w:type="paragraph" w:customStyle="1" w:styleId="89582BFFAA4F43A19519F394114CFF36">
    <w:name w:val="89582BFFAA4F43A19519F394114CFF36"/>
    <w:rsid w:val="00B018EA"/>
  </w:style>
  <w:style w:type="paragraph" w:customStyle="1" w:styleId="7DCAA01CD37B4FC5B72BD9DA0F509424">
    <w:name w:val="7DCAA01CD37B4FC5B72BD9DA0F509424"/>
    <w:rsid w:val="00B018EA"/>
  </w:style>
  <w:style w:type="paragraph" w:customStyle="1" w:styleId="3CD43C5B0A274EE29ECD5104D7FB3453">
    <w:name w:val="3CD43C5B0A274EE29ECD5104D7FB3453"/>
    <w:rsid w:val="00B018EA"/>
  </w:style>
  <w:style w:type="paragraph" w:customStyle="1" w:styleId="A2095A3C5BD84F2EADBFAF97F0B63D99">
    <w:name w:val="A2095A3C5BD84F2EADBFAF97F0B63D99"/>
    <w:rsid w:val="00B018EA"/>
  </w:style>
  <w:style w:type="paragraph" w:customStyle="1" w:styleId="DF66E6BCB4F3464593F0B47352A1F7BD">
    <w:name w:val="DF66E6BCB4F3464593F0B47352A1F7BD"/>
    <w:rsid w:val="00B018EA"/>
  </w:style>
  <w:style w:type="paragraph" w:customStyle="1" w:styleId="3BA77EAE32754521BE7B0D6A3A76B34E">
    <w:name w:val="3BA77EAE32754521BE7B0D6A3A76B34E"/>
    <w:rsid w:val="00B018EA"/>
  </w:style>
  <w:style w:type="paragraph" w:customStyle="1" w:styleId="1D8788C837FA44A3956F3D94B1051885">
    <w:name w:val="1D8788C837FA44A3956F3D94B1051885"/>
    <w:rsid w:val="00B018EA"/>
  </w:style>
  <w:style w:type="paragraph" w:customStyle="1" w:styleId="DC934F0CCE3D44BEBB0F2E7A8DFC3700">
    <w:name w:val="DC934F0CCE3D44BEBB0F2E7A8DFC3700"/>
    <w:rsid w:val="00B018EA"/>
  </w:style>
  <w:style w:type="paragraph" w:customStyle="1" w:styleId="DBBDDB3AC837497F8FC2B984436638C7">
    <w:name w:val="DBBDDB3AC837497F8FC2B984436638C7"/>
    <w:rsid w:val="00B018EA"/>
  </w:style>
  <w:style w:type="paragraph" w:customStyle="1" w:styleId="81175C4FF185442685B6299152DFFA7D">
    <w:name w:val="81175C4FF185442685B6299152DFFA7D"/>
    <w:rsid w:val="00B018EA"/>
  </w:style>
  <w:style w:type="paragraph" w:customStyle="1" w:styleId="37A4BF807BCE4722ADA70877D9F5642E">
    <w:name w:val="37A4BF807BCE4722ADA70877D9F5642E"/>
    <w:rsid w:val="00B018EA"/>
  </w:style>
  <w:style w:type="paragraph" w:customStyle="1" w:styleId="83F021367E94490397B9C6817110F72C">
    <w:name w:val="83F021367E94490397B9C6817110F72C"/>
    <w:rsid w:val="00B018EA"/>
  </w:style>
  <w:style w:type="paragraph" w:customStyle="1" w:styleId="764387912FAA4195853A61F9E7FF8531">
    <w:name w:val="764387912FAA4195853A61F9E7FF8531"/>
    <w:rsid w:val="00B018EA"/>
  </w:style>
  <w:style w:type="paragraph" w:customStyle="1" w:styleId="146D482C70334502B12D88B3FC1B3E66">
    <w:name w:val="146D482C70334502B12D88B3FC1B3E66"/>
    <w:rsid w:val="00B018EA"/>
  </w:style>
  <w:style w:type="paragraph" w:customStyle="1" w:styleId="A8F9FA5D712F42F8BE2DED9587B2D540">
    <w:name w:val="A8F9FA5D712F42F8BE2DED9587B2D540"/>
    <w:rsid w:val="00B018EA"/>
  </w:style>
  <w:style w:type="paragraph" w:customStyle="1" w:styleId="9DF556A0DAB14B47BBE55B323305C608">
    <w:name w:val="9DF556A0DAB14B47BBE55B323305C608"/>
    <w:rsid w:val="00B018EA"/>
  </w:style>
  <w:style w:type="paragraph" w:customStyle="1" w:styleId="FD56800C2CB14A7E974E8F8B6D56073D">
    <w:name w:val="FD56800C2CB14A7E974E8F8B6D56073D"/>
    <w:rsid w:val="00B018EA"/>
  </w:style>
  <w:style w:type="paragraph" w:customStyle="1" w:styleId="941E61E374E749CCAD5564FC2CD0C2DE">
    <w:name w:val="941E61E374E749CCAD5564FC2CD0C2DE"/>
    <w:rsid w:val="00B018EA"/>
  </w:style>
  <w:style w:type="paragraph" w:customStyle="1" w:styleId="F3333110F1364CD2B0E4295781E7E05C">
    <w:name w:val="F3333110F1364CD2B0E4295781E7E05C"/>
    <w:rsid w:val="00B018EA"/>
  </w:style>
  <w:style w:type="paragraph" w:customStyle="1" w:styleId="934BAA4F065E43E5B4F2DE7632DC942B">
    <w:name w:val="934BAA4F065E43E5B4F2DE7632DC942B"/>
    <w:rsid w:val="00B018EA"/>
  </w:style>
  <w:style w:type="paragraph" w:customStyle="1" w:styleId="26305A900E2A407CBE2B8AD55EF5C873">
    <w:name w:val="26305A900E2A407CBE2B8AD55EF5C873"/>
    <w:rsid w:val="00B018EA"/>
  </w:style>
  <w:style w:type="paragraph" w:customStyle="1" w:styleId="9BB6ACA7129B494EA0AD83F880B5C75E">
    <w:name w:val="9BB6ACA7129B494EA0AD83F880B5C75E"/>
    <w:rsid w:val="00B018EA"/>
  </w:style>
  <w:style w:type="paragraph" w:customStyle="1" w:styleId="8006AF0D19EC4ED99AD193DCBBDBA116">
    <w:name w:val="8006AF0D19EC4ED99AD193DCBBDBA116"/>
    <w:rsid w:val="00B018EA"/>
  </w:style>
  <w:style w:type="paragraph" w:customStyle="1" w:styleId="0FC5BB0C0BAB4F4F9E08765983CF8901">
    <w:name w:val="0FC5BB0C0BAB4F4F9E08765983CF8901"/>
    <w:rsid w:val="00B018EA"/>
  </w:style>
  <w:style w:type="paragraph" w:customStyle="1" w:styleId="F43AB0D7E56C46718DAC412A9D0051A6">
    <w:name w:val="F43AB0D7E56C46718DAC412A9D0051A6"/>
    <w:rsid w:val="00B018EA"/>
  </w:style>
  <w:style w:type="paragraph" w:customStyle="1" w:styleId="CE680D3CFE724A1F921736304758B599">
    <w:name w:val="CE680D3CFE724A1F921736304758B599"/>
    <w:rsid w:val="00B018EA"/>
  </w:style>
  <w:style w:type="paragraph" w:customStyle="1" w:styleId="07145FF1AC554FAC96C0CEB37077F1A1">
    <w:name w:val="07145FF1AC554FAC96C0CEB37077F1A1"/>
    <w:rsid w:val="00B018EA"/>
  </w:style>
  <w:style w:type="paragraph" w:customStyle="1" w:styleId="F8EDF0DDF9E447EE9B763396C1500A93">
    <w:name w:val="F8EDF0DDF9E447EE9B763396C1500A93"/>
    <w:rsid w:val="00B018EA"/>
  </w:style>
  <w:style w:type="paragraph" w:customStyle="1" w:styleId="A8641A5CE1694B638E1458BEB939C55D">
    <w:name w:val="A8641A5CE1694B638E1458BEB939C55D"/>
    <w:rsid w:val="00B018EA"/>
  </w:style>
  <w:style w:type="paragraph" w:customStyle="1" w:styleId="CBC84AF46B2743EA9A744AA195173B04">
    <w:name w:val="CBC84AF46B2743EA9A744AA195173B04"/>
    <w:rsid w:val="00B018EA"/>
  </w:style>
  <w:style w:type="paragraph" w:customStyle="1" w:styleId="03B47327C3544526ACAFDD53B5CF5C91">
    <w:name w:val="03B47327C3544526ACAFDD53B5CF5C91"/>
    <w:rsid w:val="00B018EA"/>
  </w:style>
  <w:style w:type="paragraph" w:customStyle="1" w:styleId="72EFEE169B5E48769071605805B47C89">
    <w:name w:val="72EFEE169B5E48769071605805B47C89"/>
    <w:rsid w:val="009815E2"/>
  </w:style>
  <w:style w:type="paragraph" w:customStyle="1" w:styleId="81F7F81E65734831B4BCC3FBC01C066F">
    <w:name w:val="81F7F81E65734831B4BCC3FBC01C066F"/>
    <w:rsid w:val="009815E2"/>
  </w:style>
  <w:style w:type="paragraph" w:customStyle="1" w:styleId="C6308ED722AB48E2ADDA7A2C5276CD0F">
    <w:name w:val="C6308ED722AB48E2ADDA7A2C5276CD0F"/>
    <w:rsid w:val="009815E2"/>
  </w:style>
  <w:style w:type="paragraph" w:customStyle="1" w:styleId="7DAB1420CEF444DDA719AA08D893DB48">
    <w:name w:val="7DAB1420CEF444DDA719AA08D893DB48"/>
    <w:rsid w:val="009815E2"/>
  </w:style>
  <w:style w:type="paragraph" w:customStyle="1" w:styleId="18A30CCF1E7547F0BC28D0D97CDE2896">
    <w:name w:val="18A30CCF1E7547F0BC28D0D97CDE2896"/>
    <w:rsid w:val="009815E2"/>
  </w:style>
  <w:style w:type="paragraph" w:customStyle="1" w:styleId="DB91A59D45CB47FA904421CFFA918D40">
    <w:name w:val="DB91A59D45CB47FA904421CFFA918D40"/>
    <w:rsid w:val="009815E2"/>
  </w:style>
  <w:style w:type="paragraph" w:customStyle="1" w:styleId="ACCD532E709E45B3950EFE20B2535251">
    <w:name w:val="ACCD532E709E45B3950EFE20B2535251"/>
    <w:rsid w:val="009815E2"/>
  </w:style>
  <w:style w:type="paragraph" w:customStyle="1" w:styleId="5D1E24D42E894F35A962EE874E956A2A">
    <w:name w:val="5D1E24D42E894F35A962EE874E956A2A"/>
    <w:rsid w:val="009815E2"/>
  </w:style>
  <w:style w:type="paragraph" w:customStyle="1" w:styleId="651AE80283B34D08B68F7E9551644314">
    <w:name w:val="651AE80283B34D08B68F7E9551644314"/>
    <w:rsid w:val="009815E2"/>
  </w:style>
  <w:style w:type="paragraph" w:customStyle="1" w:styleId="95E0BACFD2614F1CAE2F5C70C8C5AB56">
    <w:name w:val="95E0BACFD2614F1CAE2F5C70C8C5AB56"/>
    <w:rsid w:val="009815E2"/>
  </w:style>
  <w:style w:type="paragraph" w:customStyle="1" w:styleId="A6E08DF0B9BF42999385A5DE6E08D447">
    <w:name w:val="A6E08DF0B9BF42999385A5DE6E08D447"/>
    <w:rsid w:val="009815E2"/>
  </w:style>
  <w:style w:type="paragraph" w:customStyle="1" w:styleId="C4D02E4184844470A91B4AC0F15BB591">
    <w:name w:val="C4D02E4184844470A91B4AC0F15BB591"/>
    <w:rsid w:val="009815E2"/>
  </w:style>
  <w:style w:type="paragraph" w:customStyle="1" w:styleId="D71C72784A0D43A6B21D2C2DEB9F9A2B">
    <w:name w:val="D71C72784A0D43A6B21D2C2DEB9F9A2B"/>
    <w:rsid w:val="009815E2"/>
  </w:style>
  <w:style w:type="paragraph" w:customStyle="1" w:styleId="CEC9AF74B12F48D188099E78A30D85A4">
    <w:name w:val="CEC9AF74B12F48D188099E78A30D85A4"/>
    <w:rsid w:val="009815E2"/>
  </w:style>
  <w:style w:type="paragraph" w:customStyle="1" w:styleId="C3789A87D5BA4C07BB73F41B26289668">
    <w:name w:val="C3789A87D5BA4C07BB73F41B26289668"/>
    <w:rsid w:val="009815E2"/>
  </w:style>
  <w:style w:type="paragraph" w:customStyle="1" w:styleId="7CE0C579DAB94090AC2F0CBB944A8578">
    <w:name w:val="7CE0C579DAB94090AC2F0CBB944A8578"/>
    <w:rsid w:val="009815E2"/>
  </w:style>
  <w:style w:type="paragraph" w:customStyle="1" w:styleId="AE23345B0CD84FA5A443B7E0EB282EA9">
    <w:name w:val="AE23345B0CD84FA5A443B7E0EB282EA9"/>
    <w:rsid w:val="009815E2"/>
  </w:style>
  <w:style w:type="paragraph" w:customStyle="1" w:styleId="3A4E1E1561C240B1BA950F6443D67C56">
    <w:name w:val="3A4E1E1561C240B1BA950F6443D67C56"/>
    <w:rsid w:val="009815E2"/>
  </w:style>
  <w:style w:type="paragraph" w:customStyle="1" w:styleId="3407A7A77A3140539ACB2BC9E155B94A">
    <w:name w:val="3407A7A77A3140539ACB2BC9E155B94A"/>
    <w:rsid w:val="009815E2"/>
  </w:style>
  <w:style w:type="paragraph" w:customStyle="1" w:styleId="A1D26516EA6843B389CCA340A060DD41">
    <w:name w:val="A1D26516EA6843B389CCA340A060DD41"/>
    <w:rsid w:val="009815E2"/>
  </w:style>
  <w:style w:type="paragraph" w:customStyle="1" w:styleId="794183F2545C4094B94EB95DAF4D7D78">
    <w:name w:val="794183F2545C4094B94EB95DAF4D7D78"/>
    <w:rsid w:val="009815E2"/>
  </w:style>
  <w:style w:type="paragraph" w:customStyle="1" w:styleId="E9A733D1857F4320A01D9EA64BE9B9F9">
    <w:name w:val="E9A733D1857F4320A01D9EA64BE9B9F9"/>
    <w:rsid w:val="009815E2"/>
  </w:style>
  <w:style w:type="paragraph" w:customStyle="1" w:styleId="D2C0CADE3F6346A4841932379DE51C02">
    <w:name w:val="D2C0CADE3F6346A4841932379DE51C02"/>
    <w:rsid w:val="009815E2"/>
  </w:style>
  <w:style w:type="paragraph" w:customStyle="1" w:styleId="564570B0FD0E47CAA22249C1FEDA96EC">
    <w:name w:val="564570B0FD0E47CAA22249C1FEDA96EC"/>
    <w:rsid w:val="002C1620"/>
  </w:style>
  <w:style w:type="paragraph" w:customStyle="1" w:styleId="453560405AFF4ABFAEF66CBF6718BB76">
    <w:name w:val="453560405AFF4ABFAEF66CBF6718BB76"/>
    <w:rsid w:val="002C1620"/>
  </w:style>
  <w:style w:type="paragraph" w:customStyle="1" w:styleId="269BAEA8226D44C2B265DC348F364270">
    <w:name w:val="269BAEA8226D44C2B265DC348F364270"/>
    <w:rsid w:val="002C1620"/>
  </w:style>
  <w:style w:type="paragraph" w:customStyle="1" w:styleId="D56DA908322A41B1BDE71997AC70F785">
    <w:name w:val="D56DA908322A41B1BDE71997AC70F785"/>
    <w:rsid w:val="002C1620"/>
  </w:style>
  <w:style w:type="paragraph" w:customStyle="1" w:styleId="262627B4338C452DA36941B50BC56C84">
    <w:name w:val="262627B4338C452DA36941B50BC56C84"/>
    <w:rsid w:val="002C1620"/>
  </w:style>
  <w:style w:type="paragraph" w:customStyle="1" w:styleId="B5497A6E32C14577948C357F735BC170">
    <w:name w:val="B5497A6E32C14577948C357F735BC170"/>
    <w:rsid w:val="002C1620"/>
  </w:style>
  <w:style w:type="paragraph" w:customStyle="1" w:styleId="E46D03E5C3CC487CA5CD53816662B2F7">
    <w:name w:val="E46D03E5C3CC487CA5CD53816662B2F7"/>
    <w:rsid w:val="002C1620"/>
  </w:style>
  <w:style w:type="paragraph" w:customStyle="1" w:styleId="3D9695EE4BCA4D508BDD441607CC2C13">
    <w:name w:val="3D9695EE4BCA4D508BDD441607CC2C13"/>
    <w:rsid w:val="002C1620"/>
  </w:style>
  <w:style w:type="paragraph" w:customStyle="1" w:styleId="37D3D901F45B4C04A323448DAFDE62F8">
    <w:name w:val="37D3D901F45B4C04A323448DAFDE62F8"/>
    <w:rsid w:val="002C1620"/>
  </w:style>
  <w:style w:type="paragraph" w:customStyle="1" w:styleId="6CF955C737DF4369B7C695092EE064CA">
    <w:name w:val="6CF955C737DF4369B7C695092EE064CA"/>
    <w:rsid w:val="002C1620"/>
  </w:style>
  <w:style w:type="paragraph" w:customStyle="1" w:styleId="B2A348E033CB46B8B033A4B43CDEA5A2">
    <w:name w:val="B2A348E033CB46B8B033A4B43CDEA5A2"/>
    <w:rsid w:val="002C1620"/>
  </w:style>
  <w:style w:type="paragraph" w:customStyle="1" w:styleId="77A872A70AF84CD9BFB2373A49A91BFC">
    <w:name w:val="77A872A70AF84CD9BFB2373A49A91BFC"/>
    <w:rsid w:val="002C1620"/>
  </w:style>
  <w:style w:type="paragraph" w:customStyle="1" w:styleId="80004C19D59D482282C4E9E83211E642">
    <w:name w:val="80004C19D59D482282C4E9E83211E642"/>
    <w:rsid w:val="002C1620"/>
  </w:style>
  <w:style w:type="paragraph" w:customStyle="1" w:styleId="3DE7A681186044E7A0157E0C0F9F99B1">
    <w:name w:val="3DE7A681186044E7A0157E0C0F9F99B1"/>
    <w:rsid w:val="002C1620"/>
  </w:style>
  <w:style w:type="paragraph" w:customStyle="1" w:styleId="E281311426FA458591808B177EA688C7">
    <w:name w:val="E281311426FA458591808B177EA688C7"/>
    <w:rsid w:val="002C1620"/>
  </w:style>
  <w:style w:type="paragraph" w:customStyle="1" w:styleId="92F880EAF3EC4201925DAA9B77ACB30C">
    <w:name w:val="92F880EAF3EC4201925DAA9B77ACB30C"/>
    <w:rsid w:val="002C1620"/>
  </w:style>
  <w:style w:type="paragraph" w:customStyle="1" w:styleId="E75C0B4C01E24A22B79DB071A5568942">
    <w:name w:val="E75C0B4C01E24A22B79DB071A5568942"/>
    <w:rsid w:val="002C1620"/>
  </w:style>
  <w:style w:type="paragraph" w:customStyle="1" w:styleId="D4A9A6D12B834D2EB73D659A6985093E">
    <w:name w:val="D4A9A6D12B834D2EB73D659A6985093E"/>
    <w:rsid w:val="002C1620"/>
  </w:style>
  <w:style w:type="paragraph" w:customStyle="1" w:styleId="C461219A82944556AC73310940D8E390">
    <w:name w:val="C461219A82944556AC73310940D8E390"/>
    <w:rsid w:val="002C1620"/>
  </w:style>
  <w:style w:type="paragraph" w:customStyle="1" w:styleId="61EAC2D64DD54679A16E314156061741">
    <w:name w:val="61EAC2D64DD54679A16E314156061741"/>
    <w:rsid w:val="002C1620"/>
  </w:style>
  <w:style w:type="paragraph" w:customStyle="1" w:styleId="9C3833A507444ED79CAFE52680A0A422">
    <w:name w:val="9C3833A507444ED79CAFE52680A0A422"/>
    <w:rsid w:val="002C1620"/>
  </w:style>
  <w:style w:type="paragraph" w:customStyle="1" w:styleId="A5B25CBA214A4EA7A74AE48646949BCF">
    <w:name w:val="A5B25CBA214A4EA7A74AE48646949BCF"/>
    <w:rsid w:val="002C1620"/>
  </w:style>
  <w:style w:type="paragraph" w:customStyle="1" w:styleId="573F882D3FF94220B75A6EACB5DC4823">
    <w:name w:val="573F882D3FF94220B75A6EACB5DC4823"/>
    <w:rsid w:val="002C1620"/>
  </w:style>
  <w:style w:type="paragraph" w:customStyle="1" w:styleId="782FAA924ECD43EAB7F7AF640CF54BE4">
    <w:name w:val="782FAA924ECD43EAB7F7AF640CF54BE4"/>
    <w:rsid w:val="002C1620"/>
  </w:style>
  <w:style w:type="paragraph" w:customStyle="1" w:styleId="2EB22E0925AE485887E558ACD21ABF5D">
    <w:name w:val="2EB22E0925AE485887E558ACD21ABF5D"/>
    <w:rsid w:val="002C1620"/>
  </w:style>
  <w:style w:type="paragraph" w:customStyle="1" w:styleId="2EB236A0C0D2479A80D6D5968371CBA9">
    <w:name w:val="2EB236A0C0D2479A80D6D5968371CBA9"/>
    <w:rsid w:val="002C1620"/>
  </w:style>
  <w:style w:type="paragraph" w:customStyle="1" w:styleId="B1EFD99B6361485BB98CA63B0E68C20C">
    <w:name w:val="B1EFD99B6361485BB98CA63B0E68C20C"/>
    <w:rsid w:val="002C1620"/>
  </w:style>
  <w:style w:type="paragraph" w:customStyle="1" w:styleId="A9EC78ED0D8144DC84BE960112DFF55E">
    <w:name w:val="A9EC78ED0D8144DC84BE960112DFF55E"/>
    <w:rsid w:val="002C1620"/>
  </w:style>
  <w:style w:type="paragraph" w:customStyle="1" w:styleId="D1E11899EF7746CDA1942EDF3754CE76">
    <w:name w:val="D1E11899EF7746CDA1942EDF3754CE76"/>
    <w:rsid w:val="002C1620"/>
  </w:style>
  <w:style w:type="paragraph" w:customStyle="1" w:styleId="C3DD203DB76742E8BD35785B7B1BBB4A">
    <w:name w:val="C3DD203DB76742E8BD35785B7B1BBB4A"/>
    <w:rsid w:val="002C1620"/>
  </w:style>
  <w:style w:type="paragraph" w:customStyle="1" w:styleId="FA21491F71034944AACFA1DCE21541FF">
    <w:name w:val="FA21491F71034944AACFA1DCE21541FF"/>
    <w:rsid w:val="002C1620"/>
  </w:style>
  <w:style w:type="paragraph" w:customStyle="1" w:styleId="87F24DB28ECC4ADF88F44597C8F596E2">
    <w:name w:val="87F24DB28ECC4ADF88F44597C8F596E2"/>
    <w:rsid w:val="002C1620"/>
  </w:style>
  <w:style w:type="paragraph" w:customStyle="1" w:styleId="FDDD8AA68BDB46BC879CAC02967B30CF">
    <w:name w:val="FDDD8AA68BDB46BC879CAC02967B30CF"/>
    <w:rsid w:val="002C1620"/>
  </w:style>
  <w:style w:type="paragraph" w:customStyle="1" w:styleId="A9B473B3B12B4965990BD3B409E079EE">
    <w:name w:val="A9B473B3B12B4965990BD3B409E079EE"/>
    <w:rsid w:val="002C1620"/>
  </w:style>
  <w:style w:type="paragraph" w:customStyle="1" w:styleId="8B7931C751FC4A378B135BBBAA22A761">
    <w:name w:val="8B7931C751FC4A378B135BBBAA22A761"/>
    <w:rsid w:val="002C1620"/>
  </w:style>
  <w:style w:type="paragraph" w:customStyle="1" w:styleId="34193EB21A684CB1A8AD022FDF6CFCED">
    <w:name w:val="34193EB21A684CB1A8AD022FDF6CFCED"/>
    <w:rsid w:val="002C1620"/>
  </w:style>
  <w:style w:type="paragraph" w:customStyle="1" w:styleId="D8AC49FE4E674EC2BD354D7A342825C4">
    <w:name w:val="D8AC49FE4E674EC2BD354D7A342825C4"/>
    <w:rsid w:val="002C1620"/>
  </w:style>
  <w:style w:type="paragraph" w:customStyle="1" w:styleId="698F149827EC4EDBA090B47A37E0EC31">
    <w:name w:val="698F149827EC4EDBA090B47A37E0EC31"/>
    <w:rsid w:val="002C1620"/>
  </w:style>
  <w:style w:type="paragraph" w:customStyle="1" w:styleId="6F88E06818324F44A8D64A96AF92B113">
    <w:name w:val="6F88E06818324F44A8D64A96AF92B113"/>
    <w:rsid w:val="002C1620"/>
  </w:style>
  <w:style w:type="paragraph" w:customStyle="1" w:styleId="3BF465A4F6E5498E95048D82DC3E0A90">
    <w:name w:val="3BF465A4F6E5498E95048D82DC3E0A90"/>
    <w:rsid w:val="002C1620"/>
  </w:style>
  <w:style w:type="paragraph" w:customStyle="1" w:styleId="2AE346C50A864D9FAD46B444F3CC38C0">
    <w:name w:val="2AE346C50A864D9FAD46B444F3CC38C0"/>
    <w:rsid w:val="002C1620"/>
  </w:style>
  <w:style w:type="paragraph" w:customStyle="1" w:styleId="81773A961C484A93A54E353F4D565C9A">
    <w:name w:val="81773A961C484A93A54E353F4D565C9A"/>
    <w:rsid w:val="002C1620"/>
  </w:style>
  <w:style w:type="paragraph" w:customStyle="1" w:styleId="3E2C3E1150FF4F7FB2D2BE6AF3B9FD89">
    <w:name w:val="3E2C3E1150FF4F7FB2D2BE6AF3B9FD89"/>
    <w:rsid w:val="002C1620"/>
  </w:style>
  <w:style w:type="paragraph" w:customStyle="1" w:styleId="7D2DC7A48B9641E38DFB75BC8B3C7F6B">
    <w:name w:val="7D2DC7A48B9641E38DFB75BC8B3C7F6B"/>
    <w:rsid w:val="002C1620"/>
  </w:style>
  <w:style w:type="paragraph" w:customStyle="1" w:styleId="1BB5D5D2317B4CF3B4FC181B2EDAC015">
    <w:name w:val="1BB5D5D2317B4CF3B4FC181B2EDAC015"/>
    <w:rsid w:val="002C1620"/>
  </w:style>
  <w:style w:type="paragraph" w:customStyle="1" w:styleId="DE7D6E4356874424A3A78F0BDC8FD432">
    <w:name w:val="DE7D6E4356874424A3A78F0BDC8FD432"/>
    <w:rsid w:val="002C1620"/>
  </w:style>
  <w:style w:type="paragraph" w:customStyle="1" w:styleId="DDB2DA5D8E744DD697CB3FF0487CC1DB">
    <w:name w:val="DDB2DA5D8E744DD697CB3FF0487CC1DB"/>
    <w:rsid w:val="002C1620"/>
  </w:style>
  <w:style w:type="paragraph" w:customStyle="1" w:styleId="5816083225B64F088CC3557080EC90E0">
    <w:name w:val="5816083225B64F088CC3557080EC90E0"/>
    <w:rsid w:val="002C1620"/>
  </w:style>
  <w:style w:type="paragraph" w:customStyle="1" w:styleId="8BC15A40C3D74D11AB0E9CC606DA386C">
    <w:name w:val="8BC15A40C3D74D11AB0E9CC606DA386C"/>
    <w:rsid w:val="002C1620"/>
  </w:style>
  <w:style w:type="paragraph" w:customStyle="1" w:styleId="96ACEA40004043CB8C7907213F7A063F">
    <w:name w:val="96ACEA40004043CB8C7907213F7A063F"/>
    <w:rsid w:val="002C1620"/>
  </w:style>
  <w:style w:type="paragraph" w:customStyle="1" w:styleId="6FCDAC6D8FB94579A000407C13831AB7">
    <w:name w:val="6FCDAC6D8FB94579A000407C13831AB7"/>
    <w:rsid w:val="002C1620"/>
  </w:style>
  <w:style w:type="paragraph" w:customStyle="1" w:styleId="6EAAE6296D3043369384D3064E90E372">
    <w:name w:val="6EAAE6296D3043369384D3064E90E372"/>
    <w:rsid w:val="002C1620"/>
  </w:style>
  <w:style w:type="paragraph" w:customStyle="1" w:styleId="4706741528BE43FFA5D127A610357CD3">
    <w:name w:val="4706741528BE43FFA5D127A610357CD3"/>
    <w:rsid w:val="002C1620"/>
  </w:style>
  <w:style w:type="paragraph" w:customStyle="1" w:styleId="B50AE216C5BA4F03A0151F6756CC323C">
    <w:name w:val="B50AE216C5BA4F03A0151F6756CC323C"/>
    <w:rsid w:val="002C1620"/>
  </w:style>
  <w:style w:type="paragraph" w:customStyle="1" w:styleId="93CF0134371645D2871F941DAC19D7C9">
    <w:name w:val="93CF0134371645D2871F941DAC19D7C9"/>
    <w:rsid w:val="002C1620"/>
  </w:style>
  <w:style w:type="paragraph" w:customStyle="1" w:styleId="5B3D197328A641919BE2AAF7CADF3B05">
    <w:name w:val="5B3D197328A641919BE2AAF7CADF3B05"/>
    <w:rsid w:val="002C1620"/>
  </w:style>
  <w:style w:type="paragraph" w:customStyle="1" w:styleId="161D06798F044324AF256607055AF44F">
    <w:name w:val="161D06798F044324AF256607055AF44F"/>
    <w:rsid w:val="002C1620"/>
  </w:style>
  <w:style w:type="paragraph" w:customStyle="1" w:styleId="997CFAB94CAB4D948B5FEC2C8D25ACC9">
    <w:name w:val="997CFAB94CAB4D948B5FEC2C8D25ACC9"/>
    <w:rsid w:val="002C1620"/>
  </w:style>
  <w:style w:type="paragraph" w:customStyle="1" w:styleId="3F3ADEB401DF4CAF85D72BB59ED8FD6B">
    <w:name w:val="3F3ADEB401DF4CAF85D72BB59ED8FD6B"/>
    <w:rsid w:val="002C1620"/>
  </w:style>
  <w:style w:type="paragraph" w:customStyle="1" w:styleId="68F8D2F656B447BF9E836FEFFD130566">
    <w:name w:val="68F8D2F656B447BF9E836FEFFD130566"/>
    <w:rsid w:val="002C1620"/>
  </w:style>
  <w:style w:type="paragraph" w:customStyle="1" w:styleId="974A2E85313441A99792248C846DC4B8">
    <w:name w:val="974A2E85313441A99792248C846DC4B8"/>
    <w:rsid w:val="002C1620"/>
  </w:style>
  <w:style w:type="paragraph" w:customStyle="1" w:styleId="E8AA4D0491354DC19772CD367182B4CC">
    <w:name w:val="E8AA4D0491354DC19772CD367182B4CC"/>
    <w:rsid w:val="002C1620"/>
  </w:style>
  <w:style w:type="paragraph" w:customStyle="1" w:styleId="68E64C16C9C948979AF3911F1C26C7B5">
    <w:name w:val="68E64C16C9C948979AF3911F1C26C7B5"/>
    <w:rsid w:val="002C1620"/>
  </w:style>
  <w:style w:type="paragraph" w:customStyle="1" w:styleId="1489F1CCB29E4F1AA442D949B820B4B8">
    <w:name w:val="1489F1CCB29E4F1AA442D949B820B4B8"/>
    <w:rsid w:val="002C1620"/>
  </w:style>
  <w:style w:type="paragraph" w:customStyle="1" w:styleId="9E836D4D3DE34BFC937F7B2A2D236546">
    <w:name w:val="9E836D4D3DE34BFC937F7B2A2D236546"/>
    <w:rsid w:val="002C1620"/>
  </w:style>
  <w:style w:type="paragraph" w:customStyle="1" w:styleId="04F00B6D2B284FFE963823C84C35B97F">
    <w:name w:val="04F00B6D2B284FFE963823C84C35B97F"/>
    <w:rsid w:val="002C1620"/>
  </w:style>
  <w:style w:type="paragraph" w:customStyle="1" w:styleId="312E24016F9841D899932E7491DD67CD">
    <w:name w:val="312E24016F9841D899932E7491DD67CD"/>
    <w:rsid w:val="002C1620"/>
  </w:style>
  <w:style w:type="paragraph" w:customStyle="1" w:styleId="9917485348CD46E3815B007E3BC0E2DF">
    <w:name w:val="9917485348CD46E3815B007E3BC0E2DF"/>
    <w:rsid w:val="002C1620"/>
  </w:style>
  <w:style w:type="paragraph" w:customStyle="1" w:styleId="F5314F96693F468D8F4DF046B884A111">
    <w:name w:val="F5314F96693F468D8F4DF046B884A111"/>
    <w:rsid w:val="002C1620"/>
  </w:style>
  <w:style w:type="paragraph" w:customStyle="1" w:styleId="09958051E08C406BBF97B5A779162DE6">
    <w:name w:val="09958051E08C406BBF97B5A779162DE6"/>
    <w:rsid w:val="002C1620"/>
  </w:style>
  <w:style w:type="paragraph" w:customStyle="1" w:styleId="B436797B3F4E4DF2811DD9A29E17AAB1">
    <w:name w:val="B436797B3F4E4DF2811DD9A29E17AAB1"/>
    <w:rsid w:val="002C1620"/>
  </w:style>
  <w:style w:type="paragraph" w:customStyle="1" w:styleId="5CF84006146141D2982B083F761CA941">
    <w:name w:val="5CF84006146141D2982B083F761CA941"/>
    <w:rsid w:val="002C1620"/>
  </w:style>
  <w:style w:type="paragraph" w:customStyle="1" w:styleId="DF49FDFC0C584002B5321617895E7CC6">
    <w:name w:val="DF49FDFC0C584002B5321617895E7CC6"/>
    <w:rsid w:val="002C1620"/>
  </w:style>
  <w:style w:type="paragraph" w:customStyle="1" w:styleId="BDA66EA3EA1C45C1884048D5CDDD1725">
    <w:name w:val="BDA66EA3EA1C45C1884048D5CDDD1725"/>
    <w:rsid w:val="002C1620"/>
  </w:style>
  <w:style w:type="paragraph" w:customStyle="1" w:styleId="239795565221427EA5593F41A3C6E10B">
    <w:name w:val="239795565221427EA5593F41A3C6E10B"/>
    <w:rsid w:val="002C1620"/>
  </w:style>
  <w:style w:type="paragraph" w:customStyle="1" w:styleId="EA3CA503C87F40D2A27F8DB843541538">
    <w:name w:val="EA3CA503C87F40D2A27F8DB843541538"/>
    <w:rsid w:val="002C1620"/>
  </w:style>
  <w:style w:type="paragraph" w:customStyle="1" w:styleId="0321DDD631984BCF8D09DC523E7DD20A">
    <w:name w:val="0321DDD631984BCF8D09DC523E7DD20A"/>
    <w:rsid w:val="002C1620"/>
  </w:style>
  <w:style w:type="paragraph" w:customStyle="1" w:styleId="A0A1912BFE7B4D2A9F5286B4236AFC9A">
    <w:name w:val="A0A1912BFE7B4D2A9F5286B4236AFC9A"/>
    <w:rsid w:val="002C1620"/>
  </w:style>
  <w:style w:type="paragraph" w:customStyle="1" w:styleId="EDD4572B37B4495EA3B7ABE8A459CD2F">
    <w:name w:val="EDD4572B37B4495EA3B7ABE8A459CD2F"/>
    <w:rsid w:val="002C1620"/>
  </w:style>
  <w:style w:type="paragraph" w:customStyle="1" w:styleId="F3905FB12E0B43CE818AB7CEA374DE82">
    <w:name w:val="F3905FB12E0B43CE818AB7CEA374DE82"/>
    <w:rsid w:val="002C1620"/>
  </w:style>
  <w:style w:type="paragraph" w:customStyle="1" w:styleId="BAC26F86126C46DA8466DB629408CA3B">
    <w:name w:val="BAC26F86126C46DA8466DB629408CA3B"/>
    <w:rsid w:val="002C1620"/>
  </w:style>
  <w:style w:type="paragraph" w:customStyle="1" w:styleId="4DA97AFB52E7448296EF77E16BA9A882">
    <w:name w:val="4DA97AFB52E7448296EF77E16BA9A882"/>
    <w:rsid w:val="002C1620"/>
  </w:style>
  <w:style w:type="paragraph" w:customStyle="1" w:styleId="2CE9707151FC4F7CBDD1BC60D3DE9C44">
    <w:name w:val="2CE9707151FC4F7CBDD1BC60D3DE9C44"/>
    <w:rsid w:val="002C1620"/>
  </w:style>
  <w:style w:type="paragraph" w:customStyle="1" w:styleId="E35CA70F20CF46BB88ACB102C6C04F92">
    <w:name w:val="E35CA70F20CF46BB88ACB102C6C04F92"/>
    <w:rsid w:val="002C1620"/>
  </w:style>
  <w:style w:type="paragraph" w:customStyle="1" w:styleId="F57517458BAF4487AF9C3156D9421801">
    <w:name w:val="F57517458BAF4487AF9C3156D9421801"/>
    <w:rsid w:val="002C1620"/>
  </w:style>
  <w:style w:type="paragraph" w:customStyle="1" w:styleId="405EEAF0FD07467AB801930C0D35A909">
    <w:name w:val="405EEAF0FD07467AB801930C0D35A909"/>
    <w:rsid w:val="002C1620"/>
  </w:style>
  <w:style w:type="paragraph" w:customStyle="1" w:styleId="F0A8183342AF4562B0AB9C2812C2FD2B">
    <w:name w:val="F0A8183342AF4562B0AB9C2812C2FD2B"/>
    <w:rsid w:val="002C1620"/>
  </w:style>
  <w:style w:type="paragraph" w:customStyle="1" w:styleId="8069BC2A76CC49D18475D3D8D0940A74">
    <w:name w:val="8069BC2A76CC49D18475D3D8D0940A74"/>
    <w:rsid w:val="002C1620"/>
  </w:style>
  <w:style w:type="paragraph" w:customStyle="1" w:styleId="53F48746C14F4E9ABB5D2512E5EBF98B">
    <w:name w:val="53F48746C14F4E9ABB5D2512E5EBF98B"/>
    <w:rsid w:val="002C1620"/>
  </w:style>
  <w:style w:type="paragraph" w:customStyle="1" w:styleId="0682DC2083984B09BB489C097F97AE13">
    <w:name w:val="0682DC2083984B09BB489C097F97AE13"/>
    <w:rsid w:val="002C1620"/>
  </w:style>
  <w:style w:type="paragraph" w:customStyle="1" w:styleId="A0D8E8D1EC5144BAB3D46B3B5FF1CC0D">
    <w:name w:val="A0D8E8D1EC5144BAB3D46B3B5FF1CC0D"/>
    <w:rsid w:val="002C1620"/>
  </w:style>
  <w:style w:type="paragraph" w:customStyle="1" w:styleId="276D0AF290984ED8A865822B4D293775">
    <w:name w:val="276D0AF290984ED8A865822B4D293775"/>
    <w:rsid w:val="002C1620"/>
  </w:style>
  <w:style w:type="paragraph" w:customStyle="1" w:styleId="28F8A607F63245EE92A4B52237B97964">
    <w:name w:val="28F8A607F63245EE92A4B52237B97964"/>
    <w:rsid w:val="002C1620"/>
  </w:style>
  <w:style w:type="paragraph" w:customStyle="1" w:styleId="F1BC5DFB054A4148B3322D4EDE13F383">
    <w:name w:val="F1BC5DFB054A4148B3322D4EDE13F383"/>
    <w:rsid w:val="002C1620"/>
  </w:style>
  <w:style w:type="paragraph" w:customStyle="1" w:styleId="BA0B41613E1548F7B9FF5EC3F10D3AEB">
    <w:name w:val="BA0B41613E1548F7B9FF5EC3F10D3AEB"/>
    <w:rsid w:val="002C1620"/>
  </w:style>
  <w:style w:type="paragraph" w:customStyle="1" w:styleId="88258BF8C0FA41159286855ECAF6C946">
    <w:name w:val="88258BF8C0FA41159286855ECAF6C946"/>
    <w:rsid w:val="002C1620"/>
  </w:style>
  <w:style w:type="paragraph" w:customStyle="1" w:styleId="ADEC8452555244238D581B1070D9E9E3">
    <w:name w:val="ADEC8452555244238D581B1070D9E9E3"/>
    <w:rsid w:val="002C1620"/>
  </w:style>
  <w:style w:type="paragraph" w:customStyle="1" w:styleId="28265A7404484FEE9838DBCD4B3C68DE">
    <w:name w:val="28265A7404484FEE9838DBCD4B3C68DE"/>
    <w:rsid w:val="002C1620"/>
  </w:style>
  <w:style w:type="paragraph" w:customStyle="1" w:styleId="68AAC3CF2EB14923852206E451C597C6">
    <w:name w:val="68AAC3CF2EB14923852206E451C597C6"/>
    <w:rsid w:val="002C1620"/>
  </w:style>
  <w:style w:type="paragraph" w:customStyle="1" w:styleId="8A4DE054D6CD44CF850E8AF04E9B4F82">
    <w:name w:val="8A4DE054D6CD44CF850E8AF04E9B4F82"/>
    <w:rsid w:val="002C1620"/>
  </w:style>
  <w:style w:type="paragraph" w:customStyle="1" w:styleId="2DD91AB380D3484292B80ADAAF33A312">
    <w:name w:val="2DD91AB380D3484292B80ADAAF33A312"/>
    <w:rsid w:val="002C1620"/>
  </w:style>
  <w:style w:type="paragraph" w:customStyle="1" w:styleId="E33232C5FA3B48228C08C6E5D0B1CD47">
    <w:name w:val="E33232C5FA3B48228C08C6E5D0B1CD47"/>
    <w:rsid w:val="002C1620"/>
  </w:style>
  <w:style w:type="paragraph" w:customStyle="1" w:styleId="1A17BA0A2C0F416AAEB2AAD378FB9DAE">
    <w:name w:val="1A17BA0A2C0F416AAEB2AAD378FB9DAE"/>
    <w:rsid w:val="002C1620"/>
  </w:style>
  <w:style w:type="paragraph" w:customStyle="1" w:styleId="E2CF0C7B8EC94271897177EB2D5627F2">
    <w:name w:val="E2CF0C7B8EC94271897177EB2D5627F2"/>
    <w:rsid w:val="002C1620"/>
  </w:style>
  <w:style w:type="paragraph" w:customStyle="1" w:styleId="E5DA5566EE8D4CF782574DF81CC88148">
    <w:name w:val="E5DA5566EE8D4CF782574DF81CC88148"/>
    <w:rsid w:val="002C1620"/>
  </w:style>
  <w:style w:type="paragraph" w:customStyle="1" w:styleId="5E6E99F0125E4575B438B3B4AD0641F8">
    <w:name w:val="5E6E99F0125E4575B438B3B4AD0641F8"/>
    <w:rsid w:val="002C1620"/>
  </w:style>
  <w:style w:type="paragraph" w:customStyle="1" w:styleId="5CA3D5554F314F2F9ABB58E1A57BF132">
    <w:name w:val="5CA3D5554F314F2F9ABB58E1A57BF132"/>
    <w:rsid w:val="002C1620"/>
  </w:style>
  <w:style w:type="paragraph" w:customStyle="1" w:styleId="E707D1F1CFD341D6B8C4CCFE3608F790">
    <w:name w:val="E707D1F1CFD341D6B8C4CCFE3608F790"/>
    <w:rsid w:val="002C1620"/>
  </w:style>
  <w:style w:type="paragraph" w:customStyle="1" w:styleId="C73541B913ED49448FC6D0A075E904E9">
    <w:name w:val="C73541B913ED49448FC6D0A075E904E9"/>
    <w:rsid w:val="002C1620"/>
  </w:style>
  <w:style w:type="paragraph" w:customStyle="1" w:styleId="CC1374804DBA4745A79A1C70975C024A">
    <w:name w:val="CC1374804DBA4745A79A1C70975C024A"/>
    <w:rsid w:val="002C1620"/>
  </w:style>
  <w:style w:type="paragraph" w:customStyle="1" w:styleId="84ADBF4B454E43D0B3440F833A9354F1">
    <w:name w:val="84ADBF4B454E43D0B3440F833A9354F1"/>
    <w:rsid w:val="002C1620"/>
  </w:style>
  <w:style w:type="paragraph" w:customStyle="1" w:styleId="A59F4DE985494D38989AAA05504877A8">
    <w:name w:val="A59F4DE985494D38989AAA05504877A8"/>
    <w:rsid w:val="002C1620"/>
  </w:style>
  <w:style w:type="paragraph" w:customStyle="1" w:styleId="A13705B28DB44F1A92C21550B7816069">
    <w:name w:val="A13705B28DB44F1A92C21550B7816069"/>
    <w:rsid w:val="002C1620"/>
  </w:style>
  <w:style w:type="paragraph" w:customStyle="1" w:styleId="43B057BD5F9946ED9BDB33E5D099848D">
    <w:name w:val="43B057BD5F9946ED9BDB33E5D099848D"/>
    <w:rsid w:val="002C1620"/>
  </w:style>
  <w:style w:type="paragraph" w:customStyle="1" w:styleId="6B14C3B70DF14D59B9B4C4C8FAC89DEE">
    <w:name w:val="6B14C3B70DF14D59B9B4C4C8FAC89DEE"/>
    <w:rsid w:val="002C1620"/>
  </w:style>
  <w:style w:type="paragraph" w:customStyle="1" w:styleId="94483DCC6D294A229598E580C9731C2D">
    <w:name w:val="94483DCC6D294A229598E580C9731C2D"/>
    <w:rsid w:val="002C1620"/>
  </w:style>
  <w:style w:type="paragraph" w:customStyle="1" w:styleId="88641E76FB7344CA9478F92D82E6A724">
    <w:name w:val="88641E76FB7344CA9478F92D82E6A724"/>
    <w:rsid w:val="002C1620"/>
  </w:style>
  <w:style w:type="paragraph" w:customStyle="1" w:styleId="2EB076D3C81640A0B423B3E3FF211176">
    <w:name w:val="2EB076D3C81640A0B423B3E3FF211176"/>
    <w:rsid w:val="002C1620"/>
  </w:style>
  <w:style w:type="paragraph" w:customStyle="1" w:styleId="2E9BDFA3AE61478C83352C30D8729F33">
    <w:name w:val="2E9BDFA3AE61478C83352C30D8729F33"/>
    <w:rsid w:val="002C1620"/>
  </w:style>
  <w:style w:type="paragraph" w:customStyle="1" w:styleId="968E2B37C2EA456F9ADFB38ACFBADDAE">
    <w:name w:val="968E2B37C2EA456F9ADFB38ACFBADDAE"/>
    <w:rsid w:val="002C1620"/>
  </w:style>
  <w:style w:type="paragraph" w:customStyle="1" w:styleId="4093A64B368046658CB1A00C79576F86">
    <w:name w:val="4093A64B368046658CB1A00C79576F86"/>
    <w:rsid w:val="002C1620"/>
  </w:style>
  <w:style w:type="paragraph" w:customStyle="1" w:styleId="016A4E67C8034397AF1A85C8B96C9E24">
    <w:name w:val="016A4E67C8034397AF1A85C8B96C9E24"/>
    <w:rsid w:val="002C1620"/>
  </w:style>
  <w:style w:type="paragraph" w:customStyle="1" w:styleId="84B6C04124B24AF0BC7F22A0EC3A9EE1">
    <w:name w:val="84B6C04124B24AF0BC7F22A0EC3A9EE1"/>
    <w:rsid w:val="002C1620"/>
  </w:style>
  <w:style w:type="paragraph" w:customStyle="1" w:styleId="116BB1DF994946D38145F2AFC85342F3">
    <w:name w:val="116BB1DF994946D38145F2AFC85342F3"/>
    <w:rsid w:val="002C1620"/>
  </w:style>
  <w:style w:type="paragraph" w:customStyle="1" w:styleId="CD0EF12959394FF69156E850A0B64FF6">
    <w:name w:val="CD0EF12959394FF69156E850A0B64FF6"/>
    <w:rsid w:val="002C1620"/>
  </w:style>
  <w:style w:type="paragraph" w:customStyle="1" w:styleId="83EC3F28CB814CF29E5C6E179C9DF757">
    <w:name w:val="83EC3F28CB814CF29E5C6E179C9DF757"/>
    <w:rsid w:val="002C1620"/>
  </w:style>
  <w:style w:type="paragraph" w:customStyle="1" w:styleId="6EAF17BBF24241E49F811EAAA897358C">
    <w:name w:val="6EAF17BBF24241E49F811EAAA897358C"/>
    <w:rsid w:val="002C1620"/>
  </w:style>
  <w:style w:type="paragraph" w:customStyle="1" w:styleId="00002648295C4A1187809D9DA2F042B6">
    <w:name w:val="00002648295C4A1187809D9DA2F042B6"/>
    <w:rsid w:val="002C1620"/>
  </w:style>
  <w:style w:type="paragraph" w:customStyle="1" w:styleId="4D543E84784841B683F3E0C373FDE289">
    <w:name w:val="4D543E84784841B683F3E0C373FDE289"/>
    <w:rsid w:val="002C1620"/>
  </w:style>
  <w:style w:type="paragraph" w:customStyle="1" w:styleId="14467CB47C94439FA87EFEFF9F2E84FC">
    <w:name w:val="14467CB47C94439FA87EFEFF9F2E84FC"/>
    <w:rsid w:val="002C1620"/>
  </w:style>
  <w:style w:type="paragraph" w:customStyle="1" w:styleId="25B2FB9077434CF592AE21B616EC2DFB">
    <w:name w:val="25B2FB9077434CF592AE21B616EC2DFB"/>
    <w:rsid w:val="002C1620"/>
  </w:style>
  <w:style w:type="paragraph" w:customStyle="1" w:styleId="2F077953491A4DE4A92F15B3B1E0A5D9">
    <w:name w:val="2F077953491A4DE4A92F15B3B1E0A5D9"/>
    <w:rsid w:val="002C1620"/>
  </w:style>
  <w:style w:type="paragraph" w:customStyle="1" w:styleId="509BF8EFF2724EB2A649FC796B5D6A86">
    <w:name w:val="509BF8EFF2724EB2A649FC796B5D6A86"/>
    <w:rsid w:val="002C1620"/>
  </w:style>
  <w:style w:type="paragraph" w:customStyle="1" w:styleId="22B9AE5962C6409AA42F4C5617AA4564">
    <w:name w:val="22B9AE5962C6409AA42F4C5617AA4564"/>
    <w:rsid w:val="002C1620"/>
  </w:style>
  <w:style w:type="paragraph" w:customStyle="1" w:styleId="61613DFD594F41948EB501BFA4B972A3">
    <w:name w:val="61613DFD594F41948EB501BFA4B972A3"/>
    <w:rsid w:val="002C1620"/>
  </w:style>
  <w:style w:type="paragraph" w:customStyle="1" w:styleId="D33C7760A4664E4B964066F2019D911E">
    <w:name w:val="D33C7760A4664E4B964066F2019D911E"/>
    <w:rsid w:val="002C1620"/>
  </w:style>
  <w:style w:type="paragraph" w:customStyle="1" w:styleId="49B9F8DFD1834C048B941315A30E3449">
    <w:name w:val="49B9F8DFD1834C048B941315A30E3449"/>
    <w:rsid w:val="002C1620"/>
  </w:style>
  <w:style w:type="paragraph" w:customStyle="1" w:styleId="5EC4DCB858B64AF7B954B3B51DEA64FC">
    <w:name w:val="5EC4DCB858B64AF7B954B3B51DEA64FC"/>
    <w:rsid w:val="002C1620"/>
  </w:style>
  <w:style w:type="paragraph" w:customStyle="1" w:styleId="44D8DABECFD54C6FB356DDF270EB0D36">
    <w:name w:val="44D8DABECFD54C6FB356DDF270EB0D36"/>
    <w:rsid w:val="002C1620"/>
  </w:style>
  <w:style w:type="paragraph" w:customStyle="1" w:styleId="9AECC09A389C45879905AD040042ED98">
    <w:name w:val="9AECC09A389C45879905AD040042ED98"/>
    <w:rsid w:val="002C1620"/>
  </w:style>
  <w:style w:type="paragraph" w:customStyle="1" w:styleId="CF473557541841008434EDEF272663AA">
    <w:name w:val="CF473557541841008434EDEF272663AA"/>
    <w:rsid w:val="002C1620"/>
  </w:style>
  <w:style w:type="paragraph" w:customStyle="1" w:styleId="52542FA4C6324A7EB4313E65275CB103">
    <w:name w:val="52542FA4C6324A7EB4313E65275CB103"/>
    <w:rsid w:val="002C1620"/>
  </w:style>
  <w:style w:type="paragraph" w:customStyle="1" w:styleId="15249ABC7B5E45EEAFF7F53B9D5850C9">
    <w:name w:val="15249ABC7B5E45EEAFF7F53B9D5850C9"/>
    <w:rsid w:val="002C1620"/>
  </w:style>
  <w:style w:type="paragraph" w:customStyle="1" w:styleId="4F8B4ED8E48D47288B7C56D3B4F840CC">
    <w:name w:val="4F8B4ED8E48D47288B7C56D3B4F840CC"/>
    <w:rsid w:val="002C1620"/>
  </w:style>
  <w:style w:type="paragraph" w:customStyle="1" w:styleId="752DCAE5469B4A4599366F6F4A959DF0">
    <w:name w:val="752DCAE5469B4A4599366F6F4A959DF0"/>
    <w:rsid w:val="002C1620"/>
  </w:style>
  <w:style w:type="paragraph" w:customStyle="1" w:styleId="469DA7252EDC447FB7381AED19A14527">
    <w:name w:val="469DA7252EDC447FB7381AED19A14527"/>
    <w:rsid w:val="002C1620"/>
  </w:style>
  <w:style w:type="paragraph" w:customStyle="1" w:styleId="EDD9294B50834611A47B4EDAD90C306C">
    <w:name w:val="EDD9294B50834611A47B4EDAD90C306C"/>
    <w:rsid w:val="002C1620"/>
  </w:style>
  <w:style w:type="paragraph" w:customStyle="1" w:styleId="622FB19D5FE74BBD93AF738C30D594EF">
    <w:name w:val="622FB19D5FE74BBD93AF738C30D594EF"/>
    <w:rsid w:val="002C1620"/>
  </w:style>
  <w:style w:type="paragraph" w:customStyle="1" w:styleId="38DDEE56A6CD4D0587D35661298BEFAB">
    <w:name w:val="38DDEE56A6CD4D0587D35661298BEFAB"/>
    <w:rsid w:val="002C1620"/>
  </w:style>
  <w:style w:type="paragraph" w:customStyle="1" w:styleId="E11D7B81275040629A5444A6736E46BF">
    <w:name w:val="E11D7B81275040629A5444A6736E46BF"/>
    <w:rsid w:val="002C1620"/>
  </w:style>
  <w:style w:type="paragraph" w:customStyle="1" w:styleId="E1F98560C7984A70B6D9F427DD7A3725">
    <w:name w:val="E1F98560C7984A70B6D9F427DD7A3725"/>
    <w:rsid w:val="002C1620"/>
  </w:style>
  <w:style w:type="paragraph" w:customStyle="1" w:styleId="B14D16B0C34744079FA28312ACBA85E0">
    <w:name w:val="B14D16B0C34744079FA28312ACBA85E0"/>
    <w:rsid w:val="002C1620"/>
  </w:style>
  <w:style w:type="paragraph" w:customStyle="1" w:styleId="A50ADF062CE7467C932B706F64236726">
    <w:name w:val="A50ADF062CE7467C932B706F64236726"/>
    <w:rsid w:val="002C1620"/>
  </w:style>
  <w:style w:type="paragraph" w:customStyle="1" w:styleId="268BAC1272BA44609B7E155F9E4358DA">
    <w:name w:val="268BAC1272BA44609B7E155F9E4358DA"/>
    <w:rsid w:val="002C1620"/>
  </w:style>
  <w:style w:type="paragraph" w:customStyle="1" w:styleId="B81D5FFBF31B4163B63E99E7C04B51AB">
    <w:name w:val="B81D5FFBF31B4163B63E99E7C04B51AB"/>
    <w:rsid w:val="002C1620"/>
  </w:style>
  <w:style w:type="paragraph" w:customStyle="1" w:styleId="70A3464582C84203B80BF3C26951A1EB">
    <w:name w:val="70A3464582C84203B80BF3C26951A1EB"/>
    <w:rsid w:val="002C1620"/>
  </w:style>
  <w:style w:type="paragraph" w:customStyle="1" w:styleId="C7D07AD6DC344FF3BA6FD006C7C780BB">
    <w:name w:val="C7D07AD6DC344FF3BA6FD006C7C780BB"/>
    <w:rsid w:val="002C1620"/>
  </w:style>
  <w:style w:type="paragraph" w:customStyle="1" w:styleId="9A477A00C4E04D8C86E5D5CF92E5456F">
    <w:name w:val="9A477A00C4E04D8C86E5D5CF92E5456F"/>
    <w:rsid w:val="002C1620"/>
  </w:style>
  <w:style w:type="paragraph" w:customStyle="1" w:styleId="950D5BEDE6DF4ACC8219F5BA5BC2D59D">
    <w:name w:val="950D5BEDE6DF4ACC8219F5BA5BC2D59D"/>
    <w:rsid w:val="002C1620"/>
  </w:style>
  <w:style w:type="paragraph" w:customStyle="1" w:styleId="A059D2E8EE09432CBF30343A5A8D24D0">
    <w:name w:val="A059D2E8EE09432CBF30343A5A8D24D0"/>
    <w:rsid w:val="002C1620"/>
  </w:style>
  <w:style w:type="paragraph" w:customStyle="1" w:styleId="F2FB03E872414BF7B470B192D42BCE7C">
    <w:name w:val="F2FB03E872414BF7B470B192D42BCE7C"/>
    <w:rsid w:val="002C1620"/>
  </w:style>
  <w:style w:type="paragraph" w:customStyle="1" w:styleId="5484310613D14CE8B3E112FD39968910">
    <w:name w:val="5484310613D14CE8B3E112FD39968910"/>
    <w:rsid w:val="002C1620"/>
  </w:style>
  <w:style w:type="paragraph" w:customStyle="1" w:styleId="34A26B7D3DFF4BD09ABCB68CC33007E3">
    <w:name w:val="34A26B7D3DFF4BD09ABCB68CC33007E3"/>
    <w:rsid w:val="002C1620"/>
  </w:style>
  <w:style w:type="paragraph" w:customStyle="1" w:styleId="02E1FCE75280444BB10E36CDA297D1E8">
    <w:name w:val="02E1FCE75280444BB10E36CDA297D1E8"/>
    <w:rsid w:val="002C1620"/>
  </w:style>
  <w:style w:type="paragraph" w:customStyle="1" w:styleId="AA49376707274850BF1B382726198844">
    <w:name w:val="AA49376707274850BF1B382726198844"/>
    <w:rsid w:val="002C1620"/>
  </w:style>
  <w:style w:type="paragraph" w:customStyle="1" w:styleId="4186761BFC7B426CAD3BDCEA6F92E476">
    <w:name w:val="4186761BFC7B426CAD3BDCEA6F92E476"/>
    <w:rsid w:val="002C1620"/>
  </w:style>
  <w:style w:type="paragraph" w:customStyle="1" w:styleId="B118011D9CB94C6DADDC340C439F9CF8">
    <w:name w:val="B118011D9CB94C6DADDC340C439F9CF8"/>
    <w:rsid w:val="002C1620"/>
  </w:style>
  <w:style w:type="paragraph" w:customStyle="1" w:styleId="EC8F6D61C25648079B3260B8362855F9">
    <w:name w:val="EC8F6D61C25648079B3260B8362855F9"/>
    <w:rsid w:val="002C1620"/>
  </w:style>
  <w:style w:type="paragraph" w:customStyle="1" w:styleId="F3414EE9E58244808E97072E0F0EB4F2">
    <w:name w:val="F3414EE9E58244808E97072E0F0EB4F2"/>
    <w:rsid w:val="002C1620"/>
  </w:style>
  <w:style w:type="paragraph" w:customStyle="1" w:styleId="415A12914F1F4058801A4F771C0B6EB2">
    <w:name w:val="415A12914F1F4058801A4F771C0B6EB2"/>
    <w:rsid w:val="002C1620"/>
  </w:style>
  <w:style w:type="paragraph" w:customStyle="1" w:styleId="3E2F5A2884AF46AB80399BF19B3BE308">
    <w:name w:val="3E2F5A2884AF46AB80399BF19B3BE308"/>
    <w:rsid w:val="002C1620"/>
  </w:style>
  <w:style w:type="paragraph" w:customStyle="1" w:styleId="1BE2A6DCF42D42C68AA724C576B25576">
    <w:name w:val="1BE2A6DCF42D42C68AA724C576B25576"/>
    <w:rsid w:val="002C1620"/>
  </w:style>
  <w:style w:type="paragraph" w:customStyle="1" w:styleId="7E03C4651F1C47D9A721CBD99F08A32B">
    <w:name w:val="7E03C4651F1C47D9A721CBD99F08A32B"/>
    <w:rsid w:val="002C1620"/>
  </w:style>
  <w:style w:type="paragraph" w:customStyle="1" w:styleId="AA4D2CDC40B04322BE8BF68D39E2E45D">
    <w:name w:val="AA4D2CDC40B04322BE8BF68D39E2E45D"/>
    <w:rsid w:val="002C1620"/>
  </w:style>
  <w:style w:type="paragraph" w:customStyle="1" w:styleId="444C1AD33F094945A9C2C9E065D887AA">
    <w:name w:val="444C1AD33F094945A9C2C9E065D887AA"/>
    <w:rsid w:val="002C1620"/>
  </w:style>
  <w:style w:type="paragraph" w:customStyle="1" w:styleId="30E886AF7B624683B25287800DE3042B">
    <w:name w:val="30E886AF7B624683B25287800DE3042B"/>
    <w:rsid w:val="002C1620"/>
  </w:style>
  <w:style w:type="paragraph" w:customStyle="1" w:styleId="DBFD4144E5404D11B973957BF4DA8DE9">
    <w:name w:val="DBFD4144E5404D11B973957BF4DA8DE9"/>
    <w:rsid w:val="002C1620"/>
  </w:style>
  <w:style w:type="paragraph" w:customStyle="1" w:styleId="1F84FF482B9740C4962ABC7648EC56D5">
    <w:name w:val="1F84FF482B9740C4962ABC7648EC56D5"/>
    <w:rsid w:val="002C1620"/>
  </w:style>
  <w:style w:type="paragraph" w:customStyle="1" w:styleId="5A059610CCCE45C5B403242D823697BD">
    <w:name w:val="5A059610CCCE45C5B403242D823697BD"/>
    <w:rsid w:val="002C1620"/>
  </w:style>
  <w:style w:type="paragraph" w:customStyle="1" w:styleId="A72369EA821249AAB0C9ED59E85C0785">
    <w:name w:val="A72369EA821249AAB0C9ED59E85C0785"/>
    <w:rsid w:val="002C1620"/>
  </w:style>
  <w:style w:type="paragraph" w:customStyle="1" w:styleId="4D6F7F6739CF40A2A69A29E209C87B8C">
    <w:name w:val="4D6F7F6739CF40A2A69A29E209C87B8C"/>
    <w:rsid w:val="002C1620"/>
  </w:style>
  <w:style w:type="paragraph" w:customStyle="1" w:styleId="BB833660EA734D109C02581F6AABAF54">
    <w:name w:val="BB833660EA734D109C02581F6AABAF54"/>
    <w:rsid w:val="002C1620"/>
  </w:style>
  <w:style w:type="paragraph" w:customStyle="1" w:styleId="8F569F4BAE67421A85C7CE6570976F22">
    <w:name w:val="8F569F4BAE67421A85C7CE6570976F22"/>
    <w:rsid w:val="002C1620"/>
  </w:style>
  <w:style w:type="paragraph" w:customStyle="1" w:styleId="377FFF520B4344A297D482EFCD111AE0">
    <w:name w:val="377FFF520B4344A297D482EFCD111AE0"/>
    <w:rsid w:val="002C1620"/>
  </w:style>
  <w:style w:type="paragraph" w:customStyle="1" w:styleId="48B8B5D941A74F4AA134686A190DDAF3">
    <w:name w:val="48B8B5D941A74F4AA134686A190DDAF3"/>
    <w:rsid w:val="002C1620"/>
  </w:style>
  <w:style w:type="paragraph" w:customStyle="1" w:styleId="21BAF4BD0ECC4ABE83081D79A4563B8B">
    <w:name w:val="21BAF4BD0ECC4ABE83081D79A4563B8B"/>
    <w:rsid w:val="002C1620"/>
  </w:style>
  <w:style w:type="paragraph" w:customStyle="1" w:styleId="A1AD17BD63E14BBD9FC8CE34A9E8747E">
    <w:name w:val="A1AD17BD63E14BBD9FC8CE34A9E8747E"/>
    <w:rsid w:val="002C1620"/>
  </w:style>
  <w:style w:type="paragraph" w:customStyle="1" w:styleId="D7436AD9C6834349B9661A6EAA2DA0E7">
    <w:name w:val="D7436AD9C6834349B9661A6EAA2DA0E7"/>
    <w:rsid w:val="002C1620"/>
  </w:style>
  <w:style w:type="paragraph" w:customStyle="1" w:styleId="18F39366F24845DFAD44647D3799C9D4">
    <w:name w:val="18F39366F24845DFAD44647D3799C9D4"/>
    <w:rsid w:val="002C1620"/>
  </w:style>
  <w:style w:type="paragraph" w:customStyle="1" w:styleId="5982EAB91F944204BC1BF232F122A2EF">
    <w:name w:val="5982EAB91F944204BC1BF232F122A2EF"/>
    <w:rsid w:val="002C1620"/>
  </w:style>
  <w:style w:type="paragraph" w:customStyle="1" w:styleId="F13CC3B34F0A4A089959E910A29CC994">
    <w:name w:val="F13CC3B34F0A4A089959E910A29CC994"/>
    <w:rsid w:val="002C1620"/>
  </w:style>
  <w:style w:type="paragraph" w:customStyle="1" w:styleId="F1EB6366AFE24CBF8936273E6ABAC19C">
    <w:name w:val="F1EB6366AFE24CBF8936273E6ABAC19C"/>
    <w:rsid w:val="002C1620"/>
  </w:style>
  <w:style w:type="paragraph" w:customStyle="1" w:styleId="0C3447D03C534723A4E57F048E9E3BBE">
    <w:name w:val="0C3447D03C534723A4E57F048E9E3BBE"/>
    <w:rsid w:val="002C1620"/>
  </w:style>
  <w:style w:type="paragraph" w:customStyle="1" w:styleId="11359270091042BFA08BC2B0FC995006">
    <w:name w:val="11359270091042BFA08BC2B0FC995006"/>
    <w:rsid w:val="002C1620"/>
  </w:style>
  <w:style w:type="paragraph" w:customStyle="1" w:styleId="651BFE39E8E94CDDB6C9E870DD92E03C">
    <w:name w:val="651BFE39E8E94CDDB6C9E870DD92E03C"/>
    <w:rsid w:val="002C1620"/>
  </w:style>
  <w:style w:type="paragraph" w:customStyle="1" w:styleId="4DCAA9822E3B4185A0B10AEB04DB39E6">
    <w:name w:val="4DCAA9822E3B4185A0B10AEB04DB39E6"/>
    <w:rsid w:val="002C1620"/>
  </w:style>
  <w:style w:type="paragraph" w:customStyle="1" w:styleId="D12A6C6035C1491D8E2BC93A0FE20769">
    <w:name w:val="D12A6C6035C1491D8E2BC93A0FE20769"/>
    <w:rsid w:val="002C1620"/>
  </w:style>
  <w:style w:type="paragraph" w:customStyle="1" w:styleId="FE9EFE2E8BE54138B300F7A43923FD25">
    <w:name w:val="FE9EFE2E8BE54138B300F7A43923FD25"/>
    <w:rsid w:val="002C1620"/>
  </w:style>
  <w:style w:type="paragraph" w:customStyle="1" w:styleId="996C5D98B3754D4E870FD5D9EE312995">
    <w:name w:val="996C5D98B3754D4E870FD5D9EE312995"/>
    <w:rsid w:val="002C1620"/>
  </w:style>
  <w:style w:type="paragraph" w:customStyle="1" w:styleId="1910730516174DE787D240FF94C58F49">
    <w:name w:val="1910730516174DE787D240FF94C58F49"/>
    <w:rsid w:val="002C1620"/>
  </w:style>
  <w:style w:type="paragraph" w:customStyle="1" w:styleId="911FB470C18C41EAB8A3C889188CA1C3">
    <w:name w:val="911FB470C18C41EAB8A3C889188CA1C3"/>
    <w:rsid w:val="002C1620"/>
  </w:style>
  <w:style w:type="paragraph" w:customStyle="1" w:styleId="C0B820816AA84D82B007D5120DFE7CB8">
    <w:name w:val="C0B820816AA84D82B007D5120DFE7CB8"/>
    <w:rsid w:val="002C1620"/>
  </w:style>
  <w:style w:type="paragraph" w:customStyle="1" w:styleId="A1B76A1EEE5A44EFAC921EDE3B08E8D1">
    <w:name w:val="A1B76A1EEE5A44EFAC921EDE3B08E8D1"/>
    <w:rsid w:val="002C1620"/>
  </w:style>
  <w:style w:type="paragraph" w:customStyle="1" w:styleId="257D7B35DEE14ADBAF8CABD5ED6B8E0E">
    <w:name w:val="257D7B35DEE14ADBAF8CABD5ED6B8E0E"/>
    <w:rsid w:val="002C1620"/>
  </w:style>
  <w:style w:type="paragraph" w:customStyle="1" w:styleId="78CCB2E3C06E4E72995E7B6153AA7CEF">
    <w:name w:val="78CCB2E3C06E4E72995E7B6153AA7CEF"/>
    <w:rsid w:val="002C1620"/>
  </w:style>
  <w:style w:type="paragraph" w:customStyle="1" w:styleId="68713C0796994C649A3ABA6E568F88E2">
    <w:name w:val="68713C0796994C649A3ABA6E568F88E2"/>
    <w:rsid w:val="002C1620"/>
  </w:style>
  <w:style w:type="paragraph" w:customStyle="1" w:styleId="BB3C17F97C53463F98DA8C941189F38D">
    <w:name w:val="BB3C17F97C53463F98DA8C941189F38D"/>
    <w:rsid w:val="002C1620"/>
  </w:style>
  <w:style w:type="paragraph" w:customStyle="1" w:styleId="F25067DFEF8F4542A98F0A49ECA525C1">
    <w:name w:val="F25067DFEF8F4542A98F0A49ECA525C1"/>
    <w:rsid w:val="002C1620"/>
  </w:style>
  <w:style w:type="paragraph" w:customStyle="1" w:styleId="FB01188464914B559556FF1F47435EB1">
    <w:name w:val="FB01188464914B559556FF1F47435EB1"/>
    <w:rsid w:val="002C1620"/>
  </w:style>
  <w:style w:type="paragraph" w:customStyle="1" w:styleId="EC456F2890474C31B9C7B7295CAD8BC0">
    <w:name w:val="EC456F2890474C31B9C7B7295CAD8BC0"/>
    <w:rsid w:val="002C1620"/>
  </w:style>
  <w:style w:type="paragraph" w:customStyle="1" w:styleId="7754F35C46CB41D298DDB7FB9F305348">
    <w:name w:val="7754F35C46CB41D298DDB7FB9F305348"/>
    <w:rsid w:val="002C1620"/>
  </w:style>
  <w:style w:type="paragraph" w:customStyle="1" w:styleId="93425AE8B36F49078F1A1ACF32F263EB">
    <w:name w:val="93425AE8B36F49078F1A1ACF32F263EB"/>
    <w:rsid w:val="002C1620"/>
  </w:style>
  <w:style w:type="paragraph" w:customStyle="1" w:styleId="F568F77211B746BAA2D35A95DE29C82B">
    <w:name w:val="F568F77211B746BAA2D35A95DE29C82B"/>
    <w:rsid w:val="002C1620"/>
  </w:style>
  <w:style w:type="paragraph" w:customStyle="1" w:styleId="B8BACF6F5AFD4E5194D35C90741D78EF">
    <w:name w:val="B8BACF6F5AFD4E5194D35C90741D78EF"/>
    <w:rsid w:val="002C1620"/>
  </w:style>
  <w:style w:type="paragraph" w:customStyle="1" w:styleId="506462B33EA5432EB7457CF945D985B9">
    <w:name w:val="506462B33EA5432EB7457CF945D985B9"/>
    <w:rsid w:val="002C1620"/>
  </w:style>
  <w:style w:type="paragraph" w:customStyle="1" w:styleId="E80376F31748460FB5D65172F5FC71F2">
    <w:name w:val="E80376F31748460FB5D65172F5FC71F2"/>
    <w:rsid w:val="002C1620"/>
  </w:style>
  <w:style w:type="paragraph" w:customStyle="1" w:styleId="4F971540D0E647CAB9CFADFF10C10D13">
    <w:name w:val="4F971540D0E647CAB9CFADFF10C10D13"/>
    <w:rsid w:val="002C1620"/>
  </w:style>
  <w:style w:type="paragraph" w:customStyle="1" w:styleId="86EAE1DBF3734374B2DC09F804B77DC2">
    <w:name w:val="86EAE1DBF3734374B2DC09F804B77DC2"/>
    <w:rsid w:val="002C1620"/>
  </w:style>
  <w:style w:type="paragraph" w:customStyle="1" w:styleId="14C2DD8C48834C68BA982589DE89F212">
    <w:name w:val="14C2DD8C48834C68BA982589DE89F212"/>
    <w:rsid w:val="002C1620"/>
  </w:style>
  <w:style w:type="paragraph" w:customStyle="1" w:styleId="0A9963A7BC2843599B8662A5E693F907">
    <w:name w:val="0A9963A7BC2843599B8662A5E693F907"/>
    <w:rsid w:val="002C1620"/>
  </w:style>
  <w:style w:type="paragraph" w:customStyle="1" w:styleId="3217D558F01942B591466053556DC44B">
    <w:name w:val="3217D558F01942B591466053556DC44B"/>
    <w:rsid w:val="002C1620"/>
  </w:style>
  <w:style w:type="paragraph" w:customStyle="1" w:styleId="EEF1F036C47F44DC98828D2BD6CC8075">
    <w:name w:val="EEF1F036C47F44DC98828D2BD6CC8075"/>
    <w:rsid w:val="002C1620"/>
  </w:style>
  <w:style w:type="paragraph" w:customStyle="1" w:styleId="583FCD21CF9E4CBB8258976AD51E0555">
    <w:name w:val="583FCD21CF9E4CBB8258976AD51E0555"/>
    <w:rsid w:val="002C1620"/>
  </w:style>
  <w:style w:type="paragraph" w:customStyle="1" w:styleId="5B30D2C38AA24ED3A0D4030F0C9E090A">
    <w:name w:val="5B30D2C38AA24ED3A0D4030F0C9E090A"/>
    <w:rsid w:val="002C1620"/>
  </w:style>
  <w:style w:type="paragraph" w:customStyle="1" w:styleId="FAA80FC1EF6A4721B24EAE3CBBAB534E">
    <w:name w:val="FAA80FC1EF6A4721B24EAE3CBBAB534E"/>
    <w:rsid w:val="002C1620"/>
  </w:style>
  <w:style w:type="paragraph" w:customStyle="1" w:styleId="0D1D4D4E6E054408BFE31DCD8B885555">
    <w:name w:val="0D1D4D4E6E054408BFE31DCD8B885555"/>
    <w:rsid w:val="002C1620"/>
  </w:style>
  <w:style w:type="paragraph" w:customStyle="1" w:styleId="1D03DF54DC3B4B66AAACD90D9473BF08">
    <w:name w:val="1D03DF54DC3B4B66AAACD90D9473BF08"/>
    <w:rsid w:val="002C1620"/>
  </w:style>
  <w:style w:type="paragraph" w:customStyle="1" w:styleId="76DB12535CFD4BE0830EDB35DD210116">
    <w:name w:val="76DB12535CFD4BE0830EDB35DD210116"/>
    <w:rsid w:val="002C1620"/>
  </w:style>
  <w:style w:type="paragraph" w:customStyle="1" w:styleId="A535E8E2EC904A7683CEF588BF66E9C6">
    <w:name w:val="A535E8E2EC904A7683CEF588BF66E9C6"/>
    <w:rsid w:val="002C1620"/>
  </w:style>
  <w:style w:type="paragraph" w:customStyle="1" w:styleId="B7E557CB4BFE4B5388D5F9396E6159AD">
    <w:name w:val="B7E557CB4BFE4B5388D5F9396E6159AD"/>
    <w:rsid w:val="002C1620"/>
  </w:style>
  <w:style w:type="paragraph" w:customStyle="1" w:styleId="23F25040892A4F04B71D016DAB41533A">
    <w:name w:val="23F25040892A4F04B71D016DAB41533A"/>
    <w:rsid w:val="002C1620"/>
  </w:style>
  <w:style w:type="paragraph" w:customStyle="1" w:styleId="9BA87BAA073A44FB967726BDD828CBF7">
    <w:name w:val="9BA87BAA073A44FB967726BDD828CBF7"/>
    <w:rsid w:val="002C1620"/>
  </w:style>
  <w:style w:type="paragraph" w:customStyle="1" w:styleId="FDB288AE89C5477C921AA253A5016A6A">
    <w:name w:val="FDB288AE89C5477C921AA253A5016A6A"/>
    <w:rsid w:val="002C1620"/>
  </w:style>
  <w:style w:type="paragraph" w:customStyle="1" w:styleId="13E1F41752654CD191BE050039A8347C">
    <w:name w:val="13E1F41752654CD191BE050039A8347C"/>
    <w:rsid w:val="002C1620"/>
  </w:style>
  <w:style w:type="paragraph" w:customStyle="1" w:styleId="926AC8F872914ED89EEBC5F80DD73E86">
    <w:name w:val="926AC8F872914ED89EEBC5F80DD73E86"/>
    <w:rsid w:val="002C1620"/>
  </w:style>
  <w:style w:type="paragraph" w:customStyle="1" w:styleId="0167D27C9DCF469BBE31455DB7A19604">
    <w:name w:val="0167D27C9DCF469BBE31455DB7A19604"/>
    <w:rsid w:val="002C1620"/>
  </w:style>
  <w:style w:type="paragraph" w:customStyle="1" w:styleId="FE86407865CE43DB9048816D43B7BA1F">
    <w:name w:val="FE86407865CE43DB9048816D43B7BA1F"/>
    <w:rsid w:val="002C1620"/>
  </w:style>
  <w:style w:type="paragraph" w:customStyle="1" w:styleId="89D8F1C6414D4CD8B84FF81D40AC1AA2">
    <w:name w:val="89D8F1C6414D4CD8B84FF81D40AC1AA2"/>
    <w:rsid w:val="002C1620"/>
  </w:style>
  <w:style w:type="paragraph" w:customStyle="1" w:styleId="CC4ED6C94DBB4DED9D81E8ED92E90FAC">
    <w:name w:val="CC4ED6C94DBB4DED9D81E8ED92E90FAC"/>
    <w:rsid w:val="002C1620"/>
  </w:style>
  <w:style w:type="paragraph" w:customStyle="1" w:styleId="6805F9E692AB46E2A9B1C00073166EDF">
    <w:name w:val="6805F9E692AB46E2A9B1C00073166EDF"/>
    <w:rsid w:val="002C1620"/>
  </w:style>
  <w:style w:type="paragraph" w:customStyle="1" w:styleId="34DC55DBEADA46C5816FD63ADFB8E4E5">
    <w:name w:val="34DC55DBEADA46C5816FD63ADFB8E4E5"/>
    <w:rsid w:val="002C1620"/>
  </w:style>
  <w:style w:type="paragraph" w:customStyle="1" w:styleId="31A7CF41A39F4AFFA1EA6F0F01949AFB">
    <w:name w:val="31A7CF41A39F4AFFA1EA6F0F01949AFB"/>
    <w:rsid w:val="002C1620"/>
  </w:style>
  <w:style w:type="paragraph" w:customStyle="1" w:styleId="90BAF839550146E486D2F4E90AF8E123">
    <w:name w:val="90BAF839550146E486D2F4E90AF8E123"/>
    <w:rsid w:val="002C1620"/>
  </w:style>
  <w:style w:type="paragraph" w:customStyle="1" w:styleId="7BB111F0407F484E9C29A0E32C0AC6D7">
    <w:name w:val="7BB111F0407F484E9C29A0E32C0AC6D7"/>
    <w:rsid w:val="002C1620"/>
  </w:style>
  <w:style w:type="paragraph" w:customStyle="1" w:styleId="3D583E39F89E40928D512670DD90E8A6">
    <w:name w:val="3D583E39F89E40928D512670DD90E8A6"/>
    <w:rsid w:val="002C1620"/>
  </w:style>
  <w:style w:type="paragraph" w:customStyle="1" w:styleId="3CCD71A33DAD4C409E977B7F488A571C">
    <w:name w:val="3CCD71A33DAD4C409E977B7F488A571C"/>
    <w:rsid w:val="002C1620"/>
  </w:style>
  <w:style w:type="paragraph" w:customStyle="1" w:styleId="061A9C3F0969430BBD8A5159028DFC3F">
    <w:name w:val="061A9C3F0969430BBD8A5159028DFC3F"/>
    <w:rsid w:val="002C1620"/>
  </w:style>
  <w:style w:type="paragraph" w:customStyle="1" w:styleId="99EF85FCAC8D42AEB12DF9B602A348BC">
    <w:name w:val="99EF85FCAC8D42AEB12DF9B602A348BC"/>
    <w:rsid w:val="002C1620"/>
  </w:style>
  <w:style w:type="paragraph" w:customStyle="1" w:styleId="C2645253362744508F3B8C562435E46F">
    <w:name w:val="C2645253362744508F3B8C562435E46F"/>
    <w:rsid w:val="002C1620"/>
  </w:style>
  <w:style w:type="paragraph" w:customStyle="1" w:styleId="43E8EAC8631343C3923ACC029EA98035">
    <w:name w:val="43E8EAC8631343C3923ACC029EA98035"/>
    <w:rsid w:val="002C1620"/>
  </w:style>
  <w:style w:type="paragraph" w:customStyle="1" w:styleId="362098BC70334765A9BF31FFA5DA2327">
    <w:name w:val="362098BC70334765A9BF31FFA5DA2327"/>
    <w:rsid w:val="002C1620"/>
  </w:style>
  <w:style w:type="paragraph" w:customStyle="1" w:styleId="FD68B888F80E44C7AE910CA745F5B792">
    <w:name w:val="FD68B888F80E44C7AE910CA745F5B792"/>
    <w:rsid w:val="002C1620"/>
  </w:style>
  <w:style w:type="paragraph" w:customStyle="1" w:styleId="A05FD183FA434701BF7606C5FD8BB347">
    <w:name w:val="A05FD183FA434701BF7606C5FD8BB347"/>
    <w:rsid w:val="002C1620"/>
  </w:style>
  <w:style w:type="paragraph" w:customStyle="1" w:styleId="AA87BDBC73134EB78389A7EC93ECC196">
    <w:name w:val="AA87BDBC73134EB78389A7EC93ECC196"/>
    <w:rsid w:val="002C1620"/>
  </w:style>
  <w:style w:type="paragraph" w:customStyle="1" w:styleId="E7454E291E0D467D97806399E6A5F483">
    <w:name w:val="E7454E291E0D467D97806399E6A5F483"/>
    <w:rsid w:val="002C1620"/>
  </w:style>
  <w:style w:type="paragraph" w:customStyle="1" w:styleId="D51CE3D6A2D445C08C1E7075C5C62946">
    <w:name w:val="D51CE3D6A2D445C08C1E7075C5C62946"/>
    <w:rsid w:val="002C1620"/>
  </w:style>
  <w:style w:type="paragraph" w:customStyle="1" w:styleId="A7CE9F3142AC4684BE2AF2483D697F8C">
    <w:name w:val="A7CE9F3142AC4684BE2AF2483D697F8C"/>
    <w:rsid w:val="002C1620"/>
  </w:style>
  <w:style w:type="paragraph" w:customStyle="1" w:styleId="B52AD46FE0E14B179643DB85B953C854">
    <w:name w:val="B52AD46FE0E14B179643DB85B953C854"/>
    <w:rsid w:val="002C1620"/>
  </w:style>
  <w:style w:type="paragraph" w:customStyle="1" w:styleId="03360336CDF9475AA3D94C7F427522DA">
    <w:name w:val="03360336CDF9475AA3D94C7F427522DA"/>
    <w:rsid w:val="002C1620"/>
  </w:style>
  <w:style w:type="paragraph" w:customStyle="1" w:styleId="535455FCC9464EEC82213E7CF9E77E01">
    <w:name w:val="535455FCC9464EEC82213E7CF9E77E01"/>
    <w:rsid w:val="002C1620"/>
  </w:style>
  <w:style w:type="paragraph" w:customStyle="1" w:styleId="E4009318D46643739F680663E0F9DD38">
    <w:name w:val="E4009318D46643739F680663E0F9DD38"/>
    <w:rsid w:val="002C1620"/>
  </w:style>
  <w:style w:type="paragraph" w:customStyle="1" w:styleId="97715DF46EA4438FA5F53686AC33045E">
    <w:name w:val="97715DF46EA4438FA5F53686AC33045E"/>
    <w:rsid w:val="002C1620"/>
  </w:style>
  <w:style w:type="paragraph" w:customStyle="1" w:styleId="05279ADE4BCB4DE6AC439B11B41D95D3">
    <w:name w:val="05279ADE4BCB4DE6AC439B11B41D95D3"/>
    <w:rsid w:val="002C1620"/>
  </w:style>
  <w:style w:type="paragraph" w:customStyle="1" w:styleId="C8F1499F957440B8A3BF644111A591BC">
    <w:name w:val="C8F1499F957440B8A3BF644111A591BC"/>
    <w:rsid w:val="002C1620"/>
  </w:style>
  <w:style w:type="paragraph" w:customStyle="1" w:styleId="69AB10ACA6E04F09A95E131648269AE0">
    <w:name w:val="69AB10ACA6E04F09A95E131648269AE0"/>
    <w:rsid w:val="002C1620"/>
  </w:style>
  <w:style w:type="paragraph" w:customStyle="1" w:styleId="6B83755F03B74E6CA58DD2340C3047BC">
    <w:name w:val="6B83755F03B74E6CA58DD2340C3047BC"/>
    <w:rsid w:val="002C1620"/>
  </w:style>
  <w:style w:type="paragraph" w:customStyle="1" w:styleId="0884F3FFE91C480BB1CE70C61F104F0D">
    <w:name w:val="0884F3FFE91C480BB1CE70C61F104F0D"/>
    <w:rsid w:val="002C1620"/>
  </w:style>
  <w:style w:type="paragraph" w:customStyle="1" w:styleId="3993B80A7D2D46CDB695AED00F525641">
    <w:name w:val="3993B80A7D2D46CDB695AED00F525641"/>
    <w:rsid w:val="002C1620"/>
  </w:style>
  <w:style w:type="paragraph" w:customStyle="1" w:styleId="4AA73652E6AB4B3891C1E181CBA7659D">
    <w:name w:val="4AA73652E6AB4B3891C1E181CBA7659D"/>
    <w:rsid w:val="002C1620"/>
  </w:style>
  <w:style w:type="paragraph" w:customStyle="1" w:styleId="375E3B53CC504B6095C8AF3EB480A850">
    <w:name w:val="375E3B53CC504B6095C8AF3EB480A850"/>
    <w:rsid w:val="002C1620"/>
  </w:style>
  <w:style w:type="paragraph" w:customStyle="1" w:styleId="91C92B5BCAFB4265AFF6EA2CAE47E4FA">
    <w:name w:val="91C92B5BCAFB4265AFF6EA2CAE47E4FA"/>
    <w:rsid w:val="002C1620"/>
  </w:style>
  <w:style w:type="paragraph" w:customStyle="1" w:styleId="7C3F57C83B384B4C84F1329001D99FE8">
    <w:name w:val="7C3F57C83B384B4C84F1329001D99FE8"/>
    <w:rsid w:val="002C1620"/>
  </w:style>
  <w:style w:type="paragraph" w:customStyle="1" w:styleId="185B9740AED94B70A9F0FC8DEBE662C7">
    <w:name w:val="185B9740AED94B70A9F0FC8DEBE662C7"/>
    <w:rsid w:val="002C1620"/>
  </w:style>
  <w:style w:type="paragraph" w:customStyle="1" w:styleId="22A26A95FAF940CAA155C0FE7B9C197F">
    <w:name w:val="22A26A95FAF940CAA155C0FE7B9C197F"/>
    <w:rsid w:val="002C1620"/>
  </w:style>
  <w:style w:type="paragraph" w:customStyle="1" w:styleId="50B3A2E7329A42AD96B3935294DFE452">
    <w:name w:val="50B3A2E7329A42AD96B3935294DFE452"/>
    <w:rsid w:val="002C1620"/>
  </w:style>
  <w:style w:type="paragraph" w:customStyle="1" w:styleId="FDD591B2034941FA8FDD0CF0F62FFAA3">
    <w:name w:val="FDD591B2034941FA8FDD0CF0F62FFAA3"/>
    <w:rsid w:val="002C1620"/>
  </w:style>
  <w:style w:type="paragraph" w:customStyle="1" w:styleId="E177AC9642D144F690F5FA1BDB5CD7D6">
    <w:name w:val="E177AC9642D144F690F5FA1BDB5CD7D6"/>
    <w:rsid w:val="002C1620"/>
  </w:style>
  <w:style w:type="paragraph" w:customStyle="1" w:styleId="94A60EA24B374A189CCE5DF34E2F8AC4">
    <w:name w:val="94A60EA24B374A189CCE5DF34E2F8AC4"/>
    <w:rsid w:val="002C1620"/>
  </w:style>
  <w:style w:type="paragraph" w:customStyle="1" w:styleId="4879FA7E2174418BB3F22E22B88105C6">
    <w:name w:val="4879FA7E2174418BB3F22E22B88105C6"/>
    <w:rsid w:val="002C1620"/>
  </w:style>
  <w:style w:type="paragraph" w:customStyle="1" w:styleId="BB5184E73AAA4B62808B8A90906A263D">
    <w:name w:val="BB5184E73AAA4B62808B8A90906A263D"/>
    <w:rsid w:val="002C1620"/>
  </w:style>
  <w:style w:type="paragraph" w:customStyle="1" w:styleId="BF526B844C0548F5B1077F35E96BEA16">
    <w:name w:val="BF526B844C0548F5B1077F35E96BEA16"/>
    <w:rsid w:val="002C1620"/>
  </w:style>
  <w:style w:type="paragraph" w:customStyle="1" w:styleId="DBFA8A3C06464C5BA6834B7BCB4F6BE7">
    <w:name w:val="DBFA8A3C06464C5BA6834B7BCB4F6BE7"/>
    <w:rsid w:val="002C1620"/>
  </w:style>
  <w:style w:type="paragraph" w:customStyle="1" w:styleId="F14EBDD07DBF4DB8ACCC37161D8A7DD9">
    <w:name w:val="F14EBDD07DBF4DB8ACCC37161D8A7DD9"/>
    <w:rsid w:val="002C1620"/>
  </w:style>
  <w:style w:type="paragraph" w:customStyle="1" w:styleId="1D644BAB4AFE493BA73828F8CF42E98E">
    <w:name w:val="1D644BAB4AFE493BA73828F8CF42E98E"/>
    <w:rsid w:val="002C1620"/>
  </w:style>
  <w:style w:type="paragraph" w:customStyle="1" w:styleId="8F844C368F6442C99865794CD15366E1">
    <w:name w:val="8F844C368F6442C99865794CD15366E1"/>
    <w:rsid w:val="002C1620"/>
  </w:style>
  <w:style w:type="paragraph" w:customStyle="1" w:styleId="CC931ECDD68C4B8994A1B187F280672D">
    <w:name w:val="CC931ECDD68C4B8994A1B187F280672D"/>
    <w:rsid w:val="002C1620"/>
  </w:style>
  <w:style w:type="paragraph" w:customStyle="1" w:styleId="74A434E28214477A8B38CD4755C9921F">
    <w:name w:val="74A434E28214477A8B38CD4755C9921F"/>
    <w:rsid w:val="002C1620"/>
  </w:style>
  <w:style w:type="paragraph" w:customStyle="1" w:styleId="9BB95E0B45164B1B931D523969976A71">
    <w:name w:val="9BB95E0B45164B1B931D523969976A71"/>
    <w:rsid w:val="002C1620"/>
  </w:style>
  <w:style w:type="paragraph" w:customStyle="1" w:styleId="2A40C6CD99494813A3601953C138CBD6">
    <w:name w:val="2A40C6CD99494813A3601953C138CBD6"/>
    <w:rsid w:val="002C1620"/>
  </w:style>
  <w:style w:type="paragraph" w:customStyle="1" w:styleId="EE19866E43194CE6BE45A146D36DC204">
    <w:name w:val="EE19866E43194CE6BE45A146D36DC204"/>
    <w:rsid w:val="002C1620"/>
  </w:style>
  <w:style w:type="paragraph" w:customStyle="1" w:styleId="52A7615ECEE14E83BD8B3A4B224EAC51">
    <w:name w:val="52A7615ECEE14E83BD8B3A4B224EAC51"/>
    <w:rsid w:val="002C1620"/>
  </w:style>
  <w:style w:type="paragraph" w:customStyle="1" w:styleId="B8D20087DE9C4E3BBE7AA0C756494826">
    <w:name w:val="B8D20087DE9C4E3BBE7AA0C756494826"/>
    <w:rsid w:val="002C1620"/>
  </w:style>
  <w:style w:type="paragraph" w:customStyle="1" w:styleId="BB8E822804DB47CABB1B97EBEB39B25F">
    <w:name w:val="BB8E822804DB47CABB1B97EBEB39B25F"/>
    <w:rsid w:val="002C1620"/>
  </w:style>
  <w:style w:type="paragraph" w:customStyle="1" w:styleId="F8C605DE6C694150AD1C3834760D8A3B">
    <w:name w:val="F8C605DE6C694150AD1C3834760D8A3B"/>
    <w:rsid w:val="002C1620"/>
  </w:style>
  <w:style w:type="paragraph" w:customStyle="1" w:styleId="A33E48E429744309ADB11BF272C39AD8">
    <w:name w:val="A33E48E429744309ADB11BF272C39AD8"/>
    <w:rsid w:val="002C1620"/>
  </w:style>
  <w:style w:type="paragraph" w:customStyle="1" w:styleId="34E59F72FD624848BCAD75920ECF577A">
    <w:name w:val="34E59F72FD624848BCAD75920ECF577A"/>
    <w:rsid w:val="002C1620"/>
  </w:style>
  <w:style w:type="paragraph" w:customStyle="1" w:styleId="D5272DE8637C4A478C7E97EE853B8B8A">
    <w:name w:val="D5272DE8637C4A478C7E97EE853B8B8A"/>
    <w:rsid w:val="002C1620"/>
  </w:style>
  <w:style w:type="paragraph" w:customStyle="1" w:styleId="93CBA89702F74D05A30A366C4436A895">
    <w:name w:val="93CBA89702F74D05A30A366C4436A895"/>
    <w:rsid w:val="002C1620"/>
  </w:style>
  <w:style w:type="paragraph" w:customStyle="1" w:styleId="236949C836224A03BDDA32DB56F07C66">
    <w:name w:val="236949C836224A03BDDA32DB56F07C66"/>
    <w:rsid w:val="002C1620"/>
  </w:style>
  <w:style w:type="paragraph" w:customStyle="1" w:styleId="EDA479EDB05441A3AE2A969ADB76D2F8">
    <w:name w:val="EDA479EDB05441A3AE2A969ADB76D2F8"/>
    <w:rsid w:val="002C1620"/>
  </w:style>
  <w:style w:type="paragraph" w:customStyle="1" w:styleId="7198C0CED187457497E58BC9DF54D852">
    <w:name w:val="7198C0CED187457497E58BC9DF54D852"/>
    <w:rsid w:val="002C1620"/>
  </w:style>
  <w:style w:type="paragraph" w:customStyle="1" w:styleId="833BF7F3FF214125BC28C59771639755">
    <w:name w:val="833BF7F3FF214125BC28C59771639755"/>
    <w:rsid w:val="002C1620"/>
  </w:style>
  <w:style w:type="paragraph" w:customStyle="1" w:styleId="E9A62C433C944B97B99C510DF8216426">
    <w:name w:val="E9A62C433C944B97B99C510DF8216426"/>
    <w:rsid w:val="002C1620"/>
  </w:style>
  <w:style w:type="paragraph" w:customStyle="1" w:styleId="C36C739A364F4B3F841A00E156170548">
    <w:name w:val="C36C739A364F4B3F841A00E156170548"/>
    <w:rsid w:val="002C1620"/>
  </w:style>
  <w:style w:type="paragraph" w:customStyle="1" w:styleId="F9936B14607B4E2488AF7130FF16AFBB">
    <w:name w:val="F9936B14607B4E2488AF7130FF16AFBB"/>
    <w:rsid w:val="002C1620"/>
  </w:style>
  <w:style w:type="paragraph" w:customStyle="1" w:styleId="97D40CEE394049DDBE090D1816020EC5">
    <w:name w:val="97D40CEE394049DDBE090D1816020EC5"/>
    <w:rsid w:val="002C1620"/>
  </w:style>
  <w:style w:type="paragraph" w:customStyle="1" w:styleId="5F679ADAB6814EDDBEA169AFD91D3F7C">
    <w:name w:val="5F679ADAB6814EDDBEA169AFD91D3F7C"/>
    <w:rsid w:val="002C1620"/>
  </w:style>
  <w:style w:type="paragraph" w:customStyle="1" w:styleId="3226AA422B754BD0BAAC4EC96AE4C4BF">
    <w:name w:val="3226AA422B754BD0BAAC4EC96AE4C4BF"/>
    <w:rsid w:val="002C1620"/>
  </w:style>
  <w:style w:type="paragraph" w:customStyle="1" w:styleId="6AF6D839F49E4C4DB3AF9156A51CBB1D">
    <w:name w:val="6AF6D839F49E4C4DB3AF9156A51CBB1D"/>
    <w:rsid w:val="002C1620"/>
  </w:style>
  <w:style w:type="paragraph" w:customStyle="1" w:styleId="F8018D29FBF244E28072B20F07A35150">
    <w:name w:val="F8018D29FBF244E28072B20F07A35150"/>
    <w:rsid w:val="002C1620"/>
  </w:style>
  <w:style w:type="paragraph" w:customStyle="1" w:styleId="627F64789AF94F7ABF241D288530556A">
    <w:name w:val="627F64789AF94F7ABF241D288530556A"/>
    <w:rsid w:val="002C1620"/>
  </w:style>
  <w:style w:type="paragraph" w:customStyle="1" w:styleId="7CFE91A5C88C42708F3387DBF00C45ED">
    <w:name w:val="7CFE91A5C88C42708F3387DBF00C45ED"/>
    <w:rsid w:val="002C1620"/>
  </w:style>
  <w:style w:type="paragraph" w:customStyle="1" w:styleId="5D052505E1C9431CB66033210A2A0C53">
    <w:name w:val="5D052505E1C9431CB66033210A2A0C53"/>
    <w:rsid w:val="002C1620"/>
  </w:style>
  <w:style w:type="paragraph" w:customStyle="1" w:styleId="632FD74DCE7F40A4BDE647881A6A599A">
    <w:name w:val="632FD74DCE7F40A4BDE647881A6A599A"/>
    <w:rsid w:val="002C1620"/>
  </w:style>
  <w:style w:type="paragraph" w:customStyle="1" w:styleId="A466B326805B4A0D81AA243A953DA090">
    <w:name w:val="A466B326805B4A0D81AA243A953DA090"/>
    <w:rsid w:val="002C1620"/>
  </w:style>
  <w:style w:type="paragraph" w:customStyle="1" w:styleId="5A520CB9E6E94876AF3C94941415C7B3">
    <w:name w:val="5A520CB9E6E94876AF3C94941415C7B3"/>
    <w:rsid w:val="002C1620"/>
  </w:style>
  <w:style w:type="paragraph" w:customStyle="1" w:styleId="8CD6B68A7077418E81E3067EB75E50EF">
    <w:name w:val="8CD6B68A7077418E81E3067EB75E50EF"/>
    <w:rsid w:val="002C1620"/>
  </w:style>
  <w:style w:type="paragraph" w:customStyle="1" w:styleId="B0F31D4607E2442AA18E26AC72134E07">
    <w:name w:val="B0F31D4607E2442AA18E26AC72134E07"/>
    <w:rsid w:val="002C1620"/>
  </w:style>
  <w:style w:type="paragraph" w:customStyle="1" w:styleId="13C8ED8F896548B5B01B512C2CB8CD74">
    <w:name w:val="13C8ED8F896548B5B01B512C2CB8CD74"/>
    <w:rsid w:val="002C1620"/>
  </w:style>
  <w:style w:type="paragraph" w:customStyle="1" w:styleId="92DB425E8AC149D798438ACEC3CA2597">
    <w:name w:val="92DB425E8AC149D798438ACEC3CA2597"/>
    <w:rsid w:val="002C1620"/>
  </w:style>
  <w:style w:type="paragraph" w:customStyle="1" w:styleId="A07DBCB2FB9E459BBF4441CAFC2F57E4">
    <w:name w:val="A07DBCB2FB9E459BBF4441CAFC2F57E4"/>
    <w:rsid w:val="002C1620"/>
  </w:style>
  <w:style w:type="paragraph" w:customStyle="1" w:styleId="289149A309D845D5BE2C672E14F3C3FC">
    <w:name w:val="289149A309D845D5BE2C672E14F3C3FC"/>
    <w:rsid w:val="002C1620"/>
  </w:style>
  <w:style w:type="paragraph" w:customStyle="1" w:styleId="719187165A454B9CAEED9CCC55D74752">
    <w:name w:val="719187165A454B9CAEED9CCC55D74752"/>
    <w:rsid w:val="002C1620"/>
  </w:style>
  <w:style w:type="paragraph" w:customStyle="1" w:styleId="FDE27BA5F3D749F98C372E192371FE3B">
    <w:name w:val="FDE27BA5F3D749F98C372E192371FE3B"/>
    <w:rsid w:val="00013E06"/>
  </w:style>
  <w:style w:type="paragraph" w:customStyle="1" w:styleId="5042E75149024F18AB0433ED5DAC93D6">
    <w:name w:val="5042E75149024F18AB0433ED5DAC93D6"/>
    <w:rsid w:val="00013E06"/>
  </w:style>
  <w:style w:type="paragraph" w:customStyle="1" w:styleId="F8E5BA277E984CFA886768A745425766">
    <w:name w:val="F8E5BA277E984CFA886768A745425766"/>
    <w:rsid w:val="00013E06"/>
  </w:style>
  <w:style w:type="paragraph" w:customStyle="1" w:styleId="F61705B5C2EA4807AB1029983E63979F">
    <w:name w:val="F61705B5C2EA4807AB1029983E63979F"/>
    <w:rsid w:val="00013E06"/>
  </w:style>
  <w:style w:type="paragraph" w:customStyle="1" w:styleId="4DAC482D163B444284D655DE9BB427F5">
    <w:name w:val="4DAC482D163B444284D655DE9BB427F5"/>
    <w:rsid w:val="00013E06"/>
  </w:style>
  <w:style w:type="paragraph" w:customStyle="1" w:styleId="A45D5E11D0A34473BD20E6985D70DBB7">
    <w:name w:val="A45D5E11D0A34473BD20E6985D70DBB7"/>
    <w:rsid w:val="00013E06"/>
  </w:style>
  <w:style w:type="paragraph" w:customStyle="1" w:styleId="D4E25E7332E74A1EBF187FF0E6E73999">
    <w:name w:val="D4E25E7332E74A1EBF187FF0E6E73999"/>
    <w:rsid w:val="00013E06"/>
  </w:style>
  <w:style w:type="paragraph" w:customStyle="1" w:styleId="0F2B9A88528A48EBAD612FF2A6126116">
    <w:name w:val="0F2B9A88528A48EBAD612FF2A6126116"/>
    <w:rsid w:val="00013E06"/>
  </w:style>
  <w:style w:type="paragraph" w:customStyle="1" w:styleId="AC1412DB0493463E9188FE71E8012CCA">
    <w:name w:val="AC1412DB0493463E9188FE71E8012CCA"/>
    <w:rsid w:val="00013E06"/>
  </w:style>
  <w:style w:type="paragraph" w:customStyle="1" w:styleId="92A65D1B7BF44542A8D3B5B5DBB0499E">
    <w:name w:val="92A65D1B7BF44542A8D3B5B5DBB0499E"/>
    <w:rsid w:val="00013E06"/>
  </w:style>
  <w:style w:type="paragraph" w:customStyle="1" w:styleId="AA6678AD1C1A41F09274AE1C65FF1CD7">
    <w:name w:val="AA6678AD1C1A41F09274AE1C65FF1CD7"/>
    <w:rsid w:val="00013E06"/>
  </w:style>
  <w:style w:type="paragraph" w:customStyle="1" w:styleId="0D15A0B283C54C209E7EEB9D047441F6">
    <w:name w:val="0D15A0B283C54C209E7EEB9D047441F6"/>
    <w:rsid w:val="00013E06"/>
  </w:style>
  <w:style w:type="paragraph" w:customStyle="1" w:styleId="57A54617DC744803A15C56CB60408375">
    <w:name w:val="57A54617DC744803A15C56CB60408375"/>
    <w:rsid w:val="00013E06"/>
  </w:style>
  <w:style w:type="paragraph" w:customStyle="1" w:styleId="76F7071CAE7A42E6B8AB105D722F730E">
    <w:name w:val="76F7071CAE7A42E6B8AB105D722F730E"/>
    <w:rsid w:val="00013E06"/>
  </w:style>
  <w:style w:type="paragraph" w:customStyle="1" w:styleId="C57D3DED0D444E8691120B9AE280CE2F">
    <w:name w:val="C57D3DED0D444E8691120B9AE280CE2F"/>
    <w:rsid w:val="00013E06"/>
  </w:style>
  <w:style w:type="paragraph" w:customStyle="1" w:styleId="24AB0827C303447D83E2546C65098AB1">
    <w:name w:val="24AB0827C303447D83E2546C65098AB1"/>
    <w:rsid w:val="00013E06"/>
  </w:style>
  <w:style w:type="paragraph" w:customStyle="1" w:styleId="81B7125A628444D69649134A4534A6A4">
    <w:name w:val="81B7125A628444D69649134A4534A6A4"/>
    <w:rsid w:val="00013E06"/>
  </w:style>
  <w:style w:type="paragraph" w:customStyle="1" w:styleId="D9C755BB8AD04E9CBE0050E6D105DF6B">
    <w:name w:val="D9C755BB8AD04E9CBE0050E6D105DF6B"/>
    <w:rsid w:val="00013E06"/>
  </w:style>
  <w:style w:type="paragraph" w:customStyle="1" w:styleId="782E6C42276144CB9B0450456FD09C09">
    <w:name w:val="782E6C42276144CB9B0450456FD09C09"/>
    <w:rsid w:val="00013E06"/>
  </w:style>
  <w:style w:type="paragraph" w:customStyle="1" w:styleId="9540FEF1491A491FB7220F22284AA234">
    <w:name w:val="9540FEF1491A491FB7220F22284AA234"/>
    <w:rsid w:val="00013E06"/>
  </w:style>
  <w:style w:type="paragraph" w:customStyle="1" w:styleId="EC0E0FBABE0A4C4A91A9260D13B7FC9D">
    <w:name w:val="EC0E0FBABE0A4C4A91A9260D13B7FC9D"/>
    <w:rsid w:val="00013E06"/>
  </w:style>
  <w:style w:type="paragraph" w:customStyle="1" w:styleId="241F6E6A2D1B4D878E1123B6D7AE3966">
    <w:name w:val="241F6E6A2D1B4D878E1123B6D7AE3966"/>
    <w:rsid w:val="00013E06"/>
  </w:style>
  <w:style w:type="paragraph" w:customStyle="1" w:styleId="BB46521FF05E41A6BCD755CF99334B16">
    <w:name w:val="BB46521FF05E41A6BCD755CF99334B16"/>
    <w:rsid w:val="00013E06"/>
  </w:style>
  <w:style w:type="paragraph" w:customStyle="1" w:styleId="DF466DE24CE34DFB9895BF419ECCE729">
    <w:name w:val="DF466DE24CE34DFB9895BF419ECCE729"/>
    <w:rsid w:val="00013E06"/>
  </w:style>
  <w:style w:type="paragraph" w:customStyle="1" w:styleId="0DF5A006C1B04407AB792A18D2318619">
    <w:name w:val="0DF5A006C1B04407AB792A18D2318619"/>
    <w:rsid w:val="00013E06"/>
  </w:style>
  <w:style w:type="paragraph" w:customStyle="1" w:styleId="396C5018E7074D18AD0C2DD434E8D2DD">
    <w:name w:val="396C5018E7074D18AD0C2DD434E8D2DD"/>
    <w:rsid w:val="00013E06"/>
  </w:style>
  <w:style w:type="paragraph" w:customStyle="1" w:styleId="69DC24393A20445483906E09F00E04D0">
    <w:name w:val="69DC24393A20445483906E09F00E04D0"/>
    <w:rsid w:val="00013E06"/>
  </w:style>
  <w:style w:type="paragraph" w:customStyle="1" w:styleId="9255A4F7E39C4B34925F54770AE27360">
    <w:name w:val="9255A4F7E39C4B34925F54770AE27360"/>
    <w:rsid w:val="00013E06"/>
  </w:style>
  <w:style w:type="paragraph" w:customStyle="1" w:styleId="B291D8FD9C9D415B983394DC1B2E9D64">
    <w:name w:val="B291D8FD9C9D415B983394DC1B2E9D64"/>
    <w:rsid w:val="00013E06"/>
  </w:style>
  <w:style w:type="paragraph" w:customStyle="1" w:styleId="9D8D220D539D485B87483CAD593A3F51">
    <w:name w:val="9D8D220D539D485B87483CAD593A3F51"/>
    <w:rsid w:val="00013E06"/>
  </w:style>
  <w:style w:type="paragraph" w:customStyle="1" w:styleId="6C4CE4E892A542FCA3C0F51005E6D060">
    <w:name w:val="6C4CE4E892A542FCA3C0F51005E6D060"/>
    <w:rsid w:val="00013E06"/>
  </w:style>
  <w:style w:type="paragraph" w:customStyle="1" w:styleId="DCC5EE6612564A33A93FF596E736313E">
    <w:name w:val="DCC5EE6612564A33A93FF596E736313E"/>
    <w:rsid w:val="00013E06"/>
  </w:style>
  <w:style w:type="paragraph" w:customStyle="1" w:styleId="31977E94FD264B0E81545B4F757D317C">
    <w:name w:val="31977E94FD264B0E81545B4F757D317C"/>
    <w:rsid w:val="00013E06"/>
  </w:style>
  <w:style w:type="paragraph" w:customStyle="1" w:styleId="BD388A0ADB554C8FB806912CC4160521">
    <w:name w:val="BD388A0ADB554C8FB806912CC4160521"/>
    <w:rsid w:val="00013E06"/>
  </w:style>
  <w:style w:type="paragraph" w:customStyle="1" w:styleId="864301086B71493CB7ACB8D4A33D9E7D">
    <w:name w:val="864301086B71493CB7ACB8D4A33D9E7D"/>
    <w:rsid w:val="00013E06"/>
  </w:style>
  <w:style w:type="paragraph" w:customStyle="1" w:styleId="0A68EB431CCA48A9A26E572CEE230EF7">
    <w:name w:val="0A68EB431CCA48A9A26E572CEE230EF7"/>
    <w:rsid w:val="00013E06"/>
  </w:style>
  <w:style w:type="paragraph" w:customStyle="1" w:styleId="B8E7E72D3F934E37B4EA89B910F98B08">
    <w:name w:val="B8E7E72D3F934E37B4EA89B910F98B08"/>
    <w:rsid w:val="00013E06"/>
  </w:style>
  <w:style w:type="paragraph" w:customStyle="1" w:styleId="86D59E2282174425ACB0E49705AF4FA5">
    <w:name w:val="86D59E2282174425ACB0E49705AF4FA5"/>
    <w:rsid w:val="00013E06"/>
  </w:style>
  <w:style w:type="paragraph" w:customStyle="1" w:styleId="2A694620A7F24B5387D121C119B3F2A6">
    <w:name w:val="2A694620A7F24B5387D121C119B3F2A6"/>
    <w:rsid w:val="00013E06"/>
  </w:style>
  <w:style w:type="paragraph" w:customStyle="1" w:styleId="CB2F33FA69D34A80B59978092EFBBCEB">
    <w:name w:val="CB2F33FA69D34A80B59978092EFBBCEB"/>
    <w:rsid w:val="00013E06"/>
  </w:style>
  <w:style w:type="paragraph" w:customStyle="1" w:styleId="5F8A26EB25524616840FDBE60A24E089">
    <w:name w:val="5F8A26EB25524616840FDBE60A24E089"/>
    <w:rsid w:val="00013E06"/>
  </w:style>
  <w:style w:type="paragraph" w:customStyle="1" w:styleId="441DD21C40FA45809C43897C7B09E988">
    <w:name w:val="441DD21C40FA45809C43897C7B09E988"/>
    <w:rsid w:val="00013E06"/>
  </w:style>
  <w:style w:type="paragraph" w:customStyle="1" w:styleId="E3295A1016D749D89DE61E087FF42732">
    <w:name w:val="E3295A1016D749D89DE61E087FF42732"/>
    <w:rsid w:val="00013E06"/>
  </w:style>
  <w:style w:type="paragraph" w:customStyle="1" w:styleId="6AC9D1B059A3467582C76D1CA82AF1B9">
    <w:name w:val="6AC9D1B059A3467582C76D1CA82AF1B9"/>
    <w:rsid w:val="00013E06"/>
  </w:style>
  <w:style w:type="paragraph" w:customStyle="1" w:styleId="D2465DF95DC049ECAFC97F38999C34AF">
    <w:name w:val="D2465DF95DC049ECAFC97F38999C34AF"/>
    <w:rsid w:val="00013E06"/>
  </w:style>
  <w:style w:type="paragraph" w:customStyle="1" w:styleId="9A56BA69482B4696B21275CAC9D6EF0B">
    <w:name w:val="9A56BA69482B4696B21275CAC9D6EF0B"/>
    <w:rsid w:val="00013E06"/>
  </w:style>
  <w:style w:type="paragraph" w:customStyle="1" w:styleId="3B391911E6594F40BA232B95C016F20B">
    <w:name w:val="3B391911E6594F40BA232B95C016F20B"/>
    <w:rsid w:val="00013E06"/>
  </w:style>
  <w:style w:type="paragraph" w:customStyle="1" w:styleId="7DD71960126545E583CFC0F139EB962E">
    <w:name w:val="7DD71960126545E583CFC0F139EB962E"/>
    <w:rsid w:val="00013E06"/>
  </w:style>
  <w:style w:type="paragraph" w:customStyle="1" w:styleId="C7182F814BB74EB5BA8A3597F93D2FA4">
    <w:name w:val="C7182F814BB74EB5BA8A3597F93D2FA4"/>
    <w:rsid w:val="00013E06"/>
  </w:style>
  <w:style w:type="paragraph" w:customStyle="1" w:styleId="15C0B3275B6B4BF983B51B30961050EE">
    <w:name w:val="15C0B3275B6B4BF983B51B30961050EE"/>
    <w:rsid w:val="00013E06"/>
  </w:style>
  <w:style w:type="paragraph" w:customStyle="1" w:styleId="6BB3D9DAB7C34F37832E2D9C45C2FE1C">
    <w:name w:val="6BB3D9DAB7C34F37832E2D9C45C2FE1C"/>
    <w:rsid w:val="00013E06"/>
  </w:style>
  <w:style w:type="paragraph" w:customStyle="1" w:styleId="F93D2DE73A2447438E56FAA9B9459812">
    <w:name w:val="F93D2DE73A2447438E56FAA9B9459812"/>
    <w:rsid w:val="00013E06"/>
  </w:style>
  <w:style w:type="paragraph" w:customStyle="1" w:styleId="DF9ADBEADD964979812F5BC10A5F2955">
    <w:name w:val="DF9ADBEADD964979812F5BC10A5F2955"/>
    <w:rsid w:val="00013E06"/>
  </w:style>
  <w:style w:type="paragraph" w:customStyle="1" w:styleId="A60539EAA6CB4530B3F12FFA2089058D">
    <w:name w:val="A60539EAA6CB4530B3F12FFA2089058D"/>
    <w:rsid w:val="00013E06"/>
  </w:style>
  <w:style w:type="paragraph" w:customStyle="1" w:styleId="3B64065DD4DF42C4A7FFE922B6C65A3D">
    <w:name w:val="3B64065DD4DF42C4A7FFE922B6C65A3D"/>
    <w:rsid w:val="00013E06"/>
  </w:style>
  <w:style w:type="paragraph" w:customStyle="1" w:styleId="2285D91916104717BFE0602A8F4DD9A7">
    <w:name w:val="2285D91916104717BFE0602A8F4DD9A7"/>
    <w:rsid w:val="00013E06"/>
  </w:style>
  <w:style w:type="paragraph" w:customStyle="1" w:styleId="BB90439C004F41A5A247E1F2A76B47AD">
    <w:name w:val="BB90439C004F41A5A247E1F2A76B47AD"/>
    <w:rsid w:val="00013E06"/>
  </w:style>
  <w:style w:type="paragraph" w:customStyle="1" w:styleId="54EBB64630B84A9286AE677838CFF29E">
    <w:name w:val="54EBB64630B84A9286AE677838CFF29E"/>
    <w:rsid w:val="00013E06"/>
  </w:style>
  <w:style w:type="paragraph" w:customStyle="1" w:styleId="A51E236024954DEC921AB55DA8097832">
    <w:name w:val="A51E236024954DEC921AB55DA8097832"/>
    <w:rsid w:val="00013E06"/>
  </w:style>
  <w:style w:type="paragraph" w:customStyle="1" w:styleId="086E1143585346CBB28DE6759076A14B">
    <w:name w:val="086E1143585346CBB28DE6759076A14B"/>
    <w:rsid w:val="00013E06"/>
  </w:style>
  <w:style w:type="paragraph" w:customStyle="1" w:styleId="068494743AAE4E388BB1D23D651A5BB4">
    <w:name w:val="068494743AAE4E388BB1D23D651A5BB4"/>
    <w:rsid w:val="00013E06"/>
  </w:style>
  <w:style w:type="paragraph" w:customStyle="1" w:styleId="7FB17D15CDC84C2EA198CFE49EEA8D74">
    <w:name w:val="7FB17D15CDC84C2EA198CFE49EEA8D74"/>
    <w:rsid w:val="00013E06"/>
  </w:style>
  <w:style w:type="paragraph" w:customStyle="1" w:styleId="EF21DED9C94C4F31BAA6077987B2B8B4">
    <w:name w:val="EF21DED9C94C4F31BAA6077987B2B8B4"/>
    <w:rsid w:val="00013E06"/>
  </w:style>
  <w:style w:type="paragraph" w:customStyle="1" w:styleId="5334ED2A4E674E05874E73A8D588DA46">
    <w:name w:val="5334ED2A4E674E05874E73A8D588DA46"/>
    <w:rsid w:val="00013E06"/>
  </w:style>
  <w:style w:type="paragraph" w:customStyle="1" w:styleId="EA305C9C476740448B32333EFC774FA8">
    <w:name w:val="EA305C9C476740448B32333EFC774FA8"/>
    <w:rsid w:val="00013E06"/>
  </w:style>
  <w:style w:type="paragraph" w:customStyle="1" w:styleId="418599F7E83E4F378B448C6C9356A0B3">
    <w:name w:val="418599F7E83E4F378B448C6C9356A0B3"/>
    <w:rsid w:val="00013E06"/>
  </w:style>
  <w:style w:type="paragraph" w:customStyle="1" w:styleId="6B978F711977475FA23ECDB4F6C65E62">
    <w:name w:val="6B978F711977475FA23ECDB4F6C65E62"/>
    <w:rsid w:val="00013E06"/>
  </w:style>
  <w:style w:type="paragraph" w:customStyle="1" w:styleId="03A95A1CA6454B0BA17E541BECB8EAA2">
    <w:name w:val="03A95A1CA6454B0BA17E541BECB8EAA2"/>
    <w:rsid w:val="00013E06"/>
  </w:style>
  <w:style w:type="paragraph" w:customStyle="1" w:styleId="9264333173154F9781F538A4F4C4E2E9">
    <w:name w:val="9264333173154F9781F538A4F4C4E2E9"/>
    <w:rsid w:val="00013E06"/>
  </w:style>
  <w:style w:type="paragraph" w:customStyle="1" w:styleId="A212DAF162A546DB95E884438AC3172A">
    <w:name w:val="A212DAF162A546DB95E884438AC3172A"/>
    <w:rsid w:val="00013E06"/>
  </w:style>
  <w:style w:type="paragraph" w:customStyle="1" w:styleId="C898BDF8A26E4C099035B7420AED866F">
    <w:name w:val="C898BDF8A26E4C099035B7420AED866F"/>
    <w:rsid w:val="00013E06"/>
  </w:style>
  <w:style w:type="paragraph" w:customStyle="1" w:styleId="9F781CC38D054F1D849C1C3C5738BA93">
    <w:name w:val="9F781CC38D054F1D849C1C3C5738BA93"/>
    <w:rsid w:val="00013E06"/>
  </w:style>
  <w:style w:type="paragraph" w:customStyle="1" w:styleId="0388458EFF71417EB6BD39570ED49E91">
    <w:name w:val="0388458EFF71417EB6BD39570ED49E91"/>
    <w:rsid w:val="00013E06"/>
  </w:style>
  <w:style w:type="paragraph" w:customStyle="1" w:styleId="7277192E452F4466A575E03F4AD1D0CD">
    <w:name w:val="7277192E452F4466A575E03F4AD1D0CD"/>
    <w:rsid w:val="00013E06"/>
  </w:style>
  <w:style w:type="paragraph" w:customStyle="1" w:styleId="2658577E50F747C9ADE598D7BF9FC64A">
    <w:name w:val="2658577E50F747C9ADE598D7BF9FC64A"/>
    <w:rsid w:val="00013E06"/>
  </w:style>
  <w:style w:type="paragraph" w:customStyle="1" w:styleId="8CC113D07D5444B5902AC9AE2BD3F416">
    <w:name w:val="8CC113D07D5444B5902AC9AE2BD3F416"/>
    <w:rsid w:val="00013E06"/>
  </w:style>
  <w:style w:type="paragraph" w:customStyle="1" w:styleId="7BBDE066D705401E97921F5ABDBB1E2B">
    <w:name w:val="7BBDE066D705401E97921F5ABDBB1E2B"/>
    <w:rsid w:val="00013E06"/>
  </w:style>
  <w:style w:type="paragraph" w:customStyle="1" w:styleId="AE517888997D450E92C721ED04C79106">
    <w:name w:val="AE517888997D450E92C721ED04C79106"/>
    <w:rsid w:val="00013E06"/>
  </w:style>
  <w:style w:type="paragraph" w:customStyle="1" w:styleId="889BD432E5DE40C5ABC1611F18082834">
    <w:name w:val="889BD432E5DE40C5ABC1611F18082834"/>
    <w:rsid w:val="00013E06"/>
  </w:style>
  <w:style w:type="paragraph" w:customStyle="1" w:styleId="58D5D4831C704422AC5694AFE109FA52">
    <w:name w:val="58D5D4831C704422AC5694AFE109FA52"/>
    <w:rsid w:val="00013E06"/>
  </w:style>
  <w:style w:type="paragraph" w:customStyle="1" w:styleId="2A3FE099231D48389C186174F4451BB3">
    <w:name w:val="2A3FE099231D48389C186174F4451BB3"/>
    <w:rsid w:val="00013E06"/>
  </w:style>
  <w:style w:type="paragraph" w:customStyle="1" w:styleId="C88B042E16E64F928B7C26B415064887">
    <w:name w:val="C88B042E16E64F928B7C26B415064887"/>
    <w:rsid w:val="00013E06"/>
  </w:style>
  <w:style w:type="paragraph" w:customStyle="1" w:styleId="FA1FB78663D7448FBDD5FBF94F603C96">
    <w:name w:val="FA1FB78663D7448FBDD5FBF94F603C96"/>
    <w:rsid w:val="00013E06"/>
  </w:style>
  <w:style w:type="paragraph" w:customStyle="1" w:styleId="C4479FD82015492D9EA5E694C43D2AD1">
    <w:name w:val="C4479FD82015492D9EA5E694C43D2AD1"/>
    <w:rsid w:val="00013E06"/>
  </w:style>
  <w:style w:type="paragraph" w:customStyle="1" w:styleId="3BA321711CB040899385D11EABF35963">
    <w:name w:val="3BA321711CB040899385D11EABF35963"/>
    <w:rsid w:val="00013E06"/>
  </w:style>
  <w:style w:type="paragraph" w:customStyle="1" w:styleId="376C17D22F15436E9CE26751B3A0BB45">
    <w:name w:val="376C17D22F15436E9CE26751B3A0BB45"/>
    <w:rsid w:val="00013E06"/>
  </w:style>
  <w:style w:type="paragraph" w:customStyle="1" w:styleId="4BBD0C7FC7E54473AC1793B3FDBBB8B3">
    <w:name w:val="4BBD0C7FC7E54473AC1793B3FDBBB8B3"/>
    <w:rsid w:val="00013E06"/>
  </w:style>
  <w:style w:type="paragraph" w:customStyle="1" w:styleId="1CFF0F3985EC4131A4EA01FBEADC7AEA">
    <w:name w:val="1CFF0F3985EC4131A4EA01FBEADC7AEA"/>
    <w:rsid w:val="00013E06"/>
  </w:style>
  <w:style w:type="paragraph" w:customStyle="1" w:styleId="0AED628CE122461DB762E479B4EDCBDC">
    <w:name w:val="0AED628CE122461DB762E479B4EDCBDC"/>
    <w:rsid w:val="00013E06"/>
  </w:style>
  <w:style w:type="paragraph" w:customStyle="1" w:styleId="66B51AEBFDE54D868595B73F26F36035">
    <w:name w:val="66B51AEBFDE54D868595B73F26F36035"/>
    <w:rsid w:val="00013E06"/>
  </w:style>
  <w:style w:type="paragraph" w:customStyle="1" w:styleId="5F2D7D749DAE470A819E6081274BE41F">
    <w:name w:val="5F2D7D749DAE470A819E6081274BE41F"/>
    <w:rsid w:val="00013E06"/>
  </w:style>
  <w:style w:type="paragraph" w:customStyle="1" w:styleId="37B65B4FB0894D0A9AE4DEAC9223554D">
    <w:name w:val="37B65B4FB0894D0A9AE4DEAC9223554D"/>
    <w:rsid w:val="00013E06"/>
  </w:style>
  <w:style w:type="paragraph" w:customStyle="1" w:styleId="AA55D57CC6E9405C80E579395951F985">
    <w:name w:val="AA55D57CC6E9405C80E579395951F985"/>
    <w:rsid w:val="00013E06"/>
  </w:style>
  <w:style w:type="paragraph" w:customStyle="1" w:styleId="36522F38ACAF412D9F667B9B07B0B2ED">
    <w:name w:val="36522F38ACAF412D9F667B9B07B0B2ED"/>
    <w:rsid w:val="00013E06"/>
  </w:style>
  <w:style w:type="paragraph" w:customStyle="1" w:styleId="C94573752C99403BBC8F7A6AA95CBA98">
    <w:name w:val="C94573752C99403BBC8F7A6AA95CBA98"/>
    <w:rsid w:val="00013E06"/>
  </w:style>
  <w:style w:type="paragraph" w:customStyle="1" w:styleId="451523AD5AEB4D5DB55DF02FA8D61C46">
    <w:name w:val="451523AD5AEB4D5DB55DF02FA8D61C46"/>
    <w:rsid w:val="00013E06"/>
  </w:style>
  <w:style w:type="paragraph" w:customStyle="1" w:styleId="E35844FAB5D84D3D8B8EE123F2252EB0">
    <w:name w:val="E35844FAB5D84D3D8B8EE123F2252EB0"/>
    <w:rsid w:val="00013E06"/>
  </w:style>
  <w:style w:type="paragraph" w:customStyle="1" w:styleId="ABB835A52B994FDFBDA391BEB4DE1D91">
    <w:name w:val="ABB835A52B994FDFBDA391BEB4DE1D91"/>
    <w:rsid w:val="00013E06"/>
  </w:style>
  <w:style w:type="paragraph" w:customStyle="1" w:styleId="C46D8B1E6C294BF09433D51842E00E71">
    <w:name w:val="C46D8B1E6C294BF09433D51842E00E71"/>
    <w:rsid w:val="00013E06"/>
  </w:style>
  <w:style w:type="paragraph" w:customStyle="1" w:styleId="23E65C0A86F5489BBBB04EF624E37073">
    <w:name w:val="23E65C0A86F5489BBBB04EF624E37073"/>
    <w:rsid w:val="00013E06"/>
  </w:style>
  <w:style w:type="paragraph" w:customStyle="1" w:styleId="CDA52AE14C61417DA89818CC1F9DF17E">
    <w:name w:val="CDA52AE14C61417DA89818CC1F9DF17E"/>
    <w:rsid w:val="00013E06"/>
  </w:style>
  <w:style w:type="paragraph" w:customStyle="1" w:styleId="AE9F52868A2341D9AEB47E6EA12505ED">
    <w:name w:val="AE9F52868A2341D9AEB47E6EA12505ED"/>
    <w:rsid w:val="00013E06"/>
  </w:style>
  <w:style w:type="paragraph" w:customStyle="1" w:styleId="E5111C41223F4168B19DDD832B70BEFA">
    <w:name w:val="E5111C41223F4168B19DDD832B70BEFA"/>
    <w:rsid w:val="00013E06"/>
  </w:style>
  <w:style w:type="paragraph" w:customStyle="1" w:styleId="061C4223D261455782F44645ADFC2F7E">
    <w:name w:val="061C4223D261455782F44645ADFC2F7E"/>
    <w:rsid w:val="00013E06"/>
  </w:style>
  <w:style w:type="paragraph" w:customStyle="1" w:styleId="AD22A99F6F694E19911CD44DB8ED8F0E">
    <w:name w:val="AD22A99F6F694E19911CD44DB8ED8F0E"/>
    <w:rsid w:val="00013E06"/>
  </w:style>
  <w:style w:type="paragraph" w:customStyle="1" w:styleId="78C180A74F6D41C29A1396091B443976">
    <w:name w:val="78C180A74F6D41C29A1396091B443976"/>
    <w:rsid w:val="00013E06"/>
  </w:style>
  <w:style w:type="paragraph" w:customStyle="1" w:styleId="41618D587C774111A049F135091F9E77">
    <w:name w:val="41618D587C774111A049F135091F9E77"/>
    <w:rsid w:val="00013E06"/>
  </w:style>
  <w:style w:type="paragraph" w:customStyle="1" w:styleId="2AC49F295AD14EE7B5898D0709FB81C0">
    <w:name w:val="2AC49F295AD14EE7B5898D0709FB81C0"/>
    <w:rsid w:val="00013E06"/>
  </w:style>
  <w:style w:type="paragraph" w:customStyle="1" w:styleId="7C6A3AC823E5455F9BE393C0F561A502">
    <w:name w:val="7C6A3AC823E5455F9BE393C0F561A502"/>
    <w:rsid w:val="00013E06"/>
  </w:style>
  <w:style w:type="paragraph" w:customStyle="1" w:styleId="7952758C2BC34E36B48D79A7A09AD8A3">
    <w:name w:val="7952758C2BC34E36B48D79A7A09AD8A3"/>
    <w:rsid w:val="00013E06"/>
  </w:style>
  <w:style w:type="paragraph" w:customStyle="1" w:styleId="07882FD9D1E34FC7A86C24DB96097F71">
    <w:name w:val="07882FD9D1E34FC7A86C24DB96097F71"/>
    <w:rsid w:val="00013E06"/>
  </w:style>
  <w:style w:type="paragraph" w:customStyle="1" w:styleId="E278780782D14BAD94A73249B8A7C881">
    <w:name w:val="E278780782D14BAD94A73249B8A7C881"/>
    <w:rsid w:val="00013E06"/>
  </w:style>
  <w:style w:type="paragraph" w:customStyle="1" w:styleId="831017055F7F4DC6ADDFF18AB5CC7180">
    <w:name w:val="831017055F7F4DC6ADDFF18AB5CC7180"/>
    <w:rsid w:val="00013E06"/>
  </w:style>
  <w:style w:type="paragraph" w:customStyle="1" w:styleId="A905E735D0484175B41CCD602B8E85BA">
    <w:name w:val="A905E735D0484175B41CCD602B8E85BA"/>
    <w:rsid w:val="00013E06"/>
  </w:style>
  <w:style w:type="paragraph" w:customStyle="1" w:styleId="8C31DCD0908643DF9338AAD63B64721F">
    <w:name w:val="8C31DCD0908643DF9338AAD63B64721F"/>
    <w:rsid w:val="00013E06"/>
  </w:style>
  <w:style w:type="paragraph" w:customStyle="1" w:styleId="19C2781F7D53436380DFD5991ABCA957">
    <w:name w:val="19C2781F7D53436380DFD5991ABCA957"/>
    <w:rsid w:val="00013E06"/>
  </w:style>
  <w:style w:type="paragraph" w:customStyle="1" w:styleId="644C61BBBD1640DCB7B7342F47B48F2D">
    <w:name w:val="644C61BBBD1640DCB7B7342F47B48F2D"/>
    <w:rsid w:val="00013E06"/>
  </w:style>
  <w:style w:type="paragraph" w:customStyle="1" w:styleId="BCD736701A124EFA8405921901E80417">
    <w:name w:val="BCD736701A124EFA8405921901E80417"/>
    <w:rsid w:val="00013E06"/>
  </w:style>
  <w:style w:type="paragraph" w:customStyle="1" w:styleId="4550D922B0834A13AD7DFE9FEE68500C">
    <w:name w:val="4550D922B0834A13AD7DFE9FEE68500C"/>
    <w:rsid w:val="00013E06"/>
  </w:style>
  <w:style w:type="paragraph" w:customStyle="1" w:styleId="ED94564419594F8CB68E0002CE6649D1">
    <w:name w:val="ED94564419594F8CB68E0002CE6649D1"/>
    <w:rsid w:val="00013E06"/>
  </w:style>
  <w:style w:type="paragraph" w:customStyle="1" w:styleId="CD4972C770744849A845C099A7A64A29">
    <w:name w:val="CD4972C770744849A845C099A7A64A29"/>
    <w:rsid w:val="00013E06"/>
  </w:style>
  <w:style w:type="paragraph" w:customStyle="1" w:styleId="260CE801C1B240EE92E7AB0DA068B594">
    <w:name w:val="260CE801C1B240EE92E7AB0DA068B594"/>
    <w:rsid w:val="00013E06"/>
  </w:style>
  <w:style w:type="paragraph" w:customStyle="1" w:styleId="CE96010E876B4BD1A21D7793A2E38A24">
    <w:name w:val="CE96010E876B4BD1A21D7793A2E38A24"/>
    <w:rsid w:val="00013E06"/>
  </w:style>
  <w:style w:type="paragraph" w:customStyle="1" w:styleId="2E499ACD4573413F8A27FB4A26182869">
    <w:name w:val="2E499ACD4573413F8A27FB4A26182869"/>
    <w:rsid w:val="00013E06"/>
  </w:style>
  <w:style w:type="paragraph" w:customStyle="1" w:styleId="3E50BF46F26E4D26A9A599D1797A8BCC">
    <w:name w:val="3E50BF46F26E4D26A9A599D1797A8BCC"/>
    <w:rsid w:val="00013E06"/>
  </w:style>
  <w:style w:type="paragraph" w:customStyle="1" w:styleId="24E950C65CA14FAE8F2D4CB79F873943">
    <w:name w:val="24E950C65CA14FAE8F2D4CB79F873943"/>
    <w:rsid w:val="00013E06"/>
  </w:style>
  <w:style w:type="paragraph" w:customStyle="1" w:styleId="58733AE17B094B50A15410C65C0B2216">
    <w:name w:val="58733AE17B094B50A15410C65C0B2216"/>
    <w:rsid w:val="00013E06"/>
  </w:style>
  <w:style w:type="paragraph" w:customStyle="1" w:styleId="1A53EF7B7D2A4D7EAECAC800BA31738E">
    <w:name w:val="1A53EF7B7D2A4D7EAECAC800BA31738E"/>
    <w:rsid w:val="00013E06"/>
  </w:style>
  <w:style w:type="paragraph" w:customStyle="1" w:styleId="0120327A2DB34881BE8AA4C91642306F">
    <w:name w:val="0120327A2DB34881BE8AA4C91642306F"/>
    <w:rsid w:val="00013E06"/>
  </w:style>
  <w:style w:type="paragraph" w:customStyle="1" w:styleId="1F07BD57BFED405D9BDD7F0F2B0BCF69">
    <w:name w:val="1F07BD57BFED405D9BDD7F0F2B0BCF69"/>
    <w:rsid w:val="00013E06"/>
  </w:style>
  <w:style w:type="paragraph" w:customStyle="1" w:styleId="1F086AD3C6DB438391A192D18FADDDE6">
    <w:name w:val="1F086AD3C6DB438391A192D18FADDDE6"/>
    <w:rsid w:val="00013E06"/>
  </w:style>
  <w:style w:type="paragraph" w:customStyle="1" w:styleId="FDE17016F2CE410285DAB2926C0610E2">
    <w:name w:val="FDE17016F2CE410285DAB2926C0610E2"/>
    <w:rsid w:val="00013E06"/>
  </w:style>
  <w:style w:type="paragraph" w:customStyle="1" w:styleId="6B48B842A0394C70914F4AEA4BBD5CDC">
    <w:name w:val="6B48B842A0394C70914F4AEA4BBD5CDC"/>
    <w:rsid w:val="00013E06"/>
  </w:style>
  <w:style w:type="paragraph" w:customStyle="1" w:styleId="A48CD44F060B4831874E15AC4EFFAAF3">
    <w:name w:val="A48CD44F060B4831874E15AC4EFFAAF3"/>
    <w:rsid w:val="00013E06"/>
  </w:style>
  <w:style w:type="paragraph" w:customStyle="1" w:styleId="BE4ADCE8CE354473AF0BF9AE74F6135F">
    <w:name w:val="BE4ADCE8CE354473AF0BF9AE74F6135F"/>
    <w:rsid w:val="00013E06"/>
  </w:style>
  <w:style w:type="paragraph" w:customStyle="1" w:styleId="7F7622CF552D463CB4A11F4BA20BBD15">
    <w:name w:val="7F7622CF552D463CB4A11F4BA20BBD15"/>
    <w:rsid w:val="00013E06"/>
  </w:style>
  <w:style w:type="paragraph" w:customStyle="1" w:styleId="A701BE8A57EE4BA0BA99FE2F01A370E1">
    <w:name w:val="A701BE8A57EE4BA0BA99FE2F01A370E1"/>
    <w:rsid w:val="00013E06"/>
  </w:style>
  <w:style w:type="paragraph" w:customStyle="1" w:styleId="E9B1FD8B1B8F475682F68BBADA4F3A24">
    <w:name w:val="E9B1FD8B1B8F475682F68BBADA4F3A24"/>
    <w:rsid w:val="00013E06"/>
  </w:style>
  <w:style w:type="paragraph" w:customStyle="1" w:styleId="D34B0860B7A64A0080D9693CD38D7CA8">
    <w:name w:val="D34B0860B7A64A0080D9693CD38D7CA8"/>
    <w:rsid w:val="00013E06"/>
  </w:style>
  <w:style w:type="paragraph" w:customStyle="1" w:styleId="4A85D2E9955340E48A614D30F892DAD5">
    <w:name w:val="4A85D2E9955340E48A614D30F892DAD5"/>
    <w:rsid w:val="00013E06"/>
  </w:style>
  <w:style w:type="paragraph" w:customStyle="1" w:styleId="7A8715904FEC411ABC07D23BA5F4E343">
    <w:name w:val="7A8715904FEC411ABC07D23BA5F4E343"/>
    <w:rsid w:val="00013E06"/>
  </w:style>
  <w:style w:type="paragraph" w:customStyle="1" w:styleId="17E649E0E2DC431391D90A776B4C3074">
    <w:name w:val="17E649E0E2DC431391D90A776B4C3074"/>
    <w:rsid w:val="00013E06"/>
  </w:style>
  <w:style w:type="paragraph" w:customStyle="1" w:styleId="7A3B5D703558430DA0949E98DFAE47E3">
    <w:name w:val="7A3B5D703558430DA0949E98DFAE47E3"/>
    <w:rsid w:val="00013E06"/>
  </w:style>
  <w:style w:type="paragraph" w:customStyle="1" w:styleId="DDE8F645ABE74C83AC4EC0FA541B0D6F">
    <w:name w:val="DDE8F645ABE74C83AC4EC0FA541B0D6F"/>
    <w:rsid w:val="00013E06"/>
  </w:style>
  <w:style w:type="paragraph" w:customStyle="1" w:styleId="762D3F729A1648FE95CF03A621AC38C1">
    <w:name w:val="762D3F729A1648FE95CF03A621AC38C1"/>
    <w:rsid w:val="00013E06"/>
  </w:style>
  <w:style w:type="paragraph" w:customStyle="1" w:styleId="2D1337E581E14A7DAAAB22C5087EFFAD">
    <w:name w:val="2D1337E581E14A7DAAAB22C5087EFFAD"/>
    <w:rsid w:val="00013E06"/>
  </w:style>
  <w:style w:type="paragraph" w:customStyle="1" w:styleId="2D41A31EF6B549A7AD103ABC7074B4E9">
    <w:name w:val="2D41A31EF6B549A7AD103ABC7074B4E9"/>
    <w:rsid w:val="00013E06"/>
  </w:style>
  <w:style w:type="paragraph" w:customStyle="1" w:styleId="18C92B4C7FF54EA7AD0852E437AC3090">
    <w:name w:val="18C92B4C7FF54EA7AD0852E437AC3090"/>
    <w:rsid w:val="00013E06"/>
  </w:style>
  <w:style w:type="paragraph" w:customStyle="1" w:styleId="19E3389B05404D6EBC95F1F225BD2A5E">
    <w:name w:val="19E3389B05404D6EBC95F1F225BD2A5E"/>
    <w:rsid w:val="00013E06"/>
  </w:style>
  <w:style w:type="paragraph" w:customStyle="1" w:styleId="7DB8237B24084154AEE30FF8E5DFDE81">
    <w:name w:val="7DB8237B24084154AEE30FF8E5DFDE81"/>
    <w:rsid w:val="00013E06"/>
  </w:style>
  <w:style w:type="paragraph" w:customStyle="1" w:styleId="625F817FB9E54AC9BF4BB56450D14280">
    <w:name w:val="625F817FB9E54AC9BF4BB56450D14280"/>
    <w:rsid w:val="00013E06"/>
  </w:style>
  <w:style w:type="paragraph" w:customStyle="1" w:styleId="A5D1CA6898DF48B78DD2B0C6232BA5E5">
    <w:name w:val="A5D1CA6898DF48B78DD2B0C6232BA5E5"/>
    <w:rsid w:val="00013E06"/>
  </w:style>
  <w:style w:type="paragraph" w:customStyle="1" w:styleId="FF7218D248814E48B5AACF31CF7BDCAC">
    <w:name w:val="FF7218D248814E48B5AACF31CF7BDCAC"/>
    <w:rsid w:val="00013E06"/>
  </w:style>
  <w:style w:type="paragraph" w:customStyle="1" w:styleId="9DCF4A005CEB4253880961D5BAB61FFE">
    <w:name w:val="9DCF4A005CEB4253880961D5BAB61FFE"/>
    <w:rsid w:val="00013E06"/>
  </w:style>
  <w:style w:type="paragraph" w:customStyle="1" w:styleId="8419BFCF1BC841AEBFFBE27D402D479D">
    <w:name w:val="8419BFCF1BC841AEBFFBE27D402D479D"/>
    <w:rsid w:val="00013E06"/>
  </w:style>
  <w:style w:type="paragraph" w:customStyle="1" w:styleId="A10326F576AA49AE84FB05EDFE58129D">
    <w:name w:val="A10326F576AA49AE84FB05EDFE58129D"/>
    <w:rsid w:val="00013E06"/>
  </w:style>
  <w:style w:type="paragraph" w:customStyle="1" w:styleId="12EEFB55DF5243E2BB541D55170C6ED0">
    <w:name w:val="12EEFB55DF5243E2BB541D55170C6ED0"/>
    <w:rsid w:val="00013E06"/>
  </w:style>
  <w:style w:type="paragraph" w:customStyle="1" w:styleId="CC724A16A8F444348766775BFCB70FD7">
    <w:name w:val="CC724A16A8F444348766775BFCB70FD7"/>
    <w:rsid w:val="00013E06"/>
  </w:style>
  <w:style w:type="paragraph" w:customStyle="1" w:styleId="E9B441DF0DD04BDB87D52F1E77FFD880">
    <w:name w:val="E9B441DF0DD04BDB87D52F1E77FFD880"/>
    <w:rsid w:val="00013E06"/>
  </w:style>
  <w:style w:type="paragraph" w:customStyle="1" w:styleId="8A4DC4D74E094764A49840A20D1575D4">
    <w:name w:val="8A4DC4D74E094764A49840A20D1575D4"/>
    <w:rsid w:val="00013E06"/>
  </w:style>
  <w:style w:type="paragraph" w:customStyle="1" w:styleId="8D7BC1F91C3C4B1086D4F9EAE22D24ED">
    <w:name w:val="8D7BC1F91C3C4B1086D4F9EAE22D24ED"/>
    <w:rsid w:val="00013E06"/>
  </w:style>
  <w:style w:type="paragraph" w:customStyle="1" w:styleId="204B9FA990EA4D60AF917DEBD3AD84D2">
    <w:name w:val="204B9FA990EA4D60AF917DEBD3AD84D2"/>
    <w:rsid w:val="00013E06"/>
  </w:style>
  <w:style w:type="paragraph" w:customStyle="1" w:styleId="47309CA3D2BD46D29684F3E211EC3ED8">
    <w:name w:val="47309CA3D2BD46D29684F3E211EC3ED8"/>
    <w:rsid w:val="00013E06"/>
  </w:style>
  <w:style w:type="paragraph" w:customStyle="1" w:styleId="748C95C977C8489AB7ACCA28213A4618">
    <w:name w:val="748C95C977C8489AB7ACCA28213A4618"/>
    <w:rsid w:val="00013E06"/>
  </w:style>
  <w:style w:type="paragraph" w:customStyle="1" w:styleId="32333527DC584204A41086C799460122">
    <w:name w:val="32333527DC584204A41086C799460122"/>
    <w:rsid w:val="00013E06"/>
  </w:style>
  <w:style w:type="paragraph" w:customStyle="1" w:styleId="FDD852F1F6804369909A6A1427337817">
    <w:name w:val="FDD852F1F6804369909A6A1427337817"/>
    <w:rsid w:val="00870111"/>
  </w:style>
  <w:style w:type="paragraph" w:customStyle="1" w:styleId="D6D70F763989457A8409B4F61DB1589B">
    <w:name w:val="D6D70F763989457A8409B4F61DB1589B"/>
    <w:rsid w:val="00870111"/>
  </w:style>
  <w:style w:type="paragraph" w:customStyle="1" w:styleId="A659EF294BF144A2842132660170D219">
    <w:name w:val="A659EF294BF144A2842132660170D219"/>
    <w:rsid w:val="00870111"/>
  </w:style>
  <w:style w:type="paragraph" w:customStyle="1" w:styleId="F4A1B39FDB99482EACBBF6399F3F6D27">
    <w:name w:val="F4A1B39FDB99482EACBBF6399F3F6D27"/>
    <w:rsid w:val="00870111"/>
  </w:style>
  <w:style w:type="paragraph" w:customStyle="1" w:styleId="66BA4DAF5CBB444B9E3236D4D88C4DEF">
    <w:name w:val="66BA4DAF5CBB444B9E3236D4D88C4DEF"/>
    <w:rsid w:val="00870111"/>
  </w:style>
  <w:style w:type="paragraph" w:customStyle="1" w:styleId="5E41C3EC21BE4865BA538E8E613C81C1">
    <w:name w:val="5E41C3EC21BE4865BA538E8E613C81C1"/>
    <w:rsid w:val="00870111"/>
  </w:style>
  <w:style w:type="paragraph" w:customStyle="1" w:styleId="5A3ECA2DDC254802A72BE5876ECB4036">
    <w:name w:val="5A3ECA2DDC254802A72BE5876ECB4036"/>
    <w:rsid w:val="00870111"/>
  </w:style>
  <w:style w:type="paragraph" w:customStyle="1" w:styleId="C354E301E8854D6D8CC55281D0481DB1">
    <w:name w:val="C354E301E8854D6D8CC55281D0481DB1"/>
    <w:rsid w:val="00870111"/>
  </w:style>
  <w:style w:type="paragraph" w:customStyle="1" w:styleId="027FBC784C364CFD9F084522208B55A2">
    <w:name w:val="027FBC784C364CFD9F084522208B55A2"/>
    <w:rsid w:val="00870111"/>
  </w:style>
  <w:style w:type="paragraph" w:customStyle="1" w:styleId="508A46366CE942E180B52AA8728256B3">
    <w:name w:val="508A46366CE942E180B52AA8728256B3"/>
    <w:rsid w:val="00870111"/>
  </w:style>
  <w:style w:type="paragraph" w:customStyle="1" w:styleId="C59C6430E279414C80EB6EF0C2602226">
    <w:name w:val="C59C6430E279414C80EB6EF0C2602226"/>
    <w:rsid w:val="00870111"/>
  </w:style>
  <w:style w:type="paragraph" w:customStyle="1" w:styleId="1B27EFE7B46F4A18B5E2E6C14ED85892">
    <w:name w:val="1B27EFE7B46F4A18B5E2E6C14ED85892"/>
    <w:rsid w:val="00870111"/>
  </w:style>
  <w:style w:type="paragraph" w:customStyle="1" w:styleId="1514CD3400644F21B271B9F23D825AC6">
    <w:name w:val="1514CD3400644F21B271B9F23D825AC6"/>
    <w:rsid w:val="00870111"/>
  </w:style>
  <w:style w:type="paragraph" w:customStyle="1" w:styleId="F3E847FD183C4692893CED3CDFE99B55">
    <w:name w:val="F3E847FD183C4692893CED3CDFE99B55"/>
    <w:rsid w:val="00870111"/>
  </w:style>
  <w:style w:type="paragraph" w:customStyle="1" w:styleId="90EA81D39272489FBFDAF730D6796437">
    <w:name w:val="90EA81D39272489FBFDAF730D6796437"/>
    <w:rsid w:val="00870111"/>
  </w:style>
  <w:style w:type="paragraph" w:customStyle="1" w:styleId="52756A3A12B14AA3BC2406F5FE373E53">
    <w:name w:val="52756A3A12B14AA3BC2406F5FE373E53"/>
    <w:rsid w:val="00870111"/>
  </w:style>
  <w:style w:type="paragraph" w:customStyle="1" w:styleId="F3AC315E0EE8420FAC725BAE831D4AEA">
    <w:name w:val="F3AC315E0EE8420FAC725BAE831D4AEA"/>
    <w:rsid w:val="00870111"/>
  </w:style>
  <w:style w:type="paragraph" w:customStyle="1" w:styleId="3C56C58CAE2C4515B1D9730E77C56F57">
    <w:name w:val="3C56C58CAE2C4515B1D9730E77C56F57"/>
    <w:rsid w:val="00870111"/>
  </w:style>
  <w:style w:type="paragraph" w:customStyle="1" w:styleId="209AB49DD3184570A7FA145110AD65D5">
    <w:name w:val="209AB49DD3184570A7FA145110AD65D5"/>
    <w:rsid w:val="00870111"/>
  </w:style>
  <w:style w:type="paragraph" w:customStyle="1" w:styleId="87D90058EE6F4DD4963FE729E6E147A6">
    <w:name w:val="87D90058EE6F4DD4963FE729E6E147A6"/>
    <w:rsid w:val="00870111"/>
  </w:style>
  <w:style w:type="paragraph" w:customStyle="1" w:styleId="22983BF664844992AF83DD9D726B1724">
    <w:name w:val="22983BF664844992AF83DD9D726B1724"/>
    <w:rsid w:val="00DD7683"/>
  </w:style>
  <w:style w:type="paragraph" w:customStyle="1" w:styleId="30E13324AB894CA796DE5AA8B9619D6C">
    <w:name w:val="30E13324AB894CA796DE5AA8B9619D6C"/>
    <w:rsid w:val="00DE3E61"/>
  </w:style>
  <w:style w:type="paragraph" w:customStyle="1" w:styleId="E9C3AA39FB5147CDA1B22005AB1C9E1D">
    <w:name w:val="E9C3AA39FB5147CDA1B22005AB1C9E1D"/>
    <w:rsid w:val="00DE3E61"/>
  </w:style>
  <w:style w:type="paragraph" w:customStyle="1" w:styleId="3F5DE461976B4C908D829CE39BA2C1C1">
    <w:name w:val="3F5DE461976B4C908D829CE39BA2C1C1"/>
    <w:rsid w:val="00DE3E61"/>
  </w:style>
  <w:style w:type="paragraph" w:customStyle="1" w:styleId="424BD7008AD5425EBCFEC71FACA7E26D">
    <w:name w:val="424BD7008AD5425EBCFEC71FACA7E26D"/>
    <w:rsid w:val="00DE3E61"/>
  </w:style>
  <w:style w:type="paragraph" w:customStyle="1" w:styleId="A074457F00C84AC38F863860829485C0">
    <w:name w:val="A074457F00C84AC38F863860829485C0"/>
    <w:rsid w:val="00DE3E61"/>
  </w:style>
  <w:style w:type="paragraph" w:customStyle="1" w:styleId="57AC43CAD90146AEB31407770B4256A2">
    <w:name w:val="57AC43CAD90146AEB31407770B4256A2"/>
    <w:rsid w:val="00100467"/>
  </w:style>
  <w:style w:type="paragraph" w:customStyle="1" w:styleId="9798B94931C2498F80D4791DADC60F2A">
    <w:name w:val="9798B94931C2498F80D4791DADC60F2A"/>
    <w:rsid w:val="00100467"/>
  </w:style>
  <w:style w:type="paragraph" w:customStyle="1" w:styleId="172D86ACB2F24752B092CA29874A4EED">
    <w:name w:val="172D86ACB2F24752B092CA29874A4EED"/>
    <w:rsid w:val="00100467"/>
  </w:style>
  <w:style w:type="paragraph" w:customStyle="1" w:styleId="2E0E1318D61849B6BAA073B33E4BB989">
    <w:name w:val="2E0E1318D61849B6BAA073B33E4BB989"/>
    <w:rsid w:val="00100467"/>
  </w:style>
  <w:style w:type="paragraph" w:customStyle="1" w:styleId="FB3CE0C717984B7DA2FCBC8A115EEA2D">
    <w:name w:val="FB3CE0C717984B7DA2FCBC8A115EEA2D"/>
    <w:rsid w:val="00100467"/>
  </w:style>
  <w:style w:type="paragraph" w:customStyle="1" w:styleId="CC5B1893550940C99E93C6FA98810D12">
    <w:name w:val="CC5B1893550940C99E93C6FA98810D12"/>
    <w:rsid w:val="00100467"/>
  </w:style>
  <w:style w:type="paragraph" w:customStyle="1" w:styleId="B5378790144D4FB09F1C45ED7E84DA32">
    <w:name w:val="B5378790144D4FB09F1C45ED7E84DA32"/>
    <w:rsid w:val="00100467"/>
  </w:style>
  <w:style w:type="paragraph" w:customStyle="1" w:styleId="73809EA4813A43758EAD8DFA8E34F580">
    <w:name w:val="73809EA4813A43758EAD8DFA8E34F580"/>
    <w:rsid w:val="00100467"/>
  </w:style>
  <w:style w:type="paragraph" w:customStyle="1" w:styleId="EACFC84A8BB040FDA3B62ECDFE5A7DFE">
    <w:name w:val="EACFC84A8BB040FDA3B62ECDFE5A7DFE"/>
    <w:rsid w:val="00100467"/>
  </w:style>
  <w:style w:type="paragraph" w:customStyle="1" w:styleId="A8D56E9915A1439DB4CA109694B6A10D">
    <w:name w:val="A8D56E9915A1439DB4CA109694B6A10D"/>
    <w:rsid w:val="00100467"/>
  </w:style>
  <w:style w:type="paragraph" w:customStyle="1" w:styleId="E5DCD3C0642E4B03A73C6B425FFD9BFD">
    <w:name w:val="E5DCD3C0642E4B03A73C6B425FFD9BFD"/>
    <w:rsid w:val="00100467"/>
  </w:style>
  <w:style w:type="paragraph" w:customStyle="1" w:styleId="9E14676D1B184786862DFBEBC97717D9">
    <w:name w:val="9E14676D1B184786862DFBEBC97717D9"/>
    <w:rsid w:val="00100467"/>
  </w:style>
  <w:style w:type="paragraph" w:customStyle="1" w:styleId="DC86ABB54E844E03BDD0E66207CC4F0B">
    <w:name w:val="DC86ABB54E844E03BDD0E66207CC4F0B"/>
    <w:rsid w:val="00100467"/>
  </w:style>
  <w:style w:type="paragraph" w:customStyle="1" w:styleId="34838E0B2CBA4242A8A796C8B15CAB21">
    <w:name w:val="34838E0B2CBA4242A8A796C8B15CAB21"/>
    <w:rsid w:val="00100467"/>
  </w:style>
  <w:style w:type="paragraph" w:customStyle="1" w:styleId="490A2DC54D6D4F0B8073E0D304D3FDBD">
    <w:name w:val="490A2DC54D6D4F0B8073E0D304D3FDBD"/>
    <w:rsid w:val="00100467"/>
  </w:style>
  <w:style w:type="paragraph" w:customStyle="1" w:styleId="2C67C754313B4673A0EBF87886812B98">
    <w:name w:val="2C67C754313B4673A0EBF87886812B98"/>
    <w:rsid w:val="00100467"/>
  </w:style>
  <w:style w:type="paragraph" w:customStyle="1" w:styleId="D6B7625EB7D34678B332610959D75D44">
    <w:name w:val="D6B7625EB7D34678B332610959D75D44"/>
    <w:rsid w:val="00100467"/>
  </w:style>
  <w:style w:type="paragraph" w:customStyle="1" w:styleId="872071FB7CD9416696A931E6CF7F78B8">
    <w:name w:val="872071FB7CD9416696A931E6CF7F78B8"/>
    <w:rsid w:val="00100467"/>
  </w:style>
  <w:style w:type="paragraph" w:customStyle="1" w:styleId="82FFD0B746AD4757ACD1F959F4937025">
    <w:name w:val="82FFD0B746AD4757ACD1F959F4937025"/>
    <w:rsid w:val="00100467"/>
  </w:style>
  <w:style w:type="paragraph" w:customStyle="1" w:styleId="98945B92F0A7439B8414B1E0621412B9">
    <w:name w:val="98945B92F0A7439B8414B1E0621412B9"/>
    <w:rsid w:val="00100467"/>
  </w:style>
  <w:style w:type="paragraph" w:customStyle="1" w:styleId="9DE9E7230BF74CA4B5B6DF6BCD03C921">
    <w:name w:val="9DE9E7230BF74CA4B5B6DF6BCD03C921"/>
    <w:rsid w:val="00100467"/>
  </w:style>
  <w:style w:type="paragraph" w:customStyle="1" w:styleId="3E28BA84CCD24C7ABE40B26F25FECE43">
    <w:name w:val="3E28BA84CCD24C7ABE40B26F25FECE43"/>
    <w:rsid w:val="00100467"/>
  </w:style>
  <w:style w:type="paragraph" w:customStyle="1" w:styleId="1A1995EE40F24B85BDFCDF5E388407FD">
    <w:name w:val="1A1995EE40F24B85BDFCDF5E388407FD"/>
    <w:rsid w:val="00100467"/>
  </w:style>
  <w:style w:type="paragraph" w:customStyle="1" w:styleId="1E91B7B3550347018F54F37162E3D7C3">
    <w:name w:val="1E91B7B3550347018F54F37162E3D7C3"/>
    <w:rsid w:val="00100467"/>
  </w:style>
  <w:style w:type="paragraph" w:customStyle="1" w:styleId="5D4631C422FF4FF1AF6CC9CB96FBD5E9">
    <w:name w:val="5D4631C422FF4FF1AF6CC9CB96FBD5E9"/>
    <w:rsid w:val="00100467"/>
  </w:style>
  <w:style w:type="paragraph" w:customStyle="1" w:styleId="3A183565D23E4A3E9D1DBCAEC319C336">
    <w:name w:val="3A183565D23E4A3E9D1DBCAEC319C336"/>
    <w:rsid w:val="00100467"/>
  </w:style>
  <w:style w:type="paragraph" w:customStyle="1" w:styleId="EA451889DBD44B53B5AC9BB7CF8BE87B">
    <w:name w:val="EA451889DBD44B53B5AC9BB7CF8BE87B"/>
    <w:rsid w:val="00100467"/>
  </w:style>
  <w:style w:type="paragraph" w:customStyle="1" w:styleId="B5720802044C46EF833E33BAED1CC820">
    <w:name w:val="B5720802044C46EF833E33BAED1CC820"/>
    <w:rsid w:val="00100467"/>
  </w:style>
  <w:style w:type="paragraph" w:customStyle="1" w:styleId="8926142E2211460E9796F432C30F395D">
    <w:name w:val="8926142E2211460E9796F432C30F395D"/>
    <w:rsid w:val="00100467"/>
  </w:style>
  <w:style w:type="paragraph" w:customStyle="1" w:styleId="E6270B73F8364EBCAC3861F5EF2FE164">
    <w:name w:val="E6270B73F8364EBCAC3861F5EF2FE164"/>
    <w:rsid w:val="00100467"/>
  </w:style>
  <w:style w:type="paragraph" w:customStyle="1" w:styleId="F3BF36A263FF47C09D0E4235C0E63673">
    <w:name w:val="F3BF36A263FF47C09D0E4235C0E63673"/>
    <w:rsid w:val="00100467"/>
  </w:style>
  <w:style w:type="paragraph" w:customStyle="1" w:styleId="69BAD34CA409469B9222AE7C4781C329">
    <w:name w:val="69BAD34CA409469B9222AE7C4781C329"/>
    <w:rsid w:val="00100467"/>
  </w:style>
  <w:style w:type="paragraph" w:customStyle="1" w:styleId="DEE83BDF0C5F4B788A68C82F41072CAC">
    <w:name w:val="DEE83BDF0C5F4B788A68C82F41072CAC"/>
    <w:rsid w:val="00100467"/>
  </w:style>
  <w:style w:type="paragraph" w:customStyle="1" w:styleId="19C84BB703024D5A8B280F5DFC62588E">
    <w:name w:val="19C84BB703024D5A8B280F5DFC62588E"/>
    <w:rsid w:val="00100467"/>
  </w:style>
  <w:style w:type="paragraph" w:customStyle="1" w:styleId="1C09CBAF8BA84A74A525CDD4608E3BFA">
    <w:name w:val="1C09CBAF8BA84A74A525CDD4608E3BFA"/>
    <w:rsid w:val="00100467"/>
  </w:style>
  <w:style w:type="paragraph" w:customStyle="1" w:styleId="D299A2F36D9649F49EED2493D072F3D4">
    <w:name w:val="D299A2F36D9649F49EED2493D072F3D4"/>
    <w:rsid w:val="00100467"/>
  </w:style>
  <w:style w:type="paragraph" w:customStyle="1" w:styleId="CED1F069045D489481379BCE2BE010AD">
    <w:name w:val="CED1F069045D489481379BCE2BE010AD"/>
    <w:rsid w:val="00100467"/>
  </w:style>
  <w:style w:type="paragraph" w:customStyle="1" w:styleId="75FA57735B764C44A928DA1F007540DA">
    <w:name w:val="75FA57735B764C44A928DA1F007540DA"/>
    <w:rsid w:val="00100467"/>
  </w:style>
  <w:style w:type="paragraph" w:customStyle="1" w:styleId="40166F7F5D2C4A57AC47393DEF5D8CC0">
    <w:name w:val="40166F7F5D2C4A57AC47393DEF5D8CC0"/>
    <w:rsid w:val="00100467"/>
  </w:style>
  <w:style w:type="paragraph" w:customStyle="1" w:styleId="CDEB1219B2AB45D784748632848F16CA">
    <w:name w:val="CDEB1219B2AB45D784748632848F16CA"/>
    <w:rsid w:val="00100467"/>
  </w:style>
  <w:style w:type="paragraph" w:customStyle="1" w:styleId="919DA95AECCD4543A37A1942BEFC9DBB">
    <w:name w:val="919DA95AECCD4543A37A1942BEFC9DBB"/>
    <w:rsid w:val="00100467"/>
  </w:style>
  <w:style w:type="paragraph" w:customStyle="1" w:styleId="6BA93895CE034DFAB1941AB0FEA134D3">
    <w:name w:val="6BA93895CE034DFAB1941AB0FEA134D3"/>
    <w:rsid w:val="00100467"/>
  </w:style>
  <w:style w:type="paragraph" w:customStyle="1" w:styleId="440E0635C7A745D899B17B24D72D1F23">
    <w:name w:val="440E0635C7A745D899B17B24D72D1F23"/>
    <w:rsid w:val="00100467"/>
  </w:style>
  <w:style w:type="paragraph" w:customStyle="1" w:styleId="5C24E3DD15C8422EAAFD6FD8FF0704BE">
    <w:name w:val="5C24E3DD15C8422EAAFD6FD8FF0704BE"/>
    <w:rsid w:val="00100467"/>
  </w:style>
  <w:style w:type="paragraph" w:customStyle="1" w:styleId="8D54A8DC68C64144A311901A13494268">
    <w:name w:val="8D54A8DC68C64144A311901A13494268"/>
    <w:rsid w:val="00100467"/>
  </w:style>
  <w:style w:type="paragraph" w:customStyle="1" w:styleId="EBE81B4A6D3840E5A87841B845D32E56">
    <w:name w:val="EBE81B4A6D3840E5A87841B845D32E56"/>
    <w:rsid w:val="00100467"/>
  </w:style>
  <w:style w:type="paragraph" w:customStyle="1" w:styleId="026284CD0680473BBDA5C44F880851B3">
    <w:name w:val="026284CD0680473BBDA5C44F880851B3"/>
    <w:rsid w:val="00100467"/>
  </w:style>
  <w:style w:type="paragraph" w:customStyle="1" w:styleId="2DA5741A436B46DF98C0FFBE9D54A9B6">
    <w:name w:val="2DA5741A436B46DF98C0FFBE9D54A9B6"/>
    <w:rsid w:val="00100467"/>
  </w:style>
  <w:style w:type="paragraph" w:customStyle="1" w:styleId="9224FCC299B04464B75A66200044827C">
    <w:name w:val="9224FCC299B04464B75A66200044827C"/>
    <w:rsid w:val="00100467"/>
  </w:style>
  <w:style w:type="paragraph" w:customStyle="1" w:styleId="8426F10F1EBA45E485274B4C16062EA9">
    <w:name w:val="8426F10F1EBA45E485274B4C16062EA9"/>
    <w:rsid w:val="00100467"/>
  </w:style>
  <w:style w:type="paragraph" w:customStyle="1" w:styleId="D27E611372194952979C55D7EB5DEBAD">
    <w:name w:val="D27E611372194952979C55D7EB5DEBAD"/>
    <w:rsid w:val="00100467"/>
  </w:style>
  <w:style w:type="paragraph" w:customStyle="1" w:styleId="3FB6D0C4ED4D4753BBDD8F5FEA49B5A6">
    <w:name w:val="3FB6D0C4ED4D4753BBDD8F5FEA49B5A6"/>
    <w:rsid w:val="00100467"/>
  </w:style>
  <w:style w:type="paragraph" w:customStyle="1" w:styleId="C9B4C46EBCBF415E86C7BF3E4CD4F95C">
    <w:name w:val="C9B4C46EBCBF415E86C7BF3E4CD4F95C"/>
    <w:rsid w:val="00100467"/>
  </w:style>
  <w:style w:type="paragraph" w:customStyle="1" w:styleId="8A890B83CB9F478CAB60260105EBF750">
    <w:name w:val="8A890B83CB9F478CAB60260105EBF750"/>
    <w:rsid w:val="00100467"/>
  </w:style>
  <w:style w:type="paragraph" w:customStyle="1" w:styleId="5F2EDDF422E246B0AA5321FE1487CA09">
    <w:name w:val="5F2EDDF422E246B0AA5321FE1487CA09"/>
    <w:rsid w:val="00100467"/>
  </w:style>
  <w:style w:type="paragraph" w:customStyle="1" w:styleId="D32479AE8A0C4D89800CFC361775B3F5">
    <w:name w:val="D32479AE8A0C4D89800CFC361775B3F5"/>
    <w:rsid w:val="00100467"/>
  </w:style>
  <w:style w:type="paragraph" w:customStyle="1" w:styleId="5C0CC710DFE04745950C528C65F2984A">
    <w:name w:val="5C0CC710DFE04745950C528C65F2984A"/>
    <w:rsid w:val="00100467"/>
  </w:style>
  <w:style w:type="paragraph" w:customStyle="1" w:styleId="DDCA253C37E548EB8253A27BD7E0C8FA">
    <w:name w:val="DDCA253C37E548EB8253A27BD7E0C8FA"/>
    <w:rsid w:val="00100467"/>
  </w:style>
  <w:style w:type="paragraph" w:customStyle="1" w:styleId="1A1A2BA9B62B4B65B3AD07ADBAF914DD">
    <w:name w:val="1A1A2BA9B62B4B65B3AD07ADBAF914DD"/>
    <w:rsid w:val="00100467"/>
  </w:style>
  <w:style w:type="paragraph" w:customStyle="1" w:styleId="4D7470CCD6E14BF194BD9C2C5307EB6C">
    <w:name w:val="4D7470CCD6E14BF194BD9C2C5307EB6C"/>
    <w:rsid w:val="00100467"/>
  </w:style>
  <w:style w:type="paragraph" w:customStyle="1" w:styleId="57EEF997F3E54B10B907E65E34A1E226">
    <w:name w:val="57EEF997F3E54B10B907E65E34A1E226"/>
    <w:rsid w:val="00100467"/>
  </w:style>
  <w:style w:type="paragraph" w:customStyle="1" w:styleId="1A3D84CCE2164B10AA2C7A1424556389">
    <w:name w:val="1A3D84CCE2164B10AA2C7A1424556389"/>
    <w:rsid w:val="00100467"/>
  </w:style>
  <w:style w:type="paragraph" w:customStyle="1" w:styleId="9339B94AA57B4C27B3D17399FC52F34A">
    <w:name w:val="9339B94AA57B4C27B3D17399FC52F34A"/>
    <w:rsid w:val="00100467"/>
  </w:style>
  <w:style w:type="paragraph" w:customStyle="1" w:styleId="008E6F50861E4A8EAD4035A44AF9D76E">
    <w:name w:val="008E6F50861E4A8EAD4035A44AF9D76E"/>
    <w:rsid w:val="00100467"/>
  </w:style>
  <w:style w:type="paragraph" w:customStyle="1" w:styleId="F150BCC8B5F74CA4834E82084F50EE24">
    <w:name w:val="F150BCC8B5F74CA4834E82084F50EE24"/>
    <w:rsid w:val="00100467"/>
  </w:style>
  <w:style w:type="paragraph" w:customStyle="1" w:styleId="39BD0A42A6F649D2BF6DA0C5BEF98891">
    <w:name w:val="39BD0A42A6F649D2BF6DA0C5BEF98891"/>
    <w:rsid w:val="00100467"/>
  </w:style>
  <w:style w:type="paragraph" w:customStyle="1" w:styleId="04DF88D92D354119A69AA708EBDD0AD5">
    <w:name w:val="04DF88D92D354119A69AA708EBDD0AD5"/>
    <w:rsid w:val="00100467"/>
  </w:style>
  <w:style w:type="paragraph" w:customStyle="1" w:styleId="34F406A0B4574E6BA89151040C12EB72">
    <w:name w:val="34F406A0B4574E6BA89151040C12EB72"/>
    <w:rsid w:val="00100467"/>
  </w:style>
  <w:style w:type="paragraph" w:customStyle="1" w:styleId="31FE32C020FA4E039EB9DBE3564E8A03">
    <w:name w:val="31FE32C020FA4E039EB9DBE3564E8A03"/>
    <w:rsid w:val="00100467"/>
  </w:style>
  <w:style w:type="paragraph" w:customStyle="1" w:styleId="7CA15C58953F4C81AA145C3C887C30FB">
    <w:name w:val="7CA15C58953F4C81AA145C3C887C30FB"/>
    <w:rsid w:val="00100467"/>
  </w:style>
  <w:style w:type="paragraph" w:customStyle="1" w:styleId="F5A837B82A7846808199C52DE31D7FA8">
    <w:name w:val="F5A837B82A7846808199C52DE31D7FA8"/>
    <w:rsid w:val="00100467"/>
  </w:style>
  <w:style w:type="paragraph" w:customStyle="1" w:styleId="CE9CA213775C4F07B42537204A1F76AD">
    <w:name w:val="CE9CA213775C4F07B42537204A1F76AD"/>
    <w:rsid w:val="00100467"/>
  </w:style>
  <w:style w:type="paragraph" w:customStyle="1" w:styleId="39733F16E74B4163877E92071D11636E">
    <w:name w:val="39733F16E74B4163877E92071D11636E"/>
    <w:rsid w:val="00100467"/>
  </w:style>
  <w:style w:type="paragraph" w:customStyle="1" w:styleId="B1504674A6654678B44D402457ACFD90">
    <w:name w:val="B1504674A6654678B44D402457ACFD90"/>
    <w:rsid w:val="00100467"/>
  </w:style>
  <w:style w:type="paragraph" w:customStyle="1" w:styleId="4394772080214809B91C645C301922FD">
    <w:name w:val="4394772080214809B91C645C301922FD"/>
    <w:rsid w:val="00100467"/>
  </w:style>
  <w:style w:type="paragraph" w:customStyle="1" w:styleId="B902F661AEF84E3BA571089CFC89101D">
    <w:name w:val="B902F661AEF84E3BA571089CFC89101D"/>
    <w:rsid w:val="00100467"/>
  </w:style>
  <w:style w:type="paragraph" w:customStyle="1" w:styleId="48DDB8DBE2404A6D8DE5BEE4A85F6134">
    <w:name w:val="48DDB8DBE2404A6D8DE5BEE4A85F6134"/>
    <w:rsid w:val="00100467"/>
  </w:style>
  <w:style w:type="paragraph" w:customStyle="1" w:styleId="10021D13829A4453B4687043090DE66B">
    <w:name w:val="10021D13829A4453B4687043090DE66B"/>
    <w:rsid w:val="00100467"/>
  </w:style>
  <w:style w:type="paragraph" w:customStyle="1" w:styleId="789B37C56B9F4815A79272AFDB52EAC0">
    <w:name w:val="789B37C56B9F4815A79272AFDB52EAC0"/>
    <w:rsid w:val="00100467"/>
  </w:style>
  <w:style w:type="paragraph" w:customStyle="1" w:styleId="EACAAFBF23CD492F84B68D4571BF868A">
    <w:name w:val="EACAAFBF23CD492F84B68D4571BF868A"/>
    <w:rsid w:val="00100467"/>
  </w:style>
  <w:style w:type="paragraph" w:customStyle="1" w:styleId="4BB781B37BB749A7A0EBC58E458EB9A3">
    <w:name w:val="4BB781B37BB749A7A0EBC58E458EB9A3"/>
    <w:rsid w:val="00100467"/>
  </w:style>
  <w:style w:type="paragraph" w:customStyle="1" w:styleId="9D5C3D5A551A403197BA855DB540D9A7">
    <w:name w:val="9D5C3D5A551A403197BA855DB540D9A7"/>
    <w:rsid w:val="00100467"/>
  </w:style>
  <w:style w:type="paragraph" w:customStyle="1" w:styleId="045E79ED16A64C0BB86CD940405841B7">
    <w:name w:val="045E79ED16A64C0BB86CD940405841B7"/>
    <w:rsid w:val="00100467"/>
  </w:style>
  <w:style w:type="paragraph" w:customStyle="1" w:styleId="FC8B7A549D814DFAB60A3FDB2F8DB884">
    <w:name w:val="FC8B7A549D814DFAB60A3FDB2F8DB884"/>
    <w:rsid w:val="00100467"/>
  </w:style>
  <w:style w:type="paragraph" w:customStyle="1" w:styleId="642D92DB02A3461FA9685228C047745D">
    <w:name w:val="642D92DB02A3461FA9685228C047745D"/>
    <w:rsid w:val="00100467"/>
  </w:style>
  <w:style w:type="paragraph" w:customStyle="1" w:styleId="CA39862445124E3C9CD6E2A80DA12119">
    <w:name w:val="CA39862445124E3C9CD6E2A80DA12119"/>
    <w:rsid w:val="00100467"/>
  </w:style>
  <w:style w:type="paragraph" w:customStyle="1" w:styleId="17300BA6E3DC498A972F353BD9D6DB26">
    <w:name w:val="17300BA6E3DC498A972F353BD9D6DB26"/>
    <w:rsid w:val="00100467"/>
  </w:style>
  <w:style w:type="paragraph" w:customStyle="1" w:styleId="4B9204B80933426DB43F3BED7DF85433">
    <w:name w:val="4B9204B80933426DB43F3BED7DF85433"/>
    <w:rsid w:val="00100467"/>
  </w:style>
  <w:style w:type="paragraph" w:customStyle="1" w:styleId="70D2EAC19C9D4397B259EF2D77EF9F42">
    <w:name w:val="70D2EAC19C9D4397B259EF2D77EF9F42"/>
    <w:rsid w:val="00100467"/>
  </w:style>
  <w:style w:type="paragraph" w:customStyle="1" w:styleId="E720E8F1F1784BDE9B8425C3702FFDCE">
    <w:name w:val="E720E8F1F1784BDE9B8425C3702FFDCE"/>
    <w:rsid w:val="00100467"/>
  </w:style>
  <w:style w:type="paragraph" w:customStyle="1" w:styleId="E5BEE004B95E4B198692FED22AA11C51">
    <w:name w:val="E5BEE004B95E4B198692FED22AA11C51"/>
    <w:rsid w:val="00100467"/>
  </w:style>
  <w:style w:type="paragraph" w:customStyle="1" w:styleId="351452A187CA4B10A4B991D67F69F444">
    <w:name w:val="351452A187CA4B10A4B991D67F69F444"/>
    <w:rsid w:val="00100467"/>
  </w:style>
  <w:style w:type="paragraph" w:customStyle="1" w:styleId="08653E6A628645C795FF300B8AF5E11F">
    <w:name w:val="08653E6A628645C795FF300B8AF5E11F"/>
    <w:rsid w:val="00100467"/>
  </w:style>
  <w:style w:type="paragraph" w:customStyle="1" w:styleId="9D482926B2894853B43818100B7D5DFC">
    <w:name w:val="9D482926B2894853B43818100B7D5DFC"/>
    <w:rsid w:val="00100467"/>
  </w:style>
  <w:style w:type="paragraph" w:customStyle="1" w:styleId="F0175CBEEE0E4D53B2D66C80F1CF2684">
    <w:name w:val="F0175CBEEE0E4D53B2D66C80F1CF2684"/>
    <w:rsid w:val="00100467"/>
  </w:style>
  <w:style w:type="paragraph" w:customStyle="1" w:styleId="8C621459D6CD48EC9DF825E6D60B64B2">
    <w:name w:val="8C621459D6CD48EC9DF825E6D60B64B2"/>
    <w:rsid w:val="00100467"/>
  </w:style>
  <w:style w:type="paragraph" w:customStyle="1" w:styleId="0800362748C24A8DA77426D7BC781E14">
    <w:name w:val="0800362748C24A8DA77426D7BC781E14"/>
    <w:rsid w:val="00100467"/>
  </w:style>
  <w:style w:type="paragraph" w:customStyle="1" w:styleId="38C5218689924071A3549AAB189770FD">
    <w:name w:val="38C5218689924071A3549AAB189770FD"/>
    <w:rsid w:val="00100467"/>
  </w:style>
  <w:style w:type="paragraph" w:customStyle="1" w:styleId="16CF2904D0BD4D87AA7281D7BEEB85FB">
    <w:name w:val="16CF2904D0BD4D87AA7281D7BEEB85FB"/>
    <w:rsid w:val="00100467"/>
  </w:style>
  <w:style w:type="paragraph" w:customStyle="1" w:styleId="CE650FFD99FC4F4180A0C1F861E87C4F">
    <w:name w:val="CE650FFD99FC4F4180A0C1F861E87C4F"/>
    <w:rsid w:val="00100467"/>
  </w:style>
  <w:style w:type="paragraph" w:customStyle="1" w:styleId="3855919EAE074537B96DC99234B24C59">
    <w:name w:val="3855919EAE074537B96DC99234B24C59"/>
    <w:rsid w:val="00100467"/>
  </w:style>
  <w:style w:type="paragraph" w:customStyle="1" w:styleId="7A6BC749A76F402183B8B6CE8832D60C">
    <w:name w:val="7A6BC749A76F402183B8B6CE8832D60C"/>
    <w:rsid w:val="00100467"/>
  </w:style>
  <w:style w:type="paragraph" w:customStyle="1" w:styleId="41DBECEDFCE84A37A0FDF2586DF49D71">
    <w:name w:val="41DBECEDFCE84A37A0FDF2586DF49D71"/>
    <w:rsid w:val="00100467"/>
  </w:style>
  <w:style w:type="paragraph" w:customStyle="1" w:styleId="7980E9E06D79491E89715CCA57757871">
    <w:name w:val="7980E9E06D79491E89715CCA57757871"/>
    <w:rsid w:val="00100467"/>
  </w:style>
  <w:style w:type="paragraph" w:customStyle="1" w:styleId="D60D1C7E88424767B33DA475EA73AEEC">
    <w:name w:val="D60D1C7E88424767B33DA475EA73AEEC"/>
    <w:rsid w:val="00100467"/>
  </w:style>
  <w:style w:type="paragraph" w:customStyle="1" w:styleId="913CFDB66EBA4C14BAEEC0BB60AD7FCA">
    <w:name w:val="913CFDB66EBA4C14BAEEC0BB60AD7FCA"/>
    <w:rsid w:val="00100467"/>
  </w:style>
  <w:style w:type="paragraph" w:customStyle="1" w:styleId="9E9C2BF4665C41B88650E0049CFFEFB8">
    <w:name w:val="9E9C2BF4665C41B88650E0049CFFEFB8"/>
    <w:rsid w:val="00100467"/>
  </w:style>
  <w:style w:type="paragraph" w:customStyle="1" w:styleId="9F0C3ECAA8244E63B79170F3C9BD680C">
    <w:name w:val="9F0C3ECAA8244E63B79170F3C9BD680C"/>
    <w:rsid w:val="00100467"/>
  </w:style>
  <w:style w:type="paragraph" w:customStyle="1" w:styleId="EAC7A73CC8B444FD82B8B04C1927A9A9">
    <w:name w:val="EAC7A73CC8B444FD82B8B04C1927A9A9"/>
    <w:rsid w:val="00100467"/>
  </w:style>
  <w:style w:type="paragraph" w:customStyle="1" w:styleId="92677CD5CE334B2C9D70368B9DEAFEAE">
    <w:name w:val="92677CD5CE334B2C9D70368B9DEAFEAE"/>
    <w:rsid w:val="00100467"/>
  </w:style>
  <w:style w:type="paragraph" w:customStyle="1" w:styleId="A78710CD08004D37A11CEDFB2D4C0204">
    <w:name w:val="A78710CD08004D37A11CEDFB2D4C0204"/>
    <w:rsid w:val="00100467"/>
  </w:style>
  <w:style w:type="paragraph" w:customStyle="1" w:styleId="E95BADCA34F247F1B48210882DE35259">
    <w:name w:val="E95BADCA34F247F1B48210882DE35259"/>
    <w:rsid w:val="00100467"/>
  </w:style>
  <w:style w:type="paragraph" w:customStyle="1" w:styleId="043CAFD3C81942D2B8CF7A3561D0329E">
    <w:name w:val="043CAFD3C81942D2B8CF7A3561D0329E"/>
    <w:rsid w:val="00100467"/>
  </w:style>
  <w:style w:type="paragraph" w:customStyle="1" w:styleId="6ECC287BE3714F419F0744453E069663">
    <w:name w:val="6ECC287BE3714F419F0744453E069663"/>
    <w:rsid w:val="00100467"/>
  </w:style>
  <w:style w:type="paragraph" w:customStyle="1" w:styleId="DF4D8FFAFC1C40F184FF05557D84B238">
    <w:name w:val="DF4D8FFAFC1C40F184FF05557D84B238"/>
    <w:rsid w:val="00100467"/>
  </w:style>
  <w:style w:type="paragraph" w:customStyle="1" w:styleId="21BB0A92605C413FA2AAAF6A5F87399B">
    <w:name w:val="21BB0A92605C413FA2AAAF6A5F87399B"/>
    <w:rsid w:val="00100467"/>
  </w:style>
  <w:style w:type="paragraph" w:customStyle="1" w:styleId="AAFDB91F89514ABA88B96CD20EFE371A">
    <w:name w:val="AAFDB91F89514ABA88B96CD20EFE371A"/>
    <w:rsid w:val="00100467"/>
  </w:style>
  <w:style w:type="paragraph" w:customStyle="1" w:styleId="4D7CCEB84B4843759D417BB9798F2603">
    <w:name w:val="4D7CCEB84B4843759D417BB9798F2603"/>
    <w:rsid w:val="00100467"/>
  </w:style>
  <w:style w:type="paragraph" w:customStyle="1" w:styleId="2468257B314B4CD588939504CA1E873A">
    <w:name w:val="2468257B314B4CD588939504CA1E873A"/>
    <w:rsid w:val="00100467"/>
  </w:style>
  <w:style w:type="paragraph" w:customStyle="1" w:styleId="8D1F6E04ECDE42768129AE85279D13C3">
    <w:name w:val="8D1F6E04ECDE42768129AE85279D13C3"/>
    <w:rsid w:val="00100467"/>
  </w:style>
  <w:style w:type="paragraph" w:customStyle="1" w:styleId="C4FDF142E59F4FD2A4E426B5DDFF98B1">
    <w:name w:val="C4FDF142E59F4FD2A4E426B5DDFF98B1"/>
    <w:rsid w:val="00100467"/>
  </w:style>
  <w:style w:type="paragraph" w:customStyle="1" w:styleId="64EE3A35791E4D10BAC9E6A66963145D">
    <w:name w:val="64EE3A35791E4D10BAC9E6A66963145D"/>
    <w:rsid w:val="00100467"/>
  </w:style>
  <w:style w:type="paragraph" w:customStyle="1" w:styleId="D4DB1D70BCAD474CAB393628D6EFA3DA">
    <w:name w:val="D4DB1D70BCAD474CAB393628D6EFA3DA"/>
    <w:rsid w:val="00100467"/>
  </w:style>
  <w:style w:type="paragraph" w:customStyle="1" w:styleId="65F36F7406E1415ABE83DA8627F5FB96">
    <w:name w:val="65F36F7406E1415ABE83DA8627F5FB96"/>
    <w:rsid w:val="00100467"/>
  </w:style>
  <w:style w:type="paragraph" w:customStyle="1" w:styleId="0657F96826454645A44181019F4EE4EB">
    <w:name w:val="0657F96826454645A44181019F4EE4EB"/>
    <w:rsid w:val="00100467"/>
  </w:style>
  <w:style w:type="paragraph" w:customStyle="1" w:styleId="FBC6DF8083184D95A51A52BE443C1721">
    <w:name w:val="FBC6DF8083184D95A51A52BE443C1721"/>
    <w:rsid w:val="00100467"/>
  </w:style>
  <w:style w:type="paragraph" w:customStyle="1" w:styleId="507DB1DCD6C04F239F498339EFB1658B">
    <w:name w:val="507DB1DCD6C04F239F498339EFB1658B"/>
    <w:rsid w:val="00100467"/>
  </w:style>
  <w:style w:type="paragraph" w:customStyle="1" w:styleId="62EB1972DA35432FB9AFC7D4180F3DB8">
    <w:name w:val="62EB1972DA35432FB9AFC7D4180F3DB8"/>
    <w:rsid w:val="00100467"/>
  </w:style>
  <w:style w:type="paragraph" w:customStyle="1" w:styleId="8E25DB5FC88849ECB44A1ADCE26DA094">
    <w:name w:val="8E25DB5FC88849ECB44A1ADCE26DA094"/>
    <w:rsid w:val="00100467"/>
  </w:style>
  <w:style w:type="paragraph" w:customStyle="1" w:styleId="E22BFCD37CFA4B12A622666A72158B88">
    <w:name w:val="E22BFCD37CFA4B12A622666A72158B88"/>
    <w:rsid w:val="00100467"/>
  </w:style>
  <w:style w:type="paragraph" w:customStyle="1" w:styleId="2F19DF3AEE244C6A924BE69BE8C09B7C">
    <w:name w:val="2F19DF3AEE244C6A924BE69BE8C09B7C"/>
    <w:rsid w:val="00100467"/>
  </w:style>
  <w:style w:type="paragraph" w:customStyle="1" w:styleId="EB4E991360BF43B3B75068E4E2E13FE5">
    <w:name w:val="EB4E991360BF43B3B75068E4E2E13FE5"/>
    <w:rsid w:val="00100467"/>
  </w:style>
  <w:style w:type="paragraph" w:customStyle="1" w:styleId="8AB4CEA837554D1091DC1BF8313489EC">
    <w:name w:val="8AB4CEA837554D1091DC1BF8313489EC"/>
    <w:rsid w:val="00100467"/>
  </w:style>
  <w:style w:type="paragraph" w:customStyle="1" w:styleId="289383DA082044D08CFCEC6EB48B080A">
    <w:name w:val="289383DA082044D08CFCEC6EB48B080A"/>
    <w:rsid w:val="00100467"/>
  </w:style>
  <w:style w:type="paragraph" w:customStyle="1" w:styleId="2D1091891B484DA2A883670D02F9F9CD">
    <w:name w:val="2D1091891B484DA2A883670D02F9F9CD"/>
    <w:rsid w:val="00100467"/>
  </w:style>
  <w:style w:type="paragraph" w:customStyle="1" w:styleId="2F743AD8460C4AE9AE0BF37A3161C259">
    <w:name w:val="2F743AD8460C4AE9AE0BF37A3161C259"/>
    <w:rsid w:val="00100467"/>
  </w:style>
  <w:style w:type="paragraph" w:customStyle="1" w:styleId="B32E9793299043409EBD1112B331324D">
    <w:name w:val="B32E9793299043409EBD1112B331324D"/>
    <w:rsid w:val="00100467"/>
  </w:style>
  <w:style w:type="paragraph" w:customStyle="1" w:styleId="108AD041ECA24923ADFC992784783AA0">
    <w:name w:val="108AD041ECA24923ADFC992784783AA0"/>
    <w:rsid w:val="00100467"/>
  </w:style>
  <w:style w:type="paragraph" w:customStyle="1" w:styleId="D9AD9A672C5547799C3891F1112415D9">
    <w:name w:val="D9AD9A672C5547799C3891F1112415D9"/>
    <w:rsid w:val="00100467"/>
  </w:style>
  <w:style w:type="paragraph" w:customStyle="1" w:styleId="516E26B0A3914700977FEDD58F460D55">
    <w:name w:val="516E26B0A3914700977FEDD58F460D55"/>
    <w:rsid w:val="00100467"/>
  </w:style>
  <w:style w:type="paragraph" w:customStyle="1" w:styleId="5E64026333EE4B0190A1555CFD768743">
    <w:name w:val="5E64026333EE4B0190A1555CFD768743"/>
    <w:rsid w:val="00100467"/>
  </w:style>
  <w:style w:type="paragraph" w:customStyle="1" w:styleId="B1140B9B7FF0427A99C3902B2D476309">
    <w:name w:val="B1140B9B7FF0427A99C3902B2D476309"/>
    <w:rsid w:val="00100467"/>
  </w:style>
  <w:style w:type="paragraph" w:customStyle="1" w:styleId="C0842E31425F45F9A0144B802C389706">
    <w:name w:val="C0842E31425F45F9A0144B802C389706"/>
    <w:rsid w:val="00100467"/>
  </w:style>
  <w:style w:type="paragraph" w:customStyle="1" w:styleId="E9CB8333ECB748E085E3A88620DA60FD">
    <w:name w:val="E9CB8333ECB748E085E3A88620DA60FD"/>
    <w:rsid w:val="00100467"/>
  </w:style>
  <w:style w:type="paragraph" w:customStyle="1" w:styleId="6844F52956F548A1B1B1EEDEB74CA308">
    <w:name w:val="6844F52956F548A1B1B1EEDEB74CA308"/>
    <w:rsid w:val="00100467"/>
  </w:style>
  <w:style w:type="paragraph" w:customStyle="1" w:styleId="91B922D0F8D74339A650F2052E696EE7">
    <w:name w:val="91B922D0F8D74339A650F2052E696EE7"/>
    <w:rsid w:val="00100467"/>
  </w:style>
  <w:style w:type="paragraph" w:customStyle="1" w:styleId="94FC80772E4A4489A4A598A9700ED571">
    <w:name w:val="94FC80772E4A4489A4A598A9700ED571"/>
    <w:rsid w:val="00100467"/>
  </w:style>
  <w:style w:type="paragraph" w:customStyle="1" w:styleId="8D73AA3DD5C14D84A47EBFB7ACA87EA1">
    <w:name w:val="8D73AA3DD5C14D84A47EBFB7ACA87EA1"/>
    <w:rsid w:val="00100467"/>
  </w:style>
  <w:style w:type="paragraph" w:customStyle="1" w:styleId="F9AA39E9832B42EC971C940A442A8957">
    <w:name w:val="F9AA39E9832B42EC971C940A442A8957"/>
    <w:rsid w:val="00100467"/>
  </w:style>
  <w:style w:type="paragraph" w:customStyle="1" w:styleId="BF524DD353ED4F5E83D67438541AF3EC">
    <w:name w:val="BF524DD353ED4F5E83D67438541AF3EC"/>
    <w:rsid w:val="00100467"/>
  </w:style>
  <w:style w:type="paragraph" w:customStyle="1" w:styleId="7304B31F3DA54949A5CF0DA50B7F0422">
    <w:name w:val="7304B31F3DA54949A5CF0DA50B7F0422"/>
    <w:rsid w:val="00100467"/>
  </w:style>
  <w:style w:type="paragraph" w:customStyle="1" w:styleId="325710AFC3C4441B92CA4E16D10D70C9">
    <w:name w:val="325710AFC3C4441B92CA4E16D10D70C9"/>
    <w:rsid w:val="00100467"/>
  </w:style>
  <w:style w:type="paragraph" w:customStyle="1" w:styleId="3E34C0EB605B419D96F3E7CF6D9299A1">
    <w:name w:val="3E34C0EB605B419D96F3E7CF6D9299A1"/>
    <w:rsid w:val="00100467"/>
  </w:style>
  <w:style w:type="paragraph" w:customStyle="1" w:styleId="AF41843CA78D4D3EAB325D81B2D901D3">
    <w:name w:val="AF41843CA78D4D3EAB325D81B2D901D3"/>
    <w:rsid w:val="00100467"/>
  </w:style>
  <w:style w:type="paragraph" w:customStyle="1" w:styleId="FAA8D03CB7114983A2AFCAEEEF463D8E">
    <w:name w:val="FAA8D03CB7114983A2AFCAEEEF463D8E"/>
    <w:rsid w:val="00100467"/>
  </w:style>
  <w:style w:type="paragraph" w:customStyle="1" w:styleId="7F8C54D90527456EB3E5642C4276CA1B">
    <w:name w:val="7F8C54D90527456EB3E5642C4276CA1B"/>
    <w:rsid w:val="00100467"/>
  </w:style>
  <w:style w:type="paragraph" w:customStyle="1" w:styleId="7BD9CFEB44AD4820A9A98B39CC534588">
    <w:name w:val="7BD9CFEB44AD4820A9A98B39CC534588"/>
    <w:rsid w:val="00100467"/>
  </w:style>
  <w:style w:type="paragraph" w:customStyle="1" w:styleId="0852C380228442FF9DAB18E620921F2F">
    <w:name w:val="0852C380228442FF9DAB18E620921F2F"/>
    <w:rsid w:val="00100467"/>
  </w:style>
  <w:style w:type="paragraph" w:customStyle="1" w:styleId="93EF55B6E7034803A15F1816B7990B7B">
    <w:name w:val="93EF55B6E7034803A15F1816B7990B7B"/>
    <w:rsid w:val="00100467"/>
  </w:style>
  <w:style w:type="paragraph" w:customStyle="1" w:styleId="96FAB912B28D42F9B5037DDB55101D76">
    <w:name w:val="96FAB912B28D42F9B5037DDB55101D76"/>
    <w:rsid w:val="00100467"/>
  </w:style>
  <w:style w:type="paragraph" w:customStyle="1" w:styleId="C5D5215BAD1F4E3DBE51B424057E0F2F">
    <w:name w:val="C5D5215BAD1F4E3DBE51B424057E0F2F"/>
    <w:rsid w:val="00100467"/>
  </w:style>
  <w:style w:type="paragraph" w:customStyle="1" w:styleId="E1E4D48EA0C14A12AA3D6E34DF86BA54">
    <w:name w:val="E1E4D48EA0C14A12AA3D6E34DF86BA54"/>
    <w:rsid w:val="00100467"/>
  </w:style>
  <w:style w:type="paragraph" w:customStyle="1" w:styleId="BF8936516561499AB246E13C818DEBC5">
    <w:name w:val="BF8936516561499AB246E13C818DEBC5"/>
    <w:rsid w:val="00100467"/>
  </w:style>
  <w:style w:type="paragraph" w:customStyle="1" w:styleId="3E702102758F43C08F14004A38D4AF18">
    <w:name w:val="3E702102758F43C08F14004A38D4AF18"/>
    <w:rsid w:val="00100467"/>
  </w:style>
  <w:style w:type="paragraph" w:customStyle="1" w:styleId="B57733E9D9614438A32E161DA3081C00">
    <w:name w:val="B57733E9D9614438A32E161DA3081C00"/>
    <w:rsid w:val="00100467"/>
  </w:style>
  <w:style w:type="paragraph" w:customStyle="1" w:styleId="DB9D97734EF74A35B6227AA8FCC823ED">
    <w:name w:val="DB9D97734EF74A35B6227AA8FCC823ED"/>
    <w:rsid w:val="00100467"/>
  </w:style>
  <w:style w:type="paragraph" w:customStyle="1" w:styleId="6500203E06434E8D8786F667BFB5DE68">
    <w:name w:val="6500203E06434E8D8786F667BFB5DE68"/>
    <w:rsid w:val="00100467"/>
  </w:style>
  <w:style w:type="paragraph" w:customStyle="1" w:styleId="48391FAA507743B5AC70494ED096C787">
    <w:name w:val="48391FAA507743B5AC70494ED096C787"/>
    <w:rsid w:val="00100467"/>
  </w:style>
  <w:style w:type="paragraph" w:customStyle="1" w:styleId="5795AEC458144DB9A3571CFCAD5D5670">
    <w:name w:val="5795AEC458144DB9A3571CFCAD5D5670"/>
    <w:rsid w:val="00100467"/>
  </w:style>
  <w:style w:type="paragraph" w:customStyle="1" w:styleId="647B0BB9990D40F5871D125A562D8D7F">
    <w:name w:val="647B0BB9990D40F5871D125A562D8D7F"/>
    <w:rsid w:val="00100467"/>
  </w:style>
  <w:style w:type="paragraph" w:customStyle="1" w:styleId="5DD106F7A8FD475FABA73D466112D426">
    <w:name w:val="5DD106F7A8FD475FABA73D466112D426"/>
    <w:rsid w:val="00100467"/>
  </w:style>
  <w:style w:type="paragraph" w:customStyle="1" w:styleId="F1625C2AD9954D22ACFF2201637DB05D">
    <w:name w:val="F1625C2AD9954D22ACFF2201637DB05D"/>
    <w:rsid w:val="00100467"/>
  </w:style>
  <w:style w:type="paragraph" w:customStyle="1" w:styleId="99FFEB94FC2D4570AF30DF987881014D">
    <w:name w:val="99FFEB94FC2D4570AF30DF987881014D"/>
    <w:rsid w:val="00100467"/>
  </w:style>
  <w:style w:type="paragraph" w:customStyle="1" w:styleId="8479B537B93446A68A653BA1CA188AAD">
    <w:name w:val="8479B537B93446A68A653BA1CA188AAD"/>
    <w:rsid w:val="00100467"/>
  </w:style>
  <w:style w:type="paragraph" w:customStyle="1" w:styleId="31A6CE7D6B204CAA88647A444716BD73">
    <w:name w:val="31A6CE7D6B204CAA88647A444716BD73"/>
    <w:rsid w:val="00100467"/>
  </w:style>
  <w:style w:type="paragraph" w:customStyle="1" w:styleId="FE1A0832A1F84C62BB78E0BFFEC8038B">
    <w:name w:val="FE1A0832A1F84C62BB78E0BFFEC8038B"/>
    <w:rsid w:val="00100467"/>
  </w:style>
  <w:style w:type="paragraph" w:customStyle="1" w:styleId="BCDD21C0FF894FBEAD8F81CFBAF677DD">
    <w:name w:val="BCDD21C0FF894FBEAD8F81CFBAF677DD"/>
    <w:rsid w:val="00100467"/>
  </w:style>
  <w:style w:type="character" w:customStyle="1" w:styleId="Responseboxtext">
    <w:name w:val="Response box text"/>
    <w:basedOn w:val="DefaultParagraphFont"/>
    <w:uiPriority w:val="1"/>
    <w:qFormat/>
    <w:rsid w:val="007A0C51"/>
    <w:rPr>
      <w:rFonts w:ascii="Arial" w:hAnsi="Arial"/>
      <w:color w:val="auto"/>
      <w:sz w:val="20"/>
    </w:rPr>
  </w:style>
  <w:style w:type="paragraph" w:customStyle="1" w:styleId="30E13324AB894CA796DE5AA8B9619D6C1">
    <w:name w:val="30E13324AB894CA796DE5AA8B9619D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0E1318D61849B6BAA073B33E4BB9891">
    <w:name w:val="2E0E1318D61849B6BAA073B33E4BB9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3CE0C717984B7DA2FCBC8A115EEA2D1">
    <w:name w:val="FB3CE0C717984B7DA2FCBC8A115EEA2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5B1893550940C99E93C6FA98810D121">
    <w:name w:val="CC5B1893550940C99E93C6FA98810D1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378790144D4FB09F1C45ED7E84DA321">
    <w:name w:val="B5378790144D4FB09F1C45ED7E84DA3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809EA4813A43758EAD8DFA8E34F5801">
    <w:name w:val="73809EA4813A43758EAD8DFA8E34F58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FC84A8BB040FDA3B62ECDFE5A7DFE1">
    <w:name w:val="EACFC84A8BB040FDA3B62ECDFE5A7DF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D56E9915A1439DB4CA109694B6A10D1">
    <w:name w:val="A8D56E9915A1439DB4CA109694B6A10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DCD3C0642E4B03A73C6B425FFD9BFD1">
    <w:name w:val="E5DCD3C0642E4B03A73C6B425FFD9B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14676D1B184786862DFBEBC97717D91">
    <w:name w:val="9E14676D1B184786862DFBEBC97717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C86ABB54E844E03BDD0E66207CC4F0B1">
    <w:name w:val="DC86ABB54E844E03BDD0E66207CC4F0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838E0B2CBA4242A8A796C8B15CAB211">
    <w:name w:val="34838E0B2CBA4242A8A796C8B15CAB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0A2DC54D6D4F0B8073E0D304D3FDBD1">
    <w:name w:val="490A2DC54D6D4F0B8073E0D304D3FDB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67C754313B4673A0EBF87886812B981">
    <w:name w:val="2C67C754313B4673A0EBF87886812B9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B7625EB7D34678B332610959D75D441">
    <w:name w:val="D6B7625EB7D34678B332610959D75D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2071FB7CD9416696A931E6CF7F78B81">
    <w:name w:val="872071FB7CD9416696A931E6CF7F78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FFD0B746AD4757ACD1F959F49370251">
    <w:name w:val="82FFD0B746AD4757ACD1F959F493702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945B92F0A7439B8414B1E0621412B91">
    <w:name w:val="98945B92F0A7439B8414B1E0621412B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E9E7230BF74CA4B5B6DF6BCD03C9211">
    <w:name w:val="9DE9E7230BF74CA4B5B6DF6BCD03C9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28BA84CCD24C7ABE40B26F25FECE431">
    <w:name w:val="3E28BA84CCD24C7ABE40B26F25FECE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995EE40F24B85BDFCDF5E388407FD1">
    <w:name w:val="1A1995EE40F24B85BDFCDF5E388407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91B7B3550347018F54F37162E3D7C31">
    <w:name w:val="1E91B7B3550347018F54F37162E3D7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631C422FF4FF1AF6CC9CB96FBD5E91">
    <w:name w:val="5D4631C422FF4FF1AF6CC9CB96FBD5E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183565D23E4A3E9D1DBCAEC319C3361">
    <w:name w:val="3A183565D23E4A3E9D1DBCAEC319C33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451889DBD44B53B5AC9BB7CF8BE87B1">
    <w:name w:val="EA451889DBD44B53B5AC9BB7CF8BE8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20802044C46EF833E33BAED1CC8201">
    <w:name w:val="B5720802044C46EF833E33BAED1CC82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26142E2211460E9796F432C30F395D1">
    <w:name w:val="8926142E2211460E9796F432C30F39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270B73F8364EBCAC3861F5EF2FE1641">
    <w:name w:val="E6270B73F8364EBCAC3861F5EF2FE16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BF36A263FF47C09D0E4235C0E636731">
    <w:name w:val="F3BF36A263FF47C09D0E4235C0E636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BAD34CA409469B9222AE7C4781C3291">
    <w:name w:val="69BAD34CA409469B9222AE7C4781C32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E83BDF0C5F4B788A68C82F41072CAC1">
    <w:name w:val="DEE83BDF0C5F4B788A68C82F41072CA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C84BB703024D5A8B280F5DFC62588E1">
    <w:name w:val="19C84BB703024D5A8B280F5DFC6258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09CBAF8BA84A74A525CDD4608E3BFA1">
    <w:name w:val="1C09CBAF8BA84A74A525CDD4608E3B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99A2F36D9649F49EED2493D072F3D41">
    <w:name w:val="D299A2F36D9649F49EED2493D072F3D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D1F069045D489481379BCE2BE010AD1">
    <w:name w:val="CED1F069045D489481379BCE2BE010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FA57735B764C44A928DA1F007540DA1">
    <w:name w:val="75FA57735B764C44A928DA1F007540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166F7F5D2C4A57AC47393DEF5D8CC01">
    <w:name w:val="40166F7F5D2C4A57AC47393DEF5D8C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EB1219B2AB45D784748632848F16CA1">
    <w:name w:val="CDEB1219B2AB45D784748632848F16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9DA95AECCD4543A37A1942BEFC9DBB1">
    <w:name w:val="919DA95AECCD4543A37A1942BEFC9DB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93895CE034DFAB1941AB0FEA134D31">
    <w:name w:val="6BA93895CE034DFAB1941AB0FEA134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0E0635C7A745D899B17B24D72D1F231">
    <w:name w:val="440E0635C7A745D899B17B24D72D1F2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AC43CAD90146AEB31407770B4256A21">
    <w:name w:val="57AC43CAD90146AEB31407770B4256A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98B94931C2498F80D4791DADC60F2A1">
    <w:name w:val="9798B94931C2498F80D4791DADC60F2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2D86ACB2F24752B092CA29874A4EED1">
    <w:name w:val="172D86ACB2F24752B092CA29874A4E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26284CD0680473BBDA5C44F880851B31">
    <w:name w:val="026284CD0680473BBDA5C44F880851B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E81B4A6D3840E5A87841B845D32E561">
    <w:name w:val="EBE81B4A6D3840E5A87841B845D32E5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54A8DC68C64144A311901A134942681">
    <w:name w:val="8D54A8DC68C64144A311901A134942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24E3DD15C8422EAAFD6FD8FF0704BE1">
    <w:name w:val="5C24E3DD15C8422EAAFD6FD8FF0704B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7A73CC8B444FD82B8B04C1927A9A91">
    <w:name w:val="EAC7A73CC8B444FD82B8B04C1927A9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677CD5CE334B2C9D70368B9DEAFEAE1">
    <w:name w:val="92677CD5CE334B2C9D70368B9DEAFEA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8710CD08004D37A11CEDFB2D4C02041">
    <w:name w:val="A78710CD08004D37A11CEDFB2D4C020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5BADCA34F247F1B48210882DE352591">
    <w:name w:val="E95BADCA34F247F1B48210882DE35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3CAFD3C81942D2B8CF7A3561D0329E1">
    <w:name w:val="043CAFD3C81942D2B8CF7A3561D0329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CC287BE3714F419F0744453E0696631">
    <w:name w:val="6ECC287BE3714F419F0744453E06966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4D8FFAFC1C40F184FF05557D84B2381">
    <w:name w:val="DF4D8FFAFC1C40F184FF05557D84B23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BB0A92605C413FA2AAAF6A5F87399B1">
    <w:name w:val="21BB0A92605C413FA2AAAF6A5F87399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FDB91F89514ABA88B96CD20EFE371A1">
    <w:name w:val="AAFDB91F89514ABA88B96CD20EFE371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CCEB84B4843759D417BB9798F26031">
    <w:name w:val="4D7CCEB84B4843759D417BB9798F26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68257B314B4CD588939504CA1E873A1">
    <w:name w:val="2468257B314B4CD588939504CA1E873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1F6E04ECDE42768129AE85279D13C31">
    <w:name w:val="8D1F6E04ECDE42768129AE85279D13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FDF142E59F4FD2A4E426B5DDFF98B11">
    <w:name w:val="C4FDF142E59F4FD2A4E426B5DDFF98B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EE3A35791E4D10BAC9E6A66963145D1">
    <w:name w:val="64EE3A35791E4D10BAC9E6A669631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DB1D70BCAD474CAB393628D6EFA3DA1">
    <w:name w:val="D4DB1D70BCAD474CAB393628D6EFA3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D2EAC19C9D4397B259EF2D77EF9F421">
    <w:name w:val="70D2EAC19C9D4397B259EF2D77EF9F4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20E8F1F1784BDE9B8425C3702FFDCE1">
    <w:name w:val="E720E8F1F1784BDE9B8425C3702FFDC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BEE004B95E4B198692FED22AA11C511">
    <w:name w:val="E5BEE004B95E4B198692FED22AA11C5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1452A187CA4B10A4B991D67F69F4441">
    <w:name w:val="351452A187CA4B10A4B991D67F69F4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653E6A628645C795FF300B8AF5E11F1">
    <w:name w:val="08653E6A628645C795FF300B8AF5E11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482926B2894853B43818100B7D5DFC1">
    <w:name w:val="9D482926B2894853B43818100B7D5DF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175CBEEE0E4D53B2D66C80F1CF26841">
    <w:name w:val="F0175CBEEE0E4D53B2D66C80F1CF26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621459D6CD48EC9DF825E6D60B64B21">
    <w:name w:val="8C621459D6CD48EC9DF825E6D60B64B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00362748C24A8DA77426D7BC781E141">
    <w:name w:val="0800362748C24A8DA77426D7BC781E1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C5218689924071A3549AAB189770FD1">
    <w:name w:val="38C5218689924071A3549AAB18977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CF2904D0BD4D87AA7281D7BEEB85FB1">
    <w:name w:val="16CF2904D0BD4D87AA7281D7BEEB85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650FFD99FC4F4180A0C1F861E87C4F1">
    <w:name w:val="CE650FFD99FC4F4180A0C1F861E87C4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5919EAE074537B96DC99234B24C591">
    <w:name w:val="3855919EAE074537B96DC99234B24C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BC749A76F402183B8B6CE8832D60C1">
    <w:name w:val="7A6BC749A76F402183B8B6CE8832D6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DBECEDFCE84A37A0FDF2586DF49D711">
    <w:name w:val="41DBECEDFCE84A37A0FDF2586DF49D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80E9E06D79491E89715CCA577578711">
    <w:name w:val="7980E9E06D79491E89715CCA577578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0D1C7E88424767B33DA475EA73AEEC1">
    <w:name w:val="D60D1C7E88424767B33DA475EA73AE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3CFDB66EBA4C14BAEEC0BB60AD7FCA1">
    <w:name w:val="913CFDB66EBA4C14BAEEC0BB60AD7F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9C2BF4665C41B88650E0049CFFEFB81">
    <w:name w:val="9E9C2BF4665C41B88650E0049CFFEF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0C3ECAA8244E63B79170F3C9BD680C1">
    <w:name w:val="9F0C3ECAA8244E63B79170F3C9BD68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FE32C020FA4E039EB9DBE3564E8A031">
    <w:name w:val="31FE32C020FA4E039EB9DBE3564E8A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A15C58953F4C81AA145C3C887C30FB1">
    <w:name w:val="7CA15C58953F4C81AA145C3C887C30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A837B82A7846808199C52DE31D7FA81">
    <w:name w:val="F5A837B82A7846808199C52DE31D7FA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9CA213775C4F07B42537204A1F76AD1">
    <w:name w:val="CE9CA213775C4F07B42537204A1F76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33F16E74B4163877E92071D11636E1">
    <w:name w:val="39733F16E74B4163877E92071D1163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504674A6654678B44D402457ACFD901">
    <w:name w:val="B1504674A6654678B44D402457ACFD9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4772080214809B91C645C301922FD1">
    <w:name w:val="4394772080214809B91C645C301922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02F661AEF84E3BA571089CFC89101D1">
    <w:name w:val="B902F661AEF84E3BA571089CFC89101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DB8DBE2404A6D8DE5BEE4A85F61341">
    <w:name w:val="48DDB8DBE2404A6D8DE5BEE4A85F613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21D13829A4453B4687043090DE66B1">
    <w:name w:val="10021D13829A4453B4687043090DE66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9B37C56B9F4815A79272AFDB52EAC01">
    <w:name w:val="789B37C56B9F4815A79272AFDB52EA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AAFBF23CD492F84B68D4571BF868A1">
    <w:name w:val="EACAAFBF23CD492F84B68D4571BF868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781B37BB749A7A0EBC58E458EB9A31">
    <w:name w:val="4BB781B37BB749A7A0EBC58E458EB9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C3D5A551A403197BA855DB540D9A71">
    <w:name w:val="9D5C3D5A551A403197BA855DB540D9A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5E79ED16A64C0BB86CD940405841B71">
    <w:name w:val="045E79ED16A64C0BB86CD940405841B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8B7A549D814DFAB60A3FDB2F8DB8841">
    <w:name w:val="FC8B7A549D814DFAB60A3FDB2F8DB8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2D92DB02A3461FA9685228C047745D1">
    <w:name w:val="642D92DB02A3461FA9685228C0477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39862445124E3C9CD6E2A80DA121191">
    <w:name w:val="CA39862445124E3C9CD6E2A80DA1211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300BA6E3DC498A972F353BD9D6DB261">
    <w:name w:val="17300BA6E3DC498A972F353BD9D6DB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9204B80933426DB43F3BED7DF854331">
    <w:name w:val="4B9204B80933426DB43F3BED7DF8543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24FCC299B04464B75A66200044827C1">
    <w:name w:val="9224FCC299B04464B75A6620004482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26F10F1EBA45E485274B4C16062EA91">
    <w:name w:val="8426F10F1EBA45E485274B4C16062E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7E611372194952979C55D7EB5DEBAD1">
    <w:name w:val="D27E611372194952979C55D7EB5DEB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B6D0C4ED4D4753BBDD8F5FEA49B5A61">
    <w:name w:val="3FB6D0C4ED4D4753BBDD8F5FEA49B5A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B4C46EBCBF415E86C7BF3E4CD4F95C1">
    <w:name w:val="C9B4C46EBCBF415E86C7BF3E4CD4F95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890B83CB9F478CAB60260105EBF7501">
    <w:name w:val="8A890B83CB9F478CAB60260105EBF75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2EDDF422E246B0AA5321FE1487CA091">
    <w:name w:val="5F2EDDF422E246B0AA5321FE1487CA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2479AE8A0C4D89800CFC361775B3F51">
    <w:name w:val="D32479AE8A0C4D89800CFC361775B3F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0CC710DFE04745950C528C65F2984A1">
    <w:name w:val="5C0CC710DFE04745950C528C65F298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CA253C37E548EB8253A27BD7E0C8FA1">
    <w:name w:val="DDCA253C37E548EB8253A27BD7E0C8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A2BA9B62B4B65B3AD07ADBAF914DD1">
    <w:name w:val="1A1A2BA9B62B4B65B3AD07ADBAF914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470CCD6E14BF194BD9C2C5307EB6C1">
    <w:name w:val="4D7470CCD6E14BF194BD9C2C5307EB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EEF997F3E54B10B907E65E34A1E2261">
    <w:name w:val="57EEF997F3E54B10B907E65E34A1E2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3D84CCE2164B10AA2C7A14245563891">
    <w:name w:val="1A3D84CCE2164B10AA2C7A14245563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39B94AA57B4C27B3D17399FC52F34A1">
    <w:name w:val="9339B94AA57B4C27B3D17399FC52F3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8E6F50861E4A8EAD4035A44AF9D76E1">
    <w:name w:val="008E6F50861E4A8EAD4035A44AF9D7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50BCC8B5F74CA4834E82084F50EE241">
    <w:name w:val="F150BCC8B5F74CA4834E82084F50EE2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BD0A42A6F649D2BF6DA0C5BEF988911">
    <w:name w:val="39BD0A42A6F649D2BF6DA0C5BEF9889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88D92D354119A69AA708EBDD0AD51">
    <w:name w:val="04DF88D92D354119A69AA708EBDD0AD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F406A0B4574E6BA89151040C12EB721">
    <w:name w:val="34F406A0B4574E6BA89151040C12EB7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A5741A436B46DF98C0FFBE9D54A9B61">
    <w:name w:val="2DA5741A436B46DF98C0FFBE9D54A9B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2758C2BC34E36B48D79A7A09AD8A31">
    <w:name w:val="7952758C2BC34E36B48D79A7A09AD8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F36F7406E1415ABE83DA8627F5FB961">
    <w:name w:val="65F36F7406E1415ABE83DA8627F5FB9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57F96826454645A44181019F4EE4EB1">
    <w:name w:val="0657F96826454645A44181019F4EE4E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C6DF8083184D95A51A52BE443C17211">
    <w:name w:val="FBC6DF8083184D95A51A52BE443C17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7DB1DCD6C04F239F498339EFB1658B1">
    <w:name w:val="507DB1DCD6C04F239F498339EFB165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B1972DA35432FB9AFC7D4180F3DB81">
    <w:name w:val="62EB1972DA35432FB9AFC7D4180F3D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25DB5FC88849ECB44A1ADCE26DA0941">
    <w:name w:val="8E25DB5FC88849ECB44A1ADCE26DA09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2BFCD37CFA4B12A622666A72158B881">
    <w:name w:val="E22BFCD37CFA4B12A622666A72158B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19DF3AEE244C6A924BE69BE8C09B7C1">
    <w:name w:val="2F19DF3AEE244C6A924BE69BE8C09B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4E991360BF43B3B75068E4E2E13FE51">
    <w:name w:val="EB4E991360BF43B3B75068E4E2E13FE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B4CEA837554D1091DC1BF8313489EC1">
    <w:name w:val="8AB4CEA837554D1091DC1BF8313489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9383DA082044D08CFCEC6EB48B080A1">
    <w:name w:val="289383DA082044D08CFCEC6EB48B080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1091891B484DA2A883670D02F9F9CD1">
    <w:name w:val="2D1091891B484DA2A883670D02F9F9C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743AD8460C4AE9AE0BF37A3161C2591">
    <w:name w:val="2F743AD8460C4AE9AE0BF37A3161C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E9793299043409EBD1112B331324D1">
    <w:name w:val="B32E9793299043409EBD1112B33132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8AD041ECA24923ADFC992784783AA01">
    <w:name w:val="108AD041ECA24923ADFC992784783AA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44F52956F548A1B1B1EEDEB74CA3081">
    <w:name w:val="6844F52956F548A1B1B1EEDEB74CA30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CB8333ECB748E085E3A88620DA60FD1">
    <w:name w:val="E9CB8333ECB748E085E3A88620DA6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140B9B7FF0427A99C3902B2D4763091">
    <w:name w:val="B1140B9B7FF0427A99C3902B2D4763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42E31425F45F9A0144B802C3897061">
    <w:name w:val="C0842E31425F45F9A0144B802C38970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64026333EE4B0190A1555CFD7687431">
    <w:name w:val="5E64026333EE4B0190A1555CFD7687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6E26B0A3914700977FEDD58F460D551">
    <w:name w:val="516E26B0A3914700977FEDD58F460D5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AD9A672C5547799C3891F1112415D91">
    <w:name w:val="D9AD9A672C5547799C3891F1112415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FC80772E4A4489A4A598A9700ED5711">
    <w:name w:val="94FC80772E4A4489A4A598A9700ED5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B922D0F8D74339A650F2052E696EE71">
    <w:name w:val="91B922D0F8D74339A650F2052E696EE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F8C54D90527456EB3E5642C4276CA1B1">
    <w:name w:val="7F8C54D90527456EB3E5642C4276CA1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D9CFEB44AD4820A9A98B39CC5345881">
    <w:name w:val="7BD9CFEB44AD4820A9A98B39CC5345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41843CA78D4D3EAB325D81B2D901D31">
    <w:name w:val="AF41843CA78D4D3EAB325D81B2D901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A8D03CB7114983A2AFCAEEEF463D8E1">
    <w:name w:val="FAA8D03CB7114983A2AFCAEEEF463D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5710AFC3C4441B92CA4E16D10D70C91">
    <w:name w:val="325710AFC3C4441B92CA4E16D10D70C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34C0EB605B419D96F3E7CF6D9299A11">
    <w:name w:val="3E34C0EB605B419D96F3E7CF6D9299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524DD353ED4F5E83D67438541AF3EC1">
    <w:name w:val="BF524DD353ED4F5E83D67438541AF3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04B31F3DA54949A5CF0DA50B7F04221">
    <w:name w:val="7304B31F3DA54949A5CF0DA50B7F042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73AA3DD5C14D84A47EBFB7ACA87EA11">
    <w:name w:val="8D73AA3DD5C14D84A47EBFB7ACA87E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AA39E9832B42EC971C940A442A89571">
    <w:name w:val="F9AA39E9832B42EC971C940A442A895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EF55B6E7034803A15F1816B7990B7B1">
    <w:name w:val="93EF55B6E7034803A15F1816B7990B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52C380228442FF9DAB18E620921F2F1">
    <w:name w:val="0852C380228442FF9DAB18E620921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0203E06434E8D8786F667BFB5DE681">
    <w:name w:val="6500203E06434E8D8786F667BFB5DE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391FAA507743B5AC70494ED096C7871">
    <w:name w:val="48391FAA507743B5AC70494ED096C78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733E9D9614438A32E161DA3081C001">
    <w:name w:val="B57733E9D9614438A32E161DA3081C0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9D97734EF74A35B6227AA8FCC823ED1">
    <w:name w:val="DB9D97734EF74A35B6227AA8FCC823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8936516561499AB246E13C818DEBC51">
    <w:name w:val="BF8936516561499AB246E13C818DEBC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702102758F43C08F14004A38D4AF181">
    <w:name w:val="3E702102758F43C08F14004A38D4AF1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E4D48EA0C14A12AA3D6E34DF86BA541">
    <w:name w:val="E1E4D48EA0C14A12AA3D6E34DF86BA5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D5215BAD1F4E3DBE51B424057E0F2F1">
    <w:name w:val="C5D5215BAD1F4E3DBE51B424057E0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FAB912B28D42F9B5037DDB55101D761">
    <w:name w:val="96FAB912B28D42F9B5037DDB55101D7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7B0BB9990D40F5871D125A562D8D7F1">
    <w:name w:val="647B0BB9990D40F5871D125A562D8D7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5AEC458144DB9A3571CFCAD5D56701">
    <w:name w:val="5795AEC458144DB9A3571CFCAD5D567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625C2AD9954D22ACFF2201637DB05D1">
    <w:name w:val="F1625C2AD9954D22ACFF2201637DB0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D106F7A8FD475FABA73D466112D4261">
    <w:name w:val="5DD106F7A8FD475FABA73D466112D4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FFEB94FC2D4570AF30DF987881014D1">
    <w:name w:val="99FFEB94FC2D4570AF30DF98788101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79B537B93446A68A653BA1CA188AAD1">
    <w:name w:val="8479B537B93446A68A653BA1CA188A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6CE7D6B204CAA88647A444716BD731">
    <w:name w:val="31A6CE7D6B204CAA88647A444716BD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1A0832A1F84C62BB78E0BFFEC8038B1">
    <w:name w:val="FE1A0832A1F84C62BB78E0BFFEC803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DD21C0FF894FBEAD8F81CFBAF677DD1">
    <w:name w:val="BCDD21C0FF894FBEAD8F81CFBAF677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">
    <w:name w:val="4F1BA97D99374D71ADC357CD6293EF75"/>
    <w:rsid w:val="00EF7A8B"/>
  </w:style>
  <w:style w:type="paragraph" w:customStyle="1" w:styleId="632A01A8A7334E33898169B47B794957">
    <w:name w:val="632A01A8A7334E33898169B47B794957"/>
    <w:rsid w:val="00EF7A8B"/>
  </w:style>
  <w:style w:type="paragraph" w:customStyle="1" w:styleId="413A891AB17A432297960041489323B2">
    <w:name w:val="413A891AB17A432297960041489323B2"/>
    <w:rsid w:val="00EF7A8B"/>
  </w:style>
  <w:style w:type="paragraph" w:customStyle="1" w:styleId="77E03B8B15B64756A280A4ABEE015CCC">
    <w:name w:val="77E03B8B15B64756A280A4ABEE015CCC"/>
    <w:rsid w:val="00EF7A8B"/>
  </w:style>
  <w:style w:type="paragraph" w:customStyle="1" w:styleId="A0701ED2FC8E48E7BCEF8426869F85EF">
    <w:name w:val="A0701ED2FC8E48E7BCEF8426869F85EF"/>
    <w:rsid w:val="00EF7A8B"/>
  </w:style>
  <w:style w:type="paragraph" w:customStyle="1" w:styleId="4069E68749414429935FF4896B9EE9D7">
    <w:name w:val="4069E68749414429935FF4896B9EE9D7"/>
    <w:rsid w:val="00EF7A8B"/>
  </w:style>
  <w:style w:type="paragraph" w:customStyle="1" w:styleId="22B679205F2949F4934E31284BBDDB26">
    <w:name w:val="22B679205F2949F4934E31284BBDDB26"/>
    <w:rsid w:val="00EF7A8B"/>
  </w:style>
  <w:style w:type="paragraph" w:customStyle="1" w:styleId="F065EFAEF61C4750B5F7F18F762B846D">
    <w:name w:val="F065EFAEF61C4750B5F7F18F762B846D"/>
    <w:rsid w:val="00EF7A8B"/>
  </w:style>
  <w:style w:type="paragraph" w:customStyle="1" w:styleId="0D8764FBDF6C401EAFA796FEC59DE0AD">
    <w:name w:val="0D8764FBDF6C401EAFA796FEC59DE0AD"/>
    <w:rsid w:val="00EF7A8B"/>
  </w:style>
  <w:style w:type="paragraph" w:customStyle="1" w:styleId="26595DCA62C54B01B5E26FFE711FDEA3">
    <w:name w:val="26595DCA62C54B01B5E26FFE711FDEA3"/>
    <w:rsid w:val="00EF7A8B"/>
  </w:style>
  <w:style w:type="paragraph" w:customStyle="1" w:styleId="751D97F2D8774D10A85136E722EAFE76">
    <w:name w:val="751D97F2D8774D10A85136E722EAFE76"/>
    <w:rsid w:val="00EF7A8B"/>
  </w:style>
  <w:style w:type="paragraph" w:customStyle="1" w:styleId="2D5BE4CCA9254DC5BD26B89FCA3CFED2">
    <w:name w:val="2D5BE4CCA9254DC5BD26B89FCA3CFED2"/>
    <w:rsid w:val="00EF7A8B"/>
  </w:style>
  <w:style w:type="paragraph" w:customStyle="1" w:styleId="7957ED53C2704BD8B2C83FB16B5EA9AC">
    <w:name w:val="7957ED53C2704BD8B2C83FB16B5EA9AC"/>
    <w:rsid w:val="00EF7A8B"/>
  </w:style>
  <w:style w:type="paragraph" w:customStyle="1" w:styleId="55476E804AF14CFA8169B4A54AFC1CAD">
    <w:name w:val="55476E804AF14CFA8169B4A54AFC1CAD"/>
    <w:rsid w:val="00EF7A8B"/>
  </w:style>
  <w:style w:type="paragraph" w:customStyle="1" w:styleId="0C17D4522A6940E08769530E5FD13E60">
    <w:name w:val="0C17D4522A6940E08769530E5FD13E60"/>
    <w:rsid w:val="00EF7A8B"/>
  </w:style>
  <w:style w:type="paragraph" w:customStyle="1" w:styleId="B2E7A41F053C4BA19F1452456BED8FF7">
    <w:name w:val="B2E7A41F053C4BA19F1452456BED8FF7"/>
    <w:rsid w:val="00EF7A8B"/>
  </w:style>
  <w:style w:type="paragraph" w:customStyle="1" w:styleId="9A37B9F8E2574A3487E591404451EF84">
    <w:name w:val="9A37B9F8E2574A3487E591404451EF84"/>
    <w:rsid w:val="00EF7A8B"/>
  </w:style>
  <w:style w:type="paragraph" w:customStyle="1" w:styleId="1A60C31419E3475C94FB135348E32C13">
    <w:name w:val="1A60C31419E3475C94FB135348E32C13"/>
    <w:rsid w:val="00EF7A8B"/>
  </w:style>
  <w:style w:type="paragraph" w:customStyle="1" w:styleId="81486AA07D374ABC8DD3ED702E18E1FF">
    <w:name w:val="81486AA07D374ABC8DD3ED702E18E1FF"/>
    <w:rsid w:val="00EF7A8B"/>
  </w:style>
  <w:style w:type="paragraph" w:customStyle="1" w:styleId="5F1FCED9297E4B35AEF524DC85C7E387">
    <w:name w:val="5F1FCED9297E4B35AEF524DC85C7E387"/>
    <w:rsid w:val="00EF7A8B"/>
  </w:style>
  <w:style w:type="paragraph" w:customStyle="1" w:styleId="94AD1C095A4649B1ACEE48C577B5EBE0">
    <w:name w:val="94AD1C095A4649B1ACEE48C577B5EBE0"/>
    <w:rsid w:val="00EF7A8B"/>
  </w:style>
  <w:style w:type="paragraph" w:customStyle="1" w:styleId="B732EEFCD6AC470DBCBA93CD6BC2E3CD">
    <w:name w:val="B732EEFCD6AC470DBCBA93CD6BC2E3CD"/>
    <w:rsid w:val="00EF7A8B"/>
  </w:style>
  <w:style w:type="paragraph" w:customStyle="1" w:styleId="6543F2C04CA14B5DBE4C8F86524C939D">
    <w:name w:val="6543F2C04CA14B5DBE4C8F86524C939D"/>
    <w:rsid w:val="00EF7A8B"/>
  </w:style>
  <w:style w:type="paragraph" w:customStyle="1" w:styleId="308F0BF1C2BB4BB5B744018DA6090AF2">
    <w:name w:val="308F0BF1C2BB4BB5B744018DA6090AF2"/>
    <w:rsid w:val="00EF7A8B"/>
  </w:style>
  <w:style w:type="paragraph" w:customStyle="1" w:styleId="F39EF5E91EC84AC686262D42267831EE">
    <w:name w:val="F39EF5E91EC84AC686262D42267831EE"/>
    <w:rsid w:val="00EF7A8B"/>
  </w:style>
  <w:style w:type="paragraph" w:customStyle="1" w:styleId="F992840166BD44F7B72A3C08262AF372">
    <w:name w:val="F992840166BD44F7B72A3C08262AF372"/>
    <w:rsid w:val="00EF7A8B"/>
  </w:style>
  <w:style w:type="paragraph" w:customStyle="1" w:styleId="93A5B4CB6FE24F21B80AB7249AF0E331">
    <w:name w:val="93A5B4CB6FE24F21B80AB7249AF0E331"/>
    <w:rsid w:val="00EF7A8B"/>
  </w:style>
  <w:style w:type="paragraph" w:customStyle="1" w:styleId="FE77219AF7A749AA9980CE3BD0516F06">
    <w:name w:val="FE77219AF7A749AA9980CE3BD0516F06"/>
    <w:rsid w:val="00EF7A8B"/>
  </w:style>
  <w:style w:type="paragraph" w:customStyle="1" w:styleId="87B8FE785E154D0B9B100D93FEF4EB06">
    <w:name w:val="87B8FE785E154D0B9B100D93FEF4EB06"/>
    <w:rsid w:val="00EF7A8B"/>
  </w:style>
  <w:style w:type="paragraph" w:customStyle="1" w:styleId="92A42869E11A41BC81956AE866381F61">
    <w:name w:val="92A42869E11A41BC81956AE866381F61"/>
    <w:rsid w:val="00EF7A8B"/>
  </w:style>
  <w:style w:type="paragraph" w:customStyle="1" w:styleId="906EDA6A746E42829DDACAABE76F4862">
    <w:name w:val="906EDA6A746E42829DDACAABE76F4862"/>
    <w:rsid w:val="00EF7A8B"/>
  </w:style>
  <w:style w:type="paragraph" w:customStyle="1" w:styleId="AE4B6E06A14640F2A66DAFDA31BA398F">
    <w:name w:val="AE4B6E06A14640F2A66DAFDA31BA398F"/>
    <w:rsid w:val="00EF7A8B"/>
  </w:style>
  <w:style w:type="paragraph" w:customStyle="1" w:styleId="BBAFF448DE094F35A1857C58BC1379AF">
    <w:name w:val="BBAFF448DE094F35A1857C58BC1379AF"/>
    <w:rsid w:val="00EF7A8B"/>
  </w:style>
  <w:style w:type="paragraph" w:customStyle="1" w:styleId="04DF3B95BB014A4BA72332B6BE7ECBF6">
    <w:name w:val="04DF3B95BB014A4BA72332B6BE7ECBF6"/>
    <w:rsid w:val="00EF7A8B"/>
  </w:style>
  <w:style w:type="paragraph" w:customStyle="1" w:styleId="79B6313D4C8B4556B21995DD548F5CF5">
    <w:name w:val="79B6313D4C8B4556B21995DD548F5CF5"/>
    <w:rsid w:val="00EF7A8B"/>
  </w:style>
  <w:style w:type="paragraph" w:customStyle="1" w:styleId="ED8D2C46AA624A71A1BFD8F3989ACD5B">
    <w:name w:val="ED8D2C46AA624A71A1BFD8F3989ACD5B"/>
    <w:rsid w:val="00EF7A8B"/>
  </w:style>
  <w:style w:type="paragraph" w:customStyle="1" w:styleId="A74C9512CA0C473C9EDBBC323769127A">
    <w:name w:val="A74C9512CA0C473C9EDBBC323769127A"/>
    <w:rsid w:val="00EF7A8B"/>
  </w:style>
  <w:style w:type="paragraph" w:customStyle="1" w:styleId="AFA336518B2441F499B094322F772862">
    <w:name w:val="AFA336518B2441F499B094322F772862"/>
    <w:rsid w:val="00EF7A8B"/>
  </w:style>
  <w:style w:type="paragraph" w:customStyle="1" w:styleId="0794169155E54E289FB691D711CE92C5">
    <w:name w:val="0794169155E54E289FB691D711CE92C5"/>
    <w:rsid w:val="00EF7A8B"/>
  </w:style>
  <w:style w:type="paragraph" w:customStyle="1" w:styleId="4EF0572857554B1D84E5CF63C7A9C437">
    <w:name w:val="4EF0572857554B1D84E5CF63C7A9C437"/>
    <w:rsid w:val="00EF7A8B"/>
  </w:style>
  <w:style w:type="paragraph" w:customStyle="1" w:styleId="436CC271ABE64E5DBF3DBAB271E0A907">
    <w:name w:val="436CC271ABE64E5DBF3DBAB271E0A907"/>
    <w:rsid w:val="00EF7A8B"/>
  </w:style>
  <w:style w:type="paragraph" w:customStyle="1" w:styleId="0F11BA95089D4632BF9D2A3E92C6129F">
    <w:name w:val="0F11BA95089D4632BF9D2A3E92C6129F"/>
    <w:rsid w:val="00EF7A8B"/>
  </w:style>
  <w:style w:type="paragraph" w:customStyle="1" w:styleId="FAB4B20F849E4377B42CF2FD76501821">
    <w:name w:val="FAB4B20F849E4377B42CF2FD76501821"/>
    <w:rsid w:val="00EF7A8B"/>
  </w:style>
  <w:style w:type="paragraph" w:customStyle="1" w:styleId="EBC41B8BCAE849DC9EEC1F701A4B2EFC">
    <w:name w:val="EBC41B8BCAE849DC9EEC1F701A4B2EFC"/>
    <w:rsid w:val="00EF7A8B"/>
  </w:style>
  <w:style w:type="paragraph" w:customStyle="1" w:styleId="6EE831CF0DBA4025896C2FB4513AD682">
    <w:name w:val="6EE831CF0DBA4025896C2FB4513AD682"/>
    <w:rsid w:val="00EF7A8B"/>
  </w:style>
  <w:style w:type="paragraph" w:customStyle="1" w:styleId="5CF4ECD749D14BCABC98DB6C97396102">
    <w:name w:val="5CF4ECD749D14BCABC98DB6C97396102"/>
    <w:rsid w:val="00EF7A8B"/>
  </w:style>
  <w:style w:type="paragraph" w:customStyle="1" w:styleId="E9FC2B7D93964709ADF4A954B30D6DF2">
    <w:name w:val="E9FC2B7D93964709ADF4A954B30D6DF2"/>
    <w:rsid w:val="00EF7A8B"/>
  </w:style>
  <w:style w:type="paragraph" w:customStyle="1" w:styleId="572F1828075F40E3B74CBB39B1688474">
    <w:name w:val="572F1828075F40E3B74CBB39B1688474"/>
    <w:rsid w:val="00EF7A8B"/>
  </w:style>
  <w:style w:type="paragraph" w:customStyle="1" w:styleId="90B19D123A5C4DABBA86817F78E3EEE7">
    <w:name w:val="90B19D123A5C4DABBA86817F78E3EEE7"/>
    <w:rsid w:val="00EF7A8B"/>
  </w:style>
  <w:style w:type="paragraph" w:customStyle="1" w:styleId="526543CE1F814ECA99958F32FED153A6">
    <w:name w:val="526543CE1F814ECA99958F32FED153A6"/>
    <w:rsid w:val="00EF7A8B"/>
  </w:style>
  <w:style w:type="paragraph" w:customStyle="1" w:styleId="49171B6BE5B148ECBFB16E59FBB5156A">
    <w:name w:val="49171B6BE5B148ECBFB16E59FBB5156A"/>
    <w:rsid w:val="00EF7A8B"/>
  </w:style>
  <w:style w:type="paragraph" w:customStyle="1" w:styleId="398A26BFE6D54A48BDC12404CF53CEF9">
    <w:name w:val="398A26BFE6D54A48BDC12404CF53CEF9"/>
    <w:rsid w:val="00EF7A8B"/>
  </w:style>
  <w:style w:type="paragraph" w:customStyle="1" w:styleId="6D0D507028F44EF99319A2C62B8DCBCB">
    <w:name w:val="6D0D507028F44EF99319A2C62B8DCBCB"/>
    <w:rsid w:val="00EF7A8B"/>
  </w:style>
  <w:style w:type="paragraph" w:customStyle="1" w:styleId="179F8F652325470BB1BAFF4F9FA4235B">
    <w:name w:val="179F8F652325470BB1BAFF4F9FA4235B"/>
    <w:rsid w:val="00EF7A8B"/>
  </w:style>
  <w:style w:type="paragraph" w:customStyle="1" w:styleId="488D1E089B5A40CC9EE84EE7F5015A7F">
    <w:name w:val="488D1E089B5A40CC9EE84EE7F5015A7F"/>
    <w:rsid w:val="00EF7A8B"/>
  </w:style>
  <w:style w:type="paragraph" w:customStyle="1" w:styleId="724723725FB44BF3AF5C0932127C8F69">
    <w:name w:val="724723725FB44BF3AF5C0932127C8F69"/>
    <w:rsid w:val="00EF7A8B"/>
  </w:style>
  <w:style w:type="paragraph" w:customStyle="1" w:styleId="23745F9662CD43C59F163044BBC24C3B">
    <w:name w:val="23745F9662CD43C59F163044BBC24C3B"/>
    <w:rsid w:val="00EF7A8B"/>
  </w:style>
  <w:style w:type="paragraph" w:customStyle="1" w:styleId="4F62C8F0F433412B84C110060B3FD7DC">
    <w:name w:val="4F62C8F0F433412B84C110060B3FD7DC"/>
    <w:rsid w:val="00EF7A8B"/>
  </w:style>
  <w:style w:type="paragraph" w:customStyle="1" w:styleId="8EA39988D8614C83ACD988CC0A7E8E89">
    <w:name w:val="8EA39988D8614C83ACD988CC0A7E8E89"/>
    <w:rsid w:val="00EF7A8B"/>
  </w:style>
  <w:style w:type="paragraph" w:customStyle="1" w:styleId="3A207BE560004FFF81349D1439D78EDB">
    <w:name w:val="3A207BE560004FFF81349D1439D78EDB"/>
    <w:rsid w:val="00EF7A8B"/>
  </w:style>
  <w:style w:type="paragraph" w:customStyle="1" w:styleId="FF08DC79CA82420082C8819B156E7B58">
    <w:name w:val="FF08DC79CA82420082C8819B156E7B58"/>
    <w:rsid w:val="00EF7A8B"/>
  </w:style>
  <w:style w:type="paragraph" w:customStyle="1" w:styleId="030EC449D8BD4D7099D423C5C699006D">
    <w:name w:val="030EC449D8BD4D7099D423C5C699006D"/>
    <w:rsid w:val="00EF7A8B"/>
  </w:style>
  <w:style w:type="paragraph" w:customStyle="1" w:styleId="6ADE9B1BB747403EA342B035D6340861">
    <w:name w:val="6ADE9B1BB747403EA342B035D6340861"/>
    <w:rsid w:val="00EF7A8B"/>
  </w:style>
  <w:style w:type="paragraph" w:customStyle="1" w:styleId="F18855A1A7814D6DB0F553AA6966F436">
    <w:name w:val="F18855A1A7814D6DB0F553AA6966F436"/>
    <w:rsid w:val="00EF7A8B"/>
  </w:style>
  <w:style w:type="paragraph" w:customStyle="1" w:styleId="5E7FC9B1608D497C9295BD5D19784FF6">
    <w:name w:val="5E7FC9B1608D497C9295BD5D19784FF6"/>
    <w:rsid w:val="00EF7A8B"/>
  </w:style>
  <w:style w:type="paragraph" w:customStyle="1" w:styleId="579B7A2FD695465C8D719CCE811F2AAB">
    <w:name w:val="579B7A2FD695465C8D719CCE811F2AAB"/>
    <w:rsid w:val="00EF7A8B"/>
  </w:style>
  <w:style w:type="paragraph" w:customStyle="1" w:styleId="E1C668222DFE4B14B179958C14ED5CAE">
    <w:name w:val="E1C668222DFE4B14B179958C14ED5CAE"/>
    <w:rsid w:val="00EF7A8B"/>
  </w:style>
  <w:style w:type="paragraph" w:customStyle="1" w:styleId="BB1C4D015C3340F9966C0D66DFA9909B">
    <w:name w:val="BB1C4D015C3340F9966C0D66DFA9909B"/>
    <w:rsid w:val="00EF7A8B"/>
  </w:style>
  <w:style w:type="paragraph" w:customStyle="1" w:styleId="D7C84294EA0744D5AD88A1792C6C266C">
    <w:name w:val="D7C84294EA0744D5AD88A1792C6C266C"/>
    <w:rsid w:val="00EF7A8B"/>
  </w:style>
  <w:style w:type="paragraph" w:customStyle="1" w:styleId="15296AB5CC3D499FBD882047D5B626BB">
    <w:name w:val="15296AB5CC3D499FBD882047D5B626BB"/>
    <w:rsid w:val="00EF7A8B"/>
  </w:style>
  <w:style w:type="paragraph" w:customStyle="1" w:styleId="CD44B15F1EAE4CF0AC5FAE4059A0D94D">
    <w:name w:val="CD44B15F1EAE4CF0AC5FAE4059A0D94D"/>
    <w:rsid w:val="00EF7A8B"/>
  </w:style>
  <w:style w:type="paragraph" w:customStyle="1" w:styleId="D71108C90AED4E41A66655850EB82E56">
    <w:name w:val="D71108C90AED4E41A66655850EB82E56"/>
    <w:rsid w:val="00EF7A8B"/>
  </w:style>
  <w:style w:type="paragraph" w:customStyle="1" w:styleId="68858A4B6A3E40899905432CC2C94C77">
    <w:name w:val="68858A4B6A3E40899905432CC2C94C77"/>
    <w:rsid w:val="00EF7A8B"/>
  </w:style>
  <w:style w:type="paragraph" w:customStyle="1" w:styleId="C7B56EED3D024E67B3A06B963ADEAD3F">
    <w:name w:val="C7B56EED3D024E67B3A06B963ADEAD3F"/>
    <w:rsid w:val="00EF7A8B"/>
  </w:style>
  <w:style w:type="paragraph" w:customStyle="1" w:styleId="8EF4E161A8A242F38635B407E4C7FC5D">
    <w:name w:val="8EF4E161A8A242F38635B407E4C7FC5D"/>
    <w:rsid w:val="00EF7A8B"/>
  </w:style>
  <w:style w:type="paragraph" w:customStyle="1" w:styleId="9E358DE825A44DF4B399EC57209976F9">
    <w:name w:val="9E358DE825A44DF4B399EC57209976F9"/>
    <w:rsid w:val="00EF7A8B"/>
  </w:style>
  <w:style w:type="paragraph" w:customStyle="1" w:styleId="B855FEBA12C64CB193DD434875C50562">
    <w:name w:val="B855FEBA12C64CB193DD434875C50562"/>
    <w:rsid w:val="00EF7A8B"/>
  </w:style>
  <w:style w:type="paragraph" w:customStyle="1" w:styleId="194AC7FDF51245F4B4FA54F6A94C7EBF">
    <w:name w:val="194AC7FDF51245F4B4FA54F6A94C7EBF"/>
    <w:rsid w:val="00EF7A8B"/>
  </w:style>
  <w:style w:type="paragraph" w:customStyle="1" w:styleId="A90FBBF17D844A3CA70167B7AC600CBA">
    <w:name w:val="A90FBBF17D844A3CA70167B7AC600CBA"/>
    <w:rsid w:val="00EF7A8B"/>
  </w:style>
  <w:style w:type="paragraph" w:customStyle="1" w:styleId="BBAA10AE85E1436BBB9B32847C6B993B">
    <w:name w:val="BBAA10AE85E1436BBB9B32847C6B993B"/>
    <w:rsid w:val="00EF7A8B"/>
  </w:style>
  <w:style w:type="paragraph" w:customStyle="1" w:styleId="24CD2F07F7164D1FB03CBFA6D18996C4">
    <w:name w:val="24CD2F07F7164D1FB03CBFA6D18996C4"/>
    <w:rsid w:val="00EF7A8B"/>
  </w:style>
  <w:style w:type="paragraph" w:customStyle="1" w:styleId="F239B6340E924F44AA353D2CCDB6C830">
    <w:name w:val="F239B6340E924F44AA353D2CCDB6C830"/>
    <w:rsid w:val="00EF7A8B"/>
  </w:style>
  <w:style w:type="paragraph" w:customStyle="1" w:styleId="42DC8210641249369FC3B2C9A21602F8">
    <w:name w:val="42DC8210641249369FC3B2C9A21602F8"/>
    <w:rsid w:val="00EF7A8B"/>
  </w:style>
  <w:style w:type="paragraph" w:customStyle="1" w:styleId="3B0ABA0A41004BA0955B4B7F66294D97">
    <w:name w:val="3B0ABA0A41004BA0955B4B7F66294D97"/>
    <w:rsid w:val="00EF7A8B"/>
  </w:style>
  <w:style w:type="paragraph" w:customStyle="1" w:styleId="A972E8B2402B4407AAE91E3C59CF0F20">
    <w:name w:val="A972E8B2402B4407AAE91E3C59CF0F20"/>
    <w:rsid w:val="00EF7A8B"/>
  </w:style>
  <w:style w:type="paragraph" w:customStyle="1" w:styleId="9BAE999DC3854A858085BC589A819F2D">
    <w:name w:val="9BAE999DC3854A858085BC589A819F2D"/>
    <w:rsid w:val="00EF7A8B"/>
  </w:style>
  <w:style w:type="paragraph" w:customStyle="1" w:styleId="77F4BE28F0C14D5FAC81F117B01CCA3A">
    <w:name w:val="77F4BE28F0C14D5FAC81F117B01CCA3A"/>
    <w:rsid w:val="00EF7A8B"/>
  </w:style>
  <w:style w:type="paragraph" w:customStyle="1" w:styleId="664D147F8C8E494D9A1864752AAB6022">
    <w:name w:val="664D147F8C8E494D9A1864752AAB6022"/>
    <w:rsid w:val="00EF7A8B"/>
  </w:style>
  <w:style w:type="paragraph" w:customStyle="1" w:styleId="E1DA452F06A64A0E903C3FB0C6299E69">
    <w:name w:val="E1DA452F06A64A0E903C3FB0C6299E69"/>
    <w:rsid w:val="00EF7A8B"/>
  </w:style>
  <w:style w:type="paragraph" w:customStyle="1" w:styleId="B5CBBAA7EEB444DDAFD841A07AD354A4">
    <w:name w:val="B5CBBAA7EEB444DDAFD841A07AD354A4"/>
    <w:rsid w:val="00EF7A8B"/>
  </w:style>
  <w:style w:type="paragraph" w:customStyle="1" w:styleId="88D270A38B184FDD89B3298EB5810519">
    <w:name w:val="88D270A38B184FDD89B3298EB5810519"/>
    <w:rsid w:val="00EF7A8B"/>
  </w:style>
  <w:style w:type="paragraph" w:customStyle="1" w:styleId="223E9D71C6F94DC08084E8623FA9249E">
    <w:name w:val="223E9D71C6F94DC08084E8623FA9249E"/>
    <w:rsid w:val="00EF7A8B"/>
  </w:style>
  <w:style w:type="paragraph" w:customStyle="1" w:styleId="575EFF6A1D39487298077D5EA3971BA6">
    <w:name w:val="575EFF6A1D39487298077D5EA3971BA6"/>
    <w:rsid w:val="00EF7A8B"/>
  </w:style>
  <w:style w:type="paragraph" w:customStyle="1" w:styleId="7DA6282429BD43C8927D85A270592870">
    <w:name w:val="7DA6282429BD43C8927D85A270592870"/>
    <w:rsid w:val="00EF7A8B"/>
  </w:style>
  <w:style w:type="paragraph" w:customStyle="1" w:styleId="7A1994069B4B4600AC8789BB750E85C5">
    <w:name w:val="7A1994069B4B4600AC8789BB750E85C5"/>
    <w:rsid w:val="00EF7A8B"/>
  </w:style>
  <w:style w:type="paragraph" w:customStyle="1" w:styleId="D8DFCF326DFD49EC87EFDA866BF34D48">
    <w:name w:val="D8DFCF326DFD49EC87EFDA866BF34D48"/>
    <w:rsid w:val="00EF7A8B"/>
  </w:style>
  <w:style w:type="paragraph" w:customStyle="1" w:styleId="910D803F42FC48608781FE694E35F965">
    <w:name w:val="910D803F42FC48608781FE694E35F965"/>
    <w:rsid w:val="00EF7A8B"/>
  </w:style>
  <w:style w:type="paragraph" w:customStyle="1" w:styleId="CD72AD850F564513A10E789F00B14896">
    <w:name w:val="CD72AD850F564513A10E789F00B14896"/>
    <w:rsid w:val="00EF7A8B"/>
  </w:style>
  <w:style w:type="paragraph" w:customStyle="1" w:styleId="7A92D131C88B406FA2544C15A7188890">
    <w:name w:val="7A92D131C88B406FA2544C15A7188890"/>
    <w:rsid w:val="00EF7A8B"/>
  </w:style>
  <w:style w:type="paragraph" w:customStyle="1" w:styleId="24885BF86CAE4932BE55F80B22047A48">
    <w:name w:val="24885BF86CAE4932BE55F80B22047A48"/>
    <w:rsid w:val="00EF7A8B"/>
  </w:style>
  <w:style w:type="paragraph" w:customStyle="1" w:styleId="4A5C3AF7A3234E38904A368F58CDA3AD">
    <w:name w:val="4A5C3AF7A3234E38904A368F58CDA3AD"/>
    <w:rsid w:val="00EF7A8B"/>
  </w:style>
  <w:style w:type="paragraph" w:customStyle="1" w:styleId="C4C36358AEE744848770831225D200CF">
    <w:name w:val="C4C36358AEE744848770831225D200CF"/>
    <w:rsid w:val="00EF7A8B"/>
  </w:style>
  <w:style w:type="paragraph" w:customStyle="1" w:styleId="85D6053565914EB8919803FDF4034A06">
    <w:name w:val="85D6053565914EB8919803FDF4034A06"/>
    <w:rsid w:val="00EF7A8B"/>
  </w:style>
  <w:style w:type="paragraph" w:customStyle="1" w:styleId="96A906AB60B14CA9BECFAB1B4A7547D5">
    <w:name w:val="96A906AB60B14CA9BECFAB1B4A7547D5"/>
    <w:rsid w:val="00EF7A8B"/>
  </w:style>
  <w:style w:type="paragraph" w:customStyle="1" w:styleId="AE07EA66EB6442D5B25DA71617C4D1D8">
    <w:name w:val="AE07EA66EB6442D5B25DA71617C4D1D8"/>
    <w:rsid w:val="00EF7A8B"/>
  </w:style>
  <w:style w:type="paragraph" w:customStyle="1" w:styleId="4B88447A6A5D4FE9AAC6F5D437605A2B">
    <w:name w:val="4B88447A6A5D4FE9AAC6F5D437605A2B"/>
    <w:rsid w:val="00EF7A8B"/>
  </w:style>
  <w:style w:type="paragraph" w:customStyle="1" w:styleId="4A5EB955C8D049A49C189A2C09E69999">
    <w:name w:val="4A5EB955C8D049A49C189A2C09E69999"/>
    <w:rsid w:val="00EF7A8B"/>
  </w:style>
  <w:style w:type="paragraph" w:customStyle="1" w:styleId="8BF3E2078D3D42AEA9002DEC5753F057">
    <w:name w:val="8BF3E2078D3D42AEA9002DEC5753F057"/>
    <w:rsid w:val="00EF7A8B"/>
  </w:style>
  <w:style w:type="paragraph" w:customStyle="1" w:styleId="3979CA676B8B4A0894DFDB1166BB53F3">
    <w:name w:val="3979CA676B8B4A0894DFDB1166BB53F3"/>
    <w:rsid w:val="00EF7A8B"/>
  </w:style>
  <w:style w:type="paragraph" w:customStyle="1" w:styleId="FF8C7EDD9EF0467CAF55151FBBD888CC">
    <w:name w:val="FF8C7EDD9EF0467CAF55151FBBD888CC"/>
    <w:rsid w:val="00EF7A8B"/>
  </w:style>
  <w:style w:type="paragraph" w:customStyle="1" w:styleId="195E6B8610F04CDFB45EB339172133B1">
    <w:name w:val="195E6B8610F04CDFB45EB339172133B1"/>
    <w:rsid w:val="00EF7A8B"/>
  </w:style>
  <w:style w:type="paragraph" w:customStyle="1" w:styleId="EEACEADD486A4BABB0609AB9E656D021">
    <w:name w:val="EEACEADD486A4BABB0609AB9E656D021"/>
    <w:rsid w:val="00EF7A8B"/>
  </w:style>
  <w:style w:type="paragraph" w:customStyle="1" w:styleId="8B97E2EF250D4417860EF98680A1BC0C">
    <w:name w:val="8B97E2EF250D4417860EF98680A1BC0C"/>
    <w:rsid w:val="00EF7A8B"/>
  </w:style>
  <w:style w:type="paragraph" w:customStyle="1" w:styleId="A7E7C500F05847C7AF604BF13562C635">
    <w:name w:val="A7E7C500F05847C7AF604BF13562C635"/>
    <w:rsid w:val="00EF7A8B"/>
  </w:style>
  <w:style w:type="paragraph" w:customStyle="1" w:styleId="B9D48C355D034B99A29AFF7436B6B475">
    <w:name w:val="B9D48C355D034B99A29AFF7436B6B475"/>
    <w:rsid w:val="00EF7A8B"/>
  </w:style>
  <w:style w:type="paragraph" w:customStyle="1" w:styleId="3C2AA3DC46254A8AAD444B0D70938238">
    <w:name w:val="3C2AA3DC46254A8AAD444B0D70938238"/>
    <w:rsid w:val="00EF7A8B"/>
  </w:style>
  <w:style w:type="paragraph" w:customStyle="1" w:styleId="E5389309E6C344CC9C6463D0D314E917">
    <w:name w:val="E5389309E6C344CC9C6463D0D314E917"/>
    <w:rsid w:val="00EF7A8B"/>
  </w:style>
  <w:style w:type="paragraph" w:customStyle="1" w:styleId="EAC11060065547369A4C30379623CBF4">
    <w:name w:val="EAC11060065547369A4C30379623CBF4"/>
    <w:rsid w:val="00EF7A8B"/>
  </w:style>
  <w:style w:type="paragraph" w:customStyle="1" w:styleId="CE1088B0A0A24462854FE47677F5B058">
    <w:name w:val="CE1088B0A0A24462854FE47677F5B058"/>
    <w:rsid w:val="00EF7A8B"/>
  </w:style>
  <w:style w:type="paragraph" w:customStyle="1" w:styleId="F42FD5EB64D24383B13987076F531D1B">
    <w:name w:val="F42FD5EB64D24383B13987076F531D1B"/>
    <w:rsid w:val="00EF7A8B"/>
  </w:style>
  <w:style w:type="paragraph" w:customStyle="1" w:styleId="27A33D92D80E402DB69BCAFC4AF650DD">
    <w:name w:val="27A33D92D80E402DB69BCAFC4AF650DD"/>
    <w:rsid w:val="00EF7A8B"/>
  </w:style>
  <w:style w:type="paragraph" w:customStyle="1" w:styleId="E03123CCF37F41439D8AB509663D5A07">
    <w:name w:val="E03123CCF37F41439D8AB509663D5A07"/>
    <w:rsid w:val="00EF7A8B"/>
  </w:style>
  <w:style w:type="paragraph" w:customStyle="1" w:styleId="3E81CBF79A284B70AA2736753CF7C625">
    <w:name w:val="3E81CBF79A284B70AA2736753CF7C625"/>
    <w:rsid w:val="00EF7A8B"/>
  </w:style>
  <w:style w:type="paragraph" w:customStyle="1" w:styleId="E0593C7645DC40B2919A3DB8189A7E7F">
    <w:name w:val="E0593C7645DC40B2919A3DB8189A7E7F"/>
    <w:rsid w:val="00EF7A8B"/>
  </w:style>
  <w:style w:type="paragraph" w:customStyle="1" w:styleId="9A3368246B744E81AFCF964EE948F113">
    <w:name w:val="9A3368246B744E81AFCF964EE948F113"/>
    <w:rsid w:val="00EF7A8B"/>
  </w:style>
  <w:style w:type="paragraph" w:customStyle="1" w:styleId="AED6A7D6A562492E89279D3D2504FA34">
    <w:name w:val="AED6A7D6A562492E89279D3D2504FA34"/>
    <w:rsid w:val="00EF7A8B"/>
  </w:style>
  <w:style w:type="paragraph" w:customStyle="1" w:styleId="BA42F9328BA5446D8C5C54033F6F3285">
    <w:name w:val="BA42F9328BA5446D8C5C54033F6F3285"/>
    <w:rsid w:val="00EF7A8B"/>
  </w:style>
  <w:style w:type="paragraph" w:customStyle="1" w:styleId="650391010A94494E8D94584138A1932E">
    <w:name w:val="650391010A94494E8D94584138A1932E"/>
    <w:rsid w:val="00EF7A8B"/>
  </w:style>
  <w:style w:type="paragraph" w:customStyle="1" w:styleId="8A5AEA910E0143B3BC395FE0C2547052">
    <w:name w:val="8A5AEA910E0143B3BC395FE0C2547052"/>
    <w:rsid w:val="00EF7A8B"/>
  </w:style>
  <w:style w:type="paragraph" w:customStyle="1" w:styleId="7C400E04A2FA4797A9DF9CE668358DE0">
    <w:name w:val="7C400E04A2FA4797A9DF9CE668358DE0"/>
    <w:rsid w:val="00EF7A8B"/>
  </w:style>
  <w:style w:type="paragraph" w:customStyle="1" w:styleId="8A238541D3F8496F9C54BA5265E7BE2F">
    <w:name w:val="8A238541D3F8496F9C54BA5265E7BE2F"/>
    <w:rsid w:val="00EF7A8B"/>
  </w:style>
  <w:style w:type="paragraph" w:customStyle="1" w:styleId="91090954AB5341D39E6140B2C5B4A29D">
    <w:name w:val="91090954AB5341D39E6140B2C5B4A29D"/>
    <w:rsid w:val="00EF7A8B"/>
  </w:style>
  <w:style w:type="paragraph" w:customStyle="1" w:styleId="4AECD56918444E3EBF716364D552426A">
    <w:name w:val="4AECD56918444E3EBF716364D552426A"/>
    <w:rsid w:val="00EF7A8B"/>
  </w:style>
  <w:style w:type="paragraph" w:customStyle="1" w:styleId="1EFD1DDD5C1A495FB6F0065C1FD834D4">
    <w:name w:val="1EFD1DDD5C1A495FB6F0065C1FD834D4"/>
    <w:rsid w:val="00EF7A8B"/>
  </w:style>
  <w:style w:type="paragraph" w:customStyle="1" w:styleId="69610E831759472B8B4054559C5E3B45">
    <w:name w:val="69610E831759472B8B4054559C5E3B45"/>
    <w:rsid w:val="00EF7A8B"/>
  </w:style>
  <w:style w:type="paragraph" w:customStyle="1" w:styleId="241CC2EA9AA044F7A203126964973A88">
    <w:name w:val="241CC2EA9AA044F7A203126964973A88"/>
    <w:rsid w:val="00EF7A8B"/>
  </w:style>
  <w:style w:type="paragraph" w:customStyle="1" w:styleId="B70C0419B34D40AD976DEF046471A4BE">
    <w:name w:val="B70C0419B34D40AD976DEF046471A4BE"/>
    <w:rsid w:val="00EF7A8B"/>
  </w:style>
  <w:style w:type="paragraph" w:customStyle="1" w:styleId="C978AB0A29384F4693BC264FE85BE8EA">
    <w:name w:val="C978AB0A29384F4693BC264FE85BE8EA"/>
    <w:rsid w:val="00EF7A8B"/>
  </w:style>
  <w:style w:type="paragraph" w:customStyle="1" w:styleId="3B9AC26E089F44D1B2B5A6ACB052316F">
    <w:name w:val="3B9AC26E089F44D1B2B5A6ACB052316F"/>
    <w:rsid w:val="00EF7A8B"/>
  </w:style>
  <w:style w:type="paragraph" w:customStyle="1" w:styleId="19EC6A18A95D4CD4B4718098F4742570">
    <w:name w:val="19EC6A18A95D4CD4B4718098F4742570"/>
    <w:rsid w:val="00EF7A8B"/>
  </w:style>
  <w:style w:type="paragraph" w:customStyle="1" w:styleId="5276F8C6C7B84EE6AA8784D2A911DBD0">
    <w:name w:val="5276F8C6C7B84EE6AA8784D2A911DBD0"/>
    <w:rsid w:val="00EF7A8B"/>
  </w:style>
  <w:style w:type="paragraph" w:customStyle="1" w:styleId="DE7D0709FFFB48CFBA8E60995D32ABFF">
    <w:name w:val="DE7D0709FFFB48CFBA8E60995D32ABFF"/>
    <w:rsid w:val="00EF7A8B"/>
  </w:style>
  <w:style w:type="paragraph" w:customStyle="1" w:styleId="727CC7C938024F549628D90F1E0ED327">
    <w:name w:val="727CC7C938024F549628D90F1E0ED327"/>
    <w:rsid w:val="00EF7A8B"/>
  </w:style>
  <w:style w:type="paragraph" w:customStyle="1" w:styleId="450F41237F1B45B7A7891CE68EB80D17">
    <w:name w:val="450F41237F1B45B7A7891CE68EB80D17"/>
    <w:rsid w:val="00EF7A8B"/>
  </w:style>
  <w:style w:type="paragraph" w:customStyle="1" w:styleId="1008ABCB36324DFB8BF4A99EABF5FF96">
    <w:name w:val="1008ABCB36324DFB8BF4A99EABF5FF96"/>
    <w:rsid w:val="00EF7A8B"/>
  </w:style>
  <w:style w:type="paragraph" w:customStyle="1" w:styleId="CDCD9B690FF3447A99A14E95A7D90C8F">
    <w:name w:val="CDCD9B690FF3447A99A14E95A7D90C8F"/>
    <w:rsid w:val="00EF7A8B"/>
  </w:style>
  <w:style w:type="paragraph" w:customStyle="1" w:styleId="72AC653E20BA4DE2BE91AE6060C1FDA7">
    <w:name w:val="72AC653E20BA4DE2BE91AE6060C1FDA7"/>
    <w:rsid w:val="00EF7A8B"/>
  </w:style>
  <w:style w:type="paragraph" w:customStyle="1" w:styleId="B5CA77367E1941F7A7DE7065B04849BE">
    <w:name w:val="B5CA77367E1941F7A7DE7065B04849BE"/>
    <w:rsid w:val="00EF7A8B"/>
  </w:style>
  <w:style w:type="paragraph" w:customStyle="1" w:styleId="7B28D826045445B083F847DEF430E9FD">
    <w:name w:val="7B28D826045445B083F847DEF430E9FD"/>
    <w:rsid w:val="00EF7A8B"/>
  </w:style>
  <w:style w:type="paragraph" w:customStyle="1" w:styleId="B1F8C1482EAE45F290D4875F9B4DCD30">
    <w:name w:val="B1F8C1482EAE45F290D4875F9B4DCD30"/>
    <w:rsid w:val="00EF7A8B"/>
  </w:style>
  <w:style w:type="paragraph" w:customStyle="1" w:styleId="B7EE5D90E192475DAFBD50B938E48913">
    <w:name w:val="B7EE5D90E192475DAFBD50B938E48913"/>
    <w:rsid w:val="00EF7A8B"/>
  </w:style>
  <w:style w:type="paragraph" w:customStyle="1" w:styleId="5B37999E8F88485E8286E6B52802AF57">
    <w:name w:val="5B37999E8F88485E8286E6B52802AF57"/>
    <w:rsid w:val="00EF7A8B"/>
  </w:style>
  <w:style w:type="paragraph" w:customStyle="1" w:styleId="9D319739B2CC4748BD58D4FFF1374A4D">
    <w:name w:val="9D319739B2CC4748BD58D4FFF1374A4D"/>
    <w:rsid w:val="00EF7A8B"/>
  </w:style>
  <w:style w:type="paragraph" w:customStyle="1" w:styleId="E8BCBC0AFC96409EA2317FAADEDD3E2C">
    <w:name w:val="E8BCBC0AFC96409EA2317FAADEDD3E2C"/>
    <w:rsid w:val="00EF7A8B"/>
  </w:style>
  <w:style w:type="paragraph" w:customStyle="1" w:styleId="5958E1A701F546C28089BB615B5D5A34">
    <w:name w:val="5958E1A701F546C28089BB615B5D5A34"/>
    <w:rsid w:val="00EF7A8B"/>
  </w:style>
  <w:style w:type="paragraph" w:customStyle="1" w:styleId="22F21009543C49A5B00E74593B6421A2">
    <w:name w:val="22F21009543C49A5B00E74593B6421A2"/>
    <w:rsid w:val="00EF7A8B"/>
  </w:style>
  <w:style w:type="paragraph" w:customStyle="1" w:styleId="FACA50034DDC4350BAEB6DADD25A67EC">
    <w:name w:val="FACA50034DDC4350BAEB6DADD25A67EC"/>
    <w:rsid w:val="00EF7A8B"/>
  </w:style>
  <w:style w:type="paragraph" w:customStyle="1" w:styleId="441554AA055F4F2A95AA68DE925FD2EB">
    <w:name w:val="441554AA055F4F2A95AA68DE925FD2EB"/>
    <w:rsid w:val="00EF7A8B"/>
  </w:style>
  <w:style w:type="paragraph" w:customStyle="1" w:styleId="5D41D808C46D4579854A5E0358D9A8F9">
    <w:name w:val="5D41D808C46D4579854A5E0358D9A8F9"/>
    <w:rsid w:val="00EF7A8B"/>
  </w:style>
  <w:style w:type="paragraph" w:customStyle="1" w:styleId="47E68F15354D4C179810DE99B5DB69BD">
    <w:name w:val="47E68F15354D4C179810DE99B5DB69BD"/>
    <w:rsid w:val="00EF7A8B"/>
  </w:style>
  <w:style w:type="paragraph" w:customStyle="1" w:styleId="7ADB0AF92C924A92BAF893BEFF334E2A">
    <w:name w:val="7ADB0AF92C924A92BAF893BEFF334E2A"/>
    <w:rsid w:val="00EF7A8B"/>
  </w:style>
  <w:style w:type="paragraph" w:customStyle="1" w:styleId="9D5EAEEE88054396927587DB13E885A8">
    <w:name w:val="9D5EAEEE88054396927587DB13E885A8"/>
    <w:rsid w:val="00EF7A8B"/>
  </w:style>
  <w:style w:type="paragraph" w:customStyle="1" w:styleId="6EFA600735D646E3B7BE1C7F729039EB">
    <w:name w:val="6EFA600735D646E3B7BE1C7F729039EB"/>
    <w:rsid w:val="00EF7A8B"/>
  </w:style>
  <w:style w:type="paragraph" w:customStyle="1" w:styleId="061B66C83D9C4CD3A1C023714BED6536">
    <w:name w:val="061B66C83D9C4CD3A1C023714BED6536"/>
    <w:rsid w:val="00EF7A8B"/>
  </w:style>
  <w:style w:type="paragraph" w:customStyle="1" w:styleId="CB302E2AEA674D36AB12AB3E68F127D0">
    <w:name w:val="CB302E2AEA674D36AB12AB3E68F127D0"/>
    <w:rsid w:val="00EF7A8B"/>
  </w:style>
  <w:style w:type="paragraph" w:customStyle="1" w:styleId="F9D9B2FFDDCF4872A616B0CAC8E6213B">
    <w:name w:val="F9D9B2FFDDCF4872A616B0CAC8E6213B"/>
    <w:rsid w:val="00EF7A8B"/>
  </w:style>
  <w:style w:type="paragraph" w:customStyle="1" w:styleId="35C632FA048F49A1B209343F74B8FABC">
    <w:name w:val="35C632FA048F49A1B209343F74B8FABC"/>
    <w:rsid w:val="00EF7A8B"/>
  </w:style>
  <w:style w:type="paragraph" w:customStyle="1" w:styleId="CA7724B0A03F4030A1F35A1AE099EC8F">
    <w:name w:val="CA7724B0A03F4030A1F35A1AE099EC8F"/>
    <w:rsid w:val="00EF7A8B"/>
  </w:style>
  <w:style w:type="paragraph" w:customStyle="1" w:styleId="95B239C8E3834DD387272565848F9EC5">
    <w:name w:val="95B239C8E3834DD387272565848F9EC5"/>
    <w:rsid w:val="00EF7A8B"/>
  </w:style>
  <w:style w:type="paragraph" w:customStyle="1" w:styleId="812AD5FD728045C69AC7F5108848368D">
    <w:name w:val="812AD5FD728045C69AC7F5108848368D"/>
    <w:rsid w:val="00EF7A8B"/>
  </w:style>
  <w:style w:type="paragraph" w:customStyle="1" w:styleId="D2F61EB3AF004965B5B75BF0136A2905">
    <w:name w:val="D2F61EB3AF004965B5B75BF0136A2905"/>
    <w:rsid w:val="00EF7A8B"/>
  </w:style>
  <w:style w:type="paragraph" w:customStyle="1" w:styleId="8E016E0F854144E898F0CB3E4B2E3493">
    <w:name w:val="8E016E0F854144E898F0CB3E4B2E3493"/>
    <w:rsid w:val="00EF7A8B"/>
  </w:style>
  <w:style w:type="paragraph" w:customStyle="1" w:styleId="84E1A9562B294F19A35BD3833CDAFB31">
    <w:name w:val="84E1A9562B294F19A35BD3833CDAFB31"/>
    <w:rsid w:val="00EF7A8B"/>
  </w:style>
  <w:style w:type="paragraph" w:customStyle="1" w:styleId="5B3B99514FCC41F68B92AF447CC7A4E0">
    <w:name w:val="5B3B99514FCC41F68B92AF447CC7A4E0"/>
    <w:rsid w:val="00EF7A8B"/>
  </w:style>
  <w:style w:type="paragraph" w:customStyle="1" w:styleId="662CDD03E4024EF5841C8D802B534700">
    <w:name w:val="662CDD03E4024EF5841C8D802B534700"/>
    <w:rsid w:val="00EF7A8B"/>
  </w:style>
  <w:style w:type="paragraph" w:customStyle="1" w:styleId="F6287C0317BC49BF861E63D702FCA84D">
    <w:name w:val="F6287C0317BC49BF861E63D702FCA84D"/>
    <w:rsid w:val="00EF7A8B"/>
  </w:style>
  <w:style w:type="paragraph" w:customStyle="1" w:styleId="38D1A39C164B4FD8BC4B3E4287586C40">
    <w:name w:val="38D1A39C164B4FD8BC4B3E4287586C40"/>
    <w:rsid w:val="00EF7A8B"/>
  </w:style>
  <w:style w:type="paragraph" w:customStyle="1" w:styleId="A16E113F309B4B4581FDB50507AB87C4">
    <w:name w:val="A16E113F309B4B4581FDB50507AB87C4"/>
    <w:rsid w:val="00EF7A8B"/>
  </w:style>
  <w:style w:type="paragraph" w:customStyle="1" w:styleId="B0EFAE70752646AA9B0BB389BBEF283B">
    <w:name w:val="B0EFAE70752646AA9B0BB389BBEF283B"/>
    <w:rsid w:val="0088667C"/>
  </w:style>
  <w:style w:type="paragraph" w:customStyle="1" w:styleId="5F79CF61277547CAB39E53D1750B125C">
    <w:name w:val="5F79CF61277547CAB39E53D1750B125C"/>
    <w:rsid w:val="0088667C"/>
  </w:style>
  <w:style w:type="paragraph" w:customStyle="1" w:styleId="5F79CF61277547CAB39E53D1750B125C1">
    <w:name w:val="5F79CF61277547CAB39E53D1750B12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1">
    <w:name w:val="4F1BA97D99374D71ADC357CD6293EF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2A01A8A7334E33898169B47B7949571">
    <w:name w:val="632A01A8A7334E33898169B47B7949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3A891AB17A432297960041489323B21">
    <w:name w:val="413A891AB17A432297960041489323B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E03B8B15B64756A280A4ABEE015CCC1">
    <w:name w:val="77E03B8B15B64756A280A4ABEE015C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701ED2FC8E48E7BCEF8426869F85EF1">
    <w:name w:val="A0701ED2FC8E48E7BCEF8426869F85E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69E68749414429935FF4896B9EE9D71">
    <w:name w:val="4069E68749414429935FF4896B9EE9D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B679205F2949F4934E31284BBDDB261">
    <w:name w:val="22B679205F2949F4934E31284BBDDB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65EFAEF61C4750B5F7F18F762B846D1">
    <w:name w:val="F065EFAEF61C4750B5F7F18F762B84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8764FBDF6C401EAFA796FEC59DE0AD1">
    <w:name w:val="0D8764FBDF6C401EAFA796FEC59DE0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6595DCA62C54B01B5E26FFE711FDEA31">
    <w:name w:val="26595DCA62C54B01B5E26FFE711FDEA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1D97F2D8774D10A85136E722EAFE761">
    <w:name w:val="751D97F2D8774D10A85136E722EAFE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5BE4CCA9254DC5BD26B89FCA3CFED21">
    <w:name w:val="2D5BE4CCA9254DC5BD26B89FCA3CFED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7ED53C2704BD8B2C83FB16B5EA9AC1">
    <w:name w:val="7957ED53C2704BD8B2C83FB16B5EA9A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476E804AF14CFA8169B4A54AFC1CAD1">
    <w:name w:val="55476E804AF14CFA8169B4A54AFC1C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17D4522A6940E08769530E5FD13E601">
    <w:name w:val="0C17D4522A6940E08769530E5FD13E6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E7A41F053C4BA19F1452456BED8FF71">
    <w:name w:val="B2E7A41F053C4BA19F1452456BED8F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7B9F8E2574A3487E591404451EF841">
    <w:name w:val="9A37B9F8E2574A3487E591404451EF8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60C31419E3475C94FB135348E32C131">
    <w:name w:val="1A60C31419E3475C94FB135348E32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486AA07D374ABC8DD3ED702E18E1FF1">
    <w:name w:val="81486AA07D374ABC8DD3ED702E18E1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1FCED9297E4B35AEF524DC85C7E3871">
    <w:name w:val="5F1FCED9297E4B35AEF524DC85C7E38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AD1C095A4649B1ACEE48C577B5EBE01">
    <w:name w:val="94AD1C095A4649B1ACEE48C577B5E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32EEFCD6AC470DBCBA93CD6BC2E3CD1">
    <w:name w:val="B732EEFCD6AC470DBCBA93CD6BC2E3C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43F2C04CA14B5DBE4C8F86524C939D1">
    <w:name w:val="6543F2C04CA14B5DBE4C8F86524C93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8F0BF1C2BB4BB5B744018DA6090AF21">
    <w:name w:val="308F0BF1C2BB4BB5B744018DA6090A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9EF5E91EC84AC686262D42267831EE1">
    <w:name w:val="F39EF5E91EC84AC686262D42267831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92840166BD44F7B72A3C08262AF3721">
    <w:name w:val="F992840166BD44F7B72A3C08262AF37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A5B4CB6FE24F21B80AB7249AF0E3311">
    <w:name w:val="93A5B4CB6FE24F21B80AB7249AF0E3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219AF7A749AA9980CE3BD0516F061">
    <w:name w:val="FE77219AF7A749AA9980CE3BD0516F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B8FE785E154D0B9B100D93FEF4EB061">
    <w:name w:val="87B8FE785E154D0B9B100D93FEF4EB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A42869E11A41BC81956AE866381F611">
    <w:name w:val="92A42869E11A41BC81956AE866381F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6EDA6A746E42829DDACAABE76F48621">
    <w:name w:val="906EDA6A746E42829DDACAABE76F4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4B6E06A14640F2A66DAFDA31BA398F1">
    <w:name w:val="AE4B6E06A14640F2A66DAFDA31BA39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FF448DE094F35A1857C58BC1379AF1">
    <w:name w:val="BBAFF448DE094F35A1857C58BC1379A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3B95BB014A4BA72332B6BE7ECBF61">
    <w:name w:val="04DF3B95BB014A4BA72332B6BE7ECB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B6313D4C8B4556B21995DD548F5CF51">
    <w:name w:val="79B6313D4C8B4556B21995DD548F5CF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8D2C46AA624A71A1BFD8F3989ACD5B1">
    <w:name w:val="ED8D2C46AA624A71A1BFD8F3989ACD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4C9512CA0C473C9EDBBC323769127A1">
    <w:name w:val="A74C9512CA0C473C9EDBBC323769127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A336518B2441F499B094322F7728621">
    <w:name w:val="AFA336518B2441F499B094322F772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94169155E54E289FB691D711CE92C51">
    <w:name w:val="0794169155E54E289FB691D711CE92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F0572857554B1D84E5CF63C7A9C4371">
    <w:name w:val="4EF0572857554B1D84E5CF63C7A9C4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1">
    <w:name w:val="436CC271ABE64E5DBF3DBAB271E0A9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1">
    <w:name w:val="0F11BA95089D4632BF9D2A3E92C6129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1">
    <w:name w:val="FAB4B20F849E4377B42CF2FD765018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1">
    <w:name w:val="EBC41B8BCAE849DC9EEC1F701A4B2EF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1">
    <w:name w:val="C978AB0A29384F4693BC264FE85BE8E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1">
    <w:name w:val="B70C0419B34D40AD976DEF046471A4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1">
    <w:name w:val="241CC2EA9AA044F7A203126964973A8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1">
    <w:name w:val="27A33D92D80E402DB69BCAFC4AF650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1">
    <w:name w:val="E03123CCF37F41439D8AB509663D5A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1">
    <w:name w:val="3E81CBF79A284B70AA2736753CF7C62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1">
    <w:name w:val="E0593C7645DC40B2919A3DB8189A7E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1">
    <w:name w:val="9A3368246B744E81AFCF964EE948F1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1">
    <w:name w:val="AED6A7D6A562492E89279D3D2504F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1">
    <w:name w:val="BA42F9328BA5446D8C5C54033F6F32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1">
    <w:name w:val="650391010A94494E8D94584138A1932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1">
    <w:name w:val="8A5AEA910E0143B3BC395FE0C25470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1">
    <w:name w:val="7C400E04A2FA4797A9DF9CE668358D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1">
    <w:name w:val="8A238541D3F8496F9C54BA5265E7BE2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1">
    <w:name w:val="91090954AB5341D39E6140B2C5B4A2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1">
    <w:name w:val="4AECD56918444E3EBF716364D55242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1">
    <w:name w:val="1EFD1DDD5C1A495FB6F0065C1FD834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1">
    <w:name w:val="69610E831759472B8B4054559C5E3B4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1">
    <w:name w:val="4A5C3AF7A3234E38904A368F58CDA3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1">
    <w:name w:val="C4C36358AEE744848770831225D200C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1">
    <w:name w:val="85D6053565914EB8919803FDF4034A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1">
    <w:name w:val="96A906AB60B14CA9BECFAB1B4A7547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1">
    <w:name w:val="AE07EA66EB6442D5B25DA71617C4D1D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1">
    <w:name w:val="4B88447A6A5D4FE9AAC6F5D437605A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1">
    <w:name w:val="4A5EB955C8D049A49C189A2C09E6999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1">
    <w:name w:val="8BF3E2078D3D42AEA9002DEC5753F0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1">
    <w:name w:val="3979CA676B8B4A0894DFDB1166BB53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1">
    <w:name w:val="FF8C7EDD9EF0467CAF55151FBBD888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1">
    <w:name w:val="195E6B8610F04CDFB45EB339172133B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1">
    <w:name w:val="EEACEADD486A4BABB0609AB9E656D0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1">
    <w:name w:val="8B97E2EF250D4417860EF98680A1BC0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1">
    <w:name w:val="A7E7C500F05847C7AF604BF13562C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1">
    <w:name w:val="B9D48C355D034B99A29AFF7436B6B4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1">
    <w:name w:val="3C2AA3DC46254A8AAD444B0D7093823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1">
    <w:name w:val="E5389309E6C344CC9C6463D0D314E9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1">
    <w:name w:val="EAC11060065547369A4C30379623CB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1">
    <w:name w:val="CE1088B0A0A24462854FE47677F5B0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1">
    <w:name w:val="F42FD5EB64D24383B13987076F531D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1">
    <w:name w:val="24CD2F07F7164D1FB03CBFA6D18996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1">
    <w:name w:val="F239B6340E924F44AA353D2CCDB6C8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1">
    <w:name w:val="42DC8210641249369FC3B2C9A21602F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1">
    <w:name w:val="3B0ABA0A41004BA0955B4B7F66294D9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1">
    <w:name w:val="A972E8B2402B4407AAE91E3C59CF0F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1">
    <w:name w:val="9BAE999DC3854A858085BC589A819F2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1">
    <w:name w:val="77F4BE28F0C14D5FAC81F117B01CCA3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1">
    <w:name w:val="664D147F8C8E494D9A1864752AAB60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1">
    <w:name w:val="E1DA452F06A64A0E903C3FB0C6299E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1">
    <w:name w:val="B5CBBAA7EEB444DDAFD841A07AD354A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1">
    <w:name w:val="88D270A38B184FDD89B3298EB58105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1">
    <w:name w:val="223E9D71C6F94DC08084E8623FA9249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1">
    <w:name w:val="575EFF6A1D39487298077D5EA3971B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1">
    <w:name w:val="7DA6282429BD43C8927D85A2705928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1">
    <w:name w:val="7A1994069B4B4600AC8789BB750E85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1">
    <w:name w:val="D8DFCF326DFD49EC87EFDA866BF34D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1">
    <w:name w:val="910D803F42FC48608781FE694E35F96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1">
    <w:name w:val="CD72AD850F564513A10E789F00B148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1">
    <w:name w:val="7A92D131C88B406FA2544C15A718889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1">
    <w:name w:val="24885BF86CAE4932BE55F80B22047A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1">
    <w:name w:val="FF08DC79CA82420082C8819B156E7B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1">
    <w:name w:val="030EC449D8BD4D7099D423C5C69900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1">
    <w:name w:val="6ADE9B1BB747403EA342B035D63408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1">
    <w:name w:val="F18855A1A7814D6DB0F553AA6966F4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1">
    <w:name w:val="5E7FC9B1608D497C9295BD5D19784F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1">
    <w:name w:val="579B7A2FD695465C8D719CCE811F2AA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1">
    <w:name w:val="E1C668222DFE4B14B179958C14ED5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1">
    <w:name w:val="BB1C4D015C3340F9966C0D66DFA9909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1">
    <w:name w:val="D7C84294EA0744D5AD88A1792C6C266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1">
    <w:name w:val="15296AB5CC3D499FBD882047D5B626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1">
    <w:name w:val="CD44B15F1EAE4CF0AC5FAE4059A0D9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1">
    <w:name w:val="D71108C90AED4E41A66655850EB82E5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1">
    <w:name w:val="68858A4B6A3E40899905432CC2C94C7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1">
    <w:name w:val="C7B56EED3D024E67B3A06B963ADEAD3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1">
    <w:name w:val="8EF4E161A8A242F38635B407E4C7FC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1">
    <w:name w:val="9E358DE825A44DF4B399EC57209976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1">
    <w:name w:val="B855FEBA12C64CB193DD434875C505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1">
    <w:name w:val="194AC7FDF51245F4B4FA54F6A94C7EB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1">
    <w:name w:val="A90FBBF17D844A3CA70167B7AC600CB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1">
    <w:name w:val="BBAA10AE85E1436BBB9B32847C6B99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1">
    <w:name w:val="3A207BE560004FFF81349D1439D78ED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1">
    <w:name w:val="A16E113F309B4B4581FDB50507AB87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1">
    <w:name w:val="6EE831CF0DBA4025896C2FB4513AD6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1">
    <w:name w:val="5CF4ECD749D14BCABC98DB6C9739610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1">
    <w:name w:val="E9FC2B7D93964709ADF4A954B30D6D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1">
    <w:name w:val="572F1828075F40E3B74CBB39B16884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1">
    <w:name w:val="90B19D123A5C4DABBA86817F78E3EEE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1">
    <w:name w:val="526543CE1F814ECA99958F32FED153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1">
    <w:name w:val="49171B6BE5B148ECBFB16E59FBB515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1">
    <w:name w:val="398A26BFE6D54A48BDC12404CF53CE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1">
    <w:name w:val="6D0D507028F44EF99319A2C62B8DCBC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1">
    <w:name w:val="179F8F652325470BB1BAFF4F9FA423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1">
    <w:name w:val="488D1E089B5A40CC9EE84EE7F5015A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1">
    <w:name w:val="724723725FB44BF3AF5C0932127C8F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1">
    <w:name w:val="23745F9662CD43C59F163044BBC24C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1">
    <w:name w:val="4F62C8F0F433412B84C110060B3FD7D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1">
    <w:name w:val="8EA39988D8614C83ACD988CC0A7E8E8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1">
    <w:name w:val="22F21009543C49A5B00E74593B6421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1">
    <w:name w:val="5958E1A701F546C28089BB615B5D5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1">
    <w:name w:val="38D1A39C164B4FD8BC4B3E4287586C4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1">
    <w:name w:val="E8BCBC0AFC96409EA2317FAADEDD3E2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1">
    <w:name w:val="9D319739B2CC4748BD58D4FFF1374A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1">
    <w:name w:val="5B37999E8F88485E8286E6B52802AF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1">
    <w:name w:val="B7EE5D90E192475DAFBD50B938E489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1">
    <w:name w:val="B1F8C1482EAE45F290D4875F9B4DCD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1">
    <w:name w:val="7B28D826045445B083F847DEF430E9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1">
    <w:name w:val="B5CA77367E1941F7A7DE7065B04849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1">
    <w:name w:val="72AC653E20BA4DE2BE91AE6060C1FD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1">
    <w:name w:val="CDCD9B690FF3447A99A14E95A7D90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1">
    <w:name w:val="1008ABCB36324DFB8BF4A99EABF5FF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1">
    <w:name w:val="450F41237F1B45B7A7891CE68EB80D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1">
    <w:name w:val="727CC7C938024F549628D90F1E0ED32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1">
    <w:name w:val="DE7D0709FFFB48CFBA8E60995D32AB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1">
    <w:name w:val="5276F8C6C7B84EE6AA8784D2A911DB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1">
    <w:name w:val="19EC6A18A95D4CD4B4718098F47425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1">
    <w:name w:val="3B9AC26E089F44D1B2B5A6ACB052316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1">
    <w:name w:val="F6287C0317BC49BF861E63D702FCA8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1">
    <w:name w:val="662CDD03E4024EF5841C8D802B53470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1">
    <w:name w:val="5B3B99514FCC41F68B92AF447CC7A4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1">
    <w:name w:val="84E1A9562B294F19A35BD3833CDAFB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1">
    <w:name w:val="8E016E0F854144E898F0CB3E4B2E34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1">
    <w:name w:val="D2F61EB3AF004965B5B75BF0136A290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1">
    <w:name w:val="95B239C8E3834DD387272565848F9E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1">
    <w:name w:val="812AD5FD728045C69AC7F5108848368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1">
    <w:name w:val="CA7724B0A03F4030A1F35A1AE099E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1">
    <w:name w:val="35C632FA048F49A1B209343F74B8FAB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1">
    <w:name w:val="F9D9B2FFDDCF4872A616B0CAC8E621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1">
    <w:name w:val="CB302E2AEA674D36AB12AB3E68F127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1">
    <w:name w:val="061B66C83D9C4CD3A1C023714BED65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1">
    <w:name w:val="6EFA600735D646E3B7BE1C7F729039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1">
    <w:name w:val="9D5EAEEE88054396927587DB13E885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1">
    <w:name w:val="7ADB0AF92C924A92BAF893BEFF334E2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1">
    <w:name w:val="47E68F15354D4C179810DE99B5DB69B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1">
    <w:name w:val="5D41D808C46D4579854A5E0358D9A8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1">
    <w:name w:val="441554AA055F4F2A95AA68DE925FD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1">
    <w:name w:val="FACA50034DDC4350BAEB6DADD25A67E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79CF61277547CAB39E53D1750B125C2">
    <w:name w:val="5F79CF61277547CAB39E53D1750B125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Questiontext">
    <w:name w:val="Question text"/>
    <w:basedOn w:val="Normal"/>
    <w:qFormat/>
    <w:rsid w:val="00637271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2">
    <w:name w:val="436CC271ABE64E5DBF3DBAB271E0A9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2">
    <w:name w:val="0F11BA95089D4632BF9D2A3E92C6129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2">
    <w:name w:val="FAB4B20F849E4377B42CF2FD765018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2">
    <w:name w:val="EBC41B8BCAE849DC9EEC1F701A4B2EF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2">
    <w:name w:val="C978AB0A29384F4693BC264FE85BE8E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2">
    <w:name w:val="B70C0419B34D40AD976DEF046471A4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2">
    <w:name w:val="241CC2EA9AA044F7A203126964973A8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2">
    <w:name w:val="27A33D92D80E402DB69BCAFC4AF650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2">
    <w:name w:val="E03123CCF37F41439D8AB509663D5A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2">
    <w:name w:val="3E81CBF79A284B70AA2736753CF7C62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2">
    <w:name w:val="E0593C7645DC40B2919A3DB8189A7E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2">
    <w:name w:val="9A3368246B744E81AFCF964EE948F1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2">
    <w:name w:val="AED6A7D6A562492E89279D3D2504F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2">
    <w:name w:val="BA42F9328BA5446D8C5C54033F6F328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2">
    <w:name w:val="650391010A94494E8D94584138A1932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2">
    <w:name w:val="8A5AEA910E0143B3BC395FE0C25470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2">
    <w:name w:val="7C400E04A2FA4797A9DF9CE668358D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2">
    <w:name w:val="8A238541D3F8496F9C54BA5265E7BE2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2">
    <w:name w:val="91090954AB5341D39E6140B2C5B4A29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2">
    <w:name w:val="4AECD56918444E3EBF716364D55242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2">
    <w:name w:val="1EFD1DDD5C1A495FB6F0065C1FD834D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2">
    <w:name w:val="69610E831759472B8B4054559C5E3B4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2">
    <w:name w:val="4A5C3AF7A3234E38904A368F58CDA3A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2">
    <w:name w:val="C4C36358AEE744848770831225D200C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2">
    <w:name w:val="85D6053565914EB8919803FDF4034A0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2">
    <w:name w:val="96A906AB60B14CA9BECFAB1B4A7547D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2">
    <w:name w:val="AE07EA66EB6442D5B25DA71617C4D1D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2">
    <w:name w:val="4B88447A6A5D4FE9AAC6F5D437605A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2">
    <w:name w:val="4A5EB955C8D049A49C189A2C09E6999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2">
    <w:name w:val="8BF3E2078D3D42AEA9002DEC5753F0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2">
    <w:name w:val="3979CA676B8B4A0894DFDB1166BB53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2">
    <w:name w:val="FF8C7EDD9EF0467CAF55151FBBD888C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2">
    <w:name w:val="195E6B8610F04CDFB45EB339172133B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2">
    <w:name w:val="EEACEADD486A4BABB0609AB9E656D0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2">
    <w:name w:val="8B97E2EF250D4417860EF98680A1BC0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2">
    <w:name w:val="A7E7C500F05847C7AF604BF13562C6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2">
    <w:name w:val="B9D48C355D034B99A29AFF7436B6B47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2">
    <w:name w:val="3C2AA3DC46254A8AAD444B0D7093823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2">
    <w:name w:val="E5389309E6C344CC9C6463D0D314E9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2">
    <w:name w:val="EAC11060065547369A4C30379623CBF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2">
    <w:name w:val="CE1088B0A0A24462854FE47677F5B0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2">
    <w:name w:val="F42FD5EB64D24383B13987076F531D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2">
    <w:name w:val="24CD2F07F7164D1FB03CBFA6D18996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2">
    <w:name w:val="F239B6340E924F44AA353D2CCDB6C8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2">
    <w:name w:val="42DC8210641249369FC3B2C9A21602F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2">
    <w:name w:val="3B0ABA0A41004BA0955B4B7F66294D9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2">
    <w:name w:val="A972E8B2402B4407AAE91E3C59CF0F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2">
    <w:name w:val="9BAE999DC3854A858085BC589A819F2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2">
    <w:name w:val="77F4BE28F0C14D5FAC81F117B01CCA3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2">
    <w:name w:val="664D147F8C8E494D9A1864752AAB602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2">
    <w:name w:val="E1DA452F06A64A0E903C3FB0C6299E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2">
    <w:name w:val="B5CBBAA7EEB444DDAFD841A07AD354A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2">
    <w:name w:val="88D270A38B184FDD89B3298EB58105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2">
    <w:name w:val="223E9D71C6F94DC08084E8623FA9249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2">
    <w:name w:val="575EFF6A1D39487298077D5EA3971B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2">
    <w:name w:val="7DA6282429BD43C8927D85A2705928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2">
    <w:name w:val="7A1994069B4B4600AC8789BB750E85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2">
    <w:name w:val="D8DFCF326DFD49EC87EFDA866BF34D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2">
    <w:name w:val="910D803F42FC48608781FE694E35F96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2">
    <w:name w:val="CD72AD850F564513A10E789F00B148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2">
    <w:name w:val="7A92D131C88B406FA2544C15A718889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2">
    <w:name w:val="24885BF86CAE4932BE55F80B22047A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2">
    <w:name w:val="FF08DC79CA82420082C8819B156E7B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2">
    <w:name w:val="030EC449D8BD4D7099D423C5C699006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2">
    <w:name w:val="6ADE9B1BB747403EA342B035D634086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2">
    <w:name w:val="F18855A1A7814D6DB0F553AA6966F4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2">
    <w:name w:val="5E7FC9B1608D497C9295BD5D19784F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2">
    <w:name w:val="579B7A2FD695465C8D719CCE811F2AA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2">
    <w:name w:val="E1C668222DFE4B14B179958C14ED5CA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2">
    <w:name w:val="BB1C4D015C3340F9966C0D66DFA9909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2">
    <w:name w:val="D7C84294EA0744D5AD88A1792C6C266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2">
    <w:name w:val="15296AB5CC3D499FBD882047D5B626B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2">
    <w:name w:val="CD44B15F1EAE4CF0AC5FAE4059A0D9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2">
    <w:name w:val="D71108C90AED4E41A66655850EB82E5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2">
    <w:name w:val="68858A4B6A3E40899905432CC2C94C7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2">
    <w:name w:val="C7B56EED3D024E67B3A06B963ADEAD3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2">
    <w:name w:val="8EF4E161A8A242F38635B407E4C7FC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2">
    <w:name w:val="9E358DE825A44DF4B399EC57209976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2">
    <w:name w:val="B855FEBA12C64CB193DD434875C505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2">
    <w:name w:val="194AC7FDF51245F4B4FA54F6A94C7EB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2">
    <w:name w:val="A90FBBF17D844A3CA70167B7AC600CB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2">
    <w:name w:val="BBAA10AE85E1436BBB9B32847C6B99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2">
    <w:name w:val="3A207BE560004FFF81349D1439D78ED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2">
    <w:name w:val="A16E113F309B4B4581FDB50507AB87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2">
    <w:name w:val="6EE831CF0DBA4025896C2FB4513AD68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2">
    <w:name w:val="5CF4ECD749D14BCABC98DB6C9739610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2">
    <w:name w:val="E9FC2B7D93964709ADF4A954B30D6DF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2">
    <w:name w:val="572F1828075F40E3B74CBB39B168847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2">
    <w:name w:val="90B19D123A5C4DABBA86817F78E3EEE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2">
    <w:name w:val="526543CE1F814ECA99958F32FED153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2">
    <w:name w:val="49171B6BE5B148ECBFB16E59FBB515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2">
    <w:name w:val="398A26BFE6D54A48BDC12404CF53CE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2">
    <w:name w:val="6D0D507028F44EF99319A2C62B8DCBC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2">
    <w:name w:val="179F8F652325470BB1BAFF4F9FA423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2">
    <w:name w:val="488D1E089B5A40CC9EE84EE7F5015A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2">
    <w:name w:val="724723725FB44BF3AF5C0932127C8F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2">
    <w:name w:val="23745F9662CD43C59F163044BBC24C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2">
    <w:name w:val="4F62C8F0F433412B84C110060B3FD7D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2">
    <w:name w:val="8EA39988D8614C83ACD988CC0A7E8E8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2">
    <w:name w:val="22F21009543C49A5B00E74593B6421A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2">
    <w:name w:val="5958E1A701F546C28089BB615B5D5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2">
    <w:name w:val="38D1A39C164B4FD8BC4B3E4287586C4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2">
    <w:name w:val="E8BCBC0AFC96409EA2317FAADEDD3E2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2">
    <w:name w:val="9D319739B2CC4748BD58D4FFF1374A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2">
    <w:name w:val="5B37999E8F88485E8286E6B52802AF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2">
    <w:name w:val="B7EE5D90E192475DAFBD50B938E489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2">
    <w:name w:val="B1F8C1482EAE45F290D4875F9B4DCD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2">
    <w:name w:val="7B28D826045445B083F847DEF430E9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2">
    <w:name w:val="B5CA77367E1941F7A7DE7065B04849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2">
    <w:name w:val="72AC653E20BA4DE2BE91AE6060C1FD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2">
    <w:name w:val="CDCD9B690FF3447A99A14E95A7D90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2">
    <w:name w:val="1008ABCB36324DFB8BF4A99EABF5FF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2">
    <w:name w:val="450F41237F1B45B7A7891CE68EB80D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2">
    <w:name w:val="727CC7C938024F549628D90F1E0ED32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2">
    <w:name w:val="DE7D0709FFFB48CFBA8E60995D32ABF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2">
    <w:name w:val="5276F8C6C7B84EE6AA8784D2A911DB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2">
    <w:name w:val="19EC6A18A95D4CD4B4718098F47425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2">
    <w:name w:val="3B9AC26E089F44D1B2B5A6ACB052316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2">
    <w:name w:val="F6287C0317BC49BF861E63D702FCA8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2">
    <w:name w:val="662CDD03E4024EF5841C8D802B53470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2">
    <w:name w:val="5B3B99514FCC41F68B92AF447CC7A4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2">
    <w:name w:val="84E1A9562B294F19A35BD3833CDAFB3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2">
    <w:name w:val="8E016E0F854144E898F0CB3E4B2E349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2">
    <w:name w:val="D2F61EB3AF004965B5B75BF0136A290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2">
    <w:name w:val="95B239C8E3834DD387272565848F9E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2">
    <w:name w:val="812AD5FD728045C69AC7F5108848368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2">
    <w:name w:val="CA7724B0A03F4030A1F35A1AE099E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2">
    <w:name w:val="35C632FA048F49A1B209343F74B8FAB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2">
    <w:name w:val="F9D9B2FFDDCF4872A616B0CAC8E621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2">
    <w:name w:val="CB302E2AEA674D36AB12AB3E68F127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2">
    <w:name w:val="061B66C83D9C4CD3A1C023714BED65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2">
    <w:name w:val="6EFA600735D646E3B7BE1C7F729039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2">
    <w:name w:val="9D5EAEEE88054396927587DB13E885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2">
    <w:name w:val="7ADB0AF92C924A92BAF893BEFF334E2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2">
    <w:name w:val="47E68F15354D4C179810DE99B5DB69B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2">
    <w:name w:val="5D41D808C46D4579854A5E0358D9A8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2">
    <w:name w:val="441554AA055F4F2A95AA68DE925FD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2">
    <w:name w:val="FACA50034DDC4350BAEB6DADD25A67E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">
    <w:name w:val="2F2C5C3E210043B1827CBBD624E2C8F3"/>
    <w:rsid w:val="0088667C"/>
  </w:style>
  <w:style w:type="paragraph" w:customStyle="1" w:styleId="39622A3D2EA44F7DA3D787B759D62A36">
    <w:name w:val="39622A3D2EA44F7DA3D787B759D62A36"/>
    <w:rsid w:val="0088667C"/>
  </w:style>
  <w:style w:type="paragraph" w:customStyle="1" w:styleId="178CBF46B9184BC7A4E014BD44EC16E1">
    <w:name w:val="178CBF46B9184BC7A4E014BD44EC16E1"/>
    <w:rsid w:val="0088667C"/>
  </w:style>
  <w:style w:type="paragraph" w:customStyle="1" w:styleId="3C43CB2DBCC04D95846699796517AEC6">
    <w:name w:val="3C43CB2DBCC04D95846699796517AEC6"/>
    <w:rsid w:val="0088667C"/>
  </w:style>
  <w:style w:type="paragraph" w:customStyle="1" w:styleId="F4D8D293A26C43C5830E9CACCA590818">
    <w:name w:val="F4D8D293A26C43C5830E9CACCA590818"/>
    <w:rsid w:val="0088667C"/>
  </w:style>
  <w:style w:type="paragraph" w:customStyle="1" w:styleId="5C65BE04A968441E9A52766DBC3AD8F6">
    <w:name w:val="5C65BE04A968441E9A52766DBC3AD8F6"/>
    <w:rsid w:val="0088667C"/>
  </w:style>
  <w:style w:type="paragraph" w:customStyle="1" w:styleId="5F79CF61277547CAB39E53D1750B125C3">
    <w:name w:val="5F79CF61277547CAB39E53D1750B125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1">
    <w:name w:val="2F2C5C3E210043B1827CBBD624E2C8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1">
    <w:name w:val="39622A3D2EA44F7DA3D787B759D62A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1">
    <w:name w:val="178CBF46B9184BC7A4E014BD44EC16E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1">
    <w:name w:val="3C43CB2DBCC04D95846699796517AE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1">
    <w:name w:val="F4D8D293A26C43C5830E9CACCA59081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1">
    <w:name w:val="5C65BE04A968441E9A52766DBC3AD8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3">
    <w:name w:val="241CC2EA9AA044F7A203126964973A8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3">
    <w:name w:val="27A33D92D80E402DB69BCAFC4AF650D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3">
    <w:name w:val="E03123CCF37F41439D8AB509663D5A0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3">
    <w:name w:val="3E81CBF79A284B70AA2736753CF7C62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3">
    <w:name w:val="E0593C7645DC40B2919A3DB8189A7E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3">
    <w:name w:val="9A3368246B744E81AFCF964EE948F1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3">
    <w:name w:val="AED6A7D6A562492E89279D3D2504F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3">
    <w:name w:val="BA42F9328BA5446D8C5C54033F6F328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3">
    <w:name w:val="650391010A94494E8D94584138A1932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3">
    <w:name w:val="8A5AEA910E0143B3BC395FE0C254705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3">
    <w:name w:val="7C400E04A2FA4797A9DF9CE668358D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3">
    <w:name w:val="8A238541D3F8496F9C54BA5265E7BE2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3">
    <w:name w:val="91090954AB5341D39E6140B2C5B4A29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3">
    <w:name w:val="4AECD56918444E3EBF716364D55242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3">
    <w:name w:val="1EFD1DDD5C1A495FB6F0065C1FD834D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3">
    <w:name w:val="69610E831759472B8B4054559C5E3B4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3">
    <w:name w:val="4A5C3AF7A3234E38904A368F58CDA3A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3">
    <w:name w:val="C4C36358AEE744848770831225D200C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3">
    <w:name w:val="85D6053565914EB8919803FDF4034A0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3">
    <w:name w:val="96A906AB60B14CA9BECFAB1B4A7547D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3">
    <w:name w:val="AE07EA66EB6442D5B25DA71617C4D1D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3">
    <w:name w:val="4B88447A6A5D4FE9AAC6F5D437605A2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3">
    <w:name w:val="4A5EB955C8D049A49C189A2C09E6999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3">
    <w:name w:val="8BF3E2078D3D42AEA9002DEC5753F0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3">
    <w:name w:val="3979CA676B8B4A0894DFDB1166BB53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3">
    <w:name w:val="FF8C7EDD9EF0467CAF55151FBBD888C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3">
    <w:name w:val="195E6B8610F04CDFB45EB339172133B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3">
    <w:name w:val="EEACEADD486A4BABB0609AB9E656D02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3">
    <w:name w:val="8B97E2EF250D4417860EF98680A1BC0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3">
    <w:name w:val="A7E7C500F05847C7AF604BF13562C63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3">
    <w:name w:val="B9D48C355D034B99A29AFF7436B6B47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3">
    <w:name w:val="3C2AA3DC46254A8AAD444B0D7093823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3">
    <w:name w:val="E5389309E6C344CC9C6463D0D314E9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3">
    <w:name w:val="EAC11060065547369A4C30379623CBF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3">
    <w:name w:val="CE1088B0A0A24462854FE47677F5B0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3">
    <w:name w:val="F42FD5EB64D24383B13987076F531D1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3">
    <w:name w:val="24CD2F07F7164D1FB03CBFA6D18996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3">
    <w:name w:val="F239B6340E924F44AA353D2CCDB6C8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3">
    <w:name w:val="42DC8210641249369FC3B2C9A21602F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3">
    <w:name w:val="3B0ABA0A41004BA0955B4B7F66294D9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3">
    <w:name w:val="A972E8B2402B4407AAE91E3C59CF0F2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3">
    <w:name w:val="9BAE999DC3854A858085BC589A819F2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3">
    <w:name w:val="77F4BE28F0C14D5FAC81F117B01CCA3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3">
    <w:name w:val="664D147F8C8E494D9A1864752AAB602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3">
    <w:name w:val="E1DA452F06A64A0E903C3FB0C6299E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3">
    <w:name w:val="B5CBBAA7EEB444DDAFD841A07AD354A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3">
    <w:name w:val="88D270A38B184FDD89B3298EB581051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3">
    <w:name w:val="223E9D71C6F94DC08084E8623FA9249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3">
    <w:name w:val="575EFF6A1D39487298077D5EA3971B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3">
    <w:name w:val="7DA6282429BD43C8927D85A2705928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3">
    <w:name w:val="7A1994069B4B4600AC8789BB750E85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3">
    <w:name w:val="D8DFCF326DFD49EC87EFDA866BF34D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3">
    <w:name w:val="910D803F42FC48608781FE694E35F96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3">
    <w:name w:val="CD72AD850F564513A10E789F00B148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3">
    <w:name w:val="7A92D131C88B406FA2544C15A718889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3">
    <w:name w:val="24885BF86CAE4932BE55F80B22047A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3">
    <w:name w:val="FF08DC79CA82420082C8819B156E7B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3">
    <w:name w:val="030EC449D8BD4D7099D423C5C699006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3">
    <w:name w:val="6ADE9B1BB747403EA342B035D634086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3">
    <w:name w:val="F18855A1A7814D6DB0F553AA6966F4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3">
    <w:name w:val="5E7FC9B1608D497C9295BD5D19784F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3">
    <w:name w:val="579B7A2FD695465C8D719CCE811F2AA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3">
    <w:name w:val="E1C668222DFE4B14B179958C14ED5CA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3">
    <w:name w:val="BB1C4D015C3340F9966C0D66DFA9909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3">
    <w:name w:val="D7C84294EA0744D5AD88A1792C6C266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3">
    <w:name w:val="15296AB5CC3D499FBD882047D5B626B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3">
    <w:name w:val="CD44B15F1EAE4CF0AC5FAE4059A0D9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3">
    <w:name w:val="D71108C90AED4E41A66655850EB82E5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3">
    <w:name w:val="68858A4B6A3E40899905432CC2C94C7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3">
    <w:name w:val="C7B56EED3D024E67B3A06B963ADEAD3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3">
    <w:name w:val="8EF4E161A8A242F38635B407E4C7FC5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3">
    <w:name w:val="9E358DE825A44DF4B399EC57209976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3">
    <w:name w:val="B855FEBA12C64CB193DD434875C5056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3">
    <w:name w:val="194AC7FDF51245F4B4FA54F6A94C7EB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3">
    <w:name w:val="A90FBBF17D844A3CA70167B7AC600CB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3">
    <w:name w:val="BBAA10AE85E1436BBB9B32847C6B99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3">
    <w:name w:val="3A207BE560004FFF81349D1439D78ED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3">
    <w:name w:val="A16E113F309B4B4581FDB50507AB87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3">
    <w:name w:val="6EE831CF0DBA4025896C2FB4513AD68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3">
    <w:name w:val="5CF4ECD749D14BCABC98DB6C9739610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3">
    <w:name w:val="E9FC2B7D93964709ADF4A954B30D6DF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3">
    <w:name w:val="572F1828075F40E3B74CBB39B168847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3">
    <w:name w:val="90B19D123A5C4DABBA86817F78E3EEE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3">
    <w:name w:val="526543CE1F814ECA99958F32FED153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3">
    <w:name w:val="49171B6BE5B148ECBFB16E59FBB515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3">
    <w:name w:val="398A26BFE6D54A48BDC12404CF53CE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3">
    <w:name w:val="6D0D507028F44EF99319A2C62B8DCBC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3">
    <w:name w:val="179F8F652325470BB1BAFF4F9FA4235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3">
    <w:name w:val="488D1E089B5A40CC9EE84EE7F5015A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3">
    <w:name w:val="724723725FB44BF3AF5C0932127C8F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3">
    <w:name w:val="23745F9662CD43C59F163044BBC24C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3">
    <w:name w:val="4F62C8F0F433412B84C110060B3FD7D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3">
    <w:name w:val="8EA39988D8614C83ACD988CC0A7E8E8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3">
    <w:name w:val="22F21009543C49A5B00E74593B6421A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3">
    <w:name w:val="5958E1A701F546C28089BB615B5D5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3">
    <w:name w:val="38D1A39C164B4FD8BC4B3E4287586C4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3">
    <w:name w:val="E8BCBC0AFC96409EA2317FAADEDD3E2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3">
    <w:name w:val="9D319739B2CC4748BD58D4FFF1374A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3">
    <w:name w:val="5B37999E8F88485E8286E6B52802AF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3">
    <w:name w:val="B7EE5D90E192475DAFBD50B938E489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3">
    <w:name w:val="B1F8C1482EAE45F290D4875F9B4DCD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3">
    <w:name w:val="7B28D826045445B083F847DEF430E9F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3">
    <w:name w:val="B5CA77367E1941F7A7DE7065B04849B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3">
    <w:name w:val="72AC653E20BA4DE2BE91AE6060C1FDA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3">
    <w:name w:val="CDCD9B690FF3447A99A14E95A7D90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3">
    <w:name w:val="1008ABCB36324DFB8BF4A99EABF5FF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3">
    <w:name w:val="450F41237F1B45B7A7891CE68EB80D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3">
    <w:name w:val="727CC7C938024F549628D90F1E0ED32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3">
    <w:name w:val="DE7D0709FFFB48CFBA8E60995D32ABF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3">
    <w:name w:val="5276F8C6C7B84EE6AA8784D2A911DB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3">
    <w:name w:val="19EC6A18A95D4CD4B4718098F47425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3">
    <w:name w:val="3B9AC26E089F44D1B2B5A6ACB052316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3">
    <w:name w:val="F6287C0317BC49BF861E63D702FCA8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3">
    <w:name w:val="662CDD03E4024EF5841C8D802B53470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3">
    <w:name w:val="5B3B99514FCC41F68B92AF447CC7A4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3">
    <w:name w:val="84E1A9562B294F19A35BD3833CDAFB3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3">
    <w:name w:val="8E016E0F854144E898F0CB3E4B2E349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3">
    <w:name w:val="D2F61EB3AF004965B5B75BF0136A290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3">
    <w:name w:val="95B239C8E3834DD387272565848F9E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3">
    <w:name w:val="812AD5FD728045C69AC7F5108848368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3">
    <w:name w:val="CA7724B0A03F4030A1F35A1AE099E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3">
    <w:name w:val="35C632FA048F49A1B209343F74B8FAB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3">
    <w:name w:val="F9D9B2FFDDCF4872A616B0CAC8E621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3">
    <w:name w:val="CB302E2AEA674D36AB12AB3E68F127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3">
    <w:name w:val="061B66C83D9C4CD3A1C023714BED65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3">
    <w:name w:val="6EFA600735D646E3B7BE1C7F729039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3">
    <w:name w:val="9D5EAEEE88054396927587DB13E885A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3">
    <w:name w:val="7ADB0AF92C924A92BAF893BEFF334E2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3">
    <w:name w:val="47E68F15354D4C179810DE99B5DB69B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3">
    <w:name w:val="5D41D808C46D4579854A5E0358D9A8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3">
    <w:name w:val="441554AA055F4F2A95AA68DE925FD2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3">
    <w:name w:val="FACA50034DDC4350BAEB6DADD25A67E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">
    <w:name w:val="D73C8F0F89D74EEB9A8C383AE976FA62"/>
    <w:rsid w:val="0088667C"/>
  </w:style>
  <w:style w:type="paragraph" w:customStyle="1" w:styleId="5B43C97F9DB64212AB0DBD7C94CB3946">
    <w:name w:val="5B43C97F9DB64212AB0DBD7C94CB3946"/>
    <w:rsid w:val="0088667C"/>
  </w:style>
  <w:style w:type="paragraph" w:customStyle="1" w:styleId="BE74B28DB2FF4A66B598A04A41FEA920">
    <w:name w:val="BE74B28DB2FF4A66B598A04A41FEA920"/>
    <w:rsid w:val="0088667C"/>
  </w:style>
  <w:style w:type="paragraph" w:customStyle="1" w:styleId="B32890B3BC0043D8B8A6C3C7306F9717">
    <w:name w:val="B32890B3BC0043D8B8A6C3C7306F9717"/>
    <w:rsid w:val="0088667C"/>
  </w:style>
  <w:style w:type="paragraph" w:customStyle="1" w:styleId="E8112BB0CEC04B62B5E8FC139E8616EE">
    <w:name w:val="E8112BB0CEC04B62B5E8FC139E8616EE"/>
    <w:rsid w:val="0088667C"/>
  </w:style>
  <w:style w:type="paragraph" w:customStyle="1" w:styleId="E53F432252674E9988EE0D8921863D9D">
    <w:name w:val="E53F432252674E9988EE0D8921863D9D"/>
    <w:rsid w:val="0088667C"/>
  </w:style>
  <w:style w:type="paragraph" w:customStyle="1" w:styleId="1F4547B2D63B4D1AB7A38C26DE8EB406">
    <w:name w:val="1F4547B2D63B4D1AB7A38C26DE8EB406"/>
    <w:rsid w:val="0088667C"/>
  </w:style>
  <w:style w:type="paragraph" w:customStyle="1" w:styleId="ED0AF1F409004A708E539970AAC23B67">
    <w:name w:val="ED0AF1F409004A708E539970AAC23B67"/>
    <w:rsid w:val="0088667C"/>
  </w:style>
  <w:style w:type="paragraph" w:customStyle="1" w:styleId="6DA36B6E56954AA79486601265D2D8B5">
    <w:name w:val="6DA36B6E56954AA79486601265D2D8B5"/>
    <w:rsid w:val="0088667C"/>
  </w:style>
  <w:style w:type="paragraph" w:customStyle="1" w:styleId="A9E68923ACBD4C0ABFB48A5C41A5FA4D">
    <w:name w:val="A9E68923ACBD4C0ABFB48A5C41A5FA4D"/>
    <w:rsid w:val="0088667C"/>
  </w:style>
  <w:style w:type="paragraph" w:customStyle="1" w:styleId="CD21FF596F4D4A5BA7F7A3A0E9FDC816">
    <w:name w:val="CD21FF596F4D4A5BA7F7A3A0E9FDC816"/>
    <w:rsid w:val="0088667C"/>
  </w:style>
  <w:style w:type="paragraph" w:customStyle="1" w:styleId="90D7B4A22FF0449885E57427BBD2594D">
    <w:name w:val="90D7B4A22FF0449885E57427BBD2594D"/>
    <w:rsid w:val="0088667C"/>
  </w:style>
  <w:style w:type="paragraph" w:customStyle="1" w:styleId="F952FA9B916A472BBF3D25E27CCD268E">
    <w:name w:val="F952FA9B916A472BBF3D25E27CCD268E"/>
    <w:rsid w:val="0088667C"/>
  </w:style>
  <w:style w:type="paragraph" w:customStyle="1" w:styleId="9D36B5908F7E43C6AAEBF80FC329A3AD">
    <w:name w:val="9D36B5908F7E43C6AAEBF80FC329A3AD"/>
    <w:rsid w:val="0088667C"/>
  </w:style>
  <w:style w:type="paragraph" w:customStyle="1" w:styleId="6F0AC5D912AD4DAF8DE82A1F69D53231">
    <w:name w:val="6F0AC5D912AD4DAF8DE82A1F69D53231"/>
    <w:rsid w:val="0088667C"/>
  </w:style>
  <w:style w:type="paragraph" w:customStyle="1" w:styleId="95C5E45E80B34756A72168CA49D5EFFB">
    <w:name w:val="95C5E45E80B34756A72168CA49D5EFFB"/>
    <w:rsid w:val="0088667C"/>
  </w:style>
  <w:style w:type="paragraph" w:customStyle="1" w:styleId="920B9E653292438DB4098074DED36EA5">
    <w:name w:val="920B9E653292438DB4098074DED36EA5"/>
    <w:rsid w:val="0088667C"/>
  </w:style>
  <w:style w:type="paragraph" w:customStyle="1" w:styleId="1462E9181EBB4CE0AFDADC65048F6B27">
    <w:name w:val="1462E9181EBB4CE0AFDADC65048F6B27"/>
    <w:rsid w:val="0088667C"/>
  </w:style>
  <w:style w:type="paragraph" w:customStyle="1" w:styleId="3BA475558AB54A778BFBD87235E839B1">
    <w:name w:val="3BA475558AB54A778BFBD87235E839B1"/>
    <w:rsid w:val="0088667C"/>
  </w:style>
  <w:style w:type="paragraph" w:customStyle="1" w:styleId="8ABC9DD1682E45A5B9D97C3EB54E6B84">
    <w:name w:val="8ABC9DD1682E45A5B9D97C3EB54E6B84"/>
    <w:rsid w:val="0088667C"/>
  </w:style>
  <w:style w:type="paragraph" w:customStyle="1" w:styleId="1A1FFCC96A934A78B2AFFDA366FFB134">
    <w:name w:val="1A1FFCC96A934A78B2AFFDA366FFB134"/>
    <w:rsid w:val="0088667C"/>
  </w:style>
  <w:style w:type="paragraph" w:customStyle="1" w:styleId="64B6B9B33CEF47F9B04251572B315174">
    <w:name w:val="64B6B9B33CEF47F9B04251572B315174"/>
    <w:rsid w:val="0088667C"/>
  </w:style>
  <w:style w:type="paragraph" w:customStyle="1" w:styleId="2F6FDF60E5FF447383D6169A4D279E28">
    <w:name w:val="2F6FDF60E5FF447383D6169A4D279E28"/>
    <w:rsid w:val="0088667C"/>
  </w:style>
  <w:style w:type="paragraph" w:customStyle="1" w:styleId="32076FDAEBF44F57B024432C533EDF95">
    <w:name w:val="32076FDAEBF44F57B024432C533EDF95"/>
    <w:rsid w:val="0088667C"/>
  </w:style>
  <w:style w:type="paragraph" w:customStyle="1" w:styleId="FF75EF1FB5C642A383D8AC0E203A3187">
    <w:name w:val="FF75EF1FB5C642A383D8AC0E203A3187"/>
    <w:rsid w:val="0088667C"/>
  </w:style>
  <w:style w:type="paragraph" w:customStyle="1" w:styleId="0CB27B4D320647ECBD5437B918E7CE21">
    <w:name w:val="0CB27B4D320647ECBD5437B918E7CE21"/>
    <w:rsid w:val="0088667C"/>
  </w:style>
  <w:style w:type="paragraph" w:customStyle="1" w:styleId="9726533B8DB3469EAA57760E0C3D5754">
    <w:name w:val="9726533B8DB3469EAA57760E0C3D5754"/>
    <w:rsid w:val="0088667C"/>
  </w:style>
  <w:style w:type="paragraph" w:customStyle="1" w:styleId="C2E57B6FD25545A7935258C0AF55F813">
    <w:name w:val="C2E57B6FD25545A7935258C0AF55F813"/>
    <w:rsid w:val="0088667C"/>
  </w:style>
  <w:style w:type="paragraph" w:customStyle="1" w:styleId="B566B02D86C8458E860D701464E939F6">
    <w:name w:val="B566B02D86C8458E860D701464E939F6"/>
    <w:rsid w:val="0088667C"/>
  </w:style>
  <w:style w:type="paragraph" w:customStyle="1" w:styleId="578CD38188F94D5A8529132C8B0B96DF">
    <w:name w:val="578CD38188F94D5A8529132C8B0B96DF"/>
    <w:rsid w:val="0088667C"/>
  </w:style>
  <w:style w:type="paragraph" w:customStyle="1" w:styleId="FDA4DE5C91FC459A8B679CA7898477EA">
    <w:name w:val="FDA4DE5C91FC459A8B679CA7898477EA"/>
    <w:rsid w:val="0088667C"/>
  </w:style>
  <w:style w:type="paragraph" w:customStyle="1" w:styleId="9378E65503BF4740874E2E351190031B">
    <w:name w:val="9378E65503BF4740874E2E351190031B"/>
    <w:rsid w:val="0088667C"/>
  </w:style>
  <w:style w:type="paragraph" w:customStyle="1" w:styleId="4B50CEC131BD423F8071FF2138C64BE3">
    <w:name w:val="4B50CEC131BD423F8071FF2138C64BE3"/>
    <w:rsid w:val="0088667C"/>
  </w:style>
  <w:style w:type="paragraph" w:customStyle="1" w:styleId="7E573482483A41B38224070B5D833C83">
    <w:name w:val="7E573482483A41B38224070B5D833C83"/>
    <w:rsid w:val="0088667C"/>
  </w:style>
  <w:style w:type="paragraph" w:customStyle="1" w:styleId="32EAD277388D47B18899742742B0222E">
    <w:name w:val="32EAD277388D47B18899742742B0222E"/>
    <w:rsid w:val="0088667C"/>
  </w:style>
  <w:style w:type="paragraph" w:customStyle="1" w:styleId="F89EE1F41D5A44CE8890DFC885FD15CC">
    <w:name w:val="F89EE1F41D5A44CE8890DFC885FD15CC"/>
    <w:rsid w:val="0088667C"/>
  </w:style>
  <w:style w:type="paragraph" w:customStyle="1" w:styleId="253A6A6374B646AC97857E6BFEEDDB82">
    <w:name w:val="253A6A6374B646AC97857E6BFEEDDB82"/>
    <w:rsid w:val="0088667C"/>
  </w:style>
  <w:style w:type="paragraph" w:customStyle="1" w:styleId="BF785CDC71D34E1799F786BE0AAF3F99">
    <w:name w:val="BF785CDC71D34E1799F786BE0AAF3F99"/>
    <w:rsid w:val="0088667C"/>
  </w:style>
  <w:style w:type="paragraph" w:customStyle="1" w:styleId="4D85DD0AAED346308BC7917B0B240DD0">
    <w:name w:val="4D85DD0AAED346308BC7917B0B240DD0"/>
    <w:rsid w:val="0088667C"/>
  </w:style>
  <w:style w:type="paragraph" w:customStyle="1" w:styleId="C153E48A3CCA42B9940BCA0F855B6D29">
    <w:name w:val="C153E48A3CCA42B9940BCA0F855B6D29"/>
    <w:rsid w:val="0088667C"/>
  </w:style>
  <w:style w:type="paragraph" w:customStyle="1" w:styleId="47ACAD879A07405B8E5956958DCE4E45">
    <w:name w:val="47ACAD879A07405B8E5956958DCE4E45"/>
    <w:rsid w:val="0088667C"/>
  </w:style>
  <w:style w:type="paragraph" w:customStyle="1" w:styleId="BD567C3BB4BE43C1B48E6A8282B5127D">
    <w:name w:val="BD567C3BB4BE43C1B48E6A8282B5127D"/>
    <w:rsid w:val="0088667C"/>
  </w:style>
  <w:style w:type="paragraph" w:customStyle="1" w:styleId="6FBAB829B67A4C85A914BF46E8769FEC">
    <w:name w:val="6FBAB829B67A4C85A914BF46E8769FEC"/>
    <w:rsid w:val="0088667C"/>
  </w:style>
  <w:style w:type="paragraph" w:customStyle="1" w:styleId="1D1360D015634811AF00F50D78430CB3">
    <w:name w:val="1D1360D015634811AF00F50D78430CB3"/>
    <w:rsid w:val="0088667C"/>
  </w:style>
  <w:style w:type="paragraph" w:customStyle="1" w:styleId="FCE6D8F090274ADF97FBD1ECDF8BA797">
    <w:name w:val="FCE6D8F090274ADF97FBD1ECDF8BA797"/>
    <w:rsid w:val="0088667C"/>
  </w:style>
  <w:style w:type="paragraph" w:customStyle="1" w:styleId="12D242BE8D694568ABB89A7060F7DBEF">
    <w:name w:val="12D242BE8D694568ABB89A7060F7DBEF"/>
    <w:rsid w:val="0088667C"/>
  </w:style>
  <w:style w:type="paragraph" w:customStyle="1" w:styleId="B007249BCF994CBE9C72C11B4289214B">
    <w:name w:val="B007249BCF994CBE9C72C11B4289214B"/>
    <w:rsid w:val="0088667C"/>
  </w:style>
  <w:style w:type="paragraph" w:customStyle="1" w:styleId="0E7CAB2CB2B44A9EA1FEC4F9743E3B3C">
    <w:name w:val="0E7CAB2CB2B44A9EA1FEC4F9743E3B3C"/>
    <w:rsid w:val="0088667C"/>
  </w:style>
  <w:style w:type="paragraph" w:customStyle="1" w:styleId="0368FC78F7F84205A4521B233737D045">
    <w:name w:val="0368FC78F7F84205A4521B233737D045"/>
    <w:rsid w:val="0088667C"/>
  </w:style>
  <w:style w:type="paragraph" w:customStyle="1" w:styleId="2954AD4BADAE4DE285051B1617DF38E1">
    <w:name w:val="2954AD4BADAE4DE285051B1617DF38E1"/>
    <w:rsid w:val="0088667C"/>
  </w:style>
  <w:style w:type="paragraph" w:customStyle="1" w:styleId="EC4FEFE6066A493F9A730A0C5F9C3591">
    <w:name w:val="EC4FEFE6066A493F9A730A0C5F9C3591"/>
    <w:rsid w:val="0088667C"/>
  </w:style>
  <w:style w:type="paragraph" w:customStyle="1" w:styleId="9297ADD53D424E07B745BB2F8FE526B7">
    <w:name w:val="9297ADD53D424E07B745BB2F8FE526B7"/>
    <w:rsid w:val="0088667C"/>
  </w:style>
  <w:style w:type="paragraph" w:customStyle="1" w:styleId="E75740B18CEB4542BC70ABBA6742B87C">
    <w:name w:val="E75740B18CEB4542BC70ABBA6742B87C"/>
    <w:rsid w:val="0088667C"/>
  </w:style>
  <w:style w:type="paragraph" w:customStyle="1" w:styleId="8C671CAD54B146BDA88C0FB3A443294E">
    <w:name w:val="8C671CAD54B146BDA88C0FB3A443294E"/>
    <w:rsid w:val="0088667C"/>
  </w:style>
  <w:style w:type="paragraph" w:customStyle="1" w:styleId="FDF7369425264688A21A743250E1550E">
    <w:name w:val="FDF7369425264688A21A743250E1550E"/>
    <w:rsid w:val="0088667C"/>
  </w:style>
  <w:style w:type="paragraph" w:customStyle="1" w:styleId="F4938663485C447BB14741446D1E21A9">
    <w:name w:val="F4938663485C447BB14741446D1E21A9"/>
    <w:rsid w:val="0088667C"/>
  </w:style>
  <w:style w:type="paragraph" w:customStyle="1" w:styleId="46D8BCAFC2154D0CAA1F1DAF73F57115">
    <w:name w:val="46D8BCAFC2154D0CAA1F1DAF73F57115"/>
    <w:rsid w:val="0088667C"/>
  </w:style>
  <w:style w:type="paragraph" w:customStyle="1" w:styleId="41C98097233A4954A6152D9D01B40B1C">
    <w:name w:val="41C98097233A4954A6152D9D01B40B1C"/>
    <w:rsid w:val="0088667C"/>
  </w:style>
  <w:style w:type="paragraph" w:customStyle="1" w:styleId="12969591B70E4A1EBE9F667C7EC9E832">
    <w:name w:val="12969591B70E4A1EBE9F667C7EC9E832"/>
    <w:rsid w:val="0088667C"/>
  </w:style>
  <w:style w:type="paragraph" w:customStyle="1" w:styleId="45EA040D4EC34146AD6BEEA10B8B9524">
    <w:name w:val="45EA040D4EC34146AD6BEEA10B8B9524"/>
    <w:rsid w:val="0088667C"/>
  </w:style>
  <w:style w:type="paragraph" w:customStyle="1" w:styleId="DED0A425BD434FE0B7824C80F5386BF5">
    <w:name w:val="DED0A425BD434FE0B7824C80F5386BF5"/>
    <w:rsid w:val="0088667C"/>
  </w:style>
  <w:style w:type="paragraph" w:customStyle="1" w:styleId="082614395AF24DF2AC36CFBFDC43E184">
    <w:name w:val="082614395AF24DF2AC36CFBFDC43E184"/>
    <w:rsid w:val="0088667C"/>
  </w:style>
  <w:style w:type="paragraph" w:customStyle="1" w:styleId="D7D126ECA2FC40B68B7803ABA83197D3">
    <w:name w:val="D7D126ECA2FC40B68B7803ABA83197D3"/>
    <w:rsid w:val="0088667C"/>
  </w:style>
  <w:style w:type="paragraph" w:customStyle="1" w:styleId="4C7C5CC9E10E4E7AA2C148BDE9222821">
    <w:name w:val="4C7C5CC9E10E4E7AA2C148BDE9222821"/>
    <w:rsid w:val="0088667C"/>
  </w:style>
  <w:style w:type="paragraph" w:customStyle="1" w:styleId="DF5E2E517C564EEC810D2F01576E8639">
    <w:name w:val="DF5E2E517C564EEC810D2F01576E8639"/>
    <w:rsid w:val="0088667C"/>
  </w:style>
  <w:style w:type="paragraph" w:customStyle="1" w:styleId="B0F2BF035D5D4C2E88BFA9C3E53288C4">
    <w:name w:val="B0F2BF035D5D4C2E88BFA9C3E53288C4"/>
    <w:rsid w:val="0088667C"/>
  </w:style>
  <w:style w:type="paragraph" w:customStyle="1" w:styleId="4AE9A1B2EB144779B989A4D8325BF415">
    <w:name w:val="4AE9A1B2EB144779B989A4D8325BF415"/>
    <w:rsid w:val="0088667C"/>
  </w:style>
  <w:style w:type="paragraph" w:customStyle="1" w:styleId="42FEA95B0EFA4068A22690246291F188">
    <w:name w:val="42FEA95B0EFA4068A22690246291F188"/>
    <w:rsid w:val="0088667C"/>
  </w:style>
  <w:style w:type="paragraph" w:customStyle="1" w:styleId="032475CBA8884372B7C2D72C4AB45425">
    <w:name w:val="032475CBA8884372B7C2D72C4AB45425"/>
    <w:rsid w:val="0088667C"/>
  </w:style>
  <w:style w:type="paragraph" w:customStyle="1" w:styleId="84F8F9C19917441ABF6285D6EB71FE4D">
    <w:name w:val="84F8F9C19917441ABF6285D6EB71FE4D"/>
    <w:rsid w:val="0088667C"/>
  </w:style>
  <w:style w:type="paragraph" w:customStyle="1" w:styleId="3F168F8908F1468FA8C6493B07638453">
    <w:name w:val="3F168F8908F1468FA8C6493B07638453"/>
    <w:rsid w:val="0088667C"/>
  </w:style>
  <w:style w:type="paragraph" w:customStyle="1" w:styleId="D9BC897BBA6C451680132D3E4AF0F284">
    <w:name w:val="D9BC897BBA6C451680132D3E4AF0F284"/>
    <w:rsid w:val="0088667C"/>
  </w:style>
  <w:style w:type="paragraph" w:customStyle="1" w:styleId="34E17C7AE5A0458F88BDF73FD7088EA8">
    <w:name w:val="34E17C7AE5A0458F88BDF73FD7088EA8"/>
    <w:rsid w:val="0088667C"/>
  </w:style>
  <w:style w:type="paragraph" w:customStyle="1" w:styleId="DF849F3B268B49ED93426741F0E2C0D2">
    <w:name w:val="DF849F3B268B49ED93426741F0E2C0D2"/>
    <w:rsid w:val="0088667C"/>
  </w:style>
  <w:style w:type="paragraph" w:customStyle="1" w:styleId="649BD4858C3D466DAFFAC16F9E80DEF0">
    <w:name w:val="649BD4858C3D466DAFFAC16F9E80DEF0"/>
    <w:rsid w:val="0088667C"/>
  </w:style>
  <w:style w:type="paragraph" w:customStyle="1" w:styleId="EF02941092CB42979445E6D6A9B374E6">
    <w:name w:val="EF02941092CB42979445E6D6A9B374E6"/>
    <w:rsid w:val="0088667C"/>
  </w:style>
  <w:style w:type="paragraph" w:customStyle="1" w:styleId="960599FCCB5A4002A199214BFF5F5B94">
    <w:name w:val="960599FCCB5A4002A199214BFF5F5B94"/>
    <w:rsid w:val="0088667C"/>
  </w:style>
  <w:style w:type="paragraph" w:customStyle="1" w:styleId="CC6A1C597FF645CF9612EF07DB48D88C">
    <w:name w:val="CC6A1C597FF645CF9612EF07DB48D88C"/>
    <w:rsid w:val="0088667C"/>
  </w:style>
  <w:style w:type="paragraph" w:customStyle="1" w:styleId="FCD79D8CF8D04B5ABB2B03EBDD35B4AB">
    <w:name w:val="FCD79D8CF8D04B5ABB2B03EBDD35B4AB"/>
    <w:rsid w:val="0088667C"/>
  </w:style>
  <w:style w:type="paragraph" w:customStyle="1" w:styleId="755F9D034BA94086BFE84C620668A832">
    <w:name w:val="755F9D034BA94086BFE84C620668A832"/>
    <w:rsid w:val="0088667C"/>
  </w:style>
  <w:style w:type="paragraph" w:customStyle="1" w:styleId="960110F58CD1460B835CCE73CB1EB784">
    <w:name w:val="960110F58CD1460B835CCE73CB1EB784"/>
    <w:rsid w:val="0088667C"/>
  </w:style>
  <w:style w:type="paragraph" w:customStyle="1" w:styleId="F691770D9BC549C9B49F946655DD9891">
    <w:name w:val="F691770D9BC549C9B49F946655DD9891"/>
    <w:rsid w:val="0088667C"/>
  </w:style>
  <w:style w:type="paragraph" w:customStyle="1" w:styleId="5187E84281CE46F5ACE5C92D922BBB69">
    <w:name w:val="5187E84281CE46F5ACE5C92D922BBB69"/>
    <w:rsid w:val="0088667C"/>
  </w:style>
  <w:style w:type="paragraph" w:customStyle="1" w:styleId="FF0FA3C53FAF40A3BA7CFE87C4BC46BA">
    <w:name w:val="FF0FA3C53FAF40A3BA7CFE87C4BC46BA"/>
    <w:rsid w:val="0088667C"/>
  </w:style>
  <w:style w:type="paragraph" w:customStyle="1" w:styleId="FF4FD1C9D7574827A7EC008F0F339DCB">
    <w:name w:val="FF4FD1C9D7574827A7EC008F0F339DCB"/>
    <w:rsid w:val="0088667C"/>
  </w:style>
  <w:style w:type="paragraph" w:customStyle="1" w:styleId="84901E55621F41CA8D0441FAC91EE45E">
    <w:name w:val="84901E55621F41CA8D0441FAC91EE45E"/>
    <w:rsid w:val="0088667C"/>
  </w:style>
  <w:style w:type="paragraph" w:customStyle="1" w:styleId="D6833B30692B4AF38EE381E097EF16D3">
    <w:name w:val="D6833B30692B4AF38EE381E097EF16D3"/>
    <w:rsid w:val="0088667C"/>
  </w:style>
  <w:style w:type="paragraph" w:customStyle="1" w:styleId="5619B3FAF55F40D381ED776E3DF1D769">
    <w:name w:val="5619B3FAF55F40D381ED776E3DF1D769"/>
    <w:rsid w:val="0088667C"/>
  </w:style>
  <w:style w:type="paragraph" w:customStyle="1" w:styleId="EDEFF5AACC7748F09D70B821D9212171">
    <w:name w:val="EDEFF5AACC7748F09D70B821D9212171"/>
    <w:rsid w:val="0088667C"/>
  </w:style>
  <w:style w:type="paragraph" w:customStyle="1" w:styleId="42426484CAB54EAD85F2F73571F68ACF">
    <w:name w:val="42426484CAB54EAD85F2F73571F68ACF"/>
    <w:rsid w:val="0088667C"/>
  </w:style>
  <w:style w:type="paragraph" w:customStyle="1" w:styleId="D62405FBD6684605AB8D1E1CD4B6070D">
    <w:name w:val="D62405FBD6684605AB8D1E1CD4B6070D"/>
    <w:rsid w:val="0088667C"/>
  </w:style>
  <w:style w:type="paragraph" w:customStyle="1" w:styleId="BFD3456627CD4C7FB7E3BEA4CC2EAA01">
    <w:name w:val="BFD3456627CD4C7FB7E3BEA4CC2EAA01"/>
    <w:rsid w:val="0088667C"/>
  </w:style>
  <w:style w:type="paragraph" w:customStyle="1" w:styleId="DBB396E9FD1948E282A9270A7887A299">
    <w:name w:val="DBB396E9FD1948E282A9270A7887A299"/>
    <w:rsid w:val="0088667C"/>
  </w:style>
  <w:style w:type="paragraph" w:customStyle="1" w:styleId="F3C1F0A498AF4FCAB4C03618ABAB15EC">
    <w:name w:val="F3C1F0A498AF4FCAB4C03618ABAB15EC"/>
    <w:rsid w:val="0088667C"/>
  </w:style>
  <w:style w:type="paragraph" w:customStyle="1" w:styleId="BC6C048D40CB4C208B80415DDEEB5DD3">
    <w:name w:val="BC6C048D40CB4C208B80415DDEEB5DD3"/>
    <w:rsid w:val="0088667C"/>
  </w:style>
  <w:style w:type="paragraph" w:customStyle="1" w:styleId="8B3D9A7985C84A058EB2CA90EC7E101B">
    <w:name w:val="8B3D9A7985C84A058EB2CA90EC7E101B"/>
    <w:rsid w:val="0088667C"/>
  </w:style>
  <w:style w:type="paragraph" w:customStyle="1" w:styleId="CF4843FBD1F94776A2ACA706DFEEA1C4">
    <w:name w:val="CF4843FBD1F94776A2ACA706DFEEA1C4"/>
    <w:rsid w:val="0088667C"/>
  </w:style>
  <w:style w:type="paragraph" w:customStyle="1" w:styleId="19B061E51CE1440CB1E3D718B3AA8FAE">
    <w:name w:val="19B061E51CE1440CB1E3D718B3AA8FAE"/>
    <w:rsid w:val="0088667C"/>
  </w:style>
  <w:style w:type="paragraph" w:customStyle="1" w:styleId="6C82F9277A1F4E978C82D9241AF6E209">
    <w:name w:val="6C82F9277A1F4E978C82D9241AF6E209"/>
    <w:rsid w:val="0088667C"/>
  </w:style>
  <w:style w:type="paragraph" w:customStyle="1" w:styleId="E390475BB6EB4F5292B23144CA490CB3">
    <w:name w:val="E390475BB6EB4F5292B23144CA490CB3"/>
    <w:rsid w:val="0088667C"/>
  </w:style>
  <w:style w:type="paragraph" w:customStyle="1" w:styleId="CB030541AE93448D8DB0DCD05FDCEB3B">
    <w:name w:val="CB030541AE93448D8DB0DCD05FDCEB3B"/>
    <w:rsid w:val="0088667C"/>
  </w:style>
  <w:style w:type="paragraph" w:customStyle="1" w:styleId="31DAA6D93354414A850464D7E732D5D7">
    <w:name w:val="31DAA6D93354414A850464D7E732D5D7"/>
    <w:rsid w:val="0088667C"/>
  </w:style>
  <w:style w:type="paragraph" w:customStyle="1" w:styleId="9B748BA2A4FC496C800ACA7861FBD9D9">
    <w:name w:val="9B748BA2A4FC496C800ACA7861FBD9D9"/>
    <w:rsid w:val="0088667C"/>
  </w:style>
  <w:style w:type="paragraph" w:customStyle="1" w:styleId="2CFDCDA4E7DA4B52868F2BAA5842DA81">
    <w:name w:val="2CFDCDA4E7DA4B52868F2BAA5842DA81"/>
    <w:rsid w:val="0088667C"/>
  </w:style>
  <w:style w:type="paragraph" w:customStyle="1" w:styleId="014B1D4F00E94AC3B75BBB13B3DE75E8">
    <w:name w:val="014B1D4F00E94AC3B75BBB13B3DE75E8"/>
    <w:rsid w:val="0088667C"/>
  </w:style>
  <w:style w:type="paragraph" w:customStyle="1" w:styleId="7660B1D5CE0E4130B70D9EE7C5451895">
    <w:name w:val="7660B1D5CE0E4130B70D9EE7C5451895"/>
    <w:rsid w:val="0088667C"/>
  </w:style>
  <w:style w:type="paragraph" w:customStyle="1" w:styleId="D5F0F77B369A48DD9CD7BBDD87CAC829">
    <w:name w:val="D5F0F77B369A48DD9CD7BBDD87CAC829"/>
    <w:rsid w:val="0088667C"/>
  </w:style>
  <w:style w:type="paragraph" w:customStyle="1" w:styleId="AD95E763E03A4D2C98634447DC84387A">
    <w:name w:val="AD95E763E03A4D2C98634447DC84387A"/>
    <w:rsid w:val="0088667C"/>
  </w:style>
  <w:style w:type="paragraph" w:customStyle="1" w:styleId="8BBD32A0DED44013843229583E48D387">
    <w:name w:val="8BBD32A0DED44013843229583E48D387"/>
    <w:rsid w:val="0088667C"/>
  </w:style>
  <w:style w:type="paragraph" w:customStyle="1" w:styleId="C5C55AB026FF419988689B551371B900">
    <w:name w:val="C5C55AB026FF419988689B551371B900"/>
    <w:rsid w:val="0088667C"/>
  </w:style>
  <w:style w:type="paragraph" w:customStyle="1" w:styleId="3B083CC3FFD64C9299763CB8E4A62E4F">
    <w:name w:val="3B083CC3FFD64C9299763CB8E4A62E4F"/>
    <w:rsid w:val="0088667C"/>
  </w:style>
  <w:style w:type="paragraph" w:customStyle="1" w:styleId="EB10F508A7E6452E8CC2B7E9A53787D5">
    <w:name w:val="EB10F508A7E6452E8CC2B7E9A53787D5"/>
    <w:rsid w:val="0088667C"/>
  </w:style>
  <w:style w:type="paragraph" w:customStyle="1" w:styleId="9454EA3AEE4A4C7595A8845F9857040A">
    <w:name w:val="9454EA3AEE4A4C7595A8845F9857040A"/>
    <w:rsid w:val="0088667C"/>
  </w:style>
  <w:style w:type="paragraph" w:customStyle="1" w:styleId="5A323F398B0C4C6CAB0E50D858FDCFF7">
    <w:name w:val="5A323F398B0C4C6CAB0E50D858FDCFF7"/>
    <w:rsid w:val="0088667C"/>
  </w:style>
  <w:style w:type="paragraph" w:customStyle="1" w:styleId="1C0009EF54AA4DBC9DED53CAD1BD84B1">
    <w:name w:val="1C0009EF54AA4DBC9DED53CAD1BD84B1"/>
    <w:rsid w:val="0088667C"/>
  </w:style>
  <w:style w:type="paragraph" w:customStyle="1" w:styleId="D49F51576BD14E08831BACC79A414018">
    <w:name w:val="D49F51576BD14E08831BACC79A414018"/>
    <w:rsid w:val="0088667C"/>
  </w:style>
  <w:style w:type="paragraph" w:customStyle="1" w:styleId="D601D7705278463ABBB15E33D1F8AC98">
    <w:name w:val="D601D7705278463ABBB15E33D1F8AC98"/>
    <w:rsid w:val="0088667C"/>
  </w:style>
  <w:style w:type="paragraph" w:customStyle="1" w:styleId="5DB67DC2CEB243BAAF4EEAF4FF450032">
    <w:name w:val="5DB67DC2CEB243BAAF4EEAF4FF450032"/>
    <w:rsid w:val="0088667C"/>
  </w:style>
  <w:style w:type="paragraph" w:customStyle="1" w:styleId="7BFE1117EB834F1987887EAEEFE811E4">
    <w:name w:val="7BFE1117EB834F1987887EAEEFE811E4"/>
    <w:rsid w:val="0088667C"/>
  </w:style>
  <w:style w:type="paragraph" w:customStyle="1" w:styleId="6F6FD7F2CC30441FAABEDE5C76342C2C">
    <w:name w:val="6F6FD7F2CC30441FAABEDE5C76342C2C"/>
    <w:rsid w:val="0088667C"/>
  </w:style>
  <w:style w:type="paragraph" w:customStyle="1" w:styleId="1BE951A293BF41B793D193C1512D0002">
    <w:name w:val="1BE951A293BF41B793D193C1512D0002"/>
    <w:rsid w:val="0088667C"/>
  </w:style>
  <w:style w:type="paragraph" w:customStyle="1" w:styleId="80759B1224DC4816BC25400FDDD676DE">
    <w:name w:val="80759B1224DC4816BC25400FDDD676DE"/>
    <w:rsid w:val="0088667C"/>
  </w:style>
  <w:style w:type="paragraph" w:customStyle="1" w:styleId="C64F91B1311B4C989950D9D43B24589E">
    <w:name w:val="C64F91B1311B4C989950D9D43B24589E"/>
    <w:rsid w:val="0088667C"/>
  </w:style>
  <w:style w:type="paragraph" w:customStyle="1" w:styleId="1855D339B4EB42F1ABE9CBF5EB7B2AC9">
    <w:name w:val="1855D339B4EB42F1ABE9CBF5EB7B2AC9"/>
    <w:rsid w:val="0088667C"/>
  </w:style>
  <w:style w:type="paragraph" w:customStyle="1" w:styleId="A520118D262A467D81E38F00A99567BA">
    <w:name w:val="A520118D262A467D81E38F00A99567BA"/>
    <w:rsid w:val="0088667C"/>
  </w:style>
  <w:style w:type="paragraph" w:customStyle="1" w:styleId="015D81FD88CD4AAC871CAC43EA80F460">
    <w:name w:val="015D81FD88CD4AAC871CAC43EA80F460"/>
    <w:rsid w:val="0088667C"/>
  </w:style>
  <w:style w:type="paragraph" w:customStyle="1" w:styleId="E6FECC1BD6844E1AA209BE57F07EE095">
    <w:name w:val="E6FECC1BD6844E1AA209BE57F07EE095"/>
    <w:rsid w:val="0088667C"/>
  </w:style>
  <w:style w:type="paragraph" w:customStyle="1" w:styleId="3CB30B381C684280AFC0B079F927F98B">
    <w:name w:val="3CB30B381C684280AFC0B079F927F98B"/>
    <w:rsid w:val="0088667C"/>
  </w:style>
  <w:style w:type="paragraph" w:customStyle="1" w:styleId="A5E73FC1AEBD4ABA8BE7CBF84FC5A919">
    <w:name w:val="A5E73FC1AEBD4ABA8BE7CBF84FC5A919"/>
    <w:rsid w:val="0088667C"/>
  </w:style>
  <w:style w:type="paragraph" w:customStyle="1" w:styleId="1D32471385D84339B3C27E84BB5C6C24">
    <w:name w:val="1D32471385D84339B3C27E84BB5C6C24"/>
    <w:rsid w:val="0088667C"/>
  </w:style>
  <w:style w:type="paragraph" w:customStyle="1" w:styleId="C4EB31A3AA454619B95DF1CA97139887">
    <w:name w:val="C4EB31A3AA454619B95DF1CA97139887"/>
    <w:rsid w:val="0088667C"/>
  </w:style>
  <w:style w:type="paragraph" w:customStyle="1" w:styleId="F8A6F91BE9294AE093D16276D1912BBD">
    <w:name w:val="F8A6F91BE9294AE093D16276D1912BBD"/>
    <w:rsid w:val="0088667C"/>
  </w:style>
  <w:style w:type="paragraph" w:customStyle="1" w:styleId="E40F8CA8065C4F23B06E25678146EC19">
    <w:name w:val="E40F8CA8065C4F23B06E25678146EC19"/>
    <w:rsid w:val="0088667C"/>
  </w:style>
  <w:style w:type="paragraph" w:customStyle="1" w:styleId="248E10BA31F94957A8EEB6C28B49636E">
    <w:name w:val="248E10BA31F94957A8EEB6C28B49636E"/>
    <w:rsid w:val="0088667C"/>
  </w:style>
  <w:style w:type="paragraph" w:customStyle="1" w:styleId="AB4F0925AC6547B9843A6493E0EDBE61">
    <w:name w:val="AB4F0925AC6547B9843A6493E0EDBE61"/>
    <w:rsid w:val="0088667C"/>
  </w:style>
  <w:style w:type="paragraph" w:customStyle="1" w:styleId="95F7F52238F04D339E39AFFF730488B1">
    <w:name w:val="95F7F52238F04D339E39AFFF730488B1"/>
    <w:rsid w:val="0088667C"/>
  </w:style>
  <w:style w:type="paragraph" w:customStyle="1" w:styleId="C2A7951E5329493490B0873626BDAA2B">
    <w:name w:val="C2A7951E5329493490B0873626BDAA2B"/>
    <w:rsid w:val="0088667C"/>
  </w:style>
  <w:style w:type="paragraph" w:customStyle="1" w:styleId="2ED117CD0F0A461D8E74C09CA32AAB6A">
    <w:name w:val="2ED117CD0F0A461D8E74C09CA32AAB6A"/>
    <w:rsid w:val="0088667C"/>
  </w:style>
  <w:style w:type="paragraph" w:customStyle="1" w:styleId="95386604CED64A8AB03CC9DE11511408">
    <w:name w:val="95386604CED64A8AB03CC9DE11511408"/>
    <w:rsid w:val="0088667C"/>
  </w:style>
  <w:style w:type="paragraph" w:customStyle="1" w:styleId="A216CF8732F648A08E17388CBD13CBDF">
    <w:name w:val="A216CF8732F648A08E17388CBD13CBDF"/>
    <w:rsid w:val="0088667C"/>
  </w:style>
  <w:style w:type="paragraph" w:customStyle="1" w:styleId="BFB4102F01CF40179C2D07EDF372B7D7">
    <w:name w:val="BFB4102F01CF40179C2D07EDF372B7D7"/>
    <w:rsid w:val="0088667C"/>
  </w:style>
  <w:style w:type="paragraph" w:customStyle="1" w:styleId="5527CF28C98C44559049591832E7EE3E">
    <w:name w:val="5527CF28C98C44559049591832E7EE3E"/>
    <w:rsid w:val="0088667C"/>
  </w:style>
  <w:style w:type="paragraph" w:customStyle="1" w:styleId="543298197669400DB668B32B45B2D268">
    <w:name w:val="543298197669400DB668B32B45B2D268"/>
    <w:rsid w:val="0088667C"/>
  </w:style>
  <w:style w:type="paragraph" w:customStyle="1" w:styleId="55EFF31902454F02A45509C754C058D2">
    <w:name w:val="55EFF31902454F02A45509C754C058D2"/>
    <w:rsid w:val="0088667C"/>
  </w:style>
  <w:style w:type="paragraph" w:customStyle="1" w:styleId="C5E9DECAC4F3430A8A8DDDB83E28559F">
    <w:name w:val="C5E9DECAC4F3430A8A8DDDB83E28559F"/>
    <w:rsid w:val="0088667C"/>
  </w:style>
  <w:style w:type="paragraph" w:customStyle="1" w:styleId="A056CEE877FC4373A4FE26D0A9A737D4">
    <w:name w:val="A056CEE877FC4373A4FE26D0A9A737D4"/>
    <w:rsid w:val="0088667C"/>
  </w:style>
  <w:style w:type="paragraph" w:customStyle="1" w:styleId="D76B352C42EE424694DB637D350DA3D3">
    <w:name w:val="D76B352C42EE424694DB637D350DA3D3"/>
    <w:rsid w:val="0088667C"/>
  </w:style>
  <w:style w:type="paragraph" w:customStyle="1" w:styleId="EA4A984DEB20469D80DAF210883A19A7">
    <w:name w:val="EA4A984DEB20469D80DAF210883A19A7"/>
    <w:rsid w:val="0088667C"/>
  </w:style>
  <w:style w:type="paragraph" w:customStyle="1" w:styleId="540D1514C0FF418788A6CB6C76BAAD97">
    <w:name w:val="540D1514C0FF418788A6CB6C76BAAD97"/>
    <w:rsid w:val="0088667C"/>
  </w:style>
  <w:style w:type="paragraph" w:customStyle="1" w:styleId="F5CF7288B2FF4C729727516C482F82BE">
    <w:name w:val="F5CF7288B2FF4C729727516C482F82BE"/>
    <w:rsid w:val="0088667C"/>
  </w:style>
  <w:style w:type="paragraph" w:customStyle="1" w:styleId="A033EF5DB24C413A935DF2A319B9D0A3">
    <w:name w:val="A033EF5DB24C413A935DF2A319B9D0A3"/>
    <w:rsid w:val="0088667C"/>
  </w:style>
  <w:style w:type="paragraph" w:customStyle="1" w:styleId="A08EF124679545EF87D99FA72A1CBBF0">
    <w:name w:val="A08EF124679545EF87D99FA72A1CBBF0"/>
    <w:rsid w:val="0088667C"/>
  </w:style>
  <w:style w:type="paragraph" w:customStyle="1" w:styleId="8905487849574A9FA3BB41128686C81E">
    <w:name w:val="8905487849574A9FA3BB41128686C81E"/>
    <w:rsid w:val="0088667C"/>
  </w:style>
  <w:style w:type="paragraph" w:customStyle="1" w:styleId="30EAA192E85D442280D4E88786DB6C5B">
    <w:name w:val="30EAA192E85D442280D4E88786DB6C5B"/>
    <w:rsid w:val="0088667C"/>
  </w:style>
  <w:style w:type="paragraph" w:customStyle="1" w:styleId="CD36997E007F42D097AF72A4E1D4E136">
    <w:name w:val="CD36997E007F42D097AF72A4E1D4E136"/>
    <w:rsid w:val="0088667C"/>
  </w:style>
  <w:style w:type="paragraph" w:customStyle="1" w:styleId="3901E422BAD3464699914699C4983724">
    <w:name w:val="3901E422BAD3464699914699C4983724"/>
    <w:rsid w:val="0088667C"/>
  </w:style>
  <w:style w:type="paragraph" w:customStyle="1" w:styleId="AAF1D59A84F641A9A9ECDBC248AA549F">
    <w:name w:val="AAF1D59A84F641A9A9ECDBC248AA549F"/>
    <w:rsid w:val="0088667C"/>
  </w:style>
  <w:style w:type="paragraph" w:customStyle="1" w:styleId="DE8087A56F5E49CE9FEF359D1B7B0817">
    <w:name w:val="DE8087A56F5E49CE9FEF359D1B7B0817"/>
    <w:rsid w:val="0088667C"/>
  </w:style>
  <w:style w:type="paragraph" w:customStyle="1" w:styleId="147CE391C7B04D5E81CB975F83B287DF">
    <w:name w:val="147CE391C7B04D5E81CB975F83B287DF"/>
    <w:rsid w:val="0088667C"/>
  </w:style>
  <w:style w:type="paragraph" w:customStyle="1" w:styleId="86ABFF27329D408FAFBDF0C78AB44F9A">
    <w:name w:val="86ABFF27329D408FAFBDF0C78AB44F9A"/>
    <w:rsid w:val="0088667C"/>
  </w:style>
  <w:style w:type="paragraph" w:customStyle="1" w:styleId="0DCB59CB4A174B4CB0ECA2B52E9848F3">
    <w:name w:val="0DCB59CB4A174B4CB0ECA2B52E9848F3"/>
    <w:rsid w:val="0088667C"/>
  </w:style>
  <w:style w:type="paragraph" w:customStyle="1" w:styleId="2F51F59C293E479192DC418A7FF68F61">
    <w:name w:val="2F51F59C293E479192DC418A7FF68F61"/>
    <w:rsid w:val="0088667C"/>
  </w:style>
  <w:style w:type="paragraph" w:customStyle="1" w:styleId="3CF131488B8D458F9D59A3FF6375E81E">
    <w:name w:val="3CF131488B8D458F9D59A3FF6375E81E"/>
    <w:rsid w:val="0088667C"/>
  </w:style>
  <w:style w:type="paragraph" w:customStyle="1" w:styleId="B479980507B84898BC5CF6C222190203">
    <w:name w:val="B479980507B84898BC5CF6C222190203"/>
    <w:rsid w:val="0088667C"/>
  </w:style>
  <w:style w:type="paragraph" w:customStyle="1" w:styleId="6BA64F58D7144348B90DF91235A315FC">
    <w:name w:val="6BA64F58D7144348B90DF91235A315FC"/>
    <w:rsid w:val="0088667C"/>
  </w:style>
  <w:style w:type="paragraph" w:customStyle="1" w:styleId="4F479942BB0B44FA9366501F93374932">
    <w:name w:val="4F479942BB0B44FA9366501F93374932"/>
    <w:rsid w:val="0088667C"/>
  </w:style>
  <w:style w:type="paragraph" w:customStyle="1" w:styleId="13893DDED24C4D49B8878ED6D1E913DB">
    <w:name w:val="13893DDED24C4D49B8878ED6D1E913DB"/>
    <w:rsid w:val="0088667C"/>
  </w:style>
  <w:style w:type="paragraph" w:customStyle="1" w:styleId="1DA0F6001FAF428485EFA414F931F221">
    <w:name w:val="1DA0F6001FAF428485EFA414F931F221"/>
    <w:rsid w:val="0088667C"/>
  </w:style>
  <w:style w:type="paragraph" w:customStyle="1" w:styleId="BA406B343F0941E8B5F16259CAB58138">
    <w:name w:val="BA406B343F0941E8B5F16259CAB58138"/>
    <w:rsid w:val="0088667C"/>
  </w:style>
  <w:style w:type="paragraph" w:customStyle="1" w:styleId="21041E7CA4EF44879AC766840BDACDA0">
    <w:name w:val="21041E7CA4EF44879AC766840BDACDA0"/>
    <w:rsid w:val="0088667C"/>
  </w:style>
  <w:style w:type="paragraph" w:customStyle="1" w:styleId="2F30F3A910FB47A697FAA99B8A92A0D6">
    <w:name w:val="2F30F3A910FB47A697FAA99B8A92A0D6"/>
    <w:rsid w:val="0088667C"/>
  </w:style>
  <w:style w:type="paragraph" w:customStyle="1" w:styleId="0FA4C5CBCF624ADDB75E245D9C52DF65">
    <w:name w:val="0FA4C5CBCF624ADDB75E245D9C52DF65"/>
    <w:rsid w:val="0088667C"/>
  </w:style>
  <w:style w:type="paragraph" w:customStyle="1" w:styleId="0961DDDEC6154714823B0C5164AA26EF">
    <w:name w:val="0961DDDEC6154714823B0C5164AA26EF"/>
    <w:rsid w:val="0088667C"/>
  </w:style>
  <w:style w:type="paragraph" w:customStyle="1" w:styleId="D8E420AEC20B46BD8A3BB363B605FB74">
    <w:name w:val="D8E420AEC20B46BD8A3BB363B605FB74"/>
    <w:rsid w:val="0088667C"/>
  </w:style>
  <w:style w:type="paragraph" w:customStyle="1" w:styleId="F4E9367463CB4129B1DDD819DBC5884C">
    <w:name w:val="F4E9367463CB4129B1DDD819DBC5884C"/>
    <w:rsid w:val="0088667C"/>
  </w:style>
  <w:style w:type="paragraph" w:customStyle="1" w:styleId="39AE19EABB5E4175A7BCB3AE3F897027">
    <w:name w:val="39AE19EABB5E4175A7BCB3AE3F897027"/>
    <w:rsid w:val="0088667C"/>
  </w:style>
  <w:style w:type="paragraph" w:customStyle="1" w:styleId="C3735547E6FB465597AFFE4F1787BCBB">
    <w:name w:val="C3735547E6FB465597AFFE4F1787BCBB"/>
    <w:rsid w:val="0088667C"/>
  </w:style>
  <w:style w:type="paragraph" w:customStyle="1" w:styleId="D4C92874EF9648CDBAA1D0052EF98A99">
    <w:name w:val="D4C92874EF9648CDBAA1D0052EF98A99"/>
    <w:rsid w:val="0088667C"/>
  </w:style>
  <w:style w:type="paragraph" w:customStyle="1" w:styleId="BF826BA066914C8EA404FEBAC4CB0273">
    <w:name w:val="BF826BA066914C8EA404FEBAC4CB0273"/>
    <w:rsid w:val="0088667C"/>
  </w:style>
  <w:style w:type="paragraph" w:customStyle="1" w:styleId="2055FDAFEC88487BB5B31FCBABBDC030">
    <w:name w:val="2055FDAFEC88487BB5B31FCBABBDC030"/>
    <w:rsid w:val="0088667C"/>
  </w:style>
  <w:style w:type="paragraph" w:customStyle="1" w:styleId="720F2672F6B94A8E86F3F40232C10482">
    <w:name w:val="720F2672F6B94A8E86F3F40232C10482"/>
    <w:rsid w:val="0088667C"/>
  </w:style>
  <w:style w:type="paragraph" w:customStyle="1" w:styleId="02F0C393F1DB45D8888E7CA5789FB0FC">
    <w:name w:val="02F0C393F1DB45D8888E7CA5789FB0FC"/>
    <w:rsid w:val="0088667C"/>
  </w:style>
  <w:style w:type="paragraph" w:customStyle="1" w:styleId="1A4AEF2FE03A4058B8BD790E39F725EC">
    <w:name w:val="1A4AEF2FE03A4058B8BD790E39F725EC"/>
    <w:rsid w:val="0088667C"/>
  </w:style>
  <w:style w:type="paragraph" w:customStyle="1" w:styleId="D28BB17EEA0043959E46EA58E3357E68">
    <w:name w:val="D28BB17EEA0043959E46EA58E3357E68"/>
    <w:rsid w:val="0088667C"/>
  </w:style>
  <w:style w:type="paragraph" w:customStyle="1" w:styleId="A4ED66D018E149E5A15DAF179A39C5E6">
    <w:name w:val="A4ED66D018E149E5A15DAF179A39C5E6"/>
    <w:rsid w:val="0088667C"/>
  </w:style>
  <w:style w:type="paragraph" w:customStyle="1" w:styleId="9E8C5FD6C2844553B6ED4C05F3CB5626">
    <w:name w:val="9E8C5FD6C2844553B6ED4C05F3CB5626"/>
    <w:rsid w:val="0088667C"/>
  </w:style>
  <w:style w:type="paragraph" w:customStyle="1" w:styleId="1AA14D6685ED4718AF05ECC7A192FF6B">
    <w:name w:val="1AA14D6685ED4718AF05ECC7A192FF6B"/>
    <w:rsid w:val="0088667C"/>
  </w:style>
  <w:style w:type="paragraph" w:customStyle="1" w:styleId="896136460DAC44FC87DC9406F2F9D6B5">
    <w:name w:val="896136460DAC44FC87DC9406F2F9D6B5"/>
    <w:rsid w:val="0088667C"/>
  </w:style>
  <w:style w:type="paragraph" w:customStyle="1" w:styleId="2784B8C3FF684729ACC077416B89AC9D">
    <w:name w:val="2784B8C3FF684729ACC077416B89AC9D"/>
    <w:rsid w:val="0088667C"/>
  </w:style>
  <w:style w:type="paragraph" w:customStyle="1" w:styleId="891DE0B3EA854F37A96D0255964D3A9C">
    <w:name w:val="891DE0B3EA854F37A96D0255964D3A9C"/>
    <w:rsid w:val="0088667C"/>
  </w:style>
  <w:style w:type="paragraph" w:customStyle="1" w:styleId="787204877A4248CCA7B24D0D69BA33D5">
    <w:name w:val="787204877A4248CCA7B24D0D69BA33D5"/>
    <w:rsid w:val="0088667C"/>
  </w:style>
  <w:style w:type="paragraph" w:customStyle="1" w:styleId="F20CF4B5591748CAA773186472F6DC7C">
    <w:name w:val="F20CF4B5591748CAA773186472F6DC7C"/>
    <w:rsid w:val="0088667C"/>
  </w:style>
  <w:style w:type="paragraph" w:customStyle="1" w:styleId="89DF91B15F004AECACA00DBFCF31917B">
    <w:name w:val="89DF91B15F004AECACA00DBFCF31917B"/>
    <w:rsid w:val="0088667C"/>
  </w:style>
  <w:style w:type="paragraph" w:customStyle="1" w:styleId="52DFF94F03B04D1397C6BA1A7C86FDE5">
    <w:name w:val="52DFF94F03B04D1397C6BA1A7C86FDE5"/>
    <w:rsid w:val="0088667C"/>
  </w:style>
  <w:style w:type="paragraph" w:customStyle="1" w:styleId="28216288AB5F42D3B01F34D0F0BF1C18">
    <w:name w:val="28216288AB5F42D3B01F34D0F0BF1C18"/>
    <w:rsid w:val="0088667C"/>
  </w:style>
  <w:style w:type="paragraph" w:customStyle="1" w:styleId="C28F1AA658C2468CA7B52F0632E8943C">
    <w:name w:val="C28F1AA658C2468CA7B52F0632E8943C"/>
    <w:rsid w:val="0088667C"/>
  </w:style>
  <w:style w:type="paragraph" w:customStyle="1" w:styleId="E2C8E29780F74BE4A234B7B24202A8E2">
    <w:name w:val="E2C8E29780F74BE4A234B7B24202A8E2"/>
    <w:rsid w:val="0088667C"/>
  </w:style>
  <w:style w:type="paragraph" w:customStyle="1" w:styleId="EAEBB305E8914C45AD1A8E32B661F79A">
    <w:name w:val="EAEBB305E8914C45AD1A8E32B661F79A"/>
    <w:rsid w:val="0088667C"/>
  </w:style>
  <w:style w:type="paragraph" w:customStyle="1" w:styleId="2A13F79A80B94B50A79DD8B3087C7063">
    <w:name w:val="2A13F79A80B94B50A79DD8B3087C7063"/>
    <w:rsid w:val="0088667C"/>
  </w:style>
  <w:style w:type="paragraph" w:customStyle="1" w:styleId="135519394AA648FDB7197D2F0E4BE2CE">
    <w:name w:val="135519394AA648FDB7197D2F0E4BE2CE"/>
    <w:rsid w:val="0088667C"/>
  </w:style>
  <w:style w:type="paragraph" w:customStyle="1" w:styleId="4C0B6B1234A64666AB8CC09D294E8770">
    <w:name w:val="4C0B6B1234A64666AB8CC09D294E8770"/>
    <w:rsid w:val="0088667C"/>
  </w:style>
  <w:style w:type="paragraph" w:customStyle="1" w:styleId="23308DBA464A4DD6B36C05D78410178F">
    <w:name w:val="23308DBA464A4DD6B36C05D78410178F"/>
    <w:rsid w:val="0088667C"/>
  </w:style>
  <w:style w:type="paragraph" w:customStyle="1" w:styleId="00283CA0D63444BA9844764B1AEA0232">
    <w:name w:val="00283CA0D63444BA9844764B1AEA0232"/>
    <w:rsid w:val="0088667C"/>
  </w:style>
  <w:style w:type="paragraph" w:customStyle="1" w:styleId="A7B78C7844D4454793884076CE931B93">
    <w:name w:val="A7B78C7844D4454793884076CE931B93"/>
    <w:rsid w:val="0088667C"/>
  </w:style>
  <w:style w:type="paragraph" w:customStyle="1" w:styleId="E9C60AF8D50541AD84D7C7F75E0E7566">
    <w:name w:val="E9C60AF8D50541AD84D7C7F75E0E7566"/>
    <w:rsid w:val="0088667C"/>
  </w:style>
  <w:style w:type="paragraph" w:customStyle="1" w:styleId="164609A39B0E486FA4F245761790566D">
    <w:name w:val="164609A39B0E486FA4F245761790566D"/>
    <w:rsid w:val="0088667C"/>
  </w:style>
  <w:style w:type="paragraph" w:customStyle="1" w:styleId="FD7E4B9B75674F228E5DFA9498DDADDB">
    <w:name w:val="FD7E4B9B75674F228E5DFA9498DDADDB"/>
    <w:rsid w:val="0088667C"/>
  </w:style>
  <w:style w:type="paragraph" w:customStyle="1" w:styleId="50933635022046BC8C09417EF83ABD1E">
    <w:name w:val="50933635022046BC8C09417EF83ABD1E"/>
    <w:rsid w:val="0088667C"/>
  </w:style>
  <w:style w:type="paragraph" w:customStyle="1" w:styleId="8FFE85D970C5420CAF7378D09E1D8B81">
    <w:name w:val="8FFE85D970C5420CAF7378D09E1D8B81"/>
    <w:rsid w:val="0088667C"/>
  </w:style>
  <w:style w:type="paragraph" w:customStyle="1" w:styleId="BB844E2FC32149E5B77B2B1FCF177522">
    <w:name w:val="BB844E2FC32149E5B77B2B1FCF177522"/>
    <w:rsid w:val="0088667C"/>
  </w:style>
  <w:style w:type="paragraph" w:customStyle="1" w:styleId="A845E028EE7C4BDBBD885B65D81F1B44">
    <w:name w:val="A845E028EE7C4BDBBD885B65D81F1B44"/>
    <w:rsid w:val="0088667C"/>
  </w:style>
  <w:style w:type="paragraph" w:customStyle="1" w:styleId="DFCFEDCE4EB444E39FBDEDCD8C4009C3">
    <w:name w:val="DFCFEDCE4EB444E39FBDEDCD8C4009C3"/>
    <w:rsid w:val="0088667C"/>
  </w:style>
  <w:style w:type="paragraph" w:customStyle="1" w:styleId="0A8C3E7EA5104CAA9379310F4A5642F5">
    <w:name w:val="0A8C3E7EA5104CAA9379310F4A5642F5"/>
    <w:rsid w:val="0088667C"/>
  </w:style>
  <w:style w:type="paragraph" w:customStyle="1" w:styleId="92F6FAD0830144D993E1E7D6AA2F8D42">
    <w:name w:val="92F6FAD0830144D993E1E7D6AA2F8D42"/>
    <w:rsid w:val="0088667C"/>
  </w:style>
  <w:style w:type="paragraph" w:customStyle="1" w:styleId="A1A49DCBCF8144A68D59223191F3EF42">
    <w:name w:val="A1A49DCBCF8144A68D59223191F3EF42"/>
    <w:rsid w:val="0088667C"/>
  </w:style>
  <w:style w:type="paragraph" w:customStyle="1" w:styleId="AF6CBCFB0D37408E830E1DFB38FEB514">
    <w:name w:val="AF6CBCFB0D37408E830E1DFB38FEB514"/>
    <w:rsid w:val="0088667C"/>
  </w:style>
  <w:style w:type="paragraph" w:customStyle="1" w:styleId="DCF09CA5B81F4DF29451AA969D9D4B3F">
    <w:name w:val="DCF09CA5B81F4DF29451AA969D9D4B3F"/>
    <w:rsid w:val="0088667C"/>
  </w:style>
  <w:style w:type="paragraph" w:customStyle="1" w:styleId="DA1EA238867149E3B357DB9D25E77FF7">
    <w:name w:val="DA1EA238867149E3B357DB9D25E77FF7"/>
    <w:rsid w:val="0088667C"/>
  </w:style>
  <w:style w:type="paragraph" w:customStyle="1" w:styleId="60BCD14E61E44DAFA12F8F5329753DCE">
    <w:name w:val="60BCD14E61E44DAFA12F8F5329753DCE"/>
    <w:rsid w:val="0088667C"/>
  </w:style>
  <w:style w:type="paragraph" w:customStyle="1" w:styleId="03A32EE3BD5C442B9F1D1C8DD5F0709E">
    <w:name w:val="03A32EE3BD5C442B9F1D1C8DD5F0709E"/>
    <w:rsid w:val="0088667C"/>
  </w:style>
  <w:style w:type="paragraph" w:customStyle="1" w:styleId="3A740FDD2DF84956949DE09827984F3B">
    <w:name w:val="3A740FDD2DF84956949DE09827984F3B"/>
    <w:rsid w:val="0088667C"/>
  </w:style>
  <w:style w:type="paragraph" w:customStyle="1" w:styleId="1862126E70564303BD317F67AA7715ED">
    <w:name w:val="1862126E70564303BD317F67AA7715ED"/>
    <w:rsid w:val="0088667C"/>
  </w:style>
  <w:style w:type="paragraph" w:customStyle="1" w:styleId="AD910EF42A1C4323843BD26A97D61BD0">
    <w:name w:val="AD910EF42A1C4323843BD26A97D61BD0"/>
    <w:rsid w:val="0088667C"/>
  </w:style>
  <w:style w:type="paragraph" w:customStyle="1" w:styleId="8961D08CA8624D87AC6058F70308A714">
    <w:name w:val="8961D08CA8624D87AC6058F70308A714"/>
    <w:rsid w:val="0088667C"/>
  </w:style>
  <w:style w:type="paragraph" w:customStyle="1" w:styleId="DAC1B3C68AB44E3087AAF550DC1ED2EC">
    <w:name w:val="DAC1B3C68AB44E3087AAF550DC1ED2EC"/>
    <w:rsid w:val="0088667C"/>
  </w:style>
  <w:style w:type="paragraph" w:customStyle="1" w:styleId="7B9B1567613542A6845296E51E8D499E">
    <w:name w:val="7B9B1567613542A6845296E51E8D499E"/>
    <w:rsid w:val="0088667C"/>
  </w:style>
  <w:style w:type="paragraph" w:customStyle="1" w:styleId="475457DD447548E39A709DFB4D8F27E4">
    <w:name w:val="475457DD447548E39A709DFB4D8F27E4"/>
    <w:rsid w:val="0088667C"/>
  </w:style>
  <w:style w:type="paragraph" w:customStyle="1" w:styleId="B0A6B126AB3C4C608C54DA8E9B1ADB78">
    <w:name w:val="B0A6B126AB3C4C608C54DA8E9B1ADB78"/>
    <w:rsid w:val="0088667C"/>
  </w:style>
  <w:style w:type="paragraph" w:customStyle="1" w:styleId="2075EE67B17442D08C8288E77E662D13">
    <w:name w:val="2075EE67B17442D08C8288E77E662D13"/>
    <w:rsid w:val="0088667C"/>
  </w:style>
  <w:style w:type="paragraph" w:customStyle="1" w:styleId="17F4236EE43548FEAC0235F52DCCBB6C">
    <w:name w:val="17F4236EE43548FEAC0235F52DCCBB6C"/>
    <w:rsid w:val="0088667C"/>
  </w:style>
  <w:style w:type="paragraph" w:customStyle="1" w:styleId="5FDD7BD18B924AA3BF2A76E062C5741C">
    <w:name w:val="5FDD7BD18B924AA3BF2A76E062C5741C"/>
    <w:rsid w:val="0088667C"/>
  </w:style>
  <w:style w:type="paragraph" w:customStyle="1" w:styleId="44C93BB18BC94B0B9E5C35DACC6E1BE1">
    <w:name w:val="44C93BB18BC94B0B9E5C35DACC6E1BE1"/>
    <w:rsid w:val="0088667C"/>
  </w:style>
  <w:style w:type="paragraph" w:customStyle="1" w:styleId="531B7A3CC4B6439A85222D52AA75D686">
    <w:name w:val="531B7A3CC4B6439A85222D52AA75D686"/>
    <w:rsid w:val="0088667C"/>
  </w:style>
  <w:style w:type="paragraph" w:customStyle="1" w:styleId="1FB091381B104805900345D1087C2D27">
    <w:name w:val="1FB091381B104805900345D1087C2D27"/>
    <w:rsid w:val="0088667C"/>
  </w:style>
  <w:style w:type="paragraph" w:customStyle="1" w:styleId="471ACEAC8E644EF4B46D2C26C5B7EDC6">
    <w:name w:val="471ACEAC8E644EF4B46D2C26C5B7EDC6"/>
    <w:rsid w:val="0088667C"/>
  </w:style>
  <w:style w:type="paragraph" w:customStyle="1" w:styleId="BF77FD25011D4AC5BD9EF8F9985642D8">
    <w:name w:val="BF77FD25011D4AC5BD9EF8F9985642D8"/>
    <w:rsid w:val="0088667C"/>
  </w:style>
  <w:style w:type="paragraph" w:customStyle="1" w:styleId="785E437FA8104CD4A05E51347020833A">
    <w:name w:val="785E437FA8104CD4A05E51347020833A"/>
    <w:rsid w:val="0088667C"/>
  </w:style>
  <w:style w:type="paragraph" w:customStyle="1" w:styleId="0660C081EB7342FD880996191E20EDEE">
    <w:name w:val="0660C081EB7342FD880996191E20EDEE"/>
    <w:rsid w:val="0088667C"/>
  </w:style>
  <w:style w:type="paragraph" w:customStyle="1" w:styleId="BEEB3C55ED594EACB107F374916D6724">
    <w:name w:val="BEEB3C55ED594EACB107F374916D6724"/>
    <w:rsid w:val="0088667C"/>
  </w:style>
  <w:style w:type="paragraph" w:customStyle="1" w:styleId="04702E4B98E4439EA412F3E5EEC2159F">
    <w:name w:val="04702E4B98E4439EA412F3E5EEC2159F"/>
    <w:rsid w:val="0088667C"/>
  </w:style>
  <w:style w:type="paragraph" w:customStyle="1" w:styleId="9F4301768FD34D1E82C3BB53FCE801AA">
    <w:name w:val="9F4301768FD34D1E82C3BB53FCE801AA"/>
    <w:rsid w:val="0088667C"/>
  </w:style>
  <w:style w:type="paragraph" w:customStyle="1" w:styleId="8CDFA39275AE44EC8AE39BA8C2B1DAE1">
    <w:name w:val="8CDFA39275AE44EC8AE39BA8C2B1DAE1"/>
    <w:rsid w:val="0088667C"/>
  </w:style>
  <w:style w:type="paragraph" w:customStyle="1" w:styleId="EAFE534DF9574C08AD8E69CFB94B2137">
    <w:name w:val="EAFE534DF9574C08AD8E69CFB94B2137"/>
    <w:rsid w:val="0088667C"/>
  </w:style>
  <w:style w:type="paragraph" w:customStyle="1" w:styleId="4F3414E51A1C46828B2F3D83F6185333">
    <w:name w:val="4F3414E51A1C46828B2F3D83F6185333"/>
    <w:rsid w:val="0088667C"/>
  </w:style>
  <w:style w:type="paragraph" w:customStyle="1" w:styleId="06AE41854DED4FE8B630E3294A254C83">
    <w:name w:val="06AE41854DED4FE8B630E3294A254C83"/>
    <w:rsid w:val="0088667C"/>
  </w:style>
  <w:style w:type="paragraph" w:customStyle="1" w:styleId="F05DBE5719554EA39E1D7DD9E4E9DC61">
    <w:name w:val="F05DBE5719554EA39E1D7DD9E4E9DC61"/>
    <w:rsid w:val="0088667C"/>
  </w:style>
  <w:style w:type="paragraph" w:customStyle="1" w:styleId="6AB2398D387A4E2AA8872393F6F0B8AA">
    <w:name w:val="6AB2398D387A4E2AA8872393F6F0B8AA"/>
    <w:rsid w:val="0088667C"/>
  </w:style>
  <w:style w:type="paragraph" w:customStyle="1" w:styleId="68C0C370D6444E55A07D7614A5C77BC5">
    <w:name w:val="68C0C370D6444E55A07D7614A5C77BC5"/>
    <w:rsid w:val="0088667C"/>
  </w:style>
  <w:style w:type="paragraph" w:customStyle="1" w:styleId="1B0BAAF3C9F040778FFAB7F5496FC4BF">
    <w:name w:val="1B0BAAF3C9F040778FFAB7F5496FC4BF"/>
    <w:rsid w:val="0088667C"/>
  </w:style>
  <w:style w:type="paragraph" w:customStyle="1" w:styleId="FB30015DED5841FA86130263E5B9EDAE">
    <w:name w:val="FB30015DED5841FA86130263E5B9EDAE"/>
    <w:rsid w:val="0088667C"/>
  </w:style>
  <w:style w:type="paragraph" w:customStyle="1" w:styleId="534164A5E1674DDFA493046A07F3F396">
    <w:name w:val="534164A5E1674DDFA493046A07F3F396"/>
    <w:rsid w:val="0088667C"/>
  </w:style>
  <w:style w:type="paragraph" w:customStyle="1" w:styleId="82410668D93D4CF29D117BA0482C0547">
    <w:name w:val="82410668D93D4CF29D117BA0482C0547"/>
    <w:rsid w:val="0088667C"/>
  </w:style>
  <w:style w:type="paragraph" w:customStyle="1" w:styleId="4A887F2E39DB40CCB59F5D8116F203AC">
    <w:name w:val="4A887F2E39DB40CCB59F5D8116F203AC"/>
    <w:rsid w:val="0088667C"/>
  </w:style>
  <w:style w:type="paragraph" w:customStyle="1" w:styleId="8F56E2C6573343CA9D6A1874B2E0B1E4">
    <w:name w:val="8F56E2C6573343CA9D6A1874B2E0B1E4"/>
    <w:rsid w:val="0088667C"/>
  </w:style>
  <w:style w:type="paragraph" w:customStyle="1" w:styleId="9CD793429F7244B5A1231874F7AB9A8F">
    <w:name w:val="9CD793429F7244B5A1231874F7AB9A8F"/>
    <w:rsid w:val="0088667C"/>
  </w:style>
  <w:style w:type="paragraph" w:customStyle="1" w:styleId="1E9B365F6F8E4AB8B82808CB17269ADB">
    <w:name w:val="1E9B365F6F8E4AB8B82808CB17269ADB"/>
    <w:rsid w:val="0088667C"/>
  </w:style>
  <w:style w:type="paragraph" w:customStyle="1" w:styleId="38254911BBF6423EA35C064BC62975E5">
    <w:name w:val="38254911BBF6423EA35C064BC62975E5"/>
    <w:rsid w:val="0088667C"/>
  </w:style>
  <w:style w:type="paragraph" w:customStyle="1" w:styleId="5AF87B488D58467A9A96974ABBA26CFD">
    <w:name w:val="5AF87B488D58467A9A96974ABBA26CFD"/>
    <w:rsid w:val="0088667C"/>
  </w:style>
  <w:style w:type="paragraph" w:customStyle="1" w:styleId="B2220FCCAAFE4D9FA808667F9A3CD3BC">
    <w:name w:val="B2220FCCAAFE4D9FA808667F9A3CD3BC"/>
    <w:rsid w:val="0088667C"/>
  </w:style>
  <w:style w:type="paragraph" w:customStyle="1" w:styleId="4ED17928F04B44ECB36D7DB971B5CB7F">
    <w:name w:val="4ED17928F04B44ECB36D7DB971B5CB7F"/>
    <w:rsid w:val="0088667C"/>
  </w:style>
  <w:style w:type="paragraph" w:customStyle="1" w:styleId="7B5C58B4CE5448E8A287272434D96DC7">
    <w:name w:val="7B5C58B4CE5448E8A287272434D96DC7"/>
    <w:rsid w:val="0088667C"/>
  </w:style>
  <w:style w:type="paragraph" w:customStyle="1" w:styleId="09DA1AF4C24C46CBA02BC7A3D3F2C619">
    <w:name w:val="09DA1AF4C24C46CBA02BC7A3D3F2C619"/>
    <w:rsid w:val="0088667C"/>
  </w:style>
  <w:style w:type="paragraph" w:customStyle="1" w:styleId="CEA5777B6E44433592182A2BD8DE4155">
    <w:name w:val="CEA5777B6E44433592182A2BD8DE4155"/>
    <w:rsid w:val="0088667C"/>
  </w:style>
  <w:style w:type="paragraph" w:customStyle="1" w:styleId="D50111A4A06F41E9846BB4C7293F7B49">
    <w:name w:val="D50111A4A06F41E9846BB4C7293F7B49"/>
    <w:rsid w:val="0088667C"/>
  </w:style>
  <w:style w:type="paragraph" w:customStyle="1" w:styleId="02A0B4F9462A4C2499A293E7C34FD94D">
    <w:name w:val="02A0B4F9462A4C2499A293E7C34FD94D"/>
    <w:rsid w:val="0088667C"/>
  </w:style>
  <w:style w:type="paragraph" w:customStyle="1" w:styleId="8A9D800619BB4F41A1C743C50C8F5CA4">
    <w:name w:val="8A9D800619BB4F41A1C743C50C8F5CA4"/>
    <w:rsid w:val="0088667C"/>
  </w:style>
  <w:style w:type="paragraph" w:customStyle="1" w:styleId="2D6C10692E2243C798CC2926F6189BEC">
    <w:name w:val="2D6C10692E2243C798CC2926F6189BEC"/>
    <w:rsid w:val="0088667C"/>
  </w:style>
  <w:style w:type="paragraph" w:customStyle="1" w:styleId="4850548FD1114724822C00991B5BCA11">
    <w:name w:val="4850548FD1114724822C00991B5BCA11"/>
    <w:rsid w:val="0088667C"/>
  </w:style>
  <w:style w:type="paragraph" w:customStyle="1" w:styleId="373AB40E0CB44824B25DA37B4167575C">
    <w:name w:val="373AB40E0CB44824B25DA37B4167575C"/>
    <w:rsid w:val="0088667C"/>
  </w:style>
  <w:style w:type="paragraph" w:customStyle="1" w:styleId="95AB304288764741892798ECD7140C9E">
    <w:name w:val="95AB304288764741892798ECD7140C9E"/>
    <w:rsid w:val="0088667C"/>
  </w:style>
  <w:style w:type="paragraph" w:customStyle="1" w:styleId="80D7A6C810C943CA9ED0CFD8A0265B2C">
    <w:name w:val="80D7A6C810C943CA9ED0CFD8A0265B2C"/>
    <w:rsid w:val="0088667C"/>
  </w:style>
  <w:style w:type="paragraph" w:customStyle="1" w:styleId="216B310F5D4A4B70891CB75B520C753A">
    <w:name w:val="216B310F5D4A4B70891CB75B520C753A"/>
    <w:rsid w:val="0088667C"/>
  </w:style>
  <w:style w:type="paragraph" w:customStyle="1" w:styleId="1D0345C8B09141DBA4295272E8C86D2C">
    <w:name w:val="1D0345C8B09141DBA4295272E8C86D2C"/>
    <w:rsid w:val="0088667C"/>
  </w:style>
  <w:style w:type="paragraph" w:customStyle="1" w:styleId="571E40AA53844F098DBF34D8A03E1717">
    <w:name w:val="571E40AA53844F098DBF34D8A03E1717"/>
    <w:rsid w:val="0088667C"/>
  </w:style>
  <w:style w:type="paragraph" w:customStyle="1" w:styleId="DAE28DFC911E4F67A02D4F721E9BE3F2">
    <w:name w:val="DAE28DFC911E4F67A02D4F721E9BE3F2"/>
    <w:rsid w:val="0088667C"/>
  </w:style>
  <w:style w:type="paragraph" w:customStyle="1" w:styleId="1B81054E625743568C90F87AB3FE25EC">
    <w:name w:val="1B81054E625743568C90F87AB3FE25EC"/>
    <w:rsid w:val="0088667C"/>
  </w:style>
  <w:style w:type="paragraph" w:customStyle="1" w:styleId="43287322147C4B3799EB52CE3F95CE7A">
    <w:name w:val="43287322147C4B3799EB52CE3F95CE7A"/>
    <w:rsid w:val="0088667C"/>
  </w:style>
  <w:style w:type="paragraph" w:customStyle="1" w:styleId="845642B8654E4F7CB5F768F35E1C178C">
    <w:name w:val="845642B8654E4F7CB5F768F35E1C178C"/>
    <w:rsid w:val="0088667C"/>
  </w:style>
  <w:style w:type="paragraph" w:customStyle="1" w:styleId="37D457D4BCF446F183D66A53747D25AC">
    <w:name w:val="37D457D4BCF446F183D66A53747D25AC"/>
    <w:rsid w:val="0088667C"/>
  </w:style>
  <w:style w:type="paragraph" w:customStyle="1" w:styleId="9955D55DA8C442229B1F5B7B7DD7E9C1">
    <w:name w:val="9955D55DA8C442229B1F5B7B7DD7E9C1"/>
    <w:rsid w:val="0088667C"/>
  </w:style>
  <w:style w:type="paragraph" w:customStyle="1" w:styleId="DC2EBFCE4CC247439FD8C2EEBBFD503B">
    <w:name w:val="DC2EBFCE4CC247439FD8C2EEBBFD503B"/>
    <w:rsid w:val="0088667C"/>
  </w:style>
  <w:style w:type="paragraph" w:customStyle="1" w:styleId="21C0A778D9A343578AFBF45B95379FFF">
    <w:name w:val="21C0A778D9A343578AFBF45B95379FFF"/>
    <w:rsid w:val="0088667C"/>
  </w:style>
  <w:style w:type="paragraph" w:customStyle="1" w:styleId="5F7A6A0BA4A44A1EA38ECD9E07C2A444">
    <w:name w:val="5F7A6A0BA4A44A1EA38ECD9E07C2A444"/>
    <w:rsid w:val="0088667C"/>
  </w:style>
  <w:style w:type="paragraph" w:customStyle="1" w:styleId="619A85F836304BD18941C4E35BECB327">
    <w:name w:val="619A85F836304BD18941C4E35BECB327"/>
    <w:rsid w:val="0088667C"/>
  </w:style>
  <w:style w:type="paragraph" w:customStyle="1" w:styleId="5BE774A422884D22AE05B85BD0CD3176">
    <w:name w:val="5BE774A422884D22AE05B85BD0CD3176"/>
    <w:rsid w:val="0088667C"/>
  </w:style>
  <w:style w:type="paragraph" w:customStyle="1" w:styleId="38859CA5524C4CB7A823699DE1FF0C08">
    <w:name w:val="38859CA5524C4CB7A823699DE1FF0C08"/>
    <w:rsid w:val="0088667C"/>
  </w:style>
  <w:style w:type="paragraph" w:customStyle="1" w:styleId="AB46891125FB483D908FF4C00DC6BFED">
    <w:name w:val="AB46891125FB483D908FF4C00DC6BFED"/>
    <w:rsid w:val="0088667C"/>
  </w:style>
  <w:style w:type="paragraph" w:customStyle="1" w:styleId="B25081C7520C46F7A0FBD211F2B90BEE">
    <w:name w:val="B25081C7520C46F7A0FBD211F2B90BEE"/>
    <w:rsid w:val="0088667C"/>
  </w:style>
  <w:style w:type="paragraph" w:customStyle="1" w:styleId="368853C45A3C4B8AA9391694C337F714">
    <w:name w:val="368853C45A3C4B8AA9391694C337F714"/>
    <w:rsid w:val="0088667C"/>
  </w:style>
  <w:style w:type="paragraph" w:customStyle="1" w:styleId="D9EB8606758B48B7B81CEE0345EDDCD3">
    <w:name w:val="D9EB8606758B48B7B81CEE0345EDDCD3"/>
    <w:rsid w:val="0088667C"/>
  </w:style>
  <w:style w:type="paragraph" w:customStyle="1" w:styleId="E059C7030ECD4CCC87216ED8EEBB2BE2">
    <w:name w:val="E059C7030ECD4CCC87216ED8EEBB2BE2"/>
    <w:rsid w:val="0088667C"/>
  </w:style>
  <w:style w:type="paragraph" w:customStyle="1" w:styleId="EB8BE94681D8467780E4D7342B08D310">
    <w:name w:val="EB8BE94681D8467780E4D7342B08D310"/>
    <w:rsid w:val="0088667C"/>
  </w:style>
  <w:style w:type="paragraph" w:customStyle="1" w:styleId="CFAB7F02BDBB4F37B6991AF7C988D5AB">
    <w:name w:val="CFAB7F02BDBB4F37B6991AF7C988D5AB"/>
    <w:rsid w:val="0088667C"/>
  </w:style>
  <w:style w:type="paragraph" w:customStyle="1" w:styleId="F64C1D8C81F1407DA3FC7EF4638E7FED">
    <w:name w:val="F64C1D8C81F1407DA3FC7EF4638E7FED"/>
    <w:rsid w:val="0088667C"/>
  </w:style>
  <w:style w:type="paragraph" w:customStyle="1" w:styleId="53AC0DB34CCE47CF914C14C9025FBFF6">
    <w:name w:val="53AC0DB34CCE47CF914C14C9025FBFF6"/>
    <w:rsid w:val="0088667C"/>
  </w:style>
  <w:style w:type="paragraph" w:customStyle="1" w:styleId="6007FBD08836461EBE01E845E71C47BE">
    <w:name w:val="6007FBD08836461EBE01E845E71C47BE"/>
    <w:rsid w:val="0088667C"/>
  </w:style>
  <w:style w:type="paragraph" w:customStyle="1" w:styleId="C18440F2A54E45CF953328454E7E4744">
    <w:name w:val="C18440F2A54E45CF953328454E7E4744"/>
    <w:rsid w:val="0088667C"/>
  </w:style>
  <w:style w:type="paragraph" w:customStyle="1" w:styleId="3DF5800D23314A4DBA3161E3824DC224">
    <w:name w:val="3DF5800D23314A4DBA3161E3824DC224"/>
    <w:rsid w:val="0088667C"/>
  </w:style>
  <w:style w:type="paragraph" w:customStyle="1" w:styleId="E03C5ECCCFEF4F92BCE2E697E41AC15C">
    <w:name w:val="E03C5ECCCFEF4F92BCE2E697E41AC15C"/>
    <w:rsid w:val="0088667C"/>
  </w:style>
  <w:style w:type="paragraph" w:customStyle="1" w:styleId="251A8AD21413401B8A3601F50A6AEBA2">
    <w:name w:val="251A8AD21413401B8A3601F50A6AEBA2"/>
    <w:rsid w:val="0088667C"/>
  </w:style>
  <w:style w:type="paragraph" w:customStyle="1" w:styleId="19D3D14E65C248218DE2754EE8C09213">
    <w:name w:val="19D3D14E65C248218DE2754EE8C09213"/>
    <w:rsid w:val="0088667C"/>
  </w:style>
  <w:style w:type="paragraph" w:customStyle="1" w:styleId="3880BB9F82E84B70BB89F2AD58483BED">
    <w:name w:val="3880BB9F82E84B70BB89F2AD58483BED"/>
    <w:rsid w:val="0088667C"/>
  </w:style>
  <w:style w:type="paragraph" w:customStyle="1" w:styleId="027719523F3349E4ACC94F12E7C9768C">
    <w:name w:val="027719523F3349E4ACC94F12E7C9768C"/>
    <w:rsid w:val="0088667C"/>
  </w:style>
  <w:style w:type="paragraph" w:customStyle="1" w:styleId="A65D7C7909274FFE9FB8E6880C519D19">
    <w:name w:val="A65D7C7909274FFE9FB8E6880C519D19"/>
    <w:rsid w:val="0088667C"/>
  </w:style>
  <w:style w:type="paragraph" w:customStyle="1" w:styleId="3970B5CC7DD84254A673CC1AFD258C07">
    <w:name w:val="3970B5CC7DD84254A673CC1AFD258C07"/>
    <w:rsid w:val="0088667C"/>
  </w:style>
  <w:style w:type="paragraph" w:customStyle="1" w:styleId="D0251F04A7DB49BB9BF46070588CF98B">
    <w:name w:val="D0251F04A7DB49BB9BF46070588CF98B"/>
    <w:rsid w:val="0088667C"/>
  </w:style>
  <w:style w:type="paragraph" w:customStyle="1" w:styleId="7EA0E0081E464CF9BC8B2A270D565C3D">
    <w:name w:val="7EA0E0081E464CF9BC8B2A270D565C3D"/>
    <w:rsid w:val="0088667C"/>
  </w:style>
  <w:style w:type="paragraph" w:customStyle="1" w:styleId="4B7920A24F8D468689CED1DFD105CC7B">
    <w:name w:val="4B7920A24F8D468689CED1DFD105CC7B"/>
    <w:rsid w:val="0088667C"/>
  </w:style>
  <w:style w:type="paragraph" w:customStyle="1" w:styleId="5FD3574AE3EA4A7CBD48ADB6BE914669">
    <w:name w:val="5FD3574AE3EA4A7CBD48ADB6BE914669"/>
    <w:rsid w:val="0088667C"/>
  </w:style>
  <w:style w:type="paragraph" w:customStyle="1" w:styleId="60170227383B409BA862E1AD2FD3158E">
    <w:name w:val="60170227383B409BA862E1AD2FD3158E"/>
    <w:rsid w:val="0088667C"/>
  </w:style>
  <w:style w:type="paragraph" w:customStyle="1" w:styleId="110373A13D4C4A9CB43EE5EB1FB096A5">
    <w:name w:val="110373A13D4C4A9CB43EE5EB1FB096A5"/>
    <w:rsid w:val="0088667C"/>
  </w:style>
  <w:style w:type="paragraph" w:customStyle="1" w:styleId="DFDC937B86144945822DF5C3777A4195">
    <w:name w:val="DFDC937B86144945822DF5C3777A4195"/>
    <w:rsid w:val="0088667C"/>
  </w:style>
  <w:style w:type="paragraph" w:customStyle="1" w:styleId="B0FFB4BF093A41FD886EF1709849E795">
    <w:name w:val="B0FFB4BF093A41FD886EF1709849E795"/>
    <w:rsid w:val="0088667C"/>
  </w:style>
  <w:style w:type="paragraph" w:customStyle="1" w:styleId="CC2556776536436598C292E818FF42C7">
    <w:name w:val="CC2556776536436598C292E818FF42C7"/>
    <w:rsid w:val="0088667C"/>
  </w:style>
  <w:style w:type="paragraph" w:customStyle="1" w:styleId="F86586CCF5354EDAA8A06CBDE2EDAD32">
    <w:name w:val="F86586CCF5354EDAA8A06CBDE2EDAD32"/>
    <w:rsid w:val="0088667C"/>
  </w:style>
  <w:style w:type="paragraph" w:customStyle="1" w:styleId="78AD9C7412D14628AD5602864D141502">
    <w:name w:val="78AD9C7412D14628AD5602864D141502"/>
    <w:rsid w:val="0088667C"/>
  </w:style>
  <w:style w:type="paragraph" w:customStyle="1" w:styleId="AE1BFA4E805746F68FFA71F716E23F75">
    <w:name w:val="AE1BFA4E805746F68FFA71F716E23F75"/>
    <w:rsid w:val="0088667C"/>
  </w:style>
  <w:style w:type="paragraph" w:customStyle="1" w:styleId="BBA162F0E67B4BE2BCE773A359746839">
    <w:name w:val="BBA162F0E67B4BE2BCE773A359746839"/>
    <w:rsid w:val="0088667C"/>
  </w:style>
  <w:style w:type="paragraph" w:customStyle="1" w:styleId="F1D05AB31306413297AAC6CEA9832D86">
    <w:name w:val="F1D05AB31306413297AAC6CEA9832D86"/>
    <w:rsid w:val="0088667C"/>
  </w:style>
  <w:style w:type="paragraph" w:customStyle="1" w:styleId="602EC4D6AEFE4697AF6409A20245E40F">
    <w:name w:val="602EC4D6AEFE4697AF6409A20245E40F"/>
    <w:rsid w:val="0088667C"/>
  </w:style>
  <w:style w:type="paragraph" w:customStyle="1" w:styleId="A7D17EB7864247FC9BBFD30AA7A2EA66">
    <w:name w:val="A7D17EB7864247FC9BBFD30AA7A2EA66"/>
    <w:rsid w:val="0088667C"/>
  </w:style>
  <w:style w:type="paragraph" w:customStyle="1" w:styleId="A2C83C568440451B880814934A7E38AF">
    <w:name w:val="A2C83C568440451B880814934A7E38AF"/>
    <w:rsid w:val="0088667C"/>
  </w:style>
  <w:style w:type="paragraph" w:customStyle="1" w:styleId="3E653ED175E34B689EE0C7769406036A">
    <w:name w:val="3E653ED175E34B689EE0C7769406036A"/>
    <w:rsid w:val="0088667C"/>
  </w:style>
  <w:style w:type="paragraph" w:customStyle="1" w:styleId="C3410F71E9CC4B299D77CAF54E5F048F">
    <w:name w:val="C3410F71E9CC4B299D77CAF54E5F048F"/>
    <w:rsid w:val="0088667C"/>
  </w:style>
  <w:style w:type="paragraph" w:customStyle="1" w:styleId="38F8B5EFBCDD46C5823846A348233CB9">
    <w:name w:val="38F8B5EFBCDD46C5823846A348233CB9"/>
    <w:rsid w:val="0088667C"/>
  </w:style>
  <w:style w:type="paragraph" w:customStyle="1" w:styleId="636CC50B3BB94D15BB7069DB79B1C241">
    <w:name w:val="636CC50B3BB94D15BB7069DB79B1C241"/>
    <w:rsid w:val="0088667C"/>
  </w:style>
  <w:style w:type="paragraph" w:customStyle="1" w:styleId="B3EAFE0F2DFB415088463EAD69CB33AD">
    <w:name w:val="B3EAFE0F2DFB415088463EAD69CB33AD"/>
    <w:rsid w:val="0088667C"/>
  </w:style>
  <w:style w:type="paragraph" w:customStyle="1" w:styleId="2D91679B38DC44ED8D6CF66BBB57B1DD">
    <w:name w:val="2D91679B38DC44ED8D6CF66BBB57B1DD"/>
    <w:rsid w:val="0088667C"/>
  </w:style>
  <w:style w:type="paragraph" w:customStyle="1" w:styleId="A1ABED04E88C42069D42ABEC1DE84746">
    <w:name w:val="A1ABED04E88C42069D42ABEC1DE84746"/>
    <w:rsid w:val="0088667C"/>
  </w:style>
  <w:style w:type="paragraph" w:customStyle="1" w:styleId="33401DADE87C4E5BB410D47C3AA18036">
    <w:name w:val="33401DADE87C4E5BB410D47C3AA18036"/>
    <w:rsid w:val="0088667C"/>
  </w:style>
  <w:style w:type="paragraph" w:customStyle="1" w:styleId="CFB90AD72A4D46638AEB9CEF825F52C2">
    <w:name w:val="CFB90AD72A4D46638AEB9CEF825F52C2"/>
    <w:rsid w:val="0088667C"/>
  </w:style>
  <w:style w:type="paragraph" w:customStyle="1" w:styleId="8F763B8C18D24AB4BAD8B43B7DD357C6">
    <w:name w:val="8F763B8C18D24AB4BAD8B43B7DD357C6"/>
    <w:rsid w:val="0088667C"/>
  </w:style>
  <w:style w:type="paragraph" w:customStyle="1" w:styleId="B80A45B18F594FE5B4C1D6B88F528BB7">
    <w:name w:val="B80A45B18F594FE5B4C1D6B88F528BB7"/>
    <w:rsid w:val="0088667C"/>
  </w:style>
  <w:style w:type="paragraph" w:customStyle="1" w:styleId="32C205125DA9416BAF846A3754A5095D">
    <w:name w:val="32C205125DA9416BAF846A3754A5095D"/>
    <w:rsid w:val="0088667C"/>
  </w:style>
  <w:style w:type="paragraph" w:customStyle="1" w:styleId="A4268189999C4B2CB9D48796CAE97FCA">
    <w:name w:val="A4268189999C4B2CB9D48796CAE97FCA"/>
    <w:rsid w:val="0088667C"/>
  </w:style>
  <w:style w:type="paragraph" w:customStyle="1" w:styleId="0545C2D6103547B1A9B526017320B3A8">
    <w:name w:val="0545C2D6103547B1A9B526017320B3A8"/>
    <w:rsid w:val="0088667C"/>
  </w:style>
  <w:style w:type="paragraph" w:customStyle="1" w:styleId="B878F4DB01D04542B084BB5E2262CA17">
    <w:name w:val="B878F4DB01D04542B084BB5E2262CA17"/>
    <w:rsid w:val="0088667C"/>
  </w:style>
  <w:style w:type="paragraph" w:customStyle="1" w:styleId="0A200E589C0D45D898A49632B292BC39">
    <w:name w:val="0A200E589C0D45D898A49632B292BC39"/>
    <w:rsid w:val="0088667C"/>
  </w:style>
  <w:style w:type="paragraph" w:customStyle="1" w:styleId="6CD70534417E457B9C3941DD475213B7">
    <w:name w:val="6CD70534417E457B9C3941DD475213B7"/>
    <w:rsid w:val="0088667C"/>
  </w:style>
  <w:style w:type="paragraph" w:customStyle="1" w:styleId="C2F551B7565A4CA185D9A70E702F4A37">
    <w:name w:val="C2F551B7565A4CA185D9A70E702F4A37"/>
    <w:rsid w:val="0088667C"/>
  </w:style>
  <w:style w:type="paragraph" w:customStyle="1" w:styleId="230E7CE6B6F149688A1BEE486C3A6F34">
    <w:name w:val="230E7CE6B6F149688A1BEE486C3A6F34"/>
    <w:rsid w:val="0088667C"/>
  </w:style>
  <w:style w:type="paragraph" w:customStyle="1" w:styleId="9613AE8D68CA44118A668F8B466AEE22">
    <w:name w:val="9613AE8D68CA44118A668F8B466AEE22"/>
    <w:rsid w:val="0088667C"/>
  </w:style>
  <w:style w:type="paragraph" w:customStyle="1" w:styleId="D08DD6C559F84539B6C51AC061859467">
    <w:name w:val="D08DD6C559F84539B6C51AC061859467"/>
    <w:rsid w:val="0088667C"/>
  </w:style>
  <w:style w:type="paragraph" w:customStyle="1" w:styleId="0CA9EBD3FF584F12BCFD5FEFEF3E3AE6">
    <w:name w:val="0CA9EBD3FF584F12BCFD5FEFEF3E3AE6"/>
    <w:rsid w:val="0088667C"/>
  </w:style>
  <w:style w:type="paragraph" w:customStyle="1" w:styleId="D937121A28A640AEAE4ED87A6AA7E7F7">
    <w:name w:val="D937121A28A640AEAE4ED87A6AA7E7F7"/>
    <w:rsid w:val="0088667C"/>
  </w:style>
  <w:style w:type="paragraph" w:customStyle="1" w:styleId="17EC075A9A5F405AB21F0E5B43E07936">
    <w:name w:val="17EC075A9A5F405AB21F0E5B43E07936"/>
    <w:rsid w:val="0088667C"/>
  </w:style>
  <w:style w:type="paragraph" w:customStyle="1" w:styleId="E8495305B2C74961AB3660E07118F51E">
    <w:name w:val="E8495305B2C74961AB3660E07118F51E"/>
    <w:rsid w:val="0088667C"/>
  </w:style>
  <w:style w:type="paragraph" w:customStyle="1" w:styleId="200726F292594FFD81382EA39210A985">
    <w:name w:val="200726F292594FFD81382EA39210A985"/>
    <w:rsid w:val="0088667C"/>
  </w:style>
  <w:style w:type="paragraph" w:customStyle="1" w:styleId="B401500266184F678A27EE515FE2B903">
    <w:name w:val="B401500266184F678A27EE515FE2B903"/>
    <w:rsid w:val="0088667C"/>
  </w:style>
  <w:style w:type="paragraph" w:customStyle="1" w:styleId="943A3831B63A4AE79124466FBF1E4E4D">
    <w:name w:val="943A3831B63A4AE79124466FBF1E4E4D"/>
    <w:rsid w:val="0088667C"/>
  </w:style>
  <w:style w:type="paragraph" w:customStyle="1" w:styleId="31B1B52A1B3E4E7487347BD8013D5C93">
    <w:name w:val="31B1B52A1B3E4E7487347BD8013D5C93"/>
    <w:rsid w:val="0088667C"/>
  </w:style>
  <w:style w:type="paragraph" w:customStyle="1" w:styleId="4B495546A5FA4AC18DAD7D5F417F8776">
    <w:name w:val="4B495546A5FA4AC18DAD7D5F417F8776"/>
    <w:rsid w:val="0088667C"/>
  </w:style>
  <w:style w:type="paragraph" w:customStyle="1" w:styleId="720FC12A87394316BCE968FDC72FE198">
    <w:name w:val="720FC12A87394316BCE968FDC72FE198"/>
    <w:rsid w:val="0088667C"/>
  </w:style>
  <w:style w:type="paragraph" w:customStyle="1" w:styleId="A5E1648406274E68840BD16835CDF2E9">
    <w:name w:val="A5E1648406274E68840BD16835CDF2E9"/>
    <w:rsid w:val="0088667C"/>
  </w:style>
  <w:style w:type="paragraph" w:customStyle="1" w:styleId="E7E0502945D846A09AAF1A31E7E88264">
    <w:name w:val="E7E0502945D846A09AAF1A31E7E88264"/>
    <w:rsid w:val="0088667C"/>
  </w:style>
  <w:style w:type="paragraph" w:customStyle="1" w:styleId="47C9296805EB49BDACB7FF1F0CA35635">
    <w:name w:val="47C9296805EB49BDACB7FF1F0CA35635"/>
    <w:rsid w:val="0088667C"/>
  </w:style>
  <w:style w:type="paragraph" w:customStyle="1" w:styleId="B7ACB9E9BF30484090251662910C632B">
    <w:name w:val="B7ACB9E9BF30484090251662910C632B"/>
    <w:rsid w:val="0088667C"/>
  </w:style>
  <w:style w:type="paragraph" w:customStyle="1" w:styleId="B232529D965A4C369BE9F87909CC1E96">
    <w:name w:val="B232529D965A4C369BE9F87909CC1E96"/>
    <w:rsid w:val="0088667C"/>
  </w:style>
  <w:style w:type="paragraph" w:customStyle="1" w:styleId="96E72543A7E149A5A9D8CEA2ABD7D9A2">
    <w:name w:val="96E72543A7E149A5A9D8CEA2ABD7D9A2"/>
    <w:rsid w:val="0088667C"/>
  </w:style>
  <w:style w:type="paragraph" w:customStyle="1" w:styleId="A804029F6C7E4AD5877D0551ECED5CB5">
    <w:name w:val="A804029F6C7E4AD5877D0551ECED5CB5"/>
    <w:rsid w:val="0088667C"/>
  </w:style>
  <w:style w:type="paragraph" w:customStyle="1" w:styleId="BF3082D4087D4956A4C7DB37CBBBA80E">
    <w:name w:val="BF3082D4087D4956A4C7DB37CBBBA80E"/>
    <w:rsid w:val="0088667C"/>
  </w:style>
  <w:style w:type="paragraph" w:customStyle="1" w:styleId="E8C326FDC99A4C8FAFE32284AB466DB3">
    <w:name w:val="E8C326FDC99A4C8FAFE32284AB466DB3"/>
    <w:rsid w:val="0088667C"/>
  </w:style>
  <w:style w:type="paragraph" w:customStyle="1" w:styleId="D390DFB0D8FF49E7A181D14DDA9ABB8A">
    <w:name w:val="D390DFB0D8FF49E7A181D14DDA9ABB8A"/>
    <w:rsid w:val="0088667C"/>
  </w:style>
  <w:style w:type="paragraph" w:customStyle="1" w:styleId="74420325A63845EDB187B7464695A621">
    <w:name w:val="74420325A63845EDB187B7464695A621"/>
    <w:rsid w:val="0088667C"/>
  </w:style>
  <w:style w:type="paragraph" w:customStyle="1" w:styleId="947A9949AA1E473B833A1E6D652C8462">
    <w:name w:val="947A9949AA1E473B833A1E6D652C8462"/>
    <w:rsid w:val="0088667C"/>
  </w:style>
  <w:style w:type="paragraph" w:customStyle="1" w:styleId="E46E06A5D7D940D4A397ABD430AFADC3">
    <w:name w:val="E46E06A5D7D940D4A397ABD430AFADC3"/>
    <w:rsid w:val="0088667C"/>
  </w:style>
  <w:style w:type="paragraph" w:customStyle="1" w:styleId="A645300A9A0A4D8288D0960E8F57B71B">
    <w:name w:val="A645300A9A0A4D8288D0960E8F57B71B"/>
    <w:rsid w:val="0088667C"/>
  </w:style>
  <w:style w:type="paragraph" w:customStyle="1" w:styleId="9A7539E56C6D4945AEA4962F6340EAB4">
    <w:name w:val="9A7539E56C6D4945AEA4962F6340EAB4"/>
    <w:rsid w:val="0088667C"/>
  </w:style>
  <w:style w:type="paragraph" w:customStyle="1" w:styleId="31AB807748EE4133A1D38C2E48F0F693">
    <w:name w:val="31AB807748EE4133A1D38C2E48F0F693"/>
    <w:rsid w:val="0088667C"/>
  </w:style>
  <w:style w:type="paragraph" w:customStyle="1" w:styleId="911D4F5ACA474042A22F8B0935592835">
    <w:name w:val="911D4F5ACA474042A22F8B0935592835"/>
    <w:rsid w:val="0088667C"/>
  </w:style>
  <w:style w:type="paragraph" w:customStyle="1" w:styleId="B54D449EFF8648C3AD6FD446A554BC58">
    <w:name w:val="B54D449EFF8648C3AD6FD446A554BC58"/>
    <w:rsid w:val="0088667C"/>
  </w:style>
  <w:style w:type="paragraph" w:customStyle="1" w:styleId="5CBE32244F95483AB362F20D65819F55">
    <w:name w:val="5CBE32244F95483AB362F20D65819F55"/>
    <w:rsid w:val="0088667C"/>
  </w:style>
  <w:style w:type="paragraph" w:customStyle="1" w:styleId="1E6E88B3D5CF40A28093851C2B889A9C">
    <w:name w:val="1E6E88B3D5CF40A28093851C2B889A9C"/>
    <w:rsid w:val="0088667C"/>
  </w:style>
  <w:style w:type="paragraph" w:customStyle="1" w:styleId="D8E60DFF47F04B8E8127E5082FE43FEE">
    <w:name w:val="D8E60DFF47F04B8E8127E5082FE43FEE"/>
    <w:rsid w:val="0088667C"/>
  </w:style>
  <w:style w:type="paragraph" w:customStyle="1" w:styleId="ABBFA10967D141C8A0F86F4205A67A08">
    <w:name w:val="ABBFA10967D141C8A0F86F4205A67A08"/>
    <w:rsid w:val="0088667C"/>
  </w:style>
  <w:style w:type="paragraph" w:customStyle="1" w:styleId="857447D1849640A2BF152F194E965C13">
    <w:name w:val="857447D1849640A2BF152F194E965C13"/>
    <w:rsid w:val="0088667C"/>
  </w:style>
  <w:style w:type="paragraph" w:customStyle="1" w:styleId="C67CCB0E0EE84A20A9D5C982603A2DC7">
    <w:name w:val="C67CCB0E0EE84A20A9D5C982603A2DC7"/>
    <w:rsid w:val="0088667C"/>
  </w:style>
  <w:style w:type="paragraph" w:customStyle="1" w:styleId="48D8A4A8E3E2475FBE663E28F27B0C91">
    <w:name w:val="48D8A4A8E3E2475FBE663E28F27B0C91"/>
    <w:rsid w:val="0088667C"/>
  </w:style>
  <w:style w:type="paragraph" w:customStyle="1" w:styleId="44981329B78548EAA0EE612DCADD368F">
    <w:name w:val="44981329B78548EAA0EE612DCADD368F"/>
    <w:rsid w:val="0088667C"/>
  </w:style>
  <w:style w:type="paragraph" w:customStyle="1" w:styleId="7A18ADED61C44488A04C4D46C23C2F21">
    <w:name w:val="7A18ADED61C44488A04C4D46C23C2F21"/>
    <w:rsid w:val="0088667C"/>
  </w:style>
  <w:style w:type="paragraph" w:customStyle="1" w:styleId="2DDD3F06F8164DA4AFD90395D7B1E009">
    <w:name w:val="2DDD3F06F8164DA4AFD90395D7B1E009"/>
    <w:rsid w:val="0088667C"/>
  </w:style>
  <w:style w:type="paragraph" w:customStyle="1" w:styleId="D52BE521FE8E46A7A80E62F2A4436D52">
    <w:name w:val="D52BE521FE8E46A7A80E62F2A4436D52"/>
    <w:rsid w:val="0088667C"/>
  </w:style>
  <w:style w:type="paragraph" w:customStyle="1" w:styleId="DB89C5A1EC3547C8A5DE07AAA4C23526">
    <w:name w:val="DB89C5A1EC3547C8A5DE07AAA4C23526"/>
    <w:rsid w:val="0088667C"/>
  </w:style>
  <w:style w:type="paragraph" w:customStyle="1" w:styleId="CDCCEC69674A480D895E84B222A52D91">
    <w:name w:val="CDCCEC69674A480D895E84B222A52D91"/>
    <w:rsid w:val="0088667C"/>
  </w:style>
  <w:style w:type="paragraph" w:customStyle="1" w:styleId="8E7BB9E7239C4E0BA8D2EC3A27C31473">
    <w:name w:val="8E7BB9E7239C4E0BA8D2EC3A27C31473"/>
    <w:rsid w:val="0088667C"/>
  </w:style>
  <w:style w:type="paragraph" w:customStyle="1" w:styleId="BC35176FB5304BF08035B284BF82BC0A">
    <w:name w:val="BC35176FB5304BF08035B284BF82BC0A"/>
    <w:rsid w:val="0088667C"/>
  </w:style>
  <w:style w:type="paragraph" w:customStyle="1" w:styleId="8F62CA5E2DC84914A33DAB5F096957DD">
    <w:name w:val="8F62CA5E2DC84914A33DAB5F096957DD"/>
    <w:rsid w:val="0088667C"/>
  </w:style>
  <w:style w:type="paragraph" w:customStyle="1" w:styleId="A1221076549E4E05BA95D5BC06A53304">
    <w:name w:val="A1221076549E4E05BA95D5BC06A53304"/>
    <w:rsid w:val="0088667C"/>
  </w:style>
  <w:style w:type="paragraph" w:customStyle="1" w:styleId="CDF8B709EF6D45F8BCAF3E5805B8364E">
    <w:name w:val="CDF8B709EF6D45F8BCAF3E5805B8364E"/>
    <w:rsid w:val="0088667C"/>
  </w:style>
  <w:style w:type="paragraph" w:customStyle="1" w:styleId="B6AACF782D1E4B9CAFF72C9084307875">
    <w:name w:val="B6AACF782D1E4B9CAFF72C9084307875"/>
    <w:rsid w:val="0088667C"/>
  </w:style>
  <w:style w:type="paragraph" w:customStyle="1" w:styleId="D483F784766D41A097109B4C0089FBE0">
    <w:name w:val="D483F784766D41A097109B4C0089FBE0"/>
    <w:rsid w:val="0088667C"/>
  </w:style>
  <w:style w:type="paragraph" w:customStyle="1" w:styleId="70B15902F2D2417F8A0BE1DAA3EF2213">
    <w:name w:val="70B15902F2D2417F8A0BE1DAA3EF2213"/>
    <w:rsid w:val="0088667C"/>
  </w:style>
  <w:style w:type="paragraph" w:customStyle="1" w:styleId="43ED939539DF4B32BE2D8423181597BB">
    <w:name w:val="43ED939539DF4B32BE2D8423181597BB"/>
    <w:rsid w:val="0088667C"/>
  </w:style>
  <w:style w:type="paragraph" w:customStyle="1" w:styleId="39F407E2733D40F9A637544C7D7A4CAE">
    <w:name w:val="39F407E2733D40F9A637544C7D7A4CAE"/>
    <w:rsid w:val="0088667C"/>
  </w:style>
  <w:style w:type="paragraph" w:customStyle="1" w:styleId="0704EEFC9E7D41C4BAE2A55A651E4419">
    <w:name w:val="0704EEFC9E7D41C4BAE2A55A651E4419"/>
    <w:rsid w:val="0088667C"/>
  </w:style>
  <w:style w:type="paragraph" w:customStyle="1" w:styleId="5D02141F716441408D75DF12CE47D73E">
    <w:name w:val="5D02141F716441408D75DF12CE47D73E"/>
    <w:rsid w:val="0088667C"/>
  </w:style>
  <w:style w:type="paragraph" w:customStyle="1" w:styleId="B62E3C20234449C69F4E9E9BA0BD744E">
    <w:name w:val="B62E3C20234449C69F4E9E9BA0BD744E"/>
    <w:rsid w:val="0088667C"/>
  </w:style>
  <w:style w:type="paragraph" w:customStyle="1" w:styleId="4BB1C4F75F5945F39A7AEDA9329CB147">
    <w:name w:val="4BB1C4F75F5945F39A7AEDA9329CB147"/>
    <w:rsid w:val="0088667C"/>
  </w:style>
  <w:style w:type="paragraph" w:customStyle="1" w:styleId="7DDF9B42192744C59D0BCB8CBF696EA7">
    <w:name w:val="7DDF9B42192744C59D0BCB8CBF696EA7"/>
    <w:rsid w:val="0088667C"/>
  </w:style>
  <w:style w:type="paragraph" w:customStyle="1" w:styleId="61AF43C45CEB4C97ADC02A6870660610">
    <w:name w:val="61AF43C45CEB4C97ADC02A6870660610"/>
    <w:rsid w:val="0088667C"/>
  </w:style>
  <w:style w:type="paragraph" w:customStyle="1" w:styleId="AEEFA6DF1F33495484DE511A6E40BF1A">
    <w:name w:val="AEEFA6DF1F33495484DE511A6E40BF1A"/>
    <w:rsid w:val="0088667C"/>
  </w:style>
  <w:style w:type="paragraph" w:customStyle="1" w:styleId="170A49CE34A04DDEB0CFEEE1BDDBA4FD">
    <w:name w:val="170A49CE34A04DDEB0CFEEE1BDDBA4FD"/>
    <w:rsid w:val="0088667C"/>
  </w:style>
  <w:style w:type="paragraph" w:customStyle="1" w:styleId="98CB9D3319404ABEA062A33973CCF08B">
    <w:name w:val="98CB9D3319404ABEA062A33973CCF08B"/>
    <w:rsid w:val="0088667C"/>
  </w:style>
  <w:style w:type="paragraph" w:customStyle="1" w:styleId="EECF1623A2624CFAAEAF220218F3C75B">
    <w:name w:val="EECF1623A2624CFAAEAF220218F3C75B"/>
    <w:rsid w:val="0088667C"/>
  </w:style>
  <w:style w:type="paragraph" w:customStyle="1" w:styleId="612B5686483E4023BAE3134CF5ABA8B9">
    <w:name w:val="612B5686483E4023BAE3134CF5ABA8B9"/>
    <w:rsid w:val="0088667C"/>
  </w:style>
  <w:style w:type="paragraph" w:customStyle="1" w:styleId="F28CC612857E4AB6876DB1D15D1A308B">
    <w:name w:val="F28CC612857E4AB6876DB1D15D1A308B"/>
    <w:rsid w:val="0088667C"/>
  </w:style>
  <w:style w:type="paragraph" w:customStyle="1" w:styleId="95647B1E8A1D45BDBAA8EC45652EE16E">
    <w:name w:val="95647B1E8A1D45BDBAA8EC45652EE16E"/>
    <w:rsid w:val="0088667C"/>
  </w:style>
  <w:style w:type="paragraph" w:customStyle="1" w:styleId="2C1CA0DBBDAA4B61869BBEE3B89322C1">
    <w:name w:val="2C1CA0DBBDAA4B61869BBEE3B89322C1"/>
    <w:rsid w:val="0088667C"/>
  </w:style>
  <w:style w:type="paragraph" w:customStyle="1" w:styleId="A321393A4C064B71B1FCB0984BB970B9">
    <w:name w:val="A321393A4C064B71B1FCB0984BB970B9"/>
    <w:rsid w:val="0088667C"/>
  </w:style>
  <w:style w:type="paragraph" w:customStyle="1" w:styleId="B16B33DD69D443869A45AFF7BB8552EB">
    <w:name w:val="B16B33DD69D443869A45AFF7BB8552EB"/>
    <w:rsid w:val="0088667C"/>
  </w:style>
  <w:style w:type="paragraph" w:customStyle="1" w:styleId="6397B7547C364B288BCE31A6AF6AA0AA">
    <w:name w:val="6397B7547C364B288BCE31A6AF6AA0AA"/>
    <w:rsid w:val="0088667C"/>
  </w:style>
  <w:style w:type="paragraph" w:customStyle="1" w:styleId="04AE260AC30A4350B6DA5A8B1FD0A38F">
    <w:name w:val="04AE260AC30A4350B6DA5A8B1FD0A38F"/>
    <w:rsid w:val="0088667C"/>
  </w:style>
  <w:style w:type="paragraph" w:customStyle="1" w:styleId="E30C6A3C13E04797A9F998C73FF8B0C2">
    <w:name w:val="E30C6A3C13E04797A9F998C73FF8B0C2"/>
    <w:rsid w:val="0088667C"/>
  </w:style>
  <w:style w:type="paragraph" w:customStyle="1" w:styleId="4357E28E6B5E4379A0380CC15252D359">
    <w:name w:val="4357E28E6B5E4379A0380CC15252D359"/>
    <w:rsid w:val="0088667C"/>
  </w:style>
  <w:style w:type="paragraph" w:customStyle="1" w:styleId="1480FD0A99BD40ACA723D1E5E8396AC6">
    <w:name w:val="1480FD0A99BD40ACA723D1E5E8396AC6"/>
    <w:rsid w:val="0088667C"/>
  </w:style>
  <w:style w:type="paragraph" w:customStyle="1" w:styleId="B09FF704F2D64138A37D44354A9F9D3E">
    <w:name w:val="B09FF704F2D64138A37D44354A9F9D3E"/>
    <w:rsid w:val="0088667C"/>
  </w:style>
  <w:style w:type="paragraph" w:customStyle="1" w:styleId="C5F83C61232D40549A8833052B095C68">
    <w:name w:val="C5F83C61232D40549A8833052B095C68"/>
    <w:rsid w:val="0088667C"/>
  </w:style>
  <w:style w:type="paragraph" w:customStyle="1" w:styleId="2A82B2B1FAC24DA694D81CB40F1FC935">
    <w:name w:val="2A82B2B1FAC24DA694D81CB40F1FC935"/>
    <w:rsid w:val="0088667C"/>
  </w:style>
  <w:style w:type="paragraph" w:customStyle="1" w:styleId="FC5945DF25724512ADD5F082A39A8D23">
    <w:name w:val="FC5945DF25724512ADD5F082A39A8D23"/>
    <w:rsid w:val="0088667C"/>
  </w:style>
  <w:style w:type="paragraph" w:customStyle="1" w:styleId="48EE4CAC987A4405A228B34C70378E19">
    <w:name w:val="48EE4CAC987A4405A228B34C70378E19"/>
    <w:rsid w:val="0088667C"/>
  </w:style>
  <w:style w:type="paragraph" w:customStyle="1" w:styleId="219D5D093A31464DB40358177D0FC5B5">
    <w:name w:val="219D5D093A31464DB40358177D0FC5B5"/>
    <w:rsid w:val="0088667C"/>
  </w:style>
  <w:style w:type="paragraph" w:customStyle="1" w:styleId="E637FC4CBA02451DA1632A643D7FF571">
    <w:name w:val="E637FC4CBA02451DA1632A643D7FF571"/>
    <w:rsid w:val="0088667C"/>
  </w:style>
  <w:style w:type="paragraph" w:customStyle="1" w:styleId="799AC2F75F3C4EE0B895300EC41CD034">
    <w:name w:val="799AC2F75F3C4EE0B895300EC41CD034"/>
    <w:rsid w:val="0088667C"/>
  </w:style>
  <w:style w:type="paragraph" w:customStyle="1" w:styleId="4E2AB5F108B94D3CAFFB784B9C3EC48C">
    <w:name w:val="4E2AB5F108B94D3CAFFB784B9C3EC48C"/>
    <w:rsid w:val="0088667C"/>
  </w:style>
  <w:style w:type="paragraph" w:customStyle="1" w:styleId="E55FE6ADA15D48BA849C498BDD01A51F">
    <w:name w:val="E55FE6ADA15D48BA849C498BDD01A51F"/>
    <w:rsid w:val="0088667C"/>
  </w:style>
  <w:style w:type="paragraph" w:customStyle="1" w:styleId="C26FABACF33246F597062FDEECC6C6D2">
    <w:name w:val="C26FABACF33246F597062FDEECC6C6D2"/>
    <w:rsid w:val="0088667C"/>
  </w:style>
  <w:style w:type="paragraph" w:customStyle="1" w:styleId="C288AE32AF6C44A1A97D3B115242822D">
    <w:name w:val="C288AE32AF6C44A1A97D3B115242822D"/>
    <w:rsid w:val="0088667C"/>
  </w:style>
  <w:style w:type="paragraph" w:customStyle="1" w:styleId="7A76D2DD367A40398AB8A248D502BA65">
    <w:name w:val="7A76D2DD367A40398AB8A248D502BA65"/>
    <w:rsid w:val="0088667C"/>
  </w:style>
  <w:style w:type="paragraph" w:customStyle="1" w:styleId="4392E0CA443A42C197C2DC96D0007DF3">
    <w:name w:val="4392E0CA443A42C197C2DC96D0007DF3"/>
    <w:rsid w:val="0088667C"/>
  </w:style>
  <w:style w:type="paragraph" w:customStyle="1" w:styleId="6455ED5361ED47099C14C87BE68349C3">
    <w:name w:val="6455ED5361ED47099C14C87BE68349C3"/>
    <w:rsid w:val="0088667C"/>
  </w:style>
  <w:style w:type="paragraph" w:customStyle="1" w:styleId="92FC195296014CEEBCFE8E04D49CD379">
    <w:name w:val="92FC195296014CEEBCFE8E04D49CD379"/>
    <w:rsid w:val="0088667C"/>
  </w:style>
  <w:style w:type="paragraph" w:customStyle="1" w:styleId="470201414EB04615BFA90A4069D2CE88">
    <w:name w:val="470201414EB04615BFA90A4069D2CE88"/>
    <w:rsid w:val="0088667C"/>
  </w:style>
  <w:style w:type="paragraph" w:customStyle="1" w:styleId="473E8169D143452E8712EA08CC7409CB">
    <w:name w:val="473E8169D143452E8712EA08CC7409CB"/>
    <w:rsid w:val="0088667C"/>
  </w:style>
  <w:style w:type="paragraph" w:customStyle="1" w:styleId="C7AF45477C464624A6841AAB8ECB32D7">
    <w:name w:val="C7AF45477C464624A6841AAB8ECB32D7"/>
    <w:rsid w:val="0088667C"/>
  </w:style>
  <w:style w:type="paragraph" w:customStyle="1" w:styleId="8AC55A914ED44AA48C4888A44594F3FB">
    <w:name w:val="8AC55A914ED44AA48C4888A44594F3FB"/>
    <w:rsid w:val="0088667C"/>
  </w:style>
  <w:style w:type="paragraph" w:customStyle="1" w:styleId="8271622F1E9E47178D48B20C6A000E55">
    <w:name w:val="8271622F1E9E47178D48B20C6A000E55"/>
    <w:rsid w:val="0088667C"/>
  </w:style>
  <w:style w:type="paragraph" w:customStyle="1" w:styleId="B8178F2FC2744A25BC77688E1AFF7855">
    <w:name w:val="B8178F2FC2744A25BC77688E1AFF7855"/>
    <w:rsid w:val="0088667C"/>
  </w:style>
  <w:style w:type="paragraph" w:customStyle="1" w:styleId="A733514A35BE4D8F9AC6A0CAB220A0D4">
    <w:name w:val="A733514A35BE4D8F9AC6A0CAB220A0D4"/>
    <w:rsid w:val="0088667C"/>
  </w:style>
  <w:style w:type="paragraph" w:customStyle="1" w:styleId="ED621B4AD6B540D0B311557D5861065D">
    <w:name w:val="ED621B4AD6B540D0B311557D5861065D"/>
    <w:rsid w:val="0088667C"/>
  </w:style>
  <w:style w:type="paragraph" w:customStyle="1" w:styleId="2E829EB9252444F6963760261760BB1D">
    <w:name w:val="2E829EB9252444F6963760261760BB1D"/>
    <w:rsid w:val="0088667C"/>
  </w:style>
  <w:style w:type="paragraph" w:customStyle="1" w:styleId="DC5845CEFB3C4AD0B2E10CCFBF1DC703">
    <w:name w:val="DC5845CEFB3C4AD0B2E10CCFBF1DC703"/>
    <w:rsid w:val="0088667C"/>
  </w:style>
  <w:style w:type="paragraph" w:customStyle="1" w:styleId="8199AA8ED40646709B80491B9C402E0D">
    <w:name w:val="8199AA8ED40646709B80491B9C402E0D"/>
    <w:rsid w:val="0088667C"/>
  </w:style>
  <w:style w:type="paragraph" w:customStyle="1" w:styleId="E935933350984840918958CCB83E411E">
    <w:name w:val="E935933350984840918958CCB83E411E"/>
    <w:rsid w:val="0088667C"/>
  </w:style>
  <w:style w:type="paragraph" w:customStyle="1" w:styleId="6B254DA3A17F402094CAA152839E8546">
    <w:name w:val="6B254DA3A17F402094CAA152839E8546"/>
    <w:rsid w:val="0088667C"/>
  </w:style>
  <w:style w:type="paragraph" w:customStyle="1" w:styleId="8DC29398F66B4EB7B3645713185E485E">
    <w:name w:val="8DC29398F66B4EB7B3645713185E485E"/>
    <w:rsid w:val="0088667C"/>
  </w:style>
  <w:style w:type="paragraph" w:customStyle="1" w:styleId="A185DCAC437D49E0ADBC14D044928DE5">
    <w:name w:val="A185DCAC437D49E0ADBC14D044928DE5"/>
    <w:rsid w:val="0088667C"/>
  </w:style>
  <w:style w:type="paragraph" w:customStyle="1" w:styleId="5F79CF61277547CAB39E53D1750B125C4">
    <w:name w:val="5F79CF61277547CAB39E53D1750B125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2">
    <w:name w:val="2F2C5C3E210043B1827CBBD624E2C8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2">
    <w:name w:val="39622A3D2EA44F7DA3D787B759D62A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2">
    <w:name w:val="178CBF46B9184BC7A4E014BD44EC16E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2">
    <w:name w:val="3C43CB2DBCC04D95846699796517AE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2">
    <w:name w:val="F4D8D293A26C43C5830E9CACCA59081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2">
    <w:name w:val="5C65BE04A968441E9A52766DBC3AD8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4">
    <w:name w:val="241CC2EA9AA044F7A203126964973A8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1">
    <w:name w:val="D73C8F0F89D74EEB9A8C383AE976FA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1">
    <w:name w:val="5B43C97F9DB64212AB0DBD7C94CB39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1">
    <w:name w:val="BE74B28DB2FF4A66B598A04A41FEA9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1">
    <w:name w:val="B32890B3BC0043D8B8A6C3C7306F97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1">
    <w:name w:val="E8112BB0CEC04B62B5E8FC139E8616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C55A914ED44AA48C4888A44594F3FB1">
    <w:name w:val="8AC55A914ED44AA48C4888A44594F3F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71622F1E9E47178D48B20C6A000E551">
    <w:name w:val="8271622F1E9E47178D48B20C6A000E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78F2FC2744A25BC77688E1AFF78551">
    <w:name w:val="B8178F2FC2744A25BC77688E1AFF78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33514A35BE4D8F9AC6A0CAB220A0D41">
    <w:name w:val="A733514A35BE4D8F9AC6A0CAB220A0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621B4AD6B540D0B311557D5861065D1">
    <w:name w:val="ED621B4AD6B540D0B311557D586106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829EB9252444F6963760261760BB1D1">
    <w:name w:val="2E829EB9252444F6963760261760BB1D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5845CEFB3C4AD0B2E10CCFBF1DC7031">
    <w:name w:val="DC5845CEFB3C4AD0B2E10CCFBF1DC7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99AA8ED40646709B80491B9C402E0D1">
    <w:name w:val="8199AA8ED40646709B80491B9C402E0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35933350984840918958CCB83E411E1">
    <w:name w:val="E935933350984840918958CCB83E41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254DA3A17F402094CAA152839E85461">
    <w:name w:val="6B254DA3A17F402094CAA152839E85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C29398F66B4EB7B3645713185E485E1">
    <w:name w:val="8DC29398F66B4EB7B3645713185E485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5DCAC437D49E0ADBC14D044928DE51">
    <w:name w:val="A185DCAC437D49E0ADBC14D044928DE5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763B8C18D24AB4BAD8B43B7DD357C61">
    <w:name w:val="8F763B8C18D24AB4BAD8B43B7DD357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1">
    <w:name w:val="B80A45B18F594FE5B4C1D6B88F528B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1">
    <w:name w:val="32C205125DA9416BAF846A3754A509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1">
    <w:name w:val="A4268189999C4B2CB9D48796CAE97FC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1">
    <w:name w:val="0545C2D6103547B1A9B526017320B3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78F4DB01D04542B084BB5E2262CA171">
    <w:name w:val="B878F4DB01D04542B084BB5E2262CA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200E589C0D45D898A49632B292BC391">
    <w:name w:val="0A200E589C0D45D898A49632B292BC3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D70534417E457B9C3941DD475213B71">
    <w:name w:val="6CD70534417E457B9C3941DD475213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F551B7565A4CA185D9A70E702F4A371">
    <w:name w:val="C2F551B7565A4CA185D9A70E702F4A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0E7CE6B6F149688A1BEE486C3A6F341">
    <w:name w:val="230E7CE6B6F149688A1BEE486C3A6F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13AE8D68CA44118A668F8B466AEE221">
    <w:name w:val="9613AE8D68CA44118A668F8B466AEE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8DD6C559F84539B6C51AC0618594671">
    <w:name w:val="D08DD6C559F84539B6C51AC06185946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A9EBD3FF584F12BCFD5FEFEF3E3AE61">
    <w:name w:val="0CA9EBD3FF584F12BCFD5FEFEF3E3AE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37121A28A640AEAE4ED87A6AA7E7F71">
    <w:name w:val="D937121A28A640AEAE4ED87A6AA7E7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EC075A9A5F405AB21F0E5B43E079361">
    <w:name w:val="17EC075A9A5F405AB21F0E5B43E079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495305B2C74961AB3660E07118F51E1">
    <w:name w:val="E8495305B2C74961AB3660E07118F5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0726F292594FFD81382EA39210A9851">
    <w:name w:val="200726F292594FFD81382EA39210A9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401500266184F678A27EE515FE2B9031">
    <w:name w:val="B401500266184F678A27EE515FE2B9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3A3831B63A4AE79124466FBF1E4E4D1">
    <w:name w:val="943A3831B63A4AE79124466FBF1E4E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B1B52A1B3E4E7487347BD8013D5C931">
    <w:name w:val="31B1B52A1B3E4E7487347BD8013D5C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495546A5FA4AC18DAD7D5F417F87761">
    <w:name w:val="4B495546A5FA4AC18DAD7D5F417F87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0FC12A87394316BCE968FDC72FE1981">
    <w:name w:val="720FC12A87394316BCE968FDC72FE19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E1648406274E68840BD16835CDF2E91">
    <w:name w:val="A5E1648406274E68840BD16835CDF2E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E0502945D846A09AAF1A31E7E882641">
    <w:name w:val="E7E0502945D846A09AAF1A31E7E8826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C9296805EB49BDACB7FF1F0CA356351">
    <w:name w:val="47C9296805EB49BDACB7FF1F0CA35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1">
    <w:name w:val="B7ACB9E9BF30484090251662910C63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32529D965A4C369BE9F87909CC1E961">
    <w:name w:val="B232529D965A4C369BE9F87909CC1E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E72543A7E149A5A9D8CEA2ABD7D9A21">
    <w:name w:val="96E72543A7E149A5A9D8CEA2ABD7D9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04029F6C7E4AD5877D0551ECED5CB51">
    <w:name w:val="A804029F6C7E4AD5877D0551ECED5C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3082D4087D4956A4C7DB37CBBBA80E1">
    <w:name w:val="BF3082D4087D4956A4C7DB37CBBBA80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1">
    <w:name w:val="E8C326FDC99A4C8FAFE32284AB466DB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0DFB0D8FF49E7A181D14DDA9ABB8A1">
    <w:name w:val="D390DFB0D8FF49E7A181D14DDA9ABB8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420325A63845EDB187B7464695A6211">
    <w:name w:val="74420325A63845EDB187B7464695A6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7A9949AA1E473B833A1E6D652C84621">
    <w:name w:val="947A9949AA1E473B833A1E6D652C84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6E06A5D7D940D4A397ABD430AFADC31">
    <w:name w:val="E46E06A5D7D940D4A397ABD430AFADC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1">
    <w:name w:val="A645300A9A0A4D8288D0960E8F57B7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7539E56C6D4945AEA4962F6340EAB41">
    <w:name w:val="9A7539E56C6D4945AEA4962F6340EAB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B807748EE4133A1D38C2E48F0F6931">
    <w:name w:val="31AB807748EE4133A1D38C2E48F0F6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1D4F5ACA474042A22F8B09355928351">
    <w:name w:val="911D4F5ACA474042A22F8B09355928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4D449EFF8648C3AD6FD446A554BC581">
    <w:name w:val="B54D449EFF8648C3AD6FD446A554BC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1">
    <w:name w:val="5CBE32244F95483AB362F20D65819F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6E88B3D5CF40A28093851C2B889A9C1">
    <w:name w:val="1E6E88B3D5CF40A28093851C2B889A9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E60DFF47F04B8E8127E5082FE43FEE1">
    <w:name w:val="D8E60DFF47F04B8E8127E5082FE43F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BFA10967D141C8A0F86F4205A67A081">
    <w:name w:val="ABBFA10967D141C8A0F86F4205A67A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7447D1849640A2BF152F194E965C131">
    <w:name w:val="857447D1849640A2BF152F194E965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1">
    <w:name w:val="C67CCB0E0EE84A20A9D5C982603A2DC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8A4A8E3E2475FBE663E28F27B0C911">
    <w:name w:val="48D8A4A8E3E2475FBE663E28F27B0C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981329B78548EAA0EE612DCADD368F1">
    <w:name w:val="44981329B78548EAA0EE612DCADD36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8ADED61C44488A04C4D46C23C2F211">
    <w:name w:val="7A18ADED61C44488A04C4D46C23C2F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D3F06F8164DA4AFD90395D7B1E0091">
    <w:name w:val="2DDD3F06F8164DA4AFD90395D7B1E00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1">
    <w:name w:val="D52BE521FE8E46A7A80E62F2A4436D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89C5A1EC3547C8A5DE07AAA4C235261">
    <w:name w:val="DB89C5A1EC3547C8A5DE07AAA4C235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CEC69674A480D895E84B222A52D911">
    <w:name w:val="CDCCEC69674A480D895E84B222A52D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7BB9E7239C4E0BA8D2EC3A27C314731">
    <w:name w:val="8E7BB9E7239C4E0BA8D2EC3A27C3147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35176FB5304BF08035B284BF82BC0A1">
    <w:name w:val="BC35176FB5304BF08035B284BF82BC0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1">
    <w:name w:val="8F62CA5E2DC84914A33DAB5F096957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221076549E4E05BA95D5BC06A533041">
    <w:name w:val="A1221076549E4E05BA95D5BC06A5330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F8B709EF6D45F8BCAF3E5805B8364E1">
    <w:name w:val="CDF8B709EF6D45F8BCAF3E5805B836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AACF782D1E4B9CAFF72C90843078751">
    <w:name w:val="B6AACF782D1E4B9CAFF72C90843078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83F784766D41A097109B4C0089FBE01">
    <w:name w:val="D483F784766D41A097109B4C0089F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1">
    <w:name w:val="70B15902F2D2417F8A0BE1DAA3EF22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ED939539DF4B32BE2D8423181597BB1">
    <w:name w:val="43ED939539DF4B32BE2D8423181597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F407E2733D40F9A637544C7D7A4CAE1">
    <w:name w:val="39F407E2733D40F9A637544C7D7A4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04EEFC9E7D41C4BAE2A55A651E44191">
    <w:name w:val="0704EEFC9E7D41C4BAE2A55A651E44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02141F716441408D75DF12CE47D73E1">
    <w:name w:val="5D02141F716441408D75DF12CE47D7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1">
    <w:name w:val="B62E3C20234449C69F4E9E9BA0BD74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1">
    <w:name w:val="4BB1C4F75F5945F39A7AEDA9329CB14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1">
    <w:name w:val="7DDF9B42192744C59D0BCB8CBF696E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1">
    <w:name w:val="61AF43C45CEB4C97ADC02A687066061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1">
    <w:name w:val="AEEFA6DF1F33495484DE511A6E40BF1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1">
    <w:name w:val="170A49CE34A04DDEB0CFEEE1BDDBA4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1">
    <w:name w:val="98CB9D3319404ABEA062A33973CCF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1">
    <w:name w:val="EECF1623A2624CFAAEAF220218F3C7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1">
    <w:name w:val="612B5686483E4023BAE3134CF5ABA8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1">
    <w:name w:val="F28CC612857E4AB6876DB1D15D1A3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1">
    <w:name w:val="95647B1E8A1D45BDBAA8EC45652EE16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1">
    <w:name w:val="2C1CA0DBBDAA4B61869BBEE3B89322C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1">
    <w:name w:val="A321393A4C064B71B1FCB0984BB970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1">
    <w:name w:val="B16B33DD69D443869A45AFF7BB855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1">
    <w:name w:val="6397B7547C364B288BCE31A6AF6AA0A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1">
    <w:name w:val="04AE260AC30A4350B6DA5A8B1FD0A3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1">
    <w:name w:val="E30C6A3C13E04797A9F998C73FF8B0C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1">
    <w:name w:val="4357E28E6B5E4379A0380CC15252D35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1">
    <w:name w:val="1480FD0A99BD40ACA723D1E5E8396A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1">
    <w:name w:val="B09FF704F2D64138A37D44354A9F9D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1">
    <w:name w:val="C5F83C61232D40549A8833052B095C6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1">
    <w:name w:val="2A82B2B1FAC24DA694D81CB40F1FC9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1">
    <w:name w:val="FC5945DF25724512ADD5F082A39A8D2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1">
    <w:name w:val="48EE4CAC987A4405A228B34C70378E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1">
    <w:name w:val="219D5D093A31464DB40358177D0FC5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1">
    <w:name w:val="E637FC4CBA02451DA1632A643D7FF57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4">
    <w:name w:val="B5CA77367E1941F7A7DE7065B04849BE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4">
    <w:name w:val="72AC653E20BA4DE2BE91AE6060C1FDA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4">
    <w:name w:val="CDCD9B690FF3447A99A14E95A7D90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4">
    <w:name w:val="1008ABCB36324DFB8BF4A99EABF5FF9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4">
    <w:name w:val="450F41237F1B45B7A7891CE68EB80D1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4">
    <w:name w:val="727CC7C938024F549628D90F1E0ED32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4">
    <w:name w:val="DE7D0709FFFB48CFBA8E60995D32ABF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4">
    <w:name w:val="5276F8C6C7B84EE6AA8784D2A911DB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4">
    <w:name w:val="19EC6A18A95D4CD4B4718098F474257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4">
    <w:name w:val="3B9AC26E089F44D1B2B5A6ACB052316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4">
    <w:name w:val="F6287C0317BC49BF861E63D702FCA84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4">
    <w:name w:val="662CDD03E4024EF5841C8D802B53470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4">
    <w:name w:val="5B3B99514FCC41F68B92AF447CC7A4E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4">
    <w:name w:val="84E1A9562B294F19A35BD3833CDAFB31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4">
    <w:name w:val="8E016E0F854144E898F0CB3E4B2E3493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4">
    <w:name w:val="D2F61EB3AF004965B5B75BF0136A290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4">
    <w:name w:val="95B239C8E3834DD387272565848F9EC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4">
    <w:name w:val="812AD5FD728045C69AC7F5108848368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4">
    <w:name w:val="CA7724B0A03F4030A1F35A1AE099E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4">
    <w:name w:val="35C632FA048F49A1B209343F74B8FAB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4">
    <w:name w:val="F9D9B2FFDDCF4872A616B0CAC8E6213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4">
    <w:name w:val="CB302E2AEA674D36AB12AB3E68F127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4">
    <w:name w:val="061B66C83D9C4CD3A1C023714BED653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4">
    <w:name w:val="6EFA600735D646E3B7BE1C7F729039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4">
    <w:name w:val="9D5EAEEE88054396927587DB13E885A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4">
    <w:name w:val="7ADB0AF92C924A92BAF893BEFF334E2A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4">
    <w:name w:val="47E68F15354D4C179810DE99B5DB69B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4">
    <w:name w:val="5D41D808C46D4579854A5E0358D9A8F9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4">
    <w:name w:val="441554AA055F4F2A95AA68DE925FD2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4">
    <w:name w:val="FACA50034DDC4350BAEB6DADD25A67E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789FF7502549B2B8F264612AB85848">
    <w:name w:val="C8789FF7502549B2B8F264612AB85848"/>
    <w:rsid w:val="0088667C"/>
  </w:style>
  <w:style w:type="paragraph" w:customStyle="1" w:styleId="B8310E31F0894DF1A5A1AA83105CF49C">
    <w:name w:val="B8310E31F0894DF1A5A1AA83105CF49C"/>
    <w:rsid w:val="0088667C"/>
  </w:style>
  <w:style w:type="paragraph" w:customStyle="1" w:styleId="49DC14769BB04759B111365F93217E91">
    <w:name w:val="49DC14769BB04759B111365F93217E91"/>
    <w:rsid w:val="0088667C"/>
  </w:style>
  <w:style w:type="paragraph" w:customStyle="1" w:styleId="751DACFD503D43C5BE79B105FD0198E2">
    <w:name w:val="751DACFD503D43C5BE79B105FD0198E2"/>
    <w:rsid w:val="0088667C"/>
  </w:style>
  <w:style w:type="paragraph" w:customStyle="1" w:styleId="6C3080E1EF9849A0ADD4787F4D0D445C">
    <w:name w:val="6C3080E1EF9849A0ADD4787F4D0D445C"/>
    <w:rsid w:val="0088667C"/>
  </w:style>
  <w:style w:type="paragraph" w:customStyle="1" w:styleId="6AED1831A324476C861B442130CAE61E">
    <w:name w:val="6AED1831A324476C861B442130CAE61E"/>
    <w:rsid w:val="0088667C"/>
  </w:style>
  <w:style w:type="paragraph" w:customStyle="1" w:styleId="C1348019475C4209B49A0FAE77B3F606">
    <w:name w:val="C1348019475C4209B49A0FAE77B3F606"/>
    <w:rsid w:val="0088667C"/>
  </w:style>
  <w:style w:type="paragraph" w:customStyle="1" w:styleId="484848BDCB2742D9B0F11DFE5349A32C">
    <w:name w:val="484848BDCB2742D9B0F11DFE5349A32C"/>
    <w:rsid w:val="0088667C"/>
  </w:style>
  <w:style w:type="paragraph" w:customStyle="1" w:styleId="47371AB0F4C04B53B91DD94791DC8F35">
    <w:name w:val="47371AB0F4C04B53B91DD94791DC8F35"/>
    <w:rsid w:val="0088667C"/>
  </w:style>
  <w:style w:type="paragraph" w:customStyle="1" w:styleId="0925B8A8C8984FBFAC6248512D01A876">
    <w:name w:val="0925B8A8C8984FBFAC6248512D01A876"/>
    <w:rsid w:val="0088667C"/>
  </w:style>
  <w:style w:type="paragraph" w:customStyle="1" w:styleId="56640925C6B145ABB416D875C147005F">
    <w:name w:val="56640925C6B145ABB416D875C147005F"/>
    <w:rsid w:val="0088667C"/>
  </w:style>
  <w:style w:type="paragraph" w:customStyle="1" w:styleId="96DAB9703D0D4787BC117702F25CC7B2">
    <w:name w:val="96DAB9703D0D4787BC117702F25CC7B2"/>
    <w:rsid w:val="0088667C"/>
  </w:style>
  <w:style w:type="paragraph" w:customStyle="1" w:styleId="5B6C95E015294C519A0CA2C9FCAE37B9">
    <w:name w:val="5B6C95E015294C519A0CA2C9FCAE37B9"/>
    <w:rsid w:val="0088667C"/>
  </w:style>
  <w:style w:type="paragraph" w:customStyle="1" w:styleId="82356F8BA70A41699B0FD1C860660C28">
    <w:name w:val="82356F8BA70A41699B0FD1C860660C28"/>
    <w:rsid w:val="0088667C"/>
  </w:style>
  <w:style w:type="paragraph" w:customStyle="1" w:styleId="CF5486F2A7C94496BBB75032857D6CE2">
    <w:name w:val="CF5486F2A7C94496BBB75032857D6CE2"/>
    <w:rsid w:val="0088667C"/>
  </w:style>
  <w:style w:type="paragraph" w:customStyle="1" w:styleId="65E91E98A3EF4AC9BCE894EA8875BB85">
    <w:name w:val="65E91E98A3EF4AC9BCE894EA8875BB85"/>
    <w:rsid w:val="0088667C"/>
  </w:style>
  <w:style w:type="paragraph" w:customStyle="1" w:styleId="843C0DDDE63740C8B75B28B503A1FC5D">
    <w:name w:val="843C0DDDE63740C8B75B28B503A1FC5D"/>
    <w:rsid w:val="0088667C"/>
  </w:style>
  <w:style w:type="paragraph" w:customStyle="1" w:styleId="3C6F44260A9A4BEBAFA0DE5C38FA77E5">
    <w:name w:val="3C6F44260A9A4BEBAFA0DE5C38FA77E5"/>
    <w:rsid w:val="0088667C"/>
  </w:style>
  <w:style w:type="paragraph" w:customStyle="1" w:styleId="A97934FE1065490093BBC8BE82F28A74">
    <w:name w:val="A97934FE1065490093BBC8BE82F28A74"/>
    <w:rsid w:val="0088667C"/>
  </w:style>
  <w:style w:type="paragraph" w:customStyle="1" w:styleId="905A6DD2D4264CE89EDAB3417B101182">
    <w:name w:val="905A6DD2D4264CE89EDAB3417B101182"/>
    <w:rsid w:val="0088667C"/>
  </w:style>
  <w:style w:type="paragraph" w:customStyle="1" w:styleId="85B336182C8A409F9C2E80589D954708">
    <w:name w:val="85B336182C8A409F9C2E80589D954708"/>
    <w:rsid w:val="0088667C"/>
  </w:style>
  <w:style w:type="paragraph" w:customStyle="1" w:styleId="D06CC8568E1148DF8EB6255718171ED5">
    <w:name w:val="D06CC8568E1148DF8EB6255718171ED5"/>
    <w:rsid w:val="0088667C"/>
  </w:style>
  <w:style w:type="paragraph" w:customStyle="1" w:styleId="98E73DDD5C9F4F28A722FFEFDEAFDD28">
    <w:name w:val="98E73DDD5C9F4F28A722FFEFDEAFDD28"/>
    <w:rsid w:val="0088667C"/>
  </w:style>
  <w:style w:type="paragraph" w:customStyle="1" w:styleId="FC659909761E423BB18D1B4A2401A3F7">
    <w:name w:val="FC659909761E423BB18D1B4A2401A3F7"/>
    <w:rsid w:val="0088667C"/>
  </w:style>
  <w:style w:type="paragraph" w:customStyle="1" w:styleId="278D3FBDB49F4EB7ACAD55462A7FB1A0">
    <w:name w:val="278D3FBDB49F4EB7ACAD55462A7FB1A0"/>
    <w:rsid w:val="0088667C"/>
  </w:style>
  <w:style w:type="paragraph" w:customStyle="1" w:styleId="0DF0DD02001740AF8D723DFCFA0B5092">
    <w:name w:val="0DF0DD02001740AF8D723DFCFA0B5092"/>
    <w:rsid w:val="0088667C"/>
  </w:style>
  <w:style w:type="paragraph" w:customStyle="1" w:styleId="F1EC57B113E9403CA577F9B3C8C411C6">
    <w:name w:val="F1EC57B113E9403CA577F9B3C8C411C6"/>
    <w:rsid w:val="0088667C"/>
  </w:style>
  <w:style w:type="paragraph" w:customStyle="1" w:styleId="6FAAC1344FEB4B928F16CE72493C7B5C">
    <w:name w:val="6FAAC1344FEB4B928F16CE72493C7B5C"/>
    <w:rsid w:val="0088667C"/>
  </w:style>
  <w:style w:type="paragraph" w:customStyle="1" w:styleId="D8090BCD0E7F470FBD5907D2294AD912">
    <w:name w:val="D8090BCD0E7F470FBD5907D2294AD912"/>
    <w:rsid w:val="0088667C"/>
  </w:style>
  <w:style w:type="paragraph" w:customStyle="1" w:styleId="7BA5D070EC9C45578D9B0B3246A7D2E5">
    <w:name w:val="7BA5D070EC9C45578D9B0B3246A7D2E5"/>
    <w:rsid w:val="0088667C"/>
  </w:style>
  <w:style w:type="paragraph" w:customStyle="1" w:styleId="53195726157549F2B68C45C0670182F4">
    <w:name w:val="53195726157549F2B68C45C0670182F4"/>
    <w:rsid w:val="0088667C"/>
  </w:style>
  <w:style w:type="paragraph" w:customStyle="1" w:styleId="8E161539E77147BC9BDE23F666262848">
    <w:name w:val="8E161539E77147BC9BDE23F666262848"/>
    <w:rsid w:val="0088667C"/>
  </w:style>
  <w:style w:type="paragraph" w:customStyle="1" w:styleId="5F79CF61277547CAB39E53D1750B125C5">
    <w:name w:val="5F79CF61277547CAB39E53D1750B125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3">
    <w:name w:val="2F2C5C3E210043B1827CBBD624E2C8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3">
    <w:name w:val="39622A3D2EA44F7DA3D787B759D62A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3">
    <w:name w:val="178CBF46B9184BC7A4E014BD44EC16E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3">
    <w:name w:val="3C43CB2DBCC04D95846699796517AEC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3">
    <w:name w:val="F4D8D293A26C43C5830E9CACCA59081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3">
    <w:name w:val="5C65BE04A968441E9A52766DBC3AD8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5">
    <w:name w:val="241CC2EA9AA044F7A203126964973A8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2">
    <w:name w:val="D73C8F0F89D74EEB9A8C383AE976FA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2">
    <w:name w:val="5B43C97F9DB64212AB0DBD7C94CB394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2">
    <w:name w:val="BE74B28DB2FF4A66B598A04A41FEA9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2">
    <w:name w:val="B32890B3BC0043D8B8A6C3C7306F97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2">
    <w:name w:val="E8112BB0CEC04B62B5E8FC139E8616E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934FE1065490093BBC8BE82F28A741">
    <w:name w:val="A97934FE1065490093BBC8BE82F28A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5A6DD2D4264CE89EDAB3417B1011821">
    <w:name w:val="905A6DD2D4264CE89EDAB3417B1011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B336182C8A409F9C2E80589D9547081">
    <w:name w:val="85B336182C8A409F9C2E80589D9547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6CC8568E1148DF8EB6255718171ED51">
    <w:name w:val="D06CC8568E1148DF8EB6255718171E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E73DDD5C9F4F28A722FFEFDEAFDD281">
    <w:name w:val="98E73DDD5C9F4F28A722FFEFDEAFDD2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659909761E423BB18D1B4A2401A3F71">
    <w:name w:val="FC659909761E423BB18D1B4A2401A3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8D3FBDB49F4EB7ACAD55462A7FB1A01">
    <w:name w:val="278D3FBDB49F4EB7ACAD55462A7FB1A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F0DD02001740AF8D723DFCFA0B50921">
    <w:name w:val="0DF0DD02001740AF8D723DFCFA0B509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EC57B113E9403CA577F9B3C8C411C61">
    <w:name w:val="F1EC57B113E9403CA577F9B3C8C411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AAC1344FEB4B928F16CE72493C7B5C1">
    <w:name w:val="6FAAC1344FEB4B928F16CE72493C7B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63B8C18D24AB4BAD8B43B7DD357C62">
    <w:name w:val="8F763B8C18D24AB4BAD8B43B7DD357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2">
    <w:name w:val="B80A45B18F594FE5B4C1D6B88F528BB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2">
    <w:name w:val="32C205125DA9416BAF846A3754A509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2">
    <w:name w:val="A4268189999C4B2CB9D48796CAE97FC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2">
    <w:name w:val="0545C2D6103547B1A9B526017320B3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090BCD0E7F470FBD5907D2294AD9121">
    <w:name w:val="D8090BCD0E7F470FBD5907D2294AD91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A5D070EC9C45578D9B0B3246A7D2E51">
    <w:name w:val="7BA5D070EC9C45578D9B0B3246A7D2E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95726157549F2B68C45C0670182F41">
    <w:name w:val="53195726157549F2B68C45C0670182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161539E77147BC9BDE23F6662628481">
    <w:name w:val="8E161539E77147BC9BDE23F6662628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2">
    <w:name w:val="B7ACB9E9BF30484090251662910C63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2">
    <w:name w:val="E8C326FDC99A4C8FAFE32284AB466DB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2">
    <w:name w:val="A645300A9A0A4D8288D0960E8F57B7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2">
    <w:name w:val="5CBE32244F95483AB362F20D65819F5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2">
    <w:name w:val="C67CCB0E0EE84A20A9D5C982603A2DC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2">
    <w:name w:val="D52BE521FE8E46A7A80E62F2A4436D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2">
    <w:name w:val="8F62CA5E2DC84914A33DAB5F096957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2">
    <w:name w:val="70B15902F2D2417F8A0BE1DAA3EF22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2">
    <w:name w:val="B62E3C20234449C69F4E9E9BA0BD744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2">
    <w:name w:val="4BB1C4F75F5945F39A7AEDA9329CB14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2">
    <w:name w:val="7DDF9B42192744C59D0BCB8CBF696E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2">
    <w:name w:val="61AF43C45CEB4C97ADC02A687066061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2">
    <w:name w:val="AEEFA6DF1F33495484DE511A6E40BF1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2">
    <w:name w:val="170A49CE34A04DDEB0CFEEE1BDDBA4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2">
    <w:name w:val="98CB9D3319404ABEA062A33973CCF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2">
    <w:name w:val="EECF1623A2624CFAAEAF220218F3C7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2">
    <w:name w:val="612B5686483E4023BAE3134CF5ABA8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2">
    <w:name w:val="F28CC612857E4AB6876DB1D15D1A3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2">
    <w:name w:val="95647B1E8A1D45BDBAA8EC45652EE16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2">
    <w:name w:val="2C1CA0DBBDAA4B61869BBEE3B89322C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2">
    <w:name w:val="A321393A4C064B71B1FCB0984BB970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2">
    <w:name w:val="B16B33DD69D443869A45AFF7BB855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2">
    <w:name w:val="6397B7547C364B288BCE31A6AF6AA0A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2">
    <w:name w:val="04AE260AC30A4350B6DA5A8B1FD0A3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2">
    <w:name w:val="E30C6A3C13E04797A9F998C73FF8B0C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2">
    <w:name w:val="4357E28E6B5E4379A0380CC15252D35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2">
    <w:name w:val="1480FD0A99BD40ACA723D1E5E8396A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2">
    <w:name w:val="B09FF704F2D64138A37D44354A9F9D3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2">
    <w:name w:val="C5F83C61232D40549A8833052B095C6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2">
    <w:name w:val="2A82B2B1FAC24DA694D81CB40F1FC9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2">
    <w:name w:val="FC5945DF25724512ADD5F082A39A8D2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2">
    <w:name w:val="48EE4CAC987A4405A228B34C70378E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2">
    <w:name w:val="219D5D093A31464DB40358177D0FC5B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2">
    <w:name w:val="E637FC4CBA02451DA1632A643D7FF57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5">
    <w:name w:val="B5CA77367E1941F7A7DE7065B04849BE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5">
    <w:name w:val="72AC653E20BA4DE2BE91AE6060C1FDA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5">
    <w:name w:val="CDCD9B690FF3447A99A14E95A7D90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5">
    <w:name w:val="1008ABCB36324DFB8BF4A99EABF5FF9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5">
    <w:name w:val="450F41237F1B45B7A7891CE68EB80D1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5">
    <w:name w:val="727CC7C938024F549628D90F1E0ED32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5">
    <w:name w:val="DE7D0709FFFB48CFBA8E60995D32ABF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5">
    <w:name w:val="5276F8C6C7B84EE6AA8784D2A911DB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5">
    <w:name w:val="19EC6A18A95D4CD4B4718098F474257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5">
    <w:name w:val="3B9AC26E089F44D1B2B5A6ACB052316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5">
    <w:name w:val="F6287C0317BC49BF861E63D702FCA84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5">
    <w:name w:val="662CDD03E4024EF5841C8D802B53470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5">
    <w:name w:val="5B3B99514FCC41F68B92AF447CC7A4E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5">
    <w:name w:val="84E1A9562B294F19A35BD3833CDAFB31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5">
    <w:name w:val="8E016E0F854144E898F0CB3E4B2E3493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5">
    <w:name w:val="D2F61EB3AF004965B5B75BF0136A290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5">
    <w:name w:val="95B239C8E3834DD387272565848F9EC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5">
    <w:name w:val="812AD5FD728045C69AC7F5108848368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5">
    <w:name w:val="CA7724B0A03F4030A1F35A1AE099E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5">
    <w:name w:val="35C632FA048F49A1B209343F74B8FAB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5">
    <w:name w:val="F9D9B2FFDDCF4872A616B0CAC8E6213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5">
    <w:name w:val="CB302E2AEA674D36AB12AB3E68F127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5">
    <w:name w:val="061B66C83D9C4CD3A1C023714BED653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5">
    <w:name w:val="6EFA600735D646E3B7BE1C7F729039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5">
    <w:name w:val="9D5EAEEE88054396927587DB13E885A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5">
    <w:name w:val="7ADB0AF92C924A92BAF893BEFF334E2A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5">
    <w:name w:val="47E68F15354D4C179810DE99B5DB69B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5">
    <w:name w:val="5D41D808C46D4579854A5E0358D9A8F9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5">
    <w:name w:val="441554AA055F4F2A95AA68DE925FD2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5">
    <w:name w:val="FACA50034DDC4350BAEB6DADD25A67E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8D32A1F857472BA91820962485F978">
    <w:name w:val="E58D32A1F857472BA91820962485F978"/>
    <w:rsid w:val="0088667C"/>
  </w:style>
  <w:style w:type="paragraph" w:customStyle="1" w:styleId="FA3CD2D2D34E4BFEAE5D2B80F0F4A251">
    <w:name w:val="FA3CD2D2D34E4BFEAE5D2B80F0F4A251"/>
    <w:rsid w:val="0088667C"/>
  </w:style>
  <w:style w:type="paragraph" w:customStyle="1" w:styleId="4AF3EC5FA69346F1872B4ECEF99FFA2B">
    <w:name w:val="4AF3EC5FA69346F1872B4ECEF99FFA2B"/>
    <w:rsid w:val="0088667C"/>
  </w:style>
  <w:style w:type="paragraph" w:customStyle="1" w:styleId="9510BC3CDEB144389CA15689CEE8480C">
    <w:name w:val="9510BC3CDEB144389CA15689CEE8480C"/>
    <w:rsid w:val="0088667C"/>
  </w:style>
  <w:style w:type="paragraph" w:customStyle="1" w:styleId="A76ACFBDA8364BCB92E089EFF066564E">
    <w:name w:val="A76ACFBDA8364BCB92E089EFF066564E"/>
    <w:rsid w:val="0088667C"/>
  </w:style>
  <w:style w:type="paragraph" w:customStyle="1" w:styleId="71CCE83B8BDD4ECBB87244CF6E9FB872">
    <w:name w:val="71CCE83B8BDD4ECBB87244CF6E9FB872"/>
    <w:rsid w:val="0088667C"/>
  </w:style>
  <w:style w:type="paragraph" w:customStyle="1" w:styleId="734F7C4B59AA45C1BB1FC62625487CC4">
    <w:name w:val="734F7C4B59AA45C1BB1FC62625487CC4"/>
    <w:rsid w:val="0088667C"/>
  </w:style>
  <w:style w:type="paragraph" w:customStyle="1" w:styleId="E8FD3A174A6043488E3842575D815798">
    <w:name w:val="E8FD3A174A6043488E3842575D815798"/>
    <w:rsid w:val="0088667C"/>
  </w:style>
  <w:style w:type="paragraph" w:customStyle="1" w:styleId="4E30236F044743888FD42411CECA7C63">
    <w:name w:val="4E30236F044743888FD42411CECA7C63"/>
    <w:rsid w:val="0088667C"/>
  </w:style>
  <w:style w:type="paragraph" w:customStyle="1" w:styleId="3A93DF33BA6241EB9E65468B2411F647">
    <w:name w:val="3A93DF33BA6241EB9E65468B2411F647"/>
    <w:rsid w:val="0088667C"/>
  </w:style>
  <w:style w:type="paragraph" w:customStyle="1" w:styleId="7D2900E9445E4469A82F33AC2A906203">
    <w:name w:val="7D2900E9445E4469A82F33AC2A906203"/>
    <w:rsid w:val="0088667C"/>
  </w:style>
  <w:style w:type="paragraph" w:customStyle="1" w:styleId="38F435B006604736B7897E6A6105C957">
    <w:name w:val="38F435B006604736B7897E6A6105C957"/>
    <w:rsid w:val="0088667C"/>
  </w:style>
  <w:style w:type="paragraph" w:customStyle="1" w:styleId="763101E3646043AFAF9F01796D9B8472">
    <w:name w:val="763101E3646043AFAF9F01796D9B8472"/>
    <w:rsid w:val="0088667C"/>
  </w:style>
  <w:style w:type="paragraph" w:customStyle="1" w:styleId="0BE2F8D80F8344FB83548C1347D5BCD2">
    <w:name w:val="0BE2F8D80F8344FB83548C1347D5BCD2"/>
    <w:rsid w:val="0088667C"/>
  </w:style>
  <w:style w:type="paragraph" w:customStyle="1" w:styleId="ED781872C9A64B4DB4B231B04CEC726D">
    <w:name w:val="ED781872C9A64B4DB4B231B04CEC726D"/>
    <w:rsid w:val="0088667C"/>
  </w:style>
  <w:style w:type="paragraph" w:customStyle="1" w:styleId="DA94572FF56F426EA762E324CC914D0F">
    <w:name w:val="DA94572FF56F426EA762E324CC914D0F"/>
    <w:rsid w:val="0088667C"/>
  </w:style>
  <w:style w:type="paragraph" w:customStyle="1" w:styleId="DE9E67FEE4664EE3B7BFAC529692DE93">
    <w:name w:val="DE9E67FEE4664EE3B7BFAC529692DE93"/>
    <w:rsid w:val="0088667C"/>
  </w:style>
  <w:style w:type="paragraph" w:customStyle="1" w:styleId="6FB34AA6FFB942BD892F309206B40B2A">
    <w:name w:val="6FB34AA6FFB942BD892F309206B40B2A"/>
    <w:rsid w:val="0088667C"/>
  </w:style>
  <w:style w:type="paragraph" w:customStyle="1" w:styleId="10E4432C678F474BAFA405F5760D0BF3">
    <w:name w:val="10E4432C678F474BAFA405F5760D0BF3"/>
    <w:rsid w:val="0088667C"/>
  </w:style>
  <w:style w:type="paragraph" w:customStyle="1" w:styleId="50A0D457FBBD408988344414AB10F03B">
    <w:name w:val="50A0D457FBBD408988344414AB10F03B"/>
    <w:rsid w:val="0088667C"/>
  </w:style>
  <w:style w:type="paragraph" w:customStyle="1" w:styleId="56509A266DE14997BC825A79E5029697">
    <w:name w:val="56509A266DE14997BC825A79E5029697"/>
    <w:rsid w:val="0088667C"/>
  </w:style>
  <w:style w:type="paragraph" w:customStyle="1" w:styleId="50CA8B33C18B4580BABF7F43FEC8DECA">
    <w:name w:val="50CA8B33C18B4580BABF7F43FEC8DECA"/>
    <w:rsid w:val="0088667C"/>
  </w:style>
  <w:style w:type="paragraph" w:customStyle="1" w:styleId="FF9AE82F4F9D412D988BA4C4456A1FAC">
    <w:name w:val="FF9AE82F4F9D412D988BA4C4456A1FAC"/>
    <w:rsid w:val="0088667C"/>
  </w:style>
  <w:style w:type="paragraph" w:customStyle="1" w:styleId="57AB208B6E764F66AE7FC080EFD1F06E">
    <w:name w:val="57AB208B6E764F66AE7FC080EFD1F06E"/>
    <w:rsid w:val="0088667C"/>
  </w:style>
  <w:style w:type="paragraph" w:customStyle="1" w:styleId="C9F5C54DAD1A47029963D4DF17A9244C">
    <w:name w:val="C9F5C54DAD1A47029963D4DF17A9244C"/>
    <w:rsid w:val="0088667C"/>
  </w:style>
  <w:style w:type="paragraph" w:customStyle="1" w:styleId="4D385051432E430DB3F8C69699863F1D">
    <w:name w:val="4D385051432E430DB3F8C69699863F1D"/>
    <w:rsid w:val="0088667C"/>
  </w:style>
  <w:style w:type="paragraph" w:customStyle="1" w:styleId="9723B25ABF8C49F1A77B7479271BB708">
    <w:name w:val="9723B25ABF8C49F1A77B7479271BB708"/>
    <w:rsid w:val="0088667C"/>
  </w:style>
  <w:style w:type="paragraph" w:customStyle="1" w:styleId="D63764C8340D4DB8B029431CC9281F93">
    <w:name w:val="D63764C8340D4DB8B029431CC9281F93"/>
    <w:rsid w:val="0088667C"/>
  </w:style>
  <w:style w:type="paragraph" w:customStyle="1" w:styleId="949FA0DB8CC34925B3BCA2F24EAC0984">
    <w:name w:val="949FA0DB8CC34925B3BCA2F24EAC0984"/>
    <w:rsid w:val="0088667C"/>
  </w:style>
  <w:style w:type="paragraph" w:customStyle="1" w:styleId="41C991429F1742E3A1D923394930031C">
    <w:name w:val="41C991429F1742E3A1D923394930031C"/>
    <w:rsid w:val="0088667C"/>
  </w:style>
  <w:style w:type="paragraph" w:customStyle="1" w:styleId="3AFC6BD9D1974C09BA0DF9934B455A99">
    <w:name w:val="3AFC6BD9D1974C09BA0DF9934B455A99"/>
    <w:rsid w:val="0088667C"/>
  </w:style>
  <w:style w:type="paragraph" w:customStyle="1" w:styleId="D6F3DEE5DCE145958EC0938F662469F8">
    <w:name w:val="D6F3DEE5DCE145958EC0938F662469F8"/>
    <w:rsid w:val="0088667C"/>
  </w:style>
  <w:style w:type="paragraph" w:customStyle="1" w:styleId="CF2DEED8B29D4294997DABB412EB002C">
    <w:name w:val="CF2DEED8B29D4294997DABB412EB002C"/>
    <w:rsid w:val="0088667C"/>
  </w:style>
  <w:style w:type="paragraph" w:customStyle="1" w:styleId="092389EDF07F407CBE51EDBB8A8C7F90">
    <w:name w:val="092389EDF07F407CBE51EDBB8A8C7F90"/>
    <w:rsid w:val="0088667C"/>
  </w:style>
  <w:style w:type="paragraph" w:customStyle="1" w:styleId="27E791C886904183A3034A7E37C8E6C7">
    <w:name w:val="27E791C886904183A3034A7E37C8E6C7"/>
    <w:rsid w:val="0088667C"/>
  </w:style>
  <w:style w:type="paragraph" w:customStyle="1" w:styleId="D6E58C82E6EC4DC38ED011C84145E8D2">
    <w:name w:val="D6E58C82E6EC4DC38ED011C84145E8D2"/>
    <w:rsid w:val="0088667C"/>
  </w:style>
  <w:style w:type="paragraph" w:customStyle="1" w:styleId="34F108ABD4F74811AF586C103B542071">
    <w:name w:val="34F108ABD4F74811AF586C103B542071"/>
    <w:rsid w:val="0088667C"/>
  </w:style>
  <w:style w:type="paragraph" w:customStyle="1" w:styleId="8262EE857DE1462AAE0487753FE3734B">
    <w:name w:val="8262EE857DE1462AAE0487753FE3734B"/>
    <w:rsid w:val="0088667C"/>
  </w:style>
  <w:style w:type="paragraph" w:customStyle="1" w:styleId="BFDD61B50C334493A6ABBB1640047599">
    <w:name w:val="BFDD61B50C334493A6ABBB1640047599"/>
    <w:rsid w:val="0088667C"/>
  </w:style>
  <w:style w:type="paragraph" w:customStyle="1" w:styleId="C2FFA00AD90F4B89838D36CF2D734C8A">
    <w:name w:val="C2FFA00AD90F4B89838D36CF2D734C8A"/>
    <w:rsid w:val="0088667C"/>
  </w:style>
  <w:style w:type="paragraph" w:customStyle="1" w:styleId="316437A0E7944E8EA3913FB8374CA743">
    <w:name w:val="316437A0E7944E8EA3913FB8374CA743"/>
    <w:rsid w:val="0088667C"/>
  </w:style>
  <w:style w:type="paragraph" w:customStyle="1" w:styleId="CC398ECF04854148B37125E9E2AFB9B9">
    <w:name w:val="CC398ECF04854148B37125E9E2AFB9B9"/>
    <w:rsid w:val="0088667C"/>
  </w:style>
  <w:style w:type="paragraph" w:customStyle="1" w:styleId="213BB4FB54A9405A8B1006687EFF1CFA">
    <w:name w:val="213BB4FB54A9405A8B1006687EFF1CFA"/>
    <w:rsid w:val="0088667C"/>
  </w:style>
  <w:style w:type="paragraph" w:customStyle="1" w:styleId="9AE2C41111584CBCBF00D11BD5102458">
    <w:name w:val="9AE2C41111584CBCBF00D11BD5102458"/>
    <w:rsid w:val="0088667C"/>
  </w:style>
  <w:style w:type="paragraph" w:customStyle="1" w:styleId="2D75E84BAB234DF99707B708900EE6AE">
    <w:name w:val="2D75E84BAB234DF99707B708900EE6AE"/>
    <w:rsid w:val="0088667C"/>
  </w:style>
  <w:style w:type="paragraph" w:customStyle="1" w:styleId="03CF753B433E42398C40E6A0FF797295">
    <w:name w:val="03CF753B433E42398C40E6A0FF797295"/>
    <w:rsid w:val="0088667C"/>
  </w:style>
  <w:style w:type="paragraph" w:customStyle="1" w:styleId="57FB3B95E08A428F8998B58874D7BD11">
    <w:name w:val="57FB3B95E08A428F8998B58874D7BD11"/>
    <w:rsid w:val="0088667C"/>
  </w:style>
  <w:style w:type="paragraph" w:customStyle="1" w:styleId="E5E86F3EAC924641974F80670B75B0BD">
    <w:name w:val="E5E86F3EAC924641974F80670B75B0BD"/>
    <w:rsid w:val="0088667C"/>
  </w:style>
  <w:style w:type="paragraph" w:customStyle="1" w:styleId="C2FD369C91D24B469C9C2EDA47B72989">
    <w:name w:val="C2FD369C91D24B469C9C2EDA47B72989"/>
    <w:rsid w:val="0088667C"/>
  </w:style>
  <w:style w:type="paragraph" w:customStyle="1" w:styleId="F2DF95ECEE46438C91A2A885755BC81F">
    <w:name w:val="F2DF95ECEE46438C91A2A885755BC81F"/>
    <w:rsid w:val="0088667C"/>
  </w:style>
  <w:style w:type="paragraph" w:customStyle="1" w:styleId="EF76188C11F842BA9767FC9328BE5926">
    <w:name w:val="EF76188C11F842BA9767FC9328BE5926"/>
    <w:rsid w:val="0088667C"/>
  </w:style>
  <w:style w:type="paragraph" w:customStyle="1" w:styleId="9C7CEDBEF72442AA84366806B5F98FDA">
    <w:name w:val="9C7CEDBEF72442AA84366806B5F98FDA"/>
    <w:rsid w:val="0088667C"/>
  </w:style>
  <w:style w:type="paragraph" w:customStyle="1" w:styleId="3EC2D3EAA2004082A6BFFA487F85BD82">
    <w:name w:val="3EC2D3EAA2004082A6BFFA487F85BD82"/>
    <w:rsid w:val="0088667C"/>
  </w:style>
  <w:style w:type="paragraph" w:customStyle="1" w:styleId="B12F21744AA04510ACF5167A64A13618">
    <w:name w:val="B12F21744AA04510ACF5167A64A13618"/>
    <w:rsid w:val="0088667C"/>
  </w:style>
  <w:style w:type="paragraph" w:customStyle="1" w:styleId="8B5E88ADD2104D718C71EF73AC8084CF">
    <w:name w:val="8B5E88ADD2104D718C71EF73AC8084CF"/>
    <w:rsid w:val="0088667C"/>
  </w:style>
  <w:style w:type="paragraph" w:customStyle="1" w:styleId="8A2CEFC5526043A796B6B1F781E11440">
    <w:name w:val="8A2CEFC5526043A796B6B1F781E11440"/>
    <w:rsid w:val="0088667C"/>
  </w:style>
  <w:style w:type="paragraph" w:customStyle="1" w:styleId="B11425E62A804D8C9B3F7775D236E355">
    <w:name w:val="B11425E62A804D8C9B3F7775D236E355"/>
    <w:rsid w:val="0088667C"/>
  </w:style>
  <w:style w:type="paragraph" w:customStyle="1" w:styleId="56E3218F1B0445D08D8BCED88B73F7C6">
    <w:name w:val="56E3218F1B0445D08D8BCED88B73F7C6"/>
    <w:rsid w:val="0088667C"/>
  </w:style>
  <w:style w:type="paragraph" w:customStyle="1" w:styleId="BC54EC61E0F249A4884E49B426310317">
    <w:name w:val="BC54EC61E0F249A4884E49B426310317"/>
    <w:rsid w:val="0088667C"/>
  </w:style>
  <w:style w:type="paragraph" w:customStyle="1" w:styleId="2091084D1A744609A9591683B3167373">
    <w:name w:val="2091084D1A744609A9591683B3167373"/>
    <w:rsid w:val="0088667C"/>
  </w:style>
  <w:style w:type="paragraph" w:customStyle="1" w:styleId="D60DB8B6D840456A9709E3FBC9E6F0C2">
    <w:name w:val="D60DB8B6D840456A9709E3FBC9E6F0C2"/>
    <w:rsid w:val="0088667C"/>
  </w:style>
  <w:style w:type="paragraph" w:customStyle="1" w:styleId="42A6303A02FA412EBCDD73A921D79DFF">
    <w:name w:val="42A6303A02FA412EBCDD73A921D79DFF"/>
    <w:rsid w:val="0088667C"/>
  </w:style>
  <w:style w:type="paragraph" w:customStyle="1" w:styleId="A17C161F2B924FCA96EED8348FF037D0">
    <w:name w:val="A17C161F2B924FCA96EED8348FF037D0"/>
    <w:rsid w:val="0088667C"/>
  </w:style>
  <w:style w:type="paragraph" w:customStyle="1" w:styleId="D70880EDAC664A029783703CAC87B108">
    <w:name w:val="D70880EDAC664A029783703CAC87B108"/>
    <w:rsid w:val="0088667C"/>
  </w:style>
  <w:style w:type="paragraph" w:customStyle="1" w:styleId="A757ECD38AE24B348697018246D82B60">
    <w:name w:val="A757ECD38AE24B348697018246D82B60"/>
    <w:rsid w:val="0088667C"/>
  </w:style>
  <w:style w:type="paragraph" w:customStyle="1" w:styleId="88B3D1780F274BD79B9BFE64379E0DF8">
    <w:name w:val="88B3D1780F274BD79B9BFE64379E0DF8"/>
    <w:rsid w:val="0088667C"/>
  </w:style>
  <w:style w:type="paragraph" w:customStyle="1" w:styleId="36CC179592DA45D6845EDEF0973C4754">
    <w:name w:val="36CC179592DA45D6845EDEF0973C4754"/>
    <w:rsid w:val="0088667C"/>
  </w:style>
  <w:style w:type="paragraph" w:customStyle="1" w:styleId="202BFDBEBC424E68A519E954385E8AED">
    <w:name w:val="202BFDBEBC424E68A519E954385E8AED"/>
    <w:rsid w:val="0088667C"/>
  </w:style>
  <w:style w:type="paragraph" w:customStyle="1" w:styleId="C1A178C9639F4D138C9D9A6F201DBB03">
    <w:name w:val="C1A178C9639F4D138C9D9A6F201DBB03"/>
    <w:rsid w:val="0088667C"/>
  </w:style>
  <w:style w:type="paragraph" w:customStyle="1" w:styleId="ACB0D81BA27E4E1EBD793214B1CD65C2">
    <w:name w:val="ACB0D81BA27E4E1EBD793214B1CD65C2"/>
    <w:rsid w:val="0088667C"/>
  </w:style>
  <w:style w:type="paragraph" w:customStyle="1" w:styleId="AB37DA5B621A4BE6A5BD9EF1A770217C">
    <w:name w:val="AB37DA5B621A4BE6A5BD9EF1A770217C"/>
    <w:rsid w:val="0088667C"/>
  </w:style>
  <w:style w:type="paragraph" w:customStyle="1" w:styleId="557270B486B3439BB49484A9CB3D54A5">
    <w:name w:val="557270B486B3439BB49484A9CB3D54A5"/>
    <w:rsid w:val="0088667C"/>
  </w:style>
  <w:style w:type="paragraph" w:customStyle="1" w:styleId="2E226CC2604E49458A6584DC4345E262">
    <w:name w:val="2E226CC2604E49458A6584DC4345E262"/>
    <w:rsid w:val="0088667C"/>
  </w:style>
  <w:style w:type="paragraph" w:customStyle="1" w:styleId="F68756099A2048069714F57D118F5A9B">
    <w:name w:val="F68756099A2048069714F57D118F5A9B"/>
    <w:rsid w:val="0088667C"/>
  </w:style>
  <w:style w:type="paragraph" w:customStyle="1" w:styleId="BA1406BDA6FD4D02898BF382E88FC4E1">
    <w:name w:val="BA1406BDA6FD4D02898BF382E88FC4E1"/>
    <w:rsid w:val="0088667C"/>
  </w:style>
  <w:style w:type="paragraph" w:customStyle="1" w:styleId="A41DDD1537724415BE6E320E63F7B548">
    <w:name w:val="A41DDD1537724415BE6E320E63F7B548"/>
    <w:rsid w:val="0088667C"/>
  </w:style>
  <w:style w:type="paragraph" w:customStyle="1" w:styleId="C5F720A52B9E4607943C5C1D75463DA2">
    <w:name w:val="C5F720A52B9E4607943C5C1D75463DA2"/>
    <w:rsid w:val="0088667C"/>
  </w:style>
  <w:style w:type="paragraph" w:customStyle="1" w:styleId="DF80FB45AD90448BAE72807FD24C376F">
    <w:name w:val="DF80FB45AD90448BAE72807FD24C376F"/>
    <w:rsid w:val="0088667C"/>
  </w:style>
  <w:style w:type="paragraph" w:customStyle="1" w:styleId="9AC54CD3A83348D98E1AD24ED533C4DE">
    <w:name w:val="9AC54CD3A83348D98E1AD24ED533C4DE"/>
    <w:rsid w:val="0088667C"/>
  </w:style>
  <w:style w:type="paragraph" w:customStyle="1" w:styleId="521507437B974670AF6FAB769BD52AF4">
    <w:name w:val="521507437B974670AF6FAB769BD52AF4"/>
    <w:rsid w:val="0088667C"/>
  </w:style>
  <w:style w:type="paragraph" w:customStyle="1" w:styleId="F89B8AFCB0EE4269A400C359B67B7F25">
    <w:name w:val="F89B8AFCB0EE4269A400C359B67B7F25"/>
    <w:rsid w:val="0088667C"/>
  </w:style>
  <w:style w:type="paragraph" w:customStyle="1" w:styleId="46CD7A4E16B843ADAB908C8087034E30">
    <w:name w:val="46CD7A4E16B843ADAB908C8087034E30"/>
    <w:rsid w:val="0088667C"/>
  </w:style>
  <w:style w:type="paragraph" w:customStyle="1" w:styleId="33224C22BC154E53965CC80950BAC700">
    <w:name w:val="33224C22BC154E53965CC80950BAC700"/>
    <w:rsid w:val="0088667C"/>
  </w:style>
  <w:style w:type="paragraph" w:customStyle="1" w:styleId="BB3823AEA1B1433BA89C2D17FA724BE2">
    <w:name w:val="BB3823AEA1B1433BA89C2D17FA724BE2"/>
    <w:rsid w:val="0088667C"/>
  </w:style>
  <w:style w:type="paragraph" w:customStyle="1" w:styleId="FC5D3BE84BCB47FFBDB62608DA4FE6A1">
    <w:name w:val="FC5D3BE84BCB47FFBDB62608DA4FE6A1"/>
    <w:rsid w:val="0088667C"/>
  </w:style>
  <w:style w:type="paragraph" w:customStyle="1" w:styleId="C41F148786684E12A93E8ADD3C4FCF14">
    <w:name w:val="C41F148786684E12A93E8ADD3C4FCF14"/>
    <w:rsid w:val="0088667C"/>
  </w:style>
  <w:style w:type="paragraph" w:customStyle="1" w:styleId="FB23BBB25B4149E98EC7BB06D0F4C771">
    <w:name w:val="FB23BBB25B4149E98EC7BB06D0F4C771"/>
    <w:rsid w:val="0088667C"/>
  </w:style>
  <w:style w:type="paragraph" w:customStyle="1" w:styleId="E751AC361D874D18BB7D8E396B2B636C">
    <w:name w:val="E751AC361D874D18BB7D8E396B2B636C"/>
    <w:rsid w:val="0088667C"/>
  </w:style>
  <w:style w:type="paragraph" w:customStyle="1" w:styleId="0E33A3DA8EAC4986BF07FB98C05A8720">
    <w:name w:val="0E33A3DA8EAC4986BF07FB98C05A8720"/>
    <w:rsid w:val="0088667C"/>
  </w:style>
  <w:style w:type="paragraph" w:customStyle="1" w:styleId="7CBBC0CFA77F433694C0D6536FC710BC">
    <w:name w:val="7CBBC0CFA77F433694C0D6536FC710BC"/>
  </w:style>
  <w:style w:type="paragraph" w:customStyle="1" w:styleId="EDBA52E24F3443B6945DF08CC6ABEC29">
    <w:name w:val="EDBA52E24F3443B6945DF08CC6ABEC29"/>
  </w:style>
  <w:style w:type="paragraph" w:customStyle="1" w:styleId="41C46342EE934A5CBA163C332B390D00">
    <w:name w:val="41C46342EE934A5CBA163C332B390D00"/>
  </w:style>
  <w:style w:type="paragraph" w:customStyle="1" w:styleId="37A77F528CC2480CBFCF2F70FF669F59">
    <w:name w:val="37A77F528CC2480CBFCF2F70FF669F59"/>
  </w:style>
  <w:style w:type="paragraph" w:customStyle="1" w:styleId="E0D3160B30E1430E9D92504145798E6A">
    <w:name w:val="E0D3160B30E1430E9D92504145798E6A"/>
  </w:style>
  <w:style w:type="paragraph" w:customStyle="1" w:styleId="EBBE0AD2AC98408DA7E3E0696907F8BC">
    <w:name w:val="EBBE0AD2AC98408DA7E3E0696907F8BC"/>
  </w:style>
  <w:style w:type="paragraph" w:customStyle="1" w:styleId="61D3E72D534F407A9E3806D7924B1363">
    <w:name w:val="61D3E72D534F407A9E3806D7924B1363"/>
  </w:style>
  <w:style w:type="paragraph" w:customStyle="1" w:styleId="418920CDD7D84619944C02E3D806E4E0">
    <w:name w:val="418920CDD7D84619944C02E3D806E4E0"/>
  </w:style>
  <w:style w:type="paragraph" w:customStyle="1" w:styleId="DD5B5768402344DBAD7F405AA8A47CCB">
    <w:name w:val="DD5B5768402344DBAD7F405AA8A47CCB"/>
  </w:style>
  <w:style w:type="paragraph" w:customStyle="1" w:styleId="9D53E5C06ED24FFE9512900E52DADAC1">
    <w:name w:val="9D53E5C06ED24FFE9512900E52DADAC1"/>
  </w:style>
  <w:style w:type="paragraph" w:customStyle="1" w:styleId="8E6BC06B0DDC4EBD8ED1DA85C8D8ADD9">
    <w:name w:val="8E6BC06B0DDC4EBD8ED1DA85C8D8ADD9"/>
  </w:style>
  <w:style w:type="paragraph" w:customStyle="1" w:styleId="0E57721106E24752AFDECE4124CB8D1B">
    <w:name w:val="0E57721106E24752AFDECE4124CB8D1B"/>
  </w:style>
  <w:style w:type="paragraph" w:customStyle="1" w:styleId="2C1D7429ECBC46AAAE6DBFC1C8FCAC86">
    <w:name w:val="2C1D7429ECBC46AAAE6DBFC1C8FCAC86"/>
  </w:style>
  <w:style w:type="paragraph" w:customStyle="1" w:styleId="69479CBBEE8B4442BC366172D86FE623">
    <w:name w:val="69479CBBEE8B4442BC366172D86FE623"/>
  </w:style>
  <w:style w:type="paragraph" w:customStyle="1" w:styleId="014DEC99D8A5412395EE54A193123914">
    <w:name w:val="014DEC99D8A5412395EE54A193123914"/>
  </w:style>
  <w:style w:type="paragraph" w:customStyle="1" w:styleId="BE96B4DEC5F948308A8DB2E86DF1AF72">
    <w:name w:val="BE96B4DEC5F948308A8DB2E86DF1AF72"/>
  </w:style>
  <w:style w:type="paragraph" w:customStyle="1" w:styleId="EA6D2D8717004FBE9DDD7993B96B1304">
    <w:name w:val="EA6D2D8717004FBE9DDD7993B96B1304"/>
  </w:style>
  <w:style w:type="paragraph" w:customStyle="1" w:styleId="E04C2024AB8941E49204C9264D12850A">
    <w:name w:val="E04C2024AB8941E49204C9264D12850A"/>
  </w:style>
  <w:style w:type="paragraph" w:customStyle="1" w:styleId="BCF2565A708B463B8E50448B98CF93AB">
    <w:name w:val="BCF2565A708B463B8E50448B98CF93AB"/>
  </w:style>
  <w:style w:type="paragraph" w:customStyle="1" w:styleId="DC3DE845AFC644E3A2BA61848B274E1B">
    <w:name w:val="DC3DE845AFC644E3A2BA61848B274E1B"/>
  </w:style>
  <w:style w:type="paragraph" w:customStyle="1" w:styleId="1FBB056D964E434FA5D8F53EC27C2F63">
    <w:name w:val="1FBB056D964E434FA5D8F53EC27C2F63"/>
  </w:style>
  <w:style w:type="paragraph" w:customStyle="1" w:styleId="E050B518D8AA4309B57CDE6A02CFE8E7">
    <w:name w:val="E050B518D8AA4309B57CDE6A02CFE8E7"/>
  </w:style>
  <w:style w:type="paragraph" w:customStyle="1" w:styleId="F9FC09DCC4DA48E7A49FBE85BC05196E">
    <w:name w:val="F9FC09DCC4DA48E7A49FBE85BC05196E"/>
  </w:style>
  <w:style w:type="paragraph" w:customStyle="1" w:styleId="C410315E2D18455B93085BFE69BC229D">
    <w:name w:val="C410315E2D18455B93085BFE69BC229D"/>
  </w:style>
  <w:style w:type="paragraph" w:customStyle="1" w:styleId="84A7EA1046864AFF9970EB166639E3D6">
    <w:name w:val="84A7EA1046864AFF9970EB166639E3D6"/>
  </w:style>
  <w:style w:type="paragraph" w:customStyle="1" w:styleId="0309CB6EB7654C85B436680EECD2332E">
    <w:name w:val="0309CB6EB7654C85B436680EECD2332E"/>
  </w:style>
  <w:style w:type="paragraph" w:customStyle="1" w:styleId="988603D14242403DAE555745077095DA">
    <w:name w:val="988603D14242403DAE555745077095DA"/>
  </w:style>
  <w:style w:type="paragraph" w:customStyle="1" w:styleId="7B31EFBD644D40C5877A1C599EF2680D">
    <w:name w:val="7B31EFBD644D40C5877A1C599EF2680D"/>
  </w:style>
  <w:style w:type="paragraph" w:customStyle="1" w:styleId="DD836FDEADF7472B8AFA1120736FF2BC">
    <w:name w:val="DD836FDEADF7472B8AFA1120736FF2BC"/>
  </w:style>
  <w:style w:type="paragraph" w:customStyle="1" w:styleId="2E5375118CDD4E59B58CDF52079CBCAF">
    <w:name w:val="2E5375118CDD4E59B58CDF52079CBCAF"/>
  </w:style>
  <w:style w:type="paragraph" w:customStyle="1" w:styleId="437807A853024C639ED1BE3B60D05887">
    <w:name w:val="437807A853024C639ED1BE3B60D05887"/>
  </w:style>
  <w:style w:type="paragraph" w:customStyle="1" w:styleId="2F784539DC134A838987C406BB47A699">
    <w:name w:val="2F784539DC134A838987C406BB47A699"/>
  </w:style>
  <w:style w:type="paragraph" w:customStyle="1" w:styleId="63B638957E14440F82136B095E264916">
    <w:name w:val="63B638957E14440F82136B095E264916"/>
  </w:style>
  <w:style w:type="paragraph" w:customStyle="1" w:styleId="F500F83B957E4CE28BDD905F329DA9DC">
    <w:name w:val="F500F83B957E4CE28BDD905F329DA9DC"/>
  </w:style>
  <w:style w:type="paragraph" w:customStyle="1" w:styleId="B36B7F03D1DA4C28934BE55F4C77CF60">
    <w:name w:val="B36B7F03D1DA4C28934BE55F4C77CF60"/>
  </w:style>
  <w:style w:type="paragraph" w:customStyle="1" w:styleId="91B9794F1FC6488EB154C8B8ED8E599F">
    <w:name w:val="91B9794F1FC6488EB154C8B8ED8E599F"/>
  </w:style>
  <w:style w:type="paragraph" w:customStyle="1" w:styleId="F2C78296359941DD816EC07BB1AD1474">
    <w:name w:val="F2C78296359941DD816EC07BB1AD1474"/>
  </w:style>
  <w:style w:type="paragraph" w:customStyle="1" w:styleId="B7A72089306141C48047275569DA9DBA">
    <w:name w:val="B7A72089306141C48047275569DA9DBA"/>
    <w:rsid w:val="00637271"/>
  </w:style>
  <w:style w:type="paragraph" w:customStyle="1" w:styleId="DBDAE32544014488BAC8838769D226EA">
    <w:name w:val="DBDAE32544014488BAC8838769D226EA"/>
    <w:rsid w:val="00637271"/>
  </w:style>
  <w:style w:type="paragraph" w:customStyle="1" w:styleId="2A4EAEFEB47F4D0B9DC8652205B4EB7A">
    <w:name w:val="2A4EAEFEB47F4D0B9DC8652205B4EB7A"/>
    <w:rsid w:val="00637271"/>
  </w:style>
  <w:style w:type="paragraph" w:customStyle="1" w:styleId="F14C080A361C467D804FC0BF14C116E9">
    <w:name w:val="F14C080A361C467D804FC0BF14C116E9"/>
    <w:rsid w:val="00637271"/>
  </w:style>
  <w:style w:type="paragraph" w:customStyle="1" w:styleId="C6D50255143443E19685C16ACAD1F85F">
    <w:name w:val="C6D50255143443E19685C16ACAD1F85F"/>
    <w:rsid w:val="00637271"/>
  </w:style>
  <w:style w:type="paragraph" w:customStyle="1" w:styleId="E87E086259B247B8B87F054A4F5C0F71">
    <w:name w:val="E87E086259B247B8B87F054A4F5C0F71"/>
    <w:rsid w:val="00637271"/>
  </w:style>
  <w:style w:type="paragraph" w:customStyle="1" w:styleId="A6EEBB2EA90A48B7AFC663F18EBE6759">
    <w:name w:val="A6EEBB2EA90A48B7AFC663F18EBE6759"/>
    <w:rsid w:val="00637271"/>
  </w:style>
  <w:style w:type="paragraph" w:customStyle="1" w:styleId="3528815C2BE14520A2B2C639633DE047">
    <w:name w:val="3528815C2BE14520A2B2C639633DE047"/>
    <w:rsid w:val="00637271"/>
  </w:style>
  <w:style w:type="paragraph" w:customStyle="1" w:styleId="E6280E9D979E4BEE917A49FB1CBD067C">
    <w:name w:val="E6280E9D979E4BEE917A49FB1CBD067C"/>
    <w:rsid w:val="00637271"/>
  </w:style>
  <w:style w:type="paragraph" w:customStyle="1" w:styleId="C86DC548D24148F6AB3B232C78E5A52C">
    <w:name w:val="C86DC548D24148F6AB3B232C78E5A52C"/>
    <w:rsid w:val="00637271"/>
  </w:style>
  <w:style w:type="paragraph" w:customStyle="1" w:styleId="06F150737E534CCFBE252AE1CEA2E12F">
    <w:name w:val="06F150737E534CCFBE252AE1CEA2E12F"/>
    <w:rsid w:val="00637271"/>
  </w:style>
  <w:style w:type="paragraph" w:customStyle="1" w:styleId="E36FCF75040B4DA7963A23000A8F6AA6">
    <w:name w:val="E36FCF75040B4DA7963A23000A8F6AA6"/>
    <w:rsid w:val="00637271"/>
  </w:style>
  <w:style w:type="paragraph" w:customStyle="1" w:styleId="762DB12654C04E9AB3EA305305766494">
    <w:name w:val="762DB12654C04E9AB3EA305305766494"/>
    <w:rsid w:val="00637271"/>
  </w:style>
  <w:style w:type="paragraph" w:customStyle="1" w:styleId="E73BB714C5CE450EA38EA8FEEDF907F4">
    <w:name w:val="E73BB714C5CE450EA38EA8FEEDF907F4"/>
    <w:rsid w:val="00637271"/>
  </w:style>
  <w:style w:type="paragraph" w:customStyle="1" w:styleId="D0635059A5464500B33EE0BAF3F5C3D5">
    <w:name w:val="D0635059A5464500B33EE0BAF3F5C3D5"/>
    <w:rsid w:val="00637271"/>
  </w:style>
  <w:style w:type="paragraph" w:customStyle="1" w:styleId="D14D6998F1D54138B0A9647A0F3A1EE6">
    <w:name w:val="D14D6998F1D54138B0A9647A0F3A1EE6"/>
    <w:rsid w:val="00637271"/>
  </w:style>
  <w:style w:type="paragraph" w:customStyle="1" w:styleId="08AC19D02BDF430BADBEE8DE18F1C20F">
    <w:name w:val="08AC19D02BDF430BADBEE8DE18F1C20F"/>
    <w:rsid w:val="00637271"/>
  </w:style>
  <w:style w:type="paragraph" w:customStyle="1" w:styleId="11866C15AFF943EE9831D716A72A8842">
    <w:name w:val="11866C15AFF943EE9831D716A72A8842"/>
    <w:rsid w:val="00637271"/>
  </w:style>
  <w:style w:type="paragraph" w:customStyle="1" w:styleId="DD74E823CF974812921BDA300261F4B8">
    <w:name w:val="DD74E823CF974812921BDA300261F4B8"/>
    <w:rsid w:val="00637271"/>
  </w:style>
  <w:style w:type="paragraph" w:customStyle="1" w:styleId="D27234238D964527A7BD25BBB8641C36">
    <w:name w:val="D27234238D964527A7BD25BBB8641C36"/>
    <w:rsid w:val="00637271"/>
  </w:style>
  <w:style w:type="paragraph" w:customStyle="1" w:styleId="01EB1F00DF6B444D836D204309624087">
    <w:name w:val="01EB1F00DF6B444D836D204309624087"/>
    <w:rsid w:val="00637271"/>
  </w:style>
  <w:style w:type="paragraph" w:customStyle="1" w:styleId="785BA76A96804911960CD5E2E6262FF7">
    <w:name w:val="785BA76A96804911960CD5E2E6262FF7"/>
    <w:rsid w:val="00637271"/>
  </w:style>
  <w:style w:type="paragraph" w:customStyle="1" w:styleId="7DF2E49007A54070BF6B975170980271">
    <w:name w:val="7DF2E49007A54070BF6B975170980271"/>
    <w:rsid w:val="00637271"/>
  </w:style>
  <w:style w:type="paragraph" w:customStyle="1" w:styleId="C8188219732C49DCBB2F0C5E09F57AC0">
    <w:name w:val="C8188219732C49DCBB2F0C5E09F57AC0"/>
    <w:rsid w:val="00637271"/>
  </w:style>
  <w:style w:type="paragraph" w:customStyle="1" w:styleId="662DA3B7352C418CB8BD3885A7924F26">
    <w:name w:val="662DA3B7352C418CB8BD3885A7924F26"/>
    <w:rsid w:val="00637271"/>
  </w:style>
  <w:style w:type="paragraph" w:customStyle="1" w:styleId="D54F4F5D60334F2696DCB113ED579CFA">
    <w:name w:val="D54F4F5D60334F2696DCB113ED579CFA"/>
    <w:rsid w:val="00637271"/>
  </w:style>
  <w:style w:type="paragraph" w:customStyle="1" w:styleId="172FBFDF65824312949040B177F6FC49">
    <w:name w:val="172FBFDF65824312949040B177F6FC49"/>
    <w:rsid w:val="00637271"/>
  </w:style>
  <w:style w:type="paragraph" w:customStyle="1" w:styleId="DD75693A01134EF2872680476F3D019D">
    <w:name w:val="DD75693A01134EF2872680476F3D019D"/>
    <w:rsid w:val="00637271"/>
  </w:style>
  <w:style w:type="paragraph" w:customStyle="1" w:styleId="E1E4D25A58114A8186AE8A94C4E1AB65">
    <w:name w:val="E1E4D25A58114A8186AE8A94C4E1AB65"/>
    <w:rsid w:val="00637271"/>
  </w:style>
  <w:style w:type="paragraph" w:customStyle="1" w:styleId="30D67BD43E2F43F3ADC15ADE140C3931">
    <w:name w:val="30D67BD43E2F43F3ADC15ADE140C3931"/>
    <w:rsid w:val="00637271"/>
  </w:style>
  <w:style w:type="paragraph" w:customStyle="1" w:styleId="80591F18104C4FEB8A526A7A4CCB0A68">
    <w:name w:val="80591F18104C4FEB8A526A7A4CCB0A68"/>
    <w:rsid w:val="00637271"/>
  </w:style>
  <w:style w:type="paragraph" w:customStyle="1" w:styleId="90C4E4B9E1F0429BB2DBB364FBF66463">
    <w:name w:val="90C4E4B9E1F0429BB2DBB364FBF66463"/>
    <w:rsid w:val="00637271"/>
  </w:style>
  <w:style w:type="paragraph" w:customStyle="1" w:styleId="7DB58F513EEE4AE0BA58247D3F4F2B47">
    <w:name w:val="7DB58F513EEE4AE0BA58247D3F4F2B47"/>
    <w:rsid w:val="00637271"/>
  </w:style>
  <w:style w:type="paragraph" w:customStyle="1" w:styleId="543130B79035455D9B43ACE700833211">
    <w:name w:val="543130B79035455D9B43ACE700833211"/>
    <w:rsid w:val="00637271"/>
  </w:style>
  <w:style w:type="paragraph" w:customStyle="1" w:styleId="57B5294F053A4B1195C0AEC1923F3E90">
    <w:name w:val="57B5294F053A4B1195C0AEC1923F3E90"/>
    <w:rsid w:val="00637271"/>
  </w:style>
  <w:style w:type="paragraph" w:customStyle="1" w:styleId="20744E24385844999E80D2FF7C109AE5">
    <w:name w:val="20744E24385844999E80D2FF7C109AE5"/>
    <w:rsid w:val="00637271"/>
  </w:style>
  <w:style w:type="paragraph" w:customStyle="1" w:styleId="0A7F3EBB9A6F468C81B3BACDED5B0D28">
    <w:name w:val="0A7F3EBB9A6F468C81B3BACDED5B0D28"/>
    <w:rsid w:val="00637271"/>
  </w:style>
  <w:style w:type="paragraph" w:customStyle="1" w:styleId="4A5942201F5F4B879432C382F4601936">
    <w:name w:val="4A5942201F5F4B879432C382F4601936"/>
    <w:rsid w:val="00637271"/>
  </w:style>
  <w:style w:type="paragraph" w:customStyle="1" w:styleId="671858EE55C74D60873BB25ED4A37E07">
    <w:name w:val="671858EE55C74D60873BB25ED4A37E07"/>
    <w:rsid w:val="00637271"/>
  </w:style>
  <w:style w:type="paragraph" w:customStyle="1" w:styleId="10B7976A7E954F2FB000BA24C6F3AD0C">
    <w:name w:val="10B7976A7E954F2FB000BA24C6F3AD0C"/>
    <w:rsid w:val="00637271"/>
  </w:style>
  <w:style w:type="paragraph" w:customStyle="1" w:styleId="31AA0425D1D642B385F014F44614236A">
    <w:name w:val="31AA0425D1D642B385F014F44614236A"/>
    <w:rsid w:val="00637271"/>
  </w:style>
  <w:style w:type="paragraph" w:customStyle="1" w:styleId="3A18854BD3104F6B9919B0A218DEFD46">
    <w:name w:val="3A18854BD3104F6B9919B0A218DEFD46"/>
    <w:rsid w:val="00637271"/>
  </w:style>
  <w:style w:type="paragraph" w:customStyle="1" w:styleId="BAB23CFEA86148F4A82C12376DB936D5">
    <w:name w:val="BAB23CFEA86148F4A82C12376DB936D5"/>
    <w:rsid w:val="00637271"/>
  </w:style>
  <w:style w:type="paragraph" w:customStyle="1" w:styleId="F2788C6E608740AE9AF562D392298A4C">
    <w:name w:val="F2788C6E608740AE9AF562D392298A4C"/>
    <w:rsid w:val="00637271"/>
  </w:style>
  <w:style w:type="paragraph" w:customStyle="1" w:styleId="BC8DD9B5CBFE4C879D4D9D7B40D30847">
    <w:name w:val="BC8DD9B5CBFE4C879D4D9D7B40D30847"/>
    <w:rsid w:val="00637271"/>
  </w:style>
  <w:style w:type="paragraph" w:customStyle="1" w:styleId="A553A1A3DA8D4DACA365FDB6F7BEAE3F">
    <w:name w:val="A553A1A3DA8D4DACA365FDB6F7BEAE3F"/>
    <w:rsid w:val="00637271"/>
  </w:style>
  <w:style w:type="paragraph" w:customStyle="1" w:styleId="110E2F50AB4A4CD99EA59D9EA9F4F25D">
    <w:name w:val="110E2F50AB4A4CD99EA59D9EA9F4F25D"/>
    <w:rsid w:val="00637271"/>
  </w:style>
  <w:style w:type="paragraph" w:customStyle="1" w:styleId="F969937590C54D8995B872219D8136C3">
    <w:name w:val="F969937590C54D8995B872219D8136C3"/>
    <w:rsid w:val="00637271"/>
  </w:style>
  <w:style w:type="paragraph" w:customStyle="1" w:styleId="1E203F1F970347A3A99DEEF5C78E8D1B">
    <w:name w:val="1E203F1F970347A3A99DEEF5C78E8D1B"/>
    <w:rsid w:val="00637271"/>
  </w:style>
  <w:style w:type="paragraph" w:customStyle="1" w:styleId="1A525703E85D47AAA88D95145E0F17F5">
    <w:name w:val="1A525703E85D47AAA88D95145E0F17F5"/>
    <w:rsid w:val="00637271"/>
  </w:style>
  <w:style w:type="paragraph" w:customStyle="1" w:styleId="4F633B09ACC34A54A8ED399AEF6FF681">
    <w:name w:val="4F633B09ACC34A54A8ED399AEF6FF681"/>
    <w:rsid w:val="00637271"/>
  </w:style>
  <w:style w:type="paragraph" w:customStyle="1" w:styleId="6A47356BAEB2401E85CB32984F820EBD">
    <w:name w:val="6A47356BAEB2401E85CB32984F820EBD"/>
    <w:rsid w:val="00637271"/>
  </w:style>
  <w:style w:type="paragraph" w:customStyle="1" w:styleId="7705DCEB966845D48A09CF24BC86191F">
    <w:name w:val="7705DCEB966845D48A09CF24BC86191F"/>
    <w:rsid w:val="00637271"/>
  </w:style>
  <w:style w:type="paragraph" w:customStyle="1" w:styleId="8D448FEAD5C3419D9EBC6D664C28A388">
    <w:name w:val="8D448FEAD5C3419D9EBC6D664C28A388"/>
    <w:rsid w:val="00637271"/>
  </w:style>
  <w:style w:type="paragraph" w:customStyle="1" w:styleId="22939C55A78947F08242D257052AB039">
    <w:name w:val="22939C55A78947F08242D257052AB039"/>
    <w:rsid w:val="00637271"/>
  </w:style>
  <w:style w:type="paragraph" w:customStyle="1" w:styleId="E7663576F67F4BD49A22D0F0FD9C07D3">
    <w:name w:val="E7663576F67F4BD49A22D0F0FD9C07D3"/>
    <w:rsid w:val="00637271"/>
  </w:style>
  <w:style w:type="paragraph" w:customStyle="1" w:styleId="030F81EB9C3D4E11B923C62658D55228">
    <w:name w:val="030F81EB9C3D4E11B923C62658D55228"/>
    <w:rsid w:val="00637271"/>
  </w:style>
  <w:style w:type="paragraph" w:customStyle="1" w:styleId="5AC227D784AC4E9CBDD0F46FDDC08A70">
    <w:name w:val="5AC227D784AC4E9CBDD0F46FDDC08A70"/>
    <w:rsid w:val="00637271"/>
  </w:style>
  <w:style w:type="paragraph" w:customStyle="1" w:styleId="A6F859CDC2A84BA890BC15CFA4424CFA">
    <w:name w:val="A6F859CDC2A84BA890BC15CFA4424CFA"/>
    <w:rsid w:val="00637271"/>
  </w:style>
  <w:style w:type="paragraph" w:customStyle="1" w:styleId="C6B68F80605F463DAAC14411E044DF94">
    <w:name w:val="C6B68F80605F463DAAC14411E044DF94"/>
    <w:rsid w:val="00637271"/>
  </w:style>
  <w:style w:type="paragraph" w:customStyle="1" w:styleId="37BE091E92A140D48D2966D2920CE0C9">
    <w:name w:val="37BE091E92A140D48D2966D2920CE0C9"/>
    <w:rsid w:val="00637271"/>
  </w:style>
  <w:style w:type="paragraph" w:customStyle="1" w:styleId="38047210F0B54218A324081D2EF2B4F4">
    <w:name w:val="38047210F0B54218A324081D2EF2B4F4"/>
    <w:rsid w:val="00637271"/>
  </w:style>
  <w:style w:type="paragraph" w:customStyle="1" w:styleId="3AB3427D6D6B4E94A376BA708D4D3DF4">
    <w:name w:val="3AB3427D6D6B4E94A376BA708D4D3DF4"/>
    <w:rsid w:val="00637271"/>
  </w:style>
  <w:style w:type="paragraph" w:customStyle="1" w:styleId="DFD29BDD27FF4BD699F5E83BECD8ED41">
    <w:name w:val="DFD29BDD27FF4BD699F5E83BECD8ED41"/>
    <w:rsid w:val="00637271"/>
  </w:style>
  <w:style w:type="paragraph" w:customStyle="1" w:styleId="599337DB8F1649A79FBCCB55A7878B6E">
    <w:name w:val="599337DB8F1649A79FBCCB55A7878B6E"/>
    <w:rsid w:val="00637271"/>
  </w:style>
  <w:style w:type="paragraph" w:customStyle="1" w:styleId="11484AA4EEE748CFB75C4A91832B60FC">
    <w:name w:val="11484AA4EEE748CFB75C4A91832B60FC"/>
    <w:rsid w:val="00637271"/>
  </w:style>
  <w:style w:type="paragraph" w:customStyle="1" w:styleId="C2B101F20C214DDAB513006BEB973DA2">
    <w:name w:val="C2B101F20C214DDAB513006BEB973DA2"/>
    <w:rsid w:val="00637271"/>
  </w:style>
  <w:style w:type="paragraph" w:customStyle="1" w:styleId="E3AFF55BE49947118B0679371381FE6D">
    <w:name w:val="E3AFF55BE49947118B0679371381FE6D"/>
    <w:rsid w:val="00637271"/>
  </w:style>
  <w:style w:type="paragraph" w:customStyle="1" w:styleId="CC0E59D693DA46A1AB8EC123499DF666">
    <w:name w:val="CC0E59D693DA46A1AB8EC123499DF666"/>
    <w:rsid w:val="00637271"/>
  </w:style>
  <w:style w:type="paragraph" w:customStyle="1" w:styleId="A756CC337BF04CCF851A6EC9A7955B48">
    <w:name w:val="A756CC337BF04CCF851A6EC9A7955B48"/>
    <w:rsid w:val="00637271"/>
  </w:style>
  <w:style w:type="paragraph" w:customStyle="1" w:styleId="1568BD0C02044EB6995260C70AD605DD">
    <w:name w:val="1568BD0C02044EB6995260C70AD605DD"/>
    <w:rsid w:val="00637271"/>
  </w:style>
  <w:style w:type="paragraph" w:customStyle="1" w:styleId="6ABC84C0119D4509BDFE09779B04FB07">
    <w:name w:val="6ABC84C0119D4509BDFE09779B04FB07"/>
    <w:rsid w:val="00637271"/>
  </w:style>
  <w:style w:type="paragraph" w:customStyle="1" w:styleId="21284CD3A95F42A494DA3391FD0068E4">
    <w:name w:val="21284CD3A95F42A494DA3391FD0068E4"/>
    <w:rsid w:val="00637271"/>
  </w:style>
  <w:style w:type="paragraph" w:customStyle="1" w:styleId="23D1AC6E1E6B4B97889212ED16FA2E1E">
    <w:name w:val="23D1AC6E1E6B4B97889212ED16FA2E1E"/>
    <w:rsid w:val="00637271"/>
  </w:style>
  <w:style w:type="paragraph" w:customStyle="1" w:styleId="C1AA0FE607FD43DBB1AB1A3617CDBC27">
    <w:name w:val="C1AA0FE607FD43DBB1AB1A3617CDBC27"/>
    <w:rsid w:val="00637271"/>
  </w:style>
  <w:style w:type="paragraph" w:customStyle="1" w:styleId="A021168CE5464CF49FA5D5E48B805C19">
    <w:name w:val="A021168CE5464CF49FA5D5E48B805C19"/>
    <w:rsid w:val="00637271"/>
  </w:style>
  <w:style w:type="paragraph" w:customStyle="1" w:styleId="7508193C156A4346A413A0EBB055352F">
    <w:name w:val="7508193C156A4346A413A0EBB055352F"/>
    <w:rsid w:val="00637271"/>
  </w:style>
  <w:style w:type="paragraph" w:customStyle="1" w:styleId="9225964960134FDE944349EDB3E6D452">
    <w:name w:val="9225964960134FDE944349EDB3E6D452"/>
    <w:rsid w:val="00637271"/>
  </w:style>
  <w:style w:type="paragraph" w:customStyle="1" w:styleId="6EB3EECFD21648D0856B12D38D0570D1">
    <w:name w:val="6EB3EECFD21648D0856B12D38D0570D1"/>
    <w:rsid w:val="00637271"/>
  </w:style>
  <w:style w:type="paragraph" w:customStyle="1" w:styleId="C9F7ED6A720D4AEC9AC747B979DF1DC7">
    <w:name w:val="C9F7ED6A720D4AEC9AC747B979DF1DC7"/>
    <w:rsid w:val="00637271"/>
  </w:style>
  <w:style w:type="paragraph" w:customStyle="1" w:styleId="A9B35ED17FF04DB494100E7C5A1CCD02">
    <w:name w:val="A9B35ED17FF04DB494100E7C5A1CCD02"/>
    <w:rsid w:val="00637271"/>
  </w:style>
  <w:style w:type="paragraph" w:customStyle="1" w:styleId="D5BA0B6DC9F84BAA9F15F52A3EA703F3">
    <w:name w:val="D5BA0B6DC9F84BAA9F15F52A3EA703F3"/>
    <w:rsid w:val="00637271"/>
  </w:style>
  <w:style w:type="paragraph" w:customStyle="1" w:styleId="E7B8B42225664B1EBB0DEDC8E3991823">
    <w:name w:val="E7B8B42225664B1EBB0DEDC8E3991823"/>
    <w:rsid w:val="00637271"/>
  </w:style>
  <w:style w:type="paragraph" w:customStyle="1" w:styleId="A6355AB98E8647A58F4389109F81B4FE">
    <w:name w:val="A6355AB98E8647A58F4389109F81B4FE"/>
    <w:rsid w:val="00637271"/>
  </w:style>
  <w:style w:type="paragraph" w:customStyle="1" w:styleId="C35EB6B49A4F4B1F99E2FF1C86F07484">
    <w:name w:val="C35EB6B49A4F4B1F99E2FF1C86F07484"/>
    <w:rsid w:val="00637271"/>
  </w:style>
  <w:style w:type="paragraph" w:customStyle="1" w:styleId="694D70324AB949658815044EBC1EB9EF">
    <w:name w:val="694D70324AB949658815044EBC1EB9EF"/>
    <w:rsid w:val="00637271"/>
  </w:style>
  <w:style w:type="paragraph" w:customStyle="1" w:styleId="97E1C10862E644C58229CCEEF46F9955">
    <w:name w:val="97E1C10862E644C58229CCEEF46F9955"/>
    <w:rsid w:val="00637271"/>
  </w:style>
  <w:style w:type="paragraph" w:customStyle="1" w:styleId="59A7C3A8575A4C6C8B0C1F3035EAEC2A">
    <w:name w:val="59A7C3A8575A4C6C8B0C1F3035EAEC2A"/>
    <w:rsid w:val="00637271"/>
  </w:style>
  <w:style w:type="paragraph" w:customStyle="1" w:styleId="8F0C438C11274C9DACD4B87FE2ADEC14">
    <w:name w:val="8F0C438C11274C9DACD4B87FE2ADEC14"/>
    <w:rsid w:val="00637271"/>
  </w:style>
  <w:style w:type="paragraph" w:customStyle="1" w:styleId="F0A24BE4CCD643CE88A4E3AE33A3D2D9">
    <w:name w:val="F0A24BE4CCD643CE88A4E3AE33A3D2D9"/>
    <w:rsid w:val="00637271"/>
  </w:style>
  <w:style w:type="paragraph" w:customStyle="1" w:styleId="9AB1B94AF05E44C8985555D06E4CBF57">
    <w:name w:val="9AB1B94AF05E44C8985555D06E4CBF57"/>
    <w:rsid w:val="00637271"/>
  </w:style>
  <w:style w:type="paragraph" w:customStyle="1" w:styleId="FA844F6FF6A748408C60EFFAD8BE4D22">
    <w:name w:val="FA844F6FF6A748408C60EFFAD8BE4D22"/>
    <w:rsid w:val="00637271"/>
  </w:style>
  <w:style w:type="paragraph" w:customStyle="1" w:styleId="404985C5737A484E9F592C4C123859CA">
    <w:name w:val="404985C5737A484E9F592C4C123859CA"/>
    <w:rsid w:val="00637271"/>
  </w:style>
  <w:style w:type="paragraph" w:customStyle="1" w:styleId="6B3D98A896FF470686025FAA475F18E0">
    <w:name w:val="6B3D98A896FF470686025FAA475F18E0"/>
    <w:rsid w:val="00637271"/>
  </w:style>
  <w:style w:type="paragraph" w:customStyle="1" w:styleId="321A29DD6B4445B0B83D554193FF230A">
    <w:name w:val="321A29DD6B4445B0B83D554193FF230A"/>
    <w:rsid w:val="00637271"/>
  </w:style>
  <w:style w:type="paragraph" w:customStyle="1" w:styleId="F8E56E5C1E70488BBB5D2846A31D8602">
    <w:name w:val="F8E56E5C1E70488BBB5D2846A31D8602"/>
    <w:rsid w:val="00637271"/>
  </w:style>
  <w:style w:type="paragraph" w:customStyle="1" w:styleId="35BDEE4281E843E6AEC042F04554C273">
    <w:name w:val="35BDEE4281E843E6AEC042F04554C273"/>
    <w:rsid w:val="00637271"/>
  </w:style>
  <w:style w:type="paragraph" w:customStyle="1" w:styleId="399DA4D43D7D4447A60F1B64DF1BE554">
    <w:name w:val="399DA4D43D7D4447A60F1B64DF1BE554"/>
    <w:rsid w:val="00637271"/>
  </w:style>
  <w:style w:type="paragraph" w:customStyle="1" w:styleId="B7BA05A7ACC74E85B3FBF76EE67591E8">
    <w:name w:val="B7BA05A7ACC74E85B3FBF76EE67591E8"/>
    <w:rsid w:val="00637271"/>
  </w:style>
  <w:style w:type="paragraph" w:customStyle="1" w:styleId="03BE29817D9A45B9AA0FB6DEC07EA5C8">
    <w:name w:val="03BE29817D9A45B9AA0FB6DEC07EA5C8"/>
    <w:rsid w:val="00637271"/>
  </w:style>
  <w:style w:type="paragraph" w:customStyle="1" w:styleId="F4A21EA71A214F67A0E65717ECA200DF">
    <w:name w:val="F4A21EA71A214F67A0E65717ECA200DF"/>
    <w:rsid w:val="00637271"/>
  </w:style>
  <w:style w:type="paragraph" w:customStyle="1" w:styleId="97D8BA96D9E64D6892755C3D43A46C9B">
    <w:name w:val="97D8BA96D9E64D6892755C3D43A46C9B"/>
    <w:rsid w:val="00637271"/>
  </w:style>
  <w:style w:type="paragraph" w:customStyle="1" w:styleId="08D32217B4EE4A60B4FA5A4BE178C149">
    <w:name w:val="08D32217B4EE4A60B4FA5A4BE178C149"/>
    <w:rsid w:val="00637271"/>
  </w:style>
  <w:style w:type="paragraph" w:customStyle="1" w:styleId="22234F96D9094B9EADE9D9A0CB99CA0D">
    <w:name w:val="22234F96D9094B9EADE9D9A0CB99CA0D"/>
    <w:rsid w:val="00637271"/>
  </w:style>
  <w:style w:type="paragraph" w:customStyle="1" w:styleId="187BA51FCB4E47B5888AAD18FBE4772B">
    <w:name w:val="187BA51FCB4E47B5888AAD18FBE4772B"/>
    <w:rsid w:val="00637271"/>
  </w:style>
  <w:style w:type="paragraph" w:customStyle="1" w:styleId="68CE3D46670F4BE68ACABD115D24743C">
    <w:name w:val="68CE3D46670F4BE68ACABD115D24743C"/>
    <w:rsid w:val="00637271"/>
  </w:style>
  <w:style w:type="paragraph" w:customStyle="1" w:styleId="B27234A96C53498092C0CF6D76B146F4">
    <w:name w:val="B27234A96C53498092C0CF6D76B146F4"/>
    <w:rsid w:val="00637271"/>
  </w:style>
  <w:style w:type="paragraph" w:customStyle="1" w:styleId="09C14BBC740E47A1BF01C6ED93D08867">
    <w:name w:val="09C14BBC740E47A1BF01C6ED93D08867"/>
    <w:rsid w:val="00637271"/>
  </w:style>
  <w:style w:type="paragraph" w:customStyle="1" w:styleId="349EE8FCE5F54295A77F176BE7FE89AD">
    <w:name w:val="349EE8FCE5F54295A77F176BE7FE89AD"/>
    <w:rsid w:val="00637271"/>
  </w:style>
  <w:style w:type="paragraph" w:customStyle="1" w:styleId="54E6F8B4D83549D980391D6BC05612AB">
    <w:name w:val="54E6F8B4D83549D980391D6BC05612AB"/>
    <w:rsid w:val="00637271"/>
  </w:style>
  <w:style w:type="paragraph" w:customStyle="1" w:styleId="CA55204251564E4A948B955E97873C5B">
    <w:name w:val="CA55204251564E4A948B955E97873C5B"/>
    <w:rsid w:val="00637271"/>
  </w:style>
  <w:style w:type="paragraph" w:customStyle="1" w:styleId="E5F9D715E8B74085AF4D1F87B8C9B02E">
    <w:name w:val="E5F9D715E8B74085AF4D1F87B8C9B02E"/>
    <w:rsid w:val="00637271"/>
  </w:style>
  <w:style w:type="paragraph" w:customStyle="1" w:styleId="1C3EA72B6094442E8EE4A3DBEEC976F8">
    <w:name w:val="1C3EA72B6094442E8EE4A3DBEEC976F8"/>
    <w:rsid w:val="00637271"/>
  </w:style>
  <w:style w:type="paragraph" w:customStyle="1" w:styleId="89B15E33CDD34646BBA094BAF3B17BBE">
    <w:name w:val="89B15E33CDD34646BBA094BAF3B17BBE"/>
    <w:rsid w:val="00637271"/>
  </w:style>
  <w:style w:type="paragraph" w:customStyle="1" w:styleId="CEE0BE58615640DC895A091BC63CA4DE">
    <w:name w:val="CEE0BE58615640DC895A091BC63CA4DE"/>
    <w:rsid w:val="00637271"/>
  </w:style>
  <w:style w:type="paragraph" w:customStyle="1" w:styleId="C2ACD96E8FAB45FBA19E52D8A46DA934">
    <w:name w:val="C2ACD96E8FAB45FBA19E52D8A46DA934"/>
    <w:rsid w:val="00637271"/>
  </w:style>
  <w:style w:type="paragraph" w:customStyle="1" w:styleId="B17A937E62F54341ADCB174E398EBC48">
    <w:name w:val="B17A937E62F54341ADCB174E398EBC48"/>
    <w:rsid w:val="00637271"/>
  </w:style>
  <w:style w:type="paragraph" w:customStyle="1" w:styleId="E7B022BF99AD4CCBB504B5FF5076040C">
    <w:name w:val="E7B022BF99AD4CCBB504B5FF5076040C"/>
    <w:rsid w:val="00637271"/>
  </w:style>
  <w:style w:type="paragraph" w:customStyle="1" w:styleId="8D059EA7C38E4B4DA35A2DE407D3777D">
    <w:name w:val="8D059EA7C38E4B4DA35A2DE407D3777D"/>
    <w:rsid w:val="00637271"/>
  </w:style>
  <w:style w:type="paragraph" w:customStyle="1" w:styleId="35D11D9D20FF437285DCCB5A92E05F19">
    <w:name w:val="35D11D9D20FF437285DCCB5A92E05F19"/>
    <w:rsid w:val="00637271"/>
  </w:style>
  <w:style w:type="paragraph" w:customStyle="1" w:styleId="066797B83C55406B996D621D946AA3DC">
    <w:name w:val="066797B83C55406B996D621D946AA3DC"/>
    <w:rsid w:val="00637271"/>
  </w:style>
  <w:style w:type="paragraph" w:customStyle="1" w:styleId="1A89358930E648769E0EB3E597442600">
    <w:name w:val="1A89358930E648769E0EB3E597442600"/>
    <w:rsid w:val="00637271"/>
  </w:style>
  <w:style w:type="paragraph" w:customStyle="1" w:styleId="4240DB1E9EB24D6482CFE1A47CDC4EE3">
    <w:name w:val="4240DB1E9EB24D6482CFE1A47CDC4EE3"/>
    <w:rsid w:val="00637271"/>
  </w:style>
  <w:style w:type="paragraph" w:customStyle="1" w:styleId="7207D5E19F754E86A266FE9E9F6AF67A">
    <w:name w:val="7207D5E19F754E86A266FE9E9F6AF67A"/>
    <w:rsid w:val="00637271"/>
  </w:style>
  <w:style w:type="paragraph" w:customStyle="1" w:styleId="A0F5128137E04F2DBA060AA8040B94B3">
    <w:name w:val="A0F5128137E04F2DBA060AA8040B94B3"/>
    <w:rsid w:val="00637271"/>
  </w:style>
  <w:style w:type="paragraph" w:customStyle="1" w:styleId="79E8717EC955468D95AB60C9BC815827">
    <w:name w:val="79E8717EC955468D95AB60C9BC815827"/>
    <w:rsid w:val="00637271"/>
  </w:style>
  <w:style w:type="paragraph" w:customStyle="1" w:styleId="EAD496F5ADBC4B1E9B1B98E87840A661">
    <w:name w:val="EAD496F5ADBC4B1E9B1B98E87840A661"/>
    <w:rsid w:val="00637271"/>
  </w:style>
  <w:style w:type="paragraph" w:customStyle="1" w:styleId="60E31FB5DB7D4942A60EAD22B13AF5DD">
    <w:name w:val="60E31FB5DB7D4942A60EAD22B13AF5DD"/>
    <w:rsid w:val="00637271"/>
  </w:style>
  <w:style w:type="paragraph" w:customStyle="1" w:styleId="9F7EAE80B21F4AD985D1A83A788E6ABB">
    <w:name w:val="9F7EAE80B21F4AD985D1A83A788E6ABB"/>
    <w:rsid w:val="00637271"/>
  </w:style>
  <w:style w:type="paragraph" w:customStyle="1" w:styleId="7A9609D2B313478EB7364AA00F593278">
    <w:name w:val="7A9609D2B313478EB7364AA00F593278"/>
    <w:rsid w:val="00637271"/>
  </w:style>
  <w:style w:type="paragraph" w:customStyle="1" w:styleId="66959343E680407C8482C2EB3EC51C17">
    <w:name w:val="66959343E680407C8482C2EB3EC51C17"/>
    <w:rsid w:val="00637271"/>
  </w:style>
  <w:style w:type="paragraph" w:customStyle="1" w:styleId="3320D8D3D3B242B7ABAC9D5CCED3DD4A">
    <w:name w:val="3320D8D3D3B242B7ABAC9D5CCED3DD4A"/>
    <w:rsid w:val="00637271"/>
  </w:style>
  <w:style w:type="paragraph" w:customStyle="1" w:styleId="C664E567C0024BC78C53494E92052F99">
    <w:name w:val="C664E567C0024BC78C53494E92052F99"/>
    <w:rsid w:val="00637271"/>
  </w:style>
  <w:style w:type="paragraph" w:customStyle="1" w:styleId="904DEC7F71EC40E794D13057902FACE6">
    <w:name w:val="904DEC7F71EC40E794D13057902FACE6"/>
    <w:rsid w:val="00637271"/>
  </w:style>
  <w:style w:type="paragraph" w:customStyle="1" w:styleId="9FE77FD550004A55A83BDD00913844F1">
    <w:name w:val="9FE77FD550004A55A83BDD00913844F1"/>
    <w:rsid w:val="00637271"/>
  </w:style>
  <w:style w:type="paragraph" w:customStyle="1" w:styleId="8B92D600070B4F75AEFA61F2160BD559">
    <w:name w:val="8B92D600070B4F75AEFA61F2160BD559"/>
    <w:rsid w:val="00637271"/>
  </w:style>
  <w:style w:type="paragraph" w:customStyle="1" w:styleId="E8FFD23F9EFA4DFB831B5C940ECBCC70">
    <w:name w:val="E8FFD23F9EFA4DFB831B5C940ECBCC70"/>
    <w:rsid w:val="00637271"/>
  </w:style>
  <w:style w:type="paragraph" w:customStyle="1" w:styleId="F9CC8B0089714D94995E6196A5F2C134">
    <w:name w:val="F9CC8B0089714D94995E6196A5F2C134"/>
    <w:rsid w:val="00637271"/>
  </w:style>
  <w:style w:type="paragraph" w:customStyle="1" w:styleId="14D3EB5970AC45189E0C1BFF2FFFC50B">
    <w:name w:val="14D3EB5970AC45189E0C1BFF2FFFC50B"/>
    <w:rsid w:val="00637271"/>
  </w:style>
  <w:style w:type="paragraph" w:customStyle="1" w:styleId="FF41377787344ED99665E0B5D3416A11">
    <w:name w:val="FF41377787344ED99665E0B5D3416A11"/>
    <w:rsid w:val="00637271"/>
  </w:style>
  <w:style w:type="paragraph" w:customStyle="1" w:styleId="6A99B7A27DDB41D29D5A63E777018BC3">
    <w:name w:val="6A99B7A27DDB41D29D5A63E777018BC3"/>
    <w:rsid w:val="00637271"/>
  </w:style>
  <w:style w:type="paragraph" w:customStyle="1" w:styleId="6930220AEE7E46E4BD5DEBA4899E44D4">
    <w:name w:val="6930220AEE7E46E4BD5DEBA4899E44D4"/>
    <w:rsid w:val="00637271"/>
  </w:style>
  <w:style w:type="paragraph" w:customStyle="1" w:styleId="4D054170C39A4CF5AA86DA9F722D610C">
    <w:name w:val="4D054170C39A4CF5AA86DA9F722D610C"/>
    <w:rsid w:val="00637271"/>
  </w:style>
  <w:style w:type="paragraph" w:customStyle="1" w:styleId="6D21A71F8CC745AB884104DE87E9BD30">
    <w:name w:val="6D21A71F8CC745AB884104DE87E9BD30"/>
    <w:rsid w:val="00637271"/>
  </w:style>
  <w:style w:type="paragraph" w:customStyle="1" w:styleId="4332609AD760461EAA000CF4D3556BD4">
    <w:name w:val="4332609AD760461EAA000CF4D3556BD4"/>
    <w:rsid w:val="00637271"/>
  </w:style>
  <w:style w:type="paragraph" w:customStyle="1" w:styleId="2B80F64E6AE44AA696A3667ADA0E1DA9">
    <w:name w:val="2B80F64E6AE44AA696A3667ADA0E1DA9"/>
    <w:rsid w:val="00637271"/>
  </w:style>
  <w:style w:type="paragraph" w:customStyle="1" w:styleId="B6F97BE96C5442B0877E4989C093A5E5">
    <w:name w:val="B6F97BE96C5442B0877E4989C093A5E5"/>
    <w:rsid w:val="00637271"/>
  </w:style>
  <w:style w:type="paragraph" w:customStyle="1" w:styleId="2A401D3A3CD64315B81684F7942CE130">
    <w:name w:val="2A401D3A3CD64315B81684F7942CE130"/>
    <w:rsid w:val="00637271"/>
  </w:style>
  <w:style w:type="paragraph" w:customStyle="1" w:styleId="70B9D48B38C14351BE9DD6EDD3B6F565">
    <w:name w:val="70B9D48B38C14351BE9DD6EDD3B6F565"/>
    <w:rsid w:val="00637271"/>
  </w:style>
  <w:style w:type="paragraph" w:customStyle="1" w:styleId="95195BCF2342407F8B238436F39A564D">
    <w:name w:val="95195BCF2342407F8B238436F39A564D"/>
    <w:rsid w:val="00637271"/>
  </w:style>
  <w:style w:type="paragraph" w:customStyle="1" w:styleId="26BFDC36F85F49F980FC055812673A68">
    <w:name w:val="26BFDC36F85F49F980FC055812673A68"/>
    <w:rsid w:val="00637271"/>
  </w:style>
  <w:style w:type="paragraph" w:customStyle="1" w:styleId="09C5CC0B63224837A974DEB728E86566">
    <w:name w:val="09C5CC0B63224837A974DEB728E86566"/>
    <w:rsid w:val="00637271"/>
  </w:style>
  <w:style w:type="paragraph" w:customStyle="1" w:styleId="A17B784AA04846C4A3B78F478559D181">
    <w:name w:val="A17B784AA04846C4A3B78F478559D181"/>
    <w:rsid w:val="00637271"/>
  </w:style>
  <w:style w:type="paragraph" w:customStyle="1" w:styleId="1E6E7434112947CF9B6DFBB74E048E28">
    <w:name w:val="1E6E7434112947CF9B6DFBB74E048E28"/>
    <w:rsid w:val="00637271"/>
  </w:style>
  <w:style w:type="paragraph" w:customStyle="1" w:styleId="E24DAFB7F3EC4ABBA0CFFA88E78EC89B">
    <w:name w:val="E24DAFB7F3EC4ABBA0CFFA88E78EC89B"/>
    <w:rsid w:val="00637271"/>
  </w:style>
  <w:style w:type="paragraph" w:customStyle="1" w:styleId="88070BA35D3348A7A641702957C47DA1">
    <w:name w:val="88070BA35D3348A7A641702957C47DA1"/>
    <w:rsid w:val="00637271"/>
  </w:style>
  <w:style w:type="paragraph" w:customStyle="1" w:styleId="C22B0EEBEE044FCFA813A21036D94C9F">
    <w:name w:val="C22B0EEBEE044FCFA813A21036D94C9F"/>
    <w:rsid w:val="00637271"/>
  </w:style>
  <w:style w:type="paragraph" w:customStyle="1" w:styleId="CA4C0665CACA420B8B8D9A55958A2B62">
    <w:name w:val="CA4C0665CACA420B8B8D9A55958A2B62"/>
    <w:rsid w:val="00637271"/>
  </w:style>
  <w:style w:type="paragraph" w:customStyle="1" w:styleId="ADBBA98D9C2B4897B11B3EB71D377758">
    <w:name w:val="ADBBA98D9C2B4897B11B3EB71D377758"/>
    <w:rsid w:val="00637271"/>
  </w:style>
  <w:style w:type="paragraph" w:customStyle="1" w:styleId="00E5DF21C3A645B8A3CD0CF99F8023EA">
    <w:name w:val="00E5DF21C3A645B8A3CD0CF99F8023EA"/>
    <w:rsid w:val="00637271"/>
  </w:style>
  <w:style w:type="paragraph" w:customStyle="1" w:styleId="968CE46A85C640A0B9DC0889DFF6F097">
    <w:name w:val="968CE46A85C640A0B9DC0889DFF6F097"/>
    <w:rsid w:val="00637271"/>
  </w:style>
  <w:style w:type="paragraph" w:customStyle="1" w:styleId="AAA9100A96794E4DB3F644C90CECB702">
    <w:name w:val="AAA9100A96794E4DB3F644C90CECB702"/>
    <w:rsid w:val="00637271"/>
  </w:style>
  <w:style w:type="paragraph" w:customStyle="1" w:styleId="85ACDD2948D648CD84F52A9C1BD473CB">
    <w:name w:val="85ACDD2948D648CD84F52A9C1BD473CB"/>
    <w:rsid w:val="00637271"/>
  </w:style>
  <w:style w:type="paragraph" w:customStyle="1" w:styleId="6B6C3FC0B1544AD8AD00C61CFC16F49A">
    <w:name w:val="6B6C3FC0B1544AD8AD00C61CFC16F49A"/>
    <w:rsid w:val="00637271"/>
  </w:style>
  <w:style w:type="paragraph" w:customStyle="1" w:styleId="9D57AB7EFCCC429DBCCAF31BE91BCD36">
    <w:name w:val="9D57AB7EFCCC429DBCCAF31BE91BCD36"/>
    <w:rsid w:val="00637271"/>
  </w:style>
  <w:style w:type="paragraph" w:customStyle="1" w:styleId="FD654FA0243F476A85ADC7C1ABF7AEFE">
    <w:name w:val="FD654FA0243F476A85ADC7C1ABF7AEFE"/>
    <w:rsid w:val="00637271"/>
  </w:style>
  <w:style w:type="paragraph" w:customStyle="1" w:styleId="62A76E9553CC4A498B7E311D35054F16">
    <w:name w:val="62A76E9553CC4A498B7E311D35054F16"/>
    <w:rsid w:val="00637271"/>
  </w:style>
  <w:style w:type="paragraph" w:customStyle="1" w:styleId="102BBD998F664A19A50F5DBA77AF23DE">
    <w:name w:val="102BBD998F664A19A50F5DBA77AF23DE"/>
    <w:rsid w:val="00637271"/>
  </w:style>
  <w:style w:type="paragraph" w:customStyle="1" w:styleId="73C875B4DE7E4B819641470D89BDCBA2">
    <w:name w:val="73C875B4DE7E4B819641470D89BDCBA2"/>
    <w:rsid w:val="00637271"/>
  </w:style>
  <w:style w:type="paragraph" w:customStyle="1" w:styleId="3CF941967AC34C0E92BF8169204DCA62">
    <w:name w:val="3CF941967AC34C0E92BF8169204DCA62"/>
    <w:rsid w:val="00637271"/>
  </w:style>
  <w:style w:type="paragraph" w:customStyle="1" w:styleId="D61ACAC0C22E49F5A395C37E6D60DB26">
    <w:name w:val="D61ACAC0C22E49F5A395C37E6D60DB26"/>
    <w:rsid w:val="00637271"/>
  </w:style>
  <w:style w:type="paragraph" w:customStyle="1" w:styleId="E4FD2EC3FF204D23ACF7D946D9333452">
    <w:name w:val="E4FD2EC3FF204D23ACF7D946D9333452"/>
    <w:rsid w:val="00637271"/>
  </w:style>
  <w:style w:type="paragraph" w:customStyle="1" w:styleId="893A3EA1D5B64A44B876AAB755E30A02">
    <w:name w:val="893A3EA1D5B64A44B876AAB755E30A02"/>
    <w:rsid w:val="00637271"/>
  </w:style>
  <w:style w:type="paragraph" w:customStyle="1" w:styleId="33D7F00D2C234E4F8F153714283841DD">
    <w:name w:val="33D7F00D2C234E4F8F153714283841DD"/>
    <w:rsid w:val="00637271"/>
  </w:style>
  <w:style w:type="paragraph" w:customStyle="1" w:styleId="0824ABAC10574848B39534F43436A62D">
    <w:name w:val="0824ABAC10574848B39534F43436A62D"/>
    <w:rsid w:val="00637271"/>
  </w:style>
  <w:style w:type="paragraph" w:customStyle="1" w:styleId="01DC3E81AFA542C0867BB4FAE3C974A1">
    <w:name w:val="01DC3E81AFA542C0867BB4FAE3C974A1"/>
    <w:rsid w:val="00637271"/>
  </w:style>
  <w:style w:type="paragraph" w:customStyle="1" w:styleId="6AC15A216ED14B12827FFFD9EF30ED6C">
    <w:name w:val="6AC15A216ED14B12827FFFD9EF30ED6C"/>
    <w:rsid w:val="00637271"/>
  </w:style>
  <w:style w:type="paragraph" w:customStyle="1" w:styleId="B197EEDD39CA47D28AE5051370860D76">
    <w:name w:val="B197EEDD39CA47D28AE5051370860D76"/>
    <w:rsid w:val="00637271"/>
  </w:style>
  <w:style w:type="paragraph" w:customStyle="1" w:styleId="9D139295F1284F9D92FB3304E41BE5BA">
    <w:name w:val="9D139295F1284F9D92FB3304E41BE5BA"/>
    <w:rsid w:val="00637271"/>
  </w:style>
  <w:style w:type="paragraph" w:customStyle="1" w:styleId="0298058ADEE94EF58ED9DC774B390EC6">
    <w:name w:val="0298058ADEE94EF58ED9DC774B390EC6"/>
    <w:rsid w:val="00637271"/>
  </w:style>
  <w:style w:type="paragraph" w:customStyle="1" w:styleId="3EBFCF02CA2F4AC987FB3164B39BB065">
    <w:name w:val="3EBFCF02CA2F4AC987FB3164B39BB065"/>
    <w:rsid w:val="00637271"/>
  </w:style>
  <w:style w:type="paragraph" w:customStyle="1" w:styleId="4CAC64B1FCC54787AED001B096ECEDD4">
    <w:name w:val="4CAC64B1FCC54787AED001B096ECEDD4"/>
    <w:rsid w:val="00637271"/>
  </w:style>
  <w:style w:type="paragraph" w:customStyle="1" w:styleId="4DE8F41C84744D689E38FCACC16A750E">
    <w:name w:val="4DE8F41C84744D689E38FCACC16A750E"/>
    <w:rsid w:val="00637271"/>
  </w:style>
  <w:style w:type="paragraph" w:customStyle="1" w:styleId="D2CEFEE2DB8041839F932ED792E521D0">
    <w:name w:val="D2CEFEE2DB8041839F932ED792E521D0"/>
    <w:rsid w:val="00637271"/>
  </w:style>
  <w:style w:type="paragraph" w:customStyle="1" w:styleId="DE211AA2EFED4149936F83AB9B60E0F0">
    <w:name w:val="DE211AA2EFED4149936F83AB9B60E0F0"/>
    <w:rsid w:val="00637271"/>
  </w:style>
  <w:style w:type="paragraph" w:customStyle="1" w:styleId="6103F41E76DB4A8FA9CE7D94B0F41347">
    <w:name w:val="6103F41E76DB4A8FA9CE7D94B0F41347"/>
    <w:rsid w:val="00637271"/>
  </w:style>
  <w:style w:type="paragraph" w:customStyle="1" w:styleId="246BADDD3470402F9ABAD36A42B2F0AE">
    <w:name w:val="246BADDD3470402F9ABAD36A42B2F0AE"/>
    <w:rsid w:val="00637271"/>
  </w:style>
  <w:style w:type="paragraph" w:customStyle="1" w:styleId="F08772A8310A4BF8ADD1FA1C3E010F21">
    <w:name w:val="F08772A8310A4BF8ADD1FA1C3E010F21"/>
    <w:rsid w:val="00637271"/>
  </w:style>
  <w:style w:type="paragraph" w:customStyle="1" w:styleId="31DF2677A02D4093A97E6E60C5340197">
    <w:name w:val="31DF2677A02D4093A97E6E60C5340197"/>
    <w:rsid w:val="00637271"/>
  </w:style>
  <w:style w:type="paragraph" w:customStyle="1" w:styleId="09AB513691B046B098B800302291CF01">
    <w:name w:val="09AB513691B046B098B800302291CF01"/>
    <w:rsid w:val="00637271"/>
  </w:style>
  <w:style w:type="paragraph" w:customStyle="1" w:styleId="0A9C93EC266D483690F9E4DA8DAE70D0">
    <w:name w:val="0A9C93EC266D483690F9E4DA8DAE70D0"/>
    <w:rsid w:val="00637271"/>
  </w:style>
  <w:style w:type="paragraph" w:customStyle="1" w:styleId="9CAC6A2979CA4AE48A62CB0609ADCBC9">
    <w:name w:val="9CAC6A2979CA4AE48A62CB0609ADCBC9"/>
    <w:rsid w:val="00637271"/>
  </w:style>
  <w:style w:type="paragraph" w:customStyle="1" w:styleId="60E63A7016894C619E85DC10EB4015DA">
    <w:name w:val="60E63A7016894C619E85DC10EB4015DA"/>
    <w:rsid w:val="00637271"/>
  </w:style>
  <w:style w:type="paragraph" w:customStyle="1" w:styleId="B5932F3E748746D286DC3DD67CF2C9F9">
    <w:name w:val="B5932F3E748746D286DC3DD67CF2C9F9"/>
    <w:rsid w:val="00637271"/>
  </w:style>
  <w:style w:type="paragraph" w:customStyle="1" w:styleId="E48CF91146664B7A9E26D2E4934E1D85">
    <w:name w:val="E48CF91146664B7A9E26D2E4934E1D85"/>
    <w:rsid w:val="00637271"/>
  </w:style>
  <w:style w:type="paragraph" w:customStyle="1" w:styleId="7B9AEFB4DF1A4472894D626D6491F2B0">
    <w:name w:val="7B9AEFB4DF1A4472894D626D6491F2B0"/>
    <w:rsid w:val="00637271"/>
  </w:style>
  <w:style w:type="paragraph" w:customStyle="1" w:styleId="C04B9939086F445FAA2F177E3705F9F6">
    <w:name w:val="C04B9939086F445FAA2F177E3705F9F6"/>
    <w:rsid w:val="00637271"/>
  </w:style>
  <w:style w:type="paragraph" w:customStyle="1" w:styleId="CD59330CFB704409947E20EE254C7978">
    <w:name w:val="CD59330CFB704409947E20EE254C7978"/>
    <w:rsid w:val="00637271"/>
  </w:style>
  <w:style w:type="paragraph" w:customStyle="1" w:styleId="46BE19C495834936B74DE9E2535FAFEF">
    <w:name w:val="46BE19C495834936B74DE9E2535FAFEF"/>
    <w:rsid w:val="00637271"/>
  </w:style>
  <w:style w:type="paragraph" w:customStyle="1" w:styleId="EAD8F1CD106A4135A5E81D83F28586E7">
    <w:name w:val="EAD8F1CD106A4135A5E81D83F28586E7"/>
    <w:rsid w:val="00637271"/>
  </w:style>
  <w:style w:type="paragraph" w:customStyle="1" w:styleId="0DC91EB7FC8349D6BE1D9BE9C342CA53">
    <w:name w:val="0DC91EB7FC8349D6BE1D9BE9C342CA53"/>
    <w:rsid w:val="00637271"/>
  </w:style>
  <w:style w:type="paragraph" w:customStyle="1" w:styleId="F64EBB5197FF4168AF3B676F70BCBA23">
    <w:name w:val="F64EBB5197FF4168AF3B676F70BCBA23"/>
    <w:rsid w:val="00637271"/>
  </w:style>
  <w:style w:type="paragraph" w:customStyle="1" w:styleId="157AAB15767C4A02BCE45AEA63000B01">
    <w:name w:val="157AAB15767C4A02BCE45AEA63000B01"/>
    <w:rsid w:val="00637271"/>
  </w:style>
  <w:style w:type="paragraph" w:customStyle="1" w:styleId="97779E579BD64A378300A13C090F437D">
    <w:name w:val="97779E579BD64A378300A13C090F437D"/>
    <w:rsid w:val="00637271"/>
  </w:style>
  <w:style w:type="paragraph" w:customStyle="1" w:styleId="223F44B6827949F1AFF27940C50AA800">
    <w:name w:val="223F44B6827949F1AFF27940C50AA800"/>
    <w:rsid w:val="00637271"/>
  </w:style>
  <w:style w:type="paragraph" w:customStyle="1" w:styleId="03F6069B1B914E6E9C16FFB2FFA50CCB">
    <w:name w:val="03F6069B1B914E6E9C16FFB2FFA50CCB"/>
    <w:rsid w:val="00637271"/>
  </w:style>
  <w:style w:type="paragraph" w:customStyle="1" w:styleId="C836E95653C843A38563B9A9A64D2BA6">
    <w:name w:val="C836E95653C843A38563B9A9A64D2BA6"/>
    <w:rsid w:val="00637271"/>
  </w:style>
  <w:style w:type="paragraph" w:customStyle="1" w:styleId="10826A82F71E43DF9515F1C8CCC16039">
    <w:name w:val="10826A82F71E43DF9515F1C8CCC16039"/>
    <w:rsid w:val="00637271"/>
  </w:style>
  <w:style w:type="paragraph" w:customStyle="1" w:styleId="00BDA4C66F8B4C8C94198EF084C413A4">
    <w:name w:val="00BDA4C66F8B4C8C94198EF084C413A4"/>
    <w:rsid w:val="00637271"/>
  </w:style>
  <w:style w:type="paragraph" w:customStyle="1" w:styleId="806F34AAD28D49848A7D0E556D549F5F">
    <w:name w:val="806F34AAD28D49848A7D0E556D549F5F"/>
    <w:rsid w:val="00637271"/>
  </w:style>
  <w:style w:type="paragraph" w:customStyle="1" w:styleId="7890047241FC479FACBD9449153EF166">
    <w:name w:val="7890047241FC479FACBD9449153EF166"/>
    <w:rsid w:val="00637271"/>
  </w:style>
  <w:style w:type="paragraph" w:customStyle="1" w:styleId="15F1DB1EC3784F76BD2B4CC61EA8C739">
    <w:name w:val="15F1DB1EC3784F76BD2B4CC61EA8C739"/>
    <w:rsid w:val="00637271"/>
  </w:style>
  <w:style w:type="paragraph" w:customStyle="1" w:styleId="B05D95053A3145C98C185FDF17C2763D">
    <w:name w:val="B05D95053A3145C98C185FDF17C2763D"/>
    <w:rsid w:val="00637271"/>
  </w:style>
  <w:style w:type="paragraph" w:customStyle="1" w:styleId="AAA90903A9FD40FCB73406EA77EC73C9">
    <w:name w:val="AAA90903A9FD40FCB73406EA77EC73C9"/>
    <w:rsid w:val="00637271"/>
  </w:style>
  <w:style w:type="paragraph" w:customStyle="1" w:styleId="5D1E94944B6B40979779353A4C6CAD57">
    <w:name w:val="5D1E94944B6B40979779353A4C6CAD57"/>
    <w:rsid w:val="00637271"/>
  </w:style>
  <w:style w:type="paragraph" w:customStyle="1" w:styleId="1B1F3628028A4D2C890553FCCCCA4512">
    <w:name w:val="1B1F3628028A4D2C890553FCCCCA4512"/>
    <w:rsid w:val="00637271"/>
  </w:style>
  <w:style w:type="paragraph" w:customStyle="1" w:styleId="AD55D92FEDC64B99A10F8B0BBBBBFA94">
    <w:name w:val="AD55D92FEDC64B99A10F8B0BBBBBFA94"/>
    <w:rsid w:val="00637271"/>
  </w:style>
  <w:style w:type="paragraph" w:customStyle="1" w:styleId="C6166E15D616472BB4C9C05C13EE4743">
    <w:name w:val="C6166E15D616472BB4C9C05C13EE4743"/>
    <w:rsid w:val="00637271"/>
  </w:style>
  <w:style w:type="paragraph" w:customStyle="1" w:styleId="2E2B6DA9F2D146D6B626EFE5CF14295A">
    <w:name w:val="2E2B6DA9F2D146D6B626EFE5CF14295A"/>
    <w:rsid w:val="00637271"/>
  </w:style>
  <w:style w:type="paragraph" w:customStyle="1" w:styleId="79C420E42BD24467BE57607CF3E4F5BB">
    <w:name w:val="79C420E42BD24467BE57607CF3E4F5BB"/>
    <w:rsid w:val="00637271"/>
  </w:style>
  <w:style w:type="paragraph" w:customStyle="1" w:styleId="486131DD7B3B4F1FBAC1F10A6AA201F0">
    <w:name w:val="486131DD7B3B4F1FBAC1F10A6AA201F0"/>
    <w:rsid w:val="00637271"/>
  </w:style>
  <w:style w:type="paragraph" w:customStyle="1" w:styleId="E71250290B7544F4A85E15853EAA4464">
    <w:name w:val="E71250290B7544F4A85E15853EAA4464"/>
    <w:rsid w:val="00637271"/>
  </w:style>
  <w:style w:type="paragraph" w:customStyle="1" w:styleId="84FCF36DFD184D75A8230E7F6795EC2F">
    <w:name w:val="84FCF36DFD184D75A8230E7F6795EC2F"/>
    <w:rsid w:val="00637271"/>
  </w:style>
  <w:style w:type="paragraph" w:customStyle="1" w:styleId="53AE21B7619248D9A068FDB2183BE9BB">
    <w:name w:val="53AE21B7619248D9A068FDB2183BE9BB"/>
    <w:rsid w:val="00637271"/>
  </w:style>
  <w:style w:type="paragraph" w:customStyle="1" w:styleId="161A273D959E4901A3E816D095087AD3">
    <w:name w:val="161A273D959E4901A3E816D095087AD3"/>
    <w:rsid w:val="00637271"/>
  </w:style>
  <w:style w:type="paragraph" w:customStyle="1" w:styleId="5C05639D4E5147E399671C092FD7950A">
    <w:name w:val="5C05639D4E5147E399671C092FD7950A"/>
    <w:rsid w:val="00637271"/>
  </w:style>
  <w:style w:type="paragraph" w:customStyle="1" w:styleId="C754AE00FB2246B5A8AB23700EE67EC0">
    <w:name w:val="C754AE00FB2246B5A8AB23700EE67EC0"/>
    <w:rsid w:val="00637271"/>
  </w:style>
  <w:style w:type="paragraph" w:customStyle="1" w:styleId="DDFFB856ABB24601808B8FD9E4509969">
    <w:name w:val="DDFFB856ABB24601808B8FD9E4509969"/>
    <w:rsid w:val="00637271"/>
  </w:style>
  <w:style w:type="paragraph" w:customStyle="1" w:styleId="7FCE86AA17FC495CA36BFD27E3A37EC3">
    <w:name w:val="7FCE86AA17FC495CA36BFD27E3A37EC3"/>
    <w:rsid w:val="00637271"/>
  </w:style>
  <w:style w:type="paragraph" w:customStyle="1" w:styleId="4A5F7C9D107349CEB99196CAF47E53C1">
    <w:name w:val="4A5F7C9D107349CEB99196CAF47E53C1"/>
    <w:rsid w:val="00637271"/>
  </w:style>
  <w:style w:type="paragraph" w:customStyle="1" w:styleId="40AFF30AE2C147A89BDB23AF10573F0D">
    <w:name w:val="40AFF30AE2C147A89BDB23AF10573F0D"/>
    <w:rsid w:val="00637271"/>
  </w:style>
  <w:style w:type="paragraph" w:customStyle="1" w:styleId="2084DF59F49C484E9D7E7FD8DD1FA3E0">
    <w:name w:val="2084DF59F49C484E9D7E7FD8DD1FA3E0"/>
    <w:rsid w:val="00637271"/>
  </w:style>
  <w:style w:type="paragraph" w:customStyle="1" w:styleId="6708DA16D29B472592BDF9B205BACAFB">
    <w:name w:val="6708DA16D29B472592BDF9B205BACAFB"/>
    <w:rsid w:val="00637271"/>
  </w:style>
  <w:style w:type="paragraph" w:customStyle="1" w:styleId="BB4DA6652D5046D0AE711EAAD156A55A">
    <w:name w:val="BB4DA6652D5046D0AE711EAAD156A55A"/>
    <w:rsid w:val="00637271"/>
  </w:style>
  <w:style w:type="paragraph" w:customStyle="1" w:styleId="F89B428F520447018424D6D3094D5324">
    <w:name w:val="F89B428F520447018424D6D3094D5324"/>
    <w:rsid w:val="00637271"/>
  </w:style>
  <w:style w:type="paragraph" w:customStyle="1" w:styleId="C3FEC996B50B41CD83D1169C19819A8E">
    <w:name w:val="C3FEC996B50B41CD83D1169C19819A8E"/>
    <w:rsid w:val="00637271"/>
  </w:style>
  <w:style w:type="paragraph" w:customStyle="1" w:styleId="94204F0201064E5DA654B6FC092EBDE1">
    <w:name w:val="94204F0201064E5DA654B6FC092EBDE1"/>
    <w:rsid w:val="00637271"/>
  </w:style>
  <w:style w:type="paragraph" w:customStyle="1" w:styleId="C02F8E6936274F21A71EFEB6D3BBFDB3">
    <w:name w:val="C02F8E6936274F21A71EFEB6D3BBFDB3"/>
    <w:rsid w:val="00637271"/>
  </w:style>
  <w:style w:type="paragraph" w:customStyle="1" w:styleId="4A48EF9BDF2940CF8D66C7AABEABEDCC">
    <w:name w:val="4A48EF9BDF2940CF8D66C7AABEABEDCC"/>
    <w:rsid w:val="00637271"/>
  </w:style>
  <w:style w:type="paragraph" w:customStyle="1" w:styleId="64CBD6752CC7489A942B24C9BF0EE909">
    <w:name w:val="64CBD6752CC7489A942B24C9BF0EE909"/>
    <w:rsid w:val="00637271"/>
  </w:style>
  <w:style w:type="paragraph" w:customStyle="1" w:styleId="478071D3778C478982F4BC26DE2F3F02">
    <w:name w:val="478071D3778C478982F4BC26DE2F3F02"/>
    <w:rsid w:val="00637271"/>
  </w:style>
  <w:style w:type="paragraph" w:customStyle="1" w:styleId="AB16F5110A6F491A88D7444284224F52">
    <w:name w:val="AB16F5110A6F491A88D7444284224F52"/>
    <w:rsid w:val="00637271"/>
  </w:style>
  <w:style w:type="paragraph" w:customStyle="1" w:styleId="B26768130A73419B84C594B98BDF27D0">
    <w:name w:val="B26768130A73419B84C594B98BDF27D0"/>
    <w:rsid w:val="00637271"/>
  </w:style>
  <w:style w:type="paragraph" w:customStyle="1" w:styleId="C36F824A18DA461BAFD38C6ABA922CAB">
    <w:name w:val="C36F824A18DA461BAFD38C6ABA922CAB"/>
    <w:rsid w:val="00637271"/>
  </w:style>
  <w:style w:type="paragraph" w:customStyle="1" w:styleId="04F3E89CF4E741989D069ABC7F851758">
    <w:name w:val="04F3E89CF4E741989D069ABC7F851758"/>
    <w:rsid w:val="00637271"/>
  </w:style>
  <w:style w:type="paragraph" w:customStyle="1" w:styleId="63F39E786B82470E9D93BD569D34849D">
    <w:name w:val="63F39E786B82470E9D93BD569D34849D"/>
    <w:rsid w:val="00637271"/>
  </w:style>
  <w:style w:type="paragraph" w:customStyle="1" w:styleId="044FE9C5DF1948E9BA69C116293A3CF3">
    <w:name w:val="044FE9C5DF1948E9BA69C116293A3CF3"/>
    <w:rsid w:val="00637271"/>
  </w:style>
  <w:style w:type="paragraph" w:customStyle="1" w:styleId="0BFD94D34174460E96C0DBF6A374B143">
    <w:name w:val="0BFD94D34174460E96C0DBF6A374B143"/>
    <w:rsid w:val="00637271"/>
  </w:style>
  <w:style w:type="paragraph" w:customStyle="1" w:styleId="4335FD7ECFB9486F844007191FE733A8">
    <w:name w:val="4335FD7ECFB9486F844007191FE733A8"/>
    <w:rsid w:val="00637271"/>
  </w:style>
  <w:style w:type="paragraph" w:customStyle="1" w:styleId="9CEF2E3E1F6F4F30850605DFD523A47B">
    <w:name w:val="9CEF2E3E1F6F4F30850605DFD523A47B"/>
    <w:rsid w:val="00637271"/>
  </w:style>
  <w:style w:type="paragraph" w:customStyle="1" w:styleId="0331773590644AB79EC427DCB0A20254">
    <w:name w:val="0331773590644AB79EC427DCB0A20254"/>
    <w:rsid w:val="00637271"/>
  </w:style>
  <w:style w:type="paragraph" w:customStyle="1" w:styleId="E5853B0BE3CB4F9D8EE6F09F0645F4E0">
    <w:name w:val="E5853B0BE3CB4F9D8EE6F09F0645F4E0"/>
    <w:rsid w:val="00637271"/>
  </w:style>
  <w:style w:type="paragraph" w:customStyle="1" w:styleId="6E8DC2A9814746D9A802095A98B8AC30">
    <w:name w:val="6E8DC2A9814746D9A802095A98B8AC30"/>
    <w:rsid w:val="00637271"/>
  </w:style>
  <w:style w:type="paragraph" w:customStyle="1" w:styleId="680556813F664CCC8559904E1F33F166">
    <w:name w:val="680556813F664CCC8559904E1F33F166"/>
    <w:rsid w:val="00637271"/>
  </w:style>
  <w:style w:type="paragraph" w:customStyle="1" w:styleId="82D1BD257F82490DA0F09C361532A6AC">
    <w:name w:val="82D1BD257F82490DA0F09C361532A6AC"/>
    <w:rsid w:val="00637271"/>
  </w:style>
  <w:style w:type="paragraph" w:customStyle="1" w:styleId="E2553BE8581D4808BF4E9A324410E59F">
    <w:name w:val="E2553BE8581D4808BF4E9A324410E59F"/>
    <w:rsid w:val="00637271"/>
  </w:style>
  <w:style w:type="paragraph" w:customStyle="1" w:styleId="C51E509C88FE488BB081340D1DCB4198">
    <w:name w:val="C51E509C88FE488BB081340D1DCB4198"/>
    <w:rsid w:val="00637271"/>
  </w:style>
  <w:style w:type="paragraph" w:customStyle="1" w:styleId="C2030F6CC3854B0199B037665916A2F3">
    <w:name w:val="C2030F6CC3854B0199B037665916A2F3"/>
    <w:rsid w:val="00637271"/>
  </w:style>
  <w:style w:type="paragraph" w:customStyle="1" w:styleId="AF79D657076C4BD5A1C7293384AE3B2D">
    <w:name w:val="AF79D657076C4BD5A1C7293384AE3B2D"/>
    <w:rsid w:val="00637271"/>
  </w:style>
  <w:style w:type="paragraph" w:customStyle="1" w:styleId="12FD26BEA3984894B14574B7E3E0A6CD">
    <w:name w:val="12FD26BEA3984894B14574B7E3E0A6CD"/>
    <w:rsid w:val="00637271"/>
  </w:style>
  <w:style w:type="paragraph" w:customStyle="1" w:styleId="D65506465C4B427BA2C10CD3EA056ABD">
    <w:name w:val="D65506465C4B427BA2C10CD3EA056ABD"/>
    <w:rsid w:val="00637271"/>
  </w:style>
  <w:style w:type="paragraph" w:customStyle="1" w:styleId="D18415E9A31A45448CC75682B8A0A580">
    <w:name w:val="D18415E9A31A45448CC75682B8A0A580"/>
    <w:rsid w:val="00637271"/>
  </w:style>
  <w:style w:type="paragraph" w:customStyle="1" w:styleId="DDEF0D9AD9424344A664D5424E9E7555">
    <w:name w:val="DDEF0D9AD9424344A664D5424E9E7555"/>
    <w:rsid w:val="00637271"/>
  </w:style>
  <w:style w:type="paragraph" w:customStyle="1" w:styleId="906600AC43FD4047AAFF80831D0B564E">
    <w:name w:val="906600AC43FD4047AAFF80831D0B564E"/>
    <w:rsid w:val="00637271"/>
  </w:style>
  <w:style w:type="paragraph" w:customStyle="1" w:styleId="3B348A1DEACC4D7383879F2E964CCD2A">
    <w:name w:val="3B348A1DEACC4D7383879F2E964CCD2A"/>
    <w:rsid w:val="00637271"/>
  </w:style>
  <w:style w:type="paragraph" w:customStyle="1" w:styleId="7C3F102B5B64478AB1D978760058F33B">
    <w:name w:val="7C3F102B5B64478AB1D978760058F33B"/>
    <w:rsid w:val="00637271"/>
  </w:style>
  <w:style w:type="paragraph" w:customStyle="1" w:styleId="9883ACA1A6F547C989A939C659FA7BC9">
    <w:name w:val="9883ACA1A6F547C989A939C659FA7BC9"/>
    <w:rsid w:val="00637271"/>
  </w:style>
  <w:style w:type="paragraph" w:customStyle="1" w:styleId="A7822844209F45B19CCB4AC7CDF437A4">
    <w:name w:val="A7822844209F45B19CCB4AC7CDF437A4"/>
    <w:rsid w:val="00637271"/>
  </w:style>
  <w:style w:type="paragraph" w:customStyle="1" w:styleId="FBAD5AEEE2614964858D31352A6422B4">
    <w:name w:val="FBAD5AEEE2614964858D31352A6422B4"/>
    <w:rsid w:val="00637271"/>
  </w:style>
  <w:style w:type="paragraph" w:customStyle="1" w:styleId="E1DF0DC59C9645AFAE6894100000A9DA">
    <w:name w:val="E1DF0DC59C9645AFAE6894100000A9DA"/>
    <w:rsid w:val="00637271"/>
  </w:style>
  <w:style w:type="paragraph" w:customStyle="1" w:styleId="EA7104D19034431487F7F8BD4105E7DF">
    <w:name w:val="EA7104D19034431487F7F8BD4105E7DF"/>
    <w:rsid w:val="00637271"/>
  </w:style>
  <w:style w:type="paragraph" w:customStyle="1" w:styleId="EDDB929036544B768FC048A72C938640">
    <w:name w:val="EDDB929036544B768FC048A72C938640"/>
    <w:rsid w:val="00637271"/>
  </w:style>
  <w:style w:type="paragraph" w:customStyle="1" w:styleId="D66380483FB741A2B9A87A43D03C7B7B">
    <w:name w:val="D66380483FB741A2B9A87A43D03C7B7B"/>
    <w:rsid w:val="00637271"/>
  </w:style>
  <w:style w:type="paragraph" w:customStyle="1" w:styleId="AA17A2D35CE9487A9D3B8C6E0AF9C6B7">
    <w:name w:val="AA17A2D35CE9487A9D3B8C6E0AF9C6B7"/>
    <w:rsid w:val="00637271"/>
  </w:style>
  <w:style w:type="paragraph" w:customStyle="1" w:styleId="107D6C86FA9745728B94FD5FC0AAF05B">
    <w:name w:val="107D6C86FA9745728B94FD5FC0AAF05B"/>
    <w:rsid w:val="00637271"/>
  </w:style>
  <w:style w:type="paragraph" w:customStyle="1" w:styleId="D758759F42E74D28962213A9333595DE">
    <w:name w:val="D758759F42E74D28962213A9333595DE"/>
    <w:rsid w:val="00637271"/>
  </w:style>
  <w:style w:type="paragraph" w:customStyle="1" w:styleId="1D87EDE87D664A5D82F54FA844D78061">
    <w:name w:val="1D87EDE87D664A5D82F54FA844D78061"/>
    <w:rsid w:val="00637271"/>
  </w:style>
  <w:style w:type="paragraph" w:customStyle="1" w:styleId="61075577801144E1B34ADC5898A90BED">
    <w:name w:val="61075577801144E1B34ADC5898A90BED"/>
    <w:rsid w:val="00637271"/>
  </w:style>
  <w:style w:type="paragraph" w:customStyle="1" w:styleId="952C8A5771FB4C55AB87FE5D8A8F1C5B">
    <w:name w:val="952C8A5771FB4C55AB87FE5D8A8F1C5B"/>
    <w:rsid w:val="00637271"/>
  </w:style>
  <w:style w:type="paragraph" w:customStyle="1" w:styleId="50BBE8AE49BF46E68218DA5A0A28DEBA">
    <w:name w:val="50BBE8AE49BF46E68218DA5A0A28DEBA"/>
    <w:rsid w:val="00637271"/>
  </w:style>
  <w:style w:type="paragraph" w:customStyle="1" w:styleId="0E6A9DD956374562A1386B1DDBB37DD6">
    <w:name w:val="0E6A9DD956374562A1386B1DDBB37DD6"/>
    <w:rsid w:val="00637271"/>
  </w:style>
  <w:style w:type="paragraph" w:customStyle="1" w:styleId="5F6C7388A31F473EBC6DADCDF9F8DF76">
    <w:name w:val="5F6C7388A31F473EBC6DADCDF9F8DF76"/>
    <w:rsid w:val="00637271"/>
  </w:style>
  <w:style w:type="paragraph" w:customStyle="1" w:styleId="09F0D2BD99A040D487E6479B278F247B">
    <w:name w:val="09F0D2BD99A040D487E6479B278F247B"/>
    <w:rsid w:val="00637271"/>
  </w:style>
  <w:style w:type="paragraph" w:customStyle="1" w:styleId="9CB0FF789E304CEEAFD272A770A13F4E">
    <w:name w:val="9CB0FF789E304CEEAFD272A770A13F4E"/>
    <w:rsid w:val="00637271"/>
  </w:style>
  <w:style w:type="paragraph" w:customStyle="1" w:styleId="785E4D2BB31E43AC858FCF8F9A807682">
    <w:name w:val="785E4D2BB31E43AC858FCF8F9A807682"/>
    <w:rsid w:val="00637271"/>
  </w:style>
  <w:style w:type="paragraph" w:customStyle="1" w:styleId="33335CF8D4CA404287495EC326DF3EB0">
    <w:name w:val="33335CF8D4CA404287495EC326DF3EB0"/>
    <w:rsid w:val="00637271"/>
  </w:style>
  <w:style w:type="paragraph" w:customStyle="1" w:styleId="B39E55B372A848449F74C9E62DD92E32">
    <w:name w:val="B39E55B372A848449F74C9E62DD92E32"/>
    <w:rsid w:val="00637271"/>
  </w:style>
  <w:style w:type="paragraph" w:customStyle="1" w:styleId="2153627626E14EF39BDD5F785319930C">
    <w:name w:val="2153627626E14EF39BDD5F785319930C"/>
    <w:rsid w:val="00637271"/>
  </w:style>
  <w:style w:type="paragraph" w:customStyle="1" w:styleId="266C8DE4F2AD4AACB7C06FD7E43FC74E">
    <w:name w:val="266C8DE4F2AD4AACB7C06FD7E43FC74E"/>
    <w:rsid w:val="00637271"/>
  </w:style>
  <w:style w:type="paragraph" w:customStyle="1" w:styleId="28C3CEB3721047A0B5014B12B8F38731">
    <w:name w:val="28C3CEB3721047A0B5014B12B8F38731"/>
    <w:rsid w:val="00637271"/>
  </w:style>
  <w:style w:type="paragraph" w:customStyle="1" w:styleId="0936757E8F734162B2A4BA1C9CF574D8">
    <w:name w:val="0936757E8F734162B2A4BA1C9CF574D8"/>
    <w:rsid w:val="00637271"/>
  </w:style>
  <w:style w:type="paragraph" w:customStyle="1" w:styleId="A2175F6225814699A552F370F0C2D48B">
    <w:name w:val="A2175F6225814699A552F370F0C2D48B"/>
    <w:rsid w:val="00637271"/>
  </w:style>
  <w:style w:type="paragraph" w:customStyle="1" w:styleId="0BD7A2F0A3F240F4A92B454767573B77">
    <w:name w:val="0BD7A2F0A3F240F4A92B454767573B77"/>
    <w:rsid w:val="00637271"/>
  </w:style>
  <w:style w:type="paragraph" w:customStyle="1" w:styleId="F313845CC905460C8050A15EA91B0F53">
    <w:name w:val="F313845CC905460C8050A15EA91B0F53"/>
    <w:rsid w:val="00637271"/>
  </w:style>
  <w:style w:type="paragraph" w:customStyle="1" w:styleId="971FD72E40F5495D966209B7E2E1DD84">
    <w:name w:val="971FD72E40F5495D966209B7E2E1DD84"/>
    <w:rsid w:val="00637271"/>
  </w:style>
  <w:style w:type="paragraph" w:customStyle="1" w:styleId="B218A91C662240999E7BAA67D0DB7EC2">
    <w:name w:val="B218A91C662240999E7BAA67D0DB7EC2"/>
    <w:rsid w:val="00637271"/>
  </w:style>
  <w:style w:type="paragraph" w:customStyle="1" w:styleId="E53A0E266EEC4D0291082E02F9D33624">
    <w:name w:val="E53A0E266EEC4D0291082E02F9D33624"/>
    <w:rsid w:val="00637271"/>
  </w:style>
  <w:style w:type="paragraph" w:customStyle="1" w:styleId="2256899E155848CEB49DDFBF404B44B9">
    <w:name w:val="2256899E155848CEB49DDFBF404B44B9"/>
    <w:rsid w:val="00637271"/>
  </w:style>
  <w:style w:type="paragraph" w:customStyle="1" w:styleId="D4842B2790CF442D87CEE12A100F861F">
    <w:name w:val="D4842B2790CF442D87CEE12A100F861F"/>
    <w:rsid w:val="00637271"/>
  </w:style>
  <w:style w:type="paragraph" w:customStyle="1" w:styleId="84C8FB447B0944C98B5E8760BDEBD35A">
    <w:name w:val="84C8FB447B0944C98B5E8760BDEBD35A"/>
    <w:rsid w:val="00637271"/>
  </w:style>
  <w:style w:type="paragraph" w:customStyle="1" w:styleId="7272C6EBFDFF4C1F82845A565716D3CB">
    <w:name w:val="7272C6EBFDFF4C1F82845A565716D3CB"/>
    <w:rsid w:val="00637271"/>
  </w:style>
  <w:style w:type="paragraph" w:customStyle="1" w:styleId="D4FC24A4625649ACB73F499B927C3E10">
    <w:name w:val="D4FC24A4625649ACB73F499B927C3E10"/>
    <w:rsid w:val="00637271"/>
  </w:style>
  <w:style w:type="paragraph" w:customStyle="1" w:styleId="EA266B36382B45308E8F525AECEC067D">
    <w:name w:val="EA266B36382B45308E8F525AECEC067D"/>
    <w:rsid w:val="00637271"/>
  </w:style>
  <w:style w:type="paragraph" w:customStyle="1" w:styleId="B437C4C48C90406B80DD124792168912">
    <w:name w:val="B437C4C48C90406B80DD124792168912"/>
    <w:rsid w:val="00637271"/>
  </w:style>
  <w:style w:type="paragraph" w:customStyle="1" w:styleId="60F5F197DD764B879A338EE64DB23646">
    <w:name w:val="60F5F197DD764B879A338EE64DB23646"/>
    <w:rsid w:val="00637271"/>
  </w:style>
  <w:style w:type="paragraph" w:customStyle="1" w:styleId="750A62BEB77642A5BF296CEA8AFE87D9">
    <w:name w:val="750A62BEB77642A5BF296CEA8AFE87D9"/>
    <w:rsid w:val="00637271"/>
  </w:style>
  <w:style w:type="paragraph" w:customStyle="1" w:styleId="3CC96D313B5445D4B21DC0304A007FA8">
    <w:name w:val="3CC96D313B5445D4B21DC0304A007FA8"/>
    <w:rsid w:val="00637271"/>
  </w:style>
  <w:style w:type="paragraph" w:customStyle="1" w:styleId="71B846DFC4814EBAAB8464F270C7BC89">
    <w:name w:val="71B846DFC4814EBAAB8464F270C7BC89"/>
    <w:rsid w:val="00637271"/>
  </w:style>
  <w:style w:type="paragraph" w:customStyle="1" w:styleId="6AA2F0C2C2814D74AB47DAFE36F37EBF">
    <w:name w:val="6AA2F0C2C2814D74AB47DAFE36F37EBF"/>
    <w:rsid w:val="00637271"/>
  </w:style>
  <w:style w:type="paragraph" w:customStyle="1" w:styleId="8D07296600A544DCB348C62332F7F260">
    <w:name w:val="8D07296600A544DCB348C62332F7F260"/>
    <w:rsid w:val="00637271"/>
  </w:style>
  <w:style w:type="paragraph" w:customStyle="1" w:styleId="D6CEA8078FCE473AB7A11A649EA09C2C">
    <w:name w:val="D6CEA8078FCE473AB7A11A649EA09C2C"/>
    <w:rsid w:val="00637271"/>
  </w:style>
  <w:style w:type="paragraph" w:customStyle="1" w:styleId="E64ECC76C66A4A04BB7BC613E260E6BF">
    <w:name w:val="E64ECC76C66A4A04BB7BC613E260E6BF"/>
    <w:rsid w:val="00637271"/>
  </w:style>
  <w:style w:type="paragraph" w:customStyle="1" w:styleId="FD5E4DE1D8474356888E96199C83771E">
    <w:name w:val="FD5E4DE1D8474356888E96199C83771E"/>
    <w:rsid w:val="00637271"/>
  </w:style>
  <w:style w:type="paragraph" w:customStyle="1" w:styleId="B870F4108F9E458F98CCB16A9E84DAF8">
    <w:name w:val="B870F4108F9E458F98CCB16A9E84DAF8"/>
    <w:rsid w:val="00637271"/>
  </w:style>
  <w:style w:type="paragraph" w:customStyle="1" w:styleId="FFA4B4F3434A47C38B5BA1FBF3E199D9">
    <w:name w:val="FFA4B4F3434A47C38B5BA1FBF3E199D9"/>
    <w:rsid w:val="00637271"/>
  </w:style>
  <w:style w:type="paragraph" w:customStyle="1" w:styleId="5F515680F9294D369F80E9F5ED780626">
    <w:name w:val="5F515680F9294D369F80E9F5ED780626"/>
    <w:rsid w:val="00637271"/>
  </w:style>
  <w:style w:type="paragraph" w:customStyle="1" w:styleId="206841E1F0054C65A29A80A27B10D497">
    <w:name w:val="206841E1F0054C65A29A80A27B10D497"/>
    <w:rsid w:val="00637271"/>
  </w:style>
  <w:style w:type="paragraph" w:customStyle="1" w:styleId="321254BEAE1C45D6A264DF87EC72B07D">
    <w:name w:val="321254BEAE1C45D6A264DF87EC72B07D"/>
    <w:rsid w:val="00637271"/>
  </w:style>
  <w:style w:type="paragraph" w:customStyle="1" w:styleId="53C7897D74C6402193737395E0DA0D84">
    <w:name w:val="53C7897D74C6402193737395E0DA0D84"/>
    <w:rsid w:val="00637271"/>
  </w:style>
  <w:style w:type="paragraph" w:customStyle="1" w:styleId="FA5CD7BC279B453CAD8450C0088F07A5">
    <w:name w:val="FA5CD7BC279B453CAD8450C0088F07A5"/>
    <w:rsid w:val="00637271"/>
  </w:style>
  <w:style w:type="paragraph" w:customStyle="1" w:styleId="F203188078F34933B0CA5944570FA5EB">
    <w:name w:val="F203188078F34933B0CA5944570FA5EB"/>
    <w:rsid w:val="00637271"/>
  </w:style>
  <w:style w:type="paragraph" w:customStyle="1" w:styleId="A5A3C795A5034B8E9B049BC40AF86EF5">
    <w:name w:val="A5A3C795A5034B8E9B049BC40AF86EF5"/>
    <w:rsid w:val="00637271"/>
  </w:style>
  <w:style w:type="paragraph" w:customStyle="1" w:styleId="7C0F8B29E9304E3FB5E2C53CE6CA1FDA">
    <w:name w:val="7C0F8B29E9304E3FB5E2C53CE6CA1FDA"/>
    <w:rsid w:val="00637271"/>
  </w:style>
  <w:style w:type="paragraph" w:customStyle="1" w:styleId="334452B29DA2486AB9C00FB20A0FDD28">
    <w:name w:val="334452B29DA2486AB9C00FB20A0FDD28"/>
    <w:rsid w:val="00637271"/>
  </w:style>
  <w:style w:type="paragraph" w:customStyle="1" w:styleId="C9A4F2202525468B9A827DE8B868C42B">
    <w:name w:val="C9A4F2202525468B9A827DE8B868C42B"/>
    <w:rsid w:val="00637271"/>
  </w:style>
  <w:style w:type="paragraph" w:customStyle="1" w:styleId="FD4658CE9140410B89B15E77F554C81F">
    <w:name w:val="FD4658CE9140410B89B15E77F554C81F"/>
    <w:rsid w:val="00637271"/>
  </w:style>
  <w:style w:type="paragraph" w:customStyle="1" w:styleId="3C46EFBAEE9D4DFFB3ED391EB1D2E320">
    <w:name w:val="3C46EFBAEE9D4DFFB3ED391EB1D2E320"/>
    <w:rsid w:val="00637271"/>
  </w:style>
  <w:style w:type="paragraph" w:customStyle="1" w:styleId="97EEC88BED174E3DBAC7071D47448C80">
    <w:name w:val="97EEC88BED174E3DBAC7071D47448C80"/>
    <w:rsid w:val="00637271"/>
  </w:style>
  <w:style w:type="paragraph" w:customStyle="1" w:styleId="289EF7B28AB04F969982B5241CB19F8C">
    <w:name w:val="289EF7B28AB04F969982B5241CB19F8C"/>
    <w:rsid w:val="00637271"/>
  </w:style>
  <w:style w:type="paragraph" w:customStyle="1" w:styleId="10622261B51D4409B9516D926C985789">
    <w:name w:val="10622261B51D4409B9516D926C985789"/>
    <w:rsid w:val="00637271"/>
  </w:style>
  <w:style w:type="paragraph" w:customStyle="1" w:styleId="78E2A01BE1C145AC8325616C4FCD0D14">
    <w:name w:val="78E2A01BE1C145AC8325616C4FCD0D14"/>
    <w:rsid w:val="00637271"/>
  </w:style>
  <w:style w:type="paragraph" w:customStyle="1" w:styleId="A73267B276DC41C5BC770E2C0D01B207">
    <w:name w:val="A73267B276DC41C5BC770E2C0D01B207"/>
    <w:rsid w:val="00637271"/>
  </w:style>
  <w:style w:type="paragraph" w:customStyle="1" w:styleId="2175C770D55C4C1BAB4C7A7BC3AAE8E4">
    <w:name w:val="2175C770D55C4C1BAB4C7A7BC3AAE8E4"/>
    <w:rsid w:val="00637271"/>
  </w:style>
  <w:style w:type="paragraph" w:customStyle="1" w:styleId="CB1D9F76E04C4BE69DE5A8B3B1F65FD7">
    <w:name w:val="CB1D9F76E04C4BE69DE5A8B3B1F65FD7"/>
    <w:rsid w:val="00637271"/>
  </w:style>
  <w:style w:type="paragraph" w:customStyle="1" w:styleId="86C2DC60408E49F3AC54299ACB20BE71">
    <w:name w:val="86C2DC60408E49F3AC54299ACB20BE71"/>
    <w:rsid w:val="00637271"/>
  </w:style>
  <w:style w:type="paragraph" w:customStyle="1" w:styleId="A519179C662C473EAB42D64BF4EA6AC3">
    <w:name w:val="A519179C662C473EAB42D64BF4EA6AC3"/>
    <w:rsid w:val="00637271"/>
  </w:style>
  <w:style w:type="paragraph" w:customStyle="1" w:styleId="B56778E6F1714A1AB17B350D3CE61A34">
    <w:name w:val="B56778E6F1714A1AB17B350D3CE61A34"/>
    <w:rsid w:val="00637271"/>
  </w:style>
  <w:style w:type="paragraph" w:customStyle="1" w:styleId="5E2795E0B6BF4F27960DCA6AC697A82A">
    <w:name w:val="5E2795E0B6BF4F27960DCA6AC697A82A"/>
    <w:rsid w:val="00637271"/>
  </w:style>
  <w:style w:type="paragraph" w:customStyle="1" w:styleId="3CD1DA87ACCE4BD9B7BAC52862454B03">
    <w:name w:val="3CD1DA87ACCE4BD9B7BAC52862454B03"/>
    <w:rsid w:val="00637271"/>
  </w:style>
  <w:style w:type="paragraph" w:customStyle="1" w:styleId="76BF268EF775428BB1B7817084527AFE">
    <w:name w:val="76BF268EF775428BB1B7817084527AFE"/>
    <w:rsid w:val="00637271"/>
  </w:style>
  <w:style w:type="paragraph" w:customStyle="1" w:styleId="08E0B1107996406A90D3685590C057C1">
    <w:name w:val="08E0B1107996406A90D3685590C057C1"/>
    <w:rsid w:val="00637271"/>
  </w:style>
  <w:style w:type="paragraph" w:customStyle="1" w:styleId="9583744314FA4D7A80EB3681D2C7FB3D">
    <w:name w:val="9583744314FA4D7A80EB3681D2C7FB3D"/>
    <w:rsid w:val="00637271"/>
  </w:style>
  <w:style w:type="paragraph" w:customStyle="1" w:styleId="DFB53859DFE145A4B6AA07E71C00C6D4">
    <w:name w:val="DFB53859DFE145A4B6AA07E71C00C6D4"/>
    <w:rsid w:val="00637271"/>
  </w:style>
  <w:style w:type="paragraph" w:customStyle="1" w:styleId="1F3EB5388CE547978BD722990A3A6C9A">
    <w:name w:val="1F3EB5388CE547978BD722990A3A6C9A"/>
    <w:rsid w:val="00637271"/>
  </w:style>
  <w:style w:type="paragraph" w:customStyle="1" w:styleId="9F46B2EF92B8442497BF30DEC0C898E6">
    <w:name w:val="9F46B2EF92B8442497BF30DEC0C898E6"/>
    <w:rsid w:val="00637271"/>
  </w:style>
  <w:style w:type="paragraph" w:customStyle="1" w:styleId="14BA0011FFB041A58DDF9699BA7C558C">
    <w:name w:val="14BA0011FFB041A58DDF9699BA7C558C"/>
    <w:rsid w:val="00637271"/>
  </w:style>
  <w:style w:type="paragraph" w:customStyle="1" w:styleId="416C4327A80743CBA27FF055E8A35D44">
    <w:name w:val="416C4327A80743CBA27FF055E8A35D44"/>
    <w:rsid w:val="00637271"/>
  </w:style>
  <w:style w:type="paragraph" w:customStyle="1" w:styleId="CE49F81593914AAF9DAF1CF0C01D3955">
    <w:name w:val="CE49F81593914AAF9DAF1CF0C01D3955"/>
    <w:rsid w:val="00637271"/>
  </w:style>
  <w:style w:type="paragraph" w:customStyle="1" w:styleId="86F60A6399CB4656844038257DD6A3D0">
    <w:name w:val="86F60A6399CB4656844038257DD6A3D0"/>
    <w:rsid w:val="00637271"/>
  </w:style>
  <w:style w:type="paragraph" w:customStyle="1" w:styleId="653771F34B2D4D13B355C63E93BA4D7F">
    <w:name w:val="653771F34B2D4D13B355C63E93BA4D7F"/>
    <w:rsid w:val="00637271"/>
  </w:style>
  <w:style w:type="paragraph" w:customStyle="1" w:styleId="D0C89C57C8A048A584D387BEC88446DD">
    <w:name w:val="D0C89C57C8A048A584D387BEC88446DD"/>
    <w:rsid w:val="00637271"/>
  </w:style>
  <w:style w:type="paragraph" w:customStyle="1" w:styleId="832108BB5E824F6E9535AD331B145953">
    <w:name w:val="832108BB5E824F6E9535AD331B145953"/>
    <w:rsid w:val="00637271"/>
  </w:style>
  <w:style w:type="paragraph" w:customStyle="1" w:styleId="5395FFD5BE6D42E6BF4406112C7E7074">
    <w:name w:val="5395FFD5BE6D42E6BF4406112C7E7074"/>
    <w:rsid w:val="00637271"/>
  </w:style>
  <w:style w:type="paragraph" w:customStyle="1" w:styleId="EF05D4E454654865B31F733BD82B6182">
    <w:name w:val="EF05D4E454654865B31F733BD82B6182"/>
    <w:rsid w:val="00637271"/>
  </w:style>
  <w:style w:type="paragraph" w:customStyle="1" w:styleId="A7A7F4ED7A224A428F40295753DD80E4">
    <w:name w:val="A7A7F4ED7A224A428F40295753DD80E4"/>
    <w:rsid w:val="00637271"/>
  </w:style>
  <w:style w:type="paragraph" w:customStyle="1" w:styleId="1989126833D44A69AF91E7B0B613F83E">
    <w:name w:val="1989126833D44A69AF91E7B0B613F83E"/>
    <w:rsid w:val="00637271"/>
  </w:style>
  <w:style w:type="paragraph" w:customStyle="1" w:styleId="9CE9DF6AF9E64B63921B983DF44D8FF4">
    <w:name w:val="9CE9DF6AF9E64B63921B983DF44D8FF4"/>
    <w:rsid w:val="00637271"/>
  </w:style>
  <w:style w:type="paragraph" w:customStyle="1" w:styleId="88648015E5FB49E09AE3FBAB88929815">
    <w:name w:val="88648015E5FB49E09AE3FBAB88929815"/>
    <w:rsid w:val="00637271"/>
  </w:style>
  <w:style w:type="paragraph" w:customStyle="1" w:styleId="FF42BDA43FC64EBB8747CFAE5F166DF6">
    <w:name w:val="FF42BDA43FC64EBB8747CFAE5F166DF6"/>
    <w:rsid w:val="00637271"/>
  </w:style>
  <w:style w:type="paragraph" w:customStyle="1" w:styleId="47BF565AF6A340DC98EAF018611818BD">
    <w:name w:val="47BF565AF6A340DC98EAF018611818BD"/>
    <w:rsid w:val="00637271"/>
  </w:style>
  <w:style w:type="paragraph" w:customStyle="1" w:styleId="A4B54D8FFE0A40B3AF8A90D5B132D1A6">
    <w:name w:val="A4B54D8FFE0A40B3AF8A90D5B132D1A6"/>
    <w:rsid w:val="00637271"/>
  </w:style>
  <w:style w:type="paragraph" w:customStyle="1" w:styleId="3D2E953FD3F24D1C8E6574F233B57D10">
    <w:name w:val="3D2E953FD3F24D1C8E6574F233B57D10"/>
    <w:rsid w:val="00637271"/>
  </w:style>
  <w:style w:type="paragraph" w:customStyle="1" w:styleId="6616D6230B59447282BEF0599C19A87F">
    <w:name w:val="6616D6230B59447282BEF0599C19A87F"/>
    <w:rsid w:val="00637271"/>
  </w:style>
  <w:style w:type="paragraph" w:customStyle="1" w:styleId="074C2FAF656343C39244431E55669EA5">
    <w:name w:val="074C2FAF656343C39244431E55669EA5"/>
    <w:rsid w:val="00637271"/>
  </w:style>
  <w:style w:type="paragraph" w:customStyle="1" w:styleId="635CCA4EE43C47128AAC05C5EE489D7A">
    <w:name w:val="635CCA4EE43C47128AAC05C5EE489D7A"/>
    <w:rsid w:val="00637271"/>
  </w:style>
  <w:style w:type="paragraph" w:customStyle="1" w:styleId="45784C2AEABE443490FF531181A9F38A">
    <w:name w:val="45784C2AEABE443490FF531181A9F38A"/>
    <w:rsid w:val="00637271"/>
  </w:style>
  <w:style w:type="paragraph" w:customStyle="1" w:styleId="63A5CA623D354879A35B6CEFBBDB42CA">
    <w:name w:val="63A5CA623D354879A35B6CEFBBDB42CA"/>
    <w:rsid w:val="00637271"/>
  </w:style>
  <w:style w:type="paragraph" w:customStyle="1" w:styleId="03F9C696888C49D883DECDF0094BF67D">
    <w:name w:val="03F9C696888C49D883DECDF0094BF67D"/>
    <w:rsid w:val="00637271"/>
  </w:style>
  <w:style w:type="paragraph" w:customStyle="1" w:styleId="E9D14836478B47B6928210579BE59A90">
    <w:name w:val="E9D14836478B47B6928210579BE59A90"/>
    <w:rsid w:val="00637271"/>
  </w:style>
  <w:style w:type="paragraph" w:customStyle="1" w:styleId="BE0E63F6F67244D2B63056DE618FBD3E">
    <w:name w:val="BE0E63F6F67244D2B63056DE618FBD3E"/>
    <w:rsid w:val="00637271"/>
  </w:style>
  <w:style w:type="paragraph" w:customStyle="1" w:styleId="0889D5D5491F4ABD8CD5506F82A86BAB">
    <w:name w:val="0889D5D5491F4ABD8CD5506F82A86BAB"/>
    <w:rsid w:val="00637271"/>
  </w:style>
  <w:style w:type="paragraph" w:customStyle="1" w:styleId="D3C81ECB4DCF44D98A760ED41A5D806D">
    <w:name w:val="D3C81ECB4DCF44D98A760ED41A5D806D"/>
    <w:rsid w:val="00637271"/>
  </w:style>
  <w:style w:type="paragraph" w:customStyle="1" w:styleId="2766059AB35041ADB5E30C84634C6779">
    <w:name w:val="2766059AB35041ADB5E30C84634C6779"/>
    <w:rsid w:val="00637271"/>
  </w:style>
  <w:style w:type="paragraph" w:customStyle="1" w:styleId="E31AAC2C3E614E0187B94EDCEA19D26D">
    <w:name w:val="E31AAC2C3E614E0187B94EDCEA19D26D"/>
    <w:rsid w:val="00637271"/>
  </w:style>
  <w:style w:type="paragraph" w:customStyle="1" w:styleId="6ECB71362A5841B28E17DD05DAC3EB40">
    <w:name w:val="6ECB71362A5841B28E17DD05DAC3EB40"/>
    <w:rsid w:val="00637271"/>
  </w:style>
  <w:style w:type="paragraph" w:customStyle="1" w:styleId="C2E2E60CCF154090A671F391B7751C09">
    <w:name w:val="C2E2E60CCF154090A671F391B7751C09"/>
    <w:rsid w:val="00637271"/>
  </w:style>
  <w:style w:type="paragraph" w:customStyle="1" w:styleId="77E8B73CB4604E0EBD6D9F4B8511893B">
    <w:name w:val="77E8B73CB4604E0EBD6D9F4B8511893B"/>
    <w:rsid w:val="00637271"/>
  </w:style>
  <w:style w:type="paragraph" w:customStyle="1" w:styleId="23CF4EED268A49E3A6C1A84165C8E753">
    <w:name w:val="23CF4EED268A49E3A6C1A84165C8E753"/>
    <w:rsid w:val="00637271"/>
  </w:style>
  <w:style w:type="paragraph" w:customStyle="1" w:styleId="C6B545183631446AA77E6F70CA42E1F3">
    <w:name w:val="C6B545183631446AA77E6F70CA42E1F3"/>
    <w:rsid w:val="00637271"/>
  </w:style>
  <w:style w:type="paragraph" w:customStyle="1" w:styleId="4B793994299E40259FD77DBB81502BEF">
    <w:name w:val="4B793994299E40259FD77DBB81502BEF"/>
    <w:rsid w:val="00637271"/>
  </w:style>
  <w:style w:type="paragraph" w:customStyle="1" w:styleId="349EF49B99A3462589733B88284CDD81">
    <w:name w:val="349EF49B99A3462589733B88284CDD81"/>
    <w:rsid w:val="00637271"/>
  </w:style>
  <w:style w:type="paragraph" w:customStyle="1" w:styleId="9206FEEE6B1B4473A7BBF06470E450D1">
    <w:name w:val="9206FEEE6B1B4473A7BBF06470E450D1"/>
    <w:rsid w:val="00637271"/>
  </w:style>
  <w:style w:type="paragraph" w:customStyle="1" w:styleId="00DAE546284F4AFAB152F57A29CC8797">
    <w:name w:val="00DAE546284F4AFAB152F57A29CC8797"/>
    <w:rsid w:val="00637271"/>
  </w:style>
  <w:style w:type="paragraph" w:customStyle="1" w:styleId="13BBD90942944E2FAE685CFE3EA08597">
    <w:name w:val="13BBD90942944E2FAE685CFE3EA08597"/>
    <w:rsid w:val="00637271"/>
  </w:style>
  <w:style w:type="paragraph" w:customStyle="1" w:styleId="B3F1E40029F14021B0CD7AB46DFD3537">
    <w:name w:val="B3F1E40029F14021B0CD7AB46DFD3537"/>
    <w:rsid w:val="00637271"/>
  </w:style>
  <w:style w:type="paragraph" w:customStyle="1" w:styleId="89F376F86E97489F87D047753185520E">
    <w:name w:val="89F376F86E97489F87D047753185520E"/>
    <w:rsid w:val="00637271"/>
  </w:style>
  <w:style w:type="paragraph" w:customStyle="1" w:styleId="CAB0CD1A435342DCB96740FB56101C85">
    <w:name w:val="CAB0CD1A435342DCB96740FB56101C85"/>
    <w:rsid w:val="00637271"/>
  </w:style>
  <w:style w:type="paragraph" w:customStyle="1" w:styleId="FF6A97F6892D4BC1ABBD933B128A02FC">
    <w:name w:val="FF6A97F6892D4BC1ABBD933B128A02FC"/>
    <w:rsid w:val="00637271"/>
  </w:style>
  <w:style w:type="paragraph" w:customStyle="1" w:styleId="4FD880D2F6B94A36B7049FE8D9058C71">
    <w:name w:val="4FD880D2F6B94A36B7049FE8D9058C71"/>
    <w:rsid w:val="00637271"/>
  </w:style>
  <w:style w:type="paragraph" w:customStyle="1" w:styleId="D753342576324393953624FCDB9A80E7">
    <w:name w:val="D753342576324393953624FCDB9A80E7"/>
    <w:rsid w:val="00637271"/>
  </w:style>
  <w:style w:type="paragraph" w:customStyle="1" w:styleId="FF72BFF7E8A34C2AA403003C6EF714F9">
    <w:name w:val="FF72BFF7E8A34C2AA403003C6EF714F9"/>
    <w:rsid w:val="00637271"/>
  </w:style>
  <w:style w:type="paragraph" w:customStyle="1" w:styleId="DF9A5621D751425497CB05C9614DF39C">
    <w:name w:val="DF9A5621D751425497CB05C9614DF39C"/>
    <w:rsid w:val="00637271"/>
  </w:style>
  <w:style w:type="paragraph" w:customStyle="1" w:styleId="F1ECD795EC5A4D6C8A2CCCF9803EF08C">
    <w:name w:val="F1ECD795EC5A4D6C8A2CCCF9803EF08C"/>
    <w:rsid w:val="00637271"/>
  </w:style>
  <w:style w:type="paragraph" w:customStyle="1" w:styleId="DAB94A12B6D74662810E3A69C1256A2C">
    <w:name w:val="DAB94A12B6D74662810E3A69C1256A2C"/>
    <w:rsid w:val="00637271"/>
  </w:style>
  <w:style w:type="paragraph" w:customStyle="1" w:styleId="3FA97A9B07E0499F9AC8AF82A4FD7FBB">
    <w:name w:val="3FA97A9B07E0499F9AC8AF82A4FD7FBB"/>
    <w:rsid w:val="00637271"/>
  </w:style>
  <w:style w:type="paragraph" w:customStyle="1" w:styleId="B0BF25F74DAE4341B54A9B0E37DE5EC3">
    <w:name w:val="B0BF25F74DAE4341B54A9B0E37DE5EC3"/>
    <w:rsid w:val="00637271"/>
  </w:style>
  <w:style w:type="paragraph" w:customStyle="1" w:styleId="F2F460F515714A498C7770F7F28A990B">
    <w:name w:val="F2F460F515714A498C7770F7F28A990B"/>
    <w:rsid w:val="00637271"/>
  </w:style>
  <w:style w:type="paragraph" w:customStyle="1" w:styleId="B845E3826B2E4FCDB68A26E22E87DD91">
    <w:name w:val="B845E3826B2E4FCDB68A26E22E87DD91"/>
    <w:rsid w:val="00637271"/>
  </w:style>
  <w:style w:type="paragraph" w:customStyle="1" w:styleId="7C999AB882774C87A857C1C6C5B93795">
    <w:name w:val="7C999AB882774C87A857C1C6C5B93795"/>
    <w:rsid w:val="00637271"/>
  </w:style>
  <w:style w:type="paragraph" w:customStyle="1" w:styleId="04AF5C4BE23745B2AE7C4761756E5CBD">
    <w:name w:val="04AF5C4BE23745B2AE7C4761756E5CBD"/>
    <w:rsid w:val="00637271"/>
  </w:style>
  <w:style w:type="paragraph" w:customStyle="1" w:styleId="3F161711E822484EB0915E8EABBFBD38">
    <w:name w:val="3F161711E822484EB0915E8EABBFBD38"/>
    <w:rsid w:val="00637271"/>
  </w:style>
  <w:style w:type="paragraph" w:customStyle="1" w:styleId="6957ED0C3D194186AA8C1B93ECD4BCF0">
    <w:name w:val="6957ED0C3D194186AA8C1B93ECD4BCF0"/>
    <w:rsid w:val="00637271"/>
  </w:style>
  <w:style w:type="paragraph" w:customStyle="1" w:styleId="3A37D060D31D41378BE3BC1523489174">
    <w:name w:val="3A37D060D31D41378BE3BC1523489174"/>
    <w:rsid w:val="00637271"/>
  </w:style>
  <w:style w:type="paragraph" w:customStyle="1" w:styleId="06DDAAEF917C4ED4899EC0AE5F984879">
    <w:name w:val="06DDAAEF917C4ED4899EC0AE5F984879"/>
    <w:rsid w:val="00637271"/>
  </w:style>
  <w:style w:type="paragraph" w:customStyle="1" w:styleId="FAB1BFFF18494AD991F747CA3FB387AD">
    <w:name w:val="FAB1BFFF18494AD991F747CA3FB387AD"/>
    <w:rsid w:val="00637271"/>
  </w:style>
  <w:style w:type="paragraph" w:customStyle="1" w:styleId="92B16C5662304BB3B488D676A8BC0EFE">
    <w:name w:val="92B16C5662304BB3B488D676A8BC0EFE"/>
    <w:rsid w:val="00637271"/>
  </w:style>
  <w:style w:type="paragraph" w:customStyle="1" w:styleId="CDC743EC63A34A098E37B3AA28B59EB8">
    <w:name w:val="CDC743EC63A34A098E37B3AA28B59EB8"/>
    <w:rsid w:val="00637271"/>
  </w:style>
  <w:style w:type="paragraph" w:customStyle="1" w:styleId="2F2AEDF5DAFE4568A0E3E0C1E6FEB81A">
    <w:name w:val="2F2AEDF5DAFE4568A0E3E0C1E6FEB81A"/>
    <w:rsid w:val="00637271"/>
  </w:style>
  <w:style w:type="paragraph" w:customStyle="1" w:styleId="394FFE7AA8564BA2B87581D6C3C442CF">
    <w:name w:val="394FFE7AA8564BA2B87581D6C3C442CF"/>
    <w:rsid w:val="00637271"/>
  </w:style>
  <w:style w:type="paragraph" w:customStyle="1" w:styleId="2E7897BE0287411B9A3F18559FD9B411">
    <w:name w:val="2E7897BE0287411B9A3F18559FD9B411"/>
    <w:rsid w:val="00637271"/>
  </w:style>
  <w:style w:type="paragraph" w:customStyle="1" w:styleId="A80C576C4FDF4FFBBC1ED98A0048950E">
    <w:name w:val="A80C576C4FDF4FFBBC1ED98A0048950E"/>
    <w:rsid w:val="00637271"/>
  </w:style>
  <w:style w:type="paragraph" w:customStyle="1" w:styleId="46AE2D93CDBA406DBCB2AA61E930078C">
    <w:name w:val="46AE2D93CDBA406DBCB2AA61E930078C"/>
    <w:rsid w:val="00637271"/>
  </w:style>
  <w:style w:type="paragraph" w:customStyle="1" w:styleId="8CB9449EAF5C42C3BC1C03B49286D54D">
    <w:name w:val="8CB9449EAF5C42C3BC1C03B49286D54D"/>
    <w:rsid w:val="00637271"/>
  </w:style>
  <w:style w:type="paragraph" w:customStyle="1" w:styleId="C5C9B0834B1743B297EA451A4EC826AA">
    <w:name w:val="C5C9B0834B1743B297EA451A4EC826AA"/>
    <w:rsid w:val="00637271"/>
  </w:style>
  <w:style w:type="paragraph" w:customStyle="1" w:styleId="576ACBB118DB4B51BA03E455ED5C8F9A">
    <w:name w:val="576ACBB118DB4B51BA03E455ED5C8F9A"/>
    <w:rsid w:val="00637271"/>
  </w:style>
  <w:style w:type="paragraph" w:customStyle="1" w:styleId="BA5C6EB8500941C2A6AEE4BD80BA7900">
    <w:name w:val="BA5C6EB8500941C2A6AEE4BD80BA7900"/>
    <w:rsid w:val="00637271"/>
  </w:style>
  <w:style w:type="paragraph" w:customStyle="1" w:styleId="CBFDEC2C603040F98F00A857A9280D76">
    <w:name w:val="CBFDEC2C603040F98F00A857A9280D76"/>
    <w:rsid w:val="00637271"/>
  </w:style>
  <w:style w:type="paragraph" w:customStyle="1" w:styleId="569F82023A754757AE9A68AA0BEAB97B">
    <w:name w:val="569F82023A754757AE9A68AA0BEAB97B"/>
    <w:rsid w:val="00637271"/>
  </w:style>
  <w:style w:type="paragraph" w:customStyle="1" w:styleId="61ADC059EC3C483D990EE32F0F123704">
    <w:name w:val="61ADC059EC3C483D990EE32F0F123704"/>
    <w:rsid w:val="00637271"/>
  </w:style>
  <w:style w:type="paragraph" w:customStyle="1" w:styleId="30E33B602BB84FCDB4C5946D4682E4DB">
    <w:name w:val="30E33B602BB84FCDB4C5946D4682E4DB"/>
    <w:rsid w:val="00637271"/>
  </w:style>
  <w:style w:type="paragraph" w:customStyle="1" w:styleId="D08B444B82DA4164A1C15644F417998F">
    <w:name w:val="D08B444B82DA4164A1C15644F417998F"/>
    <w:rsid w:val="00637271"/>
  </w:style>
  <w:style w:type="paragraph" w:customStyle="1" w:styleId="4E8C083863AE439C8F4108D839E99546">
    <w:name w:val="4E8C083863AE439C8F4108D839E99546"/>
    <w:rsid w:val="00637271"/>
  </w:style>
  <w:style w:type="paragraph" w:customStyle="1" w:styleId="F1D04FBDE6A64B998BFBF5D7EEB8A244">
    <w:name w:val="F1D04FBDE6A64B998BFBF5D7EEB8A244"/>
    <w:rsid w:val="00637271"/>
  </w:style>
  <w:style w:type="paragraph" w:customStyle="1" w:styleId="6EEFAD4FAF684DB782DF0E0EF2808B89">
    <w:name w:val="6EEFAD4FAF684DB782DF0E0EF2808B89"/>
    <w:rsid w:val="00637271"/>
  </w:style>
  <w:style w:type="paragraph" w:customStyle="1" w:styleId="11529114FA474022B691ECE88DBBAA56">
    <w:name w:val="11529114FA474022B691ECE88DBBAA56"/>
    <w:rsid w:val="00637271"/>
  </w:style>
  <w:style w:type="paragraph" w:customStyle="1" w:styleId="AE7D0361A5BA4AAE9CA4C841975CF5D5">
    <w:name w:val="AE7D0361A5BA4AAE9CA4C841975CF5D5"/>
    <w:rsid w:val="00637271"/>
  </w:style>
  <w:style w:type="paragraph" w:customStyle="1" w:styleId="A16BE0F9CA7A4939B2E95A8612D80ED1">
    <w:name w:val="A16BE0F9CA7A4939B2E95A8612D80ED1"/>
    <w:rsid w:val="00637271"/>
  </w:style>
  <w:style w:type="paragraph" w:customStyle="1" w:styleId="5A35753BB7BD409FB87E445D316AC1B2">
    <w:name w:val="5A35753BB7BD409FB87E445D316AC1B2"/>
    <w:rsid w:val="00637271"/>
  </w:style>
  <w:style w:type="paragraph" w:customStyle="1" w:styleId="43DC157EF35D45B5973D499171F0E2B7">
    <w:name w:val="43DC157EF35D45B5973D499171F0E2B7"/>
    <w:rsid w:val="00637271"/>
  </w:style>
  <w:style w:type="paragraph" w:customStyle="1" w:styleId="B078B4CBCB4F4949981F04335EE198F4">
    <w:name w:val="B078B4CBCB4F4949981F04335EE198F4"/>
    <w:rsid w:val="00637271"/>
  </w:style>
  <w:style w:type="paragraph" w:customStyle="1" w:styleId="7D0AF1A238044D9C9DE5454F3C19C716">
    <w:name w:val="7D0AF1A238044D9C9DE5454F3C19C716"/>
    <w:rsid w:val="00637271"/>
  </w:style>
  <w:style w:type="paragraph" w:customStyle="1" w:styleId="45B6079B5D574293B9FA5255D8BFA6DA">
    <w:name w:val="45B6079B5D574293B9FA5255D8BFA6DA"/>
    <w:rsid w:val="00637271"/>
  </w:style>
  <w:style w:type="paragraph" w:customStyle="1" w:styleId="CA9EE78F347E46E782D30C006CD698B1">
    <w:name w:val="CA9EE78F347E46E782D30C006CD698B1"/>
    <w:rsid w:val="00637271"/>
  </w:style>
  <w:style w:type="paragraph" w:customStyle="1" w:styleId="A6F583FC81AD4377B4DA2578C2F06567">
    <w:name w:val="A6F583FC81AD4377B4DA2578C2F06567"/>
    <w:rsid w:val="00637271"/>
  </w:style>
  <w:style w:type="paragraph" w:customStyle="1" w:styleId="98910C9C93184A3C9F3E89D9830E4ED3">
    <w:name w:val="98910C9C93184A3C9F3E89D9830E4ED3"/>
    <w:rsid w:val="00637271"/>
  </w:style>
  <w:style w:type="paragraph" w:customStyle="1" w:styleId="ACB46AAE81B04C82A0ED19B65CFB2D3B">
    <w:name w:val="ACB46AAE81B04C82A0ED19B65CFB2D3B"/>
    <w:rsid w:val="00637271"/>
  </w:style>
  <w:style w:type="paragraph" w:customStyle="1" w:styleId="524AD663E44244FEA69859D252188504">
    <w:name w:val="524AD663E44244FEA69859D252188504"/>
    <w:rsid w:val="00637271"/>
  </w:style>
  <w:style w:type="paragraph" w:customStyle="1" w:styleId="3020C8FF4571428B835B1FD56FB4B363">
    <w:name w:val="3020C8FF4571428B835B1FD56FB4B363"/>
    <w:rsid w:val="00637271"/>
  </w:style>
  <w:style w:type="paragraph" w:customStyle="1" w:styleId="1FEEED6DE33F4BC78419C01453161E0E">
    <w:name w:val="1FEEED6DE33F4BC78419C01453161E0E"/>
    <w:rsid w:val="00637271"/>
  </w:style>
  <w:style w:type="paragraph" w:customStyle="1" w:styleId="CCE88C48A69642FA9C58FBA6534C5094">
    <w:name w:val="CCE88C48A69642FA9C58FBA6534C5094"/>
    <w:rsid w:val="00637271"/>
  </w:style>
  <w:style w:type="paragraph" w:customStyle="1" w:styleId="69157BFF5D3E4E22847BD54F8A4B2EFD">
    <w:name w:val="69157BFF5D3E4E22847BD54F8A4B2EFD"/>
    <w:rsid w:val="00637271"/>
  </w:style>
  <w:style w:type="paragraph" w:customStyle="1" w:styleId="8C68385EC447431A8DA32FFDF57A0208">
    <w:name w:val="8C68385EC447431A8DA32FFDF57A0208"/>
    <w:rsid w:val="00637271"/>
  </w:style>
  <w:style w:type="paragraph" w:customStyle="1" w:styleId="56945BC6ED5540DD80BB3BC923D607B5">
    <w:name w:val="56945BC6ED5540DD80BB3BC923D607B5"/>
    <w:rsid w:val="00637271"/>
  </w:style>
  <w:style w:type="paragraph" w:customStyle="1" w:styleId="5F5ADD9E43494438806DBF45B888BFF5">
    <w:name w:val="5F5ADD9E43494438806DBF45B888BFF5"/>
    <w:rsid w:val="00637271"/>
  </w:style>
  <w:style w:type="paragraph" w:customStyle="1" w:styleId="4AFDBB6E8F7247A099F4D1EB866E2B95">
    <w:name w:val="4AFDBB6E8F7247A099F4D1EB866E2B95"/>
    <w:rsid w:val="00637271"/>
  </w:style>
  <w:style w:type="paragraph" w:customStyle="1" w:styleId="E1BA1CD71454425FB0C70191C128BDA2">
    <w:name w:val="E1BA1CD71454425FB0C70191C128BDA2"/>
    <w:rsid w:val="00637271"/>
  </w:style>
  <w:style w:type="paragraph" w:customStyle="1" w:styleId="58E8E96B28584A3FB63FCB9AE0C98EA9">
    <w:name w:val="58E8E96B28584A3FB63FCB9AE0C98EA9"/>
    <w:rsid w:val="00637271"/>
  </w:style>
  <w:style w:type="paragraph" w:customStyle="1" w:styleId="C91065FE2B594A7F9FC2D404C698A4EC">
    <w:name w:val="C91065FE2B594A7F9FC2D404C698A4EC"/>
    <w:rsid w:val="00637271"/>
  </w:style>
  <w:style w:type="paragraph" w:customStyle="1" w:styleId="3F2126440E534CBC88953E1F2EA66207">
    <w:name w:val="3F2126440E534CBC88953E1F2EA66207"/>
    <w:rsid w:val="00637271"/>
  </w:style>
  <w:style w:type="paragraph" w:customStyle="1" w:styleId="17BAC39776C6418AB5F6E8E759EDC009">
    <w:name w:val="17BAC39776C6418AB5F6E8E759EDC009"/>
    <w:rsid w:val="00637271"/>
  </w:style>
  <w:style w:type="paragraph" w:customStyle="1" w:styleId="DDDF51FBAC004BDA84D480751DADA2AC">
    <w:name w:val="DDDF51FBAC004BDA84D480751DADA2AC"/>
    <w:rsid w:val="00637271"/>
  </w:style>
  <w:style w:type="paragraph" w:customStyle="1" w:styleId="2A5135D13F4C44EFAB0F54987DC8CB18">
    <w:name w:val="2A5135D13F4C44EFAB0F54987DC8CB18"/>
    <w:rsid w:val="00637271"/>
  </w:style>
  <w:style w:type="paragraph" w:customStyle="1" w:styleId="DCEE90E2DF3445B0811750C3BECF22AB">
    <w:name w:val="DCEE90E2DF3445B0811750C3BECF22AB"/>
    <w:rsid w:val="00637271"/>
  </w:style>
  <w:style w:type="paragraph" w:customStyle="1" w:styleId="E02852FA33374F88A665940535EC5C38">
    <w:name w:val="E02852FA33374F88A665940535EC5C38"/>
    <w:rsid w:val="00637271"/>
  </w:style>
  <w:style w:type="paragraph" w:customStyle="1" w:styleId="332785D214114FAFA30699925712085B">
    <w:name w:val="332785D214114FAFA30699925712085B"/>
    <w:rsid w:val="00637271"/>
  </w:style>
  <w:style w:type="paragraph" w:customStyle="1" w:styleId="B6D8C13BCA3D44BE9F33E061E7482C32">
    <w:name w:val="B6D8C13BCA3D44BE9F33E061E7482C32"/>
    <w:rsid w:val="00637271"/>
  </w:style>
  <w:style w:type="paragraph" w:customStyle="1" w:styleId="D709EABF0FD545B2B633A60BD7B2C6D4">
    <w:name w:val="D709EABF0FD545B2B633A60BD7B2C6D4"/>
    <w:rsid w:val="00637271"/>
  </w:style>
  <w:style w:type="paragraph" w:customStyle="1" w:styleId="44FC7E8E991B483781C73D99950F477D">
    <w:name w:val="44FC7E8E991B483781C73D99950F477D"/>
    <w:rsid w:val="00637271"/>
  </w:style>
  <w:style w:type="paragraph" w:customStyle="1" w:styleId="EC20C5DBF250491199AAFEB2A52D6EB3">
    <w:name w:val="EC20C5DBF250491199AAFEB2A52D6EB3"/>
    <w:rsid w:val="00637271"/>
  </w:style>
  <w:style w:type="paragraph" w:customStyle="1" w:styleId="6437DF7E7286423094195F3356066386">
    <w:name w:val="6437DF7E7286423094195F3356066386"/>
    <w:rsid w:val="00637271"/>
  </w:style>
  <w:style w:type="paragraph" w:customStyle="1" w:styleId="1977E59441D740358B4EEF64C2D9657C">
    <w:name w:val="1977E59441D740358B4EEF64C2D9657C"/>
    <w:rsid w:val="00637271"/>
  </w:style>
  <w:style w:type="paragraph" w:customStyle="1" w:styleId="B995BB3D4060499A94963246BEB2C56D">
    <w:name w:val="B995BB3D4060499A94963246BEB2C56D"/>
    <w:rsid w:val="00637271"/>
  </w:style>
  <w:style w:type="paragraph" w:customStyle="1" w:styleId="E63EFBE1299D4DB69F9CAB9766F7804D">
    <w:name w:val="E63EFBE1299D4DB69F9CAB9766F7804D"/>
    <w:rsid w:val="00637271"/>
  </w:style>
  <w:style w:type="paragraph" w:customStyle="1" w:styleId="42B2A0BCFF2D4808A320D15B478C94DD">
    <w:name w:val="42B2A0BCFF2D4808A320D15B478C94DD"/>
    <w:rsid w:val="00637271"/>
  </w:style>
  <w:style w:type="paragraph" w:customStyle="1" w:styleId="E944F2A8A2F84DA1A1AD8111DAB95C9E">
    <w:name w:val="E944F2A8A2F84DA1A1AD8111DAB95C9E"/>
    <w:rsid w:val="00637271"/>
  </w:style>
  <w:style w:type="paragraph" w:customStyle="1" w:styleId="25E7212E44484365A45F219BB9084C4F">
    <w:name w:val="25E7212E44484365A45F219BB9084C4F"/>
    <w:rsid w:val="00637271"/>
  </w:style>
  <w:style w:type="paragraph" w:customStyle="1" w:styleId="0927874EFC9C445B95706A2DA81B989B">
    <w:name w:val="0927874EFC9C445B95706A2DA81B989B"/>
    <w:rsid w:val="00637271"/>
  </w:style>
  <w:style w:type="paragraph" w:customStyle="1" w:styleId="84F78008C53946AFB2A5A5A339A44384">
    <w:name w:val="84F78008C53946AFB2A5A5A339A44384"/>
    <w:rsid w:val="00637271"/>
  </w:style>
  <w:style w:type="paragraph" w:customStyle="1" w:styleId="4C5646966CF64509938E5FC2C6136252">
    <w:name w:val="4C5646966CF64509938E5FC2C6136252"/>
    <w:rsid w:val="00637271"/>
  </w:style>
  <w:style w:type="paragraph" w:customStyle="1" w:styleId="F92C780A56724D7780A5E788DCF521FD">
    <w:name w:val="F92C780A56724D7780A5E788DCF521FD"/>
    <w:rsid w:val="00637271"/>
  </w:style>
  <w:style w:type="paragraph" w:customStyle="1" w:styleId="DA66F5C9779E43EE9F60578550C44282">
    <w:name w:val="DA66F5C9779E43EE9F60578550C44282"/>
    <w:rsid w:val="00637271"/>
  </w:style>
  <w:style w:type="paragraph" w:customStyle="1" w:styleId="742CD5545C2A48AE99BE3DF40C67812C">
    <w:name w:val="742CD5545C2A48AE99BE3DF40C67812C"/>
    <w:rsid w:val="00637271"/>
  </w:style>
  <w:style w:type="paragraph" w:customStyle="1" w:styleId="BE00592618A747BAA5252D42A0671DBF">
    <w:name w:val="BE00592618A747BAA5252D42A0671DBF"/>
    <w:rsid w:val="00637271"/>
  </w:style>
  <w:style w:type="paragraph" w:customStyle="1" w:styleId="402E5EA0D7FD4C21AD7C78F4387D14A8">
    <w:name w:val="402E5EA0D7FD4C21AD7C78F4387D14A8"/>
    <w:rsid w:val="00637271"/>
  </w:style>
  <w:style w:type="paragraph" w:customStyle="1" w:styleId="14B6367056B24EA4B7A31BE6F9502110">
    <w:name w:val="14B6367056B24EA4B7A31BE6F9502110"/>
    <w:rsid w:val="00637271"/>
  </w:style>
  <w:style w:type="paragraph" w:customStyle="1" w:styleId="E0D9DFB9CC0D40BA92EE9100A23051F7">
    <w:name w:val="E0D9DFB9CC0D40BA92EE9100A23051F7"/>
    <w:rsid w:val="00637271"/>
  </w:style>
  <w:style w:type="paragraph" w:customStyle="1" w:styleId="AC5C246F586F4E648D0E33818062C82E">
    <w:name w:val="AC5C246F586F4E648D0E33818062C82E"/>
    <w:rsid w:val="00637271"/>
  </w:style>
  <w:style w:type="paragraph" w:customStyle="1" w:styleId="37B0FD9495ED476FBB7A4329950D7722">
    <w:name w:val="37B0FD9495ED476FBB7A4329950D7722"/>
    <w:rsid w:val="00637271"/>
  </w:style>
  <w:style w:type="paragraph" w:customStyle="1" w:styleId="DCAADAACB0E745E6829FD07B04326C8C">
    <w:name w:val="DCAADAACB0E745E6829FD07B04326C8C"/>
    <w:rsid w:val="00637271"/>
  </w:style>
  <w:style w:type="paragraph" w:customStyle="1" w:styleId="AE74F7EFBAD048EEBB11A96A45D39D45">
    <w:name w:val="AE74F7EFBAD048EEBB11A96A45D39D45"/>
    <w:rsid w:val="00637271"/>
  </w:style>
  <w:style w:type="paragraph" w:customStyle="1" w:styleId="20B1ADB4A6E147658132C14E6C354A4B">
    <w:name w:val="20B1ADB4A6E147658132C14E6C354A4B"/>
    <w:rsid w:val="00637271"/>
  </w:style>
  <w:style w:type="paragraph" w:customStyle="1" w:styleId="07B305338DDB414B92139EAFBFC02779">
    <w:name w:val="07B305338DDB414B92139EAFBFC02779"/>
    <w:rsid w:val="00637271"/>
  </w:style>
  <w:style w:type="paragraph" w:customStyle="1" w:styleId="24CBE1CA197649F289E75225EE6EC70C">
    <w:name w:val="24CBE1CA197649F289E75225EE6EC70C"/>
    <w:rsid w:val="00637271"/>
  </w:style>
  <w:style w:type="paragraph" w:customStyle="1" w:styleId="14ECEA1FA5304768895727D40851E636">
    <w:name w:val="14ECEA1FA5304768895727D40851E636"/>
    <w:rsid w:val="00637271"/>
  </w:style>
  <w:style w:type="paragraph" w:customStyle="1" w:styleId="10670E76152443FF8787328736109E56">
    <w:name w:val="10670E76152443FF8787328736109E56"/>
    <w:rsid w:val="00637271"/>
  </w:style>
  <w:style w:type="paragraph" w:customStyle="1" w:styleId="780302E903024F2486B037360C89DC91">
    <w:name w:val="780302E903024F2486B037360C89DC91"/>
    <w:rsid w:val="00637271"/>
  </w:style>
  <w:style w:type="paragraph" w:customStyle="1" w:styleId="0E26EA38D428448799F793BA17619F8B">
    <w:name w:val="0E26EA38D428448799F793BA17619F8B"/>
    <w:rsid w:val="00637271"/>
  </w:style>
  <w:style w:type="paragraph" w:customStyle="1" w:styleId="676D88FF3A574E0A9CFCCC628F085B93">
    <w:name w:val="676D88FF3A574E0A9CFCCC628F085B93"/>
    <w:rsid w:val="00637271"/>
  </w:style>
  <w:style w:type="paragraph" w:customStyle="1" w:styleId="272DE0067345428FAE7E525C623E8474">
    <w:name w:val="272DE0067345428FAE7E525C623E8474"/>
    <w:rsid w:val="00637271"/>
  </w:style>
  <w:style w:type="paragraph" w:customStyle="1" w:styleId="6301CC8AED7D4AD895D92073F28FD8E6">
    <w:name w:val="6301CC8AED7D4AD895D92073F28FD8E6"/>
    <w:rsid w:val="00637271"/>
  </w:style>
  <w:style w:type="paragraph" w:customStyle="1" w:styleId="E4D859941BF44E18B15CCAB2360FCEB6">
    <w:name w:val="E4D859941BF44E18B15CCAB2360FCEB6"/>
    <w:rsid w:val="00637271"/>
  </w:style>
  <w:style w:type="paragraph" w:customStyle="1" w:styleId="1FA0E347072E411BA8415277573240FB">
    <w:name w:val="1FA0E347072E411BA8415277573240FB"/>
    <w:rsid w:val="00637271"/>
  </w:style>
  <w:style w:type="paragraph" w:customStyle="1" w:styleId="2A44054B13D049DFA006952A1527C034">
    <w:name w:val="2A44054B13D049DFA006952A1527C034"/>
    <w:rsid w:val="00637271"/>
  </w:style>
  <w:style w:type="paragraph" w:customStyle="1" w:styleId="FB178CF912E848F3B32F6F3DA973F6EA">
    <w:name w:val="FB178CF912E848F3B32F6F3DA973F6EA"/>
    <w:rsid w:val="00637271"/>
  </w:style>
  <w:style w:type="paragraph" w:customStyle="1" w:styleId="42F4EE2DD0314902BEB7F16776F43719">
    <w:name w:val="42F4EE2DD0314902BEB7F16776F43719"/>
    <w:rsid w:val="00637271"/>
  </w:style>
  <w:style w:type="paragraph" w:customStyle="1" w:styleId="AD8A97200480400897EC63A0AFD57967">
    <w:name w:val="AD8A97200480400897EC63A0AFD57967"/>
    <w:rsid w:val="00637271"/>
  </w:style>
  <w:style w:type="paragraph" w:customStyle="1" w:styleId="CE6675EDC9B347C59B864F9C2E79444D">
    <w:name w:val="CE6675EDC9B347C59B864F9C2E79444D"/>
    <w:rsid w:val="00637271"/>
  </w:style>
  <w:style w:type="paragraph" w:customStyle="1" w:styleId="EED9747A5EDB460387545412CD702B0C">
    <w:name w:val="EED9747A5EDB460387545412CD702B0C"/>
    <w:rsid w:val="00637271"/>
  </w:style>
  <w:style w:type="paragraph" w:customStyle="1" w:styleId="71CFCE5D36054E5EB8DC470E54D8F850">
    <w:name w:val="71CFCE5D36054E5EB8DC470E54D8F850"/>
    <w:rsid w:val="00637271"/>
  </w:style>
  <w:style w:type="paragraph" w:customStyle="1" w:styleId="963F63FB99A84D2A8C184CE2BB994538">
    <w:name w:val="963F63FB99A84D2A8C184CE2BB994538"/>
    <w:rsid w:val="00637271"/>
  </w:style>
  <w:style w:type="paragraph" w:customStyle="1" w:styleId="ADF1A6C717754A6E9BD06D9D9C338037">
    <w:name w:val="ADF1A6C717754A6E9BD06D9D9C338037"/>
    <w:rsid w:val="00637271"/>
  </w:style>
  <w:style w:type="paragraph" w:customStyle="1" w:styleId="5CDE85C7CB204208A912B67F6F066F89">
    <w:name w:val="5CDE85C7CB204208A912B67F6F066F89"/>
    <w:rsid w:val="00637271"/>
  </w:style>
  <w:style w:type="paragraph" w:customStyle="1" w:styleId="6F645942D0FC4B75B493A57C6B3FD16E">
    <w:name w:val="6F645942D0FC4B75B493A57C6B3FD16E"/>
    <w:rsid w:val="00637271"/>
  </w:style>
  <w:style w:type="paragraph" w:customStyle="1" w:styleId="2400125519A64D5CB66CF11C508895E6">
    <w:name w:val="2400125519A64D5CB66CF11C508895E6"/>
    <w:rsid w:val="00637271"/>
  </w:style>
  <w:style w:type="paragraph" w:customStyle="1" w:styleId="E5AD2D314971476A97D76AD4A2473C82">
    <w:name w:val="E5AD2D314971476A97D76AD4A2473C82"/>
    <w:rsid w:val="00637271"/>
  </w:style>
  <w:style w:type="paragraph" w:customStyle="1" w:styleId="E2F11328BBC94F3E9FBC2BCA7BE620C6">
    <w:name w:val="E2F11328BBC94F3E9FBC2BCA7BE620C6"/>
    <w:rsid w:val="00637271"/>
  </w:style>
  <w:style w:type="paragraph" w:customStyle="1" w:styleId="4B7715078FE54798BC96D1B74016384F">
    <w:name w:val="4B7715078FE54798BC96D1B74016384F"/>
    <w:rsid w:val="00637271"/>
  </w:style>
  <w:style w:type="paragraph" w:customStyle="1" w:styleId="D44EC35D0A4E47D09265B7F6D2AA10E2">
    <w:name w:val="D44EC35D0A4E47D09265B7F6D2AA10E2"/>
    <w:rsid w:val="00637271"/>
  </w:style>
  <w:style w:type="paragraph" w:customStyle="1" w:styleId="2EF2B3366E1949BC9C00A87F84BB06A2">
    <w:name w:val="2EF2B3366E1949BC9C00A87F84BB06A2"/>
    <w:rsid w:val="00637271"/>
  </w:style>
  <w:style w:type="paragraph" w:customStyle="1" w:styleId="E065CB7CA3894A969F3A0E1F96762229">
    <w:name w:val="E065CB7CA3894A969F3A0E1F96762229"/>
    <w:rsid w:val="00637271"/>
  </w:style>
  <w:style w:type="paragraph" w:customStyle="1" w:styleId="6513A85534214FA5963B74EC251C735B">
    <w:name w:val="6513A85534214FA5963B74EC251C735B"/>
    <w:rsid w:val="00637271"/>
  </w:style>
  <w:style w:type="paragraph" w:customStyle="1" w:styleId="48417FAAE7284FF19D47A5F8CEEF5746">
    <w:name w:val="48417FAAE7284FF19D47A5F8CEEF5746"/>
    <w:rsid w:val="00637271"/>
  </w:style>
  <w:style w:type="paragraph" w:customStyle="1" w:styleId="D86442430098480F9D86EE6CAD645A32">
    <w:name w:val="D86442430098480F9D86EE6CAD645A32"/>
    <w:rsid w:val="00637271"/>
  </w:style>
  <w:style w:type="paragraph" w:customStyle="1" w:styleId="DD789DD0AFD4494FABB431296826C600">
    <w:name w:val="DD789DD0AFD4494FABB431296826C600"/>
    <w:rsid w:val="00637271"/>
  </w:style>
  <w:style w:type="paragraph" w:customStyle="1" w:styleId="A73516F7FDDA456880CCBF929A42A39B">
    <w:name w:val="A73516F7FDDA456880CCBF929A42A39B"/>
    <w:rsid w:val="00637271"/>
  </w:style>
  <w:style w:type="paragraph" w:customStyle="1" w:styleId="F6BB7398C23B4EADA1EAA84D6F846E42">
    <w:name w:val="F6BB7398C23B4EADA1EAA84D6F846E42"/>
    <w:rsid w:val="00637271"/>
  </w:style>
  <w:style w:type="paragraph" w:customStyle="1" w:styleId="61E13C53A19948029593C9CC2D1FDD41">
    <w:name w:val="61E13C53A19948029593C9CC2D1FDD41"/>
    <w:rsid w:val="00637271"/>
  </w:style>
  <w:style w:type="paragraph" w:customStyle="1" w:styleId="5169A0F9E2E34C44ABC40CE5555040A1">
    <w:name w:val="5169A0F9E2E34C44ABC40CE5555040A1"/>
    <w:rsid w:val="00637271"/>
  </w:style>
  <w:style w:type="paragraph" w:customStyle="1" w:styleId="824509AF5C364C90BFF42CC7D01E1491">
    <w:name w:val="824509AF5C364C90BFF42CC7D01E1491"/>
    <w:rsid w:val="00637271"/>
  </w:style>
  <w:style w:type="paragraph" w:customStyle="1" w:styleId="C2B9CAFC7A6342A49821D4D834D46374">
    <w:name w:val="C2B9CAFC7A6342A49821D4D834D46374"/>
    <w:rsid w:val="00637271"/>
  </w:style>
  <w:style w:type="paragraph" w:customStyle="1" w:styleId="97CE7B6545E14030A0311A8EEAF14513">
    <w:name w:val="97CE7B6545E14030A0311A8EEAF14513"/>
    <w:rsid w:val="00637271"/>
  </w:style>
  <w:style w:type="paragraph" w:customStyle="1" w:styleId="A828504EEEB14572AA01A4F58E79B3F1">
    <w:name w:val="A828504EEEB14572AA01A4F58E79B3F1"/>
    <w:rsid w:val="00637271"/>
  </w:style>
  <w:style w:type="paragraph" w:customStyle="1" w:styleId="8F052AA8B9E145BEA834D5D651A7678F">
    <w:name w:val="8F052AA8B9E145BEA834D5D651A7678F"/>
    <w:rsid w:val="00637271"/>
  </w:style>
  <w:style w:type="paragraph" w:customStyle="1" w:styleId="5C87252DD76943FFA148C266A1638912">
    <w:name w:val="5C87252DD76943FFA148C266A1638912"/>
    <w:rsid w:val="00637271"/>
  </w:style>
  <w:style w:type="paragraph" w:customStyle="1" w:styleId="F48CC2A44C79497E9DAB585BCB7F20BD">
    <w:name w:val="F48CC2A44C79497E9DAB585BCB7F20BD"/>
    <w:rsid w:val="00637271"/>
  </w:style>
  <w:style w:type="paragraph" w:customStyle="1" w:styleId="69E2A988052D4B85B1CD947F5EAE07D6">
    <w:name w:val="69E2A988052D4B85B1CD947F5EAE07D6"/>
    <w:rsid w:val="00637271"/>
  </w:style>
  <w:style w:type="paragraph" w:customStyle="1" w:styleId="7C94268FE11A4EC095743BDDD20045E3">
    <w:name w:val="7C94268FE11A4EC095743BDDD20045E3"/>
    <w:rsid w:val="00637271"/>
  </w:style>
  <w:style w:type="paragraph" w:customStyle="1" w:styleId="78D3FC11B3D34F21AE7FB78EE51D2C76">
    <w:name w:val="78D3FC11B3D34F21AE7FB78EE51D2C76"/>
    <w:rsid w:val="00637271"/>
  </w:style>
  <w:style w:type="paragraph" w:customStyle="1" w:styleId="E7D1CF1AD5A947F193D6DC41B0207B62">
    <w:name w:val="E7D1CF1AD5A947F193D6DC41B0207B62"/>
    <w:rsid w:val="00637271"/>
  </w:style>
  <w:style w:type="paragraph" w:customStyle="1" w:styleId="C09F195E291141899A6BB74096CA6652">
    <w:name w:val="C09F195E291141899A6BB74096CA6652"/>
    <w:rsid w:val="00637271"/>
  </w:style>
  <w:style w:type="paragraph" w:customStyle="1" w:styleId="D22A6DDC62044FFCB671E86C78241FD8">
    <w:name w:val="D22A6DDC62044FFCB671E86C78241FD8"/>
    <w:rsid w:val="00637271"/>
  </w:style>
  <w:style w:type="paragraph" w:customStyle="1" w:styleId="25A435D13D754F8CBAC0C236C60C661B">
    <w:name w:val="25A435D13D754F8CBAC0C236C60C661B"/>
    <w:rsid w:val="00637271"/>
  </w:style>
  <w:style w:type="paragraph" w:customStyle="1" w:styleId="C2A199FA72C34E51A8B54F64B1B83A92">
    <w:name w:val="C2A199FA72C34E51A8B54F64B1B83A92"/>
    <w:rsid w:val="00637271"/>
  </w:style>
  <w:style w:type="paragraph" w:customStyle="1" w:styleId="70E28AE26371484795FFF7801355F18F">
    <w:name w:val="70E28AE26371484795FFF7801355F18F"/>
    <w:rsid w:val="00637271"/>
  </w:style>
  <w:style w:type="paragraph" w:customStyle="1" w:styleId="B7D2A6FF70D440678AE11067AEA5A10E">
    <w:name w:val="B7D2A6FF70D440678AE11067AEA5A10E"/>
    <w:rsid w:val="00637271"/>
  </w:style>
  <w:style w:type="paragraph" w:customStyle="1" w:styleId="42174249821044E8A2BC1850A0A87521">
    <w:name w:val="42174249821044E8A2BC1850A0A87521"/>
    <w:rsid w:val="00637271"/>
  </w:style>
  <w:style w:type="paragraph" w:customStyle="1" w:styleId="4E817FC7D1B446EFA70BDB944D542A0D">
    <w:name w:val="4E817FC7D1B446EFA70BDB944D542A0D"/>
    <w:rsid w:val="00637271"/>
  </w:style>
  <w:style w:type="paragraph" w:customStyle="1" w:styleId="DF8018DE126F4B858D304B1BB0C32026">
    <w:name w:val="DF8018DE126F4B858D304B1BB0C32026"/>
    <w:rsid w:val="00637271"/>
  </w:style>
  <w:style w:type="paragraph" w:customStyle="1" w:styleId="8E7A63440B3C478BA48E41EA63A5A4AF">
    <w:name w:val="8E7A63440B3C478BA48E41EA63A5A4AF"/>
    <w:rsid w:val="00637271"/>
  </w:style>
  <w:style w:type="paragraph" w:customStyle="1" w:styleId="776829636E8D474D9460ABA84AEA80BD">
    <w:name w:val="776829636E8D474D9460ABA84AEA80BD"/>
    <w:rsid w:val="00637271"/>
  </w:style>
  <w:style w:type="paragraph" w:customStyle="1" w:styleId="104281ED845C42D6AF6AB85DE03C7248">
    <w:name w:val="104281ED845C42D6AF6AB85DE03C7248"/>
    <w:rsid w:val="00637271"/>
  </w:style>
  <w:style w:type="paragraph" w:customStyle="1" w:styleId="0D2A282BE92A4BF0A85D26092BCEC2B8">
    <w:name w:val="0D2A282BE92A4BF0A85D26092BCEC2B8"/>
    <w:rsid w:val="00637271"/>
  </w:style>
  <w:style w:type="paragraph" w:customStyle="1" w:styleId="F9E1D18FE4904FD89DBCAE71671E5CAF">
    <w:name w:val="F9E1D18FE4904FD89DBCAE71671E5CAF"/>
    <w:rsid w:val="00637271"/>
  </w:style>
  <w:style w:type="paragraph" w:customStyle="1" w:styleId="65816F4D59684B0C82409FD759FB0B2D">
    <w:name w:val="65816F4D59684B0C82409FD759FB0B2D"/>
    <w:rsid w:val="00637271"/>
  </w:style>
  <w:style w:type="paragraph" w:customStyle="1" w:styleId="DAD3F4B06CD1407D85EDFEECC19155A2">
    <w:name w:val="DAD3F4B06CD1407D85EDFEECC19155A2"/>
    <w:rsid w:val="00637271"/>
  </w:style>
  <w:style w:type="paragraph" w:customStyle="1" w:styleId="6857A712B756481E999F9BEC1338DD52">
    <w:name w:val="6857A712B756481E999F9BEC1338DD52"/>
    <w:rsid w:val="00637271"/>
  </w:style>
  <w:style w:type="paragraph" w:customStyle="1" w:styleId="33459C7B87264E23AA9D64C6EEBF3D8C">
    <w:name w:val="33459C7B87264E23AA9D64C6EEBF3D8C"/>
    <w:rsid w:val="00637271"/>
  </w:style>
  <w:style w:type="paragraph" w:customStyle="1" w:styleId="A1EF7F8E304845469D0910493A40DF68">
    <w:name w:val="A1EF7F8E304845469D0910493A40DF68"/>
    <w:rsid w:val="00637271"/>
  </w:style>
  <w:style w:type="paragraph" w:customStyle="1" w:styleId="55830B1FF2FD47D5B3AE16AF6B8F5557">
    <w:name w:val="55830B1FF2FD47D5B3AE16AF6B8F5557"/>
    <w:rsid w:val="00637271"/>
  </w:style>
  <w:style w:type="paragraph" w:customStyle="1" w:styleId="71B66B81D30946E7897D0D54EA519DC2">
    <w:name w:val="71B66B81D30946E7897D0D54EA519DC2"/>
    <w:rsid w:val="00637271"/>
  </w:style>
  <w:style w:type="paragraph" w:customStyle="1" w:styleId="4512F7701C46410CABE901124382A2EB">
    <w:name w:val="4512F7701C46410CABE901124382A2EB"/>
    <w:rsid w:val="00637271"/>
  </w:style>
  <w:style w:type="paragraph" w:customStyle="1" w:styleId="2B253B3652CA40FEA7E873CFA03754EA">
    <w:name w:val="2B253B3652CA40FEA7E873CFA03754EA"/>
    <w:rsid w:val="00637271"/>
  </w:style>
  <w:style w:type="paragraph" w:customStyle="1" w:styleId="57A9CF12670848C1B0919EAF5FA4BFF9">
    <w:name w:val="57A9CF12670848C1B0919EAF5FA4BFF9"/>
    <w:rsid w:val="00637271"/>
  </w:style>
  <w:style w:type="paragraph" w:customStyle="1" w:styleId="5D0BD51354DF4C40BF20872DA9542079">
    <w:name w:val="5D0BD51354DF4C40BF20872DA9542079"/>
    <w:rsid w:val="00637271"/>
  </w:style>
  <w:style w:type="paragraph" w:customStyle="1" w:styleId="B1F21889B4F34721A4D66A2AA3E0551E">
    <w:name w:val="B1F21889B4F34721A4D66A2AA3E0551E"/>
    <w:rsid w:val="00637271"/>
  </w:style>
  <w:style w:type="paragraph" w:customStyle="1" w:styleId="7DAB352E059B46F4BE8EBAA2624151A0">
    <w:name w:val="7DAB352E059B46F4BE8EBAA2624151A0"/>
    <w:rsid w:val="00637271"/>
  </w:style>
  <w:style w:type="paragraph" w:customStyle="1" w:styleId="6064AEF197E949A187D8658DDD49CECE">
    <w:name w:val="6064AEF197E949A187D8658DDD49CECE"/>
    <w:rsid w:val="00637271"/>
  </w:style>
  <w:style w:type="paragraph" w:customStyle="1" w:styleId="F429F0F0B3B847139A4156806B05D174">
    <w:name w:val="F429F0F0B3B847139A4156806B05D174"/>
    <w:rsid w:val="00637271"/>
  </w:style>
  <w:style w:type="paragraph" w:customStyle="1" w:styleId="99216C7E2A87484DA626BF276DEE6553">
    <w:name w:val="99216C7E2A87484DA626BF276DEE6553"/>
    <w:rsid w:val="00637271"/>
  </w:style>
  <w:style w:type="paragraph" w:customStyle="1" w:styleId="D9CD3AE0C1A34BB18CBE580F4D0ECBA8">
    <w:name w:val="D9CD3AE0C1A34BB18CBE580F4D0ECBA8"/>
    <w:rsid w:val="00637271"/>
  </w:style>
  <w:style w:type="paragraph" w:customStyle="1" w:styleId="6F59AC19B6B942A580335333382F9B9B">
    <w:name w:val="6F59AC19B6B942A580335333382F9B9B"/>
    <w:rsid w:val="00637271"/>
  </w:style>
  <w:style w:type="paragraph" w:customStyle="1" w:styleId="BD5E4F9A7F214458BEF266E5E0EF5C18">
    <w:name w:val="BD5E4F9A7F214458BEF266E5E0EF5C18"/>
    <w:rsid w:val="00637271"/>
  </w:style>
  <w:style w:type="paragraph" w:customStyle="1" w:styleId="18674870AA2A4797B79661AD23945547">
    <w:name w:val="18674870AA2A4797B79661AD23945547"/>
    <w:rsid w:val="00637271"/>
  </w:style>
  <w:style w:type="paragraph" w:customStyle="1" w:styleId="5C5310F92425474DB9F58F7984E61CA0">
    <w:name w:val="5C5310F92425474DB9F58F7984E61CA0"/>
    <w:rsid w:val="00637271"/>
  </w:style>
  <w:style w:type="paragraph" w:customStyle="1" w:styleId="A8921BDC24B8483082515C9EAF5C5849">
    <w:name w:val="A8921BDC24B8483082515C9EAF5C5849"/>
    <w:rsid w:val="00637271"/>
  </w:style>
  <w:style w:type="paragraph" w:customStyle="1" w:styleId="AF280194162243AD9DD4CF2B9F8F2770">
    <w:name w:val="AF280194162243AD9DD4CF2B9F8F2770"/>
    <w:rsid w:val="00637271"/>
  </w:style>
  <w:style w:type="paragraph" w:customStyle="1" w:styleId="52E5F9DADB6A4089BEB070AE9CAC286B">
    <w:name w:val="52E5F9DADB6A4089BEB070AE9CAC286B"/>
    <w:rsid w:val="00637271"/>
  </w:style>
  <w:style w:type="paragraph" w:customStyle="1" w:styleId="3ACA389E5D914464AA8AD191B0319951">
    <w:name w:val="3ACA389E5D914464AA8AD191B0319951"/>
    <w:rsid w:val="00637271"/>
  </w:style>
  <w:style w:type="paragraph" w:customStyle="1" w:styleId="6E67EB447BC04B0DB10C2DFAD3DA5B68">
    <w:name w:val="6E67EB447BC04B0DB10C2DFAD3DA5B68"/>
    <w:rsid w:val="00637271"/>
  </w:style>
  <w:style w:type="paragraph" w:customStyle="1" w:styleId="D5B120271ED3433DA4C2531F74D4F7E5">
    <w:name w:val="D5B120271ED3433DA4C2531F74D4F7E5"/>
    <w:rsid w:val="00637271"/>
  </w:style>
  <w:style w:type="paragraph" w:customStyle="1" w:styleId="C2E74DBBC2574B4383D65097DB5D9093">
    <w:name w:val="C2E74DBBC2574B4383D65097DB5D9093"/>
    <w:rsid w:val="00637271"/>
  </w:style>
  <w:style w:type="paragraph" w:customStyle="1" w:styleId="D27F25B74038480491F30A9DC93C4142">
    <w:name w:val="D27F25B74038480491F30A9DC93C4142"/>
    <w:rsid w:val="00637271"/>
  </w:style>
  <w:style w:type="paragraph" w:customStyle="1" w:styleId="88BA73FD46614572B278843AC1A24B52">
    <w:name w:val="88BA73FD46614572B278843AC1A24B52"/>
    <w:rsid w:val="00637271"/>
  </w:style>
  <w:style w:type="paragraph" w:customStyle="1" w:styleId="1B403BA58DF24E42907F639A4DC58199">
    <w:name w:val="1B403BA58DF24E42907F639A4DC58199"/>
    <w:rsid w:val="00637271"/>
  </w:style>
  <w:style w:type="paragraph" w:customStyle="1" w:styleId="2D80D6B2DAD34315B570854FFD052D8E">
    <w:name w:val="2D80D6B2DAD34315B570854FFD052D8E"/>
    <w:rsid w:val="00637271"/>
  </w:style>
  <w:style w:type="paragraph" w:customStyle="1" w:styleId="7071847224094D359B39268A232F9B3B">
    <w:name w:val="7071847224094D359B39268A232F9B3B"/>
    <w:rsid w:val="00637271"/>
  </w:style>
  <w:style w:type="paragraph" w:customStyle="1" w:styleId="04A6B3BA0B724229B9197A120B622CD3">
    <w:name w:val="04A6B3BA0B724229B9197A120B622CD3"/>
    <w:rsid w:val="00637271"/>
  </w:style>
  <w:style w:type="paragraph" w:customStyle="1" w:styleId="608375AE725649AAAF98955DB02CA24B">
    <w:name w:val="608375AE725649AAAF98955DB02CA24B"/>
    <w:rsid w:val="00637271"/>
  </w:style>
  <w:style w:type="paragraph" w:customStyle="1" w:styleId="168094DDF44F4AC7B17227EDE703E186">
    <w:name w:val="168094DDF44F4AC7B17227EDE703E186"/>
    <w:rsid w:val="00637271"/>
  </w:style>
  <w:style w:type="paragraph" w:customStyle="1" w:styleId="FE43E902D1C84582BA90AE64605367A4">
    <w:name w:val="FE43E902D1C84582BA90AE64605367A4"/>
    <w:rsid w:val="00637271"/>
  </w:style>
  <w:style w:type="paragraph" w:customStyle="1" w:styleId="00C8D17E42224DC482B7E7B3BD6314B9">
    <w:name w:val="00C8D17E42224DC482B7E7B3BD6314B9"/>
    <w:rsid w:val="00637271"/>
  </w:style>
  <w:style w:type="paragraph" w:customStyle="1" w:styleId="5D8A0509B6D64C3F93E3D9327D61E90B">
    <w:name w:val="5D8A0509B6D64C3F93E3D9327D61E90B"/>
    <w:rsid w:val="00637271"/>
  </w:style>
  <w:style w:type="paragraph" w:customStyle="1" w:styleId="4DCD510C5BFB4426BE62D4F25F3738E8">
    <w:name w:val="4DCD510C5BFB4426BE62D4F25F3738E8"/>
    <w:rsid w:val="00637271"/>
  </w:style>
  <w:style w:type="paragraph" w:customStyle="1" w:styleId="1E96C67018CA41B4BC70B0A162F2B2CA">
    <w:name w:val="1E96C67018CA41B4BC70B0A162F2B2CA"/>
    <w:rsid w:val="00637271"/>
  </w:style>
  <w:style w:type="paragraph" w:customStyle="1" w:styleId="FD2C1F41A92946CCA5FFA3E6D1F31DFE">
    <w:name w:val="FD2C1F41A92946CCA5FFA3E6D1F31DFE"/>
    <w:rsid w:val="00637271"/>
  </w:style>
  <w:style w:type="paragraph" w:customStyle="1" w:styleId="88755D7FAB1340E5996E40768AE8D742">
    <w:name w:val="88755D7FAB1340E5996E40768AE8D742"/>
    <w:rsid w:val="00637271"/>
  </w:style>
  <w:style w:type="paragraph" w:customStyle="1" w:styleId="A2D7C3E4C2464F5E91AA8CC20DA1BC53">
    <w:name w:val="A2D7C3E4C2464F5E91AA8CC20DA1BC53"/>
    <w:rsid w:val="00637271"/>
  </w:style>
  <w:style w:type="paragraph" w:customStyle="1" w:styleId="7FB51E290A34423F8B23091BB98E2A53">
    <w:name w:val="7FB51E290A34423F8B23091BB98E2A53"/>
    <w:rsid w:val="00637271"/>
  </w:style>
  <w:style w:type="paragraph" w:customStyle="1" w:styleId="DFAD2FD620B34A12A29CDC734AA75CA7">
    <w:name w:val="DFAD2FD620B34A12A29CDC734AA75CA7"/>
    <w:rsid w:val="00637271"/>
  </w:style>
  <w:style w:type="paragraph" w:customStyle="1" w:styleId="68B27D35990A493CAEBF966F864F63FE">
    <w:name w:val="68B27D35990A493CAEBF966F864F63FE"/>
    <w:rsid w:val="00637271"/>
  </w:style>
  <w:style w:type="paragraph" w:customStyle="1" w:styleId="B28FA371DFAB4F918708ABC66039C7EE">
    <w:name w:val="B28FA371DFAB4F918708ABC66039C7EE"/>
    <w:rsid w:val="00637271"/>
  </w:style>
  <w:style w:type="paragraph" w:customStyle="1" w:styleId="BF835562CF3C45C6A93683C4E8215632">
    <w:name w:val="BF835562CF3C45C6A93683C4E8215632"/>
    <w:rsid w:val="00637271"/>
  </w:style>
  <w:style w:type="paragraph" w:customStyle="1" w:styleId="FFA29071C7654B96B566C7AE2A612FE2">
    <w:name w:val="FFA29071C7654B96B566C7AE2A612FE2"/>
    <w:rsid w:val="00637271"/>
  </w:style>
  <w:style w:type="paragraph" w:customStyle="1" w:styleId="C7B82A5AA5814DDE9CD56BF21A6513B4">
    <w:name w:val="C7B82A5AA5814DDE9CD56BF21A6513B4"/>
    <w:rsid w:val="00637271"/>
  </w:style>
  <w:style w:type="paragraph" w:customStyle="1" w:styleId="279D0F38CF194DBA8AE92C67145F91A1">
    <w:name w:val="279D0F38CF194DBA8AE92C67145F91A1"/>
    <w:rsid w:val="00637271"/>
  </w:style>
  <w:style w:type="paragraph" w:customStyle="1" w:styleId="F02064986A8A47C981ECF40B17C90581">
    <w:name w:val="F02064986A8A47C981ECF40B17C90581"/>
    <w:rsid w:val="00637271"/>
  </w:style>
  <w:style w:type="paragraph" w:customStyle="1" w:styleId="2A4944A643DC4F03B11F23974D47A804">
    <w:name w:val="2A4944A643DC4F03B11F23974D47A804"/>
    <w:rsid w:val="00637271"/>
  </w:style>
  <w:style w:type="paragraph" w:customStyle="1" w:styleId="118B49FBE4BF4C648326A7176BC02BC5">
    <w:name w:val="118B49FBE4BF4C648326A7176BC02BC5"/>
    <w:rsid w:val="00637271"/>
  </w:style>
  <w:style w:type="paragraph" w:customStyle="1" w:styleId="134A173BE611417091B219694D85B842">
    <w:name w:val="134A173BE611417091B219694D85B842"/>
    <w:rsid w:val="00637271"/>
  </w:style>
  <w:style w:type="paragraph" w:customStyle="1" w:styleId="3FCABC724252403FBF65670DFC0EF17D">
    <w:name w:val="3FCABC724252403FBF65670DFC0EF17D"/>
    <w:rsid w:val="00637271"/>
  </w:style>
  <w:style w:type="paragraph" w:customStyle="1" w:styleId="8CCC1A7C17D2451D8EBADB0064CF963A">
    <w:name w:val="8CCC1A7C17D2451D8EBADB0064CF963A"/>
    <w:rsid w:val="00637271"/>
  </w:style>
  <w:style w:type="paragraph" w:customStyle="1" w:styleId="115F1FE6D22745B6A921F6C919732A15">
    <w:name w:val="115F1FE6D22745B6A921F6C919732A15"/>
    <w:rsid w:val="00637271"/>
  </w:style>
  <w:style w:type="paragraph" w:customStyle="1" w:styleId="05B4533558FE4AB5AB62CCFDEF5BEEA7">
    <w:name w:val="05B4533558FE4AB5AB62CCFDEF5BEEA7"/>
    <w:rsid w:val="00637271"/>
  </w:style>
  <w:style w:type="paragraph" w:customStyle="1" w:styleId="2251713758564C129F7C46A36272AEA0">
    <w:name w:val="2251713758564C129F7C46A36272AEA0"/>
    <w:rsid w:val="00637271"/>
  </w:style>
  <w:style w:type="paragraph" w:customStyle="1" w:styleId="CC2CBE1C8EEF4F18B428229D8A626BF4">
    <w:name w:val="CC2CBE1C8EEF4F18B428229D8A626BF4"/>
    <w:rsid w:val="00637271"/>
  </w:style>
  <w:style w:type="paragraph" w:customStyle="1" w:styleId="3A57DD1E4B8B4FBAB7B80D05F1BA31DF">
    <w:name w:val="3A57DD1E4B8B4FBAB7B80D05F1BA31DF"/>
    <w:rsid w:val="00637271"/>
  </w:style>
  <w:style w:type="paragraph" w:customStyle="1" w:styleId="035AB46C239B4E3CB23257C271EB73D3">
    <w:name w:val="035AB46C239B4E3CB23257C271EB73D3"/>
    <w:rsid w:val="00637271"/>
  </w:style>
  <w:style w:type="paragraph" w:customStyle="1" w:styleId="ED97531C1C9D48418190E1C283587967">
    <w:name w:val="ED97531C1C9D48418190E1C283587967"/>
    <w:rsid w:val="00637271"/>
  </w:style>
  <w:style w:type="paragraph" w:customStyle="1" w:styleId="0374B04A8DC24F7CB7846EA033CDDC57">
    <w:name w:val="0374B04A8DC24F7CB7846EA033CDDC57"/>
    <w:rsid w:val="00637271"/>
  </w:style>
  <w:style w:type="paragraph" w:customStyle="1" w:styleId="7FA24FB5BD6940EDB9FE3B1EAA74785D">
    <w:name w:val="7FA24FB5BD6940EDB9FE3B1EAA74785D"/>
    <w:rsid w:val="00637271"/>
  </w:style>
  <w:style w:type="paragraph" w:customStyle="1" w:styleId="B8D6C219C7E741DE9A93138063E12F3F">
    <w:name w:val="B8D6C219C7E741DE9A93138063E12F3F"/>
    <w:rsid w:val="00637271"/>
  </w:style>
  <w:style w:type="paragraph" w:customStyle="1" w:styleId="8730C66FF76247888B21DAEF4E341A14">
    <w:name w:val="8730C66FF76247888B21DAEF4E341A14"/>
    <w:rsid w:val="00637271"/>
  </w:style>
  <w:style w:type="paragraph" w:customStyle="1" w:styleId="68D830D293FE44DEBA9221AF7FA26D45">
    <w:name w:val="68D830D293FE44DEBA9221AF7FA26D45"/>
    <w:rsid w:val="00637271"/>
  </w:style>
  <w:style w:type="paragraph" w:customStyle="1" w:styleId="5F44C5418BF54475921292DFCE727A73">
    <w:name w:val="5F44C5418BF54475921292DFCE727A73"/>
    <w:rsid w:val="00637271"/>
  </w:style>
  <w:style w:type="paragraph" w:customStyle="1" w:styleId="E28C1610D4A24212907CCCB90BFBFA9D">
    <w:name w:val="E28C1610D4A24212907CCCB90BFBFA9D"/>
    <w:rsid w:val="00637271"/>
  </w:style>
  <w:style w:type="paragraph" w:customStyle="1" w:styleId="F6B8A77FC5724F01A9C20FFD01B1F451">
    <w:name w:val="F6B8A77FC5724F01A9C20FFD01B1F451"/>
    <w:rsid w:val="00637271"/>
  </w:style>
  <w:style w:type="paragraph" w:customStyle="1" w:styleId="8B5E7DA5DE0F4AAF99162EAC7EEB233B">
    <w:name w:val="8B5E7DA5DE0F4AAF99162EAC7EEB233B"/>
    <w:rsid w:val="00637271"/>
  </w:style>
  <w:style w:type="paragraph" w:customStyle="1" w:styleId="A2883A4F237941BE9FF07C5CC7DC0E4F">
    <w:name w:val="A2883A4F237941BE9FF07C5CC7DC0E4F"/>
    <w:rsid w:val="00637271"/>
  </w:style>
  <w:style w:type="paragraph" w:customStyle="1" w:styleId="9E9F0568A31A4C4B844B338E5885061C">
    <w:name w:val="9E9F0568A31A4C4B844B338E5885061C"/>
    <w:rsid w:val="00637271"/>
  </w:style>
  <w:style w:type="paragraph" w:customStyle="1" w:styleId="2FB130573A3B4D1589408515A156A903">
    <w:name w:val="2FB130573A3B4D1589408515A156A903"/>
    <w:rsid w:val="00637271"/>
  </w:style>
  <w:style w:type="paragraph" w:customStyle="1" w:styleId="39E02A40FAA94A84BC7A57E704BE414E">
    <w:name w:val="39E02A40FAA94A84BC7A57E704BE414E"/>
    <w:rsid w:val="00637271"/>
  </w:style>
  <w:style w:type="paragraph" w:customStyle="1" w:styleId="84BF083B50F941378CF865745E0FEB8A">
    <w:name w:val="84BF083B50F941378CF865745E0FEB8A"/>
    <w:rsid w:val="00637271"/>
  </w:style>
  <w:style w:type="paragraph" w:customStyle="1" w:styleId="0DF02476E3084E5FBD89A7050C47EAAD">
    <w:name w:val="0DF02476E3084E5FBD89A7050C47EAAD"/>
    <w:rsid w:val="00637271"/>
  </w:style>
  <w:style w:type="paragraph" w:customStyle="1" w:styleId="2F313CA638FD4A14BC9D5483D40E19DB">
    <w:name w:val="2F313CA638FD4A14BC9D5483D40E19DB"/>
    <w:rsid w:val="00637271"/>
  </w:style>
  <w:style w:type="paragraph" w:customStyle="1" w:styleId="2C4C248111BB4706A6D6C40A981EDA6E">
    <w:name w:val="2C4C248111BB4706A6D6C40A981EDA6E"/>
    <w:rsid w:val="00637271"/>
  </w:style>
  <w:style w:type="paragraph" w:customStyle="1" w:styleId="8072DD2502954DB38E9F28DA3831F4CD">
    <w:name w:val="8072DD2502954DB38E9F28DA3831F4CD"/>
    <w:rsid w:val="00637271"/>
  </w:style>
  <w:style w:type="paragraph" w:customStyle="1" w:styleId="BFC85E8BF14748019618E4E67E1F4D1A">
    <w:name w:val="BFC85E8BF14748019618E4E67E1F4D1A"/>
    <w:rsid w:val="00637271"/>
  </w:style>
  <w:style w:type="paragraph" w:customStyle="1" w:styleId="B964E0F54C9A4939A2A703516DE7E3E0">
    <w:name w:val="B964E0F54C9A4939A2A703516DE7E3E0"/>
    <w:rsid w:val="00637271"/>
  </w:style>
  <w:style w:type="paragraph" w:customStyle="1" w:styleId="00471072641742A0AFB6066F9BA210EE">
    <w:name w:val="00471072641742A0AFB6066F9BA210EE"/>
    <w:rsid w:val="00637271"/>
  </w:style>
  <w:style w:type="paragraph" w:customStyle="1" w:styleId="CE7BF26708CC458EA9D7A2AC01032795">
    <w:name w:val="CE7BF26708CC458EA9D7A2AC01032795"/>
    <w:rsid w:val="00637271"/>
  </w:style>
  <w:style w:type="paragraph" w:customStyle="1" w:styleId="E08DE9229B734DEDB6FB530DCFED55E4">
    <w:name w:val="E08DE9229B734DEDB6FB530DCFED55E4"/>
    <w:rsid w:val="00637271"/>
  </w:style>
  <w:style w:type="paragraph" w:customStyle="1" w:styleId="26F6C47769B74C8EBF2A452B3F50C92F">
    <w:name w:val="26F6C47769B74C8EBF2A452B3F50C92F"/>
    <w:rsid w:val="00637271"/>
  </w:style>
  <w:style w:type="paragraph" w:customStyle="1" w:styleId="ED70DD0A5C1C4A2998B4C6F0990F9017">
    <w:name w:val="ED70DD0A5C1C4A2998B4C6F0990F9017"/>
    <w:rsid w:val="00637271"/>
  </w:style>
  <w:style w:type="paragraph" w:customStyle="1" w:styleId="412B0E2F3636463DA3888BDBDB4CAE05">
    <w:name w:val="412B0E2F3636463DA3888BDBDB4CAE05"/>
    <w:rsid w:val="00637271"/>
  </w:style>
  <w:style w:type="paragraph" w:customStyle="1" w:styleId="881E19E3363B49A18AD475E6DA2DDF3C">
    <w:name w:val="881E19E3363B49A18AD475E6DA2DDF3C"/>
    <w:rsid w:val="00637271"/>
  </w:style>
  <w:style w:type="paragraph" w:customStyle="1" w:styleId="CF63BC21F44343FEABB235867CB30FC8">
    <w:name w:val="CF63BC21F44343FEABB235867CB30FC8"/>
    <w:rsid w:val="00637271"/>
  </w:style>
  <w:style w:type="paragraph" w:customStyle="1" w:styleId="B5C6E13360634AD19FD4D4381BFD8FC2">
    <w:name w:val="B5C6E13360634AD19FD4D4381BFD8FC2"/>
    <w:rsid w:val="00637271"/>
  </w:style>
  <w:style w:type="paragraph" w:customStyle="1" w:styleId="289A6AA4BD4441548AD7981FFA59A63B">
    <w:name w:val="289A6AA4BD4441548AD7981FFA59A63B"/>
    <w:rsid w:val="00637271"/>
  </w:style>
  <w:style w:type="paragraph" w:customStyle="1" w:styleId="6550EBDDF2FA49B9837F0B5FD0F82175">
    <w:name w:val="6550EBDDF2FA49B9837F0B5FD0F82175"/>
    <w:rsid w:val="00637271"/>
  </w:style>
  <w:style w:type="paragraph" w:customStyle="1" w:styleId="9E0890441B0B4E3786A54B668720FA2E">
    <w:name w:val="9E0890441B0B4E3786A54B668720FA2E"/>
    <w:rsid w:val="00637271"/>
  </w:style>
  <w:style w:type="paragraph" w:customStyle="1" w:styleId="E467A09FCCCD4FF185BE1A0F731A2696">
    <w:name w:val="E467A09FCCCD4FF185BE1A0F731A2696"/>
    <w:rsid w:val="00637271"/>
  </w:style>
  <w:style w:type="paragraph" w:customStyle="1" w:styleId="63EB377FB7D6434AA6ABD64E97F30384">
    <w:name w:val="63EB377FB7D6434AA6ABD64E97F30384"/>
    <w:rsid w:val="00637271"/>
  </w:style>
  <w:style w:type="paragraph" w:customStyle="1" w:styleId="CC0E73794C484B399F2217FB146AEE8E">
    <w:name w:val="CC0E73794C484B399F2217FB146AEE8E"/>
    <w:rsid w:val="00637271"/>
  </w:style>
  <w:style w:type="paragraph" w:customStyle="1" w:styleId="61F1E410AC7A46A097AB118AE6FB97C1">
    <w:name w:val="61F1E410AC7A46A097AB118AE6FB97C1"/>
    <w:rsid w:val="00637271"/>
  </w:style>
  <w:style w:type="paragraph" w:customStyle="1" w:styleId="17C05963C34A4CBC970647B1868A1B5A">
    <w:name w:val="17C05963C34A4CBC970647B1868A1B5A"/>
    <w:rsid w:val="00637271"/>
  </w:style>
  <w:style w:type="paragraph" w:customStyle="1" w:styleId="A8D543455E8048C5B767B623C9D16D38">
    <w:name w:val="A8D543455E8048C5B767B623C9D16D38"/>
    <w:rsid w:val="00637271"/>
  </w:style>
  <w:style w:type="paragraph" w:customStyle="1" w:styleId="9A600CD9C0BE4D42B46ADEDECB17FACF">
    <w:name w:val="9A600CD9C0BE4D42B46ADEDECB17FACF"/>
    <w:rsid w:val="00637271"/>
  </w:style>
  <w:style w:type="paragraph" w:customStyle="1" w:styleId="B51D7480E63540DFAD7CCEF765CB6412">
    <w:name w:val="B51D7480E63540DFAD7CCEF765CB6412"/>
    <w:rsid w:val="00637271"/>
  </w:style>
  <w:style w:type="paragraph" w:customStyle="1" w:styleId="D576DEAC59C142DDABC0D3590B346035">
    <w:name w:val="D576DEAC59C142DDABC0D3590B346035"/>
    <w:rsid w:val="00637271"/>
  </w:style>
  <w:style w:type="paragraph" w:customStyle="1" w:styleId="1202A6569D5E42FAA35F97D1292C7DAA">
    <w:name w:val="1202A6569D5E42FAA35F97D1292C7DAA"/>
    <w:rsid w:val="00637271"/>
  </w:style>
  <w:style w:type="paragraph" w:customStyle="1" w:styleId="E1C04AA4A5E04123B5EE29DFB5DB678D">
    <w:name w:val="E1C04AA4A5E04123B5EE29DFB5DB678D"/>
    <w:rsid w:val="00637271"/>
  </w:style>
  <w:style w:type="paragraph" w:customStyle="1" w:styleId="089A8174F3BC4516BCB3BEF2D1BB7D4C">
    <w:name w:val="089A8174F3BC4516BCB3BEF2D1BB7D4C"/>
    <w:rsid w:val="00637271"/>
  </w:style>
  <w:style w:type="paragraph" w:customStyle="1" w:styleId="D800226C68B0459786D665304D630139">
    <w:name w:val="D800226C68B0459786D665304D630139"/>
    <w:rsid w:val="00637271"/>
  </w:style>
  <w:style w:type="paragraph" w:customStyle="1" w:styleId="BB31FE5BDDB54302B031D23A553DB061">
    <w:name w:val="BB31FE5BDDB54302B031D23A553DB061"/>
    <w:rsid w:val="00637271"/>
  </w:style>
  <w:style w:type="paragraph" w:customStyle="1" w:styleId="BA56229050B543DC83BC35E149FA123C">
    <w:name w:val="BA56229050B543DC83BC35E149FA123C"/>
    <w:rsid w:val="00637271"/>
  </w:style>
  <w:style w:type="paragraph" w:customStyle="1" w:styleId="BCFFEF32A6AD4E85AB0E7CC7947B1AA1">
    <w:name w:val="BCFFEF32A6AD4E85AB0E7CC7947B1AA1"/>
    <w:rsid w:val="00637271"/>
  </w:style>
  <w:style w:type="paragraph" w:customStyle="1" w:styleId="9798F4D4BFEF4FC29B3D8E35774BEBDE">
    <w:name w:val="9798F4D4BFEF4FC29B3D8E35774BEBDE"/>
    <w:rsid w:val="00637271"/>
  </w:style>
  <w:style w:type="paragraph" w:customStyle="1" w:styleId="85B6F88189784AAC99F1E23E1A047788">
    <w:name w:val="85B6F88189784AAC99F1E23E1A047788"/>
    <w:rsid w:val="00637271"/>
  </w:style>
  <w:style w:type="paragraph" w:customStyle="1" w:styleId="17E3157508D44D36A68E3320E87968ED">
    <w:name w:val="17E3157508D44D36A68E3320E87968ED"/>
    <w:rsid w:val="00637271"/>
  </w:style>
  <w:style w:type="paragraph" w:customStyle="1" w:styleId="4F61E78621E14247B8930A10C53E87D8">
    <w:name w:val="4F61E78621E14247B8930A10C53E87D8"/>
    <w:rsid w:val="00637271"/>
  </w:style>
  <w:style w:type="paragraph" w:customStyle="1" w:styleId="06CDCCDCCBE2480AB775A77DC9F890E6">
    <w:name w:val="06CDCCDCCBE2480AB775A77DC9F890E6"/>
    <w:rsid w:val="00637271"/>
  </w:style>
  <w:style w:type="paragraph" w:customStyle="1" w:styleId="AB5E0060D7C94BCD8EDEBBD4BA00B8DA">
    <w:name w:val="AB5E0060D7C94BCD8EDEBBD4BA00B8DA"/>
    <w:rsid w:val="00637271"/>
  </w:style>
  <w:style w:type="paragraph" w:customStyle="1" w:styleId="BFE64806121F400CA13CB128DD90DBBA">
    <w:name w:val="BFE64806121F400CA13CB128DD90DBBA"/>
    <w:rsid w:val="00637271"/>
  </w:style>
  <w:style w:type="paragraph" w:customStyle="1" w:styleId="29AF4C44A9A84A579D04E1B10B2F69DD">
    <w:name w:val="29AF4C44A9A84A579D04E1B10B2F69DD"/>
    <w:rsid w:val="00637271"/>
  </w:style>
  <w:style w:type="paragraph" w:customStyle="1" w:styleId="9F14B61956234711A2F2C91ABBF3EA83">
    <w:name w:val="9F14B61956234711A2F2C91ABBF3EA83"/>
    <w:rsid w:val="00637271"/>
  </w:style>
  <w:style w:type="paragraph" w:customStyle="1" w:styleId="C604D72898354FCB9506247D67AEAEC2">
    <w:name w:val="C604D72898354FCB9506247D67AEAEC2"/>
    <w:rsid w:val="00637271"/>
  </w:style>
  <w:style w:type="paragraph" w:customStyle="1" w:styleId="9B5D5DD04C7C4494A010C23CB95806B4">
    <w:name w:val="9B5D5DD04C7C4494A010C23CB95806B4"/>
    <w:rsid w:val="00637271"/>
  </w:style>
  <w:style w:type="paragraph" w:customStyle="1" w:styleId="99C0FB12644E47CEBD286EC6C8A173E5">
    <w:name w:val="99C0FB12644E47CEBD286EC6C8A173E5"/>
    <w:rsid w:val="00637271"/>
  </w:style>
  <w:style w:type="paragraph" w:customStyle="1" w:styleId="89893D6E0CB3498C8E79986760A5E6DB">
    <w:name w:val="89893D6E0CB3498C8E79986760A5E6DB"/>
    <w:rsid w:val="00637271"/>
  </w:style>
  <w:style w:type="paragraph" w:customStyle="1" w:styleId="4ACC76A5778348D2BCF4FC5F1A5454B6">
    <w:name w:val="4ACC76A5778348D2BCF4FC5F1A5454B6"/>
    <w:rsid w:val="00637271"/>
  </w:style>
  <w:style w:type="paragraph" w:customStyle="1" w:styleId="6A14408568ED441CADD8E541C8E02237">
    <w:name w:val="6A14408568ED441CADD8E541C8E02237"/>
    <w:rsid w:val="00637271"/>
  </w:style>
  <w:style w:type="paragraph" w:customStyle="1" w:styleId="E86AD54CEF694EA1A85D72C0E24CFA56">
    <w:name w:val="E86AD54CEF694EA1A85D72C0E24CFA56"/>
    <w:rsid w:val="00637271"/>
  </w:style>
  <w:style w:type="paragraph" w:customStyle="1" w:styleId="3D5F08E859E549B79574EDE60449DEC6">
    <w:name w:val="3D5F08E859E549B79574EDE60449DEC6"/>
    <w:rsid w:val="00637271"/>
  </w:style>
  <w:style w:type="paragraph" w:customStyle="1" w:styleId="3F9A1848DC6C4E1EA1DB98397CDD2309">
    <w:name w:val="3F9A1848DC6C4E1EA1DB98397CDD2309"/>
    <w:rsid w:val="00637271"/>
  </w:style>
  <w:style w:type="paragraph" w:customStyle="1" w:styleId="E41038453247410EBA6969FDB4370A25">
    <w:name w:val="E41038453247410EBA6969FDB4370A25"/>
    <w:rsid w:val="00637271"/>
  </w:style>
  <w:style w:type="paragraph" w:customStyle="1" w:styleId="A0AF54AFF8264369AC26205627F802B6">
    <w:name w:val="A0AF54AFF8264369AC26205627F802B6"/>
    <w:rsid w:val="00637271"/>
  </w:style>
  <w:style w:type="paragraph" w:customStyle="1" w:styleId="21E9BCCAC31E4E868C0B9FCC6FE7843A">
    <w:name w:val="21E9BCCAC31E4E868C0B9FCC6FE7843A"/>
    <w:rsid w:val="00637271"/>
  </w:style>
  <w:style w:type="paragraph" w:customStyle="1" w:styleId="ACBF4DCD58B74D7A8896369ED067D0E7">
    <w:name w:val="ACBF4DCD58B74D7A8896369ED067D0E7"/>
    <w:rsid w:val="00637271"/>
  </w:style>
  <w:style w:type="paragraph" w:customStyle="1" w:styleId="F7E0E1082C4E48E3A84DDD1A903AE78D">
    <w:name w:val="F7E0E1082C4E48E3A84DDD1A903AE78D"/>
    <w:rsid w:val="00637271"/>
  </w:style>
  <w:style w:type="paragraph" w:customStyle="1" w:styleId="DC1E3A1813B14083A1C892F5C8FF0859">
    <w:name w:val="DC1E3A1813B14083A1C892F5C8FF0859"/>
    <w:rsid w:val="00637271"/>
  </w:style>
  <w:style w:type="paragraph" w:customStyle="1" w:styleId="C282F69D821D4DDF8CAF354B573EBA43">
    <w:name w:val="C282F69D821D4DDF8CAF354B573EBA43"/>
    <w:rsid w:val="00637271"/>
  </w:style>
  <w:style w:type="paragraph" w:customStyle="1" w:styleId="A3EF52A9CD2D490E8B5E42C6A78A2B04">
    <w:name w:val="A3EF52A9CD2D490E8B5E42C6A78A2B04"/>
    <w:rsid w:val="00637271"/>
  </w:style>
  <w:style w:type="paragraph" w:customStyle="1" w:styleId="AF9A5E94FBC1453685814FAB334256CC">
    <w:name w:val="AF9A5E94FBC1453685814FAB334256CC"/>
    <w:rsid w:val="00637271"/>
  </w:style>
  <w:style w:type="paragraph" w:customStyle="1" w:styleId="66FB52F30A554172A4F68132BA5B025A">
    <w:name w:val="66FB52F30A554172A4F68132BA5B025A"/>
    <w:rsid w:val="00637271"/>
  </w:style>
  <w:style w:type="paragraph" w:customStyle="1" w:styleId="D620DAD15F38478FBF145A6190815579">
    <w:name w:val="D620DAD15F38478FBF145A6190815579"/>
    <w:rsid w:val="00637271"/>
  </w:style>
  <w:style w:type="paragraph" w:customStyle="1" w:styleId="0BA7590B77074175BC9B3D14A8820FA4">
    <w:name w:val="0BA7590B77074175BC9B3D14A8820FA4"/>
    <w:rsid w:val="00637271"/>
  </w:style>
  <w:style w:type="paragraph" w:customStyle="1" w:styleId="103B9EA723A54ACCA9FE27456E9F1D50">
    <w:name w:val="103B9EA723A54ACCA9FE27456E9F1D50"/>
    <w:rsid w:val="00637271"/>
  </w:style>
  <w:style w:type="paragraph" w:customStyle="1" w:styleId="F43C574E7FC941229D27FA585BD49CFB">
    <w:name w:val="F43C574E7FC941229D27FA585BD49CFB"/>
    <w:rsid w:val="00637271"/>
  </w:style>
  <w:style w:type="paragraph" w:customStyle="1" w:styleId="80DFA2CE554841F49DCFB1EB8621D85D">
    <w:name w:val="80DFA2CE554841F49DCFB1EB8621D85D"/>
    <w:rsid w:val="00637271"/>
  </w:style>
  <w:style w:type="paragraph" w:customStyle="1" w:styleId="AC2540E2440341349A40EE7C0175A855">
    <w:name w:val="AC2540E2440341349A40EE7C0175A855"/>
    <w:rsid w:val="00637271"/>
  </w:style>
  <w:style w:type="paragraph" w:customStyle="1" w:styleId="CB0B46DF67634333BAAF7CEFB94D9900">
    <w:name w:val="CB0B46DF67634333BAAF7CEFB94D9900"/>
    <w:rsid w:val="00637271"/>
  </w:style>
  <w:style w:type="paragraph" w:customStyle="1" w:styleId="71E0AA5C86F340FF844822E24FC10737">
    <w:name w:val="71E0AA5C86F340FF844822E24FC10737"/>
    <w:rsid w:val="00637271"/>
  </w:style>
  <w:style w:type="paragraph" w:customStyle="1" w:styleId="AAC6D129A96640CDBA6A583FC5B19AD0">
    <w:name w:val="AAC6D129A96640CDBA6A583FC5B19AD0"/>
    <w:rsid w:val="00637271"/>
  </w:style>
  <w:style w:type="paragraph" w:customStyle="1" w:styleId="F6F6F6CF34A5486C8406BA955D8AE600">
    <w:name w:val="F6F6F6CF34A5486C8406BA955D8AE600"/>
    <w:rsid w:val="00637271"/>
  </w:style>
  <w:style w:type="paragraph" w:customStyle="1" w:styleId="AA55B9BED45D44B8BC6FC6F7962D7F7D">
    <w:name w:val="AA55B9BED45D44B8BC6FC6F7962D7F7D"/>
    <w:rsid w:val="00637271"/>
  </w:style>
  <w:style w:type="paragraph" w:customStyle="1" w:styleId="EA50198808D64888AFA21D142118DA67">
    <w:name w:val="EA50198808D64888AFA21D142118DA67"/>
    <w:rsid w:val="00637271"/>
  </w:style>
  <w:style w:type="paragraph" w:customStyle="1" w:styleId="E0C7F46D002145DABC7CC3667EC42AC0">
    <w:name w:val="E0C7F46D002145DABC7CC3667EC42AC0"/>
    <w:rsid w:val="00637271"/>
  </w:style>
  <w:style w:type="paragraph" w:customStyle="1" w:styleId="ADEC38C4F2FE40F4AFABCFE85F7C42AB">
    <w:name w:val="ADEC38C4F2FE40F4AFABCFE85F7C42AB"/>
    <w:rsid w:val="00637271"/>
  </w:style>
  <w:style w:type="paragraph" w:customStyle="1" w:styleId="DA0D633205ED4587B158D50A361C44A9">
    <w:name w:val="DA0D633205ED4587B158D50A361C44A9"/>
    <w:rsid w:val="00637271"/>
  </w:style>
  <w:style w:type="paragraph" w:customStyle="1" w:styleId="F2D0B9AB01354EE782475388CB07FCF4">
    <w:name w:val="F2D0B9AB01354EE782475388CB07FCF4"/>
    <w:rsid w:val="00637271"/>
  </w:style>
  <w:style w:type="paragraph" w:customStyle="1" w:styleId="E0C5F22A13AF4929B538E4FDB3EFF962">
    <w:name w:val="E0C5F22A13AF4929B538E4FDB3EFF962"/>
    <w:rsid w:val="00637271"/>
  </w:style>
  <w:style w:type="paragraph" w:customStyle="1" w:styleId="B30D030C7EDC482A9B785E17A6640E2E">
    <w:name w:val="B30D030C7EDC482A9B785E17A6640E2E"/>
    <w:rsid w:val="00637271"/>
  </w:style>
  <w:style w:type="paragraph" w:customStyle="1" w:styleId="988995CA07164CAE849BF61E785F80F5">
    <w:name w:val="988995CA07164CAE849BF61E785F80F5"/>
    <w:rsid w:val="00637271"/>
  </w:style>
  <w:style w:type="paragraph" w:customStyle="1" w:styleId="09C35ED166514C95BF261712BA783EE3">
    <w:name w:val="09C35ED166514C95BF261712BA783EE3"/>
    <w:rsid w:val="00637271"/>
  </w:style>
  <w:style w:type="paragraph" w:customStyle="1" w:styleId="AB9B812F9B6B41B788C3B220DF02DD07">
    <w:name w:val="AB9B812F9B6B41B788C3B220DF02DD07"/>
    <w:rsid w:val="00637271"/>
  </w:style>
  <w:style w:type="paragraph" w:customStyle="1" w:styleId="87C00F248E2C4649B296B38913079625">
    <w:name w:val="87C00F248E2C4649B296B38913079625"/>
    <w:rsid w:val="00637271"/>
  </w:style>
  <w:style w:type="paragraph" w:customStyle="1" w:styleId="C87BFDBF32A7440D8B9FBBBC7CC165DF">
    <w:name w:val="C87BFDBF32A7440D8B9FBBBC7CC165DF"/>
    <w:rsid w:val="00637271"/>
  </w:style>
  <w:style w:type="paragraph" w:customStyle="1" w:styleId="5C2789E2101049E5BAD344B9C4A5A7FA">
    <w:name w:val="5C2789E2101049E5BAD344B9C4A5A7FA"/>
    <w:rsid w:val="00637271"/>
  </w:style>
  <w:style w:type="paragraph" w:customStyle="1" w:styleId="6B174CE1DE5F4E0982905B28AF8626B1">
    <w:name w:val="6B174CE1DE5F4E0982905B28AF8626B1"/>
    <w:rsid w:val="00637271"/>
  </w:style>
  <w:style w:type="paragraph" w:customStyle="1" w:styleId="D5C7082198F7483A91F885324155C435">
    <w:name w:val="D5C7082198F7483A91F885324155C435"/>
    <w:rsid w:val="00637271"/>
  </w:style>
  <w:style w:type="paragraph" w:customStyle="1" w:styleId="42DEDB7B3C174801AA02AB5C603CD855">
    <w:name w:val="42DEDB7B3C174801AA02AB5C603CD855"/>
    <w:rsid w:val="00637271"/>
  </w:style>
  <w:style w:type="paragraph" w:customStyle="1" w:styleId="E51199F770FF40549176584FA73D0776">
    <w:name w:val="E51199F770FF40549176584FA73D0776"/>
    <w:rsid w:val="00637271"/>
  </w:style>
  <w:style w:type="paragraph" w:customStyle="1" w:styleId="5B0D65D4D03441B084FFD996C1E85725">
    <w:name w:val="5B0D65D4D03441B084FFD996C1E85725"/>
    <w:rsid w:val="00637271"/>
  </w:style>
  <w:style w:type="paragraph" w:customStyle="1" w:styleId="404A3C67BA1E46D396554989CEE56BE2">
    <w:name w:val="404A3C67BA1E46D396554989CEE56BE2"/>
    <w:rsid w:val="00637271"/>
  </w:style>
  <w:style w:type="paragraph" w:customStyle="1" w:styleId="11BCC7AB37524BB4A234677CEC9A3913">
    <w:name w:val="11BCC7AB37524BB4A234677CEC9A3913"/>
    <w:rsid w:val="00637271"/>
  </w:style>
  <w:style w:type="paragraph" w:customStyle="1" w:styleId="C24E98051D424B31994B2B0358DBCB20">
    <w:name w:val="C24E98051D424B31994B2B0358DBCB20"/>
    <w:rsid w:val="00637271"/>
  </w:style>
  <w:style w:type="paragraph" w:customStyle="1" w:styleId="89D84C30A2D44841AE1C7A631D66A6AA">
    <w:name w:val="89D84C30A2D44841AE1C7A631D66A6AA"/>
    <w:rsid w:val="00637271"/>
  </w:style>
  <w:style w:type="paragraph" w:customStyle="1" w:styleId="36F50B4EF0CF40DF8134243207423F5E">
    <w:name w:val="36F50B4EF0CF40DF8134243207423F5E"/>
    <w:rsid w:val="00637271"/>
  </w:style>
  <w:style w:type="paragraph" w:customStyle="1" w:styleId="EEBEE4653AFA4EF689B30DAF20173FF5">
    <w:name w:val="EEBEE4653AFA4EF689B30DAF20173FF5"/>
    <w:rsid w:val="00637271"/>
  </w:style>
  <w:style w:type="paragraph" w:customStyle="1" w:styleId="8EFB4D2078784B6E8477757455FB9F2B">
    <w:name w:val="8EFB4D2078784B6E8477757455FB9F2B"/>
    <w:rsid w:val="00637271"/>
  </w:style>
  <w:style w:type="paragraph" w:customStyle="1" w:styleId="DADD6EDFA4A349DD98A61A285DD9B557">
    <w:name w:val="DADD6EDFA4A349DD98A61A285DD9B557"/>
    <w:rsid w:val="00637271"/>
  </w:style>
  <w:style w:type="paragraph" w:customStyle="1" w:styleId="C13F44A73B6C42348EFF4D57400F5632">
    <w:name w:val="C13F44A73B6C42348EFF4D57400F5632"/>
    <w:rsid w:val="00637271"/>
  </w:style>
  <w:style w:type="paragraph" w:customStyle="1" w:styleId="8E56FDD760E8477BA92A4EE97DE18500">
    <w:name w:val="8E56FDD760E8477BA92A4EE97DE18500"/>
    <w:rsid w:val="00637271"/>
  </w:style>
  <w:style w:type="paragraph" w:customStyle="1" w:styleId="ADC88295F8D245C590B0CE09D2FBCC38">
    <w:name w:val="ADC88295F8D245C590B0CE09D2FBCC38"/>
    <w:rsid w:val="00637271"/>
  </w:style>
  <w:style w:type="paragraph" w:customStyle="1" w:styleId="1958F0C004E94D7FBFD6C9AE83084D72">
    <w:name w:val="1958F0C004E94D7FBFD6C9AE83084D72"/>
    <w:rsid w:val="00637271"/>
  </w:style>
  <w:style w:type="paragraph" w:customStyle="1" w:styleId="9A06889BDDCF40BBAC9D08F98223DF3E">
    <w:name w:val="9A06889BDDCF40BBAC9D08F98223DF3E"/>
    <w:rsid w:val="00637271"/>
  </w:style>
  <w:style w:type="paragraph" w:customStyle="1" w:styleId="1E215ECA1FA44E34B876F77EABF80C99">
    <w:name w:val="1E215ECA1FA44E34B876F77EABF80C99"/>
    <w:rsid w:val="00637271"/>
  </w:style>
  <w:style w:type="paragraph" w:customStyle="1" w:styleId="E9E82313CC4B4E6BA711B3D2868BFEA0">
    <w:name w:val="E9E82313CC4B4E6BA711B3D2868BFEA0"/>
    <w:rsid w:val="00637271"/>
  </w:style>
  <w:style w:type="paragraph" w:customStyle="1" w:styleId="0F43B3C50D81490282E8C97F09DCBBE5">
    <w:name w:val="0F43B3C50D81490282E8C97F09DCBBE5"/>
    <w:rsid w:val="00637271"/>
  </w:style>
  <w:style w:type="paragraph" w:customStyle="1" w:styleId="F23AE1C4EF9A42D69A6A8422562A23FB">
    <w:name w:val="F23AE1C4EF9A42D69A6A8422562A23FB"/>
    <w:rsid w:val="00637271"/>
  </w:style>
  <w:style w:type="paragraph" w:customStyle="1" w:styleId="AED97332776A44A48FB09E276761EF0D">
    <w:name w:val="AED97332776A44A48FB09E276761EF0D"/>
    <w:rsid w:val="00637271"/>
  </w:style>
  <w:style w:type="paragraph" w:customStyle="1" w:styleId="99B4725A4A5249BEA6630D6D7602B37C">
    <w:name w:val="99B4725A4A5249BEA6630D6D7602B37C"/>
    <w:rsid w:val="00637271"/>
  </w:style>
  <w:style w:type="paragraph" w:customStyle="1" w:styleId="BE3BEF45D5694954A0C34A3720934C09">
    <w:name w:val="BE3BEF45D5694954A0C34A3720934C09"/>
    <w:rsid w:val="00637271"/>
  </w:style>
  <w:style w:type="paragraph" w:customStyle="1" w:styleId="8CF07496362C4A8785A8C7CA3F5608F3">
    <w:name w:val="8CF07496362C4A8785A8C7CA3F5608F3"/>
    <w:rsid w:val="00637271"/>
  </w:style>
  <w:style w:type="paragraph" w:customStyle="1" w:styleId="6A8A8C860EF143C99BEEDCC81E8EAA30">
    <w:name w:val="6A8A8C860EF143C99BEEDCC81E8EAA30"/>
    <w:rsid w:val="00637271"/>
  </w:style>
  <w:style w:type="paragraph" w:customStyle="1" w:styleId="39DBABCB38B440558A01D23DC8D3B8A6">
    <w:name w:val="39DBABCB38B440558A01D23DC8D3B8A6"/>
    <w:rsid w:val="00637271"/>
  </w:style>
  <w:style w:type="paragraph" w:customStyle="1" w:styleId="F570FF2516E84FF38A22B8B479194E29">
    <w:name w:val="F570FF2516E84FF38A22B8B479194E29"/>
    <w:rsid w:val="00637271"/>
  </w:style>
  <w:style w:type="paragraph" w:customStyle="1" w:styleId="B8833230848349829CEB7D8EC10CCDD0">
    <w:name w:val="B8833230848349829CEB7D8EC10CCDD0"/>
    <w:rsid w:val="00637271"/>
  </w:style>
  <w:style w:type="paragraph" w:customStyle="1" w:styleId="2B2785F8D1544FEE8D8ED15B0890C9E1">
    <w:name w:val="2B2785F8D1544FEE8D8ED15B0890C9E1"/>
    <w:rsid w:val="00637271"/>
  </w:style>
  <w:style w:type="paragraph" w:customStyle="1" w:styleId="9DA69636B7524F1EB51C6719CF642CB1">
    <w:name w:val="9DA69636B7524F1EB51C6719CF642CB1"/>
    <w:rsid w:val="00637271"/>
  </w:style>
  <w:style w:type="paragraph" w:customStyle="1" w:styleId="A8E3C7C90DB641E4BFE988171C145AE6">
    <w:name w:val="A8E3C7C90DB641E4BFE988171C145AE6"/>
    <w:rsid w:val="00637271"/>
  </w:style>
  <w:style w:type="paragraph" w:customStyle="1" w:styleId="0D961D1846CF46E19768F71DEC80B487">
    <w:name w:val="0D961D1846CF46E19768F71DEC80B487"/>
    <w:rsid w:val="00637271"/>
  </w:style>
  <w:style w:type="paragraph" w:customStyle="1" w:styleId="044020DD468B4A83B6807DD9F733F1BB">
    <w:name w:val="044020DD468B4A83B6807DD9F733F1BB"/>
    <w:rsid w:val="00637271"/>
  </w:style>
  <w:style w:type="paragraph" w:customStyle="1" w:styleId="5086E953D1BA4648A58E588507A0F103">
    <w:name w:val="5086E953D1BA4648A58E588507A0F103"/>
    <w:rsid w:val="00637271"/>
  </w:style>
  <w:style w:type="paragraph" w:customStyle="1" w:styleId="46C4F79D7B0949E098F7A095A5B15B4B">
    <w:name w:val="46C4F79D7B0949E098F7A095A5B15B4B"/>
    <w:rsid w:val="00637271"/>
  </w:style>
  <w:style w:type="paragraph" w:customStyle="1" w:styleId="04E1D646776E471EB2C59F6BC19EBC7D">
    <w:name w:val="04E1D646776E471EB2C59F6BC19EBC7D"/>
    <w:rsid w:val="00637271"/>
  </w:style>
  <w:style w:type="paragraph" w:customStyle="1" w:styleId="99F179FF880C4ABC81DCBD78A93B3070">
    <w:name w:val="99F179FF880C4ABC81DCBD78A93B3070"/>
    <w:rsid w:val="00637271"/>
  </w:style>
  <w:style w:type="paragraph" w:customStyle="1" w:styleId="4F878EC57F59446FBDCCD2594F69AEAC">
    <w:name w:val="4F878EC57F59446FBDCCD2594F69AEAC"/>
    <w:rsid w:val="00637271"/>
  </w:style>
  <w:style w:type="paragraph" w:customStyle="1" w:styleId="B758772E28DA420AB4F802D5F41D79AB">
    <w:name w:val="B758772E28DA420AB4F802D5F41D79AB"/>
    <w:rsid w:val="00637271"/>
  </w:style>
  <w:style w:type="paragraph" w:customStyle="1" w:styleId="B16062C4C3B74904AE121EE1866619DD">
    <w:name w:val="B16062C4C3B74904AE121EE1866619DD"/>
    <w:rsid w:val="00637271"/>
  </w:style>
  <w:style w:type="paragraph" w:customStyle="1" w:styleId="CC52A501C0D747F1AB63998DE34E5BA2">
    <w:name w:val="CC52A501C0D747F1AB63998DE34E5BA2"/>
    <w:rsid w:val="00637271"/>
  </w:style>
  <w:style w:type="paragraph" w:customStyle="1" w:styleId="A9671642398D4D3CB69175749D3EBCA6">
    <w:name w:val="A9671642398D4D3CB69175749D3EBCA6"/>
    <w:rsid w:val="00637271"/>
  </w:style>
  <w:style w:type="paragraph" w:customStyle="1" w:styleId="BF3D816763E844B7B679C4FE4514D60C">
    <w:name w:val="BF3D816763E844B7B679C4FE4514D60C"/>
    <w:rsid w:val="00637271"/>
  </w:style>
  <w:style w:type="paragraph" w:customStyle="1" w:styleId="73DB51438FE9441C889D981FFB62277B">
    <w:name w:val="73DB51438FE9441C889D981FFB62277B"/>
    <w:rsid w:val="00637271"/>
  </w:style>
  <w:style w:type="paragraph" w:customStyle="1" w:styleId="5D54077E7FC84DC19D132150448A04E4">
    <w:name w:val="5D54077E7FC84DC19D132150448A04E4"/>
    <w:rsid w:val="00637271"/>
  </w:style>
  <w:style w:type="paragraph" w:customStyle="1" w:styleId="F82EBBC2BC2D415698660E3356063AA2">
    <w:name w:val="F82EBBC2BC2D415698660E3356063AA2"/>
    <w:rsid w:val="00637271"/>
  </w:style>
  <w:style w:type="paragraph" w:customStyle="1" w:styleId="3E32A7389AC04F1F9258FFBF19A56059">
    <w:name w:val="3E32A7389AC04F1F9258FFBF19A56059"/>
    <w:rsid w:val="00637271"/>
  </w:style>
  <w:style w:type="paragraph" w:customStyle="1" w:styleId="5174DD5FC6F54FD09CBDF040195FE7FF">
    <w:name w:val="5174DD5FC6F54FD09CBDF040195FE7FF"/>
    <w:rsid w:val="00637271"/>
  </w:style>
  <w:style w:type="paragraph" w:customStyle="1" w:styleId="23AEAFFFB66C4498A2C896F5785537AD">
    <w:name w:val="23AEAFFFB66C4498A2C896F5785537AD"/>
    <w:rsid w:val="00637271"/>
  </w:style>
  <w:style w:type="paragraph" w:customStyle="1" w:styleId="7A56F61C26D84E47BC67BB0E3AB0AB31">
    <w:name w:val="7A56F61C26D84E47BC67BB0E3AB0AB31"/>
    <w:rsid w:val="00637271"/>
  </w:style>
  <w:style w:type="paragraph" w:customStyle="1" w:styleId="EDEFC61836ED4FDE8057A0DD417542B7">
    <w:name w:val="EDEFC61836ED4FDE8057A0DD417542B7"/>
    <w:rsid w:val="00637271"/>
  </w:style>
  <w:style w:type="paragraph" w:customStyle="1" w:styleId="6AC0E593710C433AA71EB9B098DDB2B6">
    <w:name w:val="6AC0E593710C433AA71EB9B098DDB2B6"/>
    <w:rsid w:val="00637271"/>
  </w:style>
  <w:style w:type="paragraph" w:customStyle="1" w:styleId="2BDBE83BA8ED4082848AA92BB8EF64FC">
    <w:name w:val="2BDBE83BA8ED4082848AA92BB8EF64FC"/>
    <w:rsid w:val="00637271"/>
  </w:style>
  <w:style w:type="paragraph" w:customStyle="1" w:styleId="AAC7EE1D1CCB4203A680305006B370BE">
    <w:name w:val="AAC7EE1D1CCB4203A680305006B370BE"/>
    <w:rsid w:val="00637271"/>
  </w:style>
  <w:style w:type="paragraph" w:customStyle="1" w:styleId="22443D0BB9B54B218927BF94FE98EACE">
    <w:name w:val="22443D0BB9B54B218927BF94FE98EACE"/>
    <w:rsid w:val="00637271"/>
  </w:style>
  <w:style w:type="paragraph" w:customStyle="1" w:styleId="D002F299B5724DC4889C3A8536D4F369">
    <w:name w:val="D002F299B5724DC4889C3A8536D4F369"/>
    <w:rsid w:val="00637271"/>
  </w:style>
  <w:style w:type="paragraph" w:customStyle="1" w:styleId="7F765337EDC94C8A9DD749CB2A44BF06">
    <w:name w:val="7F765337EDC94C8A9DD749CB2A44BF06"/>
    <w:rsid w:val="00637271"/>
  </w:style>
  <w:style w:type="paragraph" w:customStyle="1" w:styleId="5D75FE1FCBF24C719071DFFCB47D6FA0">
    <w:name w:val="5D75FE1FCBF24C719071DFFCB47D6FA0"/>
    <w:rsid w:val="00637271"/>
  </w:style>
  <w:style w:type="paragraph" w:customStyle="1" w:styleId="B23C84F59B8B4BB49553A68CA9447594">
    <w:name w:val="B23C84F59B8B4BB49553A68CA9447594"/>
    <w:rsid w:val="00637271"/>
  </w:style>
  <w:style w:type="paragraph" w:customStyle="1" w:styleId="01038E13162E4882814CD15F92E78CB0">
    <w:name w:val="01038E13162E4882814CD15F92E78CB0"/>
    <w:rsid w:val="00637271"/>
  </w:style>
  <w:style w:type="paragraph" w:customStyle="1" w:styleId="82F0977E5AAA48738F308A4A119150C5">
    <w:name w:val="82F0977E5AAA48738F308A4A119150C5"/>
    <w:rsid w:val="00637271"/>
  </w:style>
  <w:style w:type="paragraph" w:customStyle="1" w:styleId="D81AD264C0C24CDBB8D337A31DEBDEF3">
    <w:name w:val="D81AD264C0C24CDBB8D337A31DEBDEF3"/>
    <w:rsid w:val="00637271"/>
  </w:style>
  <w:style w:type="paragraph" w:customStyle="1" w:styleId="110C40EBD1EE478FA8F0E01244BDAD05">
    <w:name w:val="110C40EBD1EE478FA8F0E01244BDAD05"/>
    <w:rsid w:val="00637271"/>
  </w:style>
  <w:style w:type="paragraph" w:customStyle="1" w:styleId="E959935EC84E4FFE8A457D8CA84B477E">
    <w:name w:val="E959935EC84E4FFE8A457D8CA84B477E"/>
    <w:rsid w:val="00637271"/>
  </w:style>
  <w:style w:type="paragraph" w:customStyle="1" w:styleId="6B3A7DC4E930487494AACBF3BD7C56F2">
    <w:name w:val="6B3A7DC4E930487494AACBF3BD7C56F2"/>
    <w:rsid w:val="00637271"/>
  </w:style>
  <w:style w:type="paragraph" w:customStyle="1" w:styleId="4098CA55CA0541B18A4E67CD83AD6D52">
    <w:name w:val="4098CA55CA0541B18A4E67CD83AD6D52"/>
    <w:rsid w:val="00637271"/>
  </w:style>
  <w:style w:type="paragraph" w:customStyle="1" w:styleId="9D377A4B49A74902BEC9AE52B2DAF0DC">
    <w:name w:val="9D377A4B49A74902BEC9AE52B2DAF0DC"/>
    <w:rsid w:val="00637271"/>
  </w:style>
  <w:style w:type="paragraph" w:customStyle="1" w:styleId="1DACB9D564204C0C85915694C09F57F8">
    <w:name w:val="1DACB9D564204C0C85915694C09F57F8"/>
    <w:rsid w:val="00637271"/>
  </w:style>
  <w:style w:type="paragraph" w:customStyle="1" w:styleId="D874676D1A79490CA1503F068691B30F">
    <w:name w:val="D874676D1A79490CA1503F068691B30F"/>
    <w:rsid w:val="00637271"/>
  </w:style>
  <w:style w:type="paragraph" w:customStyle="1" w:styleId="FBAFC2FD1985466AB04007D071C93CAF">
    <w:name w:val="FBAFC2FD1985466AB04007D071C93CAF"/>
    <w:rsid w:val="00637271"/>
  </w:style>
  <w:style w:type="paragraph" w:customStyle="1" w:styleId="5E969179A92346068AD6E1CF5FF7244D">
    <w:name w:val="5E969179A92346068AD6E1CF5FF7244D"/>
    <w:rsid w:val="00637271"/>
  </w:style>
  <w:style w:type="paragraph" w:customStyle="1" w:styleId="DDD3767E9F7349FCB3744506B6435B03">
    <w:name w:val="DDD3767E9F7349FCB3744506B6435B03"/>
    <w:rsid w:val="00637271"/>
  </w:style>
  <w:style w:type="paragraph" w:customStyle="1" w:styleId="6314AF73C6B04304B8EE6F4DDBF4C5BD">
    <w:name w:val="6314AF73C6B04304B8EE6F4DDBF4C5BD"/>
    <w:rsid w:val="00637271"/>
  </w:style>
  <w:style w:type="paragraph" w:customStyle="1" w:styleId="C3F806D327E64926B604748BDE4FC4F0">
    <w:name w:val="C3F806D327E64926B604748BDE4FC4F0"/>
    <w:rsid w:val="00637271"/>
  </w:style>
  <w:style w:type="paragraph" w:customStyle="1" w:styleId="FB7434E904CD40AB8A78FFC3ABEC8549">
    <w:name w:val="FB7434E904CD40AB8A78FFC3ABEC8549"/>
    <w:rsid w:val="00637271"/>
  </w:style>
  <w:style w:type="paragraph" w:customStyle="1" w:styleId="87C37807AE4A491691214A705A71E412">
    <w:name w:val="87C37807AE4A491691214A705A71E412"/>
    <w:rsid w:val="00637271"/>
  </w:style>
  <w:style w:type="paragraph" w:customStyle="1" w:styleId="AA9AA421AABA494FA5CF4B59376973F2">
    <w:name w:val="AA9AA421AABA494FA5CF4B59376973F2"/>
    <w:rsid w:val="00637271"/>
  </w:style>
  <w:style w:type="paragraph" w:customStyle="1" w:styleId="4264E78090244860A19FDA6FEA55C637">
    <w:name w:val="4264E78090244860A19FDA6FEA55C637"/>
    <w:rsid w:val="00637271"/>
  </w:style>
  <w:style w:type="paragraph" w:customStyle="1" w:styleId="1E4D45F315A942D189D2DB414034DBA6">
    <w:name w:val="1E4D45F315A942D189D2DB414034DBA6"/>
    <w:rsid w:val="00637271"/>
  </w:style>
  <w:style w:type="paragraph" w:customStyle="1" w:styleId="C855CA065703464C8A8D6986689C47A0">
    <w:name w:val="C855CA065703464C8A8D6986689C47A0"/>
    <w:rsid w:val="00637271"/>
  </w:style>
  <w:style w:type="paragraph" w:customStyle="1" w:styleId="E22355DB56C6447591776566EF3152CF">
    <w:name w:val="E22355DB56C6447591776566EF3152CF"/>
    <w:rsid w:val="00637271"/>
  </w:style>
  <w:style w:type="paragraph" w:customStyle="1" w:styleId="D44D42B02833410898CCEA810ED46770">
    <w:name w:val="D44D42B02833410898CCEA810ED46770"/>
    <w:rsid w:val="00637271"/>
  </w:style>
  <w:style w:type="paragraph" w:customStyle="1" w:styleId="2D502D45ED844B22B8A5C085380647CB">
    <w:name w:val="2D502D45ED844B22B8A5C085380647CB"/>
    <w:rsid w:val="00637271"/>
  </w:style>
  <w:style w:type="paragraph" w:customStyle="1" w:styleId="B9BD5333598743DFB410A951F248EA79">
    <w:name w:val="B9BD5333598743DFB410A951F248EA79"/>
    <w:rsid w:val="00637271"/>
  </w:style>
  <w:style w:type="paragraph" w:customStyle="1" w:styleId="8241AAFE300F46E78DDC76E4DC4B1D12">
    <w:name w:val="8241AAFE300F46E78DDC76E4DC4B1D12"/>
    <w:rsid w:val="00637271"/>
  </w:style>
  <w:style w:type="paragraph" w:customStyle="1" w:styleId="C6E3B7A924024A758033DE1D3B88FCE4">
    <w:name w:val="C6E3B7A924024A758033DE1D3B88FCE4"/>
    <w:rsid w:val="00637271"/>
  </w:style>
  <w:style w:type="paragraph" w:customStyle="1" w:styleId="038F5723EEDB42A1AE02D8391FDD8272">
    <w:name w:val="038F5723EEDB42A1AE02D8391FDD8272"/>
    <w:rsid w:val="00637271"/>
  </w:style>
  <w:style w:type="paragraph" w:customStyle="1" w:styleId="54FFE3A29CD346849BF615DF1F7F5163">
    <w:name w:val="54FFE3A29CD346849BF615DF1F7F5163"/>
    <w:rsid w:val="00637271"/>
  </w:style>
  <w:style w:type="paragraph" w:customStyle="1" w:styleId="F8ECE2E9732349CC826132D210C0E446">
    <w:name w:val="F8ECE2E9732349CC826132D210C0E446"/>
    <w:rsid w:val="00637271"/>
  </w:style>
  <w:style w:type="paragraph" w:customStyle="1" w:styleId="9BDB9A2380544EE79C3BAE6362E120E1">
    <w:name w:val="9BDB9A2380544EE79C3BAE6362E120E1"/>
    <w:rsid w:val="00637271"/>
  </w:style>
  <w:style w:type="paragraph" w:customStyle="1" w:styleId="049C3989C03F4F2EA1EA3DD2F855A516">
    <w:name w:val="049C3989C03F4F2EA1EA3DD2F855A516"/>
    <w:rsid w:val="00637271"/>
  </w:style>
  <w:style w:type="paragraph" w:customStyle="1" w:styleId="C70E2DE4C81648ADBB5F21A4A1A23C37">
    <w:name w:val="C70E2DE4C81648ADBB5F21A4A1A23C37"/>
    <w:rsid w:val="00637271"/>
  </w:style>
  <w:style w:type="paragraph" w:customStyle="1" w:styleId="689E5B20E6044DEB83ABC2BC22F8EED6">
    <w:name w:val="689E5B20E6044DEB83ABC2BC22F8EED6"/>
    <w:rsid w:val="00637271"/>
  </w:style>
  <w:style w:type="paragraph" w:customStyle="1" w:styleId="8AE31A1F4E1C466C9B4CA77307E3652C">
    <w:name w:val="8AE31A1F4E1C466C9B4CA77307E3652C"/>
    <w:rsid w:val="00637271"/>
  </w:style>
  <w:style w:type="paragraph" w:customStyle="1" w:styleId="3ADF664CB1B74E2FB58311E28F50DA6C">
    <w:name w:val="3ADF664CB1B74E2FB58311E28F50DA6C"/>
    <w:rsid w:val="00637271"/>
  </w:style>
  <w:style w:type="paragraph" w:customStyle="1" w:styleId="770C97C803DF4427A539F39A941134FE">
    <w:name w:val="770C97C803DF4427A539F39A941134FE"/>
    <w:rsid w:val="00637271"/>
  </w:style>
  <w:style w:type="paragraph" w:customStyle="1" w:styleId="95B36B95AF6F4CF09420F9BD75FCD84B">
    <w:name w:val="95B36B95AF6F4CF09420F9BD75FCD84B"/>
    <w:rsid w:val="00637271"/>
  </w:style>
  <w:style w:type="paragraph" w:customStyle="1" w:styleId="0BFAB82EF5074EFD994A7BD27C4CF1BD">
    <w:name w:val="0BFAB82EF5074EFD994A7BD27C4CF1BD"/>
    <w:rsid w:val="00637271"/>
  </w:style>
  <w:style w:type="paragraph" w:customStyle="1" w:styleId="3EE27DFCEC7A486FA07FE4496209FEAD">
    <w:name w:val="3EE27DFCEC7A486FA07FE4496209FEAD"/>
    <w:rsid w:val="00637271"/>
  </w:style>
  <w:style w:type="paragraph" w:customStyle="1" w:styleId="F8FA2F23340B49DF81459AC53EEEEFBF">
    <w:name w:val="F8FA2F23340B49DF81459AC53EEEEFBF"/>
    <w:rsid w:val="00637271"/>
  </w:style>
  <w:style w:type="paragraph" w:customStyle="1" w:styleId="8E46F563150547E19A82B01C37DFCFFE">
    <w:name w:val="8E46F563150547E19A82B01C37DFCFFE"/>
    <w:rsid w:val="00637271"/>
  </w:style>
  <w:style w:type="paragraph" w:customStyle="1" w:styleId="C2DC674EFDCD4B64B1405AE568E767F3">
    <w:name w:val="C2DC674EFDCD4B64B1405AE568E767F3"/>
    <w:rsid w:val="00637271"/>
  </w:style>
  <w:style w:type="paragraph" w:customStyle="1" w:styleId="CF7E4C5C3A194261ADED127CF8284820">
    <w:name w:val="CF7E4C5C3A194261ADED127CF8284820"/>
    <w:rsid w:val="00637271"/>
  </w:style>
  <w:style w:type="paragraph" w:customStyle="1" w:styleId="B5CC5BAB122F40D5BE8E417BD6F7DF24">
    <w:name w:val="B5CC5BAB122F40D5BE8E417BD6F7DF24"/>
    <w:rsid w:val="00637271"/>
  </w:style>
  <w:style w:type="paragraph" w:customStyle="1" w:styleId="2005DBE22BFE48B38FE47A5C978B5A32">
    <w:name w:val="2005DBE22BFE48B38FE47A5C978B5A32"/>
    <w:rsid w:val="00637271"/>
  </w:style>
  <w:style w:type="paragraph" w:customStyle="1" w:styleId="3AEA0A115114441A97DBCD2C39B96BC4">
    <w:name w:val="3AEA0A115114441A97DBCD2C39B96BC4"/>
    <w:rsid w:val="00637271"/>
  </w:style>
  <w:style w:type="paragraph" w:customStyle="1" w:styleId="BC5D6FAF913542378870200CA75E1E92">
    <w:name w:val="BC5D6FAF913542378870200CA75E1E92"/>
    <w:rsid w:val="00637271"/>
  </w:style>
  <w:style w:type="paragraph" w:customStyle="1" w:styleId="CDBEA5B88E7241FAA521273B094DE3AE">
    <w:name w:val="CDBEA5B88E7241FAA521273B094DE3AE"/>
    <w:rsid w:val="00637271"/>
  </w:style>
  <w:style w:type="paragraph" w:customStyle="1" w:styleId="AAE980B3DD8C432786713B0BA3C63BE1">
    <w:name w:val="AAE980B3DD8C432786713B0BA3C63BE1"/>
    <w:rsid w:val="00637271"/>
  </w:style>
  <w:style w:type="paragraph" w:customStyle="1" w:styleId="6507CE9367AE41D6958704CE805071D6">
    <w:name w:val="6507CE9367AE41D6958704CE805071D6"/>
    <w:rsid w:val="00637271"/>
  </w:style>
  <w:style w:type="paragraph" w:customStyle="1" w:styleId="E5847B29972D43B8B3641A8B15EB8DE6">
    <w:name w:val="E5847B29972D43B8B3641A8B15EB8DE6"/>
    <w:rsid w:val="00637271"/>
  </w:style>
  <w:style w:type="paragraph" w:customStyle="1" w:styleId="E13638F180E842948678D323620F875C">
    <w:name w:val="E13638F180E842948678D323620F875C"/>
    <w:rsid w:val="00637271"/>
  </w:style>
  <w:style w:type="paragraph" w:customStyle="1" w:styleId="77308648993944E4901552850A5F9181">
    <w:name w:val="77308648993944E4901552850A5F9181"/>
    <w:rsid w:val="00637271"/>
  </w:style>
  <w:style w:type="paragraph" w:customStyle="1" w:styleId="027ACD67B6884E0AA03DBCE7E4D7E9B0">
    <w:name w:val="027ACD67B6884E0AA03DBCE7E4D7E9B0"/>
    <w:rsid w:val="00637271"/>
  </w:style>
  <w:style w:type="paragraph" w:customStyle="1" w:styleId="41210140B9064D53A0BFCB66D9EFC59E">
    <w:name w:val="41210140B9064D53A0BFCB66D9EFC59E"/>
    <w:rsid w:val="00637271"/>
  </w:style>
  <w:style w:type="paragraph" w:customStyle="1" w:styleId="6FC52D7BF53A40CF91BD870675077DC4">
    <w:name w:val="6FC52D7BF53A40CF91BD870675077DC4"/>
    <w:rsid w:val="00637271"/>
  </w:style>
  <w:style w:type="paragraph" w:customStyle="1" w:styleId="4D14C221C0DF4D9E9845FCE8F601F844">
    <w:name w:val="4D14C221C0DF4D9E9845FCE8F601F844"/>
    <w:rsid w:val="00637271"/>
  </w:style>
  <w:style w:type="paragraph" w:customStyle="1" w:styleId="652ACA0EF0234BA49675E1DF9A719D9B">
    <w:name w:val="652ACA0EF0234BA49675E1DF9A719D9B"/>
    <w:rsid w:val="00637271"/>
  </w:style>
  <w:style w:type="paragraph" w:customStyle="1" w:styleId="C31962DFC31D445BA68573B43EFC3594">
    <w:name w:val="C31962DFC31D445BA68573B43EFC3594"/>
    <w:rsid w:val="00637271"/>
  </w:style>
  <w:style w:type="paragraph" w:customStyle="1" w:styleId="4A12814E0AAE4F388AE540D091FF9846">
    <w:name w:val="4A12814E0AAE4F388AE540D091FF9846"/>
    <w:rsid w:val="00637271"/>
  </w:style>
  <w:style w:type="paragraph" w:customStyle="1" w:styleId="B7A03555E2F14828BC434FD868075A85">
    <w:name w:val="B7A03555E2F14828BC434FD868075A85"/>
    <w:rsid w:val="00637271"/>
  </w:style>
  <w:style w:type="paragraph" w:customStyle="1" w:styleId="FA8809827B8342BA8C261F9812BC1E14">
    <w:name w:val="FA8809827B8342BA8C261F9812BC1E14"/>
    <w:rsid w:val="00637271"/>
  </w:style>
  <w:style w:type="paragraph" w:customStyle="1" w:styleId="02BABE4148C54673B1B807E73C7B9D6C">
    <w:name w:val="02BABE4148C54673B1B807E73C7B9D6C"/>
    <w:rsid w:val="00637271"/>
  </w:style>
  <w:style w:type="paragraph" w:customStyle="1" w:styleId="9947D65F08914D449B3A3ED2D3AEAB6A">
    <w:name w:val="9947D65F08914D449B3A3ED2D3AEAB6A"/>
    <w:rsid w:val="00637271"/>
  </w:style>
  <w:style w:type="paragraph" w:customStyle="1" w:styleId="53BF5BB5F867494284586EC8BC2C2FDA">
    <w:name w:val="53BF5BB5F867494284586EC8BC2C2FDA"/>
    <w:rsid w:val="00637271"/>
  </w:style>
  <w:style w:type="paragraph" w:customStyle="1" w:styleId="AE006378E612491D89B64F7FE061F8D0">
    <w:name w:val="AE006378E612491D89B64F7FE061F8D0"/>
    <w:rsid w:val="00637271"/>
  </w:style>
  <w:style w:type="paragraph" w:customStyle="1" w:styleId="E9476EA44D384913AF3CA0E468654E07">
    <w:name w:val="E9476EA44D384913AF3CA0E468654E07"/>
    <w:rsid w:val="00637271"/>
  </w:style>
  <w:style w:type="paragraph" w:customStyle="1" w:styleId="3599F08C3C8A42BCA9292DA35859660C">
    <w:name w:val="3599F08C3C8A42BCA9292DA35859660C"/>
    <w:rsid w:val="00637271"/>
  </w:style>
  <w:style w:type="paragraph" w:customStyle="1" w:styleId="B1341D57AB984F6F8AA405F897F36F9F">
    <w:name w:val="B1341D57AB984F6F8AA405F897F36F9F"/>
    <w:rsid w:val="00637271"/>
  </w:style>
  <w:style w:type="paragraph" w:customStyle="1" w:styleId="253D25AF6D72434A9BB358EE92CF75CC">
    <w:name w:val="253D25AF6D72434A9BB358EE92CF75CC"/>
    <w:rsid w:val="00637271"/>
  </w:style>
  <w:style w:type="paragraph" w:customStyle="1" w:styleId="0EBA4D3E30664A6E9F023FC21FA9C154">
    <w:name w:val="0EBA4D3E30664A6E9F023FC21FA9C154"/>
    <w:rsid w:val="00637271"/>
  </w:style>
  <w:style w:type="paragraph" w:customStyle="1" w:styleId="A19D8EE0F751482B98D7B52BE968415B">
    <w:name w:val="A19D8EE0F751482B98D7B52BE968415B"/>
    <w:rsid w:val="00637271"/>
  </w:style>
  <w:style w:type="paragraph" w:customStyle="1" w:styleId="2AB9F3EDA2BA49E0A36A6698E4C6CFFA">
    <w:name w:val="2AB9F3EDA2BA49E0A36A6698E4C6CFFA"/>
    <w:rsid w:val="00637271"/>
  </w:style>
  <w:style w:type="paragraph" w:customStyle="1" w:styleId="93EE64D0CA3A49559F195C427CB12500">
    <w:name w:val="93EE64D0CA3A49559F195C427CB12500"/>
    <w:rsid w:val="00637271"/>
  </w:style>
  <w:style w:type="paragraph" w:customStyle="1" w:styleId="67BEAE1D2798463A809239163A83DD3A">
    <w:name w:val="67BEAE1D2798463A809239163A83DD3A"/>
    <w:rsid w:val="00637271"/>
  </w:style>
  <w:style w:type="paragraph" w:customStyle="1" w:styleId="F28522EAC08D42D9847665800F8F79D4">
    <w:name w:val="F28522EAC08D42D9847665800F8F79D4"/>
    <w:rsid w:val="00637271"/>
  </w:style>
  <w:style w:type="paragraph" w:customStyle="1" w:styleId="BC96439700434C048C71FBAF8882A8DF">
    <w:name w:val="BC96439700434C048C71FBAF8882A8DF"/>
    <w:rsid w:val="00637271"/>
  </w:style>
  <w:style w:type="paragraph" w:customStyle="1" w:styleId="D2AF3C3BC461497CBBF27F69DDE60A79">
    <w:name w:val="D2AF3C3BC461497CBBF27F69DDE60A79"/>
    <w:rsid w:val="00637271"/>
  </w:style>
  <w:style w:type="paragraph" w:customStyle="1" w:styleId="1B6E082551E94568B6780DDB6FBDF2B2">
    <w:name w:val="1B6E082551E94568B6780DDB6FBDF2B2"/>
    <w:rsid w:val="00637271"/>
  </w:style>
  <w:style w:type="paragraph" w:customStyle="1" w:styleId="FE30D0392A424FA5B62564C552DA87A6">
    <w:name w:val="FE30D0392A424FA5B62564C552DA87A6"/>
    <w:rsid w:val="00637271"/>
  </w:style>
  <w:style w:type="paragraph" w:customStyle="1" w:styleId="F6D42F85107E4B4ABE80ABF4FEC4056E">
    <w:name w:val="F6D42F85107E4B4ABE80ABF4FEC4056E"/>
    <w:rsid w:val="00637271"/>
  </w:style>
  <w:style w:type="paragraph" w:customStyle="1" w:styleId="259F879082E4448F96BA2CDA361F566C">
    <w:name w:val="259F879082E4448F96BA2CDA361F566C"/>
    <w:rsid w:val="00637271"/>
  </w:style>
  <w:style w:type="paragraph" w:customStyle="1" w:styleId="FD3B9888551A48A0AE08ACE423F9522F">
    <w:name w:val="FD3B9888551A48A0AE08ACE423F9522F"/>
    <w:rsid w:val="00637271"/>
  </w:style>
  <w:style w:type="paragraph" w:customStyle="1" w:styleId="94884DE28AA94E729E88F51AB6743161">
    <w:name w:val="94884DE28AA94E729E88F51AB6743161"/>
    <w:rsid w:val="00637271"/>
  </w:style>
  <w:style w:type="paragraph" w:customStyle="1" w:styleId="AA219E199D1E47F8ADD501804A1E5E6B">
    <w:name w:val="AA219E199D1E47F8ADD501804A1E5E6B"/>
    <w:rsid w:val="00637271"/>
  </w:style>
  <w:style w:type="paragraph" w:customStyle="1" w:styleId="C3B5CF8A1C664119BBB94B6C150CD97A">
    <w:name w:val="C3B5CF8A1C664119BBB94B6C150CD97A"/>
    <w:rsid w:val="00637271"/>
  </w:style>
  <w:style w:type="paragraph" w:customStyle="1" w:styleId="0F7F8ECC8D474B43959E6BBA1C5B8BDE">
    <w:name w:val="0F7F8ECC8D474B43959E6BBA1C5B8BDE"/>
    <w:rsid w:val="00637271"/>
  </w:style>
  <w:style w:type="paragraph" w:customStyle="1" w:styleId="D1FDF3422CD64B7B9666F451F8E315C4">
    <w:name w:val="D1FDF3422CD64B7B9666F451F8E315C4"/>
    <w:rsid w:val="00637271"/>
  </w:style>
  <w:style w:type="paragraph" w:customStyle="1" w:styleId="442EDA8A7DA04DD9A9758CB3DF71DD79">
    <w:name w:val="442EDA8A7DA04DD9A9758CB3DF71DD79"/>
    <w:rsid w:val="00637271"/>
  </w:style>
  <w:style w:type="paragraph" w:customStyle="1" w:styleId="74E78AB760DF40548C296A54FB0A97CF">
    <w:name w:val="74E78AB760DF40548C296A54FB0A97CF"/>
    <w:rsid w:val="00637271"/>
  </w:style>
  <w:style w:type="paragraph" w:customStyle="1" w:styleId="D1ACA5621C04406E91770F63630E3E2A">
    <w:name w:val="D1ACA5621C04406E91770F63630E3E2A"/>
    <w:rsid w:val="00637271"/>
  </w:style>
  <w:style w:type="paragraph" w:customStyle="1" w:styleId="6F5A2EFD76A747E4A9B0694284CD7079">
    <w:name w:val="6F5A2EFD76A747E4A9B0694284CD7079"/>
    <w:rsid w:val="00637271"/>
  </w:style>
  <w:style w:type="paragraph" w:customStyle="1" w:styleId="280BCA867DD0439EA334895CEE3BFB6B">
    <w:name w:val="280BCA867DD0439EA334895CEE3BFB6B"/>
    <w:rsid w:val="00637271"/>
  </w:style>
  <w:style w:type="paragraph" w:customStyle="1" w:styleId="1BB4BF3FBC504A4A82B9706904A2ACD2">
    <w:name w:val="1BB4BF3FBC504A4A82B9706904A2ACD2"/>
    <w:rsid w:val="00637271"/>
  </w:style>
  <w:style w:type="paragraph" w:customStyle="1" w:styleId="A15597099B904A07BAA8499D9B5998E5">
    <w:name w:val="A15597099B904A07BAA8499D9B5998E5"/>
    <w:rsid w:val="00637271"/>
  </w:style>
  <w:style w:type="paragraph" w:customStyle="1" w:styleId="07DD332F8EFD4EABAED72923C859BC5E">
    <w:name w:val="07DD332F8EFD4EABAED72923C859BC5E"/>
    <w:rsid w:val="00637271"/>
  </w:style>
  <w:style w:type="paragraph" w:customStyle="1" w:styleId="9DA623D8702D45D18FD0F5A2A96C80A1">
    <w:name w:val="9DA623D8702D45D18FD0F5A2A96C80A1"/>
    <w:rsid w:val="00637271"/>
  </w:style>
  <w:style w:type="paragraph" w:customStyle="1" w:styleId="2CC6363928754A8D8EB323525EB18962">
    <w:name w:val="2CC6363928754A8D8EB323525EB18962"/>
    <w:rsid w:val="00637271"/>
  </w:style>
  <w:style w:type="paragraph" w:customStyle="1" w:styleId="3041F00B61904B99AF2EACF16D6CFDAA">
    <w:name w:val="3041F00B61904B99AF2EACF16D6CFDAA"/>
    <w:rsid w:val="00637271"/>
  </w:style>
  <w:style w:type="paragraph" w:customStyle="1" w:styleId="1EE85568E8314DCDB2791BB4A1B890A2">
    <w:name w:val="1EE85568E8314DCDB2791BB4A1B890A2"/>
    <w:rsid w:val="00637271"/>
  </w:style>
  <w:style w:type="paragraph" w:customStyle="1" w:styleId="6F8DBDE627B54B1B89207AF81C828037">
    <w:name w:val="6F8DBDE627B54B1B89207AF81C828037"/>
    <w:rsid w:val="00637271"/>
  </w:style>
  <w:style w:type="paragraph" w:customStyle="1" w:styleId="5B5B7815FA27428A8D02E709DC8456E0">
    <w:name w:val="5B5B7815FA27428A8D02E709DC8456E0"/>
    <w:rsid w:val="00637271"/>
  </w:style>
  <w:style w:type="paragraph" w:customStyle="1" w:styleId="2E880AB1F2DB47CB9F0AE68AED61BBE0">
    <w:name w:val="2E880AB1F2DB47CB9F0AE68AED61BBE0"/>
    <w:rsid w:val="00637271"/>
  </w:style>
  <w:style w:type="paragraph" w:customStyle="1" w:styleId="365B2A5681FC41AB9513255499BB952E">
    <w:name w:val="365B2A5681FC41AB9513255499BB952E"/>
    <w:rsid w:val="00637271"/>
  </w:style>
  <w:style w:type="paragraph" w:customStyle="1" w:styleId="3DDDB369337540B885CC59BAAF9789F3">
    <w:name w:val="3DDDB369337540B885CC59BAAF9789F3"/>
    <w:rsid w:val="00637271"/>
  </w:style>
  <w:style w:type="paragraph" w:customStyle="1" w:styleId="2541F69B6CA14BBA8581135F2ED7B650">
    <w:name w:val="2541F69B6CA14BBA8581135F2ED7B650"/>
    <w:rsid w:val="00637271"/>
  </w:style>
  <w:style w:type="paragraph" w:customStyle="1" w:styleId="1F2BCE70AF1B45DD813273FE3A5188D3">
    <w:name w:val="1F2BCE70AF1B45DD813273FE3A5188D3"/>
    <w:rsid w:val="00637271"/>
  </w:style>
  <w:style w:type="paragraph" w:customStyle="1" w:styleId="3C4D41ABA34F436A8545F81D7ACF1AB1">
    <w:name w:val="3C4D41ABA34F436A8545F81D7ACF1AB1"/>
    <w:rsid w:val="00637271"/>
  </w:style>
  <w:style w:type="paragraph" w:customStyle="1" w:styleId="BFE6D7721E544DA5ADD423ACE9A9756E">
    <w:name w:val="BFE6D7721E544DA5ADD423ACE9A9756E"/>
    <w:rsid w:val="00637271"/>
  </w:style>
  <w:style w:type="paragraph" w:customStyle="1" w:styleId="7864AAE13027485E8F5ADE7377FD0050">
    <w:name w:val="7864AAE13027485E8F5ADE7377FD0050"/>
    <w:rsid w:val="00637271"/>
  </w:style>
  <w:style w:type="paragraph" w:customStyle="1" w:styleId="19C8DFD63380426EA76481A394765177">
    <w:name w:val="19C8DFD63380426EA76481A394765177"/>
    <w:rsid w:val="00637271"/>
  </w:style>
  <w:style w:type="paragraph" w:customStyle="1" w:styleId="06AFA44E86464DA59E7B2FB196A72A3E">
    <w:name w:val="06AFA44E86464DA59E7B2FB196A72A3E"/>
    <w:rsid w:val="00637271"/>
  </w:style>
  <w:style w:type="paragraph" w:customStyle="1" w:styleId="3297E5898A794BF381BCB2BF8E1C3BED">
    <w:name w:val="3297E5898A794BF381BCB2BF8E1C3BED"/>
    <w:rsid w:val="00637271"/>
  </w:style>
  <w:style w:type="paragraph" w:customStyle="1" w:styleId="652AD1E89D6141969DCF9842AB997682">
    <w:name w:val="652AD1E89D6141969DCF9842AB997682"/>
    <w:rsid w:val="00637271"/>
  </w:style>
  <w:style w:type="paragraph" w:customStyle="1" w:styleId="F829E149741F4CC7B3BA171BE9C1CEE5">
    <w:name w:val="F829E149741F4CC7B3BA171BE9C1CEE5"/>
    <w:rsid w:val="00637271"/>
  </w:style>
  <w:style w:type="paragraph" w:customStyle="1" w:styleId="C7B52A5F31EA4B89B5890519D90E3622">
    <w:name w:val="C7B52A5F31EA4B89B5890519D90E3622"/>
    <w:rsid w:val="00637271"/>
  </w:style>
  <w:style w:type="paragraph" w:customStyle="1" w:styleId="FE006085B39D468BBF7C77EB07F971ED">
    <w:name w:val="FE006085B39D468BBF7C77EB07F971ED"/>
    <w:rsid w:val="00637271"/>
  </w:style>
  <w:style w:type="paragraph" w:customStyle="1" w:styleId="6186AD42AB7A4C2A90EB64AD1682FD6F">
    <w:name w:val="6186AD42AB7A4C2A90EB64AD1682FD6F"/>
    <w:rsid w:val="00637271"/>
  </w:style>
  <w:style w:type="paragraph" w:customStyle="1" w:styleId="6220023FB8064F9FA7F56E57D26E7A6F">
    <w:name w:val="6220023FB8064F9FA7F56E57D26E7A6F"/>
    <w:rsid w:val="00637271"/>
  </w:style>
  <w:style w:type="paragraph" w:customStyle="1" w:styleId="90498569F6F94D96A723ACC735AABED6">
    <w:name w:val="90498569F6F94D96A723ACC735AABED6"/>
    <w:rsid w:val="00637271"/>
  </w:style>
  <w:style w:type="paragraph" w:customStyle="1" w:styleId="F4E227BB1EC040BFB9BC9624BD7E2EBF">
    <w:name w:val="F4E227BB1EC040BFB9BC9624BD7E2EBF"/>
    <w:rsid w:val="00637271"/>
  </w:style>
  <w:style w:type="paragraph" w:customStyle="1" w:styleId="16C4C6DA0292409E92A866F169B61AEC">
    <w:name w:val="16C4C6DA0292409E92A866F169B61AEC"/>
    <w:rsid w:val="00637271"/>
  </w:style>
  <w:style w:type="paragraph" w:customStyle="1" w:styleId="C4064C058D26494EA6D49BDA3CCA7C2F">
    <w:name w:val="C4064C058D26494EA6D49BDA3CCA7C2F"/>
    <w:rsid w:val="00637271"/>
  </w:style>
  <w:style w:type="paragraph" w:customStyle="1" w:styleId="6D5B48F9C5C1457B80784FB8B27069E0">
    <w:name w:val="6D5B48F9C5C1457B80784FB8B27069E0"/>
    <w:rsid w:val="00637271"/>
  </w:style>
  <w:style w:type="paragraph" w:customStyle="1" w:styleId="233CAD712B60418B8FDF938B1E2A3621">
    <w:name w:val="233CAD712B60418B8FDF938B1E2A3621"/>
    <w:rsid w:val="00637271"/>
  </w:style>
  <w:style w:type="paragraph" w:customStyle="1" w:styleId="C232794ADE2544D38D67CD6780B5F103">
    <w:name w:val="C232794ADE2544D38D67CD6780B5F103"/>
    <w:rsid w:val="00637271"/>
  </w:style>
  <w:style w:type="paragraph" w:customStyle="1" w:styleId="D046E5100A8B483DAB65B45CE52F8732">
    <w:name w:val="D046E5100A8B483DAB65B45CE52F8732"/>
    <w:rsid w:val="00637271"/>
  </w:style>
  <w:style w:type="paragraph" w:customStyle="1" w:styleId="1EE8B114BDD54DEEAE7058F2AA883497">
    <w:name w:val="1EE8B114BDD54DEEAE7058F2AA883497"/>
    <w:rsid w:val="00637271"/>
  </w:style>
  <w:style w:type="paragraph" w:customStyle="1" w:styleId="C055D6AAE9C54EE3922AE5821D4E93D4">
    <w:name w:val="C055D6AAE9C54EE3922AE5821D4E93D4"/>
    <w:rsid w:val="00637271"/>
  </w:style>
  <w:style w:type="paragraph" w:customStyle="1" w:styleId="48ABAACD33034909A41FFA98C59100A0">
    <w:name w:val="48ABAACD33034909A41FFA98C59100A0"/>
    <w:rsid w:val="00637271"/>
  </w:style>
  <w:style w:type="paragraph" w:customStyle="1" w:styleId="BBD8365F771C4ADEAB399E71DD729BB5">
    <w:name w:val="BBD8365F771C4ADEAB399E71DD729BB5"/>
    <w:rsid w:val="00637271"/>
  </w:style>
  <w:style w:type="paragraph" w:customStyle="1" w:styleId="17E282DC63C149FBAC69A50FCA60CD53">
    <w:name w:val="17E282DC63C149FBAC69A50FCA60CD53"/>
    <w:rsid w:val="00637271"/>
  </w:style>
  <w:style w:type="paragraph" w:customStyle="1" w:styleId="2059C4C33DCB4AFFA4DF05DD3ACE12DD">
    <w:name w:val="2059C4C33DCB4AFFA4DF05DD3ACE12DD"/>
    <w:rsid w:val="00637271"/>
  </w:style>
  <w:style w:type="paragraph" w:customStyle="1" w:styleId="5F384A3BA82B4146A326801488BB00FC">
    <w:name w:val="5F384A3BA82B4146A326801488BB00FC"/>
    <w:rsid w:val="00637271"/>
  </w:style>
  <w:style w:type="paragraph" w:customStyle="1" w:styleId="DBC44D6CB32A4CCBBF75ECBDB30F50A1">
    <w:name w:val="DBC44D6CB32A4CCBBF75ECBDB30F50A1"/>
    <w:rsid w:val="00637271"/>
  </w:style>
  <w:style w:type="paragraph" w:customStyle="1" w:styleId="1AC414B9F78E4B71880D53D58F5A80A5">
    <w:name w:val="1AC414B9F78E4B71880D53D58F5A80A5"/>
    <w:rsid w:val="00637271"/>
  </w:style>
  <w:style w:type="paragraph" w:customStyle="1" w:styleId="26496671AAE4495287AB0E46CCD79B86">
    <w:name w:val="26496671AAE4495287AB0E46CCD79B86"/>
    <w:rsid w:val="00637271"/>
  </w:style>
  <w:style w:type="paragraph" w:customStyle="1" w:styleId="B80F38A646474A26947E2FD2CD73F030">
    <w:name w:val="B80F38A646474A26947E2FD2CD73F030"/>
    <w:rsid w:val="00637271"/>
  </w:style>
  <w:style w:type="paragraph" w:customStyle="1" w:styleId="324BCA99CCD9496F8750963894C8809A">
    <w:name w:val="324BCA99CCD9496F8750963894C8809A"/>
    <w:rsid w:val="00637271"/>
  </w:style>
  <w:style w:type="paragraph" w:customStyle="1" w:styleId="BCFEE6ECB4C94394A836F1E54EC6F1C5">
    <w:name w:val="BCFEE6ECB4C94394A836F1E54EC6F1C5"/>
    <w:rsid w:val="00637271"/>
  </w:style>
  <w:style w:type="paragraph" w:customStyle="1" w:styleId="5971B370180B42F6B9E40F09C9DEB526">
    <w:name w:val="5971B370180B42F6B9E40F09C9DEB526"/>
    <w:rsid w:val="00637271"/>
  </w:style>
  <w:style w:type="paragraph" w:customStyle="1" w:styleId="51C966E5FC0C45B6A670F31ADC4E3D8D">
    <w:name w:val="51C966E5FC0C45B6A670F31ADC4E3D8D"/>
    <w:rsid w:val="00637271"/>
  </w:style>
  <w:style w:type="paragraph" w:customStyle="1" w:styleId="E2E0A0D93FCD44AC91273D01DE3C862F">
    <w:name w:val="E2E0A0D93FCD44AC91273D01DE3C862F"/>
    <w:rsid w:val="00637271"/>
  </w:style>
  <w:style w:type="paragraph" w:customStyle="1" w:styleId="00EC33AB5F0A4513AFB1BDF00D8F6B6B">
    <w:name w:val="00EC33AB5F0A4513AFB1BDF00D8F6B6B"/>
    <w:rsid w:val="00637271"/>
  </w:style>
  <w:style w:type="paragraph" w:customStyle="1" w:styleId="4F30AB61F36D405E90F97773018FFA0D">
    <w:name w:val="4F30AB61F36D405E90F97773018FFA0D"/>
    <w:rsid w:val="00637271"/>
  </w:style>
  <w:style w:type="paragraph" w:customStyle="1" w:styleId="A1BEDDDF16404E98AB095E6F0EC6E956">
    <w:name w:val="A1BEDDDF16404E98AB095E6F0EC6E956"/>
    <w:rsid w:val="00637271"/>
  </w:style>
  <w:style w:type="paragraph" w:customStyle="1" w:styleId="C66E5B24D1B44E2E832243115AD8BF82">
    <w:name w:val="C66E5B24D1B44E2E832243115AD8BF82"/>
    <w:rsid w:val="00637271"/>
  </w:style>
  <w:style w:type="paragraph" w:customStyle="1" w:styleId="10235C560CBD407997E6E4D26CC7C9CB">
    <w:name w:val="10235C560CBD407997E6E4D26CC7C9CB"/>
    <w:rsid w:val="00637271"/>
  </w:style>
  <w:style w:type="paragraph" w:customStyle="1" w:styleId="1C9586481AF84238B61256CCC85BAF7A">
    <w:name w:val="1C9586481AF84238B61256CCC85BAF7A"/>
    <w:rsid w:val="00637271"/>
  </w:style>
  <w:style w:type="paragraph" w:customStyle="1" w:styleId="F48DC0BDC0BD47808D5C4190BAC6624A">
    <w:name w:val="F48DC0BDC0BD47808D5C4190BAC6624A"/>
    <w:rsid w:val="00637271"/>
  </w:style>
  <w:style w:type="paragraph" w:customStyle="1" w:styleId="F914D1EA4E0C402FB183C5C73C397A78">
    <w:name w:val="F914D1EA4E0C402FB183C5C73C397A78"/>
    <w:rsid w:val="00637271"/>
  </w:style>
  <w:style w:type="paragraph" w:customStyle="1" w:styleId="4AB503F9D71E41EC897E471DDFD5492C">
    <w:name w:val="4AB503F9D71E41EC897E471DDFD5492C"/>
    <w:rsid w:val="00637271"/>
  </w:style>
  <w:style w:type="paragraph" w:customStyle="1" w:styleId="E83CC56144234E16B545760B0D82A0D3">
    <w:name w:val="E83CC56144234E16B545760B0D82A0D3"/>
    <w:rsid w:val="00637271"/>
  </w:style>
  <w:style w:type="paragraph" w:customStyle="1" w:styleId="A7636786A16A493AB7FD6DF7F0D06A81">
    <w:name w:val="A7636786A16A493AB7FD6DF7F0D06A81"/>
    <w:rsid w:val="00637271"/>
  </w:style>
  <w:style w:type="paragraph" w:customStyle="1" w:styleId="01E5E2C05CA84D1495DA07DCF23A1861">
    <w:name w:val="01E5E2C05CA84D1495DA07DCF23A1861"/>
    <w:rsid w:val="00637271"/>
  </w:style>
  <w:style w:type="paragraph" w:customStyle="1" w:styleId="950BECD7450F42139A15D07E0A020BB3">
    <w:name w:val="950BECD7450F42139A15D07E0A020BB3"/>
    <w:rsid w:val="00637271"/>
  </w:style>
  <w:style w:type="paragraph" w:customStyle="1" w:styleId="07A643E5380E4CBE8D3703B3C62F85BF">
    <w:name w:val="07A643E5380E4CBE8D3703B3C62F85BF"/>
    <w:rsid w:val="00637271"/>
  </w:style>
  <w:style w:type="paragraph" w:customStyle="1" w:styleId="D021D411F50F49D2A11990AD9B3B779C">
    <w:name w:val="D021D411F50F49D2A11990AD9B3B779C"/>
    <w:rsid w:val="00637271"/>
  </w:style>
  <w:style w:type="paragraph" w:customStyle="1" w:styleId="9605E2A023A4475F90794D86E643F92E">
    <w:name w:val="9605E2A023A4475F90794D86E643F92E"/>
    <w:rsid w:val="00637271"/>
  </w:style>
  <w:style w:type="paragraph" w:customStyle="1" w:styleId="2B226672D7DF45DB932F4A931A5B98BB">
    <w:name w:val="2B226672D7DF45DB932F4A931A5B98BB"/>
    <w:rsid w:val="00637271"/>
  </w:style>
  <w:style w:type="paragraph" w:customStyle="1" w:styleId="FC81036117994CE599CC508E06F8DF7E">
    <w:name w:val="FC81036117994CE599CC508E06F8DF7E"/>
    <w:rsid w:val="00637271"/>
  </w:style>
  <w:style w:type="paragraph" w:customStyle="1" w:styleId="20B82679848F4CC6AF0388A1A836EB86">
    <w:name w:val="20B82679848F4CC6AF0388A1A836EB86"/>
    <w:rsid w:val="00637271"/>
  </w:style>
  <w:style w:type="paragraph" w:customStyle="1" w:styleId="458688D709D342989A07F2CEEACE68C5">
    <w:name w:val="458688D709D342989A07F2CEEACE68C5"/>
    <w:rsid w:val="00637271"/>
  </w:style>
  <w:style w:type="paragraph" w:customStyle="1" w:styleId="0855664B45D746F59A376623EC7778E4">
    <w:name w:val="0855664B45D746F59A376623EC7778E4"/>
    <w:rsid w:val="00637271"/>
  </w:style>
  <w:style w:type="paragraph" w:customStyle="1" w:styleId="412C1AA53E134232A312DFB46463E7F6">
    <w:name w:val="412C1AA53E134232A312DFB46463E7F6"/>
    <w:rsid w:val="00637271"/>
  </w:style>
  <w:style w:type="paragraph" w:customStyle="1" w:styleId="A5BFD3CCDB824F339B26ACF67A6A55AC">
    <w:name w:val="A5BFD3CCDB824F339B26ACF67A6A55AC"/>
    <w:rsid w:val="00637271"/>
  </w:style>
  <w:style w:type="paragraph" w:customStyle="1" w:styleId="18DAC69DFA3548FE980FD990C6D87A6C">
    <w:name w:val="18DAC69DFA3548FE980FD990C6D87A6C"/>
    <w:rsid w:val="00637271"/>
  </w:style>
  <w:style w:type="paragraph" w:customStyle="1" w:styleId="147DDF1C579341F0948FBE26F9E9D69B">
    <w:name w:val="147DDF1C579341F0948FBE26F9E9D69B"/>
    <w:rsid w:val="00637271"/>
  </w:style>
  <w:style w:type="paragraph" w:customStyle="1" w:styleId="C6FA6722A5BB4C5C83BFFE8A7B498732">
    <w:name w:val="C6FA6722A5BB4C5C83BFFE8A7B498732"/>
    <w:rsid w:val="00637271"/>
  </w:style>
  <w:style w:type="paragraph" w:customStyle="1" w:styleId="629BB7E5A70546BABBF5DE0BFA549A16">
    <w:name w:val="629BB7E5A70546BABBF5DE0BFA549A16"/>
    <w:rsid w:val="00637271"/>
  </w:style>
  <w:style w:type="paragraph" w:customStyle="1" w:styleId="77AC5F3C9048408EA9A1A6ECB423A7EE">
    <w:name w:val="77AC5F3C9048408EA9A1A6ECB423A7EE"/>
    <w:rsid w:val="00637271"/>
  </w:style>
  <w:style w:type="paragraph" w:customStyle="1" w:styleId="8D311CFE8E634C2BAD535992BEE12962">
    <w:name w:val="8D311CFE8E634C2BAD535992BEE12962"/>
    <w:rsid w:val="00637271"/>
  </w:style>
  <w:style w:type="paragraph" w:customStyle="1" w:styleId="5A6B35C5F5F24A5CA8D068D85DCFAECA">
    <w:name w:val="5A6B35C5F5F24A5CA8D068D85DCFAECA"/>
    <w:rsid w:val="00637271"/>
  </w:style>
  <w:style w:type="paragraph" w:customStyle="1" w:styleId="43CD871CCF6B47E5851AA99B3DFF148E">
    <w:name w:val="43CD871CCF6B47E5851AA99B3DFF148E"/>
    <w:rsid w:val="00637271"/>
  </w:style>
  <w:style w:type="paragraph" w:customStyle="1" w:styleId="46039FCF84AD4D22A3E5CB1726B5ED83">
    <w:name w:val="46039FCF84AD4D22A3E5CB1726B5ED83"/>
    <w:rsid w:val="00637271"/>
  </w:style>
  <w:style w:type="paragraph" w:customStyle="1" w:styleId="4DDD066A51D24AD59128767D23500442">
    <w:name w:val="4DDD066A51D24AD59128767D23500442"/>
    <w:rsid w:val="00637271"/>
  </w:style>
  <w:style w:type="paragraph" w:customStyle="1" w:styleId="1ABEFFF160BB42FF948BC69BDB65BC8E">
    <w:name w:val="1ABEFFF160BB42FF948BC69BDB65BC8E"/>
    <w:rsid w:val="00637271"/>
  </w:style>
  <w:style w:type="paragraph" w:customStyle="1" w:styleId="F7289A664DA34C9CBF62FA6009CD58E9">
    <w:name w:val="F7289A664DA34C9CBF62FA6009CD58E9"/>
    <w:rsid w:val="00637271"/>
  </w:style>
  <w:style w:type="paragraph" w:customStyle="1" w:styleId="6E9D58F40D744B71AE5B1A4877AF6B6D">
    <w:name w:val="6E9D58F40D744B71AE5B1A4877AF6B6D"/>
    <w:rsid w:val="00637271"/>
  </w:style>
  <w:style w:type="paragraph" w:customStyle="1" w:styleId="4802286983D048FEAF494DEF94AA039D">
    <w:name w:val="4802286983D048FEAF494DEF94AA039D"/>
    <w:rsid w:val="00637271"/>
  </w:style>
  <w:style w:type="paragraph" w:customStyle="1" w:styleId="74AE725CF0264DFB9ED3AE0046BEF44F">
    <w:name w:val="74AE725CF0264DFB9ED3AE0046BEF44F"/>
    <w:rsid w:val="00637271"/>
  </w:style>
  <w:style w:type="paragraph" w:customStyle="1" w:styleId="57B0E99E62E9442084067F20AAE4E2E0">
    <w:name w:val="57B0E99E62E9442084067F20AAE4E2E0"/>
    <w:rsid w:val="00637271"/>
  </w:style>
  <w:style w:type="paragraph" w:customStyle="1" w:styleId="8B3E688AACC544C89C97E0445F6011CD">
    <w:name w:val="8B3E688AACC544C89C97E0445F6011CD"/>
    <w:rsid w:val="00637271"/>
  </w:style>
  <w:style w:type="paragraph" w:customStyle="1" w:styleId="621C1744FEC54D09B736F55B5FAA39EA">
    <w:name w:val="621C1744FEC54D09B736F55B5FAA39EA"/>
    <w:rsid w:val="00637271"/>
  </w:style>
  <w:style w:type="paragraph" w:customStyle="1" w:styleId="19D7440EA367442788A07491B264360E">
    <w:name w:val="19D7440EA367442788A07491B264360E"/>
    <w:rsid w:val="00637271"/>
  </w:style>
  <w:style w:type="paragraph" w:customStyle="1" w:styleId="9069F25A2B9745F2A08F9AACA8DFEDD9">
    <w:name w:val="9069F25A2B9745F2A08F9AACA8DFEDD9"/>
    <w:rsid w:val="00637271"/>
  </w:style>
  <w:style w:type="paragraph" w:customStyle="1" w:styleId="DF0A87BDC8B841A8B0AE148748C2C727">
    <w:name w:val="DF0A87BDC8B841A8B0AE148748C2C727"/>
    <w:rsid w:val="00637271"/>
  </w:style>
  <w:style w:type="paragraph" w:customStyle="1" w:styleId="7C0FA5E9DBB4483C9FB84705D23F75DE">
    <w:name w:val="7C0FA5E9DBB4483C9FB84705D23F75DE"/>
    <w:rsid w:val="00637271"/>
  </w:style>
  <w:style w:type="paragraph" w:customStyle="1" w:styleId="43B1C6EE4D8445179312A973D0B16BF7">
    <w:name w:val="43B1C6EE4D8445179312A973D0B16BF7"/>
    <w:rsid w:val="00637271"/>
  </w:style>
  <w:style w:type="paragraph" w:customStyle="1" w:styleId="3471F0A9B70A42F98719DAB709D6C072">
    <w:name w:val="3471F0A9B70A42F98719DAB709D6C072"/>
    <w:rsid w:val="00637271"/>
  </w:style>
  <w:style w:type="paragraph" w:customStyle="1" w:styleId="B865A41699024CA898E34C75F3E01322">
    <w:name w:val="B865A41699024CA898E34C75F3E01322"/>
    <w:rsid w:val="00637271"/>
  </w:style>
  <w:style w:type="paragraph" w:customStyle="1" w:styleId="437642E1E4ED426A9833FAF6F390ABB6">
    <w:name w:val="437642E1E4ED426A9833FAF6F390ABB6"/>
    <w:rsid w:val="00637271"/>
  </w:style>
  <w:style w:type="paragraph" w:customStyle="1" w:styleId="39C7CA035F22446DB23BEEA382235567">
    <w:name w:val="39C7CA035F22446DB23BEEA382235567"/>
    <w:rsid w:val="00637271"/>
  </w:style>
  <w:style w:type="paragraph" w:customStyle="1" w:styleId="15D7169244384642A575FDA06208D4D3">
    <w:name w:val="15D7169244384642A575FDA06208D4D3"/>
    <w:rsid w:val="00637271"/>
  </w:style>
  <w:style w:type="paragraph" w:customStyle="1" w:styleId="EAD879310FFA423B914DC61D3D819050">
    <w:name w:val="EAD879310FFA423B914DC61D3D819050"/>
    <w:rsid w:val="00637271"/>
  </w:style>
  <w:style w:type="paragraph" w:customStyle="1" w:styleId="5B6A621EC71F402E94FAB37D106AAFAA">
    <w:name w:val="5B6A621EC71F402E94FAB37D106AAFAA"/>
    <w:rsid w:val="00637271"/>
  </w:style>
  <w:style w:type="paragraph" w:customStyle="1" w:styleId="482D7FECE20D49FEA73CE200E832052C">
    <w:name w:val="482D7FECE20D49FEA73CE200E832052C"/>
    <w:rsid w:val="00637271"/>
  </w:style>
  <w:style w:type="paragraph" w:customStyle="1" w:styleId="EBBE5CE4BFAB457D910125F890AE4018">
    <w:name w:val="EBBE5CE4BFAB457D910125F890AE4018"/>
    <w:rsid w:val="00637271"/>
  </w:style>
  <w:style w:type="paragraph" w:customStyle="1" w:styleId="CF65F0EEFF02439A940020A8FB89C8D6">
    <w:name w:val="CF65F0EEFF02439A940020A8FB89C8D6"/>
    <w:rsid w:val="00637271"/>
  </w:style>
  <w:style w:type="paragraph" w:customStyle="1" w:styleId="7CC7D3931954418BA2671FFC4F9FC854">
    <w:name w:val="7CC7D3931954418BA2671FFC4F9FC854"/>
    <w:rsid w:val="00637271"/>
  </w:style>
  <w:style w:type="paragraph" w:customStyle="1" w:styleId="5073FC547DFC440F93DFB4C7BAF1A45A">
    <w:name w:val="5073FC547DFC440F93DFB4C7BAF1A45A"/>
    <w:rsid w:val="00637271"/>
  </w:style>
  <w:style w:type="paragraph" w:customStyle="1" w:styleId="8834AF46058148C4A7B7BB66FD4439B5">
    <w:name w:val="8834AF46058148C4A7B7BB66FD4439B5"/>
    <w:rsid w:val="00637271"/>
  </w:style>
  <w:style w:type="paragraph" w:customStyle="1" w:styleId="3EA586CEE775459095D57F551980852B">
    <w:name w:val="3EA586CEE775459095D57F551980852B"/>
    <w:rsid w:val="00637271"/>
  </w:style>
  <w:style w:type="paragraph" w:customStyle="1" w:styleId="2788B07D87B942DCBF3B149CD84F72F7">
    <w:name w:val="2788B07D87B942DCBF3B149CD84F72F7"/>
    <w:rsid w:val="00637271"/>
  </w:style>
  <w:style w:type="paragraph" w:customStyle="1" w:styleId="708D54FBDB7241CF818D057C0081B534">
    <w:name w:val="708D54FBDB7241CF818D057C0081B534"/>
    <w:rsid w:val="00637271"/>
  </w:style>
  <w:style w:type="paragraph" w:customStyle="1" w:styleId="69F0AB897DEB44A7A70A6FE8FFA69B76">
    <w:name w:val="69F0AB897DEB44A7A70A6FE8FFA69B76"/>
    <w:rsid w:val="00637271"/>
  </w:style>
  <w:style w:type="paragraph" w:customStyle="1" w:styleId="0A8B301D4FE64C96B21271C615145876">
    <w:name w:val="0A8B301D4FE64C96B21271C615145876"/>
    <w:rsid w:val="00637271"/>
  </w:style>
  <w:style w:type="paragraph" w:customStyle="1" w:styleId="360318C10EE2498787DF53C0E05B86B8">
    <w:name w:val="360318C10EE2498787DF53C0E05B86B8"/>
    <w:rsid w:val="00637271"/>
  </w:style>
  <w:style w:type="paragraph" w:customStyle="1" w:styleId="05504C1A19A74203AED5F8A60F00BB7F">
    <w:name w:val="05504C1A19A74203AED5F8A60F00BB7F"/>
    <w:rsid w:val="00637271"/>
  </w:style>
  <w:style w:type="paragraph" w:customStyle="1" w:styleId="98BF94BF7C0F4C6D87511D8F06036B64">
    <w:name w:val="98BF94BF7C0F4C6D87511D8F06036B64"/>
    <w:rsid w:val="00637271"/>
  </w:style>
  <w:style w:type="paragraph" w:customStyle="1" w:styleId="A19C57F5B5B044609C682EFE6A63E293">
    <w:name w:val="A19C57F5B5B044609C682EFE6A63E293"/>
    <w:rsid w:val="00637271"/>
  </w:style>
  <w:style w:type="paragraph" w:customStyle="1" w:styleId="E772B5141FCB457E8F05A069797020EA">
    <w:name w:val="E772B5141FCB457E8F05A069797020EA"/>
    <w:rsid w:val="00637271"/>
  </w:style>
  <w:style w:type="paragraph" w:customStyle="1" w:styleId="F71D767B88964CAD8891808A6BD4E00F">
    <w:name w:val="F71D767B88964CAD8891808A6BD4E00F"/>
    <w:rsid w:val="00637271"/>
  </w:style>
  <w:style w:type="paragraph" w:customStyle="1" w:styleId="6DEB1BC29B184DA598DC58358D4888F4">
    <w:name w:val="6DEB1BC29B184DA598DC58358D4888F4"/>
    <w:rsid w:val="00637271"/>
  </w:style>
  <w:style w:type="paragraph" w:customStyle="1" w:styleId="D1D33ED86A64472EA45A44F14244C2F1">
    <w:name w:val="D1D33ED86A64472EA45A44F14244C2F1"/>
    <w:rsid w:val="00637271"/>
  </w:style>
  <w:style w:type="paragraph" w:customStyle="1" w:styleId="51C11A62A918446F875707F33AF146FB">
    <w:name w:val="51C11A62A918446F875707F33AF146FB"/>
    <w:rsid w:val="00637271"/>
  </w:style>
  <w:style w:type="paragraph" w:customStyle="1" w:styleId="C9F408E358824A329DBD26E7ECF964D8">
    <w:name w:val="C9F408E358824A329DBD26E7ECF964D8"/>
    <w:rsid w:val="00637271"/>
  </w:style>
  <w:style w:type="paragraph" w:customStyle="1" w:styleId="1AD92DB8BABA42DCB6B8FE84B00D56A8">
    <w:name w:val="1AD92DB8BABA42DCB6B8FE84B00D56A8"/>
    <w:rsid w:val="00637271"/>
  </w:style>
  <w:style w:type="paragraph" w:customStyle="1" w:styleId="8848446742A74A0888441B8F3BEAE3E5">
    <w:name w:val="8848446742A74A0888441B8F3BEAE3E5"/>
    <w:rsid w:val="00637271"/>
  </w:style>
  <w:style w:type="paragraph" w:customStyle="1" w:styleId="F5D2516B011A40F2B3A6ADAC45B079FE">
    <w:name w:val="F5D2516B011A40F2B3A6ADAC45B079FE"/>
    <w:rsid w:val="00637271"/>
  </w:style>
  <w:style w:type="paragraph" w:customStyle="1" w:styleId="68BBFE3205E34DBA8B801E51D0228E7E">
    <w:name w:val="68BBFE3205E34DBA8B801E51D0228E7E"/>
    <w:rsid w:val="00637271"/>
  </w:style>
  <w:style w:type="paragraph" w:customStyle="1" w:styleId="A9E7642386E440B1A006B185D2A6C6B3">
    <w:name w:val="A9E7642386E440B1A006B185D2A6C6B3"/>
    <w:rsid w:val="00637271"/>
  </w:style>
  <w:style w:type="paragraph" w:customStyle="1" w:styleId="D38439947CD44F2FA57703870DD49BD0">
    <w:name w:val="D38439947CD44F2FA57703870DD49BD0"/>
    <w:rsid w:val="00637271"/>
  </w:style>
  <w:style w:type="paragraph" w:customStyle="1" w:styleId="8F1D5FDC852341D2A6ADDDA86E59C314">
    <w:name w:val="8F1D5FDC852341D2A6ADDDA86E59C314"/>
    <w:rsid w:val="00637271"/>
  </w:style>
  <w:style w:type="paragraph" w:customStyle="1" w:styleId="1DBC4C5D9C584D8B93CE2C92D6A64FE0">
    <w:name w:val="1DBC4C5D9C584D8B93CE2C92D6A64FE0"/>
    <w:rsid w:val="00637271"/>
  </w:style>
  <w:style w:type="paragraph" w:customStyle="1" w:styleId="B533F1208E2A480F9421DF2B1D460099">
    <w:name w:val="B533F1208E2A480F9421DF2B1D460099"/>
    <w:rsid w:val="00637271"/>
  </w:style>
  <w:style w:type="paragraph" w:customStyle="1" w:styleId="04B6EEEA5B494588B9CB773874D35212">
    <w:name w:val="04B6EEEA5B494588B9CB773874D35212"/>
    <w:rsid w:val="00637271"/>
  </w:style>
  <w:style w:type="paragraph" w:customStyle="1" w:styleId="FA1FD01C1632468EAA74887B96021F82">
    <w:name w:val="FA1FD01C1632468EAA74887B96021F82"/>
    <w:rsid w:val="00637271"/>
  </w:style>
  <w:style w:type="paragraph" w:customStyle="1" w:styleId="2D4EFE10FD734C618CB4CC6CF730D31D">
    <w:name w:val="2D4EFE10FD734C618CB4CC6CF730D31D"/>
    <w:rsid w:val="00637271"/>
  </w:style>
  <w:style w:type="paragraph" w:customStyle="1" w:styleId="130AE79B3A734C658844C11B57B4773A">
    <w:name w:val="130AE79B3A734C658844C11B57B4773A"/>
    <w:rsid w:val="00637271"/>
  </w:style>
  <w:style w:type="paragraph" w:customStyle="1" w:styleId="1A01571DED5F4C7591305DAF18881391">
    <w:name w:val="1A01571DED5F4C7591305DAF18881391"/>
    <w:rsid w:val="00637271"/>
  </w:style>
  <w:style w:type="paragraph" w:customStyle="1" w:styleId="6E89BA1156574D81A09588415A691DBA">
    <w:name w:val="6E89BA1156574D81A09588415A691DBA"/>
    <w:rsid w:val="00637271"/>
  </w:style>
  <w:style w:type="paragraph" w:customStyle="1" w:styleId="B91D3DA830A347E2B60BCC9E8F20589D">
    <w:name w:val="B91D3DA830A347E2B60BCC9E8F20589D"/>
    <w:rsid w:val="00637271"/>
  </w:style>
  <w:style w:type="paragraph" w:customStyle="1" w:styleId="8CA71B771849479E974835521D10D80C">
    <w:name w:val="8CA71B771849479E974835521D10D80C"/>
    <w:rsid w:val="00637271"/>
  </w:style>
  <w:style w:type="paragraph" w:customStyle="1" w:styleId="590469883E324B4E9BDA5BE013C67809">
    <w:name w:val="590469883E324B4E9BDA5BE013C67809"/>
    <w:rsid w:val="00637271"/>
  </w:style>
  <w:style w:type="paragraph" w:customStyle="1" w:styleId="09F415575EBF414EB97E467918FC4183">
    <w:name w:val="09F415575EBF414EB97E467918FC4183"/>
    <w:rsid w:val="00637271"/>
  </w:style>
  <w:style w:type="paragraph" w:customStyle="1" w:styleId="1E0466A3F53B488983E44E555FF27F76">
    <w:name w:val="1E0466A3F53B488983E44E555FF27F76"/>
    <w:rsid w:val="00637271"/>
  </w:style>
  <w:style w:type="paragraph" w:customStyle="1" w:styleId="11AD904314A0462EBC4A2FACF755B690">
    <w:name w:val="11AD904314A0462EBC4A2FACF755B690"/>
    <w:rsid w:val="00637271"/>
  </w:style>
  <w:style w:type="paragraph" w:customStyle="1" w:styleId="87E0C31ABD5B4842AFAE8FDF0F1BD598">
    <w:name w:val="87E0C31ABD5B4842AFAE8FDF0F1BD598"/>
    <w:rsid w:val="00637271"/>
  </w:style>
  <w:style w:type="paragraph" w:customStyle="1" w:styleId="D0FA8E66C8B4452991D5AD4045A76881">
    <w:name w:val="D0FA8E66C8B4452991D5AD4045A76881"/>
    <w:rsid w:val="00637271"/>
  </w:style>
  <w:style w:type="paragraph" w:customStyle="1" w:styleId="D9FDB31ED1F7496CBA04B151E5F35029">
    <w:name w:val="D9FDB31ED1F7496CBA04B151E5F35029"/>
    <w:rsid w:val="00637271"/>
  </w:style>
  <w:style w:type="paragraph" w:customStyle="1" w:styleId="FC6BB220E2F84C5993BAAA8691C2887C">
    <w:name w:val="FC6BB220E2F84C5993BAAA8691C2887C"/>
    <w:rsid w:val="00637271"/>
  </w:style>
  <w:style w:type="paragraph" w:customStyle="1" w:styleId="397FB7C7B2EC4AA4A857D53767DEA8F0">
    <w:name w:val="397FB7C7B2EC4AA4A857D53767DEA8F0"/>
    <w:rsid w:val="00637271"/>
  </w:style>
  <w:style w:type="paragraph" w:customStyle="1" w:styleId="3F8A57BD3251489CB8A124C8BB4BF7F9">
    <w:name w:val="3F8A57BD3251489CB8A124C8BB4BF7F9"/>
    <w:rsid w:val="00637271"/>
  </w:style>
  <w:style w:type="paragraph" w:customStyle="1" w:styleId="4C4680666DAF4625BB2E0C56FE2D1404">
    <w:name w:val="4C4680666DAF4625BB2E0C56FE2D1404"/>
    <w:rsid w:val="00637271"/>
  </w:style>
  <w:style w:type="paragraph" w:customStyle="1" w:styleId="8A88359A8CD24B35A58243F475746CF0">
    <w:name w:val="8A88359A8CD24B35A58243F475746CF0"/>
    <w:rsid w:val="00637271"/>
  </w:style>
  <w:style w:type="paragraph" w:customStyle="1" w:styleId="BC0C4DB8824B4C72A49C289CB572485E">
    <w:name w:val="BC0C4DB8824B4C72A49C289CB572485E"/>
    <w:rsid w:val="00637271"/>
  </w:style>
  <w:style w:type="paragraph" w:customStyle="1" w:styleId="CA0D3736DAB84770826856A8523B54EE">
    <w:name w:val="CA0D3736DAB84770826856A8523B54EE"/>
    <w:rsid w:val="00637271"/>
  </w:style>
  <w:style w:type="paragraph" w:customStyle="1" w:styleId="8666088B4E6A431892B4C425C311F9B0">
    <w:name w:val="8666088B4E6A431892B4C425C311F9B0"/>
    <w:rsid w:val="00637271"/>
  </w:style>
  <w:style w:type="paragraph" w:customStyle="1" w:styleId="D2467687485B4385A2A8230D30E744C0">
    <w:name w:val="D2467687485B4385A2A8230D30E744C0"/>
    <w:rsid w:val="00637271"/>
  </w:style>
  <w:style w:type="paragraph" w:customStyle="1" w:styleId="5D97F68DADA84058B25C8E2D5AA77169">
    <w:name w:val="5D97F68DADA84058B25C8E2D5AA77169"/>
    <w:rsid w:val="00637271"/>
  </w:style>
  <w:style w:type="paragraph" w:customStyle="1" w:styleId="84F1FFE08818486A91FBE6886218FCA1">
    <w:name w:val="84F1FFE08818486A91FBE6886218FCA1"/>
    <w:rsid w:val="00637271"/>
  </w:style>
  <w:style w:type="paragraph" w:customStyle="1" w:styleId="556758C8B5E14739AED6B61992B13BA1">
    <w:name w:val="556758C8B5E14739AED6B61992B13BA1"/>
    <w:rsid w:val="00637271"/>
  </w:style>
  <w:style w:type="paragraph" w:customStyle="1" w:styleId="90DF9BBC42AC4EB69EB0AE163701D1C6">
    <w:name w:val="90DF9BBC42AC4EB69EB0AE163701D1C6"/>
    <w:rsid w:val="00637271"/>
  </w:style>
  <w:style w:type="paragraph" w:customStyle="1" w:styleId="85604EDB310D40DBAA6929208E12CAA6">
    <w:name w:val="85604EDB310D40DBAA6929208E12CAA6"/>
    <w:rsid w:val="00637271"/>
  </w:style>
  <w:style w:type="paragraph" w:customStyle="1" w:styleId="CDCFDB99C1174C129D966B449BACCAF4">
    <w:name w:val="CDCFDB99C1174C129D966B449BACCAF4"/>
    <w:rsid w:val="00637271"/>
  </w:style>
  <w:style w:type="paragraph" w:customStyle="1" w:styleId="B198EF9865A64159A2F482F660D09E9A">
    <w:name w:val="B198EF9865A64159A2F482F660D09E9A"/>
    <w:rsid w:val="00637271"/>
  </w:style>
  <w:style w:type="paragraph" w:customStyle="1" w:styleId="DE72852EF0644CFAB9B500B80FE942E0">
    <w:name w:val="DE72852EF0644CFAB9B500B80FE942E0"/>
    <w:rsid w:val="00637271"/>
  </w:style>
  <w:style w:type="paragraph" w:customStyle="1" w:styleId="2C6391C2A1B14A75BB042D372C5E1E25">
    <w:name w:val="2C6391C2A1B14A75BB042D372C5E1E25"/>
    <w:rsid w:val="00637271"/>
  </w:style>
  <w:style w:type="paragraph" w:customStyle="1" w:styleId="9868AC5479E64B05B0E69B2CED29DC21">
    <w:name w:val="9868AC5479E64B05B0E69B2CED29DC21"/>
    <w:rsid w:val="00637271"/>
  </w:style>
  <w:style w:type="paragraph" w:customStyle="1" w:styleId="D8AC2266F3B941D6ABD47C6247847E1D">
    <w:name w:val="D8AC2266F3B941D6ABD47C6247847E1D"/>
    <w:rsid w:val="00637271"/>
  </w:style>
  <w:style w:type="paragraph" w:customStyle="1" w:styleId="6CCCEC5FEFCF47198AEC5B0F5A540822">
    <w:name w:val="6CCCEC5FEFCF47198AEC5B0F5A540822"/>
    <w:rsid w:val="00637271"/>
  </w:style>
  <w:style w:type="paragraph" w:customStyle="1" w:styleId="C12927100CC94D509C7FDE366A5478F3">
    <w:name w:val="C12927100CC94D509C7FDE366A5478F3"/>
    <w:rsid w:val="00637271"/>
  </w:style>
  <w:style w:type="paragraph" w:customStyle="1" w:styleId="0F60042349B74061BE28ADD6E37578E7">
    <w:name w:val="0F60042349B74061BE28ADD6E37578E7"/>
    <w:rsid w:val="00637271"/>
  </w:style>
  <w:style w:type="paragraph" w:customStyle="1" w:styleId="C4EE411EC9264023ACE7E3B4C6BF7508">
    <w:name w:val="C4EE411EC9264023ACE7E3B4C6BF7508"/>
    <w:rsid w:val="00637271"/>
  </w:style>
  <w:style w:type="paragraph" w:customStyle="1" w:styleId="AFFCDB68AB444233A9E8051AE4088470">
    <w:name w:val="AFFCDB68AB444233A9E8051AE4088470"/>
    <w:rsid w:val="00637271"/>
  </w:style>
  <w:style w:type="paragraph" w:customStyle="1" w:styleId="16883E1A75E748C6BD483A6BDBD79488">
    <w:name w:val="16883E1A75E748C6BD483A6BDBD79488"/>
    <w:rsid w:val="000557E5"/>
  </w:style>
  <w:style w:type="paragraph" w:customStyle="1" w:styleId="EF1D38E64D474EDF82FA15573D718C2A">
    <w:name w:val="EF1D38E64D474EDF82FA15573D718C2A"/>
    <w:rsid w:val="000557E5"/>
  </w:style>
  <w:style w:type="paragraph" w:customStyle="1" w:styleId="60CFA17E5247499D9607954FEF5EA2BF">
    <w:name w:val="60CFA17E5247499D9607954FEF5EA2BF"/>
    <w:rsid w:val="000557E5"/>
  </w:style>
  <w:style w:type="paragraph" w:customStyle="1" w:styleId="B984728BD50E4C9B81FD4B218CB7EE8E">
    <w:name w:val="B984728BD50E4C9B81FD4B218CB7EE8E"/>
    <w:rsid w:val="000557E5"/>
  </w:style>
  <w:style w:type="paragraph" w:customStyle="1" w:styleId="26CC253B82F345A1B12AC7EC2A08FDBB">
    <w:name w:val="26CC253B82F345A1B12AC7EC2A08FDBB"/>
    <w:rsid w:val="000557E5"/>
  </w:style>
  <w:style w:type="paragraph" w:customStyle="1" w:styleId="A58FAEE4D9AD4F98A997309F04E8EF12">
    <w:name w:val="A58FAEE4D9AD4F98A997309F04E8EF12"/>
    <w:rsid w:val="000557E5"/>
  </w:style>
  <w:style w:type="paragraph" w:customStyle="1" w:styleId="4FC87F256E2A49F3BA5D71CCAC0CF23A">
    <w:name w:val="4FC87F256E2A49F3BA5D71CCAC0CF23A"/>
    <w:rsid w:val="000557E5"/>
  </w:style>
  <w:style w:type="paragraph" w:customStyle="1" w:styleId="85502A543904435981680ADAF88D2B63">
    <w:name w:val="85502A543904435981680ADAF88D2B63"/>
    <w:rsid w:val="000557E5"/>
  </w:style>
  <w:style w:type="paragraph" w:customStyle="1" w:styleId="6C61A9206E854F20BA8220BFA1A08B89">
    <w:name w:val="6C61A9206E854F20BA8220BFA1A08B89"/>
    <w:rsid w:val="000557E5"/>
  </w:style>
  <w:style w:type="paragraph" w:customStyle="1" w:styleId="C1142EC2EFCC4EA3883EA1F4CCCAC878">
    <w:name w:val="C1142EC2EFCC4EA3883EA1F4CCCAC878"/>
    <w:rsid w:val="000557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Ffos-y-fran Land Reclamation Scheme</Site_x0020_Name>
    <Internal_x002f_External xmlns="859f7ad6-93f6-4205-b62b-a17f28acbbac">Incoming document</Internal_x002f_External>
    <Post_x0020_code xmlns="859f7ad6-93f6-4205-b62b-a17f28acbbac">CF48 4AH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>Cwmbargoed Disposal Point, Fochriw Road, Merthyr Tydfil, CF48 4AE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2020-01-24T00:00:00+00:00</Document_x0020_Date>
    <Facility_x0020_Address xmlns="859f7ad6-93f6-4205-b62b-a17f28acbbac">Merthyr Tydfil</Facility_x0020_Address>
    <Environment_x0020_Sub_x0020_Folder xmlns="859f7ad6-93f6-4205-b62b-a17f28acbbac">Licences applications</Environment_x0020_Sub_x0020_Folder>
    <Customer_x0020_Name xmlns="859f7ad6-93f6-4205-b62b-a17f28acbbac">Merthyr (South Wales) Ltd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910EB6A6E165A4394DB53AC26A8CD2C" ma:contentTypeVersion="379" ma:contentTypeDescription="Permitting &amp; Compliance Word Document" ma:contentTypeScope="" ma:versionID="261d79638bda283ed3b4b4582dad131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6e121689-de5b-41b9-a751-bfeda7fa2b07" xmlns:ns6="e202e59e-189e-41b6-bd39-f74b16acc618" targetNamespace="http://schemas.microsoft.com/office/2006/metadata/properties" ma:root="true" ma:fieldsID="ffe5d7e0f7df41a52848a380b8447dcf" ns2:_="" ns4:_="" ns5:_="" ns6:_="">
    <xsd:import namespace="859f7ad6-93f6-4205-b62b-a17f28acbbac"/>
    <xsd:import namespace="http://schemas.microsoft.com/sharepoint/v4"/>
    <xsd:import namespace="6e121689-de5b-41b9-a751-bfeda7fa2b07"/>
    <xsd:import namespace="e202e59e-189e-41b6-bd39-f74b16acc61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5:LastSharedByTime" minOccurs="0"/>
                <xsd:element ref="ns6:MediaServiceMetadata" minOccurs="0"/>
                <xsd:element ref="ns6:MediaServiceFastMetadata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ediaServiceAutoTags" minOccurs="0"/>
                <xsd:element ref="ns6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2e59e-189e-41b6-bd39-f74b16acc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34" nillable="true" ma:displayName="MediaServiceLocation" ma:description="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www.w3.org/XML/1998/namespace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purl.org/dc/dcmitype/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7BF69312-1569-4282-B1A6-E9BD97EB6685}"/>
</file>

<file path=customXml/itemProps3.xml><?xml version="1.0" encoding="utf-8"?>
<ds:datastoreItem xmlns:ds="http://schemas.openxmlformats.org/officeDocument/2006/customXml" ds:itemID="{82F1682F-7743-4EEE-85A4-5DD35F92EDFB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C70FBC29-AE3F-4EC8-B53F-552366366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</Template>
  <TotalTime>2381</TotalTime>
  <Pages>13</Pages>
  <Words>5083</Words>
  <Characters>28976</Characters>
  <Application>Microsoft Office Word</Application>
  <DocSecurity>0</DocSecurity>
  <Lines>241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Carl Denley</cp:lastModifiedBy>
  <cp:revision>44</cp:revision>
  <cp:lastPrinted>2019-12-11T14:14:00Z</cp:lastPrinted>
  <dcterms:created xsi:type="dcterms:W3CDTF">2019-10-18T14:59:00Z</dcterms:created>
  <dcterms:modified xsi:type="dcterms:W3CDTF">2020-01-10T15:51:00Z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0x01010067EB80C5FE939D4A9B3D8BA62129B7F50102002910EB6A6E165A4394DB53AC26A8CD2C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16691354-6a5c-4aa6-82be-6f791e447c63</vt:lpwstr>
  </property>
  <property fmtid="{D5CDD505-2E9C-101B-9397-08002B2CF9AE}" pid="6" name="_dlc_DocId">
    <vt:lpwstr>REGU-426-84952</vt:lpwstr>
  </property>
  <property fmtid="{D5CDD505-2E9C-101B-9397-08002B2CF9AE}" pid="7" name="_dlc_DocIdUrl">
    <vt:lpwstr>https://cyfoethnaturiolcymru.sharepoint.com/teams/Regulatory/Permitting/_layouts/15/DocIdRedir.aspx?ID=REGU-426-84952, REGU-426-84952</vt:lpwstr>
  </property>
</Properties>
</file>