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6FDB24" w14:textId="77777777" w:rsidR="006C189E" w:rsidRDefault="006C189E" w:rsidP="006F24C7">
      <w:pPr>
        <w:pStyle w:val="coverTitle"/>
        <w:tabs>
          <w:tab w:val="left" w:pos="3600"/>
        </w:tabs>
        <w:spacing w:line="312" w:lineRule="auto"/>
      </w:pPr>
      <w:r>
        <w:drawing>
          <wp:anchor distT="0" distB="0" distL="114300" distR="114300" simplePos="0" relativeHeight="251659264" behindDoc="0" locked="0" layoutInCell="1" allowOverlap="1" wp14:anchorId="65143DC1" wp14:editId="54920295">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836CD06" w14:textId="77777777" w:rsidR="006C189E" w:rsidRDefault="006C189E" w:rsidP="006F24C7">
      <w:pPr>
        <w:pStyle w:val="coverTitle"/>
        <w:spacing w:line="312" w:lineRule="auto"/>
        <w:rPr>
          <w:rFonts w:cs="Arial"/>
        </w:rPr>
      </w:pPr>
    </w:p>
    <w:p w14:paraId="39640398" w14:textId="77777777" w:rsidR="006C189E" w:rsidRPr="00C31D2C" w:rsidRDefault="006C189E"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CEAC2B2" w14:textId="77777777" w:rsidR="006C189E" w:rsidRDefault="006C189E" w:rsidP="006F24C7">
      <w:pPr>
        <w:pStyle w:val="a"/>
        <w:tabs>
          <w:tab w:val="left" w:pos="8328"/>
        </w:tabs>
        <w:spacing w:line="312" w:lineRule="auto"/>
      </w:pPr>
      <w:r>
        <w:t>The Environmental Permitting (England &amp; Wales) Regulations 2016</w:t>
      </w:r>
      <w:r>
        <w:tab/>
      </w:r>
    </w:p>
    <w:p w14:paraId="653C16C1" w14:textId="77777777" w:rsidR="006C189E" w:rsidRDefault="006C189E" w:rsidP="006F24C7">
      <w:pPr>
        <w:pStyle w:val="a"/>
        <w:spacing w:line="312" w:lineRule="auto"/>
      </w:pPr>
    </w:p>
    <w:p w14:paraId="4D41E020" w14:textId="77777777" w:rsidR="006C189E" w:rsidRPr="0058535B" w:rsidRDefault="006C189E" w:rsidP="006F24C7">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734008AF" w14:textId="77777777" w:rsidR="006C189E" w:rsidRPr="00667865" w:rsidRDefault="006C189E" w:rsidP="006F24C7">
      <w:pPr>
        <w:pStyle w:val="coverLicenceHolder"/>
        <w:pBdr>
          <w:top w:val="single" w:sz="4" w:space="25" w:color="auto"/>
        </w:pBdr>
        <w:spacing w:line="312" w:lineRule="auto"/>
        <w:rPr>
          <w:color w:val="FF0000"/>
        </w:rPr>
      </w:pPr>
    </w:p>
    <w:p w14:paraId="7A9A1257" w14:textId="77777777" w:rsidR="006C189E" w:rsidRPr="00C4791A" w:rsidRDefault="006C189E" w:rsidP="005A6CB3">
      <w:pPr>
        <w:pStyle w:val="coverLicenceHolder"/>
        <w:pBdr>
          <w:top w:val="single" w:sz="4" w:space="25" w:color="auto"/>
        </w:pBdr>
        <w:spacing w:line="276" w:lineRule="auto"/>
        <w:contextualSpacing/>
        <w:rPr>
          <w:rFonts w:cs="Arial"/>
          <w:szCs w:val="24"/>
        </w:rPr>
      </w:pPr>
      <w:r w:rsidRPr="00C4791A">
        <w:rPr>
          <w:rFonts w:cs="Arial"/>
          <w:noProof/>
        </w:rPr>
        <w:t>SPS at Castle Hill Drainage Area</w:t>
      </w:r>
    </w:p>
    <w:p w14:paraId="03BE7BAF" w14:textId="77777777" w:rsidR="006C189E" w:rsidRPr="00C4791A" w:rsidRDefault="006C189E" w:rsidP="005A6CB3">
      <w:pPr>
        <w:pStyle w:val="coverLicenceHolder"/>
        <w:pBdr>
          <w:top w:val="single" w:sz="4" w:space="25" w:color="auto"/>
        </w:pBdr>
        <w:spacing w:line="276" w:lineRule="auto"/>
        <w:contextualSpacing/>
        <w:rPr>
          <w:rFonts w:cs="Arial"/>
          <w:szCs w:val="24"/>
        </w:rPr>
      </w:pPr>
      <w:r w:rsidRPr="00C4791A">
        <w:rPr>
          <w:rFonts w:cs="Arial"/>
          <w:noProof/>
        </w:rPr>
        <w:t>Carmarthen Bridge</w:t>
      </w:r>
    </w:p>
    <w:p w14:paraId="3D9BA797" w14:textId="77777777" w:rsidR="006C189E" w:rsidRPr="00C4791A" w:rsidRDefault="006C189E" w:rsidP="005A6CB3">
      <w:pPr>
        <w:pStyle w:val="coverLicenceHolder"/>
        <w:pBdr>
          <w:top w:val="single" w:sz="4" w:space="25" w:color="auto"/>
        </w:pBdr>
        <w:spacing w:line="276" w:lineRule="auto"/>
        <w:contextualSpacing/>
        <w:rPr>
          <w:rFonts w:cs="Arial"/>
          <w:szCs w:val="24"/>
        </w:rPr>
      </w:pPr>
      <w:r w:rsidRPr="00C4791A">
        <w:rPr>
          <w:rFonts w:cs="Arial"/>
          <w:noProof/>
        </w:rPr>
        <w:t>Old Station Rd</w:t>
      </w:r>
    </w:p>
    <w:p w14:paraId="17791C7B" w14:textId="77777777" w:rsidR="006C189E" w:rsidRPr="00C4791A" w:rsidRDefault="006C189E" w:rsidP="005A6CB3">
      <w:pPr>
        <w:pStyle w:val="coverLicenceHolder"/>
        <w:pBdr>
          <w:top w:val="single" w:sz="4" w:space="25" w:color="auto"/>
        </w:pBdr>
        <w:spacing w:line="276" w:lineRule="auto"/>
        <w:contextualSpacing/>
        <w:rPr>
          <w:rFonts w:cs="Arial"/>
          <w:szCs w:val="24"/>
        </w:rPr>
      </w:pPr>
      <w:r w:rsidRPr="00C4791A">
        <w:rPr>
          <w:rFonts w:cs="Arial"/>
          <w:noProof/>
        </w:rPr>
        <w:t>Carmarthen</w:t>
      </w:r>
    </w:p>
    <w:p w14:paraId="1C465F3F" w14:textId="77777777" w:rsidR="006C189E" w:rsidRPr="00C4791A" w:rsidRDefault="006C189E" w:rsidP="005A6CB3">
      <w:pPr>
        <w:pStyle w:val="coverLicenceHolder"/>
        <w:pBdr>
          <w:top w:val="single" w:sz="4" w:space="25" w:color="auto"/>
        </w:pBdr>
        <w:spacing w:line="276" w:lineRule="auto"/>
        <w:contextualSpacing/>
        <w:rPr>
          <w:rFonts w:cs="Arial"/>
          <w:szCs w:val="24"/>
        </w:rPr>
      </w:pPr>
      <w:r w:rsidRPr="00C4791A">
        <w:rPr>
          <w:rFonts w:cs="Arial"/>
          <w:noProof/>
        </w:rPr>
        <w:t>SA31 3JR</w:t>
      </w:r>
    </w:p>
    <w:p w14:paraId="52C0AF14" w14:textId="77777777" w:rsidR="006C189E" w:rsidRPr="006C6D38" w:rsidRDefault="006C189E" w:rsidP="006F24C7">
      <w:pPr>
        <w:pStyle w:val="coverLicenceHolder"/>
        <w:pBdr>
          <w:top w:val="single" w:sz="4" w:space="25" w:color="auto"/>
        </w:pBdr>
        <w:spacing w:before="120" w:line="270" w:lineRule="exact"/>
        <w:rPr>
          <w:rFonts w:cs="Arial"/>
          <w:szCs w:val="24"/>
        </w:rPr>
      </w:pPr>
    </w:p>
    <w:p w14:paraId="45097F23" w14:textId="77777777" w:rsidR="006C189E" w:rsidRPr="006C6D38" w:rsidRDefault="006C189E" w:rsidP="00B37F88">
      <w:pPr>
        <w:pStyle w:val="coverLicenceHolder"/>
        <w:pBdr>
          <w:top w:val="single" w:sz="4" w:space="25" w:color="auto"/>
        </w:pBdr>
        <w:spacing w:before="120" w:line="276" w:lineRule="auto"/>
        <w:rPr>
          <w:rFonts w:cs="Arial"/>
          <w:szCs w:val="24"/>
        </w:rPr>
      </w:pPr>
      <w:r w:rsidRPr="006C6D38">
        <w:rPr>
          <w:rFonts w:cs="Arial"/>
          <w:szCs w:val="24"/>
        </w:rPr>
        <w:t>Variation application number</w:t>
      </w:r>
    </w:p>
    <w:p w14:paraId="185F38A2" w14:textId="2EEB2C81" w:rsidR="006C189E" w:rsidRPr="000C5843" w:rsidRDefault="000C5843" w:rsidP="00B37F88">
      <w:pPr>
        <w:pStyle w:val="coverAuthNos"/>
        <w:spacing w:before="60" w:line="276" w:lineRule="auto"/>
        <w:rPr>
          <w:rFonts w:cs="Arial"/>
          <w:color w:val="auto"/>
          <w:sz w:val="24"/>
          <w:szCs w:val="24"/>
          <w:lang w:eastAsia="en-GB"/>
        </w:rPr>
      </w:pPr>
      <w:r w:rsidRPr="000C5843">
        <w:rPr>
          <w:rFonts w:cs="Arial"/>
          <w:noProof/>
          <w:color w:val="auto"/>
          <w:sz w:val="24"/>
          <w:lang w:eastAsia="en-GB"/>
        </w:rPr>
        <w:t>PAN-008436</w:t>
      </w:r>
    </w:p>
    <w:p w14:paraId="180C6D4E" w14:textId="77777777" w:rsidR="006C189E" w:rsidRPr="006C6D38" w:rsidRDefault="006C189E" w:rsidP="00B37F88">
      <w:pPr>
        <w:pStyle w:val="coverAuthNos"/>
        <w:spacing w:before="480" w:line="276" w:lineRule="auto"/>
        <w:rPr>
          <w:sz w:val="24"/>
          <w:szCs w:val="24"/>
          <w:lang w:val="de-DE"/>
        </w:rPr>
      </w:pPr>
      <w:r w:rsidRPr="006C6D38">
        <w:rPr>
          <w:sz w:val="24"/>
          <w:szCs w:val="24"/>
          <w:lang w:val="de-DE"/>
        </w:rPr>
        <w:t>Permit number</w:t>
      </w:r>
    </w:p>
    <w:p w14:paraId="2FCA03A2" w14:textId="77777777" w:rsidR="006C189E" w:rsidRPr="006C6D38" w:rsidRDefault="006C189E" w:rsidP="00B37F88">
      <w:pPr>
        <w:spacing w:before="60"/>
        <w:ind w:left="3249" w:firstLine="720"/>
        <w:rPr>
          <w:color w:val="FF0000"/>
          <w:sz w:val="24"/>
          <w:lang w:val="de-DE"/>
        </w:rPr>
      </w:pPr>
      <w:r w:rsidRPr="00C4791A">
        <w:rPr>
          <w:rFonts w:ascii="Arial" w:hAnsi="Arial"/>
          <w:noProof/>
          <w:sz w:val="24"/>
          <w:lang w:val="de-DE"/>
        </w:rPr>
        <w:t>BH0053408</w:t>
      </w:r>
      <w:r w:rsidRPr="006C6D38">
        <w:rPr>
          <w:rFonts w:ascii="Arial" w:hAnsi="Arial"/>
          <w:color w:val="FF0000"/>
          <w:sz w:val="24"/>
          <w:lang w:val="de-DE"/>
        </w:rPr>
        <w:tab/>
      </w:r>
    </w:p>
    <w:p w14:paraId="73FA1D76" w14:textId="77777777" w:rsidR="006C189E" w:rsidRPr="0058535B" w:rsidRDefault="006C189E" w:rsidP="006F24C7">
      <w:pPr>
        <w:rPr>
          <w:lang w:val="de-DE"/>
        </w:rPr>
      </w:pPr>
    </w:p>
    <w:p w14:paraId="5D49403C" w14:textId="77777777" w:rsidR="006C189E" w:rsidRPr="0058535B" w:rsidRDefault="006C189E" w:rsidP="006F24C7">
      <w:pPr>
        <w:rPr>
          <w:lang w:val="de-DE"/>
        </w:rPr>
      </w:pPr>
    </w:p>
    <w:p w14:paraId="5E322E1D" w14:textId="77777777" w:rsidR="006C189E" w:rsidRPr="0058535B" w:rsidRDefault="006C189E" w:rsidP="006F24C7">
      <w:pPr>
        <w:jc w:val="center"/>
        <w:rPr>
          <w:lang w:val="de-DE"/>
        </w:rPr>
      </w:pPr>
    </w:p>
    <w:p w14:paraId="461FF317" w14:textId="77777777" w:rsidR="006C189E" w:rsidRPr="0058535B" w:rsidRDefault="006C189E" w:rsidP="006F24C7">
      <w:pPr>
        <w:rPr>
          <w:lang w:val="de-DE"/>
        </w:rPr>
      </w:pPr>
    </w:p>
    <w:p w14:paraId="52BD8A0D" w14:textId="77777777" w:rsidR="006C189E" w:rsidRDefault="006C189E" w:rsidP="006F24C7">
      <w:pPr>
        <w:pStyle w:val="coverAuthNos"/>
        <w:tabs>
          <w:tab w:val="left" w:pos="5270"/>
        </w:tabs>
        <w:spacing w:line="312" w:lineRule="auto"/>
        <w:rPr>
          <w:lang w:val="de-DE"/>
        </w:rPr>
      </w:pPr>
      <w:r>
        <w:rPr>
          <w:lang w:val="de-DE"/>
        </w:rPr>
        <w:tab/>
      </w:r>
    </w:p>
    <w:p w14:paraId="4C66069D" w14:textId="77777777" w:rsidR="006C189E" w:rsidRDefault="006C189E" w:rsidP="006F24C7">
      <w:pPr>
        <w:pStyle w:val="coverAuthNos"/>
        <w:spacing w:line="312" w:lineRule="auto"/>
        <w:ind w:left="0"/>
        <w:rPr>
          <w:lang w:val="de-DE"/>
        </w:rPr>
      </w:pPr>
    </w:p>
    <w:p w14:paraId="0118927A" w14:textId="77777777" w:rsidR="006C189E" w:rsidRDefault="006C189E" w:rsidP="006F24C7">
      <w:pPr>
        <w:pStyle w:val="coverAuthNos"/>
        <w:spacing w:line="312" w:lineRule="auto"/>
        <w:ind w:left="0"/>
        <w:rPr>
          <w:lang w:val="de-DE"/>
        </w:rPr>
      </w:pPr>
    </w:p>
    <w:p w14:paraId="26B7F2D7" w14:textId="77777777" w:rsidR="006C189E" w:rsidRDefault="006C189E" w:rsidP="006F24C7">
      <w:pPr>
        <w:pStyle w:val="coverAuthNos"/>
        <w:spacing w:line="312" w:lineRule="auto"/>
        <w:ind w:left="0"/>
        <w:rPr>
          <w:lang w:val="de-DE"/>
        </w:rPr>
      </w:pPr>
    </w:p>
    <w:p w14:paraId="79EBF580" w14:textId="77777777" w:rsidR="006C189E" w:rsidRDefault="006C189E" w:rsidP="006F24C7">
      <w:pPr>
        <w:pStyle w:val="coverAuthNos"/>
        <w:spacing w:line="312" w:lineRule="auto"/>
        <w:ind w:left="0"/>
        <w:rPr>
          <w:lang w:val="de-DE"/>
        </w:rPr>
      </w:pPr>
    </w:p>
    <w:p w14:paraId="6C361B35" w14:textId="77777777" w:rsidR="006C189E" w:rsidRPr="00DE0217" w:rsidRDefault="006C189E" w:rsidP="006F24C7">
      <w:pPr>
        <w:pStyle w:val="coverAuthNos"/>
        <w:spacing w:line="312" w:lineRule="auto"/>
        <w:ind w:left="0"/>
        <w:rPr>
          <w:lang w:val="de-DE"/>
        </w:rPr>
      </w:pPr>
    </w:p>
    <w:p w14:paraId="72BEB178" w14:textId="77777777" w:rsidR="006C189E" w:rsidRPr="00C4791A" w:rsidRDefault="006C189E" w:rsidP="006F24C7">
      <w:pPr>
        <w:pStyle w:val="Heading1nonum"/>
        <w:spacing w:before="80" w:after="0" w:line="312" w:lineRule="auto"/>
        <w:jc w:val="center"/>
      </w:pPr>
      <w:r w:rsidRPr="00C4791A">
        <w:rPr>
          <w:noProof/>
        </w:rPr>
        <w:lastRenderedPageBreak/>
        <w:t>SPS at Castle Hill Drainage Area</w:t>
      </w:r>
    </w:p>
    <w:p w14:paraId="18AB341E" w14:textId="77777777" w:rsidR="006C189E" w:rsidRPr="00C4791A" w:rsidRDefault="006C189E" w:rsidP="006F24C7">
      <w:pPr>
        <w:pStyle w:val="Heading1nonum"/>
        <w:spacing w:before="80" w:after="0" w:line="312" w:lineRule="auto"/>
        <w:jc w:val="center"/>
      </w:pPr>
      <w:r w:rsidRPr="00C4791A">
        <w:t xml:space="preserve">Permit Number </w:t>
      </w:r>
      <w:r w:rsidRPr="00C4791A">
        <w:rPr>
          <w:noProof/>
        </w:rPr>
        <w:t>BH0053408</w:t>
      </w:r>
    </w:p>
    <w:p w14:paraId="7AFB2F8C" w14:textId="77777777" w:rsidR="006C189E" w:rsidRDefault="006C189E" w:rsidP="006F24C7">
      <w:pPr>
        <w:pStyle w:val="Heading1nonum"/>
        <w:spacing w:line="312" w:lineRule="auto"/>
      </w:pPr>
      <w:r>
        <w:t>Introductory note</w:t>
      </w:r>
    </w:p>
    <w:p w14:paraId="115C0719" w14:textId="77777777" w:rsidR="006C189E" w:rsidRPr="00AC1C65" w:rsidRDefault="006C189E" w:rsidP="006F24C7">
      <w:pPr>
        <w:pStyle w:val="Heading2a"/>
        <w:spacing w:before="120" w:line="312" w:lineRule="auto"/>
        <w:rPr>
          <w:i w:val="0"/>
        </w:rPr>
      </w:pPr>
      <w:r w:rsidRPr="00AC1C65">
        <w:rPr>
          <w:i w:val="0"/>
        </w:rPr>
        <w:t>This introductory note does not form a part of the permit</w:t>
      </w:r>
    </w:p>
    <w:p w14:paraId="1288F9AA" w14:textId="77777777" w:rsidR="006C189E" w:rsidRPr="00B53F99" w:rsidRDefault="006C189E"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BDEAF59" w14:textId="77777777" w:rsidR="006C189E" w:rsidRPr="00B53F99" w:rsidRDefault="006C189E" w:rsidP="006F24C7">
      <w:pPr>
        <w:pStyle w:val="Draftingnote"/>
        <w:spacing w:before="0"/>
        <w:contextualSpacing/>
        <w:rPr>
          <w:rFonts w:cs="Arial"/>
          <w:i w:val="0"/>
          <w:color w:val="FF0000"/>
          <w:sz w:val="22"/>
          <w:szCs w:val="22"/>
        </w:rPr>
      </w:pPr>
    </w:p>
    <w:p w14:paraId="18F9B2D7" w14:textId="77777777" w:rsidR="006C189E" w:rsidRPr="00B53F99" w:rsidRDefault="006C189E"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E4E9CDA" w14:textId="77777777" w:rsidR="006C189E" w:rsidRPr="00B53F99" w:rsidRDefault="006C189E" w:rsidP="006F24C7">
      <w:pPr>
        <w:pStyle w:val="Draftingnote"/>
        <w:spacing w:before="0"/>
        <w:contextualSpacing/>
        <w:rPr>
          <w:rFonts w:cs="Arial"/>
          <w:i w:val="0"/>
          <w:color w:val="000000"/>
          <w:sz w:val="22"/>
          <w:szCs w:val="22"/>
        </w:rPr>
      </w:pPr>
    </w:p>
    <w:p w14:paraId="68E41A41" w14:textId="77777777" w:rsidR="006C189E" w:rsidRDefault="006C189E"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1D01F42" w14:textId="77777777" w:rsidR="006C189E" w:rsidRPr="00BC015D" w:rsidRDefault="006C189E" w:rsidP="006F24C7">
      <w:pPr>
        <w:pStyle w:val="Draftingnote"/>
        <w:spacing w:before="0"/>
        <w:contextualSpacing/>
        <w:rPr>
          <w:rFonts w:cs="Arial"/>
          <w:i w:val="0"/>
          <w:color w:val="000000"/>
          <w:sz w:val="22"/>
          <w:szCs w:val="22"/>
        </w:rPr>
      </w:pPr>
    </w:p>
    <w:p w14:paraId="784BF32D" w14:textId="77777777" w:rsidR="006C189E" w:rsidRPr="001515F4" w:rsidRDefault="006C189E"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4BCFB23" w14:textId="77777777" w:rsidR="006C189E" w:rsidRDefault="006C189E"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C189E" w14:paraId="304E82C8" w14:textId="77777777" w:rsidTr="006F24C7">
        <w:trPr>
          <w:cantSplit/>
        </w:trPr>
        <w:tc>
          <w:tcPr>
            <w:tcW w:w="8046" w:type="dxa"/>
            <w:gridSpan w:val="3"/>
            <w:tcBorders>
              <w:top w:val="nil"/>
              <w:left w:val="nil"/>
              <w:bottom w:val="single" w:sz="6" w:space="0" w:color="auto"/>
              <w:right w:val="nil"/>
            </w:tcBorders>
            <w:shd w:val="clear" w:color="auto" w:fill="000000"/>
          </w:tcPr>
          <w:p w14:paraId="30FB35DF" w14:textId="77777777" w:rsidR="006C189E" w:rsidRPr="00172FF4" w:rsidRDefault="006C189E"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C189E" w14:paraId="30C7CD8C" w14:textId="77777777" w:rsidTr="006F24C7">
        <w:tc>
          <w:tcPr>
            <w:tcW w:w="3794" w:type="dxa"/>
            <w:tcBorders>
              <w:top w:val="single" w:sz="6" w:space="0" w:color="auto"/>
              <w:left w:val="nil"/>
              <w:bottom w:val="single" w:sz="6" w:space="0" w:color="auto"/>
              <w:right w:val="nil"/>
            </w:tcBorders>
          </w:tcPr>
          <w:p w14:paraId="4EFBF32B" w14:textId="77777777" w:rsidR="006C189E" w:rsidRPr="00172FF4" w:rsidRDefault="006C189E"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32ACA186" w14:textId="77777777" w:rsidR="006C189E" w:rsidRPr="00172FF4" w:rsidRDefault="006C189E"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23BD508C" w14:textId="77777777" w:rsidR="006C189E" w:rsidRPr="00172FF4" w:rsidRDefault="006C189E" w:rsidP="006F24C7">
            <w:pPr>
              <w:pStyle w:val="Tablehead"/>
              <w:spacing w:line="312" w:lineRule="auto"/>
              <w:rPr>
                <w:rFonts w:ascii="Arial" w:hAnsi="Arial" w:cs="Arial"/>
              </w:rPr>
            </w:pPr>
            <w:r>
              <w:rPr>
                <w:rFonts w:ascii="Arial" w:hAnsi="Arial" w:cs="Arial"/>
              </w:rPr>
              <w:t>Comments</w:t>
            </w:r>
          </w:p>
        </w:tc>
      </w:tr>
      <w:tr w:rsidR="006C189E" w14:paraId="0B09521A" w14:textId="77777777" w:rsidTr="006F24C7">
        <w:tc>
          <w:tcPr>
            <w:tcW w:w="3794" w:type="dxa"/>
            <w:tcBorders>
              <w:top w:val="single" w:sz="6" w:space="0" w:color="auto"/>
              <w:left w:val="nil"/>
              <w:bottom w:val="single" w:sz="6" w:space="0" w:color="auto"/>
              <w:right w:val="nil"/>
            </w:tcBorders>
            <w:vAlign w:val="center"/>
          </w:tcPr>
          <w:p w14:paraId="539960A1" w14:textId="77777777" w:rsidR="006C189E" w:rsidRPr="005C0585" w:rsidRDefault="006C189E" w:rsidP="00B37F88">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3E1CDE00" w14:textId="40196A9E" w:rsidR="006C189E" w:rsidRPr="005C0585" w:rsidRDefault="006C189E" w:rsidP="00B37F88">
            <w:pPr>
              <w:pStyle w:val="Tablebody"/>
              <w:spacing w:line="276" w:lineRule="auto"/>
              <w:rPr>
                <w:rFonts w:ascii="Arial" w:hAnsi="Arial" w:cs="Arial"/>
                <w:color w:val="auto"/>
                <w:sz w:val="22"/>
                <w:szCs w:val="22"/>
              </w:rPr>
            </w:pPr>
            <w:r w:rsidRPr="000C5843">
              <w:rPr>
                <w:rFonts w:ascii="Arial" w:hAnsi="Arial" w:cs="Arial"/>
                <w:color w:val="auto"/>
                <w:sz w:val="22"/>
                <w:szCs w:val="22"/>
              </w:rPr>
              <w:t xml:space="preserve">Application </w:t>
            </w:r>
            <w:r w:rsidR="000C5843" w:rsidRPr="000C5843">
              <w:rPr>
                <w:rFonts w:ascii="Arial" w:hAnsi="Arial" w:cs="Arial"/>
                <w:noProof/>
                <w:color w:val="auto"/>
                <w:sz w:val="22"/>
                <w:szCs w:val="22"/>
              </w:rPr>
              <w:t>PAN-008436</w:t>
            </w:r>
          </w:p>
        </w:tc>
        <w:tc>
          <w:tcPr>
            <w:tcW w:w="1984" w:type="dxa"/>
            <w:tcBorders>
              <w:top w:val="single" w:sz="6" w:space="0" w:color="auto"/>
              <w:left w:val="nil"/>
              <w:bottom w:val="single" w:sz="6" w:space="0" w:color="auto"/>
              <w:right w:val="nil"/>
            </w:tcBorders>
            <w:vAlign w:val="center"/>
          </w:tcPr>
          <w:p w14:paraId="747D73D9" w14:textId="77777777" w:rsidR="006C189E" w:rsidRPr="00093D0C" w:rsidRDefault="006C189E"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0BD24179" w14:textId="77777777" w:rsidR="006C189E" w:rsidRPr="004A615E" w:rsidRDefault="006C189E" w:rsidP="00B37F88">
            <w:pPr>
              <w:pStyle w:val="Tablebody"/>
              <w:spacing w:line="276" w:lineRule="auto"/>
              <w:rPr>
                <w:rFonts w:ascii="Arial" w:hAnsi="Arial" w:cs="Arial"/>
                <w:color w:val="FF0000"/>
                <w:sz w:val="22"/>
                <w:szCs w:val="22"/>
              </w:rPr>
            </w:pPr>
            <w:r w:rsidRPr="004F6280">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tcPr>
          <w:p w14:paraId="1C267954" w14:textId="77777777" w:rsidR="006C189E" w:rsidRPr="00093D0C" w:rsidRDefault="006C189E"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C189E" w14:paraId="4BAE734C" w14:textId="77777777" w:rsidTr="006F24C7">
        <w:tc>
          <w:tcPr>
            <w:tcW w:w="3794" w:type="dxa"/>
            <w:tcBorders>
              <w:top w:val="single" w:sz="6" w:space="0" w:color="auto"/>
              <w:left w:val="nil"/>
              <w:bottom w:val="single" w:sz="6" w:space="0" w:color="auto"/>
              <w:right w:val="nil"/>
            </w:tcBorders>
            <w:vAlign w:val="center"/>
          </w:tcPr>
          <w:p w14:paraId="7F9F66F7" w14:textId="77777777" w:rsidR="006C189E" w:rsidRPr="005C0585" w:rsidRDefault="006C189E" w:rsidP="00B37F88">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213E026D" w14:textId="77777777" w:rsidR="006C189E" w:rsidRPr="005C0585" w:rsidRDefault="006C189E" w:rsidP="00B37F88">
            <w:pPr>
              <w:pStyle w:val="Tablebody"/>
              <w:spacing w:line="276" w:lineRule="auto"/>
              <w:rPr>
                <w:rFonts w:ascii="Arial" w:hAnsi="Arial" w:cs="Arial"/>
                <w:color w:val="auto"/>
                <w:sz w:val="22"/>
                <w:szCs w:val="22"/>
              </w:rPr>
            </w:pPr>
            <w:r w:rsidRPr="004F6280">
              <w:rPr>
                <w:rFonts w:ascii="Arial" w:hAnsi="Arial" w:cs="Arial"/>
                <w:noProof/>
                <w:color w:val="auto"/>
                <w:sz w:val="22"/>
                <w:szCs w:val="22"/>
              </w:rPr>
              <w:t>BH0053408</w:t>
            </w:r>
          </w:p>
        </w:tc>
        <w:tc>
          <w:tcPr>
            <w:tcW w:w="1984" w:type="dxa"/>
            <w:tcBorders>
              <w:top w:val="single" w:sz="6" w:space="0" w:color="auto"/>
              <w:left w:val="nil"/>
              <w:bottom w:val="single" w:sz="6" w:space="0" w:color="auto"/>
              <w:right w:val="nil"/>
            </w:tcBorders>
            <w:vAlign w:val="center"/>
          </w:tcPr>
          <w:p w14:paraId="62EFCA44" w14:textId="771EBEE0" w:rsidR="006C189E" w:rsidRPr="004A615E" w:rsidRDefault="005D630C" w:rsidP="00B37F88">
            <w:pPr>
              <w:pStyle w:val="Tablebody"/>
              <w:spacing w:line="276" w:lineRule="auto"/>
              <w:rPr>
                <w:rFonts w:ascii="Arial" w:hAnsi="Arial" w:cs="Arial"/>
                <w:color w:val="FF0000"/>
                <w:sz w:val="22"/>
                <w:szCs w:val="22"/>
              </w:rPr>
            </w:pPr>
            <w:r w:rsidRPr="005D630C">
              <w:rPr>
                <w:rFonts w:ascii="Arial" w:hAnsi="Arial" w:cs="Arial"/>
                <w:color w:val="auto"/>
                <w:sz w:val="22"/>
                <w:szCs w:val="22"/>
              </w:rPr>
              <w:t>06/02/2020</w:t>
            </w:r>
          </w:p>
        </w:tc>
        <w:tc>
          <w:tcPr>
            <w:tcW w:w="2268" w:type="dxa"/>
            <w:tcBorders>
              <w:top w:val="single" w:sz="6" w:space="0" w:color="auto"/>
              <w:left w:val="nil"/>
              <w:bottom w:val="single" w:sz="6" w:space="0" w:color="auto"/>
              <w:right w:val="nil"/>
            </w:tcBorders>
            <w:vAlign w:val="center"/>
          </w:tcPr>
          <w:p w14:paraId="242F7529" w14:textId="77777777" w:rsidR="006C189E" w:rsidRPr="00093D0C" w:rsidRDefault="006C189E"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Dŵr</w:t>
            </w:r>
            <w:proofErr w:type="spellEnd"/>
            <w:r w:rsidRPr="00093D0C">
              <w:rPr>
                <w:rFonts w:ascii="Arial" w:hAnsi="Arial" w:cs="Arial"/>
                <w:color w:val="auto"/>
                <w:sz w:val="22"/>
                <w:szCs w:val="22"/>
              </w:rPr>
              <w:t xml:space="preserve"> 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E89F66F" w14:textId="77777777" w:rsidR="006C189E" w:rsidRDefault="006C189E" w:rsidP="006F24C7">
      <w:pPr>
        <w:pStyle w:val="Heading3nonum"/>
        <w:spacing w:line="312" w:lineRule="auto"/>
        <w:jc w:val="both"/>
        <w:rPr>
          <w:i/>
        </w:rPr>
      </w:pPr>
    </w:p>
    <w:p w14:paraId="0DBFF9A3" w14:textId="77777777" w:rsidR="006C189E" w:rsidRPr="00093D0C" w:rsidRDefault="006C189E" w:rsidP="006F24C7">
      <w:pPr>
        <w:pStyle w:val="Heading3nonum"/>
        <w:spacing w:line="312" w:lineRule="auto"/>
        <w:rPr>
          <w:sz w:val="22"/>
          <w:szCs w:val="22"/>
        </w:rPr>
      </w:pPr>
      <w:r w:rsidRPr="00093D0C">
        <w:rPr>
          <w:sz w:val="22"/>
          <w:szCs w:val="22"/>
        </w:rPr>
        <w:t>End of Introductory Note</w:t>
      </w:r>
    </w:p>
    <w:p w14:paraId="18D898B1" w14:textId="77777777" w:rsidR="006C189E" w:rsidRDefault="006C189E"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C189E" w:rsidRPr="00452DD5" w14:paraId="1D754D7A" w14:textId="77777777" w:rsidTr="006F24C7">
        <w:trPr>
          <w:trHeight w:val="363"/>
        </w:trPr>
        <w:tc>
          <w:tcPr>
            <w:tcW w:w="5977" w:type="dxa"/>
            <w:shd w:val="clear" w:color="auto" w:fill="000000"/>
          </w:tcPr>
          <w:p w14:paraId="486673CD" w14:textId="77777777" w:rsidR="006C189E" w:rsidRPr="00AB169C" w:rsidRDefault="006C189E"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29F82B" w14:textId="77777777" w:rsidR="006C189E" w:rsidRPr="00C31D2C" w:rsidRDefault="006C189E"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D2261F6" w14:textId="77777777" w:rsidR="006C189E" w:rsidRDefault="006C189E" w:rsidP="00B37F88">
      <w:pPr>
        <w:pStyle w:val="Heading3nonum"/>
        <w:spacing w:before="0" w:line="276" w:lineRule="auto"/>
        <w:rPr>
          <w:sz w:val="22"/>
        </w:rPr>
      </w:pPr>
    </w:p>
    <w:p w14:paraId="6B14FA20" w14:textId="77777777" w:rsidR="006C189E" w:rsidRPr="00AB169C" w:rsidRDefault="006C189E"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ECC7CB6" w14:textId="77777777" w:rsidR="006C189E" w:rsidRDefault="006C189E" w:rsidP="00B37F88">
      <w:pPr>
        <w:pStyle w:val="Data"/>
        <w:spacing w:line="276" w:lineRule="auto"/>
        <w:rPr>
          <w:rStyle w:val="change"/>
          <w:rFonts w:cs="Arial"/>
          <w:sz w:val="22"/>
          <w:szCs w:val="22"/>
        </w:rPr>
      </w:pPr>
    </w:p>
    <w:p w14:paraId="25D918ED" w14:textId="77777777" w:rsidR="006C189E" w:rsidRPr="00431648" w:rsidRDefault="006C189E" w:rsidP="00B37F88">
      <w:pPr>
        <w:pStyle w:val="Heading3nonum"/>
        <w:spacing w:before="0" w:line="276" w:lineRule="auto"/>
        <w:ind w:right="1701"/>
        <w:rPr>
          <w:rFonts w:cs="Arial"/>
          <w:sz w:val="22"/>
          <w:szCs w:val="22"/>
        </w:rPr>
      </w:pPr>
      <w:r>
        <w:rPr>
          <w:rFonts w:cs="Arial"/>
          <w:sz w:val="22"/>
          <w:szCs w:val="22"/>
        </w:rPr>
        <w:t>P</w:t>
      </w:r>
      <w:r w:rsidRPr="00431648">
        <w:rPr>
          <w:rFonts w:cs="Arial"/>
          <w:sz w:val="22"/>
          <w:szCs w:val="22"/>
        </w:rPr>
        <w:t>ermit number</w:t>
      </w:r>
    </w:p>
    <w:p w14:paraId="149E0887" w14:textId="77777777" w:rsidR="006C189E" w:rsidRPr="00350AB7" w:rsidRDefault="006C189E" w:rsidP="00B37F88">
      <w:pPr>
        <w:pStyle w:val="Data"/>
        <w:spacing w:line="276" w:lineRule="auto"/>
        <w:rPr>
          <w:rFonts w:cs="Arial"/>
          <w:color w:val="auto"/>
          <w:sz w:val="22"/>
          <w:szCs w:val="22"/>
        </w:rPr>
      </w:pPr>
      <w:r w:rsidRPr="00350AB7">
        <w:rPr>
          <w:rFonts w:cs="Arial"/>
          <w:noProof/>
          <w:color w:val="auto"/>
          <w:sz w:val="22"/>
          <w:szCs w:val="22"/>
        </w:rPr>
        <w:t>BH0053408</w:t>
      </w:r>
    </w:p>
    <w:p w14:paraId="0DB9E103" w14:textId="77777777" w:rsidR="006C189E" w:rsidRPr="009F6C74" w:rsidRDefault="006C189E" w:rsidP="00B37F88">
      <w:pPr>
        <w:pStyle w:val="Data"/>
        <w:spacing w:line="276" w:lineRule="auto"/>
        <w:rPr>
          <w:rStyle w:val="change"/>
          <w:rFonts w:cs="Arial"/>
          <w:color w:val="auto"/>
          <w:sz w:val="22"/>
          <w:szCs w:val="22"/>
        </w:rPr>
      </w:pPr>
    </w:p>
    <w:p w14:paraId="2EF9EBE2" w14:textId="77777777" w:rsidR="006C189E" w:rsidRPr="00431648" w:rsidRDefault="006C189E" w:rsidP="00B37F88">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44DB14FE" w14:textId="77777777" w:rsidR="006C189E" w:rsidRPr="009F6C74" w:rsidRDefault="006C189E" w:rsidP="00B37F88">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3C13096" w14:textId="77777777" w:rsidR="006C189E" w:rsidRPr="009F6C74" w:rsidRDefault="006C189E" w:rsidP="00B37F88">
      <w:pPr>
        <w:pStyle w:val="Heading3nonum"/>
        <w:spacing w:before="0" w:line="276" w:lineRule="auto"/>
        <w:rPr>
          <w:rFonts w:cs="Arial"/>
          <w:color w:val="auto"/>
          <w:sz w:val="22"/>
          <w:szCs w:val="22"/>
        </w:rPr>
      </w:pPr>
    </w:p>
    <w:p w14:paraId="4571BBF0" w14:textId="77777777" w:rsidR="006C189E" w:rsidRPr="009F6C74" w:rsidRDefault="006C189E" w:rsidP="00B37F88">
      <w:pPr>
        <w:pStyle w:val="Heading3nonum"/>
        <w:spacing w:before="0" w:line="276" w:lineRule="auto"/>
        <w:rPr>
          <w:rStyle w:val="change"/>
          <w:i/>
          <w:color w:val="auto"/>
          <w:sz w:val="22"/>
          <w:szCs w:val="22"/>
        </w:rPr>
      </w:pPr>
      <w:r w:rsidRPr="009F6C74">
        <w:rPr>
          <w:color w:val="auto"/>
          <w:sz w:val="22"/>
        </w:rPr>
        <w:t>whose registered office is</w:t>
      </w:r>
    </w:p>
    <w:p w14:paraId="3743D109" w14:textId="77777777" w:rsidR="006C189E" w:rsidRPr="009F6C74" w:rsidRDefault="006C189E" w:rsidP="00B37F88">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FB720DC" w14:textId="77777777" w:rsidR="006C189E" w:rsidRPr="009F6C74" w:rsidRDefault="006C189E" w:rsidP="00B37F88">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F74628C" w14:textId="77777777" w:rsidR="006C189E" w:rsidRPr="009F6C74" w:rsidRDefault="006C189E" w:rsidP="00B37F88">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EF591C3" w14:textId="77777777" w:rsidR="006C189E" w:rsidRPr="009F6C74" w:rsidRDefault="006C189E" w:rsidP="00B37F88">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0DE5DE41" w14:textId="77777777" w:rsidR="006C189E" w:rsidRPr="009F6C74" w:rsidRDefault="006C189E" w:rsidP="00B37F88">
      <w:pPr>
        <w:pStyle w:val="Data"/>
        <w:spacing w:line="276" w:lineRule="auto"/>
        <w:rPr>
          <w:rStyle w:val="change"/>
          <w:color w:val="auto"/>
          <w:sz w:val="22"/>
          <w:szCs w:val="22"/>
        </w:rPr>
      </w:pPr>
      <w:r w:rsidRPr="009F6C74">
        <w:rPr>
          <w:rStyle w:val="change"/>
          <w:rFonts w:cs="Arial"/>
          <w:color w:val="auto"/>
          <w:sz w:val="22"/>
          <w:szCs w:val="22"/>
        </w:rPr>
        <w:t>CF46 6LY</w:t>
      </w:r>
    </w:p>
    <w:p w14:paraId="468C131E" w14:textId="77777777" w:rsidR="006C189E" w:rsidRPr="009F6C74" w:rsidRDefault="006C189E" w:rsidP="00B37F88">
      <w:pPr>
        <w:pStyle w:val="Data"/>
        <w:spacing w:line="276" w:lineRule="auto"/>
        <w:rPr>
          <w:rStyle w:val="change"/>
          <w:rFonts w:cs="Arial"/>
          <w:color w:val="auto"/>
          <w:sz w:val="22"/>
          <w:szCs w:val="22"/>
        </w:rPr>
      </w:pPr>
    </w:p>
    <w:p w14:paraId="06C645E3" w14:textId="77777777" w:rsidR="006C189E" w:rsidRPr="009F6C74" w:rsidRDefault="006C189E" w:rsidP="00B37F88">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F73BCB9" w14:textId="77777777" w:rsidR="006C189E" w:rsidRPr="009F6C74" w:rsidRDefault="006C189E" w:rsidP="00B37F88">
      <w:pPr>
        <w:pStyle w:val="Data"/>
        <w:spacing w:line="276" w:lineRule="auto"/>
        <w:ind w:right="1701"/>
        <w:rPr>
          <w:b w:val="0"/>
          <w:color w:val="auto"/>
          <w:sz w:val="22"/>
          <w:szCs w:val="22"/>
        </w:rPr>
      </w:pPr>
    </w:p>
    <w:p w14:paraId="161C0C4E" w14:textId="77777777" w:rsidR="006C189E" w:rsidRPr="00350AB7" w:rsidRDefault="006C189E" w:rsidP="00B37F88">
      <w:pPr>
        <w:pStyle w:val="Data"/>
        <w:spacing w:line="276" w:lineRule="auto"/>
        <w:ind w:right="23"/>
        <w:rPr>
          <w:rStyle w:val="change"/>
          <w:rFonts w:cs="Arial"/>
          <w:b w:val="0"/>
          <w:color w:val="auto"/>
          <w:sz w:val="22"/>
          <w:szCs w:val="22"/>
        </w:rPr>
      </w:pPr>
      <w:r w:rsidRPr="00350AB7">
        <w:rPr>
          <w:b w:val="0"/>
          <w:color w:val="auto"/>
          <w:sz w:val="22"/>
          <w:szCs w:val="22"/>
        </w:rPr>
        <w:t xml:space="preserve">to operate </w:t>
      </w:r>
      <w:r w:rsidRPr="00350AB7">
        <w:rPr>
          <w:rFonts w:cs="Arial"/>
          <w:b w:val="0"/>
          <w:color w:val="auto"/>
          <w:sz w:val="22"/>
          <w:szCs w:val="22"/>
        </w:rPr>
        <w:t>a water discharge activity</w:t>
      </w:r>
      <w:r w:rsidRPr="00350AB7">
        <w:rPr>
          <w:b w:val="0"/>
          <w:color w:val="auto"/>
          <w:sz w:val="22"/>
          <w:szCs w:val="22"/>
        </w:rPr>
        <w:t xml:space="preserve"> at</w:t>
      </w:r>
    </w:p>
    <w:p w14:paraId="4D10D2FE" w14:textId="77777777" w:rsidR="006C189E" w:rsidRPr="00350AB7" w:rsidRDefault="006C189E" w:rsidP="00B37F88">
      <w:pPr>
        <w:pStyle w:val="Data"/>
        <w:spacing w:line="276" w:lineRule="auto"/>
        <w:rPr>
          <w:rStyle w:val="change"/>
          <w:rFonts w:cs="Arial"/>
          <w:color w:val="auto"/>
          <w:sz w:val="22"/>
          <w:szCs w:val="22"/>
        </w:rPr>
      </w:pPr>
      <w:r w:rsidRPr="00350AB7">
        <w:rPr>
          <w:rFonts w:cs="Arial"/>
          <w:noProof/>
          <w:color w:val="auto"/>
          <w:sz w:val="22"/>
          <w:szCs w:val="22"/>
        </w:rPr>
        <w:t>SPS at Castle Hill Drainage Area</w:t>
      </w:r>
    </w:p>
    <w:p w14:paraId="197B3F21" w14:textId="77777777" w:rsidR="006C189E" w:rsidRPr="00350AB7" w:rsidRDefault="006C189E" w:rsidP="00B37F88">
      <w:pPr>
        <w:pStyle w:val="Data"/>
        <w:spacing w:line="276" w:lineRule="auto"/>
        <w:rPr>
          <w:rStyle w:val="change"/>
          <w:rFonts w:cs="Arial"/>
          <w:color w:val="auto"/>
          <w:sz w:val="22"/>
          <w:szCs w:val="22"/>
        </w:rPr>
      </w:pPr>
      <w:r w:rsidRPr="00350AB7">
        <w:rPr>
          <w:rFonts w:cs="Arial"/>
          <w:noProof/>
          <w:color w:val="auto"/>
          <w:sz w:val="22"/>
          <w:szCs w:val="22"/>
        </w:rPr>
        <w:t>Carmarthen Bridge</w:t>
      </w:r>
    </w:p>
    <w:p w14:paraId="28319B33" w14:textId="77777777" w:rsidR="006C189E" w:rsidRPr="00350AB7" w:rsidRDefault="006C189E" w:rsidP="00B37F88">
      <w:pPr>
        <w:pStyle w:val="Data"/>
        <w:spacing w:line="276" w:lineRule="auto"/>
        <w:rPr>
          <w:rStyle w:val="change"/>
          <w:rFonts w:cs="Arial"/>
          <w:color w:val="auto"/>
          <w:sz w:val="22"/>
          <w:szCs w:val="22"/>
        </w:rPr>
      </w:pPr>
      <w:r w:rsidRPr="00350AB7">
        <w:rPr>
          <w:rFonts w:cs="Arial"/>
          <w:noProof/>
          <w:color w:val="auto"/>
          <w:sz w:val="22"/>
          <w:szCs w:val="22"/>
        </w:rPr>
        <w:t>Old Station Rd</w:t>
      </w:r>
    </w:p>
    <w:p w14:paraId="121BAE93" w14:textId="77777777" w:rsidR="006C189E" w:rsidRPr="00350AB7" w:rsidRDefault="006C189E" w:rsidP="00B37F88">
      <w:pPr>
        <w:pStyle w:val="Data"/>
        <w:spacing w:line="276" w:lineRule="auto"/>
        <w:rPr>
          <w:rStyle w:val="change"/>
          <w:rFonts w:cs="Arial"/>
          <w:color w:val="auto"/>
          <w:sz w:val="22"/>
          <w:szCs w:val="22"/>
        </w:rPr>
      </w:pPr>
      <w:r w:rsidRPr="00350AB7">
        <w:rPr>
          <w:rFonts w:cs="Arial"/>
          <w:noProof/>
          <w:color w:val="auto"/>
          <w:sz w:val="22"/>
          <w:szCs w:val="22"/>
        </w:rPr>
        <w:t>Carmarthen</w:t>
      </w:r>
    </w:p>
    <w:p w14:paraId="4B04F5F9" w14:textId="77777777" w:rsidR="006C189E" w:rsidRPr="00350AB7" w:rsidRDefault="006C189E" w:rsidP="00B37F88">
      <w:pPr>
        <w:pStyle w:val="Data"/>
        <w:spacing w:line="276" w:lineRule="auto"/>
        <w:rPr>
          <w:rStyle w:val="change"/>
          <w:rFonts w:cs="Arial"/>
          <w:color w:val="auto"/>
          <w:sz w:val="22"/>
          <w:szCs w:val="22"/>
        </w:rPr>
      </w:pPr>
      <w:r w:rsidRPr="00350AB7">
        <w:rPr>
          <w:rFonts w:cs="Arial"/>
          <w:noProof/>
          <w:color w:val="auto"/>
          <w:sz w:val="22"/>
          <w:szCs w:val="22"/>
        </w:rPr>
        <w:t>SA31 3JR</w:t>
      </w:r>
    </w:p>
    <w:p w14:paraId="185D309E" w14:textId="77777777" w:rsidR="006C189E" w:rsidRPr="003A38DA" w:rsidRDefault="006C189E" w:rsidP="00B37F88">
      <w:pPr>
        <w:pStyle w:val="Heading3nonum"/>
        <w:spacing w:before="0" w:line="276" w:lineRule="auto"/>
        <w:rPr>
          <w:rFonts w:cs="Arial"/>
          <w:color w:val="auto"/>
          <w:sz w:val="22"/>
          <w:szCs w:val="22"/>
        </w:rPr>
      </w:pPr>
    </w:p>
    <w:p w14:paraId="4A1EEB19" w14:textId="77777777" w:rsidR="006C189E" w:rsidRPr="003A38DA" w:rsidRDefault="006C189E"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F2E05C9" w14:textId="77777777" w:rsidR="006C189E" w:rsidRPr="003A38DA" w:rsidRDefault="006C189E" w:rsidP="00B37F88">
      <w:pPr>
        <w:pStyle w:val="Heading3nonum"/>
        <w:spacing w:before="0" w:line="276" w:lineRule="auto"/>
        <w:rPr>
          <w:rFonts w:cs="Arial"/>
          <w:color w:val="auto"/>
          <w:sz w:val="22"/>
          <w:szCs w:val="22"/>
        </w:rPr>
      </w:pPr>
    </w:p>
    <w:p w14:paraId="43A0B27B" w14:textId="5BAEC9E2" w:rsidR="006C189E" w:rsidRPr="003A38DA" w:rsidRDefault="006C189E" w:rsidP="00B37F88">
      <w:pPr>
        <w:pStyle w:val="Heading3nonum"/>
        <w:spacing w:before="0" w:line="276" w:lineRule="auto"/>
        <w:rPr>
          <w:rFonts w:cs="Arial"/>
          <w:color w:val="auto"/>
          <w:sz w:val="22"/>
          <w:szCs w:val="22"/>
        </w:rPr>
      </w:pPr>
      <w:r w:rsidRPr="005D630C">
        <w:rPr>
          <w:rFonts w:cs="Arial"/>
          <w:color w:val="auto"/>
          <w:sz w:val="22"/>
          <w:szCs w:val="22"/>
        </w:rPr>
        <w:t xml:space="preserve">The notice shall take effect from </w:t>
      </w:r>
      <w:r w:rsidR="005D630C" w:rsidRPr="005D630C">
        <w:rPr>
          <w:rFonts w:cs="Arial"/>
          <w:color w:val="auto"/>
          <w:sz w:val="22"/>
          <w:szCs w:val="22"/>
        </w:rPr>
        <w:t>06/02/2020</w:t>
      </w:r>
      <w:r>
        <w:rPr>
          <w:rFonts w:cs="Arial"/>
          <w:color w:val="auto"/>
          <w:sz w:val="22"/>
          <w:szCs w:val="22"/>
        </w:rPr>
        <w:t>.</w:t>
      </w:r>
    </w:p>
    <w:p w14:paraId="06EBF6F2" w14:textId="77777777" w:rsidR="006C189E" w:rsidRPr="003A38DA" w:rsidRDefault="006C189E"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C189E" w:rsidRPr="003A38DA" w14:paraId="3D4A242E" w14:textId="77777777" w:rsidTr="006F24C7">
        <w:trPr>
          <w:trHeight w:hRule="exact" w:val="393"/>
        </w:trPr>
        <w:tc>
          <w:tcPr>
            <w:tcW w:w="6210" w:type="dxa"/>
            <w:tcBorders>
              <w:top w:val="nil"/>
              <w:left w:val="nil"/>
              <w:right w:val="nil"/>
            </w:tcBorders>
          </w:tcPr>
          <w:p w14:paraId="256D68B9" w14:textId="77777777" w:rsidR="006C189E" w:rsidRPr="003A38DA" w:rsidRDefault="006C189E"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1574DA2" w14:textId="77777777" w:rsidR="006C189E" w:rsidRPr="003A38DA" w:rsidRDefault="006C189E" w:rsidP="006F24C7">
            <w:pPr>
              <w:pStyle w:val="Heading3nonum"/>
              <w:spacing w:before="0"/>
              <w:ind w:right="1701"/>
              <w:rPr>
                <w:rFonts w:cs="Arial"/>
                <w:color w:val="auto"/>
                <w:sz w:val="22"/>
                <w:szCs w:val="22"/>
              </w:rPr>
            </w:pPr>
            <w:r w:rsidRPr="003A38DA">
              <w:rPr>
                <w:rFonts w:cs="Arial"/>
                <w:color w:val="auto"/>
                <w:sz w:val="22"/>
                <w:szCs w:val="22"/>
              </w:rPr>
              <w:t>Date</w:t>
            </w:r>
          </w:p>
        </w:tc>
      </w:tr>
      <w:tr w:rsidR="006C189E" w:rsidRPr="003A38DA" w14:paraId="21974A56" w14:textId="77777777" w:rsidTr="006F24C7">
        <w:trPr>
          <w:trHeight w:hRule="exact" w:val="960"/>
        </w:trPr>
        <w:tc>
          <w:tcPr>
            <w:tcW w:w="6210" w:type="dxa"/>
            <w:vAlign w:val="center"/>
          </w:tcPr>
          <w:p w14:paraId="605ADAF1" w14:textId="5203EC3A" w:rsidR="006C189E" w:rsidRPr="005D630C" w:rsidRDefault="005D630C" w:rsidP="005A6CB3">
            <w:pPr>
              <w:pStyle w:val="Heading3nonum"/>
              <w:spacing w:before="0"/>
              <w:ind w:right="-135"/>
              <w:jc w:val="center"/>
              <w:rPr>
                <w:rFonts w:cs="Arial"/>
                <w:b/>
                <w:color w:val="auto"/>
                <w:sz w:val="22"/>
                <w:szCs w:val="22"/>
              </w:rPr>
            </w:pPr>
            <w:r w:rsidRPr="005D630C">
              <w:rPr>
                <w:rFonts w:cs="Arial"/>
                <w:b/>
                <w:color w:val="auto"/>
                <w:sz w:val="22"/>
                <w:szCs w:val="22"/>
              </w:rPr>
              <w:t>Amy Nethercott</w:t>
            </w:r>
          </w:p>
        </w:tc>
        <w:tc>
          <w:tcPr>
            <w:tcW w:w="2437" w:type="dxa"/>
            <w:vAlign w:val="center"/>
          </w:tcPr>
          <w:p w14:paraId="188E2E6A" w14:textId="10BE958E" w:rsidR="006C189E" w:rsidRPr="005D630C" w:rsidRDefault="005D630C" w:rsidP="005A6CB3">
            <w:pPr>
              <w:pStyle w:val="Heading3nonum"/>
              <w:spacing w:before="0"/>
              <w:ind w:right="34"/>
              <w:jc w:val="center"/>
              <w:rPr>
                <w:rFonts w:cs="Arial"/>
                <w:b/>
                <w:color w:val="auto"/>
                <w:sz w:val="22"/>
                <w:szCs w:val="22"/>
              </w:rPr>
            </w:pPr>
            <w:r w:rsidRPr="005D630C">
              <w:rPr>
                <w:rFonts w:cs="Arial"/>
                <w:b/>
                <w:color w:val="auto"/>
                <w:sz w:val="22"/>
                <w:szCs w:val="22"/>
              </w:rPr>
              <w:t>06/02/2020</w:t>
            </w:r>
          </w:p>
        </w:tc>
      </w:tr>
    </w:tbl>
    <w:p w14:paraId="440B9710" w14:textId="77777777" w:rsidR="006C189E" w:rsidRDefault="006C189E" w:rsidP="006F24C7">
      <w:pPr>
        <w:pStyle w:val="Heading3nonum"/>
        <w:spacing w:before="0"/>
        <w:rPr>
          <w:rFonts w:cs="Arial"/>
          <w:sz w:val="22"/>
          <w:szCs w:val="22"/>
        </w:rPr>
      </w:pPr>
    </w:p>
    <w:p w14:paraId="0BAF2824" w14:textId="77777777" w:rsidR="006C189E" w:rsidRPr="00C31D2C" w:rsidRDefault="006C189E"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9A3B30F" w14:textId="77777777" w:rsidR="006C189E" w:rsidRPr="005E55B6" w:rsidRDefault="006C189E"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8193950" w14:textId="77777777" w:rsidR="006C189E" w:rsidRPr="002757D7" w:rsidRDefault="006C189E"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AB89D5B" w14:textId="77777777" w:rsidR="006C189E" w:rsidRPr="00F742D1" w:rsidRDefault="006C189E" w:rsidP="006F24C7">
      <w:pPr>
        <w:pStyle w:val="Heading3nonum"/>
        <w:rPr>
          <w:rFonts w:cs="Arial"/>
          <w:color w:val="FF0000"/>
          <w:sz w:val="22"/>
          <w:szCs w:val="22"/>
        </w:rPr>
      </w:pPr>
    </w:p>
    <w:p w14:paraId="1779B076" w14:textId="77777777" w:rsidR="006C189E" w:rsidRPr="00AE41DB" w:rsidRDefault="006C189E"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27350D8" w14:textId="77777777" w:rsidR="006C189E" w:rsidRDefault="006C189E"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C189E" w:rsidRPr="0049139F" w14:paraId="2052E628" w14:textId="77777777" w:rsidTr="006F24C7">
        <w:trPr>
          <w:trHeight w:val="555"/>
        </w:trPr>
        <w:tc>
          <w:tcPr>
            <w:tcW w:w="3402" w:type="dxa"/>
            <w:shd w:val="clear" w:color="auto" w:fill="000000"/>
            <w:vAlign w:val="center"/>
          </w:tcPr>
          <w:p w14:paraId="0CF14E3B" w14:textId="77777777" w:rsidR="006C189E" w:rsidRPr="000D1FBB" w:rsidRDefault="006C189E"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7545344" w14:textId="77777777" w:rsidR="006C189E" w:rsidRPr="0049139F" w:rsidRDefault="006C189E"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90B1D29" w14:textId="77777777" w:rsidR="006C189E" w:rsidRDefault="006C189E" w:rsidP="00B37F88">
      <w:pPr>
        <w:pStyle w:val="Act"/>
        <w:spacing w:before="0" w:line="276" w:lineRule="auto"/>
        <w:ind w:firstLine="1276"/>
      </w:pPr>
    </w:p>
    <w:p w14:paraId="6A6A9658" w14:textId="77777777" w:rsidR="006C189E" w:rsidRPr="00431648" w:rsidRDefault="006C189E" w:rsidP="00B37F88">
      <w:pPr>
        <w:spacing w:before="0" w:after="0"/>
        <w:ind w:left="1276"/>
        <w:rPr>
          <w:rStyle w:val="Bold"/>
          <w:b w:val="0"/>
          <w:sz w:val="22"/>
          <w:szCs w:val="22"/>
        </w:rPr>
      </w:pPr>
      <w:r w:rsidRPr="00431648">
        <w:rPr>
          <w:rStyle w:val="Bold"/>
          <w:b w:val="0"/>
          <w:sz w:val="22"/>
          <w:szCs w:val="22"/>
        </w:rPr>
        <w:t>Permit number</w:t>
      </w:r>
    </w:p>
    <w:p w14:paraId="16168FC1" w14:textId="77777777" w:rsidR="006C189E" w:rsidRPr="00350AB7" w:rsidRDefault="006C189E" w:rsidP="00B37F88">
      <w:pPr>
        <w:pStyle w:val="Data"/>
        <w:spacing w:line="276" w:lineRule="auto"/>
        <w:ind w:firstLine="1276"/>
        <w:rPr>
          <w:rFonts w:cs="Arial"/>
          <w:color w:val="auto"/>
          <w:sz w:val="22"/>
          <w:szCs w:val="22"/>
        </w:rPr>
      </w:pPr>
      <w:r w:rsidRPr="00350AB7">
        <w:rPr>
          <w:rFonts w:cs="Arial"/>
          <w:noProof/>
          <w:color w:val="auto"/>
          <w:sz w:val="22"/>
          <w:szCs w:val="22"/>
        </w:rPr>
        <w:t>BH0053408</w:t>
      </w:r>
    </w:p>
    <w:p w14:paraId="7A959429" w14:textId="77777777" w:rsidR="006C189E" w:rsidRPr="004A615E" w:rsidRDefault="006C189E" w:rsidP="00B37F88">
      <w:pPr>
        <w:pStyle w:val="Data"/>
        <w:spacing w:line="276" w:lineRule="auto"/>
        <w:ind w:firstLine="1276"/>
        <w:rPr>
          <w:rFonts w:cs="Arial"/>
          <w:color w:val="FF0000"/>
          <w:sz w:val="22"/>
          <w:szCs w:val="22"/>
        </w:rPr>
      </w:pPr>
    </w:p>
    <w:p w14:paraId="5761D9CF" w14:textId="0F6D686A" w:rsidR="006C189E" w:rsidRPr="0049139F" w:rsidRDefault="006C189E" w:rsidP="00B37F88">
      <w:pPr>
        <w:pStyle w:val="Heading3nonum"/>
        <w:spacing w:before="0" w:line="276" w:lineRule="auto"/>
        <w:ind w:left="1276"/>
        <w:rPr>
          <w:color w:val="FF0000"/>
          <w:sz w:val="22"/>
          <w:szCs w:val="22"/>
        </w:rPr>
      </w:pPr>
      <w:r w:rsidRPr="000C5843">
        <w:rPr>
          <w:color w:val="auto"/>
          <w:sz w:val="22"/>
          <w:szCs w:val="22"/>
        </w:rPr>
        <w:t xml:space="preserve">This is the consolidated permit referred to in the variation and consolidation notice for application </w:t>
      </w:r>
      <w:r w:rsidR="000C5843" w:rsidRPr="000C5843">
        <w:rPr>
          <w:noProof/>
          <w:color w:val="auto"/>
          <w:sz w:val="22"/>
          <w:szCs w:val="22"/>
        </w:rPr>
        <w:t>PAN-008436</w:t>
      </w:r>
      <w:r w:rsidRPr="000C5843">
        <w:rPr>
          <w:color w:val="auto"/>
          <w:sz w:val="22"/>
          <w:szCs w:val="22"/>
        </w:rPr>
        <w:t xml:space="preserve"> a</w:t>
      </w:r>
      <w:r w:rsidRPr="0049139F">
        <w:rPr>
          <w:sz w:val="22"/>
          <w:szCs w:val="22"/>
        </w:rPr>
        <w:t>uthori</w:t>
      </w:r>
      <w:r>
        <w:rPr>
          <w:sz w:val="22"/>
          <w:szCs w:val="22"/>
        </w:rPr>
        <w:t>sing</w:t>
      </w:r>
    </w:p>
    <w:p w14:paraId="5FEDD036" w14:textId="77777777" w:rsidR="006C189E" w:rsidRPr="009F6C74" w:rsidRDefault="006C189E" w:rsidP="00B37F88">
      <w:pPr>
        <w:pStyle w:val="Data"/>
        <w:spacing w:line="276" w:lineRule="auto"/>
        <w:rPr>
          <w:rStyle w:val="change"/>
          <w:rFonts w:cs="Arial"/>
          <w:color w:val="auto"/>
          <w:sz w:val="22"/>
          <w:szCs w:val="22"/>
        </w:rPr>
      </w:pPr>
    </w:p>
    <w:p w14:paraId="415984AE" w14:textId="77777777" w:rsidR="006C189E" w:rsidRPr="009F6C74" w:rsidRDefault="006C189E" w:rsidP="00B37F88">
      <w:pPr>
        <w:pStyle w:val="Data"/>
        <w:spacing w:line="276" w:lineRule="auto"/>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243D19E" w14:textId="77777777" w:rsidR="006C189E" w:rsidRPr="009F6C74" w:rsidRDefault="006C189E" w:rsidP="00B37F88">
      <w:pPr>
        <w:pStyle w:val="Heading3nonum"/>
        <w:spacing w:before="0" w:line="276" w:lineRule="auto"/>
        <w:ind w:firstLine="1276"/>
        <w:rPr>
          <w:rFonts w:cs="Arial"/>
          <w:color w:val="auto"/>
          <w:sz w:val="22"/>
          <w:szCs w:val="22"/>
        </w:rPr>
      </w:pPr>
    </w:p>
    <w:p w14:paraId="1ECD5C0A" w14:textId="77777777" w:rsidR="006C189E" w:rsidRPr="009F6C74" w:rsidRDefault="006C189E" w:rsidP="00B37F88">
      <w:pPr>
        <w:pStyle w:val="Heading3nonum"/>
        <w:spacing w:before="0" w:line="276" w:lineRule="auto"/>
        <w:ind w:firstLine="1276"/>
        <w:rPr>
          <w:rStyle w:val="change"/>
          <w:i/>
          <w:color w:val="auto"/>
          <w:sz w:val="22"/>
          <w:szCs w:val="22"/>
        </w:rPr>
      </w:pPr>
      <w:r w:rsidRPr="009F6C74">
        <w:rPr>
          <w:color w:val="auto"/>
          <w:sz w:val="22"/>
        </w:rPr>
        <w:t>whose registered office is</w:t>
      </w:r>
    </w:p>
    <w:p w14:paraId="4750A39B" w14:textId="77777777" w:rsidR="006C189E" w:rsidRPr="009F6C74" w:rsidRDefault="006C189E" w:rsidP="00B37F88">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BA13F15" w14:textId="77777777" w:rsidR="006C189E" w:rsidRPr="009F6C74" w:rsidRDefault="006C189E"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73FDF74C" w14:textId="77777777" w:rsidR="006C189E" w:rsidRPr="009F6C74" w:rsidRDefault="006C189E" w:rsidP="00B37F88">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1050363" w14:textId="77777777" w:rsidR="006C189E" w:rsidRPr="009F6C74" w:rsidRDefault="006C189E"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685FD2A4" w14:textId="77777777" w:rsidR="006C189E" w:rsidRDefault="006C189E"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3F20CA26" w14:textId="77777777" w:rsidR="006C189E" w:rsidRPr="009F6C74" w:rsidRDefault="006C189E" w:rsidP="00B37F88">
      <w:pPr>
        <w:pStyle w:val="Data"/>
        <w:spacing w:line="276" w:lineRule="auto"/>
        <w:ind w:firstLine="1276"/>
        <w:rPr>
          <w:rStyle w:val="change"/>
          <w:color w:val="auto"/>
          <w:sz w:val="22"/>
          <w:szCs w:val="22"/>
        </w:rPr>
      </w:pPr>
    </w:p>
    <w:p w14:paraId="67F7F536" w14:textId="77777777" w:rsidR="006C189E" w:rsidRDefault="006C189E" w:rsidP="00B37F88">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E86F78D" w14:textId="77777777" w:rsidR="006C189E" w:rsidRDefault="006C189E" w:rsidP="00B37F88">
      <w:pPr>
        <w:spacing w:before="0" w:after="0"/>
        <w:ind w:left="1276" w:right="282"/>
        <w:rPr>
          <w:sz w:val="22"/>
          <w:szCs w:val="22"/>
        </w:rPr>
      </w:pPr>
    </w:p>
    <w:p w14:paraId="0AD3BB63" w14:textId="77777777" w:rsidR="006C189E" w:rsidRPr="00350AB7" w:rsidRDefault="006C189E" w:rsidP="00B37F88">
      <w:pPr>
        <w:spacing w:before="0" w:after="0"/>
        <w:ind w:left="1276" w:right="282"/>
        <w:rPr>
          <w:rStyle w:val="Red"/>
          <w:color w:val="auto"/>
          <w:sz w:val="22"/>
          <w:szCs w:val="22"/>
        </w:rPr>
      </w:pPr>
      <w:r w:rsidRPr="00350AB7">
        <w:rPr>
          <w:sz w:val="22"/>
          <w:szCs w:val="22"/>
        </w:rPr>
        <w:t xml:space="preserve">to operate </w:t>
      </w:r>
      <w:r w:rsidRPr="00350AB7">
        <w:rPr>
          <w:rStyle w:val="Red"/>
          <w:color w:val="auto"/>
          <w:sz w:val="22"/>
          <w:szCs w:val="22"/>
        </w:rPr>
        <w:t>a water discharge activity at</w:t>
      </w:r>
    </w:p>
    <w:p w14:paraId="77C86C4D" w14:textId="77777777" w:rsidR="006C189E" w:rsidRPr="00350AB7" w:rsidRDefault="006C189E" w:rsidP="00B37F88">
      <w:pPr>
        <w:pStyle w:val="Data"/>
        <w:spacing w:line="276" w:lineRule="auto"/>
        <w:ind w:firstLine="1276"/>
        <w:rPr>
          <w:rStyle w:val="change"/>
          <w:rFonts w:cs="Arial"/>
          <w:color w:val="auto"/>
          <w:sz w:val="22"/>
          <w:szCs w:val="22"/>
        </w:rPr>
      </w:pPr>
      <w:r w:rsidRPr="00350AB7">
        <w:rPr>
          <w:rFonts w:cs="Arial"/>
          <w:noProof/>
          <w:color w:val="auto"/>
          <w:sz w:val="22"/>
          <w:szCs w:val="22"/>
        </w:rPr>
        <w:t>SPS at Castle Hill Drainage Area</w:t>
      </w:r>
    </w:p>
    <w:p w14:paraId="5EEFADAC" w14:textId="77777777" w:rsidR="006C189E" w:rsidRPr="00350AB7" w:rsidRDefault="006C189E" w:rsidP="00B37F88">
      <w:pPr>
        <w:pStyle w:val="Data"/>
        <w:spacing w:line="276" w:lineRule="auto"/>
        <w:ind w:firstLine="1276"/>
        <w:rPr>
          <w:rStyle w:val="change"/>
          <w:rFonts w:cs="Arial"/>
          <w:color w:val="auto"/>
          <w:sz w:val="22"/>
          <w:szCs w:val="22"/>
        </w:rPr>
      </w:pPr>
      <w:r w:rsidRPr="00350AB7">
        <w:rPr>
          <w:rFonts w:cs="Arial"/>
          <w:noProof/>
          <w:color w:val="auto"/>
          <w:sz w:val="22"/>
          <w:szCs w:val="22"/>
        </w:rPr>
        <w:t>Carmarthen Bridge</w:t>
      </w:r>
    </w:p>
    <w:p w14:paraId="2BE68850" w14:textId="77777777" w:rsidR="006C189E" w:rsidRPr="00350AB7" w:rsidRDefault="006C189E" w:rsidP="00B37F88">
      <w:pPr>
        <w:pStyle w:val="Data"/>
        <w:spacing w:line="276" w:lineRule="auto"/>
        <w:ind w:firstLine="1276"/>
        <w:rPr>
          <w:rStyle w:val="change"/>
          <w:rFonts w:cs="Arial"/>
          <w:color w:val="auto"/>
          <w:sz w:val="22"/>
          <w:szCs w:val="22"/>
        </w:rPr>
      </w:pPr>
      <w:r w:rsidRPr="00350AB7">
        <w:rPr>
          <w:rFonts w:cs="Arial"/>
          <w:noProof/>
          <w:color w:val="auto"/>
          <w:sz w:val="22"/>
          <w:szCs w:val="22"/>
        </w:rPr>
        <w:t>Old Station Rd</w:t>
      </w:r>
    </w:p>
    <w:p w14:paraId="46081CF5" w14:textId="77777777" w:rsidR="006C189E" w:rsidRPr="00350AB7" w:rsidRDefault="006C189E" w:rsidP="00B37F88">
      <w:pPr>
        <w:pStyle w:val="Data"/>
        <w:spacing w:line="276" w:lineRule="auto"/>
        <w:ind w:firstLine="1276"/>
        <w:rPr>
          <w:rStyle w:val="change"/>
          <w:rFonts w:cs="Arial"/>
          <w:color w:val="auto"/>
          <w:sz w:val="22"/>
          <w:szCs w:val="22"/>
        </w:rPr>
      </w:pPr>
      <w:r w:rsidRPr="00350AB7">
        <w:rPr>
          <w:rFonts w:cs="Arial"/>
          <w:noProof/>
          <w:color w:val="auto"/>
          <w:sz w:val="22"/>
          <w:szCs w:val="22"/>
        </w:rPr>
        <w:t>Carmarthen</w:t>
      </w:r>
    </w:p>
    <w:p w14:paraId="404BD02D" w14:textId="77777777" w:rsidR="006C189E" w:rsidRPr="00350AB7" w:rsidRDefault="006C189E" w:rsidP="00B37F88">
      <w:pPr>
        <w:pStyle w:val="Data"/>
        <w:spacing w:line="276" w:lineRule="auto"/>
        <w:ind w:firstLine="1276"/>
        <w:rPr>
          <w:rStyle w:val="change"/>
          <w:rFonts w:cs="Arial"/>
          <w:color w:val="auto"/>
          <w:sz w:val="22"/>
          <w:szCs w:val="22"/>
        </w:rPr>
      </w:pPr>
      <w:r w:rsidRPr="00350AB7">
        <w:rPr>
          <w:rFonts w:cs="Arial"/>
          <w:noProof/>
          <w:color w:val="auto"/>
          <w:sz w:val="22"/>
          <w:szCs w:val="22"/>
        </w:rPr>
        <w:t>SA31 3JR</w:t>
      </w:r>
    </w:p>
    <w:p w14:paraId="377E1AC6" w14:textId="77777777" w:rsidR="006C189E" w:rsidRPr="004A615E" w:rsidRDefault="006C189E" w:rsidP="00B37F88">
      <w:pPr>
        <w:pStyle w:val="Heading3nonum"/>
        <w:spacing w:before="0" w:line="276" w:lineRule="auto"/>
        <w:rPr>
          <w:b/>
          <w:color w:val="FF0000"/>
          <w:sz w:val="22"/>
          <w:szCs w:val="22"/>
        </w:rPr>
      </w:pPr>
    </w:p>
    <w:p w14:paraId="7BD60241" w14:textId="77777777" w:rsidR="006C189E" w:rsidRPr="008036BE" w:rsidRDefault="006C189E" w:rsidP="00B37F88">
      <w:pPr>
        <w:spacing w:before="0" w:after="0"/>
        <w:ind w:left="1276"/>
        <w:rPr>
          <w:sz w:val="22"/>
          <w:szCs w:val="22"/>
        </w:rPr>
      </w:pPr>
      <w:r w:rsidRPr="008036BE">
        <w:rPr>
          <w:sz w:val="22"/>
          <w:szCs w:val="22"/>
        </w:rPr>
        <w:t>to the extent authorised by and subject to the conditions of this permit.</w:t>
      </w:r>
    </w:p>
    <w:p w14:paraId="5C218022" w14:textId="77777777" w:rsidR="006C189E" w:rsidRPr="0049139F" w:rsidRDefault="006C189E"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C189E" w:rsidRPr="0049139F" w14:paraId="205674F9" w14:textId="77777777" w:rsidTr="006F24C7">
        <w:trPr>
          <w:trHeight w:hRule="exact" w:val="393"/>
        </w:trPr>
        <w:tc>
          <w:tcPr>
            <w:tcW w:w="5387" w:type="dxa"/>
            <w:tcBorders>
              <w:top w:val="nil"/>
              <w:left w:val="nil"/>
              <w:right w:val="nil"/>
            </w:tcBorders>
          </w:tcPr>
          <w:p w14:paraId="0C3D7065" w14:textId="77777777" w:rsidR="006C189E" w:rsidRPr="0049139F" w:rsidRDefault="006C189E"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2C0D9694" w14:textId="77777777" w:rsidR="006C189E" w:rsidRPr="0049139F" w:rsidRDefault="006C189E" w:rsidP="006F24C7">
            <w:pPr>
              <w:pStyle w:val="Heading3nonum"/>
              <w:ind w:right="1701"/>
              <w:rPr>
                <w:sz w:val="22"/>
                <w:szCs w:val="22"/>
              </w:rPr>
            </w:pPr>
            <w:r w:rsidRPr="0049139F">
              <w:rPr>
                <w:sz w:val="22"/>
                <w:szCs w:val="22"/>
              </w:rPr>
              <w:t>Date</w:t>
            </w:r>
          </w:p>
        </w:tc>
      </w:tr>
      <w:tr w:rsidR="006C189E" w:rsidRPr="0049139F" w14:paraId="16D2629E" w14:textId="77777777" w:rsidTr="006F24C7">
        <w:trPr>
          <w:trHeight w:hRule="exact" w:val="977"/>
        </w:trPr>
        <w:tc>
          <w:tcPr>
            <w:tcW w:w="5387" w:type="dxa"/>
            <w:vAlign w:val="center"/>
          </w:tcPr>
          <w:p w14:paraId="2FD239B1" w14:textId="2A17D690" w:rsidR="006C189E" w:rsidRPr="005D630C" w:rsidRDefault="005D630C" w:rsidP="006F24C7">
            <w:pPr>
              <w:pStyle w:val="Heading3nonum"/>
              <w:ind w:right="34"/>
              <w:jc w:val="center"/>
              <w:rPr>
                <w:color w:val="auto"/>
                <w:sz w:val="22"/>
                <w:szCs w:val="22"/>
              </w:rPr>
            </w:pPr>
            <w:r w:rsidRPr="005D630C">
              <w:rPr>
                <w:b/>
                <w:color w:val="auto"/>
                <w:sz w:val="22"/>
                <w:szCs w:val="22"/>
              </w:rPr>
              <w:t>Amy Nethercott</w:t>
            </w:r>
          </w:p>
        </w:tc>
        <w:tc>
          <w:tcPr>
            <w:tcW w:w="2551" w:type="dxa"/>
            <w:vAlign w:val="center"/>
          </w:tcPr>
          <w:p w14:paraId="2EFC0ED9" w14:textId="3EE437D8" w:rsidR="006C189E" w:rsidRPr="005D630C" w:rsidRDefault="005D630C" w:rsidP="006F24C7">
            <w:pPr>
              <w:pStyle w:val="Heading3nonum"/>
              <w:spacing w:before="0" w:line="240" w:lineRule="auto"/>
              <w:jc w:val="center"/>
              <w:rPr>
                <w:b/>
                <w:color w:val="auto"/>
                <w:sz w:val="22"/>
                <w:szCs w:val="22"/>
              </w:rPr>
            </w:pPr>
            <w:r w:rsidRPr="005D630C">
              <w:rPr>
                <w:b/>
                <w:color w:val="auto"/>
                <w:sz w:val="22"/>
                <w:szCs w:val="22"/>
              </w:rPr>
              <w:t>06/02/2020</w:t>
            </w:r>
          </w:p>
        </w:tc>
      </w:tr>
    </w:tbl>
    <w:p w14:paraId="201DFB53" w14:textId="77777777" w:rsidR="006C189E" w:rsidRDefault="006C189E"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93F7446" w14:textId="77777777" w:rsidR="006C189E" w:rsidRDefault="006C189E">
      <w:pPr>
        <w:spacing w:before="0" w:after="0" w:line="240" w:lineRule="auto"/>
        <w:rPr>
          <w:rFonts w:asciiTheme="majorHAnsi" w:eastAsiaTheme="majorEastAsia" w:hAnsiTheme="majorHAnsi" w:cstheme="majorBidi"/>
          <w:b/>
          <w:bCs/>
          <w:sz w:val="36"/>
          <w:szCs w:val="28"/>
        </w:rPr>
      </w:pPr>
      <w:r>
        <w:br w:type="page"/>
      </w:r>
      <w:bookmarkStart w:id="0" w:name="_GoBack"/>
      <w:bookmarkEnd w:id="0"/>
    </w:p>
    <w:p w14:paraId="525C6218" w14:textId="77777777" w:rsidR="006C189E" w:rsidRDefault="006C189E" w:rsidP="00A9057C">
      <w:pPr>
        <w:pStyle w:val="Heading1"/>
        <w:ind w:left="567" w:right="686"/>
      </w:pPr>
      <w:r>
        <w:lastRenderedPageBreak/>
        <w:t>Conditions</w:t>
      </w:r>
    </w:p>
    <w:p w14:paraId="3D2C0331" w14:textId="77777777" w:rsidR="006C189E" w:rsidRPr="00F42B24" w:rsidRDefault="006C189E" w:rsidP="00A9057C">
      <w:pPr>
        <w:pStyle w:val="Bullet"/>
        <w:ind w:right="686" w:hanging="113"/>
        <w:rPr>
          <w:sz w:val="36"/>
          <w:szCs w:val="36"/>
        </w:rPr>
      </w:pPr>
      <w:r w:rsidRPr="00F42B24">
        <w:rPr>
          <w:sz w:val="36"/>
          <w:szCs w:val="36"/>
        </w:rPr>
        <w:t>Management</w:t>
      </w:r>
    </w:p>
    <w:p w14:paraId="5C834BC9" w14:textId="77777777" w:rsidR="006C189E" w:rsidRDefault="006C189E" w:rsidP="00A9057C">
      <w:pPr>
        <w:pStyle w:val="Bullet0"/>
        <w:numPr>
          <w:ilvl w:val="1"/>
          <w:numId w:val="2"/>
        </w:numPr>
        <w:ind w:right="686" w:hanging="113"/>
      </w:pPr>
      <w:r>
        <w:t>General management</w:t>
      </w:r>
    </w:p>
    <w:p w14:paraId="33FF47D2" w14:textId="77777777" w:rsidR="006C189E" w:rsidRPr="00F42B24" w:rsidRDefault="006C189E"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6373090C" w14:textId="77777777" w:rsidR="006C189E" w:rsidRPr="00F42B24" w:rsidRDefault="006C189E"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F2EEF52" w14:textId="77777777" w:rsidR="006C189E" w:rsidRPr="00F42B24" w:rsidRDefault="006C189E" w:rsidP="0084675D">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569FEE16" w14:textId="77777777" w:rsidR="006C189E" w:rsidRPr="00F42B24" w:rsidRDefault="006C189E" w:rsidP="00A9057C">
      <w:pPr>
        <w:pStyle w:val="Bullet1"/>
        <w:ind w:right="686" w:hanging="113"/>
        <w:rPr>
          <w:sz w:val="18"/>
          <w:szCs w:val="18"/>
        </w:rPr>
      </w:pPr>
      <w:r w:rsidRPr="00F42B24">
        <w:rPr>
          <w:sz w:val="18"/>
          <w:szCs w:val="18"/>
        </w:rPr>
        <w:t xml:space="preserve">Records demonstrating compliance with condition 1.1.1 shall be maintained. </w:t>
      </w:r>
    </w:p>
    <w:p w14:paraId="507D9EE7" w14:textId="77777777" w:rsidR="006C189E" w:rsidRPr="00A9057C" w:rsidRDefault="006C189E"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E45E6BF" w14:textId="77777777" w:rsidR="006C189E" w:rsidRPr="00F42B24" w:rsidRDefault="006C189E" w:rsidP="00A9057C">
      <w:pPr>
        <w:pStyle w:val="Bullet"/>
        <w:ind w:right="686" w:hanging="113"/>
        <w:rPr>
          <w:sz w:val="36"/>
          <w:szCs w:val="36"/>
        </w:rPr>
      </w:pPr>
      <w:r w:rsidRPr="00F42B24">
        <w:rPr>
          <w:sz w:val="36"/>
          <w:szCs w:val="36"/>
        </w:rPr>
        <w:t>Operations</w:t>
      </w:r>
    </w:p>
    <w:p w14:paraId="5AB21DA1" w14:textId="77777777" w:rsidR="006C189E" w:rsidRPr="006F24C7" w:rsidRDefault="006C189E" w:rsidP="00A9057C">
      <w:pPr>
        <w:pStyle w:val="Bullet0"/>
        <w:ind w:right="686" w:hanging="113"/>
      </w:pPr>
      <w:r w:rsidRPr="006F24C7">
        <w:t>Permitted activities</w:t>
      </w:r>
    </w:p>
    <w:p w14:paraId="7E278738" w14:textId="77777777" w:rsidR="006C189E" w:rsidRPr="006F24C7" w:rsidRDefault="006C189E" w:rsidP="006106B9">
      <w:pPr>
        <w:pStyle w:val="Bullet1"/>
        <w:tabs>
          <w:tab w:val="clear" w:pos="680"/>
          <w:tab w:val="num" w:pos="851"/>
        </w:tabs>
        <w:ind w:left="1134" w:right="686" w:hanging="567"/>
      </w:pPr>
      <w:r w:rsidRPr="006F24C7">
        <w:rPr>
          <w:sz w:val="18"/>
          <w:szCs w:val="18"/>
        </w:rPr>
        <w:t>The only activit</w:t>
      </w:r>
      <w:r>
        <w:rPr>
          <w:rStyle w:val="Red"/>
          <w:color w:val="auto"/>
          <w:sz w:val="18"/>
          <w:szCs w:val="18"/>
        </w:rPr>
        <w:t>ies</w:t>
      </w:r>
      <w:r w:rsidRPr="006F24C7">
        <w:rPr>
          <w:sz w:val="18"/>
          <w:szCs w:val="18"/>
        </w:rPr>
        <w:t xml:space="preserve"> authorised by the permit </w:t>
      </w:r>
      <w:r>
        <w:rPr>
          <w:rStyle w:val="Red"/>
          <w:color w:val="auto"/>
          <w:sz w:val="18"/>
          <w:szCs w:val="18"/>
        </w:rPr>
        <w:t>are</w:t>
      </w:r>
      <w:r w:rsidRPr="006F24C7">
        <w:rPr>
          <w:sz w:val="18"/>
          <w:szCs w:val="18"/>
        </w:rPr>
        <w:t xml:space="preserve"> the activit</w:t>
      </w:r>
      <w:r>
        <w:rPr>
          <w:sz w:val="18"/>
          <w:szCs w:val="18"/>
        </w:rPr>
        <w:t>ies</w:t>
      </w:r>
      <w:r w:rsidRPr="006F24C7">
        <w:rPr>
          <w:sz w:val="18"/>
          <w:szCs w:val="18"/>
        </w:rPr>
        <w:t xml:space="preserve"> specified in schedule 1 table S1.1.</w:t>
      </w:r>
    </w:p>
    <w:p w14:paraId="4D7B7876" w14:textId="77777777" w:rsidR="006C189E" w:rsidRPr="006F24C7" w:rsidRDefault="006C189E" w:rsidP="00A9057C">
      <w:pPr>
        <w:pStyle w:val="Bullet0"/>
        <w:ind w:right="686" w:hanging="113"/>
      </w:pPr>
      <w:r w:rsidRPr="006F24C7">
        <w:t xml:space="preserve">The site </w:t>
      </w:r>
    </w:p>
    <w:p w14:paraId="14C9304B" w14:textId="77777777" w:rsidR="006C189E" w:rsidRPr="00011672" w:rsidRDefault="006C189E" w:rsidP="00011672">
      <w:pPr>
        <w:pStyle w:val="Bullet1"/>
        <w:tabs>
          <w:tab w:val="clear" w:pos="680"/>
          <w:tab w:val="num" w:pos="1134"/>
        </w:tabs>
        <w:ind w:left="1134" w:right="686" w:hanging="567"/>
        <w:rPr>
          <w:rStyle w:val="Pink"/>
          <w:color w:val="auto"/>
          <w:sz w:val="18"/>
          <w:szCs w:val="18"/>
        </w:rPr>
      </w:pPr>
      <w:r w:rsidRPr="006F24C7">
        <w:rPr>
          <w:bCs w:val="0"/>
          <w:sz w:val="18"/>
          <w:szCs w:val="18"/>
        </w:rPr>
        <w:t xml:space="preserve">The </w:t>
      </w:r>
      <w:r w:rsidRPr="00E03888">
        <w:rPr>
          <w:bCs w:val="0"/>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6F24C7">
        <w:rPr>
          <w:bCs w:val="0"/>
          <w:sz w:val="18"/>
          <w:szCs w:val="18"/>
        </w:rPr>
        <w:t>.</w:t>
      </w:r>
      <w:r w:rsidRPr="00011672">
        <w:rPr>
          <w:rStyle w:val="Pink"/>
          <w:color w:val="auto"/>
          <w:sz w:val="18"/>
          <w:szCs w:val="18"/>
        </w:rPr>
        <w:t xml:space="preserve"> </w:t>
      </w:r>
    </w:p>
    <w:p w14:paraId="054E7688" w14:textId="77777777" w:rsidR="006C189E" w:rsidRDefault="006C189E" w:rsidP="00A9057C">
      <w:pPr>
        <w:pStyle w:val="Bullet0"/>
        <w:ind w:right="686" w:hanging="113"/>
      </w:pPr>
      <w:r>
        <w:t>Operating techniques</w:t>
      </w:r>
    </w:p>
    <w:p w14:paraId="2E25E53F" w14:textId="77777777" w:rsidR="006C189E" w:rsidRPr="00385DA3" w:rsidRDefault="006C189E" w:rsidP="00E03888">
      <w:pPr>
        <w:pStyle w:val="Bullet1"/>
        <w:numPr>
          <w:ilvl w:val="2"/>
          <w:numId w:val="3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7ED8714F" w14:textId="77777777" w:rsidR="006C189E" w:rsidRPr="006F24C7" w:rsidRDefault="006C189E" w:rsidP="00A9057C">
      <w:pPr>
        <w:pStyle w:val="Bullet1"/>
        <w:ind w:hanging="113"/>
        <w:rPr>
          <w:sz w:val="18"/>
          <w:szCs w:val="18"/>
        </w:rPr>
      </w:pPr>
      <w:r w:rsidRPr="006F24C7">
        <w:rPr>
          <w:sz w:val="18"/>
          <w:szCs w:val="18"/>
        </w:rPr>
        <w:t>For the discharge specified in table S3.3:</w:t>
      </w:r>
    </w:p>
    <w:p w14:paraId="507FD238" w14:textId="77777777" w:rsidR="006C189E" w:rsidRPr="00011672" w:rsidRDefault="006C189E"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52B0852F" w14:textId="77777777" w:rsidR="006C189E" w:rsidRPr="00011672" w:rsidRDefault="006C189E"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58F249EB" w14:textId="77777777" w:rsidR="006C189E" w:rsidRPr="00011672" w:rsidRDefault="006C189E"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620AA126" w14:textId="77777777" w:rsidR="006C189E" w:rsidRPr="00011672" w:rsidRDefault="006C189E" w:rsidP="004F23A3">
      <w:pPr>
        <w:pStyle w:val="Default"/>
        <w:ind w:left="1985" w:hanging="1985"/>
        <w:rPr>
          <w:color w:val="auto"/>
          <w:sz w:val="18"/>
          <w:szCs w:val="18"/>
        </w:rPr>
      </w:pPr>
    </w:p>
    <w:p w14:paraId="4CD51468" w14:textId="77777777" w:rsidR="006C189E" w:rsidRPr="00AA414D" w:rsidRDefault="006C189E"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57CBF50" w14:textId="77777777" w:rsidR="006C189E" w:rsidRDefault="006C189E" w:rsidP="001D09D8">
      <w:pPr>
        <w:pStyle w:val="aBullet"/>
        <w:tabs>
          <w:tab w:val="num" w:pos="1701"/>
        </w:tabs>
        <w:ind w:left="1701" w:right="686" w:hanging="567"/>
        <w:rPr>
          <w:sz w:val="16"/>
          <w:szCs w:val="16"/>
        </w:rPr>
      </w:pPr>
      <w:r w:rsidRPr="00011672">
        <w:rPr>
          <w:sz w:val="18"/>
          <w:szCs w:val="18"/>
        </w:rPr>
        <w:t xml:space="preserve">The discharge shall not be </w:t>
      </w:r>
      <w:proofErr w:type="spellStart"/>
      <w:r w:rsidRPr="00011672">
        <w:rPr>
          <w:sz w:val="18"/>
          <w:szCs w:val="18"/>
        </w:rPr>
        <w:t>comminuted</w:t>
      </w:r>
      <w:proofErr w:type="spellEnd"/>
      <w:r w:rsidRPr="00011672">
        <w:rPr>
          <w:sz w:val="18"/>
          <w:szCs w:val="18"/>
        </w:rPr>
        <w:t xml:space="preserve"> or macerated. </w:t>
      </w:r>
    </w:p>
    <w:p w14:paraId="3DC41842" w14:textId="77777777" w:rsidR="006C189E" w:rsidRPr="00E55660" w:rsidRDefault="006C189E"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lastRenderedPageBreak/>
        <w:t xml:space="preserve">For the </w:t>
      </w:r>
      <w:r>
        <w:rPr>
          <w:rStyle w:val="Red"/>
          <w:color w:val="auto"/>
          <w:sz w:val="18"/>
          <w:szCs w:val="18"/>
        </w:rPr>
        <w:t>activities</w:t>
      </w:r>
      <w:r w:rsidRPr="00011672">
        <w:rPr>
          <w:rStyle w:val="Red"/>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6E37EA9" w14:textId="77777777" w:rsidR="006C189E" w:rsidRPr="00F42B24" w:rsidRDefault="006C189E" w:rsidP="00E55660">
      <w:pPr>
        <w:pStyle w:val="Bullet"/>
        <w:keepNext/>
        <w:ind w:hanging="113"/>
        <w:rPr>
          <w:sz w:val="36"/>
          <w:szCs w:val="36"/>
        </w:rPr>
      </w:pPr>
      <w:r w:rsidRPr="00F42B24">
        <w:rPr>
          <w:sz w:val="36"/>
          <w:szCs w:val="36"/>
        </w:rPr>
        <w:t>Emissions and monitoring</w:t>
      </w:r>
    </w:p>
    <w:p w14:paraId="007ED557" w14:textId="77777777" w:rsidR="006C189E" w:rsidRPr="00011672" w:rsidRDefault="006C189E" w:rsidP="00E55660">
      <w:pPr>
        <w:pStyle w:val="Bullet0"/>
        <w:keepNext/>
        <w:ind w:hanging="113"/>
        <w:rPr>
          <w:rStyle w:val="Red"/>
          <w:color w:val="auto"/>
        </w:rPr>
      </w:pPr>
      <w:r w:rsidRPr="00011672">
        <w:rPr>
          <w:rStyle w:val="Red"/>
          <w:color w:val="auto"/>
        </w:rPr>
        <w:t xml:space="preserve">Monitoring </w:t>
      </w:r>
    </w:p>
    <w:p w14:paraId="1CCB2A12" w14:textId="77777777" w:rsidR="006C189E" w:rsidRPr="00011672" w:rsidRDefault="006C189E"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3919C89C" w14:textId="77777777" w:rsidR="006C189E" w:rsidRPr="00011672" w:rsidRDefault="006C189E"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2D31E65F" w14:textId="77777777" w:rsidR="006C189E" w:rsidRPr="00011672" w:rsidRDefault="006C189E"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6E5F96A3" w14:textId="77777777" w:rsidR="006C189E" w:rsidRPr="00011672" w:rsidRDefault="006C189E"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6422DA08" w14:textId="77777777" w:rsidR="006C189E" w:rsidRPr="00AA414D" w:rsidRDefault="006C189E" w:rsidP="006106B9">
      <w:pPr>
        <w:pStyle w:val="Bullet1"/>
        <w:tabs>
          <w:tab w:val="clear" w:pos="680"/>
          <w:tab w:val="num" w:pos="1134"/>
        </w:tabs>
        <w:ind w:left="1134" w:hanging="567"/>
        <w:rPr>
          <w:rFonts w:cstheme="majorHAnsi"/>
          <w:sz w:val="18"/>
          <w:szCs w:val="18"/>
        </w:rPr>
      </w:pPr>
      <w:r w:rsidRPr="00AA414D">
        <w:rPr>
          <w:rFonts w:cstheme="majorHAnsi"/>
          <w:sz w:val="18"/>
          <w:szCs w:val="18"/>
        </w:rPr>
        <w:t xml:space="preserve">The operator shall take appropriate measures to ensure that the event recorder </w:t>
      </w:r>
      <w:proofErr w:type="gramStart"/>
      <w:r w:rsidRPr="00AA414D">
        <w:rPr>
          <w:rFonts w:cstheme="majorHAnsi"/>
          <w:sz w:val="18"/>
          <w:szCs w:val="18"/>
        </w:rPr>
        <w:t>remains fully operational at all times</w:t>
      </w:r>
      <w:proofErr w:type="gramEnd"/>
      <w:r w:rsidRPr="00AA414D">
        <w:rPr>
          <w:rFonts w:cstheme="majorHAnsi"/>
          <w:sz w:val="18"/>
          <w:szCs w:val="18"/>
        </w:rPr>
        <w:t xml:space="preserve"> within the reference period specified in table S3.1. Any failures shall be remedied as soon as reasonably practicable.</w:t>
      </w:r>
    </w:p>
    <w:p w14:paraId="281357A0" w14:textId="77777777" w:rsidR="006C189E" w:rsidRPr="00F42B24" w:rsidRDefault="006C189E" w:rsidP="00A9057C">
      <w:pPr>
        <w:pStyle w:val="Bullet"/>
        <w:ind w:hanging="113"/>
        <w:rPr>
          <w:sz w:val="36"/>
          <w:szCs w:val="36"/>
        </w:rPr>
      </w:pPr>
      <w:r w:rsidRPr="00F42B24">
        <w:rPr>
          <w:sz w:val="36"/>
          <w:szCs w:val="36"/>
        </w:rPr>
        <w:t>Information</w:t>
      </w:r>
    </w:p>
    <w:p w14:paraId="09154C20" w14:textId="77777777" w:rsidR="006C189E" w:rsidRDefault="006C189E" w:rsidP="00A9057C">
      <w:pPr>
        <w:pStyle w:val="Bullet0"/>
        <w:ind w:hanging="113"/>
      </w:pPr>
      <w:r>
        <w:t>Records</w:t>
      </w:r>
    </w:p>
    <w:p w14:paraId="1116278B" w14:textId="77777777" w:rsidR="006C189E" w:rsidRPr="00F42B24" w:rsidRDefault="006C189E" w:rsidP="00A9057C">
      <w:pPr>
        <w:pStyle w:val="Bullet1"/>
        <w:ind w:hanging="113"/>
        <w:rPr>
          <w:sz w:val="18"/>
          <w:szCs w:val="18"/>
        </w:rPr>
      </w:pPr>
      <w:r w:rsidRPr="00F42B24">
        <w:rPr>
          <w:sz w:val="18"/>
          <w:szCs w:val="18"/>
        </w:rPr>
        <w:t>All records required to be made by schedule 3, 4 and 5 to this permit shall:</w:t>
      </w:r>
    </w:p>
    <w:p w14:paraId="19F7B0A7" w14:textId="77777777" w:rsidR="006C189E" w:rsidRPr="00F42B24" w:rsidRDefault="006C189E" w:rsidP="00524681">
      <w:pPr>
        <w:pStyle w:val="aBullet"/>
        <w:tabs>
          <w:tab w:val="num" w:pos="1701"/>
        </w:tabs>
        <w:ind w:left="1701" w:hanging="567"/>
        <w:rPr>
          <w:sz w:val="18"/>
          <w:szCs w:val="18"/>
        </w:rPr>
      </w:pPr>
      <w:r w:rsidRPr="00F42B24">
        <w:rPr>
          <w:sz w:val="18"/>
          <w:szCs w:val="18"/>
        </w:rPr>
        <w:t>be legible;</w:t>
      </w:r>
    </w:p>
    <w:p w14:paraId="4E40B023" w14:textId="77777777" w:rsidR="006C189E" w:rsidRPr="00F42B24" w:rsidRDefault="006C189E" w:rsidP="00524681">
      <w:pPr>
        <w:pStyle w:val="aBullet"/>
        <w:tabs>
          <w:tab w:val="num" w:pos="1701"/>
        </w:tabs>
        <w:ind w:left="1701" w:hanging="567"/>
        <w:rPr>
          <w:sz w:val="18"/>
          <w:szCs w:val="18"/>
        </w:rPr>
      </w:pPr>
      <w:r w:rsidRPr="00F42B24">
        <w:rPr>
          <w:sz w:val="18"/>
          <w:szCs w:val="18"/>
        </w:rPr>
        <w:t>be made as soon as reasonably practicable;</w:t>
      </w:r>
    </w:p>
    <w:p w14:paraId="22B214C5" w14:textId="77777777" w:rsidR="006C189E" w:rsidRPr="00F42B24" w:rsidRDefault="006C189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4D38C2E" w14:textId="77777777" w:rsidR="006C189E" w:rsidRDefault="006C189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2B5868B" w14:textId="77777777" w:rsidR="006C189E" w:rsidRPr="00E35108" w:rsidRDefault="006C189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8F7676C" w14:textId="77777777" w:rsidR="006C189E" w:rsidRDefault="006C189E" w:rsidP="00A9057C">
      <w:pPr>
        <w:pStyle w:val="Bullet0"/>
        <w:ind w:hanging="113"/>
      </w:pPr>
      <w:r>
        <w:t>Reporting</w:t>
      </w:r>
    </w:p>
    <w:p w14:paraId="76478DC5" w14:textId="77777777" w:rsidR="006C189E" w:rsidRPr="00F42B24" w:rsidRDefault="006C189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216C237" w14:textId="77777777" w:rsidR="006C189E" w:rsidRPr="00011672" w:rsidRDefault="006C189E"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E25975E" w14:textId="77777777" w:rsidR="006C189E" w:rsidRPr="00011672" w:rsidRDefault="006C189E"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732CAD63" w14:textId="77777777" w:rsidR="006C189E" w:rsidRPr="00011672" w:rsidRDefault="006C189E"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1404B0AB" w14:textId="77777777" w:rsidR="006C189E" w:rsidRPr="00011672" w:rsidRDefault="006C189E"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12FA53C9" w14:textId="77777777" w:rsidR="006C189E" w:rsidRDefault="006C189E" w:rsidP="00A9057C">
      <w:pPr>
        <w:pStyle w:val="Bullet0"/>
        <w:ind w:hanging="113"/>
      </w:pPr>
      <w:r>
        <w:lastRenderedPageBreak/>
        <w:t>Notifications</w:t>
      </w:r>
    </w:p>
    <w:p w14:paraId="286CFA52" w14:textId="77777777" w:rsidR="006C189E" w:rsidRPr="00F42B24" w:rsidRDefault="006C189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7CBED62" w14:textId="77777777" w:rsidR="006C189E" w:rsidRPr="00F42B24" w:rsidRDefault="006C189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55EC162" w14:textId="77777777" w:rsidR="006C189E" w:rsidRPr="00F42B24" w:rsidRDefault="006C189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F2DC54F" w14:textId="77777777" w:rsidR="006C189E" w:rsidRPr="00F42B24" w:rsidRDefault="006C189E" w:rsidP="00AF798D">
      <w:pPr>
        <w:pStyle w:val="ListParagraph"/>
        <w:ind w:left="1134"/>
        <w:rPr>
          <w:sz w:val="18"/>
          <w:szCs w:val="18"/>
        </w:rPr>
      </w:pPr>
      <w:r w:rsidRPr="00F42B24">
        <w:rPr>
          <w:sz w:val="18"/>
          <w:szCs w:val="18"/>
        </w:rPr>
        <w:t>Where the operator is a registered company:</w:t>
      </w:r>
    </w:p>
    <w:p w14:paraId="19F75971" w14:textId="77777777" w:rsidR="006C189E" w:rsidRPr="00F42B24" w:rsidRDefault="006C189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12F13B3" w14:textId="77777777" w:rsidR="006C189E" w:rsidRPr="00F42B24" w:rsidRDefault="006C189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6139717" w14:textId="77777777" w:rsidR="006C189E" w:rsidRPr="00F42B24" w:rsidRDefault="006C189E" w:rsidP="00AF798D">
      <w:pPr>
        <w:pStyle w:val="ListParagraph"/>
        <w:ind w:left="1134"/>
        <w:rPr>
          <w:sz w:val="18"/>
          <w:szCs w:val="18"/>
        </w:rPr>
      </w:pPr>
      <w:r w:rsidRPr="00F42B24">
        <w:rPr>
          <w:sz w:val="18"/>
          <w:szCs w:val="18"/>
        </w:rPr>
        <w:t>Where the operator is a corporate body other than a registered company:</w:t>
      </w:r>
    </w:p>
    <w:p w14:paraId="789817C2" w14:textId="77777777" w:rsidR="006C189E" w:rsidRPr="00524681" w:rsidRDefault="006C189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DD45579" w14:textId="77777777" w:rsidR="006C189E" w:rsidRPr="00F42B24" w:rsidRDefault="006C189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5E007A7" w14:textId="77777777" w:rsidR="006C189E" w:rsidRDefault="006C189E" w:rsidP="00A9057C">
      <w:pPr>
        <w:pStyle w:val="Bullet0"/>
        <w:ind w:hanging="113"/>
      </w:pPr>
      <w:r>
        <w:t>Interpretation</w:t>
      </w:r>
    </w:p>
    <w:p w14:paraId="0E9285E3" w14:textId="77777777" w:rsidR="006C189E" w:rsidRPr="00F42B24" w:rsidRDefault="006C189E" w:rsidP="00A9057C">
      <w:pPr>
        <w:pStyle w:val="Bullet1"/>
        <w:ind w:hanging="113"/>
        <w:rPr>
          <w:sz w:val="18"/>
          <w:szCs w:val="18"/>
        </w:rPr>
      </w:pPr>
      <w:r w:rsidRPr="00F42B24">
        <w:rPr>
          <w:sz w:val="18"/>
          <w:szCs w:val="18"/>
        </w:rPr>
        <w:t>In this permit the expressions listed in schedule 6 shall have the meaning given in that schedule.</w:t>
      </w:r>
    </w:p>
    <w:p w14:paraId="2626FE61" w14:textId="77777777" w:rsidR="006C189E" w:rsidRPr="00F42B24" w:rsidRDefault="006C189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0F98975" w14:textId="77777777" w:rsidR="006C189E" w:rsidRDefault="006C189E" w:rsidP="00FB03C2"/>
    <w:p w14:paraId="401B2C83" w14:textId="77777777" w:rsidR="006C189E" w:rsidRDefault="006C189E" w:rsidP="00FB03C2"/>
    <w:p w14:paraId="6D8783B7" w14:textId="77777777" w:rsidR="006C189E" w:rsidRDefault="006C189E">
      <w:pPr>
        <w:spacing w:before="0" w:after="0" w:line="240" w:lineRule="auto"/>
      </w:pPr>
      <w:r>
        <w:br w:type="page"/>
      </w:r>
    </w:p>
    <w:p w14:paraId="02D4F36D" w14:textId="77777777" w:rsidR="006C189E" w:rsidRPr="004921D8" w:rsidRDefault="006C189E" w:rsidP="00585DC8">
      <w:pPr>
        <w:pStyle w:val="Heading1"/>
        <w:tabs>
          <w:tab w:val="left" w:pos="567"/>
        </w:tabs>
        <w:ind w:left="567"/>
        <w:rPr>
          <w:rStyle w:val="Pink"/>
          <w:sz w:val="18"/>
          <w:szCs w:val="18"/>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6C189E" w:rsidRPr="00D71970" w14:paraId="03B3A1C0"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E8B5E76" w14:textId="77777777" w:rsidR="006C189E" w:rsidRPr="00D71970" w:rsidRDefault="006C189E" w:rsidP="00B61E5B">
            <w:pPr>
              <w:pStyle w:val="TableText"/>
              <w:rPr>
                <w:sz w:val="18"/>
                <w:szCs w:val="18"/>
              </w:rPr>
            </w:pPr>
            <w:r w:rsidRPr="00D71970">
              <w:rPr>
                <w:sz w:val="18"/>
                <w:szCs w:val="18"/>
              </w:rPr>
              <w:t>Table S1.1 Activities</w:t>
            </w:r>
          </w:p>
        </w:tc>
      </w:tr>
      <w:tr w:rsidR="006C189E" w:rsidRPr="00D71970" w14:paraId="144366E2"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1D50F4CE" w14:textId="77777777" w:rsidR="006C189E" w:rsidRPr="009E1AA7" w:rsidRDefault="006C189E" w:rsidP="00B61E5B">
            <w:pPr>
              <w:pStyle w:val="TableText"/>
              <w:rPr>
                <w:rStyle w:val="Red"/>
                <w:color w:val="auto"/>
                <w:sz w:val="18"/>
                <w:szCs w:val="18"/>
              </w:rPr>
            </w:pPr>
            <w:r w:rsidRPr="009E1AA7">
              <w:rPr>
                <w:rStyle w:val="Red"/>
                <w:color w:val="auto"/>
                <w:sz w:val="18"/>
                <w:szCs w:val="18"/>
              </w:rPr>
              <w:t>Activity reference</w:t>
            </w:r>
          </w:p>
        </w:tc>
        <w:tc>
          <w:tcPr>
            <w:tcW w:w="1865" w:type="pct"/>
          </w:tcPr>
          <w:p w14:paraId="45CC4333" w14:textId="77777777" w:rsidR="006C189E" w:rsidRPr="009E1AA7" w:rsidRDefault="006C189E" w:rsidP="00B61E5B">
            <w:pPr>
              <w:pStyle w:val="TableText"/>
              <w:rPr>
                <w:sz w:val="18"/>
                <w:szCs w:val="18"/>
              </w:rPr>
            </w:pPr>
            <w:r w:rsidRPr="009E1AA7">
              <w:rPr>
                <w:sz w:val="18"/>
                <w:szCs w:val="18"/>
              </w:rPr>
              <w:t>Description of activity</w:t>
            </w:r>
          </w:p>
        </w:tc>
        <w:tc>
          <w:tcPr>
            <w:tcW w:w="2571" w:type="pct"/>
          </w:tcPr>
          <w:p w14:paraId="483AD67D" w14:textId="77777777" w:rsidR="006C189E" w:rsidRPr="009E1AA7" w:rsidRDefault="006C189E" w:rsidP="00B61E5B">
            <w:pPr>
              <w:pStyle w:val="TableText"/>
              <w:rPr>
                <w:sz w:val="18"/>
                <w:szCs w:val="18"/>
              </w:rPr>
            </w:pPr>
            <w:r w:rsidRPr="009E1AA7">
              <w:rPr>
                <w:sz w:val="18"/>
                <w:szCs w:val="18"/>
              </w:rPr>
              <w:t>Limits of specified activity</w:t>
            </w:r>
          </w:p>
        </w:tc>
      </w:tr>
      <w:tr w:rsidR="006C189E" w:rsidRPr="006B3F41" w14:paraId="12695080" w14:textId="77777777" w:rsidTr="00B61E5B">
        <w:trPr>
          <w:cantSplit/>
        </w:trPr>
        <w:tc>
          <w:tcPr>
            <w:tcW w:w="564" w:type="pct"/>
          </w:tcPr>
          <w:p w14:paraId="78CEAE09" w14:textId="77777777" w:rsidR="006C189E" w:rsidRPr="009E1AA7" w:rsidRDefault="006C189E" w:rsidP="00B61E5B">
            <w:pPr>
              <w:pStyle w:val="TableText"/>
              <w:rPr>
                <w:rStyle w:val="Blue"/>
                <w:color w:val="auto"/>
                <w:sz w:val="18"/>
                <w:szCs w:val="18"/>
              </w:rPr>
            </w:pPr>
            <w:r w:rsidRPr="009E1AA7">
              <w:rPr>
                <w:rStyle w:val="Blue"/>
                <w:color w:val="auto"/>
                <w:sz w:val="18"/>
                <w:szCs w:val="18"/>
              </w:rPr>
              <w:t>A1</w:t>
            </w:r>
          </w:p>
        </w:tc>
        <w:tc>
          <w:tcPr>
            <w:tcW w:w="1865" w:type="pct"/>
          </w:tcPr>
          <w:p w14:paraId="2BF7897B" w14:textId="77777777" w:rsidR="006C189E" w:rsidRPr="009E1AA7" w:rsidRDefault="006C189E" w:rsidP="00B61E5B">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5261F10D" w14:textId="77777777" w:rsidR="006C189E" w:rsidRPr="009E1AA7" w:rsidRDefault="006C189E" w:rsidP="00B61E5B">
            <w:pPr>
              <w:pStyle w:val="TableText"/>
              <w:rPr>
                <w:rStyle w:val="Blue"/>
                <w:color w:val="auto"/>
                <w:sz w:val="18"/>
                <w:szCs w:val="18"/>
              </w:rPr>
            </w:pPr>
            <w:r w:rsidRPr="009E1AA7">
              <w:rPr>
                <w:rStyle w:val="Blue"/>
                <w:color w:val="auto"/>
                <w:sz w:val="18"/>
                <w:szCs w:val="18"/>
              </w:rPr>
              <w:t xml:space="preserve">N/A </w:t>
            </w:r>
          </w:p>
        </w:tc>
      </w:tr>
      <w:tr w:rsidR="006C189E" w:rsidRPr="00245C4B" w14:paraId="3378D6C1" w14:textId="77777777" w:rsidTr="00B61E5B">
        <w:trPr>
          <w:cantSplit/>
          <w:trHeight w:val="2431"/>
        </w:trPr>
        <w:tc>
          <w:tcPr>
            <w:tcW w:w="564" w:type="pct"/>
          </w:tcPr>
          <w:p w14:paraId="6D41EAA1" w14:textId="77777777" w:rsidR="006C189E" w:rsidRPr="009E1AA7" w:rsidRDefault="006C189E" w:rsidP="00B61E5B">
            <w:pPr>
              <w:pStyle w:val="TableText"/>
              <w:rPr>
                <w:rStyle w:val="Blue"/>
                <w:color w:val="auto"/>
                <w:sz w:val="18"/>
                <w:szCs w:val="18"/>
              </w:rPr>
            </w:pPr>
            <w:r w:rsidRPr="009E1AA7">
              <w:rPr>
                <w:rStyle w:val="Blue"/>
                <w:color w:val="auto"/>
                <w:sz w:val="18"/>
                <w:szCs w:val="18"/>
              </w:rPr>
              <w:t>A2</w:t>
            </w:r>
          </w:p>
        </w:tc>
        <w:tc>
          <w:tcPr>
            <w:tcW w:w="1865" w:type="pct"/>
          </w:tcPr>
          <w:p w14:paraId="14D3222B" w14:textId="77777777" w:rsidR="006C189E" w:rsidRPr="009E1AA7" w:rsidRDefault="006C189E" w:rsidP="00B61E5B">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02D292E2" w14:textId="77777777" w:rsidR="006C189E" w:rsidRPr="009E1AA7" w:rsidRDefault="006C189E" w:rsidP="00B61E5B">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359919C" w14:textId="77777777" w:rsidR="006C189E" w:rsidRPr="009E1AA7" w:rsidRDefault="006C189E" w:rsidP="00B61E5B">
            <w:pPr>
              <w:pStyle w:val="TableBulletL1"/>
              <w:rPr>
                <w:rStyle w:val="Blue"/>
                <w:color w:val="auto"/>
                <w:sz w:val="18"/>
                <w:szCs w:val="18"/>
              </w:rPr>
            </w:pPr>
            <w:r w:rsidRPr="009E1AA7">
              <w:rPr>
                <w:rStyle w:val="Blue"/>
                <w:color w:val="auto"/>
                <w:sz w:val="18"/>
                <w:szCs w:val="18"/>
              </w:rPr>
              <w:t xml:space="preserve">electrical power failure; </w:t>
            </w:r>
          </w:p>
          <w:p w14:paraId="7E33FFA3" w14:textId="77777777" w:rsidR="006C189E" w:rsidRPr="009E1AA7" w:rsidRDefault="006C189E" w:rsidP="00B61E5B">
            <w:pPr>
              <w:pStyle w:val="TableBulletL1"/>
              <w:rPr>
                <w:rStyle w:val="Blue"/>
                <w:color w:val="auto"/>
                <w:sz w:val="18"/>
                <w:szCs w:val="18"/>
              </w:rPr>
            </w:pPr>
            <w:r w:rsidRPr="009E1AA7">
              <w:rPr>
                <w:rStyle w:val="Blue"/>
                <w:color w:val="auto"/>
                <w:sz w:val="18"/>
                <w:szCs w:val="18"/>
              </w:rPr>
              <w:t>mechanical breakdown of duty and standby pumps;</w:t>
            </w:r>
          </w:p>
          <w:p w14:paraId="2BE30BA0" w14:textId="77777777" w:rsidR="006C189E" w:rsidRPr="009E1AA7" w:rsidRDefault="006C189E" w:rsidP="00B61E5B">
            <w:pPr>
              <w:pStyle w:val="TableBulletL1"/>
              <w:rPr>
                <w:rStyle w:val="Blue"/>
                <w:color w:val="auto"/>
                <w:sz w:val="18"/>
                <w:szCs w:val="18"/>
              </w:rPr>
            </w:pPr>
            <w:r w:rsidRPr="009E1AA7">
              <w:rPr>
                <w:rStyle w:val="Blue"/>
                <w:color w:val="auto"/>
                <w:sz w:val="18"/>
                <w:szCs w:val="18"/>
              </w:rPr>
              <w:t>rising main failure;</w:t>
            </w:r>
          </w:p>
          <w:p w14:paraId="4041B2E5" w14:textId="77777777" w:rsidR="006C189E" w:rsidRPr="009E1AA7" w:rsidRDefault="006C189E" w:rsidP="00B61E5B">
            <w:pPr>
              <w:pStyle w:val="TableBulletL1"/>
              <w:rPr>
                <w:rStyle w:val="Blue"/>
                <w:color w:val="auto"/>
                <w:sz w:val="18"/>
                <w:szCs w:val="18"/>
              </w:rPr>
            </w:pPr>
            <w:r w:rsidRPr="009E1AA7">
              <w:rPr>
                <w:rStyle w:val="Blue"/>
                <w:color w:val="auto"/>
                <w:sz w:val="18"/>
                <w:szCs w:val="18"/>
              </w:rPr>
              <w:t>blockage of the downstream sewer.</w:t>
            </w:r>
          </w:p>
        </w:tc>
      </w:tr>
    </w:tbl>
    <w:p w14:paraId="3DD3829B" w14:textId="77777777" w:rsidR="006C189E" w:rsidRDefault="006C189E" w:rsidP="00E03888">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6C189E" w:rsidRPr="00D71970" w14:paraId="7F6AD96B"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6463BA3" w14:textId="77777777" w:rsidR="006C189E" w:rsidRPr="00D71970" w:rsidRDefault="006C189E" w:rsidP="00B61E5B">
            <w:pPr>
              <w:pStyle w:val="TableText"/>
              <w:rPr>
                <w:sz w:val="18"/>
                <w:szCs w:val="18"/>
              </w:rPr>
            </w:pPr>
            <w:r w:rsidRPr="00D71970">
              <w:rPr>
                <w:sz w:val="18"/>
                <w:szCs w:val="18"/>
              </w:rPr>
              <w:t>Table S1.2 Operating techniques</w:t>
            </w:r>
          </w:p>
        </w:tc>
      </w:tr>
      <w:tr w:rsidR="006C189E" w:rsidRPr="00D71970" w14:paraId="02D54B62"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4123CBCB" w14:textId="77777777" w:rsidR="006C189E" w:rsidRPr="006B3F41" w:rsidRDefault="006C189E" w:rsidP="00B61E5B">
            <w:pPr>
              <w:pStyle w:val="TableText"/>
              <w:rPr>
                <w:rStyle w:val="Red"/>
                <w:color w:val="auto"/>
                <w:sz w:val="18"/>
                <w:szCs w:val="18"/>
              </w:rPr>
            </w:pPr>
            <w:r w:rsidRPr="006B3F41">
              <w:rPr>
                <w:rStyle w:val="Red"/>
                <w:color w:val="auto"/>
                <w:sz w:val="18"/>
                <w:szCs w:val="18"/>
              </w:rPr>
              <w:t>Activity reference</w:t>
            </w:r>
          </w:p>
        </w:tc>
        <w:tc>
          <w:tcPr>
            <w:tcW w:w="1061" w:type="pct"/>
          </w:tcPr>
          <w:p w14:paraId="154DF035" w14:textId="77777777" w:rsidR="006C189E" w:rsidRPr="00D71970" w:rsidRDefault="006C189E" w:rsidP="00B61E5B">
            <w:pPr>
              <w:pStyle w:val="TableText"/>
              <w:rPr>
                <w:sz w:val="18"/>
                <w:szCs w:val="18"/>
              </w:rPr>
            </w:pPr>
            <w:r w:rsidRPr="00D71970">
              <w:rPr>
                <w:sz w:val="18"/>
                <w:szCs w:val="18"/>
              </w:rPr>
              <w:t>Description of documentation</w:t>
            </w:r>
          </w:p>
        </w:tc>
        <w:tc>
          <w:tcPr>
            <w:tcW w:w="1737" w:type="pct"/>
          </w:tcPr>
          <w:p w14:paraId="6A04E357" w14:textId="77777777" w:rsidR="006C189E" w:rsidRPr="00D71970" w:rsidRDefault="006C189E" w:rsidP="00B61E5B">
            <w:pPr>
              <w:pStyle w:val="TableText"/>
              <w:rPr>
                <w:sz w:val="18"/>
                <w:szCs w:val="18"/>
              </w:rPr>
            </w:pPr>
            <w:r w:rsidRPr="00D71970">
              <w:rPr>
                <w:sz w:val="18"/>
                <w:szCs w:val="18"/>
              </w:rPr>
              <w:t>Parts</w:t>
            </w:r>
          </w:p>
        </w:tc>
        <w:tc>
          <w:tcPr>
            <w:tcW w:w="1451" w:type="pct"/>
          </w:tcPr>
          <w:p w14:paraId="58926263" w14:textId="77777777" w:rsidR="006C189E" w:rsidRPr="00D71970" w:rsidRDefault="006C189E" w:rsidP="00B61E5B">
            <w:pPr>
              <w:pStyle w:val="TableText"/>
              <w:rPr>
                <w:sz w:val="18"/>
                <w:szCs w:val="18"/>
              </w:rPr>
            </w:pPr>
            <w:r w:rsidRPr="00D71970">
              <w:rPr>
                <w:sz w:val="18"/>
                <w:szCs w:val="18"/>
              </w:rPr>
              <w:t>Date Received</w:t>
            </w:r>
          </w:p>
        </w:tc>
      </w:tr>
      <w:tr w:rsidR="006C189E" w:rsidRPr="006B3F41" w14:paraId="45DD0A2F" w14:textId="77777777" w:rsidTr="00B61E5B">
        <w:trPr>
          <w:cantSplit/>
        </w:trPr>
        <w:tc>
          <w:tcPr>
            <w:tcW w:w="751" w:type="pct"/>
          </w:tcPr>
          <w:p w14:paraId="4BB992CB" w14:textId="77777777" w:rsidR="006C189E" w:rsidRPr="006B3F41" w:rsidRDefault="006C189E" w:rsidP="00B61E5B">
            <w:pPr>
              <w:pStyle w:val="TableText"/>
              <w:rPr>
                <w:rStyle w:val="Blue"/>
                <w:color w:val="auto"/>
                <w:sz w:val="18"/>
                <w:szCs w:val="18"/>
              </w:rPr>
            </w:pPr>
            <w:r>
              <w:rPr>
                <w:rStyle w:val="Blue"/>
                <w:color w:val="auto"/>
                <w:sz w:val="18"/>
                <w:szCs w:val="18"/>
              </w:rPr>
              <w:t>A2</w:t>
            </w:r>
          </w:p>
        </w:tc>
        <w:tc>
          <w:tcPr>
            <w:tcW w:w="1061" w:type="pct"/>
          </w:tcPr>
          <w:p w14:paraId="29414553" w14:textId="77777777" w:rsidR="006C189E" w:rsidRPr="006B3F41" w:rsidRDefault="006C189E" w:rsidP="00B61E5B">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480D47E2" w14:textId="77777777" w:rsidR="006C189E" w:rsidRPr="006B3F41" w:rsidRDefault="006C189E" w:rsidP="00B61E5B">
            <w:pPr>
              <w:pStyle w:val="TableText"/>
              <w:rPr>
                <w:rStyle w:val="Blue"/>
                <w:color w:val="auto"/>
                <w:sz w:val="18"/>
                <w:szCs w:val="18"/>
              </w:rPr>
            </w:pPr>
            <w:r w:rsidRPr="006B3F41">
              <w:rPr>
                <w:rStyle w:val="Blue"/>
                <w:color w:val="auto"/>
                <w:sz w:val="18"/>
                <w:szCs w:val="18"/>
              </w:rPr>
              <w:t>All</w:t>
            </w:r>
          </w:p>
        </w:tc>
        <w:tc>
          <w:tcPr>
            <w:tcW w:w="1451" w:type="pct"/>
          </w:tcPr>
          <w:p w14:paraId="408B94EC" w14:textId="77777777" w:rsidR="006C189E" w:rsidRPr="006B3F41" w:rsidRDefault="006C189E" w:rsidP="00B61E5B">
            <w:pPr>
              <w:pStyle w:val="TableText"/>
              <w:rPr>
                <w:rStyle w:val="Blue"/>
                <w:color w:val="auto"/>
                <w:sz w:val="18"/>
                <w:szCs w:val="18"/>
              </w:rPr>
            </w:pPr>
            <w:r w:rsidRPr="006B3F41">
              <w:rPr>
                <w:rStyle w:val="Blue"/>
                <w:color w:val="auto"/>
                <w:sz w:val="18"/>
                <w:szCs w:val="18"/>
              </w:rPr>
              <w:t>Upon request by Natural Resources Wales</w:t>
            </w:r>
          </w:p>
        </w:tc>
      </w:tr>
    </w:tbl>
    <w:p w14:paraId="4BDC8EDB" w14:textId="77777777" w:rsidR="006C189E" w:rsidRPr="004921D8" w:rsidRDefault="006C189E" w:rsidP="00E03888">
      <w:pPr>
        <w:ind w:left="567"/>
        <w:rPr>
          <w:rStyle w:val="Pink"/>
          <w:sz w:val="18"/>
          <w:szCs w:val="18"/>
        </w:rPr>
      </w:pPr>
    </w:p>
    <w:p w14:paraId="676142F8" w14:textId="77777777" w:rsidR="006C189E" w:rsidRPr="004921D8" w:rsidRDefault="006C189E" w:rsidP="00011672">
      <w:pPr>
        <w:spacing w:before="0" w:after="0" w:line="240" w:lineRule="auto"/>
        <w:rPr>
          <w:rStyle w:val="Pink"/>
          <w:sz w:val="18"/>
          <w:szCs w:val="18"/>
        </w:rPr>
      </w:pPr>
      <w:r>
        <w:rPr>
          <w:rStyle w:val="Pink"/>
          <w:sz w:val="18"/>
          <w:szCs w:val="18"/>
        </w:rPr>
        <w:br w:type="page"/>
      </w:r>
    </w:p>
    <w:p w14:paraId="19531503" w14:textId="77777777" w:rsidR="006C189E" w:rsidRDefault="006C189E" w:rsidP="00A9057C">
      <w:pPr>
        <w:pStyle w:val="Heading1"/>
        <w:ind w:left="567"/>
      </w:pPr>
      <w:r>
        <w:lastRenderedPageBreak/>
        <w:t xml:space="preserve">Schedule 2 </w:t>
      </w:r>
      <w:r w:rsidRPr="00926B5E">
        <w:t>–</w:t>
      </w:r>
      <w:r>
        <w:t xml:space="preserve"> Waste types, raw materials and fuels</w:t>
      </w:r>
    </w:p>
    <w:p w14:paraId="2359E3AA" w14:textId="77777777" w:rsidR="006C189E" w:rsidRPr="004921D8" w:rsidRDefault="006C189E" w:rsidP="00A9057C">
      <w:pPr>
        <w:ind w:left="567"/>
        <w:rPr>
          <w:sz w:val="18"/>
          <w:szCs w:val="18"/>
        </w:rPr>
      </w:pPr>
      <w:r w:rsidRPr="004921D8">
        <w:rPr>
          <w:sz w:val="18"/>
          <w:szCs w:val="18"/>
        </w:rPr>
        <w:t>Schedule 2 not in use.</w:t>
      </w:r>
    </w:p>
    <w:p w14:paraId="4A7FC6DA" w14:textId="77777777" w:rsidR="006C189E" w:rsidRDefault="006C189E" w:rsidP="00926B5E"/>
    <w:p w14:paraId="22FC67B9" w14:textId="77777777" w:rsidR="006C189E" w:rsidRDefault="006C189E" w:rsidP="00926B5E">
      <w:r>
        <w:br w:type="page"/>
      </w:r>
    </w:p>
    <w:p w14:paraId="4823E578" w14:textId="77777777" w:rsidR="006C189E" w:rsidRPr="004921D8" w:rsidRDefault="006C189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6C189E" w:rsidRPr="004921D8" w14:paraId="09623429"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4270E74" w14:textId="77777777" w:rsidR="006C189E" w:rsidRPr="00166CA5" w:rsidRDefault="006C189E" w:rsidP="00B61E5B">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6C189E" w:rsidRPr="004921D8" w14:paraId="4EE1D7BE"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1777CF54" w14:textId="77777777" w:rsidR="006C189E" w:rsidRPr="00166CA5" w:rsidRDefault="006C189E" w:rsidP="00B61E5B">
            <w:pPr>
              <w:pStyle w:val="TableText"/>
              <w:rPr>
                <w:rStyle w:val="Red"/>
                <w:color w:val="auto"/>
                <w:sz w:val="18"/>
                <w:szCs w:val="18"/>
              </w:rPr>
            </w:pPr>
            <w:r w:rsidRPr="00166CA5">
              <w:rPr>
                <w:rStyle w:val="Red"/>
                <w:color w:val="auto"/>
                <w:sz w:val="18"/>
                <w:szCs w:val="18"/>
              </w:rPr>
              <w:t>Effluent and discharge point</w:t>
            </w:r>
          </w:p>
        </w:tc>
        <w:tc>
          <w:tcPr>
            <w:tcW w:w="803" w:type="pct"/>
          </w:tcPr>
          <w:p w14:paraId="6A599976" w14:textId="77777777" w:rsidR="006C189E" w:rsidRPr="00166CA5" w:rsidRDefault="006C189E" w:rsidP="00B61E5B">
            <w:pPr>
              <w:pStyle w:val="TableText"/>
              <w:rPr>
                <w:rStyle w:val="Red"/>
                <w:color w:val="auto"/>
                <w:sz w:val="18"/>
                <w:szCs w:val="18"/>
              </w:rPr>
            </w:pPr>
            <w:r w:rsidRPr="00166CA5">
              <w:rPr>
                <w:rStyle w:val="Red"/>
                <w:color w:val="auto"/>
                <w:sz w:val="18"/>
                <w:szCs w:val="18"/>
              </w:rPr>
              <w:t xml:space="preserve">Parameter  </w:t>
            </w:r>
          </w:p>
        </w:tc>
        <w:tc>
          <w:tcPr>
            <w:tcW w:w="591" w:type="pct"/>
          </w:tcPr>
          <w:p w14:paraId="0A613CCE" w14:textId="77777777" w:rsidR="006C189E" w:rsidRPr="00166CA5" w:rsidRDefault="006C189E" w:rsidP="00B61E5B">
            <w:pPr>
              <w:pStyle w:val="TableText"/>
              <w:rPr>
                <w:rStyle w:val="Red"/>
                <w:color w:val="auto"/>
                <w:sz w:val="18"/>
                <w:szCs w:val="18"/>
              </w:rPr>
            </w:pPr>
            <w:r w:rsidRPr="00166CA5">
              <w:rPr>
                <w:rStyle w:val="Red"/>
                <w:color w:val="auto"/>
                <w:sz w:val="18"/>
                <w:szCs w:val="18"/>
              </w:rPr>
              <w:t>Limit (including unit)</w:t>
            </w:r>
          </w:p>
        </w:tc>
        <w:tc>
          <w:tcPr>
            <w:tcW w:w="780" w:type="pct"/>
          </w:tcPr>
          <w:p w14:paraId="4F6664C1" w14:textId="77777777" w:rsidR="006C189E" w:rsidRPr="00166CA5" w:rsidRDefault="006C189E" w:rsidP="00B61E5B">
            <w:pPr>
              <w:pStyle w:val="TableText"/>
              <w:rPr>
                <w:rStyle w:val="Red"/>
                <w:color w:val="auto"/>
                <w:sz w:val="18"/>
                <w:szCs w:val="18"/>
              </w:rPr>
            </w:pPr>
            <w:r w:rsidRPr="00166CA5">
              <w:rPr>
                <w:rStyle w:val="Red"/>
                <w:color w:val="auto"/>
                <w:sz w:val="18"/>
                <w:szCs w:val="18"/>
              </w:rPr>
              <w:t>Reference Period</w:t>
            </w:r>
          </w:p>
        </w:tc>
        <w:tc>
          <w:tcPr>
            <w:tcW w:w="564" w:type="pct"/>
          </w:tcPr>
          <w:p w14:paraId="2634299D" w14:textId="77777777" w:rsidR="006C189E" w:rsidRPr="00166CA5" w:rsidRDefault="006C189E" w:rsidP="00B61E5B">
            <w:pPr>
              <w:pStyle w:val="TableText"/>
              <w:rPr>
                <w:rStyle w:val="Red"/>
                <w:color w:val="auto"/>
                <w:sz w:val="18"/>
                <w:szCs w:val="18"/>
              </w:rPr>
            </w:pPr>
            <w:r w:rsidRPr="00166CA5">
              <w:rPr>
                <w:rStyle w:val="Red"/>
                <w:color w:val="auto"/>
                <w:sz w:val="18"/>
                <w:szCs w:val="18"/>
              </w:rPr>
              <w:t>Limit of effective range</w:t>
            </w:r>
          </w:p>
        </w:tc>
        <w:tc>
          <w:tcPr>
            <w:tcW w:w="645" w:type="pct"/>
          </w:tcPr>
          <w:p w14:paraId="3A2D3C49" w14:textId="77777777" w:rsidR="006C189E" w:rsidRPr="00166CA5" w:rsidRDefault="006C189E" w:rsidP="00B61E5B">
            <w:pPr>
              <w:pStyle w:val="TableText"/>
              <w:rPr>
                <w:rStyle w:val="Red"/>
                <w:color w:val="auto"/>
                <w:sz w:val="18"/>
                <w:szCs w:val="18"/>
              </w:rPr>
            </w:pPr>
            <w:r w:rsidRPr="00166CA5">
              <w:rPr>
                <w:rStyle w:val="Red"/>
                <w:color w:val="auto"/>
                <w:sz w:val="18"/>
                <w:szCs w:val="18"/>
              </w:rPr>
              <w:t>Monitoring frequency</w:t>
            </w:r>
          </w:p>
        </w:tc>
        <w:tc>
          <w:tcPr>
            <w:tcW w:w="731" w:type="pct"/>
          </w:tcPr>
          <w:p w14:paraId="746E8499" w14:textId="77777777" w:rsidR="006C189E" w:rsidRPr="00166CA5" w:rsidRDefault="006C189E" w:rsidP="00B61E5B">
            <w:pPr>
              <w:pStyle w:val="TableText"/>
              <w:rPr>
                <w:rStyle w:val="Red"/>
                <w:color w:val="auto"/>
                <w:sz w:val="18"/>
                <w:szCs w:val="18"/>
              </w:rPr>
            </w:pPr>
            <w:r w:rsidRPr="00166CA5">
              <w:rPr>
                <w:rStyle w:val="Red"/>
                <w:color w:val="auto"/>
                <w:sz w:val="18"/>
                <w:szCs w:val="18"/>
              </w:rPr>
              <w:t>Compliance Statistic</w:t>
            </w:r>
          </w:p>
        </w:tc>
      </w:tr>
      <w:tr w:rsidR="006C189E" w:rsidRPr="004921D8" w14:paraId="7DEDE6EE" w14:textId="77777777" w:rsidTr="00B61E5B">
        <w:trPr>
          <w:cantSplit/>
        </w:trPr>
        <w:tc>
          <w:tcPr>
            <w:tcW w:w="887" w:type="pct"/>
            <w:vMerge w:val="restart"/>
          </w:tcPr>
          <w:p w14:paraId="491E7F19" w14:textId="77777777" w:rsidR="006C189E" w:rsidRPr="00166CA5" w:rsidRDefault="006C189E" w:rsidP="00B61E5B">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31FEAB37" w14:textId="77777777" w:rsidR="006C189E" w:rsidRPr="00166CA5" w:rsidRDefault="006C189E" w:rsidP="00B61E5B">
            <w:pPr>
              <w:pStyle w:val="TableText"/>
              <w:rPr>
                <w:rStyle w:val="Blue"/>
                <w:color w:val="auto"/>
                <w:sz w:val="18"/>
                <w:szCs w:val="18"/>
              </w:rPr>
            </w:pPr>
          </w:p>
          <w:p w14:paraId="11FB1B40" w14:textId="77777777" w:rsidR="006C189E" w:rsidRPr="00166CA5" w:rsidRDefault="006C189E" w:rsidP="00B61E5B">
            <w:pPr>
              <w:pStyle w:val="TableText"/>
              <w:rPr>
                <w:rStyle w:val="Blue"/>
                <w:rFonts w:ascii="Arial" w:hAnsi="Arial"/>
                <w:color w:val="auto"/>
                <w:sz w:val="18"/>
                <w:szCs w:val="18"/>
              </w:rPr>
            </w:pPr>
          </w:p>
        </w:tc>
        <w:tc>
          <w:tcPr>
            <w:tcW w:w="803" w:type="pct"/>
          </w:tcPr>
          <w:p w14:paraId="6951178D" w14:textId="77777777" w:rsidR="006C189E" w:rsidRPr="00166CA5" w:rsidRDefault="006C189E" w:rsidP="00B61E5B">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670169FE" w14:textId="77777777" w:rsidR="006C189E" w:rsidRPr="00166CA5" w:rsidRDefault="006C189E" w:rsidP="00B61E5B">
            <w:pPr>
              <w:pStyle w:val="TableText"/>
              <w:rPr>
                <w:rStyle w:val="Blue"/>
                <w:color w:val="auto"/>
                <w:sz w:val="18"/>
                <w:szCs w:val="18"/>
              </w:rPr>
            </w:pPr>
            <w:r w:rsidRPr="00166CA5">
              <w:rPr>
                <w:rStyle w:val="Blue"/>
                <w:color w:val="auto"/>
                <w:sz w:val="18"/>
                <w:szCs w:val="18"/>
              </w:rPr>
              <w:t>N/A</w:t>
            </w:r>
          </w:p>
        </w:tc>
        <w:tc>
          <w:tcPr>
            <w:tcW w:w="780" w:type="pct"/>
          </w:tcPr>
          <w:p w14:paraId="3C4C1316" w14:textId="77777777" w:rsidR="006C189E" w:rsidRPr="00166CA5" w:rsidRDefault="006C189E" w:rsidP="00B61E5B">
            <w:pPr>
              <w:pStyle w:val="TableText"/>
              <w:rPr>
                <w:rStyle w:val="Blue"/>
                <w:color w:val="auto"/>
                <w:sz w:val="18"/>
                <w:szCs w:val="18"/>
              </w:rPr>
            </w:pPr>
            <w:r w:rsidRPr="00166CA5">
              <w:rPr>
                <w:rStyle w:val="Blue"/>
                <w:color w:val="auto"/>
                <w:sz w:val="18"/>
                <w:szCs w:val="18"/>
              </w:rPr>
              <w:t>N/A</w:t>
            </w:r>
          </w:p>
        </w:tc>
        <w:tc>
          <w:tcPr>
            <w:tcW w:w="564" w:type="pct"/>
          </w:tcPr>
          <w:p w14:paraId="4D84F65A" w14:textId="77777777" w:rsidR="006C189E" w:rsidRPr="00166CA5" w:rsidRDefault="006C189E" w:rsidP="00B61E5B">
            <w:pPr>
              <w:pStyle w:val="TableText"/>
              <w:rPr>
                <w:rStyle w:val="Blue"/>
                <w:color w:val="auto"/>
                <w:sz w:val="18"/>
                <w:szCs w:val="18"/>
              </w:rPr>
            </w:pPr>
            <w:r w:rsidRPr="00166CA5">
              <w:rPr>
                <w:rStyle w:val="Blue"/>
                <w:color w:val="auto"/>
                <w:sz w:val="18"/>
                <w:szCs w:val="18"/>
              </w:rPr>
              <w:t>N/A</w:t>
            </w:r>
          </w:p>
        </w:tc>
        <w:tc>
          <w:tcPr>
            <w:tcW w:w="645" w:type="pct"/>
          </w:tcPr>
          <w:p w14:paraId="00EBBFDA" w14:textId="77777777" w:rsidR="006C189E" w:rsidRPr="00166CA5" w:rsidRDefault="006C189E" w:rsidP="00B61E5B">
            <w:pPr>
              <w:pStyle w:val="TableText"/>
              <w:rPr>
                <w:rStyle w:val="Blue"/>
                <w:color w:val="auto"/>
                <w:sz w:val="18"/>
                <w:szCs w:val="18"/>
              </w:rPr>
            </w:pPr>
            <w:r w:rsidRPr="00166CA5">
              <w:rPr>
                <w:rStyle w:val="Blue"/>
                <w:color w:val="auto"/>
                <w:sz w:val="18"/>
                <w:szCs w:val="18"/>
              </w:rPr>
              <w:t>Whenever a discharge occurs</w:t>
            </w:r>
          </w:p>
        </w:tc>
        <w:tc>
          <w:tcPr>
            <w:tcW w:w="731" w:type="pct"/>
          </w:tcPr>
          <w:p w14:paraId="6F2BC9E9" w14:textId="77777777" w:rsidR="006C189E" w:rsidRPr="00166CA5" w:rsidRDefault="006C189E" w:rsidP="00B61E5B">
            <w:pPr>
              <w:pStyle w:val="TableText"/>
              <w:rPr>
                <w:rStyle w:val="Blue"/>
                <w:color w:val="auto"/>
                <w:sz w:val="18"/>
                <w:szCs w:val="18"/>
              </w:rPr>
            </w:pPr>
            <w:r w:rsidRPr="00166CA5">
              <w:rPr>
                <w:rStyle w:val="Blue"/>
                <w:color w:val="auto"/>
                <w:sz w:val="18"/>
                <w:szCs w:val="18"/>
              </w:rPr>
              <w:t>N/A</w:t>
            </w:r>
          </w:p>
        </w:tc>
      </w:tr>
      <w:tr w:rsidR="006C189E" w:rsidRPr="004921D8" w14:paraId="5BD2A844" w14:textId="77777777" w:rsidTr="00B61E5B">
        <w:trPr>
          <w:cantSplit/>
        </w:trPr>
        <w:tc>
          <w:tcPr>
            <w:tcW w:w="887" w:type="pct"/>
            <w:vMerge/>
          </w:tcPr>
          <w:p w14:paraId="2AC1246F" w14:textId="77777777" w:rsidR="006C189E" w:rsidRPr="00166CA5" w:rsidRDefault="006C189E" w:rsidP="00B61E5B">
            <w:pPr>
              <w:pStyle w:val="TableText"/>
              <w:rPr>
                <w:rStyle w:val="Blue"/>
                <w:color w:val="auto"/>
                <w:sz w:val="18"/>
                <w:szCs w:val="18"/>
              </w:rPr>
            </w:pPr>
          </w:p>
        </w:tc>
        <w:tc>
          <w:tcPr>
            <w:tcW w:w="803" w:type="pct"/>
          </w:tcPr>
          <w:p w14:paraId="4E9F866C" w14:textId="77777777" w:rsidR="006C189E" w:rsidRPr="00166CA5" w:rsidRDefault="006C189E" w:rsidP="00B61E5B">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58F4BDBE" w14:textId="77777777" w:rsidR="006C189E" w:rsidRPr="00166CA5" w:rsidRDefault="006C189E"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401FFA11" w14:textId="77777777" w:rsidR="006C189E" w:rsidRPr="00166CA5" w:rsidRDefault="006C189E" w:rsidP="00B61E5B">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C92210" w14:textId="77777777" w:rsidR="006C189E" w:rsidRPr="00166CA5" w:rsidRDefault="006C189E"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302C8905" w14:textId="77777777" w:rsidR="006C189E" w:rsidRPr="00166CA5" w:rsidRDefault="006C189E" w:rsidP="00B61E5B">
            <w:pPr>
              <w:pStyle w:val="TableText"/>
              <w:rPr>
                <w:rStyle w:val="Blue"/>
                <w:color w:val="auto"/>
                <w:sz w:val="18"/>
                <w:szCs w:val="18"/>
              </w:rPr>
            </w:pPr>
            <w:r w:rsidRPr="00166CA5">
              <w:rPr>
                <w:rStyle w:val="Blue"/>
                <w:color w:val="auto"/>
                <w:sz w:val="18"/>
                <w:szCs w:val="18"/>
              </w:rPr>
              <w:t>15 minutes</w:t>
            </w:r>
          </w:p>
        </w:tc>
        <w:tc>
          <w:tcPr>
            <w:tcW w:w="731" w:type="pct"/>
          </w:tcPr>
          <w:p w14:paraId="37914A0D" w14:textId="77777777" w:rsidR="006C189E" w:rsidRPr="00166CA5" w:rsidRDefault="006C189E" w:rsidP="00B61E5B">
            <w:pPr>
              <w:pStyle w:val="TableText"/>
              <w:rPr>
                <w:rFonts w:ascii="Arial" w:hAnsi="Arial" w:cs="Arial"/>
                <w:sz w:val="18"/>
                <w:szCs w:val="18"/>
              </w:rPr>
            </w:pPr>
            <w:r w:rsidRPr="00166CA5">
              <w:rPr>
                <w:rFonts w:ascii="Arial" w:hAnsi="Arial" w:cs="Arial"/>
                <w:sz w:val="18"/>
                <w:szCs w:val="18"/>
              </w:rPr>
              <w:t>N/A</w:t>
            </w:r>
          </w:p>
        </w:tc>
      </w:tr>
      <w:tr w:rsidR="006C189E" w:rsidRPr="004921D8" w14:paraId="1268A5F9" w14:textId="77777777" w:rsidTr="00B61E5B">
        <w:trPr>
          <w:cantSplit/>
        </w:trPr>
        <w:tc>
          <w:tcPr>
            <w:tcW w:w="887" w:type="pct"/>
            <w:vMerge/>
          </w:tcPr>
          <w:p w14:paraId="3B8E26D9" w14:textId="77777777" w:rsidR="006C189E" w:rsidRPr="00166CA5" w:rsidRDefault="006C189E" w:rsidP="00B61E5B">
            <w:pPr>
              <w:pStyle w:val="TableText"/>
              <w:rPr>
                <w:rStyle w:val="Blue"/>
                <w:color w:val="auto"/>
                <w:sz w:val="18"/>
                <w:szCs w:val="18"/>
              </w:rPr>
            </w:pPr>
          </w:p>
        </w:tc>
        <w:tc>
          <w:tcPr>
            <w:tcW w:w="803" w:type="pct"/>
          </w:tcPr>
          <w:p w14:paraId="57752D1F" w14:textId="77777777" w:rsidR="006C189E" w:rsidRPr="00166CA5" w:rsidRDefault="006C189E" w:rsidP="00B61E5B">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4550D361" w14:textId="77777777" w:rsidR="006C189E" w:rsidRPr="00166CA5" w:rsidRDefault="006C189E"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48CA1744" w14:textId="77777777" w:rsidR="006C189E" w:rsidRPr="00166CA5" w:rsidRDefault="006C189E" w:rsidP="00B61E5B">
            <w:pPr>
              <w:pStyle w:val="TableText"/>
              <w:rPr>
                <w:rFonts w:ascii="Arial" w:hAnsi="Arial" w:cs="Arial"/>
                <w:sz w:val="18"/>
                <w:szCs w:val="18"/>
              </w:rPr>
            </w:pPr>
            <w:r w:rsidRPr="00166CA5">
              <w:rPr>
                <w:rFonts w:ascii="Arial" w:hAnsi="Arial" w:cs="Arial"/>
                <w:sz w:val="18"/>
                <w:szCs w:val="18"/>
              </w:rPr>
              <w:t>N/A</w:t>
            </w:r>
          </w:p>
        </w:tc>
        <w:tc>
          <w:tcPr>
            <w:tcW w:w="564" w:type="pct"/>
          </w:tcPr>
          <w:p w14:paraId="0BEB5C2E" w14:textId="77777777" w:rsidR="006C189E" w:rsidRPr="00166CA5" w:rsidRDefault="006C189E"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5F3C0755" w14:textId="77777777" w:rsidR="006C189E" w:rsidRPr="00166CA5" w:rsidRDefault="006C189E" w:rsidP="00B61E5B">
            <w:pPr>
              <w:pStyle w:val="TableText"/>
              <w:rPr>
                <w:rStyle w:val="Blue"/>
                <w:color w:val="auto"/>
                <w:sz w:val="18"/>
                <w:szCs w:val="18"/>
              </w:rPr>
            </w:pPr>
            <w:r w:rsidRPr="00166CA5">
              <w:rPr>
                <w:rStyle w:val="Blue"/>
                <w:color w:val="auto"/>
                <w:sz w:val="18"/>
                <w:szCs w:val="18"/>
              </w:rPr>
              <w:t>15 minutes</w:t>
            </w:r>
          </w:p>
        </w:tc>
        <w:tc>
          <w:tcPr>
            <w:tcW w:w="731" w:type="pct"/>
          </w:tcPr>
          <w:p w14:paraId="1CF231AE" w14:textId="77777777" w:rsidR="006C189E" w:rsidRPr="00166CA5" w:rsidRDefault="006C189E" w:rsidP="00B61E5B">
            <w:pPr>
              <w:pStyle w:val="TableText"/>
              <w:rPr>
                <w:rFonts w:ascii="Arial" w:hAnsi="Arial" w:cs="Arial"/>
                <w:sz w:val="18"/>
                <w:szCs w:val="18"/>
              </w:rPr>
            </w:pPr>
            <w:r w:rsidRPr="00166CA5">
              <w:rPr>
                <w:rFonts w:ascii="Arial" w:hAnsi="Arial" w:cs="Arial"/>
                <w:sz w:val="18"/>
                <w:szCs w:val="18"/>
              </w:rPr>
              <w:t>N/A</w:t>
            </w:r>
          </w:p>
        </w:tc>
      </w:tr>
      <w:tr w:rsidR="006C189E" w:rsidRPr="0090009D" w14:paraId="30243F58" w14:textId="77777777" w:rsidTr="00B61E5B">
        <w:tblPrEx>
          <w:tblLook w:val="04A0" w:firstRow="1" w:lastRow="0" w:firstColumn="1" w:lastColumn="0" w:noHBand="0" w:noVBand="1"/>
        </w:tblPrEx>
        <w:trPr>
          <w:trHeight w:val="797"/>
        </w:trPr>
        <w:tc>
          <w:tcPr>
            <w:tcW w:w="887" w:type="pct"/>
          </w:tcPr>
          <w:p w14:paraId="53B3F90E" w14:textId="77777777" w:rsidR="006C189E" w:rsidRPr="0023659B" w:rsidRDefault="006C189E" w:rsidP="00B61E5B">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3A665F62" w14:textId="77777777" w:rsidR="006C189E" w:rsidRPr="0090009D" w:rsidRDefault="006C189E" w:rsidP="00B61E5B">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04660F84" w14:textId="77777777" w:rsidR="006C189E" w:rsidRPr="0090009D" w:rsidRDefault="006C189E" w:rsidP="00B61E5B">
            <w:pPr>
              <w:pStyle w:val="TableText"/>
              <w:rPr>
                <w:rStyle w:val="Blue"/>
                <w:color w:val="auto"/>
                <w:sz w:val="18"/>
                <w:szCs w:val="18"/>
              </w:rPr>
            </w:pPr>
            <w:r w:rsidRPr="0090009D">
              <w:rPr>
                <w:rStyle w:val="Blue"/>
                <w:color w:val="auto"/>
                <w:sz w:val="18"/>
                <w:szCs w:val="18"/>
              </w:rPr>
              <w:t>N/A</w:t>
            </w:r>
          </w:p>
          <w:p w14:paraId="5A6DF76B" w14:textId="77777777" w:rsidR="006C189E" w:rsidRPr="0090009D" w:rsidRDefault="006C189E" w:rsidP="00B61E5B">
            <w:pPr>
              <w:pStyle w:val="TableText"/>
              <w:ind w:left="0"/>
              <w:rPr>
                <w:rFonts w:ascii="Arial" w:hAnsi="Arial" w:cs="Arial"/>
                <w:sz w:val="18"/>
                <w:szCs w:val="18"/>
              </w:rPr>
            </w:pPr>
          </w:p>
        </w:tc>
        <w:tc>
          <w:tcPr>
            <w:tcW w:w="780" w:type="pct"/>
          </w:tcPr>
          <w:p w14:paraId="47B9B41D" w14:textId="77777777" w:rsidR="006C189E" w:rsidRPr="0090009D" w:rsidRDefault="006C189E" w:rsidP="00B61E5B">
            <w:pPr>
              <w:pStyle w:val="TableText"/>
              <w:rPr>
                <w:rStyle w:val="Blue"/>
                <w:color w:val="auto"/>
                <w:sz w:val="18"/>
                <w:szCs w:val="18"/>
              </w:rPr>
            </w:pPr>
            <w:r w:rsidRPr="0090009D">
              <w:rPr>
                <w:rStyle w:val="Blue"/>
                <w:color w:val="auto"/>
                <w:sz w:val="18"/>
                <w:szCs w:val="18"/>
              </w:rPr>
              <w:t>N/A</w:t>
            </w:r>
          </w:p>
          <w:p w14:paraId="3A3F9A1F" w14:textId="77777777" w:rsidR="006C189E" w:rsidRPr="0090009D" w:rsidRDefault="006C189E" w:rsidP="00B61E5B">
            <w:pPr>
              <w:pStyle w:val="TableText"/>
              <w:ind w:left="0"/>
              <w:rPr>
                <w:rFonts w:ascii="Arial" w:hAnsi="Arial" w:cs="Arial"/>
                <w:sz w:val="18"/>
                <w:szCs w:val="18"/>
              </w:rPr>
            </w:pPr>
          </w:p>
        </w:tc>
        <w:tc>
          <w:tcPr>
            <w:tcW w:w="564" w:type="pct"/>
          </w:tcPr>
          <w:p w14:paraId="35086C15" w14:textId="77777777" w:rsidR="006C189E" w:rsidRPr="0090009D" w:rsidRDefault="006C189E" w:rsidP="00B61E5B">
            <w:pPr>
              <w:pStyle w:val="TableText"/>
              <w:rPr>
                <w:rStyle w:val="Blue"/>
                <w:color w:val="auto"/>
                <w:sz w:val="18"/>
                <w:szCs w:val="18"/>
              </w:rPr>
            </w:pPr>
            <w:r w:rsidRPr="0090009D">
              <w:rPr>
                <w:rStyle w:val="Blue"/>
                <w:color w:val="auto"/>
                <w:sz w:val="18"/>
                <w:szCs w:val="18"/>
              </w:rPr>
              <w:t>N/A</w:t>
            </w:r>
          </w:p>
          <w:p w14:paraId="1F272CC9" w14:textId="77777777" w:rsidR="006C189E" w:rsidRPr="0090009D" w:rsidRDefault="006C189E" w:rsidP="00B61E5B">
            <w:pPr>
              <w:pStyle w:val="TableText"/>
              <w:ind w:left="0"/>
              <w:rPr>
                <w:rFonts w:ascii="Arial" w:hAnsi="Arial" w:cs="Arial"/>
                <w:sz w:val="18"/>
                <w:szCs w:val="18"/>
              </w:rPr>
            </w:pPr>
          </w:p>
        </w:tc>
        <w:tc>
          <w:tcPr>
            <w:tcW w:w="645" w:type="pct"/>
          </w:tcPr>
          <w:p w14:paraId="3CEDD59D" w14:textId="77777777" w:rsidR="006C189E" w:rsidRPr="0090009D" w:rsidRDefault="006C189E" w:rsidP="00B61E5B">
            <w:pPr>
              <w:pStyle w:val="TableText"/>
              <w:rPr>
                <w:rStyle w:val="Blue"/>
                <w:color w:val="auto"/>
                <w:sz w:val="18"/>
                <w:szCs w:val="18"/>
              </w:rPr>
            </w:pPr>
            <w:r w:rsidRPr="0090009D">
              <w:rPr>
                <w:rStyle w:val="Blue"/>
                <w:color w:val="auto"/>
                <w:sz w:val="18"/>
                <w:szCs w:val="18"/>
              </w:rPr>
              <w:t>Whenever a discharge occurs</w:t>
            </w:r>
          </w:p>
        </w:tc>
        <w:tc>
          <w:tcPr>
            <w:tcW w:w="731" w:type="pct"/>
          </w:tcPr>
          <w:p w14:paraId="0B28C387" w14:textId="77777777" w:rsidR="006C189E" w:rsidRPr="0090009D" w:rsidRDefault="006C189E" w:rsidP="00B61E5B">
            <w:pPr>
              <w:pStyle w:val="TableText"/>
              <w:rPr>
                <w:rStyle w:val="Blue"/>
                <w:color w:val="auto"/>
                <w:sz w:val="18"/>
                <w:szCs w:val="18"/>
              </w:rPr>
            </w:pPr>
            <w:r w:rsidRPr="0090009D">
              <w:rPr>
                <w:rStyle w:val="Blue"/>
                <w:color w:val="auto"/>
                <w:sz w:val="18"/>
                <w:szCs w:val="18"/>
              </w:rPr>
              <w:t>N/A</w:t>
            </w:r>
          </w:p>
          <w:p w14:paraId="35E1BD34" w14:textId="77777777" w:rsidR="006C189E" w:rsidRPr="0090009D" w:rsidRDefault="006C189E" w:rsidP="00B61E5B">
            <w:pPr>
              <w:pStyle w:val="TableText"/>
              <w:ind w:left="0"/>
              <w:rPr>
                <w:rFonts w:ascii="Arial" w:hAnsi="Arial" w:cs="Arial"/>
                <w:sz w:val="18"/>
                <w:szCs w:val="18"/>
              </w:rPr>
            </w:pPr>
          </w:p>
        </w:tc>
      </w:tr>
    </w:tbl>
    <w:p w14:paraId="799EE96F" w14:textId="77777777" w:rsidR="006C189E" w:rsidRPr="004921D8" w:rsidRDefault="006C189E" w:rsidP="00E03888">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6C189E" w:rsidRPr="004921D8" w14:paraId="7F81B16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06E38B0" w14:textId="77777777" w:rsidR="006C189E" w:rsidRPr="004921D8" w:rsidRDefault="006C189E" w:rsidP="00B61E5B">
            <w:pPr>
              <w:pStyle w:val="TableText"/>
              <w:rPr>
                <w:sz w:val="18"/>
                <w:szCs w:val="18"/>
              </w:rPr>
            </w:pPr>
            <w:r w:rsidRPr="004921D8">
              <w:rPr>
                <w:sz w:val="18"/>
                <w:szCs w:val="18"/>
              </w:rPr>
              <w:t>Table S3.2 Discharge points</w:t>
            </w:r>
          </w:p>
        </w:tc>
      </w:tr>
      <w:tr w:rsidR="006C189E" w:rsidRPr="004921D8" w14:paraId="043258D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D7F5A64" w14:textId="77777777" w:rsidR="006C189E" w:rsidRPr="00166CA5" w:rsidRDefault="006C189E" w:rsidP="00B61E5B">
            <w:pPr>
              <w:pStyle w:val="TableText"/>
              <w:rPr>
                <w:sz w:val="18"/>
                <w:szCs w:val="18"/>
              </w:rPr>
            </w:pPr>
            <w:r w:rsidRPr="00166CA5">
              <w:rPr>
                <w:sz w:val="18"/>
                <w:szCs w:val="18"/>
              </w:rPr>
              <w:t>Effluent Name</w:t>
            </w:r>
          </w:p>
        </w:tc>
        <w:tc>
          <w:tcPr>
            <w:tcW w:w="1370" w:type="pct"/>
          </w:tcPr>
          <w:p w14:paraId="09BB7AFC" w14:textId="77777777" w:rsidR="006C189E" w:rsidRPr="00166CA5" w:rsidRDefault="006C189E" w:rsidP="00B61E5B">
            <w:pPr>
              <w:pStyle w:val="TableText"/>
              <w:rPr>
                <w:sz w:val="18"/>
                <w:szCs w:val="18"/>
              </w:rPr>
            </w:pPr>
            <w:r w:rsidRPr="00166CA5">
              <w:rPr>
                <w:sz w:val="18"/>
                <w:szCs w:val="18"/>
              </w:rPr>
              <w:t>Discharge Point</w:t>
            </w:r>
          </w:p>
        </w:tc>
        <w:tc>
          <w:tcPr>
            <w:tcW w:w="1397" w:type="pct"/>
          </w:tcPr>
          <w:p w14:paraId="7869C20D" w14:textId="77777777" w:rsidR="006C189E" w:rsidRPr="004921D8" w:rsidRDefault="006C189E" w:rsidP="00B61E5B">
            <w:pPr>
              <w:pStyle w:val="TableText"/>
              <w:rPr>
                <w:sz w:val="18"/>
                <w:szCs w:val="18"/>
              </w:rPr>
            </w:pPr>
            <w:r w:rsidRPr="004921D8">
              <w:rPr>
                <w:sz w:val="18"/>
                <w:szCs w:val="18"/>
              </w:rPr>
              <w:t>Discharge point NGR</w:t>
            </w:r>
          </w:p>
        </w:tc>
        <w:tc>
          <w:tcPr>
            <w:tcW w:w="1267" w:type="pct"/>
          </w:tcPr>
          <w:p w14:paraId="0C4668E2" w14:textId="77777777" w:rsidR="006C189E" w:rsidRPr="004921D8" w:rsidRDefault="006C189E" w:rsidP="00B61E5B">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6C189E" w:rsidRPr="004921D8" w14:paraId="5C5AF5F4" w14:textId="77777777" w:rsidTr="00B61E5B">
        <w:trPr>
          <w:cantSplit/>
        </w:trPr>
        <w:tc>
          <w:tcPr>
            <w:tcW w:w="966" w:type="pct"/>
          </w:tcPr>
          <w:p w14:paraId="1A8695BC" w14:textId="77777777" w:rsidR="006C189E" w:rsidRPr="00166CA5" w:rsidRDefault="006C189E" w:rsidP="00B61E5B">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382B032C" w14:textId="77777777" w:rsidR="006C189E" w:rsidRPr="00166CA5" w:rsidRDefault="006C189E" w:rsidP="00B61E5B">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65257976" w14:textId="77777777" w:rsidR="006C189E" w:rsidRPr="00463DB8" w:rsidRDefault="006C189E" w:rsidP="00B61E5B">
            <w:pPr>
              <w:pStyle w:val="TableText"/>
              <w:rPr>
                <w:rStyle w:val="Blue"/>
                <w:color w:val="auto"/>
                <w:sz w:val="18"/>
                <w:szCs w:val="18"/>
              </w:rPr>
            </w:pPr>
            <w:r w:rsidRPr="00463DB8">
              <w:rPr>
                <w:noProof/>
                <w:sz w:val="18"/>
                <w:szCs w:val="18"/>
              </w:rPr>
              <w:t>SN 41362 19879</w:t>
            </w:r>
          </w:p>
        </w:tc>
        <w:tc>
          <w:tcPr>
            <w:tcW w:w="1267" w:type="pct"/>
          </w:tcPr>
          <w:p w14:paraId="69B192D5" w14:textId="77777777" w:rsidR="006C189E" w:rsidRPr="00463DB8" w:rsidRDefault="006C189E" w:rsidP="00B61E5B">
            <w:pPr>
              <w:pStyle w:val="TableText"/>
              <w:rPr>
                <w:rStyle w:val="Blue"/>
                <w:color w:val="auto"/>
                <w:sz w:val="18"/>
                <w:szCs w:val="18"/>
              </w:rPr>
            </w:pPr>
            <w:r w:rsidRPr="00463DB8">
              <w:rPr>
                <w:noProof/>
                <w:sz w:val="18"/>
                <w:szCs w:val="18"/>
              </w:rPr>
              <w:t>River Towy</w:t>
            </w:r>
          </w:p>
        </w:tc>
      </w:tr>
      <w:tr w:rsidR="006C189E" w:rsidRPr="004921D8" w14:paraId="54300A7A" w14:textId="77777777" w:rsidTr="00B61E5B">
        <w:trPr>
          <w:cantSplit/>
        </w:trPr>
        <w:tc>
          <w:tcPr>
            <w:tcW w:w="966" w:type="pct"/>
          </w:tcPr>
          <w:p w14:paraId="289A8628" w14:textId="77777777" w:rsidR="006C189E" w:rsidRPr="00166CA5" w:rsidRDefault="006C189E" w:rsidP="00B61E5B">
            <w:pPr>
              <w:pStyle w:val="TableText"/>
              <w:rPr>
                <w:rStyle w:val="Blue"/>
                <w:color w:val="auto"/>
                <w:sz w:val="18"/>
                <w:szCs w:val="18"/>
              </w:rPr>
            </w:pPr>
            <w:r w:rsidRPr="00CB54FF">
              <w:rPr>
                <w:rStyle w:val="Blue"/>
                <w:color w:val="auto"/>
                <w:sz w:val="18"/>
                <w:szCs w:val="18"/>
              </w:rPr>
              <w:t>A2 Sewage in an emergency</w:t>
            </w:r>
          </w:p>
        </w:tc>
        <w:tc>
          <w:tcPr>
            <w:tcW w:w="1370" w:type="pct"/>
          </w:tcPr>
          <w:p w14:paraId="4B197151" w14:textId="77777777" w:rsidR="006C189E" w:rsidRPr="00166CA5" w:rsidRDefault="006C189E" w:rsidP="00B61E5B">
            <w:pPr>
              <w:pStyle w:val="TableText"/>
              <w:rPr>
                <w:rStyle w:val="Blue"/>
                <w:color w:val="auto"/>
                <w:sz w:val="18"/>
                <w:szCs w:val="18"/>
              </w:rPr>
            </w:pPr>
            <w:r w:rsidRPr="00CB54FF">
              <w:rPr>
                <w:rStyle w:val="Blue"/>
                <w:color w:val="auto"/>
                <w:sz w:val="18"/>
                <w:szCs w:val="18"/>
              </w:rPr>
              <w:t>POINT OF DISCHARGE</w:t>
            </w:r>
          </w:p>
        </w:tc>
        <w:tc>
          <w:tcPr>
            <w:tcW w:w="1397" w:type="pct"/>
          </w:tcPr>
          <w:p w14:paraId="2A1D0087" w14:textId="77777777" w:rsidR="006C189E" w:rsidRPr="00463DB8" w:rsidRDefault="006C189E" w:rsidP="00B61E5B">
            <w:pPr>
              <w:pStyle w:val="TableText"/>
              <w:rPr>
                <w:rStyle w:val="Blue"/>
                <w:color w:val="auto"/>
                <w:sz w:val="18"/>
                <w:szCs w:val="18"/>
              </w:rPr>
            </w:pPr>
            <w:r w:rsidRPr="00463DB8">
              <w:rPr>
                <w:noProof/>
                <w:sz w:val="18"/>
                <w:szCs w:val="18"/>
              </w:rPr>
              <w:t>SN 41362 19879</w:t>
            </w:r>
          </w:p>
        </w:tc>
        <w:tc>
          <w:tcPr>
            <w:tcW w:w="1267" w:type="pct"/>
          </w:tcPr>
          <w:p w14:paraId="35A9F530" w14:textId="77777777" w:rsidR="006C189E" w:rsidRPr="00463DB8" w:rsidRDefault="006C189E" w:rsidP="00B61E5B">
            <w:pPr>
              <w:pStyle w:val="TableText"/>
              <w:rPr>
                <w:rStyle w:val="Blue"/>
                <w:color w:val="auto"/>
                <w:sz w:val="18"/>
                <w:szCs w:val="18"/>
              </w:rPr>
            </w:pPr>
            <w:r w:rsidRPr="00463DB8">
              <w:rPr>
                <w:noProof/>
                <w:sz w:val="18"/>
                <w:szCs w:val="18"/>
              </w:rPr>
              <w:t>River Towy</w:t>
            </w:r>
          </w:p>
        </w:tc>
      </w:tr>
    </w:tbl>
    <w:p w14:paraId="520ED491" w14:textId="77777777" w:rsidR="006C189E" w:rsidRPr="004921D8" w:rsidRDefault="006C189E" w:rsidP="00E03888">
      <w:pPr>
        <w:rPr>
          <w:sz w:val="18"/>
          <w:szCs w:val="18"/>
        </w:rPr>
      </w:pPr>
    </w:p>
    <w:tbl>
      <w:tblPr>
        <w:tblStyle w:val="TableGrid"/>
        <w:tblW w:w="4714" w:type="pct"/>
        <w:tblInd w:w="562" w:type="dxa"/>
        <w:tblLook w:val="0020" w:firstRow="1" w:lastRow="0" w:firstColumn="0" w:lastColumn="0" w:noHBand="0" w:noVBand="0"/>
      </w:tblPr>
      <w:tblGrid>
        <w:gridCol w:w="3955"/>
        <w:gridCol w:w="2321"/>
        <w:gridCol w:w="2514"/>
      </w:tblGrid>
      <w:tr w:rsidR="006C189E" w:rsidRPr="004921D8" w14:paraId="28126C1F"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1DFDAE3F" w14:textId="77777777" w:rsidR="006C189E" w:rsidRPr="004921D8" w:rsidRDefault="006C189E" w:rsidP="000A07C9">
            <w:pPr>
              <w:pStyle w:val="TableText"/>
              <w:rPr>
                <w:b w:val="0"/>
                <w:sz w:val="18"/>
                <w:szCs w:val="18"/>
              </w:rPr>
            </w:pPr>
            <w:r w:rsidRPr="004921D8">
              <w:rPr>
                <w:sz w:val="18"/>
                <w:szCs w:val="18"/>
              </w:rPr>
              <w:t>Table S3.3 Storm sewage discharge settings</w:t>
            </w:r>
          </w:p>
        </w:tc>
      </w:tr>
      <w:tr w:rsidR="006C189E" w:rsidRPr="004921D8" w14:paraId="0EB2E214"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0" w:type="auto"/>
          </w:tcPr>
          <w:p w14:paraId="65CAB4CE" w14:textId="77777777" w:rsidR="006C189E" w:rsidRPr="004921D8" w:rsidRDefault="006C189E" w:rsidP="00D7792E">
            <w:pPr>
              <w:pStyle w:val="TableText"/>
              <w:rPr>
                <w:sz w:val="18"/>
                <w:szCs w:val="18"/>
              </w:rPr>
            </w:pPr>
            <w:r>
              <w:rPr>
                <w:sz w:val="18"/>
                <w:szCs w:val="18"/>
              </w:rPr>
              <w:t>Effluent and discharge point</w:t>
            </w:r>
          </w:p>
        </w:tc>
        <w:tc>
          <w:tcPr>
            <w:tcW w:w="0" w:type="auto"/>
          </w:tcPr>
          <w:p w14:paraId="2C8730FB" w14:textId="77777777" w:rsidR="006C189E" w:rsidRPr="004921D8" w:rsidRDefault="006C189E" w:rsidP="000A07C9">
            <w:pPr>
              <w:pStyle w:val="TableText"/>
              <w:rPr>
                <w:sz w:val="18"/>
                <w:szCs w:val="18"/>
              </w:rPr>
            </w:pPr>
            <w:r w:rsidRPr="004921D8">
              <w:rPr>
                <w:sz w:val="18"/>
                <w:szCs w:val="18"/>
              </w:rPr>
              <w:t>Description of discharge</w:t>
            </w:r>
          </w:p>
        </w:tc>
        <w:tc>
          <w:tcPr>
            <w:tcW w:w="1430" w:type="pct"/>
          </w:tcPr>
          <w:p w14:paraId="596EE779" w14:textId="77777777" w:rsidR="006C189E" w:rsidRPr="004B668E" w:rsidRDefault="006C189E" w:rsidP="004B668E">
            <w:pPr>
              <w:pStyle w:val="TableText"/>
              <w:rPr>
                <w:rStyle w:val="Red"/>
                <w:b w:val="0"/>
                <w:color w:val="auto"/>
                <w:sz w:val="18"/>
                <w:szCs w:val="18"/>
              </w:rPr>
            </w:pPr>
            <w:r w:rsidRPr="004921D8">
              <w:rPr>
                <w:sz w:val="18"/>
                <w:szCs w:val="18"/>
              </w:rPr>
              <w:t>Overflow setting l/s</w:t>
            </w:r>
          </w:p>
        </w:tc>
      </w:tr>
      <w:tr w:rsidR="006C189E" w:rsidRPr="004921D8" w14:paraId="592F8ED0" w14:textId="77777777" w:rsidTr="004B668E">
        <w:tc>
          <w:tcPr>
            <w:tcW w:w="0" w:type="auto"/>
          </w:tcPr>
          <w:p w14:paraId="7F97D9ED" w14:textId="77777777" w:rsidR="006C189E" w:rsidRPr="00011672" w:rsidRDefault="006C189E"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011672">
              <w:rPr>
                <w:rStyle w:val="Blue"/>
                <w:rFonts w:cstheme="minorHAnsi"/>
                <w:color w:val="auto"/>
                <w:sz w:val="18"/>
                <w:szCs w:val="18"/>
              </w:rPr>
              <w:t>Storm sewage via POINT OF DISCHARGE</w:t>
            </w:r>
          </w:p>
        </w:tc>
        <w:tc>
          <w:tcPr>
            <w:tcW w:w="0" w:type="auto"/>
          </w:tcPr>
          <w:p w14:paraId="7F904FEE" w14:textId="77777777" w:rsidR="006C189E" w:rsidRPr="00463DB8" w:rsidRDefault="006C189E" w:rsidP="000A07C9">
            <w:pPr>
              <w:pStyle w:val="TableText"/>
              <w:rPr>
                <w:rStyle w:val="Blue"/>
                <w:rFonts w:cstheme="minorHAnsi"/>
                <w:color w:val="auto"/>
                <w:sz w:val="18"/>
                <w:szCs w:val="18"/>
              </w:rPr>
            </w:pPr>
            <w:r w:rsidRPr="00463DB8">
              <w:rPr>
                <w:rStyle w:val="Blue"/>
                <w:rFonts w:cstheme="minorHAnsi"/>
                <w:color w:val="auto"/>
                <w:sz w:val="18"/>
                <w:szCs w:val="18"/>
              </w:rPr>
              <w:t>Storm sewage</w:t>
            </w:r>
          </w:p>
        </w:tc>
        <w:tc>
          <w:tcPr>
            <w:tcW w:w="1430" w:type="pct"/>
          </w:tcPr>
          <w:p w14:paraId="5E5760F5" w14:textId="77777777" w:rsidR="006C189E" w:rsidRPr="00463DB8" w:rsidRDefault="006C189E" w:rsidP="00CC4AE7">
            <w:pPr>
              <w:pStyle w:val="TableText"/>
              <w:rPr>
                <w:rStyle w:val="Pink"/>
                <w:rFonts w:cstheme="minorHAnsi"/>
                <w:color w:val="auto"/>
                <w:sz w:val="18"/>
                <w:szCs w:val="18"/>
              </w:rPr>
            </w:pPr>
            <w:r w:rsidRPr="00463DB8">
              <w:rPr>
                <w:rFonts w:cstheme="minorHAnsi"/>
                <w:noProof/>
                <w:sz w:val="18"/>
                <w:szCs w:val="18"/>
              </w:rPr>
              <w:t>4.6</w:t>
            </w:r>
          </w:p>
        </w:tc>
      </w:tr>
    </w:tbl>
    <w:p w14:paraId="1086AC6A" w14:textId="77777777" w:rsidR="006C189E" w:rsidRDefault="006C189E" w:rsidP="00011672">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6C189E" w:rsidRPr="004921D8" w14:paraId="6D8880EC"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99112BC" w14:textId="77777777" w:rsidR="006C189E" w:rsidRPr="004921D8" w:rsidRDefault="006C189E" w:rsidP="00B61E5B">
            <w:pPr>
              <w:pStyle w:val="TableText"/>
              <w:rPr>
                <w:sz w:val="18"/>
                <w:szCs w:val="18"/>
              </w:rPr>
            </w:pPr>
            <w:r w:rsidRPr="004921D8">
              <w:rPr>
                <w:sz w:val="18"/>
                <w:szCs w:val="18"/>
              </w:rPr>
              <w:t>Table S3.4 Monitoring points</w:t>
            </w:r>
          </w:p>
        </w:tc>
      </w:tr>
      <w:tr w:rsidR="006C189E" w:rsidRPr="004921D8" w14:paraId="03A81B6C"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8C6DAA4" w14:textId="77777777" w:rsidR="006C189E" w:rsidRPr="004921D8" w:rsidRDefault="006C189E" w:rsidP="00B61E5B">
            <w:pPr>
              <w:pStyle w:val="TableText"/>
              <w:rPr>
                <w:sz w:val="18"/>
                <w:szCs w:val="18"/>
              </w:rPr>
            </w:pPr>
            <w:r>
              <w:rPr>
                <w:sz w:val="18"/>
                <w:szCs w:val="18"/>
              </w:rPr>
              <w:t>Effluent</w:t>
            </w:r>
            <w:r w:rsidRPr="004921D8">
              <w:rPr>
                <w:sz w:val="18"/>
                <w:szCs w:val="18"/>
              </w:rPr>
              <w:t xml:space="preserve"> and discharge point</w:t>
            </w:r>
          </w:p>
        </w:tc>
        <w:tc>
          <w:tcPr>
            <w:tcW w:w="1068" w:type="pct"/>
          </w:tcPr>
          <w:p w14:paraId="6FBE979F" w14:textId="77777777" w:rsidR="006C189E" w:rsidRPr="004921D8" w:rsidRDefault="006C189E" w:rsidP="00B61E5B">
            <w:pPr>
              <w:pStyle w:val="TableText"/>
              <w:rPr>
                <w:sz w:val="18"/>
                <w:szCs w:val="18"/>
              </w:rPr>
            </w:pPr>
            <w:r w:rsidRPr="004921D8">
              <w:rPr>
                <w:sz w:val="18"/>
                <w:szCs w:val="18"/>
              </w:rPr>
              <w:t>Monitoring type</w:t>
            </w:r>
          </w:p>
        </w:tc>
        <w:tc>
          <w:tcPr>
            <w:tcW w:w="1495" w:type="pct"/>
          </w:tcPr>
          <w:p w14:paraId="7DCBAAFD" w14:textId="77777777" w:rsidR="006C189E" w:rsidRPr="004921D8" w:rsidRDefault="006C189E" w:rsidP="00B61E5B">
            <w:pPr>
              <w:pStyle w:val="TableText"/>
              <w:rPr>
                <w:sz w:val="18"/>
                <w:szCs w:val="18"/>
              </w:rPr>
            </w:pPr>
            <w:r w:rsidRPr="004921D8">
              <w:rPr>
                <w:sz w:val="18"/>
                <w:szCs w:val="18"/>
              </w:rPr>
              <w:t>Monitoring point NGR</w:t>
            </w:r>
          </w:p>
        </w:tc>
        <w:tc>
          <w:tcPr>
            <w:tcW w:w="1210" w:type="pct"/>
          </w:tcPr>
          <w:p w14:paraId="096BB269" w14:textId="77777777" w:rsidR="006C189E" w:rsidRPr="004921D8" w:rsidRDefault="006C189E" w:rsidP="00B61E5B">
            <w:pPr>
              <w:pStyle w:val="TableText"/>
              <w:rPr>
                <w:sz w:val="18"/>
                <w:szCs w:val="18"/>
              </w:rPr>
            </w:pPr>
            <w:r w:rsidRPr="004921D8">
              <w:rPr>
                <w:sz w:val="18"/>
                <w:szCs w:val="18"/>
              </w:rPr>
              <w:t>Monitoring point reference</w:t>
            </w:r>
          </w:p>
        </w:tc>
      </w:tr>
      <w:tr w:rsidR="006C189E" w:rsidRPr="004921D8" w14:paraId="4574B6F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330B754" w14:textId="77777777" w:rsidR="006C189E" w:rsidRPr="00BE0220" w:rsidRDefault="006C189E" w:rsidP="00B61E5B">
            <w:pPr>
              <w:pStyle w:val="TableText"/>
              <w:rPr>
                <w:b w:val="0"/>
                <w:sz w:val="18"/>
                <w:szCs w:val="18"/>
              </w:rPr>
            </w:pPr>
            <w:r w:rsidRPr="00BE0220">
              <w:rPr>
                <w:b w:val="0"/>
                <w:sz w:val="18"/>
                <w:szCs w:val="18"/>
              </w:rPr>
              <w:t>A1 Storm sewage via POINT OF DISCHARGE</w:t>
            </w:r>
          </w:p>
        </w:tc>
        <w:tc>
          <w:tcPr>
            <w:tcW w:w="1068" w:type="pct"/>
          </w:tcPr>
          <w:p w14:paraId="5EF5FB17" w14:textId="77777777" w:rsidR="006C189E" w:rsidRPr="00BE0220" w:rsidRDefault="006C189E" w:rsidP="00B61E5B">
            <w:pPr>
              <w:pStyle w:val="TableText"/>
              <w:rPr>
                <w:b w:val="0"/>
                <w:sz w:val="18"/>
                <w:szCs w:val="18"/>
              </w:rPr>
            </w:pPr>
            <w:r w:rsidRPr="00BE0220">
              <w:rPr>
                <w:b w:val="0"/>
                <w:sz w:val="18"/>
                <w:szCs w:val="18"/>
              </w:rPr>
              <w:t>Effluent sampling</w:t>
            </w:r>
          </w:p>
        </w:tc>
        <w:tc>
          <w:tcPr>
            <w:tcW w:w="1495" w:type="pct"/>
          </w:tcPr>
          <w:p w14:paraId="1DAE7893" w14:textId="77777777" w:rsidR="006C189E" w:rsidRPr="00814613" w:rsidRDefault="006C189E" w:rsidP="00B61E5B">
            <w:pPr>
              <w:pStyle w:val="TableText"/>
              <w:rPr>
                <w:b w:val="0"/>
                <w:sz w:val="18"/>
                <w:szCs w:val="18"/>
              </w:rPr>
            </w:pPr>
            <w:r w:rsidRPr="00814613">
              <w:rPr>
                <w:b w:val="0"/>
                <w:noProof/>
                <w:sz w:val="18"/>
                <w:szCs w:val="18"/>
              </w:rPr>
              <w:t>SN 41365 19884</w:t>
            </w:r>
          </w:p>
        </w:tc>
        <w:tc>
          <w:tcPr>
            <w:tcW w:w="1210" w:type="pct"/>
            <w:vMerge w:val="restart"/>
          </w:tcPr>
          <w:p w14:paraId="4954635D" w14:textId="77777777" w:rsidR="006C189E" w:rsidRPr="00BE0220" w:rsidRDefault="006C189E" w:rsidP="00B61E5B">
            <w:pPr>
              <w:pStyle w:val="TableText"/>
              <w:rPr>
                <w:b w:val="0"/>
                <w:sz w:val="18"/>
                <w:szCs w:val="18"/>
              </w:rPr>
            </w:pPr>
            <w:r w:rsidRPr="00BE0220">
              <w:rPr>
                <w:rStyle w:val="Blue"/>
                <w:b w:val="0"/>
                <w:color w:val="auto"/>
                <w:sz w:val="18"/>
                <w:szCs w:val="18"/>
              </w:rPr>
              <w:t>POINT OF OVERFLOW</w:t>
            </w:r>
          </w:p>
        </w:tc>
      </w:tr>
      <w:tr w:rsidR="006C189E" w:rsidRPr="004921D8" w14:paraId="79201233"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99BBC7B" w14:textId="77777777" w:rsidR="006C189E" w:rsidRPr="00BE0220" w:rsidRDefault="006C189E" w:rsidP="00B61E5B">
            <w:pPr>
              <w:pStyle w:val="TableText"/>
              <w:rPr>
                <w:b w:val="0"/>
                <w:sz w:val="18"/>
                <w:szCs w:val="18"/>
              </w:rPr>
            </w:pPr>
            <w:r w:rsidRPr="00BE0220">
              <w:rPr>
                <w:b w:val="0"/>
                <w:sz w:val="18"/>
                <w:szCs w:val="18"/>
              </w:rPr>
              <w:t>A1 Storm sewage via POINT OF DISCHARGE</w:t>
            </w:r>
          </w:p>
        </w:tc>
        <w:tc>
          <w:tcPr>
            <w:tcW w:w="1068" w:type="pct"/>
          </w:tcPr>
          <w:p w14:paraId="569A8E9A" w14:textId="77777777" w:rsidR="006C189E" w:rsidRPr="00BE0220" w:rsidRDefault="006C189E" w:rsidP="00B61E5B">
            <w:pPr>
              <w:pStyle w:val="TableText"/>
              <w:rPr>
                <w:b w:val="0"/>
                <w:sz w:val="18"/>
                <w:szCs w:val="18"/>
              </w:rPr>
            </w:pPr>
            <w:r w:rsidRPr="00BE0220">
              <w:rPr>
                <w:b w:val="0"/>
                <w:sz w:val="18"/>
                <w:szCs w:val="18"/>
              </w:rPr>
              <w:t>Event duration monitoring</w:t>
            </w:r>
          </w:p>
        </w:tc>
        <w:tc>
          <w:tcPr>
            <w:tcW w:w="1495" w:type="pct"/>
          </w:tcPr>
          <w:p w14:paraId="025D9493" w14:textId="77777777" w:rsidR="006C189E" w:rsidRPr="00814613" w:rsidRDefault="006C189E" w:rsidP="00B61E5B">
            <w:pPr>
              <w:pStyle w:val="TableText"/>
              <w:rPr>
                <w:b w:val="0"/>
                <w:sz w:val="18"/>
                <w:szCs w:val="18"/>
              </w:rPr>
            </w:pPr>
            <w:r w:rsidRPr="00814613">
              <w:rPr>
                <w:b w:val="0"/>
                <w:noProof/>
                <w:sz w:val="18"/>
                <w:szCs w:val="18"/>
              </w:rPr>
              <w:t>SN 41365 19884</w:t>
            </w:r>
          </w:p>
        </w:tc>
        <w:tc>
          <w:tcPr>
            <w:tcW w:w="1210" w:type="pct"/>
            <w:vMerge/>
          </w:tcPr>
          <w:p w14:paraId="5B196AB9" w14:textId="77777777" w:rsidR="006C189E" w:rsidRPr="00BE0220" w:rsidRDefault="006C189E" w:rsidP="00B61E5B">
            <w:pPr>
              <w:pStyle w:val="TableText"/>
              <w:rPr>
                <w:b w:val="0"/>
                <w:sz w:val="18"/>
                <w:szCs w:val="18"/>
              </w:rPr>
            </w:pPr>
          </w:p>
        </w:tc>
      </w:tr>
      <w:tr w:rsidR="006C189E" w:rsidRPr="004921D8" w14:paraId="20ACE93B" w14:textId="77777777" w:rsidTr="00B61E5B">
        <w:trPr>
          <w:cantSplit/>
          <w:trHeight w:val="774"/>
        </w:trPr>
        <w:tc>
          <w:tcPr>
            <w:tcW w:w="1227" w:type="pct"/>
          </w:tcPr>
          <w:p w14:paraId="5E671AF2" w14:textId="77777777" w:rsidR="006C189E" w:rsidRPr="00BE0220" w:rsidRDefault="006C189E" w:rsidP="00B61E5B">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3481AFD3" w14:textId="77777777" w:rsidR="006C189E" w:rsidRPr="00BE0220" w:rsidRDefault="006C189E" w:rsidP="00B61E5B">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6E42F96E" w14:textId="77777777" w:rsidR="006C189E" w:rsidRPr="00814613" w:rsidRDefault="006C189E" w:rsidP="00B61E5B">
            <w:pPr>
              <w:pStyle w:val="TableText"/>
              <w:rPr>
                <w:rStyle w:val="Blue"/>
                <w:color w:val="auto"/>
                <w:sz w:val="18"/>
                <w:szCs w:val="18"/>
              </w:rPr>
            </w:pPr>
            <w:r w:rsidRPr="00814613">
              <w:rPr>
                <w:noProof/>
                <w:sz w:val="18"/>
                <w:szCs w:val="18"/>
              </w:rPr>
              <w:t>SN 41365 19884</w:t>
            </w:r>
          </w:p>
        </w:tc>
        <w:tc>
          <w:tcPr>
            <w:tcW w:w="1210" w:type="pct"/>
            <w:vMerge/>
          </w:tcPr>
          <w:p w14:paraId="1A67F19E" w14:textId="77777777" w:rsidR="006C189E" w:rsidRPr="00BE0220" w:rsidRDefault="006C189E" w:rsidP="00B61E5B">
            <w:pPr>
              <w:pStyle w:val="TableText"/>
              <w:rPr>
                <w:rStyle w:val="Blue"/>
                <w:sz w:val="18"/>
                <w:szCs w:val="18"/>
              </w:rPr>
            </w:pPr>
          </w:p>
        </w:tc>
      </w:tr>
    </w:tbl>
    <w:p w14:paraId="247C4411" w14:textId="77777777" w:rsidR="006C189E" w:rsidRPr="000A07C9" w:rsidRDefault="006C189E" w:rsidP="00E03888">
      <w:pPr>
        <w:ind w:left="567"/>
      </w:pPr>
    </w:p>
    <w:p w14:paraId="4E4C0C87" w14:textId="77777777" w:rsidR="006C189E" w:rsidRDefault="006C189E">
      <w:pPr>
        <w:spacing w:before="0" w:after="0" w:line="240" w:lineRule="auto"/>
        <w:rPr>
          <w:rStyle w:val="Pink"/>
          <w:sz w:val="18"/>
          <w:szCs w:val="18"/>
        </w:rPr>
      </w:pPr>
      <w:r>
        <w:rPr>
          <w:rStyle w:val="Pink"/>
          <w:sz w:val="18"/>
          <w:szCs w:val="18"/>
        </w:rPr>
        <w:br w:type="page"/>
      </w:r>
    </w:p>
    <w:p w14:paraId="56897467" w14:textId="77777777" w:rsidR="006C189E" w:rsidRDefault="006C189E" w:rsidP="00A9057C">
      <w:pPr>
        <w:pStyle w:val="Heading1"/>
        <w:ind w:left="567"/>
      </w:pPr>
      <w:r>
        <w:lastRenderedPageBreak/>
        <w:t xml:space="preserve">Schedule 4 </w:t>
      </w:r>
      <w:r w:rsidRPr="00926B5E">
        <w:t>–</w:t>
      </w:r>
      <w:r>
        <w:t xml:space="preserve"> Reporting</w:t>
      </w:r>
    </w:p>
    <w:p w14:paraId="724379B1" w14:textId="77777777" w:rsidR="006C189E" w:rsidRPr="004921D8" w:rsidRDefault="006C189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6C189E" w:rsidRPr="004921D8" w14:paraId="2455B98C"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1A0792F" w14:textId="77777777" w:rsidR="006C189E" w:rsidRPr="004921D8" w:rsidRDefault="006C189E" w:rsidP="00B61E5B">
            <w:pPr>
              <w:pStyle w:val="TableText"/>
              <w:rPr>
                <w:sz w:val="18"/>
                <w:szCs w:val="18"/>
              </w:rPr>
            </w:pPr>
            <w:r w:rsidRPr="004921D8">
              <w:rPr>
                <w:sz w:val="18"/>
                <w:szCs w:val="18"/>
              </w:rPr>
              <w:t>Table S4.1 Reporting of monitoring data</w:t>
            </w:r>
          </w:p>
        </w:tc>
      </w:tr>
      <w:tr w:rsidR="006C189E" w:rsidRPr="004921D8" w14:paraId="6759A30E"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7BBEF8D" w14:textId="77777777" w:rsidR="006C189E" w:rsidRPr="004921D8" w:rsidRDefault="006C189E" w:rsidP="00B61E5B">
            <w:pPr>
              <w:pStyle w:val="TableText"/>
              <w:rPr>
                <w:sz w:val="18"/>
                <w:szCs w:val="18"/>
              </w:rPr>
            </w:pPr>
            <w:r w:rsidRPr="004921D8">
              <w:rPr>
                <w:sz w:val="18"/>
                <w:szCs w:val="18"/>
              </w:rPr>
              <w:t>Parameter</w:t>
            </w:r>
          </w:p>
        </w:tc>
        <w:tc>
          <w:tcPr>
            <w:tcW w:w="929" w:type="pct"/>
          </w:tcPr>
          <w:p w14:paraId="4FE1B6D5" w14:textId="77777777" w:rsidR="006C189E" w:rsidRPr="004921D8" w:rsidRDefault="006C189E" w:rsidP="00B61E5B">
            <w:pPr>
              <w:pStyle w:val="TableText"/>
              <w:rPr>
                <w:sz w:val="18"/>
                <w:szCs w:val="18"/>
              </w:rPr>
            </w:pPr>
            <w:r w:rsidRPr="004921D8">
              <w:rPr>
                <w:sz w:val="18"/>
                <w:szCs w:val="18"/>
              </w:rPr>
              <w:t>Monitoring point reference</w:t>
            </w:r>
          </w:p>
        </w:tc>
        <w:tc>
          <w:tcPr>
            <w:tcW w:w="1498" w:type="pct"/>
          </w:tcPr>
          <w:p w14:paraId="212FF594" w14:textId="77777777" w:rsidR="006C189E" w:rsidRPr="004921D8" w:rsidRDefault="006C189E" w:rsidP="00B61E5B">
            <w:pPr>
              <w:pStyle w:val="TableText"/>
              <w:rPr>
                <w:sz w:val="18"/>
                <w:szCs w:val="18"/>
              </w:rPr>
            </w:pPr>
            <w:r w:rsidRPr="004921D8">
              <w:rPr>
                <w:sz w:val="18"/>
                <w:szCs w:val="18"/>
              </w:rPr>
              <w:t>Reporting period</w:t>
            </w:r>
          </w:p>
        </w:tc>
        <w:tc>
          <w:tcPr>
            <w:tcW w:w="1005" w:type="pct"/>
          </w:tcPr>
          <w:p w14:paraId="47ECED55" w14:textId="77777777" w:rsidR="006C189E" w:rsidRPr="004921D8" w:rsidRDefault="006C189E" w:rsidP="00B61E5B">
            <w:pPr>
              <w:pStyle w:val="TableText"/>
              <w:rPr>
                <w:sz w:val="18"/>
                <w:szCs w:val="18"/>
              </w:rPr>
            </w:pPr>
            <w:r w:rsidRPr="004921D8">
              <w:rPr>
                <w:sz w:val="18"/>
                <w:szCs w:val="18"/>
              </w:rPr>
              <w:t>Period begins</w:t>
            </w:r>
          </w:p>
        </w:tc>
      </w:tr>
      <w:tr w:rsidR="006C189E" w:rsidRPr="00815D01" w14:paraId="4C3FD71C" w14:textId="77777777" w:rsidTr="00B61E5B">
        <w:trPr>
          <w:cantSplit/>
        </w:trPr>
        <w:tc>
          <w:tcPr>
            <w:tcW w:w="1568" w:type="pct"/>
          </w:tcPr>
          <w:p w14:paraId="74D12D5E" w14:textId="77777777" w:rsidR="006C189E" w:rsidRPr="00815D01" w:rsidRDefault="006C189E"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17C674D3" w14:textId="77777777" w:rsidR="006C189E" w:rsidRPr="00815D01" w:rsidRDefault="006C189E" w:rsidP="00B61E5B">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337C77ED" w14:textId="77777777" w:rsidR="006C189E" w:rsidRPr="00815D01" w:rsidRDefault="006C189E"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49119E8E" w14:textId="77777777" w:rsidR="006C189E" w:rsidRPr="00815D01" w:rsidRDefault="006C189E"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FC9729" w14:textId="77777777" w:rsidR="006C189E" w:rsidRPr="00815D01" w:rsidRDefault="006C189E"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C189E" w:rsidRPr="00815D01" w14:paraId="19CDC634" w14:textId="77777777" w:rsidTr="00B61E5B">
        <w:trPr>
          <w:cantSplit/>
        </w:trPr>
        <w:tc>
          <w:tcPr>
            <w:tcW w:w="1568" w:type="pct"/>
          </w:tcPr>
          <w:p w14:paraId="482C377F" w14:textId="77777777" w:rsidR="006C189E" w:rsidRPr="00815D01" w:rsidRDefault="006C189E"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6359D34F" w14:textId="77777777" w:rsidR="006C189E" w:rsidRPr="00815D01" w:rsidRDefault="006C189E" w:rsidP="00B61E5B">
            <w:pPr>
              <w:pStyle w:val="TableText"/>
              <w:rPr>
                <w:rStyle w:val="Blue"/>
                <w:rFonts w:cstheme="minorHAnsi"/>
                <w:color w:val="auto"/>
                <w:sz w:val="18"/>
                <w:szCs w:val="18"/>
              </w:rPr>
            </w:pPr>
          </w:p>
        </w:tc>
        <w:tc>
          <w:tcPr>
            <w:tcW w:w="1498" w:type="pct"/>
          </w:tcPr>
          <w:p w14:paraId="080C652E" w14:textId="77777777" w:rsidR="006C189E" w:rsidRPr="00815D01" w:rsidRDefault="006C189E"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5E924344" w14:textId="77777777" w:rsidR="006C189E" w:rsidRPr="00815D01" w:rsidRDefault="006C189E"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C2B7254" w14:textId="77777777" w:rsidR="006C189E" w:rsidRPr="00815D01" w:rsidRDefault="006C189E"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C189E" w:rsidRPr="00815D01" w14:paraId="12D62154" w14:textId="77777777" w:rsidTr="00B61E5B">
        <w:trPr>
          <w:cantSplit/>
        </w:trPr>
        <w:tc>
          <w:tcPr>
            <w:tcW w:w="1568" w:type="pct"/>
          </w:tcPr>
          <w:p w14:paraId="06396986" w14:textId="77777777" w:rsidR="006C189E" w:rsidRPr="00815D01" w:rsidRDefault="006C189E"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6391E8BC" w14:textId="77777777" w:rsidR="006C189E" w:rsidRPr="00815D01" w:rsidRDefault="006C189E" w:rsidP="00B61E5B">
            <w:pPr>
              <w:pStyle w:val="TableText"/>
              <w:rPr>
                <w:rStyle w:val="Blue"/>
                <w:rFonts w:cstheme="minorHAnsi"/>
                <w:color w:val="auto"/>
                <w:sz w:val="18"/>
                <w:szCs w:val="18"/>
              </w:rPr>
            </w:pPr>
          </w:p>
        </w:tc>
        <w:tc>
          <w:tcPr>
            <w:tcW w:w="1498" w:type="pct"/>
          </w:tcPr>
          <w:p w14:paraId="6F9A50D5" w14:textId="77777777" w:rsidR="006C189E" w:rsidRPr="00815D01" w:rsidRDefault="006C189E"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0E1BE1BC" w14:textId="77777777" w:rsidR="006C189E" w:rsidRPr="00815D01" w:rsidRDefault="006C189E"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EAFA191" w14:textId="77777777" w:rsidR="006C189E" w:rsidRPr="00815D01" w:rsidRDefault="006C189E"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C189E" w:rsidRPr="00815D01" w14:paraId="1A684178" w14:textId="77777777" w:rsidTr="00B61E5B">
        <w:trPr>
          <w:cantSplit/>
          <w:trHeight w:val="145"/>
        </w:trPr>
        <w:tc>
          <w:tcPr>
            <w:tcW w:w="1568" w:type="pct"/>
          </w:tcPr>
          <w:p w14:paraId="3BC94B56" w14:textId="77777777" w:rsidR="006C189E" w:rsidRPr="00815D01" w:rsidRDefault="006C189E"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345C0872" w14:textId="77777777" w:rsidR="006C189E" w:rsidRPr="00815D01" w:rsidRDefault="006C189E" w:rsidP="00B61E5B">
            <w:pPr>
              <w:pStyle w:val="TableText"/>
              <w:rPr>
                <w:rStyle w:val="Blue"/>
                <w:rFonts w:cstheme="minorHAnsi"/>
                <w:color w:val="auto"/>
                <w:sz w:val="18"/>
                <w:szCs w:val="18"/>
              </w:rPr>
            </w:pPr>
          </w:p>
        </w:tc>
        <w:tc>
          <w:tcPr>
            <w:tcW w:w="1498" w:type="pct"/>
          </w:tcPr>
          <w:p w14:paraId="49BCCDF6" w14:textId="77777777" w:rsidR="006C189E" w:rsidRPr="00815D01" w:rsidRDefault="006C189E"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B363A52" w14:textId="77777777" w:rsidR="006C189E" w:rsidRPr="00815D01" w:rsidRDefault="006C189E"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6C189E" w:rsidRPr="00815D01" w14:paraId="5372B005" w14:textId="77777777" w:rsidTr="00B61E5B">
        <w:trPr>
          <w:cantSplit/>
          <w:trHeight w:val="144"/>
        </w:trPr>
        <w:tc>
          <w:tcPr>
            <w:tcW w:w="1568" w:type="pct"/>
          </w:tcPr>
          <w:p w14:paraId="2CA45ECE" w14:textId="77777777" w:rsidR="006C189E" w:rsidRPr="000110FE" w:rsidRDefault="006C189E"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38D5BFE1" w14:textId="77777777" w:rsidR="006C189E" w:rsidRPr="00815D01" w:rsidRDefault="006C189E" w:rsidP="00B61E5B">
            <w:pPr>
              <w:pStyle w:val="TableText"/>
              <w:rPr>
                <w:rStyle w:val="Blue"/>
                <w:rFonts w:cstheme="minorHAnsi"/>
                <w:color w:val="auto"/>
                <w:sz w:val="18"/>
                <w:szCs w:val="18"/>
              </w:rPr>
            </w:pPr>
          </w:p>
        </w:tc>
        <w:tc>
          <w:tcPr>
            <w:tcW w:w="1498" w:type="pct"/>
          </w:tcPr>
          <w:p w14:paraId="7B2EF9AB" w14:textId="77777777" w:rsidR="006C189E" w:rsidRPr="00AE3D73" w:rsidRDefault="006C189E"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42D1AA4" w14:textId="77777777" w:rsidR="006C189E" w:rsidRPr="00AE3D73" w:rsidRDefault="006C189E"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163F9CA" w14:textId="77777777" w:rsidR="006C189E" w:rsidRPr="00815D01" w:rsidRDefault="006C189E" w:rsidP="00B61E5B">
            <w:pPr>
              <w:pStyle w:val="TableText"/>
              <w:rPr>
                <w:rStyle w:val="Blue"/>
                <w:rFonts w:cstheme="minorHAnsi"/>
                <w:color w:val="auto"/>
                <w:sz w:val="18"/>
                <w:szCs w:val="18"/>
              </w:rPr>
            </w:pPr>
            <w:r w:rsidRPr="000110FE">
              <w:rPr>
                <w:rStyle w:val="Blue"/>
                <w:rFonts w:cstheme="minorHAnsi"/>
                <w:color w:val="auto"/>
                <w:sz w:val="18"/>
                <w:szCs w:val="18"/>
              </w:rPr>
              <w:t>1</w:t>
            </w:r>
            <w:r w:rsidRPr="001D09D8">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6C189E" w:rsidRPr="00815D01" w14:paraId="2567B528" w14:textId="77777777" w:rsidTr="00B61E5B">
        <w:trPr>
          <w:cantSplit/>
          <w:trHeight w:val="144"/>
        </w:trPr>
        <w:tc>
          <w:tcPr>
            <w:tcW w:w="1568" w:type="pct"/>
          </w:tcPr>
          <w:p w14:paraId="71D79065" w14:textId="77777777" w:rsidR="006C189E" w:rsidRPr="000110FE" w:rsidRDefault="006C189E" w:rsidP="00B61E5B">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75CB7810" w14:textId="77777777" w:rsidR="006C189E" w:rsidRPr="00815D01" w:rsidRDefault="006C189E" w:rsidP="00B61E5B">
            <w:pPr>
              <w:pStyle w:val="TableText"/>
              <w:rPr>
                <w:rStyle w:val="Blue"/>
                <w:rFonts w:cstheme="minorHAnsi"/>
                <w:color w:val="auto"/>
                <w:sz w:val="18"/>
                <w:szCs w:val="18"/>
              </w:rPr>
            </w:pPr>
          </w:p>
        </w:tc>
        <w:tc>
          <w:tcPr>
            <w:tcW w:w="1498" w:type="pct"/>
          </w:tcPr>
          <w:p w14:paraId="19C9E3F1" w14:textId="77777777" w:rsidR="006C189E" w:rsidRPr="00AE3D73" w:rsidRDefault="006C189E"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13A5E34" w14:textId="77777777" w:rsidR="006C189E" w:rsidRPr="00AE3D73" w:rsidRDefault="006C189E"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73CDFEF" w14:textId="77777777" w:rsidR="006C189E" w:rsidRPr="00815D01" w:rsidRDefault="006C189E"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169D9780" w14:textId="77777777" w:rsidR="006C189E" w:rsidRPr="004921D8" w:rsidRDefault="006C189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C189E" w:rsidRPr="00C25946" w14:paraId="75CDC432"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36C9C66B" w14:textId="77777777" w:rsidR="006C189E" w:rsidRPr="004921D8" w:rsidRDefault="006C189E" w:rsidP="000A07C9">
            <w:pPr>
              <w:pStyle w:val="TableText"/>
              <w:rPr>
                <w:sz w:val="18"/>
                <w:szCs w:val="18"/>
              </w:rPr>
            </w:pPr>
            <w:r w:rsidRPr="004921D8">
              <w:rPr>
                <w:sz w:val="18"/>
                <w:szCs w:val="18"/>
              </w:rPr>
              <w:t>Table S4.2 Reporting forms</w:t>
            </w:r>
          </w:p>
        </w:tc>
      </w:tr>
      <w:tr w:rsidR="006C189E" w:rsidRPr="00C25946" w14:paraId="557D0D3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1EC9D62" w14:textId="77777777" w:rsidR="006C189E" w:rsidRPr="004921D8" w:rsidRDefault="006C189E" w:rsidP="000A07C9">
            <w:pPr>
              <w:pStyle w:val="TableText"/>
              <w:rPr>
                <w:sz w:val="18"/>
                <w:szCs w:val="18"/>
              </w:rPr>
            </w:pPr>
            <w:r w:rsidRPr="004921D8">
              <w:rPr>
                <w:sz w:val="18"/>
                <w:szCs w:val="18"/>
              </w:rPr>
              <w:t>Parameter</w:t>
            </w:r>
          </w:p>
        </w:tc>
        <w:tc>
          <w:tcPr>
            <w:tcW w:w="3123" w:type="pct"/>
          </w:tcPr>
          <w:p w14:paraId="1D5EB61C" w14:textId="77777777" w:rsidR="006C189E" w:rsidRPr="004921D8" w:rsidRDefault="006C189E" w:rsidP="000A07C9">
            <w:pPr>
              <w:pStyle w:val="TableText"/>
              <w:rPr>
                <w:sz w:val="18"/>
                <w:szCs w:val="18"/>
              </w:rPr>
            </w:pPr>
            <w:r w:rsidRPr="004921D8">
              <w:rPr>
                <w:sz w:val="18"/>
                <w:szCs w:val="18"/>
              </w:rPr>
              <w:t>Reporting format</w:t>
            </w:r>
          </w:p>
        </w:tc>
      </w:tr>
      <w:tr w:rsidR="006C189E" w:rsidRPr="00C25946" w14:paraId="6007C273" w14:textId="77777777" w:rsidTr="002B05E5">
        <w:trPr>
          <w:cantSplit/>
        </w:trPr>
        <w:tc>
          <w:tcPr>
            <w:tcW w:w="1877" w:type="pct"/>
          </w:tcPr>
          <w:p w14:paraId="3971B86C" w14:textId="77777777" w:rsidR="006C189E" w:rsidRPr="00011672" w:rsidRDefault="006C189E">
            <w:pPr>
              <w:pStyle w:val="TableText"/>
              <w:rPr>
                <w:rStyle w:val="Blue"/>
                <w:color w:val="auto"/>
                <w:sz w:val="18"/>
                <w:szCs w:val="18"/>
              </w:rPr>
            </w:pPr>
            <w:r w:rsidRPr="00011672">
              <w:rPr>
                <w:rStyle w:val="Blue"/>
                <w:color w:val="auto"/>
                <w:sz w:val="18"/>
                <w:szCs w:val="18"/>
              </w:rPr>
              <w:t>Combined sewer overflow performance includi</w:t>
            </w:r>
            <w:r>
              <w:rPr>
                <w:rStyle w:val="Blue"/>
                <w:color w:val="auto"/>
                <w:sz w:val="18"/>
                <w:szCs w:val="18"/>
              </w:rPr>
              <w:t>ng number and duration of block-</w:t>
            </w:r>
            <w:r w:rsidRPr="00011672">
              <w:rPr>
                <w:rStyle w:val="Blue"/>
                <w:color w:val="auto"/>
                <w:sz w:val="18"/>
                <w:szCs w:val="18"/>
              </w:rPr>
              <w:t xml:space="preserve">counted spills </w:t>
            </w:r>
          </w:p>
        </w:tc>
        <w:tc>
          <w:tcPr>
            <w:tcW w:w="3123" w:type="pct"/>
          </w:tcPr>
          <w:p w14:paraId="5ABCEA37" w14:textId="77777777" w:rsidR="006C189E" w:rsidRPr="00011672" w:rsidRDefault="006C189E"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1C7217CD" w14:textId="77777777" w:rsidR="006C189E" w:rsidRPr="00011672" w:rsidRDefault="006C189E" w:rsidP="00635467">
            <w:pPr>
              <w:pStyle w:val="TableText"/>
              <w:rPr>
                <w:rStyle w:val="Blue"/>
                <w:color w:val="auto"/>
                <w:sz w:val="18"/>
                <w:szCs w:val="18"/>
              </w:rPr>
            </w:pPr>
          </w:p>
        </w:tc>
      </w:tr>
      <w:tr w:rsidR="006C189E" w:rsidRPr="00C25946" w14:paraId="62282A2E" w14:textId="77777777" w:rsidTr="002B05E5">
        <w:trPr>
          <w:cantSplit/>
        </w:trPr>
        <w:tc>
          <w:tcPr>
            <w:tcW w:w="1877" w:type="pct"/>
          </w:tcPr>
          <w:p w14:paraId="24BBB1B6" w14:textId="77777777" w:rsidR="006C189E" w:rsidRPr="00011672" w:rsidRDefault="006C189E"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4F9D573A" w14:textId="77777777" w:rsidR="006C189E" w:rsidRPr="00011672" w:rsidRDefault="006C189E"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C189E" w:rsidRPr="00C25946" w14:paraId="4483EF40" w14:textId="77777777" w:rsidTr="002B05E5">
        <w:trPr>
          <w:cantSplit/>
        </w:trPr>
        <w:tc>
          <w:tcPr>
            <w:tcW w:w="1877" w:type="pct"/>
          </w:tcPr>
          <w:p w14:paraId="39E705F2" w14:textId="77777777" w:rsidR="006C189E" w:rsidRPr="00011672" w:rsidRDefault="006C189E" w:rsidP="00635467">
            <w:pPr>
              <w:pStyle w:val="TableText"/>
              <w:rPr>
                <w:rStyle w:val="Blue"/>
                <w:color w:val="auto"/>
                <w:sz w:val="18"/>
                <w:szCs w:val="18"/>
              </w:rPr>
            </w:pPr>
            <w:r w:rsidRPr="00011672">
              <w:rPr>
                <w:rStyle w:val="Blue"/>
                <w:color w:val="auto"/>
                <w:sz w:val="18"/>
                <w:szCs w:val="18"/>
              </w:rPr>
              <w:t>Event recorder status</w:t>
            </w:r>
          </w:p>
          <w:p w14:paraId="6EDBE995" w14:textId="77777777" w:rsidR="006C189E" w:rsidRPr="00011672" w:rsidRDefault="006C189E" w:rsidP="00635467">
            <w:pPr>
              <w:pStyle w:val="TableText"/>
              <w:rPr>
                <w:rStyle w:val="Blue"/>
                <w:color w:val="auto"/>
                <w:sz w:val="18"/>
                <w:szCs w:val="18"/>
              </w:rPr>
            </w:pPr>
          </w:p>
        </w:tc>
        <w:tc>
          <w:tcPr>
            <w:tcW w:w="3123" w:type="pct"/>
          </w:tcPr>
          <w:p w14:paraId="059CDCB6" w14:textId="77777777" w:rsidR="006C189E" w:rsidRPr="00011672" w:rsidRDefault="006C189E"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6DCBF507" w14:textId="77777777" w:rsidR="006C189E" w:rsidRPr="00011672" w:rsidRDefault="006C189E"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C189E" w:rsidRPr="00C25946" w14:paraId="619835CE" w14:textId="77777777" w:rsidTr="002B05E5">
        <w:trPr>
          <w:cantSplit/>
        </w:trPr>
        <w:tc>
          <w:tcPr>
            <w:tcW w:w="1877" w:type="pct"/>
          </w:tcPr>
          <w:p w14:paraId="147E3EB2" w14:textId="77777777" w:rsidR="006C189E" w:rsidRPr="00011672" w:rsidRDefault="006C189E"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4A380157" w14:textId="77777777" w:rsidR="006C189E" w:rsidRPr="00011672" w:rsidRDefault="006C189E"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r w:rsidR="006C189E" w:rsidRPr="00C25946" w14:paraId="52211108" w14:textId="77777777" w:rsidTr="002B05E5">
        <w:trPr>
          <w:cantSplit/>
        </w:trPr>
        <w:tc>
          <w:tcPr>
            <w:tcW w:w="1877" w:type="pct"/>
          </w:tcPr>
          <w:p w14:paraId="2754F974" w14:textId="77777777" w:rsidR="006C189E" w:rsidRPr="00011672" w:rsidRDefault="006C189E" w:rsidP="00E03888">
            <w:pPr>
              <w:pStyle w:val="TableText"/>
              <w:rPr>
                <w:rFonts w:ascii="Arial" w:hAnsi="Arial" w:cs="Arial"/>
                <w:sz w:val="18"/>
                <w:szCs w:val="18"/>
              </w:rPr>
            </w:pPr>
            <w:r w:rsidRPr="000110FE">
              <w:rPr>
                <w:rStyle w:val="Blue"/>
                <w:color w:val="auto"/>
                <w:sz w:val="18"/>
                <w:szCs w:val="18"/>
              </w:rPr>
              <w:t>Operation of the emergency overflow</w:t>
            </w:r>
          </w:p>
        </w:tc>
        <w:tc>
          <w:tcPr>
            <w:tcW w:w="3123" w:type="pct"/>
          </w:tcPr>
          <w:p w14:paraId="01F293E9" w14:textId="77777777" w:rsidR="006C189E" w:rsidRPr="00011672" w:rsidRDefault="006C189E" w:rsidP="00E03888">
            <w:pPr>
              <w:pStyle w:val="TableText"/>
              <w:rPr>
                <w:rFonts w:ascii="Arial" w:hAnsi="Arial" w:cs="Arial"/>
                <w:sz w:val="18"/>
                <w:szCs w:val="18"/>
              </w:rPr>
            </w:pPr>
            <w:r w:rsidRPr="004976F3">
              <w:rPr>
                <w:rStyle w:val="Blue"/>
                <w:color w:val="auto"/>
                <w:sz w:val="18"/>
                <w:szCs w:val="18"/>
              </w:rPr>
              <w:t>Annual summary report or other form as agreed in writing by Natural Resources Wales</w:t>
            </w:r>
          </w:p>
        </w:tc>
      </w:tr>
      <w:tr w:rsidR="006C189E" w:rsidRPr="00C25946" w14:paraId="7937D5BD" w14:textId="77777777" w:rsidTr="002B05E5">
        <w:trPr>
          <w:cantSplit/>
        </w:trPr>
        <w:tc>
          <w:tcPr>
            <w:tcW w:w="1877" w:type="pct"/>
          </w:tcPr>
          <w:p w14:paraId="5997535F" w14:textId="77777777" w:rsidR="006C189E" w:rsidRPr="00011672" w:rsidRDefault="006C189E" w:rsidP="00E03888">
            <w:pPr>
              <w:pStyle w:val="TableText"/>
              <w:rPr>
                <w:rFonts w:ascii="Arial" w:hAnsi="Arial" w:cs="Arial"/>
                <w:sz w:val="18"/>
                <w:szCs w:val="18"/>
              </w:rPr>
            </w:pPr>
            <w:r w:rsidRPr="000110FE">
              <w:rPr>
                <w:rStyle w:val="Blue"/>
                <w:color w:val="auto"/>
                <w:sz w:val="18"/>
                <w:szCs w:val="18"/>
              </w:rPr>
              <w:t>Emergency discharge start and end times</w:t>
            </w:r>
          </w:p>
        </w:tc>
        <w:tc>
          <w:tcPr>
            <w:tcW w:w="3123" w:type="pct"/>
          </w:tcPr>
          <w:p w14:paraId="1D6650D6" w14:textId="77777777" w:rsidR="006C189E" w:rsidRPr="00011672" w:rsidRDefault="006C189E" w:rsidP="00E03888">
            <w:pPr>
              <w:pStyle w:val="TableText"/>
              <w:rPr>
                <w:rFonts w:ascii="Arial" w:hAnsi="Arial" w:cs="Arial"/>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E0FB61C" w14:textId="77777777" w:rsidR="006C189E" w:rsidRDefault="006C189E" w:rsidP="00A9057C">
      <w:pPr>
        <w:pStyle w:val="Heading1"/>
        <w:ind w:left="567"/>
      </w:pPr>
      <w:r>
        <w:lastRenderedPageBreak/>
        <w:t xml:space="preserve">Schedule 5 </w:t>
      </w:r>
      <w:r w:rsidRPr="00926B5E">
        <w:t>–</w:t>
      </w:r>
      <w:r>
        <w:t xml:space="preserve"> Notification </w:t>
      </w:r>
    </w:p>
    <w:p w14:paraId="6BCA3326" w14:textId="77777777" w:rsidR="006C189E" w:rsidRPr="004921D8" w:rsidRDefault="006C189E" w:rsidP="00A9057C">
      <w:pPr>
        <w:ind w:left="567"/>
        <w:rPr>
          <w:sz w:val="18"/>
          <w:szCs w:val="18"/>
        </w:rPr>
      </w:pPr>
      <w:r w:rsidRPr="004921D8">
        <w:rPr>
          <w:sz w:val="18"/>
          <w:szCs w:val="18"/>
        </w:rPr>
        <w:t xml:space="preserve">These pages outline the information that the operator must provide. </w:t>
      </w:r>
    </w:p>
    <w:p w14:paraId="4719370F" w14:textId="77777777" w:rsidR="006C189E" w:rsidRPr="004921D8" w:rsidRDefault="006C189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D6216D6" w14:textId="77777777" w:rsidR="006C189E" w:rsidRPr="004921D8" w:rsidRDefault="006C189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712E829" w14:textId="77777777" w:rsidR="006C189E" w:rsidRPr="00C15459" w:rsidRDefault="006C189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C189E" w:rsidRPr="00834B3A" w14:paraId="232D3FA9" w14:textId="77777777" w:rsidTr="00A9057C">
        <w:trPr>
          <w:cantSplit/>
        </w:trPr>
        <w:tc>
          <w:tcPr>
            <w:tcW w:w="1484" w:type="pct"/>
          </w:tcPr>
          <w:p w14:paraId="1B612D43" w14:textId="77777777" w:rsidR="006C189E" w:rsidRPr="004921D8" w:rsidRDefault="006C189E" w:rsidP="00926B5E">
            <w:pPr>
              <w:pStyle w:val="TableText"/>
              <w:rPr>
                <w:sz w:val="18"/>
                <w:szCs w:val="18"/>
              </w:rPr>
            </w:pPr>
            <w:r w:rsidRPr="004921D8">
              <w:rPr>
                <w:sz w:val="18"/>
                <w:szCs w:val="18"/>
              </w:rPr>
              <w:t>Permit Number</w:t>
            </w:r>
          </w:p>
        </w:tc>
        <w:tc>
          <w:tcPr>
            <w:tcW w:w="3516" w:type="pct"/>
          </w:tcPr>
          <w:p w14:paraId="7A1217F0" w14:textId="77777777" w:rsidR="006C189E" w:rsidRPr="00926B5E" w:rsidRDefault="006C189E" w:rsidP="00926B5E">
            <w:pPr>
              <w:pStyle w:val="TableText"/>
            </w:pPr>
            <w:r w:rsidRPr="00814613">
              <w:rPr>
                <w:noProof/>
              </w:rPr>
              <w:t>BH0053408</w:t>
            </w:r>
          </w:p>
        </w:tc>
      </w:tr>
      <w:tr w:rsidR="006C189E" w:rsidRPr="00834B3A" w14:paraId="3C9A0EC1" w14:textId="77777777" w:rsidTr="00A9057C">
        <w:trPr>
          <w:cantSplit/>
        </w:trPr>
        <w:tc>
          <w:tcPr>
            <w:tcW w:w="1484" w:type="pct"/>
          </w:tcPr>
          <w:p w14:paraId="19EFF869" w14:textId="77777777" w:rsidR="006C189E" w:rsidRPr="004921D8" w:rsidRDefault="006C189E" w:rsidP="00926B5E">
            <w:pPr>
              <w:pStyle w:val="TableText"/>
              <w:rPr>
                <w:sz w:val="18"/>
                <w:szCs w:val="18"/>
              </w:rPr>
            </w:pPr>
            <w:r w:rsidRPr="004921D8">
              <w:rPr>
                <w:sz w:val="18"/>
                <w:szCs w:val="18"/>
              </w:rPr>
              <w:t>Name of operator</w:t>
            </w:r>
          </w:p>
        </w:tc>
        <w:tc>
          <w:tcPr>
            <w:tcW w:w="3516" w:type="pct"/>
          </w:tcPr>
          <w:p w14:paraId="26198899" w14:textId="77777777" w:rsidR="006C189E" w:rsidRPr="00926B5E" w:rsidRDefault="006C189E"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6C189E" w:rsidRPr="00834B3A" w14:paraId="0247F062" w14:textId="77777777" w:rsidTr="00A9057C">
        <w:trPr>
          <w:cantSplit/>
        </w:trPr>
        <w:tc>
          <w:tcPr>
            <w:tcW w:w="1484" w:type="pct"/>
          </w:tcPr>
          <w:p w14:paraId="7D34CC4A" w14:textId="77777777" w:rsidR="006C189E" w:rsidRPr="004921D8" w:rsidRDefault="006C189E" w:rsidP="00926B5E">
            <w:pPr>
              <w:pStyle w:val="TableText"/>
              <w:rPr>
                <w:sz w:val="18"/>
                <w:szCs w:val="18"/>
              </w:rPr>
            </w:pPr>
            <w:r w:rsidRPr="004921D8">
              <w:rPr>
                <w:sz w:val="18"/>
                <w:szCs w:val="18"/>
              </w:rPr>
              <w:t>Location of Facility</w:t>
            </w:r>
          </w:p>
        </w:tc>
        <w:tc>
          <w:tcPr>
            <w:tcW w:w="3516" w:type="pct"/>
          </w:tcPr>
          <w:p w14:paraId="6D8E2C57" w14:textId="77777777" w:rsidR="006C189E" w:rsidRPr="00926B5E" w:rsidRDefault="006C189E" w:rsidP="00926B5E">
            <w:pPr>
              <w:pStyle w:val="TableText"/>
            </w:pPr>
            <w:r w:rsidRPr="00814613">
              <w:rPr>
                <w:noProof/>
              </w:rPr>
              <w:t>SPS at Castle Hill Drainage Area</w:t>
            </w:r>
            <w:r w:rsidRPr="00814613">
              <w:t xml:space="preserve">, </w:t>
            </w:r>
            <w:r w:rsidRPr="00814613">
              <w:rPr>
                <w:noProof/>
              </w:rPr>
              <w:t>Carmarthen Bridge</w:t>
            </w:r>
            <w:r w:rsidRPr="00814613">
              <w:t xml:space="preserve">, </w:t>
            </w:r>
            <w:r w:rsidRPr="00814613">
              <w:rPr>
                <w:noProof/>
              </w:rPr>
              <w:t>Old Station Rd</w:t>
            </w:r>
            <w:r w:rsidRPr="00814613">
              <w:t xml:space="preserve">, </w:t>
            </w:r>
            <w:r w:rsidRPr="00814613">
              <w:rPr>
                <w:noProof/>
              </w:rPr>
              <w:t>Carmarthen</w:t>
            </w:r>
            <w:r w:rsidRPr="00814613">
              <w:t xml:space="preserve">, </w:t>
            </w:r>
            <w:r w:rsidRPr="00814613">
              <w:rPr>
                <w:noProof/>
              </w:rPr>
              <w:t>SA31 3JR</w:t>
            </w:r>
          </w:p>
        </w:tc>
      </w:tr>
      <w:tr w:rsidR="006C189E" w:rsidRPr="00834B3A" w14:paraId="62C0F78B" w14:textId="77777777" w:rsidTr="00A9057C">
        <w:trPr>
          <w:cantSplit/>
        </w:trPr>
        <w:tc>
          <w:tcPr>
            <w:tcW w:w="1484" w:type="pct"/>
          </w:tcPr>
          <w:p w14:paraId="1CDD8CF0" w14:textId="77777777" w:rsidR="006C189E" w:rsidRPr="004921D8" w:rsidRDefault="006C189E" w:rsidP="00926B5E">
            <w:pPr>
              <w:pStyle w:val="TableText"/>
              <w:rPr>
                <w:sz w:val="18"/>
                <w:szCs w:val="18"/>
              </w:rPr>
            </w:pPr>
            <w:r w:rsidRPr="004921D8">
              <w:rPr>
                <w:sz w:val="18"/>
                <w:szCs w:val="18"/>
              </w:rPr>
              <w:t xml:space="preserve">Time and date of the detection </w:t>
            </w:r>
          </w:p>
        </w:tc>
        <w:tc>
          <w:tcPr>
            <w:tcW w:w="3516" w:type="pct"/>
          </w:tcPr>
          <w:p w14:paraId="7A74828B" w14:textId="77777777" w:rsidR="006C189E" w:rsidRPr="00926B5E" w:rsidRDefault="006C189E" w:rsidP="00926B5E">
            <w:pPr>
              <w:pStyle w:val="TableText"/>
            </w:pPr>
          </w:p>
        </w:tc>
      </w:tr>
    </w:tbl>
    <w:p w14:paraId="1FE582D0" w14:textId="77777777" w:rsidR="006C189E" w:rsidRDefault="006C189E" w:rsidP="00926B5E"/>
    <w:tbl>
      <w:tblPr>
        <w:tblStyle w:val="TableGrid"/>
        <w:tblW w:w="4720" w:type="pct"/>
        <w:tblInd w:w="562" w:type="dxa"/>
        <w:tblLook w:val="0020" w:firstRow="1" w:lastRow="0" w:firstColumn="0" w:lastColumn="0" w:noHBand="0" w:noVBand="0"/>
      </w:tblPr>
      <w:tblGrid>
        <w:gridCol w:w="2612"/>
        <w:gridCol w:w="6189"/>
      </w:tblGrid>
      <w:tr w:rsidR="006C189E" w:rsidRPr="00C15459" w14:paraId="7A67623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2D82DF2" w14:textId="77777777" w:rsidR="006C189E" w:rsidRPr="004921D8" w:rsidRDefault="006C189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C189E" w:rsidRPr="00C15459" w14:paraId="2B5EF15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B2FFF38" w14:textId="77777777" w:rsidR="006C189E" w:rsidRPr="004921D8" w:rsidRDefault="006C189E">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6C189E" w:rsidRPr="00C15459" w14:paraId="535B6F5B" w14:textId="77777777" w:rsidTr="00A9057C">
        <w:trPr>
          <w:cantSplit/>
        </w:trPr>
        <w:tc>
          <w:tcPr>
            <w:tcW w:w="1484" w:type="pct"/>
          </w:tcPr>
          <w:p w14:paraId="745E7DE2" w14:textId="77777777" w:rsidR="006C189E" w:rsidRPr="004921D8" w:rsidRDefault="006C189E" w:rsidP="00926B5E">
            <w:pPr>
              <w:pStyle w:val="TableText"/>
              <w:rPr>
                <w:sz w:val="18"/>
                <w:szCs w:val="18"/>
              </w:rPr>
            </w:pPr>
            <w:r w:rsidRPr="004921D8">
              <w:rPr>
                <w:sz w:val="18"/>
                <w:szCs w:val="18"/>
              </w:rPr>
              <w:t>Date and time of the event</w:t>
            </w:r>
          </w:p>
        </w:tc>
        <w:tc>
          <w:tcPr>
            <w:tcW w:w="3516" w:type="pct"/>
          </w:tcPr>
          <w:p w14:paraId="68104607" w14:textId="77777777" w:rsidR="006C189E" w:rsidRPr="004921D8" w:rsidRDefault="006C189E" w:rsidP="00926B5E">
            <w:pPr>
              <w:pStyle w:val="TableText"/>
              <w:rPr>
                <w:sz w:val="18"/>
                <w:szCs w:val="18"/>
              </w:rPr>
            </w:pPr>
          </w:p>
        </w:tc>
      </w:tr>
      <w:tr w:rsidR="006C189E" w:rsidRPr="00C15459" w14:paraId="18F93A96" w14:textId="77777777" w:rsidTr="00A9057C">
        <w:trPr>
          <w:cantSplit/>
        </w:trPr>
        <w:tc>
          <w:tcPr>
            <w:tcW w:w="1484" w:type="pct"/>
          </w:tcPr>
          <w:p w14:paraId="75CBD6B7" w14:textId="77777777" w:rsidR="006C189E" w:rsidRPr="004921D8" w:rsidRDefault="006C189E" w:rsidP="00926B5E">
            <w:pPr>
              <w:pStyle w:val="TableText"/>
              <w:rPr>
                <w:sz w:val="18"/>
                <w:szCs w:val="18"/>
              </w:rPr>
            </w:pPr>
            <w:r w:rsidRPr="004921D8">
              <w:rPr>
                <w:sz w:val="18"/>
                <w:szCs w:val="18"/>
              </w:rPr>
              <w:t xml:space="preserve">Reference or description of the location of the event </w:t>
            </w:r>
          </w:p>
        </w:tc>
        <w:tc>
          <w:tcPr>
            <w:tcW w:w="3516" w:type="pct"/>
          </w:tcPr>
          <w:p w14:paraId="27F91076" w14:textId="77777777" w:rsidR="006C189E" w:rsidRPr="004921D8" w:rsidRDefault="006C189E" w:rsidP="00926B5E">
            <w:pPr>
              <w:pStyle w:val="TableText"/>
              <w:rPr>
                <w:sz w:val="18"/>
                <w:szCs w:val="18"/>
              </w:rPr>
            </w:pPr>
          </w:p>
        </w:tc>
      </w:tr>
      <w:tr w:rsidR="006C189E" w:rsidRPr="00C15459" w14:paraId="0BB26DA0" w14:textId="77777777" w:rsidTr="00A9057C">
        <w:trPr>
          <w:cantSplit/>
        </w:trPr>
        <w:tc>
          <w:tcPr>
            <w:tcW w:w="1484" w:type="pct"/>
          </w:tcPr>
          <w:p w14:paraId="2C495D6B" w14:textId="77777777" w:rsidR="006C189E" w:rsidRPr="004921D8" w:rsidRDefault="006C189E" w:rsidP="00926B5E">
            <w:pPr>
              <w:pStyle w:val="TableText"/>
              <w:rPr>
                <w:sz w:val="18"/>
                <w:szCs w:val="18"/>
              </w:rPr>
            </w:pPr>
            <w:r w:rsidRPr="004921D8">
              <w:rPr>
                <w:sz w:val="18"/>
                <w:szCs w:val="18"/>
              </w:rPr>
              <w:t>Description of where any release into the environment took place</w:t>
            </w:r>
          </w:p>
        </w:tc>
        <w:tc>
          <w:tcPr>
            <w:tcW w:w="3516" w:type="pct"/>
          </w:tcPr>
          <w:p w14:paraId="15918BF2" w14:textId="77777777" w:rsidR="006C189E" w:rsidRPr="004921D8" w:rsidRDefault="006C189E" w:rsidP="00926B5E">
            <w:pPr>
              <w:pStyle w:val="TableText"/>
              <w:rPr>
                <w:sz w:val="18"/>
                <w:szCs w:val="18"/>
              </w:rPr>
            </w:pPr>
          </w:p>
        </w:tc>
      </w:tr>
      <w:tr w:rsidR="006C189E" w:rsidRPr="00C15459" w14:paraId="3FB303D4" w14:textId="77777777" w:rsidTr="00A9057C">
        <w:trPr>
          <w:cantSplit/>
        </w:trPr>
        <w:tc>
          <w:tcPr>
            <w:tcW w:w="1484" w:type="pct"/>
          </w:tcPr>
          <w:p w14:paraId="57245B21" w14:textId="77777777" w:rsidR="006C189E" w:rsidRPr="004921D8" w:rsidRDefault="006C189E" w:rsidP="00926B5E">
            <w:pPr>
              <w:pStyle w:val="TableText"/>
              <w:rPr>
                <w:sz w:val="18"/>
                <w:szCs w:val="18"/>
              </w:rPr>
            </w:pPr>
            <w:r w:rsidRPr="004921D8">
              <w:rPr>
                <w:sz w:val="18"/>
                <w:szCs w:val="18"/>
              </w:rPr>
              <w:t>Substances(s) potentially released/type or nature of sewage released</w:t>
            </w:r>
          </w:p>
        </w:tc>
        <w:tc>
          <w:tcPr>
            <w:tcW w:w="3516" w:type="pct"/>
          </w:tcPr>
          <w:p w14:paraId="28C8F02F" w14:textId="77777777" w:rsidR="006C189E" w:rsidRPr="004921D8" w:rsidRDefault="006C189E" w:rsidP="00926B5E">
            <w:pPr>
              <w:pStyle w:val="TableText"/>
              <w:rPr>
                <w:sz w:val="18"/>
                <w:szCs w:val="18"/>
              </w:rPr>
            </w:pPr>
          </w:p>
        </w:tc>
      </w:tr>
      <w:tr w:rsidR="006C189E" w:rsidRPr="00C15459" w14:paraId="41EA05F1" w14:textId="77777777" w:rsidTr="00A9057C">
        <w:trPr>
          <w:cantSplit/>
        </w:trPr>
        <w:tc>
          <w:tcPr>
            <w:tcW w:w="1484" w:type="pct"/>
          </w:tcPr>
          <w:p w14:paraId="51A6C42A" w14:textId="77777777" w:rsidR="006C189E" w:rsidRPr="004921D8" w:rsidRDefault="006C189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5C06B88" w14:textId="77777777" w:rsidR="006C189E" w:rsidRPr="004921D8" w:rsidRDefault="006C189E" w:rsidP="00926B5E">
            <w:pPr>
              <w:pStyle w:val="TableText"/>
              <w:rPr>
                <w:sz w:val="18"/>
                <w:szCs w:val="18"/>
              </w:rPr>
            </w:pPr>
          </w:p>
        </w:tc>
      </w:tr>
      <w:tr w:rsidR="006C189E" w:rsidRPr="00C15459" w14:paraId="1C650FE2" w14:textId="77777777" w:rsidTr="00A9057C">
        <w:trPr>
          <w:cantSplit/>
        </w:trPr>
        <w:tc>
          <w:tcPr>
            <w:tcW w:w="1484" w:type="pct"/>
          </w:tcPr>
          <w:p w14:paraId="49F2B79B" w14:textId="77777777" w:rsidR="006C189E" w:rsidRPr="004921D8" w:rsidRDefault="006C189E" w:rsidP="00926B5E">
            <w:pPr>
              <w:pStyle w:val="TableText"/>
              <w:rPr>
                <w:sz w:val="18"/>
                <w:szCs w:val="18"/>
              </w:rPr>
            </w:pPr>
            <w:r w:rsidRPr="004921D8">
              <w:rPr>
                <w:sz w:val="18"/>
                <w:szCs w:val="18"/>
              </w:rPr>
              <w:t>Best estimate of the environmental impact of the discharge</w:t>
            </w:r>
          </w:p>
        </w:tc>
        <w:tc>
          <w:tcPr>
            <w:tcW w:w="3516" w:type="pct"/>
          </w:tcPr>
          <w:p w14:paraId="7F7A92F7" w14:textId="77777777" w:rsidR="006C189E" w:rsidRPr="004921D8" w:rsidRDefault="006C189E" w:rsidP="00926B5E">
            <w:pPr>
              <w:pStyle w:val="TableText"/>
              <w:rPr>
                <w:sz w:val="18"/>
                <w:szCs w:val="18"/>
              </w:rPr>
            </w:pPr>
          </w:p>
        </w:tc>
      </w:tr>
      <w:tr w:rsidR="006C189E" w:rsidRPr="00C15459" w14:paraId="4B0CC86E" w14:textId="77777777" w:rsidTr="00A9057C">
        <w:trPr>
          <w:cantSplit/>
        </w:trPr>
        <w:tc>
          <w:tcPr>
            <w:tcW w:w="1484" w:type="pct"/>
          </w:tcPr>
          <w:p w14:paraId="6C1F1835" w14:textId="77777777" w:rsidR="006C189E" w:rsidRPr="004921D8" w:rsidRDefault="006C189E" w:rsidP="00926B5E">
            <w:pPr>
              <w:pStyle w:val="TableText"/>
              <w:rPr>
                <w:sz w:val="18"/>
                <w:szCs w:val="18"/>
              </w:rPr>
            </w:pPr>
            <w:r w:rsidRPr="004921D8">
              <w:rPr>
                <w:sz w:val="18"/>
                <w:szCs w:val="18"/>
              </w:rPr>
              <w:t>Measures taken, or intended to be taken, to stop any emission</w:t>
            </w:r>
          </w:p>
        </w:tc>
        <w:tc>
          <w:tcPr>
            <w:tcW w:w="3516" w:type="pct"/>
          </w:tcPr>
          <w:p w14:paraId="7FF0918D" w14:textId="77777777" w:rsidR="006C189E" w:rsidRPr="004921D8" w:rsidRDefault="006C189E" w:rsidP="00926B5E">
            <w:pPr>
              <w:pStyle w:val="TableText"/>
              <w:rPr>
                <w:sz w:val="18"/>
                <w:szCs w:val="18"/>
              </w:rPr>
            </w:pPr>
          </w:p>
        </w:tc>
      </w:tr>
      <w:tr w:rsidR="006C189E" w:rsidRPr="00C15459" w14:paraId="74F6C565" w14:textId="77777777" w:rsidTr="00A9057C">
        <w:trPr>
          <w:cantSplit/>
        </w:trPr>
        <w:tc>
          <w:tcPr>
            <w:tcW w:w="1484" w:type="pct"/>
          </w:tcPr>
          <w:p w14:paraId="447207B1" w14:textId="77777777" w:rsidR="006C189E" w:rsidRPr="004921D8" w:rsidRDefault="006C189E" w:rsidP="00926B5E">
            <w:pPr>
              <w:pStyle w:val="TableText"/>
              <w:rPr>
                <w:sz w:val="18"/>
                <w:szCs w:val="18"/>
              </w:rPr>
            </w:pPr>
            <w:r w:rsidRPr="004921D8">
              <w:rPr>
                <w:sz w:val="18"/>
                <w:szCs w:val="18"/>
              </w:rPr>
              <w:t>Description of the failure or accident.</w:t>
            </w:r>
          </w:p>
        </w:tc>
        <w:tc>
          <w:tcPr>
            <w:tcW w:w="3516" w:type="pct"/>
          </w:tcPr>
          <w:p w14:paraId="659DE212" w14:textId="77777777" w:rsidR="006C189E" w:rsidRPr="004921D8" w:rsidRDefault="006C189E" w:rsidP="00926B5E">
            <w:pPr>
              <w:pStyle w:val="TableText"/>
              <w:rPr>
                <w:sz w:val="18"/>
                <w:szCs w:val="18"/>
              </w:rPr>
            </w:pPr>
          </w:p>
        </w:tc>
      </w:tr>
    </w:tbl>
    <w:p w14:paraId="39FFB35F" w14:textId="77777777" w:rsidR="006C189E" w:rsidRDefault="006C189E" w:rsidP="00926B5E"/>
    <w:p w14:paraId="21910AC5" w14:textId="77777777" w:rsidR="006C189E" w:rsidRDefault="006C189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C189E" w:rsidRPr="00C15459" w14:paraId="14316C13" w14:textId="77777777" w:rsidTr="00A9057C">
        <w:trPr>
          <w:cantSplit/>
        </w:trPr>
        <w:tc>
          <w:tcPr>
            <w:tcW w:w="2305" w:type="pct"/>
          </w:tcPr>
          <w:p w14:paraId="5456F770" w14:textId="77777777" w:rsidR="006C189E" w:rsidRPr="004921D8" w:rsidRDefault="006C189E" w:rsidP="00926B5E">
            <w:pPr>
              <w:pStyle w:val="TableText"/>
              <w:rPr>
                <w:sz w:val="18"/>
                <w:szCs w:val="18"/>
              </w:rPr>
            </w:pPr>
            <w:r w:rsidRPr="004921D8">
              <w:rPr>
                <w:sz w:val="18"/>
                <w:szCs w:val="18"/>
              </w:rPr>
              <w:t>Any more accurate information on the matters for notification under Part A.</w:t>
            </w:r>
          </w:p>
        </w:tc>
        <w:tc>
          <w:tcPr>
            <w:tcW w:w="2695" w:type="pct"/>
          </w:tcPr>
          <w:p w14:paraId="275F75A8" w14:textId="77777777" w:rsidR="006C189E" w:rsidRPr="00C15459" w:rsidRDefault="006C189E" w:rsidP="00926B5E">
            <w:pPr>
              <w:pStyle w:val="TableText"/>
            </w:pPr>
          </w:p>
        </w:tc>
      </w:tr>
      <w:tr w:rsidR="006C189E" w:rsidRPr="00C15459" w14:paraId="167FDFBB" w14:textId="77777777" w:rsidTr="00A9057C">
        <w:trPr>
          <w:cantSplit/>
        </w:trPr>
        <w:tc>
          <w:tcPr>
            <w:tcW w:w="2305" w:type="pct"/>
          </w:tcPr>
          <w:p w14:paraId="470BD7AA" w14:textId="77777777" w:rsidR="006C189E" w:rsidRPr="004921D8" w:rsidRDefault="006C189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C5D6887" w14:textId="77777777" w:rsidR="006C189E" w:rsidRPr="00C15459" w:rsidRDefault="006C189E" w:rsidP="00926B5E">
            <w:pPr>
              <w:pStyle w:val="TableText"/>
            </w:pPr>
          </w:p>
        </w:tc>
      </w:tr>
      <w:tr w:rsidR="006C189E" w:rsidRPr="00C15459" w14:paraId="4ED703B8" w14:textId="77777777" w:rsidTr="00A9057C">
        <w:trPr>
          <w:cantSplit/>
        </w:trPr>
        <w:tc>
          <w:tcPr>
            <w:tcW w:w="2305" w:type="pct"/>
          </w:tcPr>
          <w:p w14:paraId="42B6D6DC" w14:textId="77777777" w:rsidR="006C189E" w:rsidRPr="004921D8" w:rsidRDefault="006C189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B5D8C29" w14:textId="77777777" w:rsidR="006C189E" w:rsidRPr="00C15459" w:rsidRDefault="006C189E" w:rsidP="00926B5E">
            <w:pPr>
              <w:pStyle w:val="TableText"/>
            </w:pPr>
          </w:p>
        </w:tc>
      </w:tr>
    </w:tbl>
    <w:p w14:paraId="29B68961" w14:textId="77777777" w:rsidR="006C189E" w:rsidRDefault="006C189E" w:rsidP="00926B5E"/>
    <w:tbl>
      <w:tblPr>
        <w:tblStyle w:val="TableGrid"/>
        <w:tblW w:w="4720" w:type="pct"/>
        <w:tblInd w:w="562" w:type="dxa"/>
        <w:tblLook w:val="0000" w:firstRow="0" w:lastRow="0" w:firstColumn="0" w:lastColumn="0" w:noHBand="0" w:noVBand="0"/>
      </w:tblPr>
      <w:tblGrid>
        <w:gridCol w:w="4057"/>
        <w:gridCol w:w="4744"/>
      </w:tblGrid>
      <w:tr w:rsidR="006C189E" w:rsidRPr="004921D8" w14:paraId="7583556D" w14:textId="77777777" w:rsidTr="00A9057C">
        <w:trPr>
          <w:cantSplit/>
        </w:trPr>
        <w:tc>
          <w:tcPr>
            <w:tcW w:w="2305" w:type="pct"/>
          </w:tcPr>
          <w:p w14:paraId="5AC1186A" w14:textId="77777777" w:rsidR="006C189E" w:rsidRPr="004921D8" w:rsidRDefault="006C189E" w:rsidP="00926B5E">
            <w:pPr>
              <w:pStyle w:val="TableText"/>
              <w:rPr>
                <w:rStyle w:val="Bold"/>
                <w:sz w:val="18"/>
                <w:szCs w:val="18"/>
              </w:rPr>
            </w:pPr>
            <w:r w:rsidRPr="004921D8">
              <w:rPr>
                <w:rStyle w:val="Bold"/>
                <w:sz w:val="18"/>
                <w:szCs w:val="18"/>
              </w:rPr>
              <w:t>Name*</w:t>
            </w:r>
          </w:p>
        </w:tc>
        <w:tc>
          <w:tcPr>
            <w:tcW w:w="2695" w:type="pct"/>
          </w:tcPr>
          <w:p w14:paraId="3CD293F8" w14:textId="77777777" w:rsidR="006C189E" w:rsidRPr="004921D8" w:rsidRDefault="006C189E" w:rsidP="00926B5E">
            <w:pPr>
              <w:pStyle w:val="TableText"/>
              <w:rPr>
                <w:sz w:val="18"/>
                <w:szCs w:val="18"/>
              </w:rPr>
            </w:pPr>
          </w:p>
        </w:tc>
      </w:tr>
      <w:tr w:rsidR="006C189E" w:rsidRPr="004921D8" w14:paraId="71BAFFF1" w14:textId="77777777" w:rsidTr="00A9057C">
        <w:trPr>
          <w:cantSplit/>
        </w:trPr>
        <w:tc>
          <w:tcPr>
            <w:tcW w:w="2305" w:type="pct"/>
          </w:tcPr>
          <w:p w14:paraId="4A71299D" w14:textId="77777777" w:rsidR="006C189E" w:rsidRPr="004921D8" w:rsidRDefault="006C189E" w:rsidP="00926B5E">
            <w:pPr>
              <w:pStyle w:val="TableText"/>
              <w:rPr>
                <w:rStyle w:val="Bold"/>
                <w:sz w:val="18"/>
                <w:szCs w:val="18"/>
              </w:rPr>
            </w:pPr>
            <w:r w:rsidRPr="004921D8">
              <w:rPr>
                <w:rStyle w:val="Bold"/>
                <w:sz w:val="18"/>
                <w:szCs w:val="18"/>
              </w:rPr>
              <w:t>Post</w:t>
            </w:r>
          </w:p>
        </w:tc>
        <w:tc>
          <w:tcPr>
            <w:tcW w:w="2695" w:type="pct"/>
          </w:tcPr>
          <w:p w14:paraId="72563EFA" w14:textId="77777777" w:rsidR="006C189E" w:rsidRPr="004921D8" w:rsidRDefault="006C189E" w:rsidP="00926B5E">
            <w:pPr>
              <w:pStyle w:val="TableText"/>
              <w:rPr>
                <w:sz w:val="18"/>
                <w:szCs w:val="18"/>
              </w:rPr>
            </w:pPr>
          </w:p>
        </w:tc>
      </w:tr>
      <w:tr w:rsidR="006C189E" w:rsidRPr="004921D8" w14:paraId="55A2C847" w14:textId="77777777" w:rsidTr="00A9057C">
        <w:trPr>
          <w:cantSplit/>
        </w:trPr>
        <w:tc>
          <w:tcPr>
            <w:tcW w:w="2305" w:type="pct"/>
          </w:tcPr>
          <w:p w14:paraId="2DF9BBF6" w14:textId="77777777" w:rsidR="006C189E" w:rsidRPr="004921D8" w:rsidRDefault="006C189E" w:rsidP="00926B5E">
            <w:pPr>
              <w:pStyle w:val="TableText"/>
              <w:rPr>
                <w:rStyle w:val="Bold"/>
                <w:sz w:val="18"/>
                <w:szCs w:val="18"/>
              </w:rPr>
            </w:pPr>
            <w:r w:rsidRPr="004921D8">
              <w:rPr>
                <w:rStyle w:val="Bold"/>
                <w:sz w:val="18"/>
                <w:szCs w:val="18"/>
              </w:rPr>
              <w:t>Signature</w:t>
            </w:r>
          </w:p>
        </w:tc>
        <w:tc>
          <w:tcPr>
            <w:tcW w:w="2695" w:type="pct"/>
          </w:tcPr>
          <w:p w14:paraId="60AC8623" w14:textId="77777777" w:rsidR="006C189E" w:rsidRPr="004921D8" w:rsidRDefault="006C189E" w:rsidP="00926B5E">
            <w:pPr>
              <w:pStyle w:val="TableText"/>
              <w:rPr>
                <w:sz w:val="18"/>
                <w:szCs w:val="18"/>
              </w:rPr>
            </w:pPr>
          </w:p>
        </w:tc>
      </w:tr>
      <w:tr w:rsidR="006C189E" w:rsidRPr="004921D8" w14:paraId="485F4109" w14:textId="77777777" w:rsidTr="00A9057C">
        <w:trPr>
          <w:cantSplit/>
        </w:trPr>
        <w:tc>
          <w:tcPr>
            <w:tcW w:w="2305" w:type="pct"/>
          </w:tcPr>
          <w:p w14:paraId="60EA2448" w14:textId="77777777" w:rsidR="006C189E" w:rsidRPr="004921D8" w:rsidRDefault="006C189E" w:rsidP="00926B5E">
            <w:pPr>
              <w:pStyle w:val="TableText"/>
              <w:rPr>
                <w:rStyle w:val="Bold"/>
                <w:sz w:val="18"/>
                <w:szCs w:val="18"/>
              </w:rPr>
            </w:pPr>
            <w:r w:rsidRPr="004921D8">
              <w:rPr>
                <w:rStyle w:val="Bold"/>
                <w:sz w:val="18"/>
                <w:szCs w:val="18"/>
              </w:rPr>
              <w:t>Date</w:t>
            </w:r>
          </w:p>
        </w:tc>
        <w:tc>
          <w:tcPr>
            <w:tcW w:w="2695" w:type="pct"/>
          </w:tcPr>
          <w:p w14:paraId="117ECBDB" w14:textId="77777777" w:rsidR="006C189E" w:rsidRPr="004921D8" w:rsidRDefault="006C189E" w:rsidP="00926B5E">
            <w:pPr>
              <w:pStyle w:val="TableText"/>
              <w:rPr>
                <w:sz w:val="18"/>
                <w:szCs w:val="18"/>
              </w:rPr>
            </w:pPr>
          </w:p>
        </w:tc>
      </w:tr>
    </w:tbl>
    <w:p w14:paraId="094EE41E" w14:textId="77777777" w:rsidR="006C189E" w:rsidRPr="004921D8" w:rsidRDefault="006C189E" w:rsidP="00A9057C">
      <w:pPr>
        <w:ind w:left="567"/>
        <w:rPr>
          <w:sz w:val="18"/>
          <w:szCs w:val="18"/>
        </w:rPr>
      </w:pPr>
      <w:r w:rsidRPr="004921D8">
        <w:rPr>
          <w:sz w:val="18"/>
          <w:szCs w:val="18"/>
        </w:rPr>
        <w:t>* authorised to sign on behalf of the operator</w:t>
      </w:r>
    </w:p>
    <w:p w14:paraId="32921151" w14:textId="77777777" w:rsidR="006C189E" w:rsidRPr="000A07C9" w:rsidRDefault="006C189E" w:rsidP="000A07C9">
      <w:pPr>
        <w:rPr>
          <w:rFonts w:eastAsiaTheme="majorEastAsia"/>
        </w:rPr>
      </w:pPr>
      <w:r>
        <w:br w:type="page"/>
      </w:r>
    </w:p>
    <w:p w14:paraId="28AF0FAB" w14:textId="77777777" w:rsidR="006C189E" w:rsidRDefault="006C189E" w:rsidP="00A9057C">
      <w:pPr>
        <w:pStyle w:val="Heading2"/>
        <w:ind w:left="567"/>
      </w:pPr>
      <w:r>
        <w:lastRenderedPageBreak/>
        <w:t xml:space="preserve">Schedule 6 </w:t>
      </w:r>
      <w:r w:rsidRPr="00926B5E">
        <w:t>–</w:t>
      </w:r>
      <w:r>
        <w:t xml:space="preserve"> Interpretation </w:t>
      </w:r>
    </w:p>
    <w:p w14:paraId="5EF8D249" w14:textId="77777777" w:rsidR="006C189E" w:rsidRPr="00B5715F" w:rsidRDefault="006C189E" w:rsidP="00A9057C">
      <w:pPr>
        <w:ind w:left="567"/>
        <w:rPr>
          <w:sz w:val="18"/>
          <w:szCs w:val="18"/>
        </w:rPr>
      </w:pPr>
      <w:r w:rsidRPr="00B5715F">
        <w:rPr>
          <w:sz w:val="18"/>
          <w:szCs w:val="18"/>
        </w:rPr>
        <w:t>“accident” means an accident that may result in pollution.</w:t>
      </w:r>
    </w:p>
    <w:p w14:paraId="0AA81915" w14:textId="77777777" w:rsidR="006C189E" w:rsidRPr="00B5715F" w:rsidRDefault="006C189E" w:rsidP="00A9057C">
      <w:pPr>
        <w:ind w:left="567"/>
        <w:rPr>
          <w:sz w:val="18"/>
          <w:szCs w:val="18"/>
        </w:rPr>
      </w:pPr>
      <w:r>
        <w:rPr>
          <w:sz w:val="18"/>
          <w:szCs w:val="18"/>
        </w:rPr>
        <w:t>“annually”</w:t>
      </w:r>
      <w:r w:rsidRPr="00B5715F">
        <w:rPr>
          <w:sz w:val="18"/>
          <w:szCs w:val="18"/>
        </w:rPr>
        <w:t xml:space="preserve"> means once every year.</w:t>
      </w:r>
    </w:p>
    <w:p w14:paraId="6DD6F6F2" w14:textId="77777777" w:rsidR="006C189E" w:rsidRPr="00B5715F" w:rsidRDefault="006C189E"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6ACC8438" w14:textId="77777777" w:rsidR="006C189E" w:rsidRPr="00B5715F" w:rsidRDefault="006C189E"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B5715F">
        <w:rPr>
          <w:rFonts w:ascii="Arial" w:hAnsi="Arial" w:cs="Arial"/>
          <w:sz w:val="18"/>
          <w:szCs w:val="18"/>
        </w:rPr>
        <w:t xml:space="preserve">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w:t>
      </w:r>
      <w:r>
        <w:rPr>
          <w:rFonts w:ascii="Arial" w:hAnsi="Arial" w:cs="Arial"/>
          <w:sz w:val="18"/>
          <w:szCs w:val="18"/>
        </w:rPr>
        <w:t>-</w:t>
      </w:r>
      <w:r w:rsidRPr="00B5715F">
        <w:rPr>
          <w:rFonts w:ascii="Arial" w:hAnsi="Arial" w:cs="Arial"/>
          <w:sz w:val="18"/>
          <w:szCs w:val="18"/>
        </w:rPr>
        <w:t xml:space="preserve">hour block is included. </w:t>
      </w:r>
    </w:p>
    <w:p w14:paraId="42F93E2C" w14:textId="77777777" w:rsidR="006C189E" w:rsidRPr="00B5715F" w:rsidRDefault="006C189E"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6ED2F220" w14:textId="77777777" w:rsidR="006C189E" w:rsidRPr="00B5715F" w:rsidRDefault="006C189E"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2D9FB528" w14:textId="77777777" w:rsidR="006C189E" w:rsidRPr="00B5715F" w:rsidRDefault="006C189E"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2F57900" w14:textId="77777777" w:rsidR="006C189E" w:rsidRPr="00B5715F" w:rsidRDefault="006C189E"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7E2FDB0D" w14:textId="77777777" w:rsidR="006C189E" w:rsidRPr="00B5715F" w:rsidRDefault="006C189E"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CF36AB3" w14:textId="77777777" w:rsidR="006C189E" w:rsidRPr="00B5715F" w:rsidRDefault="006C189E"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1511AEF" w14:textId="77777777" w:rsidR="006C189E" w:rsidRPr="00B5715F" w:rsidRDefault="006C189E"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F832EB8" w14:textId="77777777" w:rsidR="006C189E" w:rsidRPr="00B5715F" w:rsidRDefault="006C189E" w:rsidP="00661970">
      <w:pPr>
        <w:pStyle w:val="Default"/>
        <w:ind w:left="567"/>
        <w:rPr>
          <w:color w:val="auto"/>
          <w:sz w:val="18"/>
          <w:szCs w:val="18"/>
        </w:rPr>
      </w:pPr>
    </w:p>
    <w:p w14:paraId="76A43842" w14:textId="77777777" w:rsidR="006C189E" w:rsidRPr="00B5715F" w:rsidRDefault="006C189E"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150F4001" w14:textId="77777777" w:rsidR="006C189E" w:rsidRPr="00B5715F" w:rsidRDefault="006C189E" w:rsidP="00A9057C">
      <w:pPr>
        <w:ind w:left="567"/>
        <w:rPr>
          <w:sz w:val="18"/>
          <w:szCs w:val="18"/>
        </w:rPr>
      </w:pPr>
      <w:r w:rsidRPr="00B5715F">
        <w:rPr>
          <w:sz w:val="18"/>
          <w:szCs w:val="18"/>
        </w:rPr>
        <w:t>“overflow setting” means the minimum flow passed forward to the continuation sewer when the overflow operates.</w:t>
      </w:r>
    </w:p>
    <w:p w14:paraId="05171BF1" w14:textId="77777777" w:rsidR="006C189E" w:rsidRPr="00B5715F" w:rsidRDefault="006C189E"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62979B28" w14:textId="77777777" w:rsidR="006C189E" w:rsidRPr="00B5715F" w:rsidRDefault="006C189E"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6D28269E" w14:textId="77777777" w:rsidR="006C189E" w:rsidRPr="00B5715F" w:rsidRDefault="006C189E"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385E7A7A" w14:textId="77777777" w:rsidR="006C189E" w:rsidRPr="00B5715F" w:rsidRDefault="006C189E"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1B8D768F" w14:textId="77777777" w:rsidR="006C189E" w:rsidRPr="00B5715F" w:rsidRDefault="006C189E" w:rsidP="00A9057C">
      <w:pPr>
        <w:ind w:left="567"/>
        <w:rPr>
          <w:sz w:val="18"/>
          <w:szCs w:val="18"/>
        </w:rPr>
      </w:pPr>
      <w:r w:rsidRPr="00B5715F">
        <w:rPr>
          <w:sz w:val="18"/>
          <w:szCs w:val="18"/>
        </w:rPr>
        <w:t>“year” means calendar year ending 31 December.</w:t>
      </w:r>
    </w:p>
    <w:p w14:paraId="1D0A166E" w14:textId="77777777" w:rsidR="006C189E" w:rsidRPr="00B5715F" w:rsidRDefault="006C189E"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270B4291" w14:textId="77777777" w:rsidR="006C189E" w:rsidRDefault="006C189E">
      <w:pPr>
        <w:spacing w:before="0" w:after="0" w:line="240" w:lineRule="auto"/>
        <w:rPr>
          <w:sz w:val="18"/>
          <w:szCs w:val="18"/>
        </w:rPr>
      </w:pPr>
      <w:r>
        <w:rPr>
          <w:sz w:val="18"/>
          <w:szCs w:val="18"/>
        </w:rPr>
        <w:br w:type="page"/>
      </w:r>
    </w:p>
    <w:p w14:paraId="76058EE3" w14:textId="6203C39F" w:rsidR="006C189E" w:rsidRDefault="00054627" w:rsidP="00A9057C">
      <w:pPr>
        <w:pStyle w:val="Heading1"/>
        <w:ind w:left="567"/>
      </w:pPr>
      <w:r>
        <w:rPr>
          <w:noProof/>
        </w:rPr>
        <w:lastRenderedPageBreak/>
        <w:drawing>
          <wp:anchor distT="0" distB="0" distL="114300" distR="114300" simplePos="0" relativeHeight="251660288" behindDoc="0" locked="0" layoutInCell="1" allowOverlap="1" wp14:anchorId="1F5480AB" wp14:editId="457491F0">
            <wp:simplePos x="0" y="0"/>
            <wp:positionH relativeFrom="margin">
              <wp:align>center</wp:align>
            </wp:positionH>
            <wp:positionV relativeFrom="paragraph">
              <wp:posOffset>310157</wp:posOffset>
            </wp:positionV>
            <wp:extent cx="5362575" cy="76581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362575" cy="7658100"/>
                    </a:xfrm>
                    <a:prstGeom prst="rect">
                      <a:avLst/>
                    </a:prstGeom>
                  </pic:spPr>
                </pic:pic>
              </a:graphicData>
            </a:graphic>
          </wp:anchor>
        </w:drawing>
      </w:r>
      <w:r w:rsidR="006C189E">
        <w:t xml:space="preserve">Schedule 7 </w:t>
      </w:r>
      <w:r w:rsidR="006C189E" w:rsidRPr="00926B5E">
        <w:t>–</w:t>
      </w:r>
      <w:r w:rsidR="006C189E">
        <w:t xml:space="preserve"> Site plan</w:t>
      </w:r>
    </w:p>
    <w:p w14:paraId="2A44F80B" w14:textId="39270E5D" w:rsidR="006C189E" w:rsidRPr="00E65E75" w:rsidRDefault="006C189E" w:rsidP="000152F0">
      <w:pPr>
        <w:ind w:left="567"/>
        <w:rPr>
          <w:rFonts w:ascii="Arial" w:hAnsi="Arial"/>
          <w:color w:val="FF0000" w:themeColor="accent1"/>
          <w:szCs w:val="20"/>
        </w:rPr>
      </w:pPr>
      <w:r w:rsidRPr="00011672">
        <w:rPr>
          <w:rFonts w:ascii="Arial" w:hAnsi="Arial"/>
          <w:szCs w:val="20"/>
        </w:rPr>
        <w:t>© Crown Copyright and database right 20</w:t>
      </w:r>
      <w:r w:rsidR="00AD453A">
        <w:rPr>
          <w:rFonts w:ascii="Arial" w:hAnsi="Arial"/>
          <w:szCs w:val="20"/>
        </w:rPr>
        <w:t>20</w:t>
      </w:r>
      <w:r w:rsidRPr="00011672">
        <w:rPr>
          <w:rFonts w:ascii="Arial" w:hAnsi="Arial"/>
          <w:szCs w:val="20"/>
        </w:rPr>
        <w:t>. Ordnance Survey licence number 100019741.</w:t>
      </w:r>
    </w:p>
    <w:p w14:paraId="32EC9510" w14:textId="77777777" w:rsidR="006C189E" w:rsidRDefault="006C189E" w:rsidP="00A9057C">
      <w:pPr>
        <w:ind w:left="567"/>
      </w:pPr>
    </w:p>
    <w:p w14:paraId="391F6333" w14:textId="77777777" w:rsidR="006C189E" w:rsidRDefault="006C189E" w:rsidP="00A9057C">
      <w:pPr>
        <w:ind w:left="567"/>
      </w:pPr>
      <w:r>
        <w:t>END OF PERMIT</w:t>
      </w:r>
    </w:p>
    <w:p w14:paraId="042D73F2" w14:textId="77777777" w:rsidR="006C189E" w:rsidRDefault="006C189E" w:rsidP="000848DA">
      <w:pPr>
        <w:sectPr w:rsidR="006C189E" w:rsidSect="006C189E">
          <w:headerReference w:type="default" r:id="rId15"/>
          <w:footerReference w:type="default" r:id="rId16"/>
          <w:pgSz w:w="11906" w:h="16838" w:code="9"/>
          <w:pgMar w:top="1440" w:right="1133" w:bottom="1440" w:left="1440" w:header="397" w:footer="397" w:gutter="0"/>
          <w:pgNumType w:start="1"/>
          <w:cols w:space="708"/>
          <w:docGrid w:linePitch="360"/>
        </w:sectPr>
      </w:pPr>
    </w:p>
    <w:p w14:paraId="5EC5CB47" w14:textId="77777777" w:rsidR="006C189E" w:rsidRDefault="006C189E" w:rsidP="000848DA"/>
    <w:sectPr w:rsidR="006C189E" w:rsidSect="006C189E">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29A298" w14:textId="77777777" w:rsidR="006C189E" w:rsidRDefault="006C189E" w:rsidP="00FF16FF">
      <w:pPr>
        <w:spacing w:before="0" w:after="0" w:line="240" w:lineRule="auto"/>
      </w:pPr>
      <w:r>
        <w:separator/>
      </w:r>
    </w:p>
  </w:endnote>
  <w:endnote w:type="continuationSeparator" w:id="0">
    <w:p w14:paraId="2B4CFC4D" w14:textId="77777777" w:rsidR="006C189E" w:rsidRDefault="006C189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C73F9D" w14:textId="77777777" w:rsidR="006C189E" w:rsidRDefault="006C189E" w:rsidP="00F06B84">
    <w:pPr>
      <w:pStyle w:val="Footer"/>
    </w:pPr>
    <w:r>
      <w:t>Permit number</w:t>
    </w:r>
  </w:p>
  <w:p w14:paraId="4FE0357D" w14:textId="77777777" w:rsidR="006C189E" w:rsidRPr="00D82845" w:rsidRDefault="006C189E" w:rsidP="00F06B84">
    <w:pPr>
      <w:pStyle w:val="Footer"/>
    </w:pPr>
    <w:r w:rsidRPr="00112C2E">
      <w:rPr>
        <w:noProof/>
      </w:rPr>
      <w:t>BH0053408</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8E1B1D" w14:textId="77777777" w:rsidR="003565C7" w:rsidRDefault="003565C7" w:rsidP="00F06B84">
    <w:pPr>
      <w:pStyle w:val="Footer"/>
    </w:pPr>
    <w:r>
      <w:t>Permit number</w:t>
    </w:r>
  </w:p>
  <w:p w14:paraId="24B31DC6" w14:textId="77777777" w:rsidR="003565C7" w:rsidRPr="00D82845" w:rsidRDefault="00832C8B" w:rsidP="00F06B84">
    <w:pPr>
      <w:pStyle w:val="Footer"/>
    </w:pPr>
    <w:r>
      <w:rPr>
        <w:noProof/>
      </w:rPr>
      <w:t>«Permit_number»</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9F66F" w14:textId="77777777" w:rsidR="006C189E" w:rsidRDefault="006C189E" w:rsidP="00FF16FF">
      <w:pPr>
        <w:spacing w:before="0" w:after="0" w:line="240" w:lineRule="auto"/>
      </w:pPr>
      <w:r>
        <w:separator/>
      </w:r>
    </w:p>
  </w:footnote>
  <w:footnote w:type="continuationSeparator" w:id="0">
    <w:p w14:paraId="42EB9B7E" w14:textId="77777777" w:rsidR="006C189E" w:rsidRDefault="006C189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6C189E" w14:paraId="3271FEDD" w14:textId="77777777" w:rsidTr="09FA1109">
      <w:tc>
        <w:tcPr>
          <w:tcW w:w="3111" w:type="dxa"/>
        </w:tcPr>
        <w:p w14:paraId="66D102EE" w14:textId="77777777" w:rsidR="006C189E" w:rsidRDefault="006C189E" w:rsidP="09FA1109">
          <w:pPr>
            <w:pStyle w:val="Header"/>
            <w:ind w:left="-115"/>
          </w:pPr>
        </w:p>
      </w:tc>
      <w:tc>
        <w:tcPr>
          <w:tcW w:w="3111" w:type="dxa"/>
        </w:tcPr>
        <w:p w14:paraId="7B6A420B" w14:textId="77777777" w:rsidR="006C189E" w:rsidRDefault="006C189E" w:rsidP="09FA1109">
          <w:pPr>
            <w:pStyle w:val="Header"/>
            <w:jc w:val="center"/>
          </w:pPr>
        </w:p>
      </w:tc>
      <w:tc>
        <w:tcPr>
          <w:tcW w:w="3111" w:type="dxa"/>
        </w:tcPr>
        <w:p w14:paraId="36749B2E" w14:textId="77777777" w:rsidR="006C189E" w:rsidRDefault="006C189E" w:rsidP="09FA1109">
          <w:pPr>
            <w:pStyle w:val="Header"/>
            <w:ind w:right="-115"/>
            <w:jc w:val="right"/>
          </w:pPr>
        </w:p>
      </w:tc>
    </w:tr>
  </w:tbl>
  <w:p w14:paraId="5A4B453E" w14:textId="77777777" w:rsidR="006C189E" w:rsidRDefault="006C189E"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37611D58" w14:textId="77777777" w:rsidTr="09FA1109">
      <w:tc>
        <w:tcPr>
          <w:tcW w:w="3111" w:type="dxa"/>
        </w:tcPr>
        <w:p w14:paraId="6E56CCBD" w14:textId="77777777" w:rsidR="003565C7" w:rsidRDefault="003565C7" w:rsidP="09FA1109">
          <w:pPr>
            <w:pStyle w:val="Header"/>
            <w:ind w:left="-115"/>
          </w:pPr>
        </w:p>
      </w:tc>
      <w:tc>
        <w:tcPr>
          <w:tcW w:w="3111" w:type="dxa"/>
        </w:tcPr>
        <w:p w14:paraId="12F9680C" w14:textId="77777777" w:rsidR="003565C7" w:rsidRDefault="003565C7" w:rsidP="09FA1109">
          <w:pPr>
            <w:pStyle w:val="Header"/>
            <w:jc w:val="center"/>
          </w:pPr>
        </w:p>
      </w:tc>
      <w:tc>
        <w:tcPr>
          <w:tcW w:w="3111" w:type="dxa"/>
        </w:tcPr>
        <w:p w14:paraId="051951BB" w14:textId="77777777" w:rsidR="003565C7" w:rsidRDefault="003565C7" w:rsidP="09FA1109">
          <w:pPr>
            <w:pStyle w:val="Header"/>
            <w:ind w:right="-115"/>
            <w:jc w:val="right"/>
          </w:pPr>
        </w:p>
      </w:tc>
    </w:tr>
  </w:tbl>
  <w:p w14:paraId="23AF8B78"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627"/>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5843"/>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09D8"/>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AB7"/>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3DB8"/>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B668E"/>
    <w:rsid w:val="004C3465"/>
    <w:rsid w:val="004C4BE5"/>
    <w:rsid w:val="004C6F4A"/>
    <w:rsid w:val="004D0287"/>
    <w:rsid w:val="004D3C0C"/>
    <w:rsid w:val="004D614E"/>
    <w:rsid w:val="004D624E"/>
    <w:rsid w:val="004D7D56"/>
    <w:rsid w:val="004E5211"/>
    <w:rsid w:val="004E5F50"/>
    <w:rsid w:val="004F1ED8"/>
    <w:rsid w:val="004F23A3"/>
    <w:rsid w:val="004F6280"/>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630C"/>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189E"/>
    <w:rsid w:val="006C6D3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4613"/>
    <w:rsid w:val="008203D9"/>
    <w:rsid w:val="008222AE"/>
    <w:rsid w:val="00825F85"/>
    <w:rsid w:val="00827ADC"/>
    <w:rsid w:val="0083221B"/>
    <w:rsid w:val="00832C8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453A"/>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791A"/>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133C"/>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473D2"/>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03888"/>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E8E"/>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824E6F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SPS at Castle Hill Drainage Area</Site_x0020_Name>
    <Internal_x002f_External xmlns="859f7ad6-93f6-4205-b62b-a17f28acbbac">Outgoing document</Internal_x002f_External>
    <Post_x0020_code xmlns="859f7ad6-93f6-4205-b62b-a17f28acbbac">SA31 3JR</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SPS at Castle Hill Drainage Area, Carmarthen Bridge, Old Station Rd, Carmarthen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elements/1.1/"/>
    <ds:schemaRef ds:uri="9be56660-2c31-41ef-bc00-23e72f632f2a"/>
    <ds:schemaRef ds:uri="a84e7805-6a46-4291-b6c6-33e265e5a8c8"/>
    <ds:schemaRef ds:uri="http://purl.org/dc/terms/"/>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6e121689-de5b-41b9-a751-bfeda7fa2b07"/>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3453E8EE-D2DF-4724-B550-212E780152EE}"/>
</file>

<file path=customXml/itemProps6.xml><?xml version="1.0" encoding="utf-8"?>
<ds:datastoreItem xmlns:ds="http://schemas.openxmlformats.org/officeDocument/2006/customXml" ds:itemID="{C6D37307-51DF-4EE8-B81B-A14863FEE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2881</Words>
  <Characters>16425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2020-02-10T09:33:00Z</dcterms:created>
  <dcterms:modified xsi:type="dcterms:W3CDTF">2020-02-10T09:33:00Z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abb0c6cb-72fe-4a74-9cde-71c300d2cf18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5 NNY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REGU-193-51369</vt:lpwstr>
  </property>
  <property fmtid="{D5CDD505-2E9C-101B-9397-08002B2CF9AE}" pid="36" name="_dlc_DocIdUrl">
    <vt:lpwstr>https://cyfoethnaturiolcymru.sharepoint.com/teams/Regulatory/Permitting/_layouts/15/DocIdRedir.aspx?ID=REGU-193-51369, REGU-193-51369</vt:lpwstr>
  </property>
</Properties>
</file>