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700A33A1" w:rsidR="003D6F24" w:rsidRPr="007C08F6" w:rsidRDefault="00523915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5F471B08" w:rsidR="0004403A" w:rsidRPr="007C08F6" w:rsidRDefault="00523915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1982F462" w:rsidR="003013A4" w:rsidRDefault="00523915" w:rsidP="00AE47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</w:t>
                </w:r>
                <w:r w:rsidR="00AE4714">
                  <w:rPr>
                    <w:rStyle w:val="Responseboxtext"/>
                    <w:rFonts w:eastAsia="Calibri"/>
                  </w:rPr>
                  <w:t>5</w:t>
                </w:r>
                <w:r>
                  <w:rPr>
                    <w:rStyle w:val="Responseboxtext"/>
                    <w:rFonts w:eastAsia="Calibri"/>
                  </w:rPr>
                  <w:t>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0DCCE5F1" w:rsidR="003013A4" w:rsidRPr="00E42B09" w:rsidRDefault="00AE471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01D165F6" w:rsidR="003013A4" w:rsidRPr="007C08F6" w:rsidRDefault="003013A4" w:rsidP="00DF1B19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DF1B19">
                  <w:rPr>
                    <w:rStyle w:val="Responseboxtext"/>
                    <w:rFonts w:eastAsia="Calibri"/>
                  </w:rPr>
                  <w:t>Corrwg License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5020EB9" w:rsidR="00653835" w:rsidRPr="00E42B09" w:rsidRDefault="00BB6ED7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  <w:bookmarkEnd w:id="0" w:displacedByCustomXml="next"/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CD11831" w:rsidR="003B3547" w:rsidRDefault="00DF1B19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19CD1360" w:rsidR="0074320F" w:rsidRDefault="00DF1B19" w:rsidP="00DF1B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45B159FF" w:rsidR="0074320F" w:rsidRDefault="00DF1B19" w:rsidP="00DF1B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08BFF1B9" w:rsidR="00A423C1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Corrwg 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0E03A6" w14:textId="1BD6A646" w:rsidR="00A423C1" w:rsidRDefault="00AE4714" w:rsidP="008B4C7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Corrwg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44EF090" w14:textId="414E09DD" w:rsidR="00A423C1" w:rsidRDefault="00AE4714" w:rsidP="008B4C7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Corrwg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048EB9E3" w:rsidR="00FF4581" w:rsidRDefault="00523915" w:rsidP="00DE07A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</w:t>
                </w:r>
                <w:r w:rsidR="00AE4714">
                  <w:rPr>
                    <w:rStyle w:val="Responseboxtext"/>
                    <w:rFonts w:eastAsia="Calibri"/>
                  </w:rPr>
                  <w:t>orrwg 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6CAAB8" w14:textId="715F74CE" w:rsidR="00E72B83" w:rsidRDefault="00AE4714" w:rsidP="00AE4714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Corrwg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756E0B7" w:rsidR="00120145" w:rsidRPr="00BA4455" w:rsidRDefault="00DE07A0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03920262" w:rsidR="00120145" w:rsidRPr="00BA4455" w:rsidRDefault="00AC4FCC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89286E" w14:textId="50E99874" w:rsidR="00A423C1" w:rsidRDefault="00AC4FCC" w:rsidP="008B4C7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Corrwg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364E22" w14:textId="7C771897" w:rsidR="00A35C71" w:rsidRDefault="00AC4FCC" w:rsidP="0005709C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Corrwg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3117AE82" w:rsidR="002A4C6F" w:rsidRPr="003A61FA" w:rsidRDefault="00BB6ED7" w:rsidP="00885FD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85FD8">
                  <w:rPr>
                    <w:rStyle w:val="Responseboxtext"/>
                    <w:b w:val="0"/>
                    <w:sz w:val="18"/>
                    <w:szCs w:val="18"/>
                  </w:rPr>
                  <w:t>C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 xml:space="preserve">orrwg Discharge 1 (East </w:t>
                </w:r>
                <w:r w:rsidR="00885FD8">
                  <w:rPr>
                    <w:rStyle w:val="Responseboxtext"/>
                    <w:b w:val="0"/>
                    <w:sz w:val="18"/>
                    <w:szCs w:val="18"/>
                  </w:rPr>
                  <w:t>B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ank)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04FB87F1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55269FB6" w:rsidR="002A4C6F" w:rsidRPr="003A61FA" w:rsidRDefault="00BB6ED7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72274B5" w14:textId="4E3D3462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SN 88774 00588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3F0134CA" w:rsidR="002A4C6F" w:rsidRPr="003A61FA" w:rsidRDefault="00BB6ED7" w:rsidP="00885FD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85FD8">
                  <w:rPr>
                    <w:rStyle w:val="Responseboxtext"/>
                    <w:b w:val="0"/>
                    <w:sz w:val="18"/>
                    <w:szCs w:val="18"/>
                  </w:rPr>
                  <w:t>C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 xml:space="preserve">orrwg Discharge 2 (East </w:t>
                </w:r>
                <w:r w:rsidR="00885FD8">
                  <w:rPr>
                    <w:rStyle w:val="Responseboxtext"/>
                    <w:b w:val="0"/>
                    <w:sz w:val="18"/>
                    <w:szCs w:val="18"/>
                  </w:rPr>
                  <w:t>B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ank)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5BDB8AA" w14:textId="19AAAE96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58EE8A7D" w:rsidR="002A4C6F" w:rsidRPr="003A61FA" w:rsidRDefault="00BB6ED7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33DBD9B" w14:textId="55A2AF87" w:rsidR="002A4C6F" w:rsidRPr="003A61FA" w:rsidRDefault="00FC65EE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FC65EE">
                  <w:rPr>
                    <w:rStyle w:val="Responseboxtext"/>
                    <w:b w:val="0"/>
                    <w:sz w:val="18"/>
                    <w:szCs w:val="18"/>
                  </w:rPr>
                  <w:t>SN 88737 00553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5A94810F" w:rsidR="002A4C6F" w:rsidRPr="003A61FA" w:rsidRDefault="00BB6ED7" w:rsidP="00885FD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85FD8">
                  <w:rPr>
                    <w:rStyle w:val="Responseboxtext"/>
                    <w:b w:val="0"/>
                    <w:sz w:val="18"/>
                    <w:szCs w:val="18"/>
                  </w:rPr>
                  <w:t>C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orrwg Discharge 3 (We</w:t>
                </w:r>
                <w:r w:rsidR="00885FD8">
                  <w:rPr>
                    <w:rStyle w:val="Responseboxtext"/>
                    <w:b w:val="0"/>
                    <w:sz w:val="18"/>
                    <w:szCs w:val="18"/>
                  </w:rPr>
                  <w:t>st B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ank</w:t>
                </w:r>
                <w:r w:rsidR="00FC65EE">
                  <w:rPr>
                    <w:rStyle w:val="Responseboxtext"/>
                    <w:b w:val="0"/>
                    <w:sz w:val="18"/>
                    <w:szCs w:val="18"/>
                  </w:rPr>
                  <w:t>)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4406F93" w14:textId="07A30AE7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10EC6A73" w:rsidR="002A4C6F" w:rsidRPr="003A61FA" w:rsidRDefault="00BB6ED7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EFF7132" w14:textId="06F447A9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SN 88650 00442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BB6ED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BB6ED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BB6ED7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BB6ED7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BB6ED7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BB6ED7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BB6ED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BB6ED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BB6ED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BB6ED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BB6ED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BB6ED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149B722B" w:rsidR="00EC56D2" w:rsidRDefault="00DE07A0" w:rsidP="00DE07A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Corrwg Additional</w:t>
                </w:r>
                <w:r w:rsidR="00FC65EE">
                  <w:rPr>
                    <w:rStyle w:val="Responseboxtext"/>
                    <w:rFonts w:eastAsia="Calibri"/>
                  </w:rPr>
                  <w:t xml:space="preserve"> Information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5DD042F" w:rsidR="002A4C6F" w:rsidRDefault="006D384A" w:rsidP="006D38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</w:t>
                </w:r>
                <w:r w:rsidR="00FC65EE">
                  <w:rPr>
                    <w:rStyle w:val="Responseboxtext"/>
                    <w:rFonts w:eastAsia="Calibri"/>
                  </w:rPr>
                  <w:t xml:space="preserve">orrwg Additional Information </w:t>
                </w:r>
                <w:r>
                  <w:rPr>
                    <w:rStyle w:val="Responseboxtext"/>
                    <w:rFonts w:eastAsia="Calibri"/>
                  </w:rPr>
                  <w:t>AND</w:t>
                </w:r>
                <w:r w:rsidR="00FC65EE">
                  <w:rPr>
                    <w:rStyle w:val="Responseboxtext"/>
                    <w:rFonts w:eastAsia="Calibri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</w:rPr>
                  <w:t>A</w:t>
                </w:r>
                <w:r w:rsidR="00FC65EE">
                  <w:rPr>
                    <w:rStyle w:val="Responseboxtext"/>
                    <w:rFonts w:eastAsia="Calibri"/>
                  </w:rPr>
                  <w:t xml:space="preserve">bstraction </w:t>
                </w:r>
                <w:r>
                  <w:rPr>
                    <w:rStyle w:val="Responseboxtext"/>
                    <w:rFonts w:eastAsia="Calibri"/>
                  </w:rPr>
                  <w:t>D</w:t>
                </w:r>
                <w:r w:rsidR="00FC65EE">
                  <w:rPr>
                    <w:rStyle w:val="Responseboxtext"/>
                    <w:rFonts w:eastAsia="Calibri"/>
                  </w:rPr>
                  <w:t xml:space="preserve">ata.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15434B99" w:rsidR="00783581" w:rsidRPr="004620FE" w:rsidRDefault="00BB6ED7" w:rsidP="008E7A18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>
                  <w:rPr>
                    <w:rStyle w:val="Heading2Char"/>
                    <w:sz w:val="18"/>
                    <w:szCs w:val="18"/>
                  </w:rPr>
                  <w:t>Co</w:t>
                </w:r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rrwg Discharge 1 (East bank)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BB6ED7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0C3936D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35C357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38E8057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7D9C868E" w:rsidR="00783581" w:rsidRPr="004620FE" w:rsidRDefault="00BB6ED7" w:rsidP="00162FB2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2F3875DC" w14:textId="4D4DDB0A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4558ACDF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5A10D96C" w:rsidR="00783581" w:rsidRPr="004620FE" w:rsidRDefault="00BB6ED7" w:rsidP="00C03260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233ADC0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>
                  <w:rPr>
                    <w:rStyle w:val="Heading2Char"/>
                    <w:sz w:val="18"/>
                    <w:szCs w:val="18"/>
                  </w:rPr>
                  <w:t>C</w:t>
                </w:r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orrwg Discharge 2 (East bank) </w:t>
                </w:r>
              </w:sdtContent>
            </w:sdt>
          </w:p>
        </w:tc>
        <w:tc>
          <w:tcPr>
            <w:tcW w:w="2268" w:type="dxa"/>
          </w:tcPr>
          <w:p w14:paraId="7AEBCADE" w14:textId="2C5D6F30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42D2AF8B" w14:textId="06256BDA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6FED86E2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040BAD58" w14:textId="5477127B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F05C85C" w14:textId="449EA86A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BE43E86" w14:textId="7D37BDE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D6376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V-notch weir measuring combined flows of D1 and D2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3A5F7DEC" w:rsidR="00783581" w:rsidRPr="004620FE" w:rsidRDefault="00BB6ED7" w:rsidP="008E7A1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>
                  <w:rPr>
                    <w:rStyle w:val="Heading2Char"/>
                    <w:sz w:val="18"/>
                    <w:szCs w:val="18"/>
                  </w:rPr>
                  <w:t>C</w:t>
                </w:r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orrwg Discharge 3 (West bank) </w:t>
                </w:r>
              </w:sdtContent>
            </w:sdt>
          </w:p>
        </w:tc>
        <w:tc>
          <w:tcPr>
            <w:tcW w:w="2268" w:type="dxa"/>
          </w:tcPr>
          <w:p w14:paraId="2BE2D1D4" w14:textId="17BA034C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379887BC" w14:textId="3AAB6DF3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71BC48FF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54B8B6D4" w14:textId="6A9ECE4C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4AB849" w14:textId="2C68968C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68C971F" w14:textId="4D7F0379" w:rsidR="00783581" w:rsidRPr="004620FE" w:rsidRDefault="00BB6ED7" w:rsidP="00C03260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Rectangular Weir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65D055F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D22C35">
                  <w:rPr>
                    <w:rStyle w:val="Heading2Char"/>
                    <w:sz w:val="18"/>
                    <w:szCs w:val="18"/>
                  </w:rPr>
                  <w:t xml:space="preserve"> Corrwg Discharge 1 (East bank) </w:t>
                </w:r>
              </w:sdtContent>
            </w:sdt>
          </w:p>
        </w:tc>
        <w:tc>
          <w:tcPr>
            <w:tcW w:w="2268" w:type="dxa"/>
          </w:tcPr>
          <w:p w14:paraId="045E685F" w14:textId="64DEF402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69B8E8D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83679C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6E841B5B" w14:textId="31FD3D15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70597E24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FE131A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4FB33B15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477FE7">
                  <w:rPr>
                    <w:rStyle w:val="Heading2Char"/>
                    <w:sz w:val="18"/>
                    <w:szCs w:val="18"/>
                  </w:rPr>
                  <w:t xml:space="preserve"> Corrwg Discharge 2 (East bank) </w:t>
                </w:r>
              </w:sdtContent>
            </w:sdt>
          </w:p>
        </w:tc>
        <w:tc>
          <w:tcPr>
            <w:tcW w:w="2268" w:type="dxa"/>
          </w:tcPr>
          <w:p w14:paraId="65B2F251" w14:textId="26BD0217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1D07004B" w14:textId="2E8B8F68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FB261F4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383F0973" w14:textId="7C94B737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55A6541" w14:textId="2BA2AC4C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EB5EB4" w14:textId="5335EB10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35D8257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FE2B3F">
                  <w:rPr>
                    <w:rStyle w:val="Heading2Char"/>
                    <w:sz w:val="18"/>
                    <w:szCs w:val="18"/>
                  </w:rPr>
                  <w:t xml:space="preserve"> Corrwg Discharge 3 (West bank) </w:t>
                </w:r>
              </w:sdtContent>
            </w:sdt>
          </w:p>
        </w:tc>
        <w:tc>
          <w:tcPr>
            <w:tcW w:w="2268" w:type="dxa"/>
          </w:tcPr>
          <w:p w14:paraId="196BAB64" w14:textId="1AC98283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9AE9DA" w14:textId="1DD91397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52F81425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7CC50AF0" w14:textId="73FF7EC5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E419220" w14:textId="784B55D2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48F8FB2" w14:textId="6672C61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Rectangular Weir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06E070D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412246">
                  <w:rPr>
                    <w:rStyle w:val="Heading2Char"/>
                    <w:sz w:val="18"/>
                    <w:szCs w:val="18"/>
                  </w:rPr>
                  <w:t xml:space="preserve"> Corrwg Discharge 1 (East bank) 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55F8136B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426886B0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3282FCD4" w14:textId="72ED674B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2FDADBA6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08C0E592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65A8668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916947">
                  <w:rPr>
                    <w:rStyle w:val="Heading2Char"/>
                    <w:sz w:val="18"/>
                    <w:szCs w:val="18"/>
                  </w:rPr>
                  <w:t xml:space="preserve"> Corrwg Discharge 2 (East bank) </w:t>
                </w:r>
              </w:sdtContent>
            </w:sdt>
          </w:p>
        </w:tc>
        <w:tc>
          <w:tcPr>
            <w:tcW w:w="2268" w:type="dxa"/>
          </w:tcPr>
          <w:p w14:paraId="3AAE136B" w14:textId="56DBA825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432BCBF5" w14:textId="3A5672E5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66AF8F80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0429A9FE" w14:textId="5AFDC66F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6B1C29" w14:textId="3D0B87BD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1243527" w14:textId="3E36CB88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49A3443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813941">
                  <w:rPr>
                    <w:rStyle w:val="Heading2Char"/>
                    <w:sz w:val="18"/>
                    <w:szCs w:val="18"/>
                  </w:rPr>
                  <w:t xml:space="preserve"> Corrwg Discharge 3 (West bank) </w:t>
                </w:r>
              </w:sdtContent>
            </w:sdt>
          </w:p>
        </w:tc>
        <w:tc>
          <w:tcPr>
            <w:tcW w:w="2268" w:type="dxa"/>
          </w:tcPr>
          <w:p w14:paraId="328AC8EB" w14:textId="0991CFBF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114AB3F8" w14:textId="3C0F833F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440BC750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7A91326F" w14:textId="340DA429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F48C3E9" w14:textId="460E09E4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15909797" w14:textId="02E83EB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Rectangular Weir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73895AE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FE3639">
                  <w:rPr>
                    <w:rStyle w:val="Heading2Char"/>
                    <w:sz w:val="18"/>
                    <w:szCs w:val="18"/>
                  </w:rPr>
                  <w:t xml:space="preserve"> Corrwg Discharge 1 (East bank) 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1EBD3F2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6466E112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01097975" w14:textId="033FA289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11E56851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204C837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274A908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7C54C5">
                  <w:rPr>
                    <w:rStyle w:val="Heading2Char"/>
                    <w:sz w:val="18"/>
                    <w:szCs w:val="18"/>
                  </w:rPr>
                  <w:t xml:space="preserve"> Corrwg Discharge 2 (East bank) </w:t>
                </w:r>
              </w:sdtContent>
            </w:sdt>
          </w:p>
        </w:tc>
        <w:tc>
          <w:tcPr>
            <w:tcW w:w="2268" w:type="dxa"/>
          </w:tcPr>
          <w:p w14:paraId="7E0E2755" w14:textId="09D27FB4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007D37B" w14:textId="3C194727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7E5BDAFB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6698A546" w14:textId="4F070675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9095CBA" w14:textId="4D80B40F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7370D6F" w14:textId="2696CFD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070EBAB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FF19D2">
                  <w:rPr>
                    <w:rStyle w:val="Heading2Char"/>
                    <w:sz w:val="18"/>
                    <w:szCs w:val="18"/>
                  </w:rPr>
                  <w:t xml:space="preserve"> Corrwg Discharge 3 (West bank) </w:t>
                </w:r>
              </w:sdtContent>
            </w:sdt>
          </w:p>
        </w:tc>
        <w:tc>
          <w:tcPr>
            <w:tcW w:w="2268" w:type="dxa"/>
          </w:tcPr>
          <w:p w14:paraId="616D1139" w14:textId="4769B35B" w:rsidR="00783581" w:rsidRPr="004620FE" w:rsidRDefault="00BB6ED7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303AADF2" w14:textId="7A3A8055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5162A690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Flow not recorded</w:t>
                </w:r>
              </w:sdtContent>
            </w:sdt>
          </w:p>
        </w:tc>
        <w:tc>
          <w:tcPr>
            <w:tcW w:w="2194" w:type="dxa"/>
          </w:tcPr>
          <w:p w14:paraId="2F04914E" w14:textId="62FAE627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473946" w14:textId="780E0177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106D0767" w14:textId="6B5AD96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Rectangular Weir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198B12E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E00DDB">
                  <w:rPr>
                    <w:rStyle w:val="Heading2Char"/>
                    <w:sz w:val="18"/>
                    <w:szCs w:val="18"/>
                  </w:rPr>
                  <w:t xml:space="preserve"> Corrwg Discharge 1 (East bank)</w:t>
                </w:r>
                <w:r w:rsidR="00162FB2">
                  <w:rPr>
                    <w:rStyle w:val="Heading2Char"/>
                    <w:sz w:val="18"/>
                    <w:szCs w:val="18"/>
                  </w:rPr>
                  <w:t xml:space="preserve"> and </w:t>
                </w:r>
                <w:r w:rsidR="00162FB2" w:rsidRPr="004350C4">
                  <w:rPr>
                    <w:rStyle w:val="Heading2Char"/>
                    <w:sz w:val="18"/>
                    <w:szCs w:val="18"/>
                  </w:rPr>
                  <w:t xml:space="preserve"> Corrwg Discharge 2 (East bank)</w:t>
                </w:r>
                <w:r w:rsidR="00162FB2">
                  <w:rPr>
                    <w:rStyle w:val="Heading2Char"/>
                    <w:sz w:val="18"/>
                    <w:szCs w:val="18"/>
                  </w:rPr>
                  <w:t xml:space="preserve"> combined flow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2D4F5B66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441504</w:t>
                </w:r>
              </w:sdtContent>
            </w:sdt>
          </w:p>
        </w:tc>
        <w:tc>
          <w:tcPr>
            <w:tcW w:w="1017" w:type="dxa"/>
          </w:tcPr>
          <w:p w14:paraId="697360D8" w14:textId="5A987319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1209</w:t>
                </w:r>
              </w:sdtContent>
            </w:sdt>
          </w:p>
        </w:tc>
        <w:tc>
          <w:tcPr>
            <w:tcW w:w="1020" w:type="dxa"/>
          </w:tcPr>
          <w:p w14:paraId="0A571D42" w14:textId="667DDE0E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50</w:t>
                </w:r>
              </w:sdtContent>
            </w:sdt>
          </w:p>
        </w:tc>
        <w:tc>
          <w:tcPr>
            <w:tcW w:w="1849" w:type="dxa"/>
          </w:tcPr>
          <w:p w14:paraId="4B0A17D6" w14:textId="57A9769D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14</w:t>
                </w:r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194" w:type="dxa"/>
          </w:tcPr>
          <w:p w14:paraId="5D4142AF" w14:textId="65538DE5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5FB78C55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5DF63183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D5EF0CF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7650D3F2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2033F2B7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455E4C4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62BAD2C2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59722B66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95F0856" w:rsidR="00783581" w:rsidRPr="004620FE" w:rsidRDefault="00BB6ED7" w:rsidP="00162FB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4A73991B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0D4BFC">
                  <w:rPr>
                    <w:rStyle w:val="Heading2Char"/>
                    <w:sz w:val="18"/>
                    <w:szCs w:val="18"/>
                  </w:rPr>
                  <w:t xml:space="preserve"> Corrwg Discharge 3 (West bank) </w:t>
                </w:r>
              </w:sdtContent>
            </w:sdt>
          </w:p>
        </w:tc>
        <w:tc>
          <w:tcPr>
            <w:tcW w:w="2268" w:type="dxa"/>
          </w:tcPr>
          <w:p w14:paraId="5449331E" w14:textId="7D41BAD9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173AF76B" w14:textId="5FB27063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4C327E77" w14:textId="09643F97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599184</w:t>
                </w:r>
              </w:sdtContent>
            </w:sdt>
          </w:p>
        </w:tc>
        <w:tc>
          <w:tcPr>
            <w:tcW w:w="1017" w:type="dxa"/>
          </w:tcPr>
          <w:p w14:paraId="482A76B8" w14:textId="6565A4BF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1641</w:t>
                </w:r>
              </w:sdtContent>
            </w:sdt>
          </w:p>
        </w:tc>
        <w:tc>
          <w:tcPr>
            <w:tcW w:w="1020" w:type="dxa"/>
          </w:tcPr>
          <w:p w14:paraId="2019425E" w14:textId="30B9D4CF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68</w:t>
                </w:r>
              </w:sdtContent>
            </w:sdt>
          </w:p>
        </w:tc>
        <w:tc>
          <w:tcPr>
            <w:tcW w:w="1849" w:type="dxa"/>
          </w:tcPr>
          <w:p w14:paraId="0413DB9B" w14:textId="619CB888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19</w:t>
                </w:r>
              </w:sdtContent>
            </w:sdt>
          </w:p>
        </w:tc>
        <w:tc>
          <w:tcPr>
            <w:tcW w:w="2194" w:type="dxa"/>
          </w:tcPr>
          <w:p w14:paraId="08DC796B" w14:textId="46EBC471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D2AA284" w14:textId="440639E1" w:rsidR="00783581" w:rsidRPr="004620FE" w:rsidRDefault="00BB6ED7" w:rsidP="00695A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95AE0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7A94E9C" w14:textId="3C607F43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Rectangular Weir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71FAFDE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2A0E72">
                  <w:rPr>
                    <w:rStyle w:val="Heading2Char"/>
                    <w:sz w:val="18"/>
                    <w:szCs w:val="18"/>
                  </w:rPr>
                  <w:t xml:space="preserve"> Corrwg Discharge 1 (East bank)</w:t>
                </w:r>
                <w:r w:rsidR="00162FB2">
                  <w:rPr>
                    <w:rStyle w:val="Heading2Char"/>
                    <w:sz w:val="18"/>
                    <w:szCs w:val="18"/>
                  </w:rPr>
                  <w:t xml:space="preserve"> and </w:t>
                </w:r>
                <w:r w:rsidR="00162FB2" w:rsidRPr="0057576B">
                  <w:rPr>
                    <w:rStyle w:val="Heading2Char"/>
                    <w:sz w:val="18"/>
                    <w:szCs w:val="18"/>
                  </w:rPr>
                  <w:t xml:space="preserve"> Corrwg Discharge 2 (East bank) </w:t>
                </w:r>
                <w:r w:rsidR="00162FB2">
                  <w:rPr>
                    <w:rStyle w:val="Heading2Char"/>
                    <w:sz w:val="18"/>
                    <w:szCs w:val="18"/>
                  </w:rPr>
                  <w:t>combined flow</w:t>
                </w:r>
                <w:r w:rsidR="00162FB2" w:rsidRPr="002A0E72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B85B953" w14:textId="0BA9A427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74B16AAC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914544</w:t>
                </w:r>
              </w:sdtContent>
            </w:sdt>
          </w:p>
        </w:tc>
        <w:tc>
          <w:tcPr>
            <w:tcW w:w="1017" w:type="dxa"/>
          </w:tcPr>
          <w:p w14:paraId="64690073" w14:textId="5BB74C9D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2505</w:t>
                </w:r>
              </w:sdtContent>
            </w:sdt>
          </w:p>
        </w:tc>
        <w:tc>
          <w:tcPr>
            <w:tcW w:w="1020" w:type="dxa"/>
          </w:tcPr>
          <w:p w14:paraId="2B43159E" w14:textId="27E2D98E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104</w:t>
                </w:r>
              </w:sdtContent>
            </w:sdt>
          </w:p>
        </w:tc>
        <w:tc>
          <w:tcPr>
            <w:tcW w:w="1849" w:type="dxa"/>
          </w:tcPr>
          <w:p w14:paraId="47A12012" w14:textId="33B987F0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29</w:t>
                </w:r>
              </w:sdtContent>
            </w:sdt>
          </w:p>
        </w:tc>
        <w:tc>
          <w:tcPr>
            <w:tcW w:w="2194" w:type="dxa"/>
          </w:tcPr>
          <w:p w14:paraId="0B582BEF" w14:textId="2703C2E8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B33011A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8B86B1" w14:textId="3176AAC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53014A01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005DA8DD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B469AD2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4F59E4CF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7D040288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437C23F4" w:rsidR="00783581" w:rsidRPr="004620FE" w:rsidRDefault="00BB6ED7" w:rsidP="00162FB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040B071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CE01E5">
                  <w:rPr>
                    <w:rStyle w:val="Heading2Char"/>
                    <w:sz w:val="18"/>
                    <w:szCs w:val="18"/>
                  </w:rPr>
                  <w:t xml:space="preserve"> Corrwg Discharge 3 (West bank) </w:t>
                </w:r>
              </w:sdtContent>
            </w:sdt>
          </w:p>
        </w:tc>
        <w:tc>
          <w:tcPr>
            <w:tcW w:w="2268" w:type="dxa"/>
          </w:tcPr>
          <w:p w14:paraId="454F9722" w14:textId="03DC81CA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1965CE18" w14:textId="67E52592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1A020EB" w14:textId="0E5E76CB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536112</w:t>
                </w:r>
              </w:sdtContent>
            </w:sdt>
          </w:p>
        </w:tc>
        <w:tc>
          <w:tcPr>
            <w:tcW w:w="1017" w:type="dxa"/>
          </w:tcPr>
          <w:p w14:paraId="271BCC09" w14:textId="02A39514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1468</w:t>
                </w:r>
              </w:sdtContent>
            </w:sdt>
          </w:p>
        </w:tc>
        <w:tc>
          <w:tcPr>
            <w:tcW w:w="1020" w:type="dxa"/>
          </w:tcPr>
          <w:p w14:paraId="706F4810" w14:textId="4A9BB9B0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61</w:t>
                </w:r>
              </w:sdtContent>
            </w:sdt>
          </w:p>
        </w:tc>
        <w:tc>
          <w:tcPr>
            <w:tcW w:w="1849" w:type="dxa"/>
          </w:tcPr>
          <w:p w14:paraId="782C82FF" w14:textId="13551A26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17</w:t>
                </w:r>
              </w:sdtContent>
            </w:sdt>
          </w:p>
        </w:tc>
        <w:tc>
          <w:tcPr>
            <w:tcW w:w="2194" w:type="dxa"/>
          </w:tcPr>
          <w:p w14:paraId="5EAA7422" w14:textId="15E28DCB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22CD97A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Rectangular Weir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769E96B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BF50A7">
                  <w:rPr>
                    <w:rStyle w:val="Heading2Char"/>
                    <w:sz w:val="18"/>
                    <w:szCs w:val="18"/>
                  </w:rPr>
                  <w:t xml:space="preserve"> Corrwg Discharge 1 (East bank) and  Corrwg Discharge 2 (East bank) combined flow 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67AF4598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409968</w:t>
                </w:r>
              </w:sdtContent>
            </w:sdt>
          </w:p>
        </w:tc>
        <w:tc>
          <w:tcPr>
            <w:tcW w:w="1017" w:type="dxa"/>
          </w:tcPr>
          <w:p w14:paraId="533A8D7C" w14:textId="69092EE0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1123</w:t>
                </w:r>
              </w:sdtContent>
            </w:sdt>
          </w:p>
        </w:tc>
        <w:tc>
          <w:tcPr>
            <w:tcW w:w="1020" w:type="dxa"/>
          </w:tcPr>
          <w:p w14:paraId="08529DD9" w14:textId="54A05CEB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47</w:t>
                </w:r>
              </w:sdtContent>
            </w:sdt>
          </w:p>
        </w:tc>
        <w:tc>
          <w:tcPr>
            <w:tcW w:w="1849" w:type="dxa"/>
          </w:tcPr>
          <w:p w14:paraId="647E5277" w14:textId="493F7825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13</w:t>
                </w:r>
              </w:sdtContent>
            </w:sdt>
          </w:p>
        </w:tc>
        <w:tc>
          <w:tcPr>
            <w:tcW w:w="2194" w:type="dxa"/>
          </w:tcPr>
          <w:p w14:paraId="5D2E87C1" w14:textId="545D3C4A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697A3282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AF893" w14:textId="61F2E782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V-notch weir measuring combined flows of D1 and D2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1A81E509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0940C663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67BA30D7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43137C00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650982AE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62FB2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15926BA5" w:rsidR="00783581" w:rsidRPr="004620FE" w:rsidRDefault="00BB6ED7" w:rsidP="00162FB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44384CF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8E7A18" w:rsidRPr="00F96D00">
                  <w:rPr>
                    <w:rStyle w:val="Heading2Char"/>
                    <w:sz w:val="18"/>
                    <w:szCs w:val="18"/>
                  </w:rPr>
                  <w:t xml:space="preserve"> Corrwg Discharge 3 (West bank) </w:t>
                </w:r>
              </w:sdtContent>
            </w:sdt>
          </w:p>
        </w:tc>
        <w:tc>
          <w:tcPr>
            <w:tcW w:w="2268" w:type="dxa"/>
          </w:tcPr>
          <w:p w14:paraId="362E0BE0" w14:textId="2C2BF66F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1F8A56E3" w14:textId="231D69EC" w:rsidR="00783581" w:rsidRPr="004620FE" w:rsidRDefault="00BB6ED7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1933F305" w14:textId="2F62613F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315360</w:t>
                </w:r>
              </w:sdtContent>
            </w:sdt>
          </w:p>
        </w:tc>
        <w:tc>
          <w:tcPr>
            <w:tcW w:w="1017" w:type="dxa"/>
          </w:tcPr>
          <w:p w14:paraId="78FED543" w14:textId="36273DD6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864</w:t>
                </w:r>
              </w:sdtContent>
            </w:sdt>
          </w:p>
        </w:tc>
        <w:tc>
          <w:tcPr>
            <w:tcW w:w="1020" w:type="dxa"/>
          </w:tcPr>
          <w:p w14:paraId="6348725C" w14:textId="4E10D3F6" w:rsidR="00783581" w:rsidRPr="004620FE" w:rsidRDefault="00BB6ED7" w:rsidP="00E00D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00D78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1849" w:type="dxa"/>
          </w:tcPr>
          <w:p w14:paraId="6D58198C" w14:textId="2C2CCA9A" w:rsidR="00783581" w:rsidRPr="004620FE" w:rsidRDefault="00BB6ED7" w:rsidP="00162F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FB2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194" w:type="dxa"/>
          </w:tcPr>
          <w:p w14:paraId="67D8FFCD" w14:textId="67C751AE" w:rsidR="00783581" w:rsidRPr="004620FE" w:rsidRDefault="00BB6ED7" w:rsidP="0086313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6313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0A1C6A5F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Rectangular Weir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BB6ED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BB6ED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5BF145A" w:rsidR="00E92465" w:rsidRDefault="006D384A" w:rsidP="006D38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</w:t>
                </w:r>
                <w:r w:rsidR="00CD4EDD">
                  <w:rPr>
                    <w:rStyle w:val="Responseboxtext"/>
                    <w:rFonts w:eastAsia="Calibri"/>
                  </w:rPr>
                  <w:t>orrwg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51FF3F15" w:rsidR="00E92465" w:rsidRDefault="006D384A" w:rsidP="006D38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Corrwg Additional Information AND</w:t>
                </w:r>
                <w:r w:rsidR="00CD4EDD">
                  <w:rPr>
                    <w:rStyle w:val="Responseboxtext"/>
                    <w:rFonts w:eastAsia="Calibri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</w:rPr>
                  <w:t>C</w:t>
                </w:r>
                <w:r w:rsidR="00CD4EDD">
                  <w:rPr>
                    <w:rStyle w:val="Responseboxtext"/>
                    <w:rFonts w:eastAsia="Calibri"/>
                  </w:rPr>
                  <w:t>orrwg Data (Excel)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4014E9C5" w:rsidR="00E92465" w:rsidRDefault="006D384A" w:rsidP="006D38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</w:t>
                </w:r>
                <w:r w:rsidR="00CD4EDD">
                  <w:rPr>
                    <w:rStyle w:val="Responseboxtext"/>
                    <w:rFonts w:eastAsia="Calibri"/>
                  </w:rPr>
                  <w:t>orrwg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0B384F5" w:rsidR="00A042A2" w:rsidRPr="00A042A2" w:rsidRDefault="00BB6ED7" w:rsidP="00CD4EDD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placeholder>
                  <w:docPart w:val="AE8A72F30A9347D1AF65A8B335C799A8"/>
                </w:placeholder>
                <w:text/>
              </w:sdtPr>
              <w:sdtEndPr/>
              <w:sdtContent>
                <w:r w:rsidR="00EC56BB">
                  <w:t>Upper Consented Discharge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7802424"/>
              <w:placeholder>
                <w:docPart w:val="CD88552A60B1488D881049A74DACC915"/>
              </w:placeholder>
              <w:text/>
            </w:sdtPr>
            <w:sdtEndPr/>
            <w:sdtContent>
              <w:p w14:paraId="03342AC6" w14:textId="419ECF05" w:rsidR="00A042A2" w:rsidRPr="00A042A2" w:rsidRDefault="00CD4EDD" w:rsidP="006D384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4EDD">
                  <w:t>S</w:t>
                </w:r>
                <w:r w:rsidR="006D384A">
                  <w:t>N</w:t>
                </w:r>
                <w:r w:rsidRPr="00CD4EDD">
                  <w:t xml:space="preserve"> </w:t>
                </w:r>
                <w:r w:rsidR="006D384A">
                  <w:t>88675</w:t>
                </w:r>
                <w:r w:rsidR="00347016">
                  <w:t xml:space="preserve"> 004</w:t>
                </w:r>
                <w:r w:rsidR="006D384A">
                  <w:t>40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5997AB" w14:textId="0CC61033" w:rsidR="00A042A2" w:rsidRPr="00A042A2" w:rsidRDefault="00EC1B10" w:rsidP="00EC1B10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1,426 m3/day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F1C3545" w14:textId="112D06A5" w:rsidR="00A042A2" w:rsidRPr="00A042A2" w:rsidRDefault="003A2DFA" w:rsidP="003A2DF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BP031</w:t>
                </w:r>
                <w:r w:rsidR="00EC1B10">
                  <w:rPr>
                    <w:rStyle w:val="Responseboxtext"/>
                    <w:sz w:val="18"/>
                    <w:szCs w:val="18"/>
                  </w:rPr>
                  <w:t>01</w:t>
                </w:r>
                <w:r>
                  <w:rPr>
                    <w:rStyle w:val="Responseboxtext"/>
                    <w:sz w:val="18"/>
                    <w:szCs w:val="18"/>
                  </w:rPr>
                  <w:t>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58330B99" w:rsidR="00824D24" w:rsidRPr="00A042A2" w:rsidRDefault="00BB6ED7" w:rsidP="00CD4EDD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C56BB">
                  <w:rPr>
                    <w:rStyle w:val="Responseboxtext"/>
                    <w:sz w:val="18"/>
                    <w:szCs w:val="18"/>
                  </w:rPr>
                  <w:t>Lower Consented Discharge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placeholder>
                <w:docPart w:val="7EB8C87BD3AE4E7C9253BD1CBF65167C"/>
              </w:placeholder>
              <w:text/>
            </w:sdtPr>
            <w:sdtEndPr/>
            <w:sdtContent>
              <w:p w14:paraId="606D19D0" w14:textId="2BD415C4" w:rsidR="00824D24" w:rsidRPr="00A042A2" w:rsidRDefault="006D384A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SS 88549 99690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48439E8" w14:textId="57B26168" w:rsidR="00824D24" w:rsidRPr="00A042A2" w:rsidRDefault="00EC1B10" w:rsidP="00EC1B10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4,675 m3/day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6FAE6CAB" w14:textId="12282F52" w:rsidR="00824D24" w:rsidRPr="00A042A2" w:rsidRDefault="00EC1B10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Heading4Char"/>
                    <w:rFonts w:cs="Arial"/>
                    <w:sz w:val="18"/>
                    <w:szCs w:val="18"/>
                  </w:rPr>
                  <w:t>BP03102</w:t>
                </w:r>
                <w:r w:rsidR="003A2DFA" w:rsidRPr="003A2DFA">
                  <w:rPr>
                    <w:rStyle w:val="Heading4Char"/>
                    <w:rFonts w:cs="Arial"/>
                    <w:sz w:val="18"/>
                    <w:szCs w:val="18"/>
                  </w:rPr>
                  <w:t>01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BB6ED7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BB6ED7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5605D514" w:rsidR="00F8551B" w:rsidRDefault="00347016" w:rsidP="003A2DFA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scheme discharges from the site at two points both of which </w:t>
                </w:r>
                <w:r w:rsidR="003A2DFA">
                  <w:rPr>
                    <w:rStyle w:val="Responseboxtext"/>
                    <w:rFonts w:eastAsia="Calibri"/>
                  </w:rPr>
                  <w:t xml:space="preserve">are measured using </w:t>
                </w:r>
                <w:r>
                  <w:rPr>
                    <w:rStyle w:val="Responseboxtext"/>
                    <w:rFonts w:eastAsia="Calibri"/>
                  </w:rPr>
                  <w:t>weirs. The water th</w:t>
                </w:r>
                <w:r w:rsidR="003A2DFA">
                  <w:rPr>
                    <w:rStyle w:val="Responseboxtext"/>
                    <w:rFonts w:eastAsia="Calibri"/>
                  </w:rPr>
                  <w:t>en discharges into the Afon C</w:t>
                </w:r>
                <w:r>
                  <w:rPr>
                    <w:rStyle w:val="Responseboxtext"/>
                    <w:rFonts w:eastAsia="Calibri"/>
                  </w:rPr>
                  <w:t xml:space="preserve">orrwg via pipelines and lined ditches. 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17E55E7F" w:rsidR="00E92465" w:rsidRDefault="006D384A" w:rsidP="006D38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</w:t>
                </w:r>
                <w:r w:rsidR="00347016">
                  <w:rPr>
                    <w:rStyle w:val="Responseboxtext"/>
                    <w:rFonts w:eastAsia="Calibri"/>
                  </w:rPr>
                  <w:t>orrwg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0AED453B" w:rsidR="00717C73" w:rsidRDefault="00DF1B19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6A0EF60E" w:rsidR="00717C73" w:rsidRDefault="00DF1B19" w:rsidP="00DF1B1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7BCE4768" w:rsidR="00717C73" w:rsidRDefault="00DF1B19" w:rsidP="00DF1B1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D7678CA" w:rsidR="009D604A" w:rsidRDefault="00DF1B19" w:rsidP="00DF1B1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32FE50F1" w:rsidR="009D604A" w:rsidRDefault="00DF1B19" w:rsidP="00DF1B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07/10/2019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695AE0" w:rsidRDefault="00695AE0" w:rsidP="001F125D">
      <w:r>
        <w:separator/>
      </w:r>
    </w:p>
  </w:endnote>
  <w:endnote w:type="continuationSeparator" w:id="0">
    <w:p w14:paraId="58663396" w14:textId="77777777" w:rsidR="00695AE0" w:rsidRDefault="00695AE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32CCBB15" w:rsidR="00695AE0" w:rsidRPr="00623D4A" w:rsidRDefault="00695AE0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3C82327C" w:rsidR="00695AE0" w:rsidRPr="00D4360E" w:rsidRDefault="00695AE0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00D7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3C82327C" w:rsidR="00695AE0" w:rsidRPr="00D4360E" w:rsidRDefault="00695AE0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00D78"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E00D78"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40E5978E" w:rsidR="00695AE0" w:rsidRPr="003013A4" w:rsidRDefault="00695AE0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B6ED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B6ED7">
      <w:rPr>
        <w:b/>
        <w:bCs/>
        <w:noProof/>
        <w:sz w:val="16"/>
        <w:szCs w:val="16"/>
      </w:rPr>
      <w:t>13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00440FCE" w:rsidR="00695AE0" w:rsidRPr="00A34A98" w:rsidRDefault="00695AE0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B6ED7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B6ED7">
      <w:rPr>
        <w:b/>
        <w:bCs/>
        <w:noProof/>
        <w:sz w:val="16"/>
        <w:szCs w:val="16"/>
      </w:rPr>
      <w:t>13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695AE0" w:rsidRDefault="00695AE0" w:rsidP="001F125D">
      <w:r>
        <w:separator/>
      </w:r>
    </w:p>
  </w:footnote>
  <w:footnote w:type="continuationSeparator" w:id="0">
    <w:p w14:paraId="0F28E967" w14:textId="77777777" w:rsidR="00695AE0" w:rsidRDefault="00695AE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695AE0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695AE0" w:rsidRDefault="00695AE0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695AE0" w:rsidRPr="003536A6" w:rsidRDefault="00695AE0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695AE0" w:rsidRDefault="00695AE0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695AE0" w:rsidRDefault="00695AE0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695AE0" w:rsidRDefault="00695AE0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695AE0" w:rsidRDefault="00695AE0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2FB2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2DFA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3915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95AE0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84A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0E23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132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5FD8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E7A18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B6ED7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07A0"/>
    <w:rsid w:val="00DE2898"/>
    <w:rsid w:val="00DE2F88"/>
    <w:rsid w:val="00DE5EBD"/>
    <w:rsid w:val="00DE719A"/>
    <w:rsid w:val="00DE7739"/>
    <w:rsid w:val="00DF082D"/>
    <w:rsid w:val="00DF1192"/>
    <w:rsid w:val="00DF1B19"/>
    <w:rsid w:val="00DF1D00"/>
    <w:rsid w:val="00DF5973"/>
    <w:rsid w:val="00E00D78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19E0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1B10"/>
    <w:rsid w:val="00EC2569"/>
    <w:rsid w:val="00EC2C3A"/>
    <w:rsid w:val="00EC43F4"/>
    <w:rsid w:val="00EC56BB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32FF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2784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C92EE79"/>
  <w15:docId w15:val="{909209E9-9BF5-4E07-AF06-8425B145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C1620"/>
    <w:rsid w:val="00365CAB"/>
    <w:rsid w:val="00396612"/>
    <w:rsid w:val="003F605E"/>
    <w:rsid w:val="004272B3"/>
    <w:rsid w:val="004403A4"/>
    <w:rsid w:val="004523B9"/>
    <w:rsid w:val="00470AC4"/>
    <w:rsid w:val="004C225C"/>
    <w:rsid w:val="0050464E"/>
    <w:rsid w:val="005057E3"/>
    <w:rsid w:val="00533180"/>
    <w:rsid w:val="00574D32"/>
    <w:rsid w:val="0058330F"/>
    <w:rsid w:val="005B382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3274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4403A4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Corrwg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Corrwg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FB25580-1D9B-44F1-B3E5-8AC7D14A6789}"/>
</file>

<file path=customXml/itemProps4.xml><?xml version="1.0" encoding="utf-8"?>
<ds:datastoreItem xmlns:ds="http://schemas.openxmlformats.org/officeDocument/2006/customXml" ds:itemID="{D7AC6ECE-14E3-4362-8B9B-C22481A45D3E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A626BA8-F06B-4E8C-BDDD-BFB602FE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178</TotalTime>
  <Pages>13</Pages>
  <Words>4639</Words>
  <Characters>26447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Cara Callingham</cp:lastModifiedBy>
  <cp:revision>11</cp:revision>
  <cp:lastPrinted>2019-10-08T09:09:00Z</cp:lastPrinted>
  <dcterms:created xsi:type="dcterms:W3CDTF">2019-07-05T10:05:00Z</dcterms:created>
  <dcterms:modified xsi:type="dcterms:W3CDTF">2019-10-08T10:32:00Z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7d7d0ccb-6132-4d16-9f97-f3ed4a2e953c</vt:lpwstr>
  </property>
  <property fmtid="{D5CDD505-2E9C-101B-9397-08002B2CF9AE}" pid="6" name="_dlc_DocId">
    <vt:lpwstr>REGU-425-40171</vt:lpwstr>
  </property>
  <property fmtid="{D5CDD505-2E9C-101B-9397-08002B2CF9AE}" pid="7" name="_dlc_DocIdUrl">
    <vt:lpwstr>https://cyfoethnaturiolcymru.sharepoint.com/teams/Regulatory/Permitting/_layouts/15/DocIdRedir.aspx?ID=REGU-425-40171, REGU-425-40171</vt:lpwstr>
  </property>
</Properties>
</file>