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65AED2E" w14:textId="77777777" w:rsidR="00AD1148" w:rsidRPr="00947AA6" w:rsidRDefault="00AD1148" w:rsidP="00947AA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cs="Arial"/>
          <w:sz w:val="18"/>
          <w:szCs w:val="18"/>
        </w:rPr>
        <w:sectPr w:rsidR="00AD1148" w:rsidRPr="00947AA6" w:rsidSect="00CD37D2">
          <w:footerReference w:type="default" r:id="rId13"/>
          <w:headerReference w:type="first" r:id="rId14"/>
          <w:footerReference w:type="first" r:id="rId15"/>
          <w:type w:val="continuous"/>
          <w:pgSz w:w="11906" w:h="16838"/>
          <w:pgMar w:top="1440" w:right="1416" w:bottom="1440" w:left="1080" w:header="567" w:footer="454" w:gutter="0"/>
          <w:cols w:num="2" w:space="113"/>
          <w:titlePg/>
          <w:docGrid w:linePitch="360"/>
        </w:sectPr>
      </w:pPr>
    </w:p>
    <w:p w14:paraId="7949E602" w14:textId="1D7D6F07" w:rsidR="009F1A2A" w:rsidRPr="004356BC" w:rsidRDefault="007F23CC" w:rsidP="004356BC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autoSpaceDE w:val="0"/>
        <w:autoSpaceDN w:val="0"/>
        <w:adjustRightInd w:val="0"/>
        <w:rPr>
          <w:rFonts w:eastAsia="Calibri" w:cs="Arial"/>
          <w:b/>
          <w:bCs/>
          <w:sz w:val="18"/>
          <w:szCs w:val="18"/>
          <w:lang w:eastAsia="en-GB"/>
        </w:rPr>
      </w:pPr>
      <w:r w:rsidRPr="004356BC">
        <w:rPr>
          <w:rFonts w:eastAsia="Calibri" w:cs="Arial"/>
          <w:b/>
          <w:bCs/>
          <w:sz w:val="18"/>
          <w:szCs w:val="18"/>
          <w:lang w:eastAsia="en-GB"/>
        </w:rPr>
        <w:t xml:space="preserve">Fill in this </w:t>
      </w:r>
      <w:r w:rsidR="005229D9" w:rsidRPr="004356BC">
        <w:rPr>
          <w:rFonts w:eastAsia="Calibri" w:cs="Arial"/>
          <w:b/>
          <w:bCs/>
          <w:sz w:val="18"/>
          <w:szCs w:val="18"/>
          <w:lang w:eastAsia="en-GB"/>
        </w:rPr>
        <w:t xml:space="preserve">form </w:t>
      </w:r>
      <w:r w:rsidRPr="004356BC">
        <w:rPr>
          <w:rFonts w:eastAsia="Calibri" w:cs="Arial"/>
          <w:b/>
          <w:bCs/>
          <w:sz w:val="18"/>
          <w:szCs w:val="18"/>
          <w:lang w:eastAsia="en-GB"/>
        </w:rPr>
        <w:t xml:space="preserve">if you are applying for </w:t>
      </w:r>
      <w:r w:rsidR="005229D9" w:rsidRPr="004356BC">
        <w:rPr>
          <w:rFonts w:eastAsia="Calibri" w:cs="Arial"/>
          <w:b/>
          <w:bCs/>
          <w:sz w:val="18"/>
          <w:szCs w:val="18"/>
          <w:lang w:eastAsia="en-GB"/>
        </w:rPr>
        <w:t xml:space="preserve">a </w:t>
      </w:r>
      <w:r w:rsidR="00F70B5D" w:rsidRPr="004356BC">
        <w:rPr>
          <w:rFonts w:eastAsia="Calibri" w:cs="Arial"/>
          <w:b/>
          <w:bCs/>
          <w:sz w:val="18"/>
          <w:szCs w:val="18"/>
          <w:lang w:eastAsia="en-GB"/>
        </w:rPr>
        <w:t xml:space="preserve">transitional water resources </w:t>
      </w:r>
      <w:r w:rsidR="005229D9" w:rsidRPr="004356BC">
        <w:rPr>
          <w:rFonts w:eastAsia="Calibri" w:cs="Arial"/>
          <w:b/>
          <w:bCs/>
          <w:sz w:val="18"/>
          <w:szCs w:val="18"/>
          <w:lang w:eastAsia="en-GB"/>
        </w:rPr>
        <w:t xml:space="preserve">licence </w:t>
      </w:r>
      <w:r w:rsidR="00F70B5D" w:rsidRPr="004356BC">
        <w:rPr>
          <w:rFonts w:eastAsia="Calibri" w:cs="Arial"/>
          <w:b/>
          <w:bCs/>
          <w:sz w:val="18"/>
          <w:szCs w:val="18"/>
          <w:lang w:eastAsia="en-GB"/>
        </w:rPr>
        <w:t xml:space="preserve">to continue </w:t>
      </w:r>
      <w:r w:rsidR="005229D9" w:rsidRPr="004356BC">
        <w:rPr>
          <w:rFonts w:eastAsia="Calibri" w:cs="Arial"/>
          <w:b/>
          <w:bCs/>
          <w:sz w:val="18"/>
          <w:szCs w:val="18"/>
          <w:lang w:eastAsia="en-GB"/>
        </w:rPr>
        <w:t>a previously exempt abstraction.</w:t>
      </w:r>
      <w:r w:rsidRPr="004356BC">
        <w:rPr>
          <w:rFonts w:eastAsia="Calibri" w:cs="Arial"/>
          <w:b/>
          <w:bCs/>
          <w:sz w:val="18"/>
          <w:szCs w:val="18"/>
          <w:lang w:eastAsia="en-GB"/>
        </w:rPr>
        <w:t xml:space="preserve"> </w:t>
      </w:r>
    </w:p>
    <w:p w14:paraId="79105588" w14:textId="77777777" w:rsidR="00AF76F9" w:rsidRPr="004356BC" w:rsidRDefault="00AF76F9" w:rsidP="004356BC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autoSpaceDE w:val="0"/>
        <w:autoSpaceDN w:val="0"/>
        <w:adjustRightInd w:val="0"/>
        <w:rPr>
          <w:rFonts w:eastAsia="Calibri" w:cs="Arial"/>
          <w:b/>
          <w:bCs/>
          <w:sz w:val="18"/>
          <w:szCs w:val="18"/>
          <w:lang w:eastAsia="en-GB"/>
        </w:rPr>
      </w:pPr>
    </w:p>
    <w:p w14:paraId="2309D4F0" w14:textId="57538DD0" w:rsidR="009F1A2A" w:rsidRPr="004356BC" w:rsidRDefault="00913B27" w:rsidP="004356BC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autoSpaceDE w:val="0"/>
        <w:autoSpaceDN w:val="0"/>
        <w:adjustRightInd w:val="0"/>
        <w:rPr>
          <w:rFonts w:eastAsia="Calibri" w:cs="Arial"/>
          <w:bCs/>
          <w:sz w:val="18"/>
          <w:szCs w:val="18"/>
          <w:lang w:eastAsia="en-GB"/>
        </w:rPr>
      </w:pPr>
      <w:r w:rsidRPr="004356BC">
        <w:rPr>
          <w:rFonts w:eastAsia="Calibri" w:cs="Arial"/>
          <w:bCs/>
          <w:sz w:val="18"/>
          <w:szCs w:val="18"/>
          <w:lang w:eastAsia="en-GB"/>
        </w:rPr>
        <w:t>This form is available in both English and Welsh.</w:t>
      </w:r>
    </w:p>
    <w:p w14:paraId="4B3AB88E" w14:textId="0BDB4407" w:rsidR="009F1A2A" w:rsidRPr="004356BC" w:rsidRDefault="007F23CC" w:rsidP="004356BC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autoSpaceDE w:val="0"/>
        <w:autoSpaceDN w:val="0"/>
        <w:adjustRightInd w:val="0"/>
        <w:rPr>
          <w:rFonts w:eastAsia="Calibri" w:cs="Arial"/>
          <w:bCs/>
          <w:sz w:val="18"/>
          <w:szCs w:val="18"/>
          <w:lang w:eastAsia="en-GB"/>
        </w:rPr>
      </w:pPr>
      <w:r w:rsidRPr="004356BC">
        <w:rPr>
          <w:rFonts w:eastAsia="Calibri" w:cs="Arial"/>
          <w:bCs/>
          <w:sz w:val="18"/>
          <w:szCs w:val="18"/>
          <w:lang w:eastAsia="en-GB"/>
        </w:rPr>
        <w:t>Please check that this is the latest version of the form available from our website</w:t>
      </w:r>
      <w:r w:rsidR="00D32210" w:rsidRPr="004356BC">
        <w:rPr>
          <w:rFonts w:eastAsia="Calibri" w:cs="Arial"/>
          <w:bCs/>
          <w:sz w:val="18"/>
          <w:szCs w:val="18"/>
          <w:lang w:eastAsia="en-GB"/>
        </w:rPr>
        <w:t xml:space="preserve"> before submitting your application</w:t>
      </w:r>
      <w:r w:rsidRPr="004356BC">
        <w:rPr>
          <w:rFonts w:eastAsia="Calibri" w:cs="Arial"/>
          <w:bCs/>
          <w:sz w:val="18"/>
          <w:szCs w:val="18"/>
          <w:lang w:eastAsia="en-GB"/>
        </w:rPr>
        <w:t xml:space="preserve">. </w:t>
      </w:r>
    </w:p>
    <w:p w14:paraId="26C6F05C" w14:textId="77777777" w:rsidR="009F1A2A" w:rsidRPr="004356BC" w:rsidRDefault="009F1A2A" w:rsidP="004356BC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autoSpaceDE w:val="0"/>
        <w:autoSpaceDN w:val="0"/>
        <w:adjustRightInd w:val="0"/>
        <w:rPr>
          <w:rFonts w:eastAsia="Calibri" w:cs="Arial"/>
          <w:bCs/>
          <w:sz w:val="18"/>
          <w:szCs w:val="18"/>
          <w:lang w:eastAsia="en-GB"/>
        </w:rPr>
      </w:pPr>
    </w:p>
    <w:p w14:paraId="0177A739" w14:textId="042F6251" w:rsidR="003D02F4" w:rsidRPr="004356BC" w:rsidRDefault="007F23CC" w:rsidP="004356BC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autoSpaceDE w:val="0"/>
        <w:autoSpaceDN w:val="0"/>
        <w:adjustRightInd w:val="0"/>
        <w:rPr>
          <w:rFonts w:eastAsia="Calibri" w:cs="Arial"/>
          <w:bCs/>
          <w:sz w:val="18"/>
          <w:szCs w:val="18"/>
          <w:lang w:eastAsia="en-GB"/>
        </w:rPr>
      </w:pPr>
      <w:r w:rsidRPr="004356BC">
        <w:rPr>
          <w:rFonts w:eastAsia="Calibri" w:cs="Arial"/>
          <w:bCs/>
          <w:sz w:val="18"/>
          <w:szCs w:val="18"/>
          <w:lang w:eastAsia="en-GB"/>
        </w:rPr>
        <w:t xml:space="preserve">Please </w:t>
      </w:r>
      <w:r w:rsidR="00C7275D" w:rsidRPr="004356BC">
        <w:rPr>
          <w:rFonts w:eastAsia="Calibri" w:cs="Arial"/>
          <w:bCs/>
          <w:sz w:val="18"/>
          <w:szCs w:val="18"/>
          <w:lang w:eastAsia="en-GB"/>
        </w:rPr>
        <w:t xml:space="preserve">ensure you use </w:t>
      </w:r>
      <w:r w:rsidR="00EC173E" w:rsidRPr="004356BC">
        <w:rPr>
          <w:rFonts w:eastAsia="Calibri" w:cs="Arial"/>
          <w:bCs/>
          <w:sz w:val="18"/>
          <w:szCs w:val="18"/>
          <w:lang w:eastAsia="en-GB"/>
        </w:rPr>
        <w:t>G</w:t>
      </w:r>
      <w:r w:rsidRPr="004356BC">
        <w:rPr>
          <w:rFonts w:eastAsia="Calibri" w:cs="Arial"/>
          <w:bCs/>
          <w:sz w:val="18"/>
          <w:szCs w:val="18"/>
          <w:lang w:eastAsia="en-GB"/>
        </w:rPr>
        <w:t xml:space="preserve">uidance </w:t>
      </w:r>
      <w:r w:rsidR="00EC173E" w:rsidRPr="004356BC">
        <w:rPr>
          <w:rFonts w:eastAsia="Calibri" w:cs="Arial"/>
          <w:bCs/>
          <w:sz w:val="18"/>
          <w:szCs w:val="18"/>
          <w:lang w:eastAsia="en-GB"/>
        </w:rPr>
        <w:t>N</w:t>
      </w:r>
      <w:r w:rsidRPr="004356BC">
        <w:rPr>
          <w:rFonts w:eastAsia="Calibri" w:cs="Arial"/>
          <w:bCs/>
          <w:sz w:val="18"/>
          <w:szCs w:val="18"/>
          <w:lang w:eastAsia="en-GB"/>
        </w:rPr>
        <w:t>ote</w:t>
      </w:r>
      <w:r w:rsidR="005229D9" w:rsidRPr="004356BC">
        <w:rPr>
          <w:rFonts w:eastAsia="Calibri" w:cs="Arial"/>
          <w:bCs/>
          <w:sz w:val="18"/>
          <w:szCs w:val="18"/>
          <w:lang w:eastAsia="en-GB"/>
        </w:rPr>
        <w:t xml:space="preserve"> </w:t>
      </w:r>
      <w:r w:rsidR="00AB3120" w:rsidRPr="004356BC">
        <w:rPr>
          <w:rFonts w:eastAsia="Calibri" w:cs="Arial"/>
          <w:bCs/>
          <w:sz w:val="18"/>
          <w:szCs w:val="18"/>
          <w:lang w:eastAsia="en-GB"/>
        </w:rPr>
        <w:t>WRH</w:t>
      </w:r>
      <w:r w:rsidR="00C7275D" w:rsidRPr="004356BC">
        <w:rPr>
          <w:rFonts w:eastAsia="Calibri" w:cs="Arial"/>
          <w:bCs/>
          <w:sz w:val="18"/>
          <w:szCs w:val="18"/>
          <w:lang w:eastAsia="en-GB"/>
        </w:rPr>
        <w:t xml:space="preserve"> to help you</w:t>
      </w:r>
      <w:r w:rsidRPr="004356BC">
        <w:rPr>
          <w:rFonts w:eastAsia="Calibri" w:cs="Arial"/>
          <w:bCs/>
          <w:sz w:val="18"/>
          <w:szCs w:val="18"/>
          <w:lang w:eastAsia="en-GB"/>
        </w:rPr>
        <w:t>.</w:t>
      </w:r>
    </w:p>
    <w:p w14:paraId="6F9EC25E" w14:textId="77777777" w:rsidR="003D02F4" w:rsidRPr="004356BC" w:rsidRDefault="003D02F4" w:rsidP="004356BC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autoSpaceDE w:val="0"/>
        <w:autoSpaceDN w:val="0"/>
        <w:adjustRightInd w:val="0"/>
        <w:rPr>
          <w:rFonts w:eastAsia="Calibri" w:cs="Arial"/>
          <w:bCs/>
          <w:sz w:val="18"/>
          <w:szCs w:val="18"/>
          <w:lang w:eastAsia="en-GB"/>
        </w:rPr>
      </w:pPr>
    </w:p>
    <w:p w14:paraId="38FFCBEB" w14:textId="3B1A00D5" w:rsidR="00BD259E" w:rsidRPr="004356BC" w:rsidRDefault="007F23CC" w:rsidP="004356BC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autoSpaceDE w:val="0"/>
        <w:autoSpaceDN w:val="0"/>
        <w:adjustRightInd w:val="0"/>
        <w:rPr>
          <w:rFonts w:eastAsia="Calibri" w:cs="Arial"/>
          <w:sz w:val="18"/>
          <w:szCs w:val="18"/>
          <w:lang w:eastAsia="en-GB"/>
        </w:rPr>
      </w:pPr>
      <w:r w:rsidRPr="004356BC">
        <w:rPr>
          <w:rFonts w:eastAsia="Calibri" w:cs="Arial"/>
          <w:bCs/>
          <w:sz w:val="18"/>
          <w:szCs w:val="18"/>
          <w:lang w:eastAsia="en-GB"/>
        </w:rPr>
        <w:t xml:space="preserve">All relevant guidance documents can be found on our website. </w:t>
      </w:r>
    </w:p>
    <w:p w14:paraId="483ECFAF" w14:textId="77777777" w:rsidR="001519BF" w:rsidRPr="004356BC" w:rsidRDefault="001519BF" w:rsidP="004356BC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autoSpaceDE w:val="0"/>
        <w:autoSpaceDN w:val="0"/>
        <w:adjustRightInd w:val="0"/>
        <w:rPr>
          <w:rFonts w:eastAsia="Calibri" w:cs="Arial"/>
          <w:sz w:val="18"/>
          <w:szCs w:val="18"/>
          <w:lang w:eastAsia="en-GB"/>
        </w:rPr>
      </w:pPr>
    </w:p>
    <w:p w14:paraId="43BA1628" w14:textId="66204F0E" w:rsidR="00864C22" w:rsidRPr="004356BC" w:rsidRDefault="00EA18FA" w:rsidP="004356BC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autoSpaceDE w:val="0"/>
        <w:autoSpaceDN w:val="0"/>
        <w:adjustRightInd w:val="0"/>
        <w:rPr>
          <w:rFonts w:eastAsia="Calibri" w:cs="Arial"/>
          <w:b/>
          <w:sz w:val="18"/>
          <w:szCs w:val="18"/>
          <w:lang w:eastAsia="en-GB"/>
        </w:rPr>
      </w:pPr>
      <w:r w:rsidRPr="004356BC">
        <w:rPr>
          <w:rFonts w:eastAsia="Calibri" w:cs="Arial"/>
          <w:b/>
          <w:sz w:val="18"/>
          <w:szCs w:val="18"/>
          <w:lang w:eastAsia="en-GB"/>
        </w:rPr>
        <w:t>Contents</w:t>
      </w:r>
    </w:p>
    <w:p w14:paraId="513B0009" w14:textId="1D08B388" w:rsidR="00EA18FA" w:rsidRPr="004356BC" w:rsidRDefault="00EA18FA" w:rsidP="004356BC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autoSpaceDE w:val="0"/>
        <w:autoSpaceDN w:val="0"/>
        <w:adjustRightInd w:val="0"/>
        <w:rPr>
          <w:rStyle w:val="Hyperlink"/>
          <w:rFonts w:eastAsia="Calibri" w:cs="Arial"/>
          <w:color w:val="auto"/>
          <w:sz w:val="18"/>
          <w:szCs w:val="18"/>
          <w:u w:val="none"/>
          <w:lang w:eastAsia="en-GB"/>
        </w:rPr>
      </w:pPr>
      <w:r w:rsidRPr="004356BC">
        <w:rPr>
          <w:rFonts w:eastAsia="Calibri" w:cs="Arial"/>
          <w:sz w:val="18"/>
          <w:szCs w:val="18"/>
          <w:lang w:eastAsia="en-GB"/>
        </w:rPr>
        <w:t xml:space="preserve">1 </w:t>
      </w:r>
      <w:hyperlink w:anchor="section1" w:history="1">
        <w:r w:rsidR="00F83785" w:rsidRPr="004356BC">
          <w:rPr>
            <w:rStyle w:val="Hyperlink"/>
            <w:rFonts w:eastAsia="Calibri" w:cs="Arial"/>
            <w:color w:val="auto"/>
            <w:sz w:val="18"/>
            <w:szCs w:val="18"/>
            <w:u w:val="none"/>
            <w:lang w:eastAsia="en-GB"/>
          </w:rPr>
          <w:t>A</w:t>
        </w:r>
        <w:r w:rsidR="00E066BF" w:rsidRPr="004356BC">
          <w:rPr>
            <w:rStyle w:val="Hyperlink"/>
            <w:rFonts w:eastAsia="Calibri" w:cs="Arial"/>
            <w:color w:val="auto"/>
            <w:sz w:val="18"/>
            <w:szCs w:val="18"/>
            <w:u w:val="none"/>
            <w:lang w:eastAsia="en-GB"/>
          </w:rPr>
          <w:t>pplication type</w:t>
        </w:r>
        <w:r w:rsidR="00626C24" w:rsidRPr="004356BC">
          <w:rPr>
            <w:rStyle w:val="Hyperlink"/>
            <w:rFonts w:eastAsia="Calibri" w:cs="Arial"/>
            <w:color w:val="auto"/>
            <w:sz w:val="18"/>
            <w:szCs w:val="18"/>
            <w:u w:val="none"/>
            <w:lang w:eastAsia="en-GB"/>
          </w:rPr>
          <w:t xml:space="preserve"> and fee</w:t>
        </w:r>
      </w:hyperlink>
    </w:p>
    <w:p w14:paraId="3E0F6714" w14:textId="7FEA0DDE" w:rsidR="00DB01AD" w:rsidRPr="004356BC" w:rsidRDefault="00EA18FA" w:rsidP="004356BC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autoSpaceDE w:val="0"/>
        <w:autoSpaceDN w:val="0"/>
        <w:adjustRightInd w:val="0"/>
        <w:rPr>
          <w:rFonts w:eastAsia="Calibri" w:cs="Arial"/>
          <w:sz w:val="18"/>
          <w:szCs w:val="18"/>
          <w:lang w:eastAsia="en-GB"/>
        </w:rPr>
      </w:pPr>
      <w:r w:rsidRPr="004356BC">
        <w:rPr>
          <w:rFonts w:eastAsia="Calibri" w:cs="Arial"/>
          <w:sz w:val="18"/>
          <w:szCs w:val="18"/>
          <w:lang w:eastAsia="en-GB"/>
        </w:rPr>
        <w:t xml:space="preserve">2 </w:t>
      </w:r>
      <w:hyperlink w:anchor="section2" w:history="1">
        <w:r w:rsidR="0073466A" w:rsidRPr="004356BC">
          <w:rPr>
            <w:rStyle w:val="Hyperlink"/>
            <w:rFonts w:eastAsia="Calibri" w:cs="Arial"/>
            <w:color w:val="auto"/>
            <w:sz w:val="18"/>
            <w:szCs w:val="18"/>
            <w:u w:val="none"/>
            <w:lang w:eastAsia="en-GB"/>
          </w:rPr>
          <w:t>Applicant and agent details</w:t>
        </w:r>
      </w:hyperlink>
    </w:p>
    <w:p w14:paraId="1E413FF7" w14:textId="17A8B408" w:rsidR="003D02F4" w:rsidRPr="004356BC" w:rsidRDefault="007F23CC" w:rsidP="004356BC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autoSpaceDE w:val="0"/>
        <w:autoSpaceDN w:val="0"/>
        <w:adjustRightInd w:val="0"/>
        <w:rPr>
          <w:rFonts w:eastAsia="Calibri" w:cs="Arial"/>
          <w:sz w:val="18"/>
          <w:szCs w:val="18"/>
          <w:lang w:eastAsia="en-GB"/>
        </w:rPr>
      </w:pPr>
      <w:r w:rsidRPr="004356BC">
        <w:rPr>
          <w:rFonts w:eastAsia="Calibri" w:cs="Arial"/>
          <w:sz w:val="18"/>
          <w:szCs w:val="18"/>
          <w:lang w:eastAsia="en-GB"/>
        </w:rPr>
        <w:t xml:space="preserve">3 </w:t>
      </w:r>
      <w:hyperlink w:anchor="section3" w:history="1">
        <w:r w:rsidR="0073466A" w:rsidRPr="004356BC">
          <w:rPr>
            <w:rStyle w:val="Hyperlink"/>
            <w:rFonts w:eastAsia="Calibri" w:cs="Arial"/>
            <w:color w:val="auto"/>
            <w:sz w:val="18"/>
            <w:szCs w:val="18"/>
            <w:u w:val="none"/>
            <w:lang w:eastAsia="en-GB"/>
          </w:rPr>
          <w:t>Site name</w:t>
        </w:r>
      </w:hyperlink>
    </w:p>
    <w:p w14:paraId="20528AA7" w14:textId="6A1AB93D" w:rsidR="00E42B09" w:rsidRPr="004356BC" w:rsidRDefault="007F23CC" w:rsidP="004356BC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autoSpaceDE w:val="0"/>
        <w:autoSpaceDN w:val="0"/>
        <w:adjustRightInd w:val="0"/>
        <w:rPr>
          <w:rFonts w:eastAsia="Calibri" w:cs="Arial"/>
          <w:sz w:val="18"/>
          <w:szCs w:val="18"/>
          <w:lang w:eastAsia="en-GB"/>
        </w:rPr>
      </w:pPr>
      <w:r w:rsidRPr="004356BC">
        <w:rPr>
          <w:rFonts w:eastAsia="Calibri" w:cs="Arial"/>
          <w:sz w:val="18"/>
          <w:szCs w:val="18"/>
          <w:lang w:eastAsia="en-GB"/>
        </w:rPr>
        <w:t xml:space="preserve">4 </w:t>
      </w:r>
      <w:hyperlink w:anchor="section4" w:history="1">
        <w:r w:rsidR="0073466A" w:rsidRPr="004356BC">
          <w:rPr>
            <w:rStyle w:val="Hyperlink"/>
            <w:rFonts w:eastAsia="Calibri" w:cs="Arial"/>
            <w:color w:val="auto"/>
            <w:sz w:val="18"/>
            <w:szCs w:val="18"/>
            <w:u w:val="none"/>
            <w:lang w:eastAsia="en-GB"/>
          </w:rPr>
          <w:t>Entitlement to apply</w:t>
        </w:r>
      </w:hyperlink>
    </w:p>
    <w:p w14:paraId="199DFC71" w14:textId="02C27635" w:rsidR="00342D45" w:rsidRPr="004356BC" w:rsidRDefault="007679AC" w:rsidP="004356BC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autoSpaceDE w:val="0"/>
        <w:autoSpaceDN w:val="0"/>
        <w:adjustRightInd w:val="0"/>
        <w:rPr>
          <w:rFonts w:eastAsia="Calibri" w:cs="Arial"/>
          <w:sz w:val="18"/>
          <w:szCs w:val="18"/>
          <w:lang w:eastAsia="en-GB"/>
        </w:rPr>
      </w:pPr>
      <w:r w:rsidRPr="004356BC">
        <w:rPr>
          <w:rFonts w:eastAsia="Calibri" w:cs="Arial"/>
          <w:sz w:val="18"/>
          <w:szCs w:val="18"/>
          <w:lang w:eastAsia="en-GB"/>
        </w:rPr>
        <w:t>5</w:t>
      </w:r>
      <w:r w:rsidR="00342D45" w:rsidRPr="004356BC">
        <w:rPr>
          <w:rFonts w:eastAsia="Calibri" w:cs="Arial"/>
          <w:sz w:val="18"/>
          <w:szCs w:val="18"/>
          <w:lang w:eastAsia="en-GB"/>
        </w:rPr>
        <w:t xml:space="preserve"> </w:t>
      </w:r>
      <w:hyperlink w:anchor="section5" w:history="1">
        <w:r w:rsidR="0073466A" w:rsidRPr="004356BC">
          <w:rPr>
            <w:rStyle w:val="Hyperlink"/>
            <w:rFonts w:eastAsia="Calibri" w:cs="Arial"/>
            <w:color w:val="auto"/>
            <w:sz w:val="18"/>
            <w:szCs w:val="18"/>
            <w:u w:val="none"/>
            <w:lang w:eastAsia="en-GB"/>
          </w:rPr>
          <w:t>Existing licence number(s)</w:t>
        </w:r>
      </w:hyperlink>
    </w:p>
    <w:p w14:paraId="5CEA315F" w14:textId="77777777" w:rsidR="007F23CC" w:rsidRPr="004356BC" w:rsidRDefault="00095DCA" w:rsidP="004356BC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autoSpaceDE w:val="0"/>
        <w:autoSpaceDN w:val="0"/>
        <w:adjustRightInd w:val="0"/>
        <w:rPr>
          <w:rFonts w:eastAsia="Calibri" w:cs="Arial"/>
          <w:sz w:val="18"/>
          <w:szCs w:val="18"/>
          <w:lang w:eastAsia="en-GB"/>
        </w:rPr>
      </w:pPr>
      <w:r w:rsidRPr="004356BC">
        <w:rPr>
          <w:rFonts w:eastAsia="Calibri" w:cs="Arial"/>
          <w:sz w:val="18"/>
          <w:szCs w:val="18"/>
          <w:lang w:eastAsia="en-GB"/>
        </w:rPr>
        <w:t>6</w:t>
      </w:r>
      <w:r w:rsidR="00342D45" w:rsidRPr="004356BC">
        <w:rPr>
          <w:rFonts w:eastAsia="Calibri" w:cs="Arial"/>
          <w:sz w:val="18"/>
          <w:szCs w:val="18"/>
          <w:lang w:eastAsia="en-GB"/>
        </w:rPr>
        <w:t xml:space="preserve"> </w:t>
      </w:r>
      <w:hyperlink w:anchor="section6" w:history="1">
        <w:r w:rsidR="008C2BC1" w:rsidRPr="004356BC">
          <w:rPr>
            <w:rStyle w:val="Hyperlink"/>
            <w:rFonts w:eastAsia="Calibri" w:cs="Arial"/>
            <w:color w:val="auto"/>
            <w:sz w:val="18"/>
            <w:szCs w:val="18"/>
            <w:u w:val="none"/>
            <w:lang w:eastAsia="en-GB"/>
          </w:rPr>
          <w:t>Cross border</w:t>
        </w:r>
        <w:r w:rsidR="0073466A" w:rsidRPr="004356BC">
          <w:rPr>
            <w:rStyle w:val="Hyperlink"/>
            <w:rFonts w:eastAsia="Calibri" w:cs="Arial"/>
            <w:color w:val="auto"/>
            <w:sz w:val="18"/>
            <w:szCs w:val="18"/>
            <w:u w:val="none"/>
            <w:lang w:eastAsia="en-GB"/>
          </w:rPr>
          <w:t xml:space="preserve"> applications</w:t>
        </w:r>
      </w:hyperlink>
    </w:p>
    <w:p w14:paraId="1F74FDCE" w14:textId="77777777" w:rsidR="007F23CC" w:rsidRPr="004356BC" w:rsidRDefault="00095DCA" w:rsidP="004356BC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autoSpaceDE w:val="0"/>
        <w:autoSpaceDN w:val="0"/>
        <w:adjustRightInd w:val="0"/>
        <w:rPr>
          <w:rFonts w:eastAsia="Calibri" w:cs="Arial"/>
          <w:sz w:val="18"/>
          <w:szCs w:val="18"/>
          <w:lang w:eastAsia="en-GB"/>
        </w:rPr>
      </w:pPr>
      <w:r w:rsidRPr="004356BC">
        <w:rPr>
          <w:rFonts w:eastAsia="Calibri" w:cs="Arial"/>
          <w:sz w:val="18"/>
          <w:szCs w:val="18"/>
          <w:lang w:eastAsia="en-GB"/>
        </w:rPr>
        <w:t>7</w:t>
      </w:r>
      <w:r w:rsidR="00013237" w:rsidRPr="004356BC">
        <w:rPr>
          <w:rFonts w:eastAsia="Calibri" w:cs="Arial"/>
          <w:sz w:val="18"/>
          <w:szCs w:val="18"/>
          <w:lang w:eastAsia="en-GB"/>
        </w:rPr>
        <w:t xml:space="preserve"> </w:t>
      </w:r>
      <w:hyperlink w:anchor="section7" w:history="1">
        <w:r w:rsidR="008C2BC1" w:rsidRPr="004356BC">
          <w:rPr>
            <w:rStyle w:val="Hyperlink"/>
            <w:rFonts w:eastAsia="Calibri" w:cs="Arial"/>
            <w:color w:val="auto"/>
            <w:sz w:val="18"/>
            <w:szCs w:val="18"/>
            <w:u w:val="none"/>
            <w:lang w:eastAsia="en-GB"/>
          </w:rPr>
          <w:t>Abstraction</w:t>
        </w:r>
        <w:r w:rsidR="0073466A" w:rsidRPr="004356BC">
          <w:rPr>
            <w:rStyle w:val="Hyperlink"/>
            <w:rFonts w:eastAsia="Calibri" w:cs="Arial"/>
            <w:color w:val="auto"/>
            <w:sz w:val="18"/>
            <w:szCs w:val="18"/>
            <w:u w:val="none"/>
            <w:lang w:eastAsia="en-GB"/>
          </w:rPr>
          <w:t xml:space="preserve"> details</w:t>
        </w:r>
      </w:hyperlink>
    </w:p>
    <w:p w14:paraId="663977B7" w14:textId="77777777" w:rsidR="00013237" w:rsidRPr="004356BC" w:rsidRDefault="00095DCA" w:rsidP="004356BC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autoSpaceDE w:val="0"/>
        <w:autoSpaceDN w:val="0"/>
        <w:adjustRightInd w:val="0"/>
        <w:rPr>
          <w:rFonts w:eastAsia="Calibri" w:cs="Arial"/>
          <w:sz w:val="18"/>
          <w:szCs w:val="18"/>
          <w:lang w:eastAsia="en-GB"/>
        </w:rPr>
      </w:pPr>
      <w:r w:rsidRPr="004356BC">
        <w:rPr>
          <w:rFonts w:eastAsia="Calibri" w:cs="Arial"/>
          <w:sz w:val="18"/>
          <w:szCs w:val="18"/>
          <w:lang w:eastAsia="en-GB"/>
        </w:rPr>
        <w:t xml:space="preserve">8 </w:t>
      </w:r>
      <w:hyperlink w:anchor="section8" w:history="1">
        <w:r w:rsidR="008C2BC1" w:rsidRPr="004356BC">
          <w:rPr>
            <w:rStyle w:val="Hyperlink"/>
            <w:rFonts w:eastAsia="Calibri" w:cs="Arial"/>
            <w:color w:val="auto"/>
            <w:sz w:val="18"/>
            <w:szCs w:val="18"/>
            <w:u w:val="none"/>
            <w:lang w:eastAsia="en-GB"/>
          </w:rPr>
          <w:t>Abstraction</w:t>
        </w:r>
        <w:r w:rsidR="0073466A" w:rsidRPr="004356BC">
          <w:rPr>
            <w:rStyle w:val="Hyperlink"/>
            <w:rFonts w:eastAsia="Calibri" w:cs="Arial"/>
            <w:color w:val="auto"/>
            <w:sz w:val="18"/>
            <w:szCs w:val="18"/>
            <w:u w:val="none"/>
            <w:lang w:eastAsia="en-GB"/>
          </w:rPr>
          <w:t xml:space="preserve"> history and evidence</w:t>
        </w:r>
      </w:hyperlink>
    </w:p>
    <w:p w14:paraId="45B283F1" w14:textId="77777777" w:rsidR="00284AC2" w:rsidRPr="004356BC" w:rsidRDefault="0073466A" w:rsidP="004356BC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autoSpaceDE w:val="0"/>
        <w:autoSpaceDN w:val="0"/>
        <w:adjustRightInd w:val="0"/>
        <w:rPr>
          <w:rFonts w:eastAsia="Calibri" w:cs="Arial"/>
          <w:sz w:val="18"/>
          <w:szCs w:val="18"/>
          <w:lang w:eastAsia="en-GB"/>
        </w:rPr>
      </w:pPr>
      <w:r w:rsidRPr="004356BC">
        <w:rPr>
          <w:rFonts w:eastAsia="Calibri" w:cs="Arial"/>
          <w:sz w:val="18"/>
          <w:szCs w:val="18"/>
          <w:lang w:eastAsia="en-GB"/>
        </w:rPr>
        <w:t>9</w:t>
      </w:r>
      <w:r w:rsidR="00095DCA" w:rsidRPr="004356BC">
        <w:rPr>
          <w:rFonts w:eastAsia="Calibri" w:cs="Arial"/>
          <w:sz w:val="18"/>
          <w:szCs w:val="18"/>
          <w:lang w:eastAsia="en-GB"/>
        </w:rPr>
        <w:t xml:space="preserve"> </w:t>
      </w:r>
      <w:hyperlink w:anchor="section9" w:history="1">
        <w:r w:rsidRPr="004356BC">
          <w:rPr>
            <w:rStyle w:val="Hyperlink"/>
            <w:rFonts w:eastAsia="Calibri" w:cs="Arial"/>
            <w:color w:val="auto"/>
            <w:sz w:val="18"/>
            <w:szCs w:val="18"/>
            <w:u w:val="none"/>
            <w:lang w:eastAsia="en-GB"/>
          </w:rPr>
          <w:t>Discharge details</w:t>
        </w:r>
      </w:hyperlink>
    </w:p>
    <w:p w14:paraId="6C7C93EF" w14:textId="77777777" w:rsidR="0073466A" w:rsidRPr="004356BC" w:rsidRDefault="0073466A" w:rsidP="004356BC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autoSpaceDE w:val="0"/>
        <w:autoSpaceDN w:val="0"/>
        <w:adjustRightInd w:val="0"/>
        <w:rPr>
          <w:rFonts w:eastAsia="Calibri" w:cs="Arial"/>
          <w:sz w:val="18"/>
          <w:szCs w:val="18"/>
          <w:lang w:eastAsia="en-GB"/>
        </w:rPr>
      </w:pPr>
      <w:r w:rsidRPr="004356BC">
        <w:rPr>
          <w:rFonts w:eastAsia="Calibri" w:cs="Arial"/>
          <w:sz w:val="18"/>
          <w:szCs w:val="18"/>
          <w:lang w:eastAsia="en-GB"/>
        </w:rPr>
        <w:t xml:space="preserve">10 </w:t>
      </w:r>
      <w:hyperlink w:anchor="section10" w:history="1">
        <w:r w:rsidRPr="004356BC">
          <w:rPr>
            <w:rStyle w:val="Hyperlink"/>
            <w:rFonts w:eastAsia="Calibri" w:cs="Arial"/>
            <w:color w:val="auto"/>
            <w:sz w:val="18"/>
            <w:szCs w:val="18"/>
            <w:u w:val="none"/>
            <w:lang w:eastAsia="en-GB"/>
          </w:rPr>
          <w:t>Eel considerations</w:t>
        </w:r>
      </w:hyperlink>
    </w:p>
    <w:p w14:paraId="02441A6F" w14:textId="77777777" w:rsidR="0073466A" w:rsidRPr="004356BC" w:rsidRDefault="0073466A" w:rsidP="004356BC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autoSpaceDE w:val="0"/>
        <w:autoSpaceDN w:val="0"/>
        <w:adjustRightInd w:val="0"/>
        <w:rPr>
          <w:rFonts w:eastAsia="Calibri" w:cs="Arial"/>
          <w:sz w:val="18"/>
          <w:szCs w:val="18"/>
          <w:lang w:eastAsia="en-GB"/>
        </w:rPr>
      </w:pPr>
      <w:r w:rsidRPr="004356BC">
        <w:rPr>
          <w:rFonts w:eastAsia="Calibri" w:cs="Arial"/>
          <w:sz w:val="18"/>
          <w:szCs w:val="18"/>
          <w:lang w:eastAsia="en-GB"/>
        </w:rPr>
        <w:t xml:space="preserve">11 </w:t>
      </w:r>
      <w:hyperlink w:anchor="section11" w:history="1">
        <w:r w:rsidRPr="004356BC">
          <w:rPr>
            <w:rStyle w:val="Hyperlink"/>
            <w:rFonts w:eastAsia="Calibri" w:cs="Arial"/>
            <w:color w:val="auto"/>
            <w:sz w:val="18"/>
            <w:szCs w:val="18"/>
            <w:u w:val="none"/>
            <w:lang w:eastAsia="en-GB"/>
          </w:rPr>
          <w:t>Trickle irrigation</w:t>
        </w:r>
      </w:hyperlink>
    </w:p>
    <w:p w14:paraId="09B6C94D" w14:textId="77777777" w:rsidR="00284AC2" w:rsidRPr="004356BC" w:rsidRDefault="0073466A" w:rsidP="004356BC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autoSpaceDE w:val="0"/>
        <w:autoSpaceDN w:val="0"/>
        <w:adjustRightInd w:val="0"/>
        <w:rPr>
          <w:rFonts w:eastAsia="Calibri" w:cs="Arial"/>
          <w:sz w:val="18"/>
          <w:szCs w:val="18"/>
          <w:lang w:eastAsia="en-GB"/>
        </w:rPr>
      </w:pPr>
      <w:r w:rsidRPr="004356BC">
        <w:rPr>
          <w:rFonts w:eastAsia="Calibri" w:cs="Arial"/>
          <w:sz w:val="18"/>
          <w:szCs w:val="18"/>
          <w:lang w:eastAsia="en-GB"/>
        </w:rPr>
        <w:t>12</w:t>
      </w:r>
      <w:r w:rsidR="00095DCA" w:rsidRPr="004356BC">
        <w:rPr>
          <w:rFonts w:eastAsia="Calibri" w:cs="Arial"/>
          <w:sz w:val="18"/>
          <w:szCs w:val="18"/>
          <w:lang w:eastAsia="en-GB"/>
        </w:rPr>
        <w:t xml:space="preserve"> </w:t>
      </w:r>
      <w:hyperlink w:anchor="section12" w:history="1">
        <w:r w:rsidR="00000DC7" w:rsidRPr="004356BC">
          <w:rPr>
            <w:rStyle w:val="Hyperlink"/>
            <w:rFonts w:eastAsia="Calibri" w:cs="Arial"/>
            <w:color w:val="auto"/>
            <w:sz w:val="18"/>
            <w:szCs w:val="18"/>
            <w:u w:val="none"/>
            <w:lang w:eastAsia="en-GB"/>
          </w:rPr>
          <w:t>Planned abstractions</w:t>
        </w:r>
      </w:hyperlink>
    </w:p>
    <w:p w14:paraId="4455528F" w14:textId="77777777" w:rsidR="00284AC2" w:rsidRPr="004356BC" w:rsidRDefault="0073466A" w:rsidP="004356BC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autoSpaceDE w:val="0"/>
        <w:autoSpaceDN w:val="0"/>
        <w:adjustRightInd w:val="0"/>
        <w:rPr>
          <w:rFonts w:eastAsia="Calibri" w:cs="Arial"/>
          <w:sz w:val="18"/>
          <w:szCs w:val="18"/>
          <w:lang w:eastAsia="en-GB"/>
        </w:rPr>
      </w:pPr>
      <w:r w:rsidRPr="004356BC">
        <w:rPr>
          <w:rFonts w:eastAsia="Calibri" w:cs="Arial"/>
          <w:sz w:val="18"/>
          <w:szCs w:val="18"/>
          <w:lang w:eastAsia="en-GB"/>
        </w:rPr>
        <w:t>13</w:t>
      </w:r>
      <w:r w:rsidR="00000DC7" w:rsidRPr="004356BC">
        <w:rPr>
          <w:rFonts w:eastAsia="Calibri" w:cs="Arial"/>
          <w:sz w:val="18"/>
          <w:szCs w:val="18"/>
          <w:lang w:eastAsia="en-GB"/>
        </w:rPr>
        <w:t xml:space="preserve"> </w:t>
      </w:r>
      <w:hyperlink w:anchor="section13" w:history="1">
        <w:r w:rsidR="00000DC7" w:rsidRPr="004356BC">
          <w:rPr>
            <w:rStyle w:val="Hyperlink"/>
            <w:rFonts w:eastAsia="Calibri" w:cs="Arial"/>
            <w:color w:val="auto"/>
            <w:sz w:val="18"/>
            <w:szCs w:val="18"/>
            <w:u w:val="none"/>
            <w:lang w:eastAsia="en-GB"/>
          </w:rPr>
          <w:t>O</w:t>
        </w:r>
        <w:r w:rsidR="000E4418" w:rsidRPr="004356BC">
          <w:rPr>
            <w:rStyle w:val="Hyperlink"/>
            <w:rFonts w:eastAsia="Calibri" w:cs="Arial"/>
            <w:color w:val="auto"/>
            <w:sz w:val="18"/>
            <w:szCs w:val="18"/>
            <w:u w:val="none"/>
            <w:lang w:eastAsia="en-GB"/>
          </w:rPr>
          <w:t>t</w:t>
        </w:r>
        <w:r w:rsidR="00000DC7" w:rsidRPr="004356BC">
          <w:rPr>
            <w:rStyle w:val="Hyperlink"/>
            <w:rFonts w:eastAsia="Calibri" w:cs="Arial"/>
            <w:color w:val="auto"/>
            <w:sz w:val="18"/>
            <w:szCs w:val="18"/>
            <w:u w:val="none"/>
            <w:lang w:eastAsia="en-GB"/>
          </w:rPr>
          <w:t>her abstractions</w:t>
        </w:r>
      </w:hyperlink>
    </w:p>
    <w:p w14:paraId="184D22A4" w14:textId="77777777" w:rsidR="00284AC2" w:rsidRPr="004356BC" w:rsidRDefault="0073466A" w:rsidP="004356BC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autoSpaceDE w:val="0"/>
        <w:autoSpaceDN w:val="0"/>
        <w:adjustRightInd w:val="0"/>
        <w:rPr>
          <w:rFonts w:eastAsia="Calibri" w:cs="Arial"/>
          <w:sz w:val="18"/>
          <w:szCs w:val="18"/>
          <w:lang w:eastAsia="en-GB"/>
        </w:rPr>
      </w:pPr>
      <w:r w:rsidRPr="004356BC">
        <w:rPr>
          <w:rFonts w:eastAsia="Calibri" w:cs="Arial"/>
          <w:sz w:val="18"/>
          <w:szCs w:val="18"/>
          <w:lang w:eastAsia="en-GB"/>
        </w:rPr>
        <w:t>14</w:t>
      </w:r>
      <w:r w:rsidR="00000DC7" w:rsidRPr="004356BC">
        <w:rPr>
          <w:rFonts w:eastAsia="Calibri" w:cs="Arial"/>
          <w:sz w:val="18"/>
          <w:szCs w:val="18"/>
          <w:lang w:eastAsia="en-GB"/>
        </w:rPr>
        <w:t xml:space="preserve"> </w:t>
      </w:r>
      <w:hyperlink w:anchor="section14" w:history="1">
        <w:r w:rsidR="00000DC7" w:rsidRPr="004356BC">
          <w:rPr>
            <w:rStyle w:val="Hyperlink"/>
            <w:rFonts w:eastAsia="Calibri" w:cs="Arial"/>
            <w:color w:val="auto"/>
            <w:sz w:val="18"/>
            <w:szCs w:val="18"/>
            <w:u w:val="none"/>
            <w:lang w:eastAsia="en-GB"/>
          </w:rPr>
          <w:t xml:space="preserve">Planning </w:t>
        </w:r>
        <w:r w:rsidRPr="004356BC">
          <w:rPr>
            <w:rStyle w:val="Hyperlink"/>
            <w:rFonts w:eastAsia="Calibri" w:cs="Arial"/>
            <w:color w:val="auto"/>
            <w:sz w:val="18"/>
            <w:szCs w:val="18"/>
            <w:u w:val="none"/>
            <w:lang w:eastAsia="en-GB"/>
          </w:rPr>
          <w:t>permissions</w:t>
        </w:r>
      </w:hyperlink>
    </w:p>
    <w:p w14:paraId="6236AAF1" w14:textId="77777777" w:rsidR="00284AC2" w:rsidRPr="004356BC" w:rsidRDefault="0073466A" w:rsidP="004356BC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autoSpaceDE w:val="0"/>
        <w:autoSpaceDN w:val="0"/>
        <w:adjustRightInd w:val="0"/>
        <w:rPr>
          <w:rFonts w:eastAsia="Calibri" w:cs="Arial"/>
          <w:sz w:val="18"/>
          <w:szCs w:val="18"/>
          <w:lang w:eastAsia="en-GB"/>
        </w:rPr>
      </w:pPr>
      <w:r w:rsidRPr="004356BC">
        <w:rPr>
          <w:rFonts w:eastAsia="Calibri" w:cs="Arial"/>
          <w:sz w:val="18"/>
          <w:szCs w:val="18"/>
          <w:lang w:eastAsia="en-GB"/>
        </w:rPr>
        <w:t>15</w:t>
      </w:r>
      <w:r w:rsidR="00284AC2" w:rsidRPr="004356BC">
        <w:rPr>
          <w:rFonts w:eastAsia="Calibri" w:cs="Arial"/>
          <w:sz w:val="18"/>
          <w:szCs w:val="18"/>
          <w:lang w:eastAsia="en-GB"/>
        </w:rPr>
        <w:t xml:space="preserve"> </w:t>
      </w:r>
      <w:hyperlink w:anchor="section15" w:history="1">
        <w:r w:rsidR="00000DC7" w:rsidRPr="004356BC">
          <w:rPr>
            <w:rStyle w:val="Hyperlink"/>
            <w:rFonts w:eastAsia="Calibri" w:cs="Arial"/>
            <w:color w:val="auto"/>
            <w:sz w:val="18"/>
            <w:szCs w:val="18"/>
            <w:u w:val="none"/>
            <w:lang w:eastAsia="en-GB"/>
          </w:rPr>
          <w:t>Environmental Impact Assessment</w:t>
        </w:r>
      </w:hyperlink>
    </w:p>
    <w:p w14:paraId="6648D6AF" w14:textId="77777777" w:rsidR="00284AC2" w:rsidRPr="004356BC" w:rsidRDefault="0073466A" w:rsidP="004356BC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autoSpaceDE w:val="0"/>
        <w:autoSpaceDN w:val="0"/>
        <w:adjustRightInd w:val="0"/>
        <w:rPr>
          <w:rFonts w:eastAsia="Calibri" w:cs="Arial"/>
          <w:sz w:val="18"/>
          <w:szCs w:val="18"/>
          <w:lang w:eastAsia="en-GB"/>
        </w:rPr>
      </w:pPr>
      <w:r w:rsidRPr="004356BC">
        <w:rPr>
          <w:rFonts w:eastAsia="Calibri" w:cs="Arial"/>
          <w:sz w:val="18"/>
          <w:szCs w:val="18"/>
          <w:lang w:eastAsia="en-GB"/>
        </w:rPr>
        <w:t>16</w:t>
      </w:r>
      <w:r w:rsidR="00095DCA" w:rsidRPr="004356BC">
        <w:rPr>
          <w:rFonts w:eastAsia="Calibri" w:cs="Arial"/>
          <w:sz w:val="18"/>
          <w:szCs w:val="18"/>
          <w:lang w:eastAsia="en-GB"/>
        </w:rPr>
        <w:t xml:space="preserve"> </w:t>
      </w:r>
      <w:hyperlink w:anchor="section16" w:history="1">
        <w:r w:rsidR="00284AC2" w:rsidRPr="004356BC">
          <w:rPr>
            <w:rStyle w:val="Hyperlink"/>
            <w:rFonts w:eastAsia="Calibri" w:cs="Arial"/>
            <w:color w:val="auto"/>
            <w:sz w:val="18"/>
            <w:szCs w:val="18"/>
            <w:u w:val="none"/>
            <w:lang w:eastAsia="en-GB"/>
          </w:rPr>
          <w:t>Licence duration</w:t>
        </w:r>
      </w:hyperlink>
    </w:p>
    <w:p w14:paraId="08F24F22" w14:textId="5FF6CCE4" w:rsidR="00A34A98" w:rsidRPr="004356BC" w:rsidRDefault="0073466A" w:rsidP="004356BC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autoSpaceDE w:val="0"/>
        <w:autoSpaceDN w:val="0"/>
        <w:adjustRightInd w:val="0"/>
        <w:rPr>
          <w:rStyle w:val="Hyperlink"/>
          <w:rFonts w:eastAsia="Calibri" w:cs="Arial"/>
          <w:color w:val="auto"/>
          <w:sz w:val="18"/>
          <w:szCs w:val="18"/>
          <w:u w:val="none"/>
          <w:lang w:eastAsia="en-GB"/>
        </w:rPr>
      </w:pPr>
      <w:r w:rsidRPr="004356BC">
        <w:rPr>
          <w:rFonts w:eastAsia="Calibri" w:cs="Arial"/>
          <w:sz w:val="18"/>
          <w:szCs w:val="18"/>
          <w:lang w:eastAsia="en-GB"/>
        </w:rPr>
        <w:t>1</w:t>
      </w:r>
      <w:r w:rsidR="005A7DE7" w:rsidRPr="004356BC">
        <w:rPr>
          <w:rFonts w:eastAsia="Calibri" w:cs="Arial"/>
          <w:sz w:val="18"/>
          <w:szCs w:val="18"/>
          <w:lang w:eastAsia="en-GB"/>
        </w:rPr>
        <w:t>7</w:t>
      </w:r>
      <w:r w:rsidR="00284AC2" w:rsidRPr="004356BC">
        <w:rPr>
          <w:rFonts w:eastAsia="Calibri" w:cs="Arial"/>
          <w:sz w:val="18"/>
          <w:szCs w:val="18"/>
          <w:lang w:eastAsia="en-GB"/>
        </w:rPr>
        <w:t xml:space="preserve"> </w:t>
      </w:r>
      <w:hyperlink w:anchor="section18" w:history="1">
        <w:r w:rsidR="00284AC2" w:rsidRPr="004356BC">
          <w:rPr>
            <w:rStyle w:val="Hyperlink"/>
            <w:rFonts w:eastAsia="Calibri" w:cs="Arial"/>
            <w:color w:val="auto"/>
            <w:sz w:val="18"/>
            <w:szCs w:val="18"/>
            <w:u w:val="none"/>
            <w:lang w:eastAsia="en-GB"/>
          </w:rPr>
          <w:t>Application checklist</w:t>
        </w:r>
      </w:hyperlink>
    </w:p>
    <w:p w14:paraId="12C7701D" w14:textId="1D434703" w:rsidR="00864C22" w:rsidRPr="00947AA6" w:rsidRDefault="00864C22" w:rsidP="00DB3F66">
      <w:pPr>
        <w:pBdr>
          <w:top w:val="single" w:sz="12" w:space="1" w:color="auto"/>
          <w:left w:val="single" w:sz="12" w:space="4" w:color="auto"/>
          <w:bottom w:val="single" w:sz="12" w:space="31" w:color="auto"/>
          <w:right w:val="single" w:sz="12" w:space="4" w:color="auto"/>
        </w:pBdr>
        <w:autoSpaceDE w:val="0"/>
        <w:autoSpaceDN w:val="0"/>
        <w:adjustRightInd w:val="0"/>
        <w:rPr>
          <w:rFonts w:eastAsia="Calibri" w:cs="Arial"/>
          <w:sz w:val="18"/>
          <w:szCs w:val="18"/>
          <w:lang w:eastAsia="en-GB"/>
        </w:rPr>
        <w:sectPr w:rsidR="00864C22" w:rsidRPr="00947AA6" w:rsidSect="003D02F4">
          <w:headerReference w:type="default" r:id="rId16"/>
          <w:footerReference w:type="default" r:id="rId17"/>
          <w:type w:val="continuous"/>
          <w:pgSz w:w="11906" w:h="16838"/>
          <w:pgMar w:top="902" w:right="924" w:bottom="709" w:left="1259" w:header="567" w:footer="340" w:gutter="0"/>
          <w:cols w:num="2" w:space="57"/>
          <w:titlePg/>
          <w:docGrid w:linePitch="360"/>
        </w:sectPr>
      </w:pPr>
    </w:p>
    <w:p w14:paraId="75BC81AB" w14:textId="77777777" w:rsidR="004356BC" w:rsidRDefault="004356BC" w:rsidP="003D6F24">
      <w:pPr>
        <w:pStyle w:val="Sectionheading"/>
        <w:sectPr w:rsidR="004356BC" w:rsidSect="00CD37D2">
          <w:type w:val="continuous"/>
          <w:pgSz w:w="11906" w:h="16838"/>
          <w:pgMar w:top="902" w:right="924" w:bottom="709" w:left="1259" w:header="567" w:footer="340" w:gutter="0"/>
          <w:cols w:space="708"/>
          <w:titlePg/>
          <w:docGrid w:linePitch="360"/>
        </w:sectPr>
      </w:pPr>
    </w:p>
    <w:tbl>
      <w:tblPr>
        <w:tblW w:w="5003" w:type="pct"/>
        <w:tblLook w:val="04A0" w:firstRow="1" w:lastRow="0" w:firstColumn="1" w:lastColumn="0" w:noHBand="0" w:noVBand="1"/>
      </w:tblPr>
      <w:tblGrid>
        <w:gridCol w:w="868"/>
        <w:gridCol w:w="327"/>
        <w:gridCol w:w="145"/>
        <w:gridCol w:w="127"/>
        <w:gridCol w:w="155"/>
        <w:gridCol w:w="121"/>
        <w:gridCol w:w="28"/>
        <w:gridCol w:w="567"/>
        <w:gridCol w:w="569"/>
        <w:gridCol w:w="237"/>
        <w:gridCol w:w="99"/>
        <w:gridCol w:w="390"/>
        <w:gridCol w:w="294"/>
        <w:gridCol w:w="422"/>
        <w:gridCol w:w="167"/>
        <w:gridCol w:w="237"/>
        <w:gridCol w:w="292"/>
        <w:gridCol w:w="58"/>
        <w:gridCol w:w="716"/>
        <w:gridCol w:w="1283"/>
        <w:gridCol w:w="1201"/>
        <w:gridCol w:w="153"/>
        <w:gridCol w:w="91"/>
        <w:gridCol w:w="263"/>
        <w:gridCol w:w="660"/>
        <w:gridCol w:w="459"/>
        <w:gridCol w:w="16"/>
      </w:tblGrid>
      <w:tr w:rsidR="003D6F24" w:rsidRPr="007C08F6" w14:paraId="0A0E5B8C" w14:textId="77777777" w:rsidTr="003E7E61">
        <w:tc>
          <w:tcPr>
            <w:tcW w:w="5000" w:type="pct"/>
            <w:gridSpan w:val="27"/>
            <w:shd w:val="clear" w:color="auto" w:fill="auto"/>
          </w:tcPr>
          <w:p w14:paraId="3D33DF68" w14:textId="47D4D7FE" w:rsidR="003D6F24" w:rsidRPr="00E42B09" w:rsidRDefault="003D6F24" w:rsidP="003D6F24">
            <w:pPr>
              <w:pStyle w:val="Sectionheading"/>
            </w:pPr>
            <w:r>
              <w:t>1. Application type and fee</w:t>
            </w:r>
          </w:p>
        </w:tc>
      </w:tr>
      <w:tr w:rsidR="003D6F24" w:rsidRPr="007C08F6" w14:paraId="58B58863" w14:textId="77777777" w:rsidTr="003E7E61">
        <w:tc>
          <w:tcPr>
            <w:tcW w:w="5000" w:type="pct"/>
            <w:gridSpan w:val="27"/>
            <w:shd w:val="clear" w:color="auto" w:fill="auto"/>
          </w:tcPr>
          <w:p w14:paraId="63DAB744" w14:textId="77777777" w:rsidR="003D6F24" w:rsidRPr="00E42B09" w:rsidRDefault="003D6F24" w:rsidP="00642678">
            <w:pPr>
              <w:pStyle w:val="SubQuestion"/>
            </w:pPr>
            <w:r>
              <w:t>1.1 Please select your application type from the list below.</w:t>
            </w:r>
          </w:p>
        </w:tc>
      </w:tr>
      <w:tr w:rsidR="00050C06" w:rsidRPr="007C08F6" w14:paraId="74F25704" w14:textId="77777777" w:rsidTr="0057431F">
        <w:tc>
          <w:tcPr>
            <w:tcW w:w="4761" w:type="pct"/>
            <w:gridSpan w:val="25"/>
            <w:shd w:val="clear" w:color="auto" w:fill="auto"/>
          </w:tcPr>
          <w:p w14:paraId="473E3241" w14:textId="77777777" w:rsidR="003D6F24" w:rsidRPr="007C08F6" w:rsidRDefault="003D6F24" w:rsidP="00642678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A new transitional water resources full abstraction licence for a previously exempt abstraction</w:t>
            </w:r>
          </w:p>
        </w:tc>
        <w:sdt>
          <w:sdtPr>
            <w:rPr>
              <w:rFonts w:cs="Arial"/>
              <w:sz w:val="20"/>
              <w:szCs w:val="20"/>
            </w:rPr>
            <w:id w:val="24801391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39" w:type="pct"/>
                <w:gridSpan w:val="2"/>
                <w:shd w:val="clear" w:color="auto" w:fill="auto"/>
              </w:tcPr>
              <w:p w14:paraId="381ABDDB" w14:textId="3C1C5C22" w:rsidR="003D6F24" w:rsidRPr="007C08F6" w:rsidRDefault="0080266B" w:rsidP="00642678">
                <w:pPr>
                  <w:spacing w:before="120" w:after="60"/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☐</w:t>
                </w:r>
              </w:p>
            </w:tc>
          </w:sdtContent>
        </w:sdt>
      </w:tr>
      <w:tr w:rsidR="00050C06" w:rsidRPr="007C08F6" w14:paraId="778542FA" w14:textId="77777777" w:rsidTr="0057431F">
        <w:tc>
          <w:tcPr>
            <w:tcW w:w="4761" w:type="pct"/>
            <w:gridSpan w:val="25"/>
            <w:shd w:val="clear" w:color="auto" w:fill="auto"/>
          </w:tcPr>
          <w:p w14:paraId="40241BC7" w14:textId="77777777" w:rsidR="0004403A" w:rsidRPr="007C08F6" w:rsidRDefault="0004403A" w:rsidP="0004403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A new</w:t>
            </w:r>
            <w:r w:rsidR="00626C24">
              <w:rPr>
                <w:rFonts w:cs="Arial"/>
                <w:color w:val="000000"/>
                <w:sz w:val="20"/>
                <w:szCs w:val="20"/>
              </w:rPr>
              <w:t xml:space="preserve"> </w:t>
            </w:r>
            <w:r w:rsidR="00CA2315">
              <w:rPr>
                <w:rFonts w:cs="Arial"/>
                <w:color w:val="000000"/>
                <w:sz w:val="20"/>
                <w:szCs w:val="20"/>
              </w:rPr>
              <w:t xml:space="preserve">transitional water resources transfer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licence for a previously exempt abstraction </w:t>
            </w:r>
          </w:p>
        </w:tc>
        <w:sdt>
          <w:sdtPr>
            <w:rPr>
              <w:rFonts w:cs="Arial"/>
              <w:sz w:val="20"/>
              <w:szCs w:val="20"/>
            </w:rPr>
            <w:id w:val="-516776772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39" w:type="pct"/>
                <w:gridSpan w:val="2"/>
                <w:shd w:val="clear" w:color="auto" w:fill="auto"/>
              </w:tcPr>
              <w:p w14:paraId="444A755D" w14:textId="47193F03" w:rsidR="0004403A" w:rsidRPr="007C08F6" w:rsidRDefault="003C2848" w:rsidP="0004403A">
                <w:pPr>
                  <w:spacing w:before="120" w:after="60"/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☒</w:t>
                </w:r>
              </w:p>
            </w:tc>
          </w:sdtContent>
        </w:sdt>
      </w:tr>
      <w:tr w:rsidR="00050C06" w:rsidRPr="007C08F6" w14:paraId="7F8CBC0A" w14:textId="77777777" w:rsidTr="0057431F">
        <w:trPr>
          <w:trHeight w:val="509"/>
        </w:trPr>
        <w:tc>
          <w:tcPr>
            <w:tcW w:w="4761" w:type="pct"/>
            <w:gridSpan w:val="25"/>
            <w:shd w:val="clear" w:color="auto" w:fill="auto"/>
          </w:tcPr>
          <w:p w14:paraId="4E677AFD" w14:textId="2808CF7C" w:rsidR="002E2175" w:rsidRPr="007C08F6" w:rsidRDefault="00A53083" w:rsidP="002E2175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A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variation to an existing full </w:t>
            </w:r>
            <w:r w:rsidR="005B7198">
              <w:rPr>
                <w:rFonts w:cs="Arial"/>
                <w:color w:val="000000"/>
                <w:sz w:val="20"/>
                <w:szCs w:val="20"/>
              </w:rPr>
              <w:t xml:space="preserve">abstraction </w:t>
            </w:r>
            <w:r>
              <w:rPr>
                <w:rFonts w:cs="Arial"/>
                <w:color w:val="000000"/>
                <w:sz w:val="20"/>
                <w:szCs w:val="20"/>
              </w:rPr>
              <w:t>licence to add a previously exempt abstraction</w:t>
            </w:r>
          </w:p>
        </w:tc>
        <w:sdt>
          <w:sdtPr>
            <w:rPr>
              <w:rFonts w:cs="Arial"/>
              <w:sz w:val="20"/>
              <w:szCs w:val="20"/>
            </w:rPr>
            <w:id w:val="45452957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39" w:type="pct"/>
                <w:gridSpan w:val="2"/>
                <w:shd w:val="clear" w:color="auto" w:fill="auto"/>
              </w:tcPr>
              <w:p w14:paraId="72E613A6" w14:textId="099DE036" w:rsidR="00A53083" w:rsidRDefault="003C2848" w:rsidP="0004403A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☐</w:t>
                </w:r>
              </w:p>
            </w:tc>
          </w:sdtContent>
        </w:sdt>
      </w:tr>
      <w:tr w:rsidR="00050C06" w:rsidRPr="007C08F6" w14:paraId="3BE475C5" w14:textId="77777777" w:rsidTr="0057431F">
        <w:tc>
          <w:tcPr>
            <w:tcW w:w="4761" w:type="pct"/>
            <w:gridSpan w:val="25"/>
            <w:shd w:val="clear" w:color="auto" w:fill="auto"/>
          </w:tcPr>
          <w:p w14:paraId="5516CBD6" w14:textId="140D9646" w:rsidR="00C7275D" w:rsidRPr="007C08F6" w:rsidRDefault="005B7198" w:rsidP="0004403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 xml:space="preserve">A variation to </w:t>
            </w:r>
            <w:r w:rsidR="00C7275D">
              <w:rPr>
                <w:rFonts w:cs="Arial"/>
                <w:color w:val="000000"/>
                <w:sz w:val="20"/>
                <w:szCs w:val="20"/>
              </w:rPr>
              <w:t xml:space="preserve">an existing transfer licence to add a previously exempt </w:t>
            </w:r>
            <w:r w:rsidR="002E2175">
              <w:rPr>
                <w:rFonts w:cs="Arial"/>
                <w:color w:val="000000"/>
                <w:sz w:val="20"/>
                <w:szCs w:val="20"/>
              </w:rPr>
              <w:t>a</w:t>
            </w:r>
            <w:r w:rsidR="00C7275D">
              <w:rPr>
                <w:rFonts w:cs="Arial"/>
                <w:color w:val="000000"/>
                <w:sz w:val="20"/>
                <w:szCs w:val="20"/>
              </w:rPr>
              <w:t>bstraction</w:t>
            </w:r>
          </w:p>
        </w:tc>
        <w:sdt>
          <w:sdtPr>
            <w:rPr>
              <w:rFonts w:cs="Arial"/>
              <w:sz w:val="20"/>
              <w:szCs w:val="20"/>
            </w:rPr>
            <w:id w:val="9251497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39" w:type="pct"/>
                <w:gridSpan w:val="2"/>
                <w:shd w:val="clear" w:color="auto" w:fill="auto"/>
              </w:tcPr>
              <w:p w14:paraId="6696A27D" w14:textId="77777777" w:rsidR="0004403A" w:rsidRPr="007C08F6" w:rsidRDefault="005C56E9" w:rsidP="0004403A">
                <w:pPr>
                  <w:spacing w:before="120" w:after="60"/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Segoe UI Symbol" w:hint="eastAsia"/>
                    <w:sz w:val="20"/>
                    <w:szCs w:val="20"/>
                  </w:rPr>
                  <w:t>☐</w:t>
                </w:r>
              </w:p>
            </w:tc>
          </w:sdtContent>
        </w:sdt>
      </w:tr>
      <w:tr w:rsidR="003D6F24" w:rsidRPr="007C08F6" w14:paraId="3D00229D" w14:textId="77777777" w:rsidTr="003E7E61">
        <w:tc>
          <w:tcPr>
            <w:tcW w:w="5000" w:type="pct"/>
            <w:gridSpan w:val="27"/>
            <w:shd w:val="clear" w:color="auto" w:fill="auto"/>
          </w:tcPr>
          <w:p w14:paraId="4686D0AC" w14:textId="77777777" w:rsidR="003D6F24" w:rsidRPr="00E42B09" w:rsidRDefault="003D6F24" w:rsidP="003D6F24">
            <w:pPr>
              <w:pStyle w:val="SubQuestion"/>
            </w:pPr>
            <w:r w:rsidRPr="00C31CF1">
              <w:t>1.2 Please indicate the amount and how you wish to pay your application</w:t>
            </w:r>
          </w:p>
        </w:tc>
      </w:tr>
      <w:tr w:rsidR="000E7FE0" w14:paraId="3FD332EF" w14:textId="77777777" w:rsidTr="004356BC">
        <w:tc>
          <w:tcPr>
            <w:tcW w:w="1175" w:type="pct"/>
            <w:gridSpan w:val="8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493CA97E" w14:textId="77777777" w:rsidR="003013A4" w:rsidRDefault="003013A4" w:rsidP="00642678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Amount paid</w:t>
            </w:r>
          </w:p>
        </w:tc>
        <w:sdt>
          <w:sdtPr>
            <w:rPr>
              <w:rStyle w:val="Responseboxtext"/>
              <w:rFonts w:eastAsia="Calibri"/>
            </w:rPr>
            <w:id w:val="-520398889"/>
            <w:placeholder>
              <w:docPart w:val="5FE79C7C3FD2475CAF0575E39EE78156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1390" w:type="pct"/>
                <w:gridSpan w:val="10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373F130D" w14:textId="226FFB44" w:rsidR="003013A4" w:rsidRDefault="003C2848" w:rsidP="003C2848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£1500</w:t>
                </w:r>
              </w:p>
            </w:tc>
          </w:sdtContent>
        </w:sdt>
        <w:tc>
          <w:tcPr>
            <w:tcW w:w="2435" w:type="pct"/>
            <w:gridSpan w:val="9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9CAB01E" w14:textId="77777777" w:rsidR="003013A4" w:rsidRDefault="003013A4" w:rsidP="00642678">
            <w:pPr>
              <w:spacing w:before="120" w:after="60"/>
              <w:rPr>
                <w:rFonts w:cs="Arial"/>
                <w:szCs w:val="20"/>
              </w:rPr>
            </w:pPr>
          </w:p>
        </w:tc>
      </w:tr>
      <w:tr w:rsidR="00050C06" w:rsidRPr="007C08F6" w14:paraId="3629244A" w14:textId="77777777" w:rsidTr="004356BC">
        <w:tc>
          <w:tcPr>
            <w:tcW w:w="1175" w:type="pct"/>
            <w:gridSpan w:val="8"/>
            <w:shd w:val="clear" w:color="auto" w:fill="auto"/>
          </w:tcPr>
          <w:p w14:paraId="2455D1F8" w14:textId="77777777" w:rsidR="003D6F24" w:rsidRPr="007C08F6" w:rsidRDefault="003D6F24" w:rsidP="00642678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Cheque</w:t>
            </w:r>
          </w:p>
        </w:tc>
        <w:sdt>
          <w:sdtPr>
            <w:rPr>
              <w:rFonts w:cs="Arial"/>
              <w:sz w:val="20"/>
              <w:szCs w:val="20"/>
            </w:rPr>
            <w:id w:val="91744909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825" w:type="pct"/>
                <w:gridSpan w:val="19"/>
                <w:shd w:val="clear" w:color="auto" w:fill="auto"/>
              </w:tcPr>
              <w:p w14:paraId="0B64D417" w14:textId="77777777" w:rsidR="003D6F24" w:rsidRPr="007C08F6" w:rsidRDefault="003D6F24" w:rsidP="00642678">
                <w:pPr>
                  <w:spacing w:before="120" w:after="60"/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</w:tr>
      <w:tr w:rsidR="00050C06" w:rsidRPr="007C08F6" w14:paraId="102945C2" w14:textId="77777777" w:rsidTr="004356BC">
        <w:tc>
          <w:tcPr>
            <w:tcW w:w="1175" w:type="pct"/>
            <w:gridSpan w:val="8"/>
            <w:shd w:val="clear" w:color="auto" w:fill="auto"/>
          </w:tcPr>
          <w:p w14:paraId="6361EB9E" w14:textId="77777777" w:rsidR="003D6F24" w:rsidRPr="007C08F6" w:rsidRDefault="003D6F24" w:rsidP="00642678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Credit or debit card</w:t>
            </w:r>
          </w:p>
        </w:tc>
        <w:sdt>
          <w:sdtPr>
            <w:rPr>
              <w:rFonts w:cs="Arial"/>
              <w:sz w:val="20"/>
              <w:szCs w:val="20"/>
            </w:rPr>
            <w:id w:val="214430663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825" w:type="pct"/>
                <w:gridSpan w:val="19"/>
                <w:shd w:val="clear" w:color="auto" w:fill="auto"/>
              </w:tcPr>
              <w:p w14:paraId="3E990A34" w14:textId="2538D71A" w:rsidR="003D6F24" w:rsidRPr="007C08F6" w:rsidRDefault="0080266B" w:rsidP="00642678">
                <w:pPr>
                  <w:spacing w:before="120" w:after="60"/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☐</w:t>
                </w:r>
              </w:p>
            </w:tc>
          </w:sdtContent>
        </w:sdt>
      </w:tr>
      <w:tr w:rsidR="007B550C" w:rsidRPr="007C08F6" w14:paraId="046C5E59" w14:textId="77777777" w:rsidTr="004356BC">
        <w:tc>
          <w:tcPr>
            <w:tcW w:w="1175" w:type="pct"/>
            <w:gridSpan w:val="8"/>
            <w:shd w:val="clear" w:color="auto" w:fill="auto"/>
          </w:tcPr>
          <w:p w14:paraId="1A65E74A" w14:textId="77777777" w:rsidR="003013A4" w:rsidRPr="007C08F6" w:rsidRDefault="003013A4" w:rsidP="00642678">
            <w:pPr>
              <w:pStyle w:val="Questiontext"/>
            </w:pPr>
            <w:r>
              <w:t>BACS transfer</w:t>
            </w:r>
          </w:p>
        </w:tc>
        <w:tc>
          <w:tcPr>
            <w:tcW w:w="455" w:type="pct"/>
            <w:gridSpan w:val="3"/>
            <w:shd w:val="clear" w:color="auto" w:fill="auto"/>
          </w:tcPr>
          <w:sdt>
            <w:sdtPr>
              <w:rPr>
                <w:rFonts w:cs="Arial"/>
                <w:sz w:val="20"/>
                <w:szCs w:val="20"/>
              </w:rPr>
              <w:id w:val="-1575734347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5266C41E" w14:textId="69938B99" w:rsidR="003013A4" w:rsidRPr="00E42B09" w:rsidRDefault="003C2848" w:rsidP="00642678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☒</w:t>
                </w:r>
              </w:p>
            </w:sdtContent>
          </w:sdt>
        </w:tc>
        <w:tc>
          <w:tcPr>
            <w:tcW w:w="1295" w:type="pct"/>
            <w:gridSpan w:val="8"/>
            <w:tcBorders>
              <w:right w:val="single" w:sz="4" w:space="0" w:color="auto"/>
            </w:tcBorders>
            <w:shd w:val="clear" w:color="auto" w:fill="auto"/>
          </w:tcPr>
          <w:p w14:paraId="4B7EA29E" w14:textId="77777777" w:rsidR="003013A4" w:rsidRPr="007C08F6" w:rsidRDefault="003013A4" w:rsidP="00642678">
            <w:pPr>
              <w:pStyle w:val="Questiontext"/>
              <w:rPr>
                <w:rFonts w:eastAsia="MS Gothic"/>
              </w:rPr>
            </w:pPr>
            <w:r>
              <w:rPr>
                <w:rFonts w:eastAsia="MS Gothic"/>
              </w:rPr>
              <w:t>BACS reference number</w:t>
            </w:r>
          </w:p>
        </w:tc>
        <w:tc>
          <w:tcPr>
            <w:tcW w:w="2075" w:type="pct"/>
            <w:gridSpan w:val="8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315A91" w14:textId="308B2D57" w:rsidR="003013A4" w:rsidRPr="007C08F6" w:rsidRDefault="003013A4" w:rsidP="003C2848">
            <w:pPr>
              <w:spacing w:before="120" w:after="60"/>
              <w:rPr>
                <w:rFonts w:ascii="Segoe UI Symbol" w:eastAsia="MS Gothic" w:hAnsi="Segoe UI Symbol" w:cs="Segoe UI Symbol"/>
                <w:sz w:val="20"/>
                <w:szCs w:val="20"/>
              </w:rPr>
            </w:pPr>
            <w:r>
              <w:rPr>
                <w:rStyle w:val="Responseboxtext"/>
              </w:rPr>
              <w:t xml:space="preserve">PRC </w:t>
            </w:r>
            <w:sdt>
              <w:sdtPr>
                <w:rPr>
                  <w:rStyle w:val="Responseboxtext"/>
                  <w:rFonts w:eastAsia="Calibri"/>
                </w:rPr>
                <w:id w:val="815376850"/>
                <w:placeholder>
                  <w:docPart w:val="C93A4605353D401EA7AF37E2C3F461FB"/>
                </w:placeholder>
              </w:sdtPr>
              <w:sdtEndPr>
                <w:rPr>
                  <w:rStyle w:val="Responseboxtext"/>
                </w:rPr>
              </w:sdtEndPr>
              <w:sdtContent>
                <w:r w:rsidR="003C2848">
                  <w:rPr>
                    <w:rStyle w:val="Responseboxtext"/>
                    <w:rFonts w:eastAsia="Calibri"/>
                  </w:rPr>
                  <w:t>Glyncastle License</w:t>
                </w:r>
              </w:sdtContent>
            </w:sdt>
          </w:p>
        </w:tc>
      </w:tr>
      <w:tr w:rsidR="00E42B09" w:rsidRPr="007C08F6" w14:paraId="6ADAE7BE" w14:textId="77777777" w:rsidTr="003E7E61">
        <w:tc>
          <w:tcPr>
            <w:tcW w:w="5000" w:type="pct"/>
            <w:gridSpan w:val="27"/>
            <w:shd w:val="clear" w:color="auto" w:fill="auto"/>
          </w:tcPr>
          <w:p w14:paraId="4C6C1E80" w14:textId="77777777" w:rsidR="00E42B09" w:rsidRPr="00E42B09" w:rsidRDefault="00E42B09" w:rsidP="00E42B09">
            <w:pPr>
              <w:pStyle w:val="Sectionheading"/>
            </w:pPr>
            <w:r>
              <w:t xml:space="preserve">2 </w:t>
            </w:r>
            <w:r w:rsidRPr="00897D05">
              <w:t xml:space="preserve">Applicant </w:t>
            </w:r>
            <w:r>
              <w:t xml:space="preserve">and agent </w:t>
            </w:r>
            <w:r w:rsidRPr="00897D05">
              <w:t>details</w:t>
            </w:r>
          </w:p>
        </w:tc>
      </w:tr>
      <w:tr w:rsidR="00E42B09" w:rsidRPr="007C08F6" w14:paraId="7B6483F3" w14:textId="77777777" w:rsidTr="003E7E61">
        <w:tc>
          <w:tcPr>
            <w:tcW w:w="5000" w:type="pct"/>
            <w:gridSpan w:val="27"/>
            <w:shd w:val="clear" w:color="auto" w:fill="auto"/>
          </w:tcPr>
          <w:p w14:paraId="6AF95CA8" w14:textId="77777777" w:rsidR="00E42B09" w:rsidRPr="00E42B09" w:rsidRDefault="0074320F" w:rsidP="00E42B09">
            <w:pPr>
              <w:pStyle w:val="Questiontext"/>
            </w:pPr>
            <w:r>
              <w:t xml:space="preserve">This is the individual or </w:t>
            </w:r>
            <w:r w:rsidR="00E42B09" w:rsidRPr="009532B7">
              <w:t xml:space="preserve">organisation any resulting licence will be issued to, and must be a legal entity. If you are an agent acting on behalf of an applicant, provide their details here and yours in </w:t>
            </w:r>
            <w:r w:rsidR="00E42B09">
              <w:t>section 2.2</w:t>
            </w:r>
            <w:r w:rsidR="00E42B09" w:rsidRPr="009532B7">
              <w:t xml:space="preserve">. </w:t>
            </w:r>
          </w:p>
        </w:tc>
      </w:tr>
      <w:tr w:rsidR="00E42B09" w:rsidRPr="007C08F6" w14:paraId="269B8FFB" w14:textId="77777777" w:rsidTr="003E7E61">
        <w:tc>
          <w:tcPr>
            <w:tcW w:w="5000" w:type="pct"/>
            <w:gridSpan w:val="27"/>
            <w:shd w:val="clear" w:color="auto" w:fill="auto"/>
          </w:tcPr>
          <w:p w14:paraId="5A270945" w14:textId="77777777" w:rsidR="00E42B09" w:rsidRPr="00E42B09" w:rsidRDefault="00E42B09" w:rsidP="00E42B09">
            <w:pPr>
              <w:pStyle w:val="SubQuestion"/>
              <w:rPr>
                <w:bCs/>
                <w:color w:val="3C3C41"/>
              </w:rPr>
            </w:pPr>
            <w:r w:rsidRPr="009532B7">
              <w:t xml:space="preserve">2.1 Applicant </w:t>
            </w:r>
            <w:r>
              <w:t>details</w:t>
            </w:r>
          </w:p>
        </w:tc>
      </w:tr>
      <w:tr w:rsidR="00A35C71" w:rsidRPr="007C08F6" w14:paraId="3C91703A" w14:textId="77777777" w:rsidTr="004356BC">
        <w:tc>
          <w:tcPr>
            <w:tcW w:w="1175" w:type="pct"/>
            <w:gridSpan w:val="8"/>
            <w:shd w:val="clear" w:color="auto" w:fill="auto"/>
          </w:tcPr>
          <w:p w14:paraId="38EF69F3" w14:textId="77777777" w:rsidR="00653835" w:rsidRPr="007C08F6" w:rsidRDefault="00653835" w:rsidP="00653835">
            <w:pPr>
              <w:pStyle w:val="Questiontext"/>
            </w:pPr>
            <w:r>
              <w:t>Individual</w:t>
            </w:r>
          </w:p>
        </w:tc>
        <w:tc>
          <w:tcPr>
            <w:tcW w:w="651" w:type="pct"/>
            <w:gridSpan w:val="4"/>
            <w:shd w:val="clear" w:color="auto" w:fill="auto"/>
          </w:tcPr>
          <w:sdt>
            <w:sdtPr>
              <w:rPr>
                <w:rFonts w:cs="Arial"/>
                <w:sz w:val="20"/>
                <w:szCs w:val="20"/>
              </w:rPr>
              <w:id w:val="1737199815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53C059FB" w14:textId="77777777" w:rsidR="00653835" w:rsidRPr="007C08F6" w:rsidRDefault="00653835" w:rsidP="00653835">
                <w:pPr>
                  <w:spacing w:before="120" w:after="60"/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sdtContent>
          </w:sdt>
        </w:tc>
        <w:tc>
          <w:tcPr>
            <w:tcW w:w="1744" w:type="pct"/>
            <w:gridSpan w:val="8"/>
            <w:shd w:val="clear" w:color="auto" w:fill="auto"/>
          </w:tcPr>
          <w:p w14:paraId="1548CFB2" w14:textId="77777777" w:rsidR="00653835" w:rsidRPr="007C08F6" w:rsidRDefault="00653835" w:rsidP="00653835">
            <w:pPr>
              <w:pStyle w:val="Questiontext"/>
              <w:rPr>
                <w:rFonts w:eastAsia="MS Gothic"/>
              </w:rPr>
            </w:pPr>
            <w:r>
              <w:rPr>
                <w:rFonts w:eastAsia="MS Gothic"/>
              </w:rPr>
              <w:t>Public body</w:t>
            </w:r>
          </w:p>
        </w:tc>
        <w:tc>
          <w:tcPr>
            <w:tcW w:w="1430" w:type="pct"/>
            <w:gridSpan w:val="7"/>
            <w:shd w:val="clear" w:color="auto" w:fill="auto"/>
          </w:tcPr>
          <w:sdt>
            <w:sdtPr>
              <w:rPr>
                <w:rFonts w:cs="Arial"/>
                <w:sz w:val="20"/>
                <w:szCs w:val="20"/>
              </w:rPr>
              <w:id w:val="-395593778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2554AD84" w14:textId="3113F477" w:rsidR="00653835" w:rsidRPr="007C08F6" w:rsidRDefault="00AE4714" w:rsidP="00653835">
                <w:pPr>
                  <w:spacing w:before="120" w:after="60"/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☒</w:t>
                </w:r>
              </w:p>
            </w:sdtContent>
          </w:sdt>
        </w:tc>
      </w:tr>
      <w:tr w:rsidR="00A35C71" w:rsidRPr="007C08F6" w14:paraId="66DEDD21" w14:textId="77777777" w:rsidTr="004356BC">
        <w:tc>
          <w:tcPr>
            <w:tcW w:w="1175" w:type="pct"/>
            <w:gridSpan w:val="8"/>
            <w:shd w:val="clear" w:color="auto" w:fill="auto"/>
          </w:tcPr>
          <w:p w14:paraId="328B41A7" w14:textId="77777777" w:rsidR="00653835" w:rsidRPr="007C08F6" w:rsidRDefault="00653835" w:rsidP="00653835">
            <w:pPr>
              <w:pStyle w:val="Questiontext"/>
            </w:pPr>
            <w:r>
              <w:t>Registered company</w:t>
            </w:r>
          </w:p>
        </w:tc>
        <w:tc>
          <w:tcPr>
            <w:tcW w:w="651" w:type="pct"/>
            <w:gridSpan w:val="4"/>
            <w:shd w:val="clear" w:color="auto" w:fill="auto"/>
          </w:tcPr>
          <w:sdt>
            <w:sdtPr>
              <w:rPr>
                <w:rFonts w:cs="Arial"/>
                <w:sz w:val="20"/>
                <w:szCs w:val="20"/>
              </w:rPr>
              <w:id w:val="2004848714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236282AE" w14:textId="77777777" w:rsidR="00653835" w:rsidRPr="007C08F6" w:rsidRDefault="00653835" w:rsidP="00653835">
                <w:pPr>
                  <w:spacing w:before="120" w:after="60"/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sdtContent>
          </w:sdt>
        </w:tc>
        <w:tc>
          <w:tcPr>
            <w:tcW w:w="1744" w:type="pct"/>
            <w:gridSpan w:val="8"/>
            <w:shd w:val="clear" w:color="auto" w:fill="auto"/>
          </w:tcPr>
          <w:p w14:paraId="153C0CFA" w14:textId="77777777" w:rsidR="00653835" w:rsidRPr="007C08F6" w:rsidRDefault="00653835" w:rsidP="00653835">
            <w:pPr>
              <w:pStyle w:val="Questiontext"/>
              <w:rPr>
                <w:rFonts w:eastAsia="MS Gothic"/>
              </w:rPr>
            </w:pPr>
            <w:r w:rsidRPr="009532B7">
              <w:rPr>
                <w:color w:val="000000"/>
              </w:rPr>
              <w:t>Organisation</w:t>
            </w:r>
            <w:r>
              <w:rPr>
                <w:color w:val="000000"/>
              </w:rPr>
              <w:t xml:space="preserve"> or </w:t>
            </w:r>
            <w:r w:rsidRPr="009532B7">
              <w:rPr>
                <w:color w:val="000000"/>
              </w:rPr>
              <w:t>group of individuals</w:t>
            </w:r>
          </w:p>
        </w:tc>
        <w:tc>
          <w:tcPr>
            <w:tcW w:w="1430" w:type="pct"/>
            <w:gridSpan w:val="7"/>
            <w:shd w:val="clear" w:color="auto" w:fill="auto"/>
          </w:tcPr>
          <w:sdt>
            <w:sdtPr>
              <w:rPr>
                <w:rFonts w:cs="Arial"/>
                <w:sz w:val="20"/>
                <w:szCs w:val="20"/>
              </w:rPr>
              <w:id w:val="1810905000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3BCA9C67" w14:textId="67624009" w:rsidR="00653835" w:rsidRPr="007C08F6" w:rsidRDefault="00AE4714" w:rsidP="00653835">
                <w:pPr>
                  <w:spacing w:before="120" w:after="60"/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☐</w:t>
                </w:r>
              </w:p>
            </w:sdtContent>
          </w:sdt>
        </w:tc>
      </w:tr>
      <w:tr w:rsidR="00A35C71" w:rsidRPr="007C08F6" w14:paraId="3A1D533C" w14:textId="77777777" w:rsidTr="004356BC">
        <w:tc>
          <w:tcPr>
            <w:tcW w:w="1175" w:type="pct"/>
            <w:gridSpan w:val="8"/>
            <w:shd w:val="clear" w:color="auto" w:fill="auto"/>
          </w:tcPr>
          <w:p w14:paraId="0ED6204B" w14:textId="77777777" w:rsidR="00653835" w:rsidRPr="007C08F6" w:rsidRDefault="00653835" w:rsidP="00653835">
            <w:pPr>
              <w:pStyle w:val="Questiontext"/>
            </w:pPr>
            <w:r>
              <w:t>Other</w:t>
            </w:r>
          </w:p>
        </w:tc>
        <w:tc>
          <w:tcPr>
            <w:tcW w:w="651" w:type="pct"/>
            <w:gridSpan w:val="4"/>
            <w:shd w:val="clear" w:color="auto" w:fill="auto"/>
          </w:tcPr>
          <w:sdt>
            <w:sdtPr>
              <w:rPr>
                <w:rFonts w:cs="Arial"/>
                <w:sz w:val="20"/>
                <w:szCs w:val="20"/>
              </w:rPr>
              <w:id w:val="-815714279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47A1A6E7" w14:textId="70E77631" w:rsidR="00653835" w:rsidRPr="00E42B09" w:rsidRDefault="0080266B" w:rsidP="00653835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☐</w:t>
                </w:r>
              </w:p>
            </w:sdtContent>
          </w:sdt>
        </w:tc>
        <w:tc>
          <w:tcPr>
            <w:tcW w:w="1744" w:type="pct"/>
            <w:gridSpan w:val="8"/>
            <w:tcBorders>
              <w:right w:val="single" w:sz="4" w:space="0" w:color="auto"/>
            </w:tcBorders>
            <w:shd w:val="clear" w:color="auto" w:fill="auto"/>
          </w:tcPr>
          <w:p w14:paraId="1F8CB49A" w14:textId="77777777" w:rsidR="00653835" w:rsidRPr="007C08F6" w:rsidRDefault="00653835" w:rsidP="00653835">
            <w:pPr>
              <w:pStyle w:val="Questiontext"/>
              <w:rPr>
                <w:rFonts w:eastAsia="MS Gothic"/>
              </w:rPr>
            </w:pPr>
            <w:r>
              <w:rPr>
                <w:rFonts w:eastAsia="MS Gothic"/>
              </w:rPr>
              <w:t>If ‘Other’, please specify</w:t>
            </w:r>
          </w:p>
        </w:tc>
        <w:sdt>
          <w:sdtPr>
            <w:rPr>
              <w:rStyle w:val="Responseboxtext"/>
              <w:rFonts w:eastAsia="Calibri"/>
            </w:rPr>
            <w:id w:val="2120326861"/>
            <w:placeholder>
              <w:docPart w:val="5B3F755AE59A401EBD837915C56607F6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1430" w:type="pct"/>
                <w:gridSpan w:val="7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</w:tcPr>
              <w:p w14:paraId="73F932C3" w14:textId="64E6E086" w:rsidR="00653835" w:rsidRPr="007C08F6" w:rsidRDefault="00AE4714" w:rsidP="00AE4714">
                <w:pPr>
                  <w:spacing w:before="120" w:after="60"/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</w:t>
                </w:r>
              </w:p>
            </w:tc>
          </w:sdtContent>
        </w:sdt>
      </w:tr>
      <w:tr w:rsidR="007B550C" w:rsidRPr="002161F5" w14:paraId="5D7A14D2" w14:textId="77777777" w:rsidTr="004356BC">
        <w:trPr>
          <w:trHeight w:val="95"/>
        </w:trPr>
        <w:tc>
          <w:tcPr>
            <w:tcW w:w="1580" w:type="pct"/>
            <w:gridSpan w:val="10"/>
            <w:shd w:val="clear" w:color="auto" w:fill="auto"/>
          </w:tcPr>
          <w:p w14:paraId="120EE9F5" w14:textId="77777777" w:rsidR="0074320F" w:rsidRPr="002161F5" w:rsidRDefault="0074320F" w:rsidP="00642678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2671" w:type="pct"/>
            <w:gridSpan w:val="12"/>
            <w:shd w:val="clear" w:color="auto" w:fill="auto"/>
            <w:vAlign w:val="center"/>
          </w:tcPr>
          <w:p w14:paraId="61322894" w14:textId="77777777" w:rsidR="0074320F" w:rsidRPr="002161F5" w:rsidRDefault="0074320F" w:rsidP="00642678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748" w:type="pct"/>
            <w:gridSpan w:val="5"/>
            <w:shd w:val="clear" w:color="auto" w:fill="auto"/>
            <w:vAlign w:val="center"/>
          </w:tcPr>
          <w:p w14:paraId="5C4BA808" w14:textId="77777777" w:rsidR="0074320F" w:rsidRPr="002161F5" w:rsidRDefault="0074320F" w:rsidP="00642678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3B3547" w14:paraId="01297247" w14:textId="77777777" w:rsidTr="004356BC">
        <w:tc>
          <w:tcPr>
            <w:tcW w:w="1461" w:type="pct"/>
            <w:gridSpan w:val="9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395E4B68" w14:textId="77777777" w:rsidR="003B3547" w:rsidRDefault="003B3547" w:rsidP="008B4C7D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092393427"/>
            <w:placeholder>
              <w:docPart w:val="0651533E8A5E4548BF0BF130460FD660"/>
            </w:placeholder>
            <w:dropDownList>
              <w:listItem w:value="Choose an item."/>
              <w:listItem w:displayText="Miss" w:value="Miss"/>
              <w:listItem w:displayText="Mr" w:value="Mr"/>
              <w:listItem w:displayText="Mrs" w:value="Mrs"/>
              <w:listItem w:displayText="Ms" w:value="Ms"/>
              <w:listItem w:displayText="Mx" w:value="Mx"/>
              <w:listItem w:displayText="Dr" w:value="Dr"/>
              <w:listItem w:displayText="Other (please state)" w:value="Other (please state)"/>
              <w:listItem w:displayText="Prefer not to say" w:value="Prefer not to say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2713" w:type="pct"/>
                <w:gridSpan w:val="12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717F9F08" w14:textId="27C04297" w:rsidR="003B3547" w:rsidRDefault="00AE4714" w:rsidP="008B4C7D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Miss</w:t>
                </w:r>
              </w:p>
            </w:tc>
          </w:sdtContent>
        </w:sdt>
        <w:tc>
          <w:tcPr>
            <w:tcW w:w="123" w:type="pct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804F655" w14:textId="77777777" w:rsidR="003B3547" w:rsidRDefault="003B3547" w:rsidP="008B4C7D">
            <w:pPr>
              <w:spacing w:before="120" w:after="60"/>
              <w:rPr>
                <w:rFonts w:cs="Arial"/>
                <w:szCs w:val="20"/>
              </w:rPr>
            </w:pPr>
          </w:p>
        </w:tc>
        <w:sdt>
          <w:sdtPr>
            <w:rPr>
              <w:rStyle w:val="Responseboxtext"/>
            </w:rPr>
            <w:id w:val="434641513"/>
            <w:placeholder>
              <w:docPart w:val="1DEE7AAF7A524BDFAB932E2C1E7D1F35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703" w:type="pct"/>
                <w:gridSpan w:val="4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016B019C" w14:textId="4F9F8181" w:rsidR="003B3547" w:rsidRDefault="003B3547" w:rsidP="008B4C7D">
                <w:pPr>
                  <w:spacing w:before="120" w:after="60"/>
                  <w:rPr>
                    <w:rFonts w:cs="Arial"/>
                    <w:szCs w:val="20"/>
                  </w:rPr>
                </w:pPr>
                <w:r>
                  <w:rPr>
                    <w:rStyle w:val="Responseboxtext"/>
                  </w:rPr>
                  <w:t xml:space="preserve">       </w:t>
                </w:r>
              </w:p>
            </w:tc>
          </w:sdtContent>
        </w:sdt>
      </w:tr>
      <w:tr w:rsidR="003B3547" w:rsidRPr="002161F5" w14:paraId="2409575D" w14:textId="77777777" w:rsidTr="004356BC">
        <w:trPr>
          <w:gridAfter w:val="3"/>
          <w:wAfter w:w="571" w:type="pct"/>
          <w:trHeight w:val="95"/>
        </w:trPr>
        <w:tc>
          <w:tcPr>
            <w:tcW w:w="1580" w:type="pct"/>
            <w:gridSpan w:val="10"/>
            <w:shd w:val="clear" w:color="auto" w:fill="auto"/>
          </w:tcPr>
          <w:p w14:paraId="623068F1" w14:textId="77777777" w:rsidR="003B3547" w:rsidRPr="002161F5" w:rsidRDefault="003B3547" w:rsidP="00642678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2849" w:type="pct"/>
            <w:gridSpan w:val="14"/>
            <w:shd w:val="clear" w:color="auto" w:fill="auto"/>
            <w:vAlign w:val="center"/>
          </w:tcPr>
          <w:p w14:paraId="2FBA9596" w14:textId="77777777" w:rsidR="003B3547" w:rsidRPr="002161F5" w:rsidRDefault="003B3547" w:rsidP="00642678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7B550C" w14:paraId="4C11C87F" w14:textId="77777777" w:rsidTr="004356BC">
        <w:tc>
          <w:tcPr>
            <w:tcW w:w="1461" w:type="pct"/>
            <w:gridSpan w:val="9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15694349" w14:textId="77777777" w:rsidR="00E42B09" w:rsidRDefault="00E42B09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lastRenderedPageBreak/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740550737"/>
            <w:placeholder>
              <w:docPart w:val="C8E5596613C449CA950A63A0AFCD29F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2713" w:type="pct"/>
                <w:gridSpan w:val="12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0246F95A" w14:textId="1F285A68" w:rsidR="00E42B09" w:rsidRDefault="00AE4714" w:rsidP="00AE4714">
                <w:pPr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Cara</w:t>
                </w:r>
              </w:p>
            </w:tc>
          </w:sdtContent>
        </w:sdt>
        <w:tc>
          <w:tcPr>
            <w:tcW w:w="826" w:type="pct"/>
            <w:gridSpan w:val="6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7D89D27" w14:textId="77777777" w:rsidR="00E42B09" w:rsidRDefault="00E42B09">
            <w:pPr>
              <w:spacing w:before="120" w:after="60"/>
              <w:rPr>
                <w:rFonts w:cs="Arial"/>
                <w:szCs w:val="20"/>
              </w:rPr>
            </w:pPr>
          </w:p>
        </w:tc>
      </w:tr>
      <w:tr w:rsidR="000C1214" w:rsidRPr="002161F5" w14:paraId="0BE76601" w14:textId="77777777" w:rsidTr="0005709C">
        <w:trPr>
          <w:trHeight w:val="95"/>
        </w:trPr>
        <w:tc>
          <w:tcPr>
            <w:tcW w:w="2270" w:type="pct"/>
            <w:gridSpan w:val="15"/>
            <w:shd w:val="clear" w:color="auto" w:fill="auto"/>
          </w:tcPr>
          <w:p w14:paraId="61458D1F" w14:textId="77777777" w:rsidR="00653835" w:rsidRPr="002161F5" w:rsidRDefault="00653835" w:rsidP="00642678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1904" w:type="pct"/>
            <w:gridSpan w:val="6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443C80F" w14:textId="77777777" w:rsidR="00653835" w:rsidRPr="002161F5" w:rsidRDefault="00653835" w:rsidP="00642678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826" w:type="pct"/>
            <w:gridSpan w:val="6"/>
            <w:shd w:val="clear" w:color="auto" w:fill="auto"/>
            <w:vAlign w:val="center"/>
          </w:tcPr>
          <w:p w14:paraId="775ED391" w14:textId="77777777" w:rsidR="00653835" w:rsidRPr="002161F5" w:rsidRDefault="00653835" w:rsidP="00642678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7B550C" w14:paraId="2863A417" w14:textId="77777777" w:rsidTr="004356BC">
        <w:tc>
          <w:tcPr>
            <w:tcW w:w="1461" w:type="pct"/>
            <w:gridSpan w:val="9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4740DF72" w14:textId="77777777" w:rsidR="00E42B09" w:rsidRDefault="00E42B09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19039450"/>
            <w:placeholder>
              <w:docPart w:val="7BAFF80B9FE041D7A9E5DC7966D162E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2713" w:type="pct"/>
                <w:gridSpan w:val="12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1EC90344" w14:textId="71FEE129" w:rsidR="00E42B09" w:rsidRDefault="00AE4714" w:rsidP="00AE4714">
                <w:pPr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Callingham</w:t>
                </w:r>
              </w:p>
            </w:tc>
          </w:sdtContent>
        </w:sdt>
        <w:tc>
          <w:tcPr>
            <w:tcW w:w="826" w:type="pct"/>
            <w:gridSpan w:val="6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08EFBEE" w14:textId="77777777" w:rsidR="00E42B09" w:rsidRDefault="00E42B09">
            <w:pPr>
              <w:spacing w:before="120" w:after="60"/>
              <w:rPr>
                <w:rFonts w:cs="Arial"/>
                <w:szCs w:val="20"/>
              </w:rPr>
            </w:pPr>
          </w:p>
        </w:tc>
      </w:tr>
      <w:tr w:rsidR="000C1214" w:rsidRPr="002161F5" w14:paraId="3D72E3BB" w14:textId="77777777" w:rsidTr="0005709C">
        <w:trPr>
          <w:trHeight w:val="95"/>
        </w:trPr>
        <w:tc>
          <w:tcPr>
            <w:tcW w:w="2270" w:type="pct"/>
            <w:gridSpan w:val="15"/>
            <w:shd w:val="clear" w:color="auto" w:fill="auto"/>
          </w:tcPr>
          <w:p w14:paraId="119ADCE7" w14:textId="77777777" w:rsidR="00653835" w:rsidRPr="002161F5" w:rsidRDefault="00653835" w:rsidP="00642678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1904" w:type="pct"/>
            <w:gridSpan w:val="6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D193586" w14:textId="77777777" w:rsidR="00653835" w:rsidRPr="002161F5" w:rsidRDefault="00653835" w:rsidP="00642678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826" w:type="pct"/>
            <w:gridSpan w:val="6"/>
            <w:shd w:val="clear" w:color="auto" w:fill="auto"/>
            <w:vAlign w:val="center"/>
          </w:tcPr>
          <w:p w14:paraId="4B274AF1" w14:textId="77777777" w:rsidR="00653835" w:rsidRPr="002161F5" w:rsidRDefault="00653835" w:rsidP="00642678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3B3547" w14:paraId="011F684B" w14:textId="77777777" w:rsidTr="004356BC">
        <w:tc>
          <w:tcPr>
            <w:tcW w:w="1461" w:type="pct"/>
            <w:gridSpan w:val="9"/>
            <w:vMerge w:val="restart"/>
            <w:tcBorders>
              <w:top w:val="nil"/>
              <w:left w:val="nil"/>
              <w:right w:val="single" w:sz="4" w:space="0" w:color="auto"/>
            </w:tcBorders>
            <w:hideMark/>
          </w:tcPr>
          <w:p w14:paraId="4C8DD276" w14:textId="1BFCFF3E" w:rsidR="003B3547" w:rsidRPr="003B3547" w:rsidRDefault="003B3547" w:rsidP="005A7DE7">
            <w:pPr>
              <w:pStyle w:val="Questiontext"/>
              <w:rPr>
                <w:rFonts w:cs="Times New Roman"/>
              </w:rPr>
            </w:pPr>
            <w:r w:rsidRPr="003B3547">
              <w:t xml:space="preserve">Company, charity, </w:t>
            </w:r>
            <w:r w:rsidR="009D76A6" w:rsidRPr="003B3547">
              <w:t>body, or</w:t>
            </w:r>
            <w:r w:rsidRPr="003B3547">
              <w:t xml:space="preserve"> trading name (if relevant)</w:t>
            </w:r>
          </w:p>
        </w:tc>
        <w:sdt>
          <w:sdtPr>
            <w:rPr>
              <w:rStyle w:val="Responseboxtext"/>
              <w:rFonts w:eastAsia="Calibri"/>
            </w:rPr>
            <w:id w:val="1707597304"/>
            <w:placeholder>
              <w:docPart w:val="9BAFDCDCA304463B9618005CD1E0987E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2713" w:type="pct"/>
                <w:gridSpan w:val="12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77CFCD62" w14:textId="104ECA2D" w:rsidR="003B3547" w:rsidRDefault="00AE4714" w:rsidP="00AE4714">
                <w:pPr>
                  <w:pStyle w:val="Questiontext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The Coal Authority</w:t>
                </w:r>
              </w:p>
            </w:tc>
          </w:sdtContent>
        </w:sdt>
        <w:tc>
          <w:tcPr>
            <w:tcW w:w="826" w:type="pct"/>
            <w:gridSpan w:val="6"/>
            <w:tcBorders>
              <w:top w:val="nil"/>
              <w:left w:val="single" w:sz="4" w:space="0" w:color="auto"/>
              <w:right w:val="nil"/>
            </w:tcBorders>
            <w:vAlign w:val="center"/>
          </w:tcPr>
          <w:p w14:paraId="7A07323E" w14:textId="77777777" w:rsidR="003B3547" w:rsidRDefault="003B3547" w:rsidP="005A7DE7">
            <w:pPr>
              <w:pStyle w:val="Questiontext"/>
            </w:pPr>
          </w:p>
        </w:tc>
      </w:tr>
      <w:tr w:rsidR="003B3547" w14:paraId="0B624110" w14:textId="77777777" w:rsidTr="004356BC">
        <w:trPr>
          <w:trHeight w:val="220"/>
        </w:trPr>
        <w:tc>
          <w:tcPr>
            <w:tcW w:w="1461" w:type="pct"/>
            <w:gridSpan w:val="9"/>
            <w:vMerge/>
            <w:tcBorders>
              <w:left w:val="nil"/>
              <w:bottom w:val="nil"/>
            </w:tcBorders>
          </w:tcPr>
          <w:p w14:paraId="34BE69AB" w14:textId="77777777" w:rsidR="003B3547" w:rsidRPr="003B3547" w:rsidRDefault="003B3547" w:rsidP="005A7DE7">
            <w:pPr>
              <w:pStyle w:val="Questiontext"/>
            </w:pPr>
          </w:p>
        </w:tc>
        <w:tc>
          <w:tcPr>
            <w:tcW w:w="2713" w:type="pct"/>
            <w:gridSpan w:val="12"/>
            <w:tcBorders>
              <w:top w:val="single" w:sz="4" w:space="0" w:color="auto"/>
            </w:tcBorders>
            <w:vAlign w:val="center"/>
          </w:tcPr>
          <w:p w14:paraId="07E88DCE" w14:textId="77777777" w:rsidR="003B3547" w:rsidRDefault="003B3547" w:rsidP="005A7DE7">
            <w:pPr>
              <w:pStyle w:val="Questiontext"/>
              <w:rPr>
                <w:rStyle w:val="Responseboxtext"/>
                <w:rFonts w:eastAsia="Calibri"/>
              </w:rPr>
            </w:pPr>
          </w:p>
        </w:tc>
        <w:tc>
          <w:tcPr>
            <w:tcW w:w="826" w:type="pct"/>
            <w:gridSpan w:val="6"/>
            <w:tcBorders>
              <w:right w:val="nil"/>
            </w:tcBorders>
            <w:vAlign w:val="center"/>
          </w:tcPr>
          <w:p w14:paraId="7F94D2A7" w14:textId="77777777" w:rsidR="003B3547" w:rsidRDefault="003B3547" w:rsidP="005A7DE7">
            <w:pPr>
              <w:pStyle w:val="Questiontext"/>
            </w:pPr>
          </w:p>
        </w:tc>
      </w:tr>
      <w:tr w:rsidR="003B3547" w14:paraId="67411AF7" w14:textId="77777777" w:rsidTr="004356BC">
        <w:tc>
          <w:tcPr>
            <w:tcW w:w="1461" w:type="pct"/>
            <w:gridSpan w:val="9"/>
            <w:vMerge w:val="restart"/>
            <w:tcBorders>
              <w:top w:val="nil"/>
              <w:left w:val="nil"/>
              <w:right w:val="single" w:sz="4" w:space="0" w:color="auto"/>
            </w:tcBorders>
            <w:hideMark/>
          </w:tcPr>
          <w:p w14:paraId="45299051" w14:textId="7D7ACFFF" w:rsidR="003B3547" w:rsidRPr="003B3547" w:rsidRDefault="003B3547" w:rsidP="005A7DE7">
            <w:pPr>
              <w:pStyle w:val="Questiontext"/>
              <w:rPr>
                <w:rFonts w:cs="Times New Roman"/>
              </w:rPr>
            </w:pPr>
            <w:r w:rsidRPr="003B3547">
              <w:t>Registered company or charity number (if relevant)</w:t>
            </w:r>
          </w:p>
        </w:tc>
        <w:sdt>
          <w:sdtPr>
            <w:rPr>
              <w:rStyle w:val="Responseboxtext"/>
              <w:rFonts w:eastAsia="Calibri"/>
            </w:rPr>
            <w:id w:val="-454557681"/>
            <w:placeholder>
              <w:docPart w:val="CF6F101AEE8745C384D6334E21B67A1F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2713" w:type="pct"/>
                <w:gridSpan w:val="12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66924ED6" w14:textId="77777777" w:rsidR="003B3547" w:rsidRDefault="003B3547" w:rsidP="005A7DE7">
                <w:pPr>
                  <w:pStyle w:val="Questiontext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826" w:type="pct"/>
            <w:gridSpan w:val="6"/>
            <w:tcBorders>
              <w:top w:val="nil"/>
              <w:left w:val="single" w:sz="4" w:space="0" w:color="auto"/>
              <w:right w:val="nil"/>
            </w:tcBorders>
            <w:vAlign w:val="center"/>
          </w:tcPr>
          <w:p w14:paraId="15E758A9" w14:textId="77777777" w:rsidR="003B3547" w:rsidRDefault="003B3547" w:rsidP="005A7DE7">
            <w:pPr>
              <w:pStyle w:val="Questiontext"/>
            </w:pPr>
          </w:p>
        </w:tc>
      </w:tr>
      <w:tr w:rsidR="003B3547" w14:paraId="0FE2840B" w14:textId="77777777" w:rsidTr="004356BC">
        <w:tc>
          <w:tcPr>
            <w:tcW w:w="1461" w:type="pct"/>
            <w:gridSpan w:val="9"/>
            <w:vMerge/>
            <w:tcBorders>
              <w:left w:val="nil"/>
              <w:bottom w:val="nil"/>
            </w:tcBorders>
          </w:tcPr>
          <w:p w14:paraId="29A615B0" w14:textId="77777777" w:rsidR="003B3547" w:rsidRPr="003B3547" w:rsidRDefault="003B3547" w:rsidP="005A7DE7">
            <w:pPr>
              <w:pStyle w:val="Questiontext"/>
            </w:pPr>
          </w:p>
        </w:tc>
        <w:tc>
          <w:tcPr>
            <w:tcW w:w="2713" w:type="pct"/>
            <w:gridSpan w:val="12"/>
            <w:tcBorders>
              <w:top w:val="single" w:sz="4" w:space="0" w:color="auto"/>
            </w:tcBorders>
            <w:vAlign w:val="center"/>
          </w:tcPr>
          <w:p w14:paraId="639ABB4E" w14:textId="77777777" w:rsidR="003B3547" w:rsidRDefault="003B3547" w:rsidP="005A7DE7">
            <w:pPr>
              <w:pStyle w:val="Questiontext"/>
              <w:rPr>
                <w:rStyle w:val="Responseboxtext"/>
                <w:rFonts w:eastAsia="Calibri"/>
              </w:rPr>
            </w:pPr>
          </w:p>
        </w:tc>
        <w:tc>
          <w:tcPr>
            <w:tcW w:w="826" w:type="pct"/>
            <w:gridSpan w:val="6"/>
            <w:tcBorders>
              <w:top w:val="nil"/>
              <w:right w:val="nil"/>
            </w:tcBorders>
            <w:vAlign w:val="center"/>
          </w:tcPr>
          <w:p w14:paraId="42108C48" w14:textId="77777777" w:rsidR="003B3547" w:rsidRDefault="003B3547" w:rsidP="005A7DE7">
            <w:pPr>
              <w:pStyle w:val="Questiontext"/>
            </w:pPr>
          </w:p>
        </w:tc>
      </w:tr>
      <w:tr w:rsidR="007B550C" w14:paraId="51C5FE34" w14:textId="77777777" w:rsidTr="004356BC">
        <w:tc>
          <w:tcPr>
            <w:tcW w:w="1461" w:type="pct"/>
            <w:gridSpan w:val="9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7B975126" w14:textId="77777777" w:rsidR="00E42B09" w:rsidRDefault="00E42B09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1395354140"/>
            <w:placeholder>
              <w:docPart w:val="861FF9AF547A4037B7B61B053DCAC88A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2713" w:type="pct"/>
                <w:gridSpan w:val="12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7711254C" w14:textId="3A47A329" w:rsidR="00E42B09" w:rsidRDefault="00AE4714" w:rsidP="00AE4714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 xml:space="preserve">The Coal Authority </w:t>
                </w:r>
              </w:p>
            </w:tc>
          </w:sdtContent>
        </w:sdt>
        <w:tc>
          <w:tcPr>
            <w:tcW w:w="826" w:type="pct"/>
            <w:gridSpan w:val="6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7D0D69C" w14:textId="77777777" w:rsidR="00E42B09" w:rsidRDefault="00E42B09">
            <w:pPr>
              <w:spacing w:before="120" w:after="60"/>
              <w:rPr>
                <w:rFonts w:cs="Arial"/>
                <w:szCs w:val="20"/>
              </w:rPr>
            </w:pPr>
          </w:p>
        </w:tc>
      </w:tr>
      <w:tr w:rsidR="000C1214" w:rsidRPr="002161F5" w14:paraId="1B90D6B1" w14:textId="77777777" w:rsidTr="0005709C">
        <w:trPr>
          <w:trHeight w:val="95"/>
        </w:trPr>
        <w:tc>
          <w:tcPr>
            <w:tcW w:w="2270" w:type="pct"/>
            <w:gridSpan w:val="15"/>
            <w:shd w:val="clear" w:color="auto" w:fill="auto"/>
          </w:tcPr>
          <w:p w14:paraId="33B6016F" w14:textId="77777777" w:rsidR="00653835" w:rsidRPr="002161F5" w:rsidRDefault="00653835" w:rsidP="00642678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1904" w:type="pct"/>
            <w:gridSpan w:val="6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861D26B" w14:textId="77777777" w:rsidR="00653835" w:rsidRPr="002161F5" w:rsidRDefault="00653835" w:rsidP="00642678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826" w:type="pct"/>
            <w:gridSpan w:val="6"/>
            <w:shd w:val="clear" w:color="auto" w:fill="auto"/>
            <w:vAlign w:val="center"/>
          </w:tcPr>
          <w:p w14:paraId="0BD23D93" w14:textId="77777777" w:rsidR="00653835" w:rsidRPr="002161F5" w:rsidRDefault="00653835" w:rsidP="00642678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7B550C" w14:paraId="6359CF72" w14:textId="77777777" w:rsidTr="004356BC">
        <w:tc>
          <w:tcPr>
            <w:tcW w:w="1461" w:type="pct"/>
            <w:gridSpan w:val="9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E89172D" w14:textId="77777777" w:rsidR="00E42B09" w:rsidRDefault="00E42B09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24108567"/>
            <w:placeholder>
              <w:docPart w:val="DFB17202E14B4615B070604DC37A7176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2713" w:type="pct"/>
                <w:gridSpan w:val="12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0C4AC8C8" w14:textId="2C9B9FD6" w:rsidR="00E42B09" w:rsidRDefault="00AE4714" w:rsidP="00AE4714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200 Lichfield Lane</w:t>
                </w:r>
              </w:p>
            </w:tc>
          </w:sdtContent>
        </w:sdt>
        <w:tc>
          <w:tcPr>
            <w:tcW w:w="826" w:type="pct"/>
            <w:gridSpan w:val="6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C05534F" w14:textId="77777777" w:rsidR="00E42B09" w:rsidRDefault="00E42B09">
            <w:pPr>
              <w:spacing w:before="120" w:after="60"/>
              <w:rPr>
                <w:rFonts w:cs="Arial"/>
                <w:szCs w:val="20"/>
              </w:rPr>
            </w:pPr>
          </w:p>
        </w:tc>
      </w:tr>
      <w:tr w:rsidR="000C1214" w:rsidRPr="002161F5" w14:paraId="3CCAF083" w14:textId="77777777" w:rsidTr="0005709C">
        <w:trPr>
          <w:trHeight w:val="95"/>
        </w:trPr>
        <w:tc>
          <w:tcPr>
            <w:tcW w:w="2270" w:type="pct"/>
            <w:gridSpan w:val="15"/>
            <w:shd w:val="clear" w:color="auto" w:fill="auto"/>
          </w:tcPr>
          <w:p w14:paraId="077828C7" w14:textId="77777777" w:rsidR="00653835" w:rsidRPr="002161F5" w:rsidRDefault="00653835" w:rsidP="00642678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1904" w:type="pct"/>
            <w:gridSpan w:val="6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27C0FE09" w14:textId="77777777" w:rsidR="00653835" w:rsidRPr="002161F5" w:rsidRDefault="00653835" w:rsidP="00642678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826" w:type="pct"/>
            <w:gridSpan w:val="6"/>
            <w:shd w:val="clear" w:color="auto" w:fill="auto"/>
            <w:vAlign w:val="center"/>
          </w:tcPr>
          <w:p w14:paraId="31DE6B66" w14:textId="77777777" w:rsidR="00653835" w:rsidRPr="002161F5" w:rsidRDefault="00653835" w:rsidP="00642678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7B550C" w14:paraId="1530D00D" w14:textId="77777777" w:rsidTr="004356BC">
        <w:tc>
          <w:tcPr>
            <w:tcW w:w="1461" w:type="pct"/>
            <w:gridSpan w:val="9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50799DDE" w14:textId="77777777" w:rsidR="00E42B09" w:rsidRDefault="00E42B09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57798234"/>
            <w:placeholder>
              <w:docPart w:val="FE453E1EA06A4B49B1711F69A2171716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2713" w:type="pct"/>
                <w:gridSpan w:val="12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64AA240A" w14:textId="35096229" w:rsidR="00E42B09" w:rsidRDefault="00AE4714" w:rsidP="00AE4714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Mansfield</w:t>
                </w:r>
              </w:p>
            </w:tc>
          </w:sdtContent>
        </w:sdt>
        <w:tc>
          <w:tcPr>
            <w:tcW w:w="826" w:type="pct"/>
            <w:gridSpan w:val="6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E357E07" w14:textId="77777777" w:rsidR="00E42B09" w:rsidRDefault="00E42B09">
            <w:pPr>
              <w:spacing w:before="120" w:after="60"/>
              <w:rPr>
                <w:rFonts w:cs="Arial"/>
                <w:szCs w:val="20"/>
              </w:rPr>
            </w:pPr>
          </w:p>
        </w:tc>
      </w:tr>
      <w:tr w:rsidR="000C1214" w:rsidRPr="002161F5" w14:paraId="46093CA0" w14:textId="77777777" w:rsidTr="0005709C">
        <w:trPr>
          <w:trHeight w:val="95"/>
        </w:trPr>
        <w:tc>
          <w:tcPr>
            <w:tcW w:w="2270" w:type="pct"/>
            <w:gridSpan w:val="15"/>
            <w:shd w:val="clear" w:color="auto" w:fill="auto"/>
          </w:tcPr>
          <w:p w14:paraId="0CAA3FCB" w14:textId="77777777" w:rsidR="00653835" w:rsidRPr="002161F5" w:rsidRDefault="00653835" w:rsidP="00642678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1904" w:type="pct"/>
            <w:gridSpan w:val="6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A5E03A4" w14:textId="77777777" w:rsidR="00653835" w:rsidRPr="002161F5" w:rsidRDefault="00653835" w:rsidP="00642678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826" w:type="pct"/>
            <w:gridSpan w:val="6"/>
            <w:shd w:val="clear" w:color="auto" w:fill="auto"/>
            <w:vAlign w:val="center"/>
          </w:tcPr>
          <w:p w14:paraId="03BEB3ED" w14:textId="77777777" w:rsidR="00653835" w:rsidRPr="002161F5" w:rsidRDefault="00653835" w:rsidP="00642678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7B550C" w14:paraId="3D9A89FD" w14:textId="77777777" w:rsidTr="004356BC">
        <w:tc>
          <w:tcPr>
            <w:tcW w:w="1461" w:type="pct"/>
            <w:gridSpan w:val="9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B67A26F" w14:textId="77777777" w:rsidR="00E42B09" w:rsidRDefault="00E42B09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88706454"/>
            <w:placeholder>
              <w:docPart w:val="C41DDCA68E2740B7A69321565C3726FE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2713" w:type="pct"/>
                <w:gridSpan w:val="12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01CF7424" w14:textId="0466D5D0" w:rsidR="00E42B09" w:rsidRDefault="00AE4714" w:rsidP="00AE4714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Nottingham</w:t>
                </w:r>
              </w:p>
            </w:tc>
          </w:sdtContent>
        </w:sdt>
        <w:tc>
          <w:tcPr>
            <w:tcW w:w="826" w:type="pct"/>
            <w:gridSpan w:val="6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EA72747" w14:textId="77777777" w:rsidR="00E42B09" w:rsidRDefault="00E42B09">
            <w:pPr>
              <w:spacing w:before="120" w:after="60"/>
              <w:rPr>
                <w:rFonts w:cs="Arial"/>
                <w:szCs w:val="20"/>
              </w:rPr>
            </w:pPr>
          </w:p>
        </w:tc>
      </w:tr>
      <w:tr w:rsidR="000C1214" w:rsidRPr="002161F5" w14:paraId="18402129" w14:textId="77777777" w:rsidTr="0005709C">
        <w:trPr>
          <w:trHeight w:val="95"/>
        </w:trPr>
        <w:tc>
          <w:tcPr>
            <w:tcW w:w="2270" w:type="pct"/>
            <w:gridSpan w:val="15"/>
            <w:shd w:val="clear" w:color="auto" w:fill="auto"/>
          </w:tcPr>
          <w:p w14:paraId="6CAC8C6B" w14:textId="77777777" w:rsidR="00653835" w:rsidRPr="002161F5" w:rsidRDefault="00653835" w:rsidP="00642678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1904" w:type="pct"/>
            <w:gridSpan w:val="6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293D916" w14:textId="77777777" w:rsidR="00653835" w:rsidRPr="002161F5" w:rsidRDefault="00653835" w:rsidP="00642678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826" w:type="pct"/>
            <w:gridSpan w:val="6"/>
            <w:shd w:val="clear" w:color="auto" w:fill="auto"/>
            <w:vAlign w:val="center"/>
          </w:tcPr>
          <w:p w14:paraId="6CFBF057" w14:textId="77777777" w:rsidR="00653835" w:rsidRPr="002161F5" w:rsidRDefault="00653835" w:rsidP="00642678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7B550C" w14:paraId="4F4F6171" w14:textId="77777777" w:rsidTr="004356BC">
        <w:tc>
          <w:tcPr>
            <w:tcW w:w="1461" w:type="pct"/>
            <w:gridSpan w:val="9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6F44D691" w14:textId="77777777" w:rsidR="00E42B09" w:rsidRDefault="00E42B09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1337732758"/>
            <w:placeholder>
              <w:docPart w:val="63B01A1465FF4527A8F54A900F3BF19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2713" w:type="pct"/>
                <w:gridSpan w:val="12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3EE86D1D" w14:textId="17B0275D" w:rsidR="00E42B09" w:rsidRDefault="00AE4714" w:rsidP="00AE4714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NG18 4RG</w:t>
                </w:r>
              </w:p>
            </w:tc>
          </w:sdtContent>
        </w:sdt>
        <w:tc>
          <w:tcPr>
            <w:tcW w:w="826" w:type="pct"/>
            <w:gridSpan w:val="6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5AED5DC" w14:textId="77777777" w:rsidR="00E42B09" w:rsidRDefault="00E42B09">
            <w:pPr>
              <w:spacing w:before="120" w:after="60"/>
              <w:rPr>
                <w:rFonts w:cs="Arial"/>
                <w:szCs w:val="20"/>
              </w:rPr>
            </w:pPr>
          </w:p>
        </w:tc>
      </w:tr>
      <w:tr w:rsidR="000C1214" w:rsidRPr="002161F5" w14:paraId="674DF42F" w14:textId="77777777" w:rsidTr="0005709C">
        <w:trPr>
          <w:trHeight w:val="95"/>
        </w:trPr>
        <w:tc>
          <w:tcPr>
            <w:tcW w:w="2270" w:type="pct"/>
            <w:gridSpan w:val="15"/>
            <w:shd w:val="clear" w:color="auto" w:fill="auto"/>
          </w:tcPr>
          <w:p w14:paraId="335A0418" w14:textId="77777777" w:rsidR="00653835" w:rsidRPr="002161F5" w:rsidRDefault="00653835" w:rsidP="00642678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1904" w:type="pct"/>
            <w:gridSpan w:val="6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1F5BD09B" w14:textId="77777777" w:rsidR="00653835" w:rsidRPr="002161F5" w:rsidRDefault="00653835" w:rsidP="00642678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826" w:type="pct"/>
            <w:gridSpan w:val="6"/>
            <w:shd w:val="clear" w:color="auto" w:fill="auto"/>
            <w:vAlign w:val="center"/>
          </w:tcPr>
          <w:p w14:paraId="205E9384" w14:textId="77777777" w:rsidR="00653835" w:rsidRPr="002161F5" w:rsidRDefault="00653835" w:rsidP="00642678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7B550C" w14:paraId="44ABCEF4" w14:textId="77777777" w:rsidTr="004356BC">
        <w:tc>
          <w:tcPr>
            <w:tcW w:w="1461" w:type="pct"/>
            <w:gridSpan w:val="9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349DA8FC" w14:textId="77777777" w:rsidR="00E42B09" w:rsidRDefault="00E42B09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2012205166"/>
            <w:placeholder>
              <w:docPart w:val="AB3B94D5098A46198E90ADE01EF10737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2713" w:type="pct"/>
                <w:gridSpan w:val="12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1F689355" w14:textId="77777777" w:rsidR="00E42B09" w:rsidRDefault="00E42B09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826" w:type="pct"/>
            <w:gridSpan w:val="6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9E8D7CF" w14:textId="77777777" w:rsidR="00E42B09" w:rsidRDefault="00E42B09">
            <w:pPr>
              <w:spacing w:before="120" w:after="60"/>
              <w:rPr>
                <w:rFonts w:cs="Arial"/>
                <w:szCs w:val="20"/>
              </w:rPr>
            </w:pPr>
          </w:p>
        </w:tc>
      </w:tr>
      <w:tr w:rsidR="000C1214" w:rsidRPr="002161F5" w14:paraId="3551B9B1" w14:textId="77777777" w:rsidTr="0005709C">
        <w:trPr>
          <w:trHeight w:val="95"/>
        </w:trPr>
        <w:tc>
          <w:tcPr>
            <w:tcW w:w="2270" w:type="pct"/>
            <w:gridSpan w:val="15"/>
            <w:shd w:val="clear" w:color="auto" w:fill="auto"/>
          </w:tcPr>
          <w:p w14:paraId="0E2F4DAC" w14:textId="77777777" w:rsidR="00653835" w:rsidRPr="002161F5" w:rsidRDefault="00653835" w:rsidP="00642678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1904" w:type="pct"/>
            <w:gridSpan w:val="6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7C36998" w14:textId="77777777" w:rsidR="00653835" w:rsidRPr="002161F5" w:rsidRDefault="00653835" w:rsidP="00642678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826" w:type="pct"/>
            <w:gridSpan w:val="6"/>
            <w:shd w:val="clear" w:color="auto" w:fill="auto"/>
            <w:vAlign w:val="center"/>
          </w:tcPr>
          <w:p w14:paraId="2EB6C935" w14:textId="77777777" w:rsidR="00653835" w:rsidRPr="002161F5" w:rsidRDefault="00653835" w:rsidP="00642678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7B550C" w14:paraId="23FD4EF7" w14:textId="77777777" w:rsidTr="004356BC">
        <w:trPr>
          <w:trHeight w:val="80"/>
        </w:trPr>
        <w:tc>
          <w:tcPr>
            <w:tcW w:w="1461" w:type="pct"/>
            <w:gridSpan w:val="9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1B4D8110" w14:textId="77777777" w:rsidR="00E42B09" w:rsidRDefault="00E42B09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753628919"/>
            <w:placeholder>
              <w:docPart w:val="A936C2CBB3CB4749862FFE4B3E8DB84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2713" w:type="pct"/>
                <w:gridSpan w:val="12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075CFA6A" w14:textId="44E26DF7" w:rsidR="00E42B09" w:rsidRDefault="00AE4714" w:rsidP="00AE4714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01623637422</w:t>
                </w:r>
              </w:p>
            </w:tc>
          </w:sdtContent>
        </w:sdt>
        <w:tc>
          <w:tcPr>
            <w:tcW w:w="826" w:type="pct"/>
            <w:gridSpan w:val="6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4FF5F72" w14:textId="77777777" w:rsidR="00E42B09" w:rsidRDefault="00E42B09">
            <w:pPr>
              <w:spacing w:before="120" w:after="60"/>
              <w:rPr>
                <w:rFonts w:cs="Arial"/>
                <w:szCs w:val="20"/>
              </w:rPr>
            </w:pPr>
          </w:p>
        </w:tc>
      </w:tr>
      <w:tr w:rsidR="000C1214" w:rsidRPr="002161F5" w14:paraId="49EA7DF8" w14:textId="77777777" w:rsidTr="0005709C">
        <w:trPr>
          <w:trHeight w:val="95"/>
        </w:trPr>
        <w:tc>
          <w:tcPr>
            <w:tcW w:w="2270" w:type="pct"/>
            <w:gridSpan w:val="15"/>
            <w:shd w:val="clear" w:color="auto" w:fill="auto"/>
          </w:tcPr>
          <w:p w14:paraId="47CB1633" w14:textId="77777777" w:rsidR="00653835" w:rsidRPr="002161F5" w:rsidRDefault="00653835" w:rsidP="00642678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1904" w:type="pct"/>
            <w:gridSpan w:val="6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51F6C68" w14:textId="77777777" w:rsidR="00653835" w:rsidRPr="002161F5" w:rsidRDefault="00653835" w:rsidP="00642678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826" w:type="pct"/>
            <w:gridSpan w:val="6"/>
            <w:shd w:val="clear" w:color="auto" w:fill="auto"/>
            <w:vAlign w:val="center"/>
          </w:tcPr>
          <w:p w14:paraId="318EAF5E" w14:textId="77777777" w:rsidR="00653835" w:rsidRPr="002161F5" w:rsidRDefault="00653835" w:rsidP="00642678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7B550C" w14:paraId="2D84AC87" w14:textId="77777777" w:rsidTr="004356BC">
        <w:tc>
          <w:tcPr>
            <w:tcW w:w="1461" w:type="pct"/>
            <w:gridSpan w:val="9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43EF5E3F" w14:textId="77777777" w:rsidR="00E42B09" w:rsidRDefault="00E42B09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Email address</w:t>
            </w:r>
          </w:p>
        </w:tc>
        <w:sdt>
          <w:sdtPr>
            <w:rPr>
              <w:rStyle w:val="Responseboxtext"/>
              <w:rFonts w:eastAsia="Calibri"/>
            </w:rPr>
            <w:id w:val="2028215897"/>
            <w:placeholder>
              <w:docPart w:val="DAC9F7252B5144F8B8F270DFC781FF1B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2713" w:type="pct"/>
                <w:gridSpan w:val="12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50FF77D8" w14:textId="394AE5DC" w:rsidR="00E42B09" w:rsidRDefault="00AE4714" w:rsidP="00AE4714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caracallingham@coal.gov.uk</w:t>
                </w:r>
              </w:p>
            </w:tc>
          </w:sdtContent>
        </w:sdt>
        <w:tc>
          <w:tcPr>
            <w:tcW w:w="826" w:type="pct"/>
            <w:gridSpan w:val="6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3A574F4" w14:textId="77777777" w:rsidR="00E42B09" w:rsidRDefault="00E42B09">
            <w:pPr>
              <w:spacing w:before="120" w:after="60"/>
              <w:rPr>
                <w:rFonts w:cs="Arial"/>
                <w:szCs w:val="20"/>
              </w:rPr>
            </w:pPr>
          </w:p>
        </w:tc>
      </w:tr>
      <w:tr w:rsidR="00050C06" w:rsidRPr="007C08F6" w14:paraId="26FEBD50" w14:textId="77777777" w:rsidTr="0005709C">
        <w:tc>
          <w:tcPr>
            <w:tcW w:w="2536" w:type="pct"/>
            <w:gridSpan w:val="17"/>
            <w:shd w:val="clear" w:color="auto" w:fill="auto"/>
          </w:tcPr>
          <w:p w14:paraId="55DB827F" w14:textId="77777777" w:rsidR="003D6F24" w:rsidRPr="007C08F6" w:rsidRDefault="003D6F24" w:rsidP="00642678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 xml:space="preserve">We will contact you by email unless you tick here. </w:t>
            </w:r>
          </w:p>
        </w:tc>
        <w:sdt>
          <w:sdtPr>
            <w:rPr>
              <w:rFonts w:cs="Arial"/>
              <w:sz w:val="20"/>
              <w:szCs w:val="20"/>
            </w:rPr>
            <w:id w:val="-103858442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464" w:type="pct"/>
                <w:gridSpan w:val="10"/>
                <w:shd w:val="clear" w:color="auto" w:fill="auto"/>
              </w:tcPr>
              <w:p w14:paraId="612A189A" w14:textId="77777777" w:rsidR="003D6F24" w:rsidRPr="007C08F6" w:rsidRDefault="003D6F24" w:rsidP="00642678">
                <w:pPr>
                  <w:spacing w:before="120" w:after="60"/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</w:tr>
      <w:tr w:rsidR="0074320F" w:rsidRPr="007C08F6" w14:paraId="547EFE5C" w14:textId="77777777" w:rsidTr="003E7E61">
        <w:tc>
          <w:tcPr>
            <w:tcW w:w="5000" w:type="pct"/>
            <w:gridSpan w:val="27"/>
            <w:shd w:val="clear" w:color="auto" w:fill="auto"/>
          </w:tcPr>
          <w:p w14:paraId="15B17916" w14:textId="77777777" w:rsidR="0074320F" w:rsidRPr="00E42B09" w:rsidRDefault="0074320F" w:rsidP="0074320F">
            <w:pPr>
              <w:pStyle w:val="SubQuestion"/>
            </w:pPr>
            <w:r>
              <w:t xml:space="preserve">2.2 Agent </w:t>
            </w:r>
            <w:r w:rsidRPr="00897D05">
              <w:t>details</w:t>
            </w:r>
          </w:p>
        </w:tc>
      </w:tr>
      <w:tr w:rsidR="0074320F" w:rsidRPr="007C08F6" w14:paraId="01D5B0AA" w14:textId="77777777" w:rsidTr="003E7E61">
        <w:tc>
          <w:tcPr>
            <w:tcW w:w="5000" w:type="pct"/>
            <w:gridSpan w:val="27"/>
            <w:shd w:val="clear" w:color="auto" w:fill="auto"/>
          </w:tcPr>
          <w:p w14:paraId="26F0E032" w14:textId="204D1CD2" w:rsidR="0074320F" w:rsidRPr="0074320F" w:rsidRDefault="0074320F" w:rsidP="0074320F">
            <w:pPr>
              <w:pStyle w:val="Questiontext"/>
            </w:pPr>
            <w:r w:rsidRPr="009532B7">
              <w:t>This is who we will correspond with unless otherwise informed. If you are an agent applying on behalf of an applicant, please include a letter of authorisation from the applicant allowing you to act as signatory</w:t>
            </w:r>
            <w:r w:rsidR="002C7D1B">
              <w:t>,and provide a reference for this document in the box below</w:t>
            </w:r>
            <w:r w:rsidRPr="009532B7">
              <w:t>.</w:t>
            </w:r>
          </w:p>
        </w:tc>
      </w:tr>
      <w:tr w:rsidR="00DB01AD" w14:paraId="2A575720" w14:textId="77777777" w:rsidTr="004356BC">
        <w:trPr>
          <w:gridAfter w:val="1"/>
          <w:wAfter w:w="8" w:type="pct"/>
        </w:trPr>
        <w:tc>
          <w:tcPr>
            <w:tcW w:w="1461" w:type="pct"/>
            <w:gridSpan w:val="9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72322C1F" w14:textId="77777777" w:rsidR="00DB01AD" w:rsidRDefault="00DB01AD" w:rsidP="00AE4714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-449010889"/>
            <w:placeholder>
              <w:docPart w:val="320A6E87094A4F84AB774AB5484E2CF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2713" w:type="pct"/>
                <w:gridSpan w:val="12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09D386DE" w14:textId="77777777" w:rsidR="00DB01AD" w:rsidRDefault="00DB01AD" w:rsidP="00AE4714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818" w:type="pct"/>
            <w:gridSpan w:val="5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2E9B1D1" w14:textId="77777777" w:rsidR="00DB01AD" w:rsidRDefault="00DB01AD" w:rsidP="00AE4714">
            <w:pPr>
              <w:spacing w:before="120" w:after="60"/>
              <w:rPr>
                <w:rFonts w:cs="Arial"/>
                <w:szCs w:val="20"/>
              </w:rPr>
            </w:pPr>
          </w:p>
        </w:tc>
      </w:tr>
      <w:tr w:rsidR="00DB01AD" w:rsidRPr="002161F5" w14:paraId="44DBF8D1" w14:textId="77777777" w:rsidTr="00AE4714">
        <w:trPr>
          <w:trHeight w:val="95"/>
        </w:trPr>
        <w:tc>
          <w:tcPr>
            <w:tcW w:w="2270" w:type="pct"/>
            <w:gridSpan w:val="15"/>
            <w:shd w:val="clear" w:color="auto" w:fill="auto"/>
          </w:tcPr>
          <w:p w14:paraId="00693BBC" w14:textId="77777777" w:rsidR="00DB01AD" w:rsidRPr="002161F5" w:rsidRDefault="00DB01AD" w:rsidP="00AE4714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1904" w:type="pct"/>
            <w:gridSpan w:val="6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02552D1" w14:textId="77777777" w:rsidR="00DB01AD" w:rsidRPr="002161F5" w:rsidRDefault="00DB01AD" w:rsidP="00AE4714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826" w:type="pct"/>
            <w:gridSpan w:val="6"/>
            <w:shd w:val="clear" w:color="auto" w:fill="auto"/>
            <w:vAlign w:val="center"/>
          </w:tcPr>
          <w:p w14:paraId="12E70C9F" w14:textId="77777777" w:rsidR="00DB01AD" w:rsidRPr="002161F5" w:rsidRDefault="00DB01AD" w:rsidP="00AE4714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7B550C" w14:paraId="5C516988" w14:textId="77777777" w:rsidTr="004356BC">
        <w:tc>
          <w:tcPr>
            <w:tcW w:w="1461" w:type="pct"/>
            <w:gridSpan w:val="9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7DE71CB5" w14:textId="77777777" w:rsidR="0074320F" w:rsidRDefault="0074320F" w:rsidP="00642678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97875865"/>
            <w:placeholder>
              <w:docPart w:val="998865E71E094D799EE21C8763BF1B9B"/>
            </w:placeholder>
            <w:showingPlcHdr/>
            <w:dropDownList>
              <w:listItem w:value="Choose an item."/>
              <w:listItem w:displayText="Miss" w:value="Miss"/>
              <w:listItem w:displayText="Mr" w:value="Mr"/>
              <w:listItem w:displayText="Mrs" w:value="Mrs"/>
              <w:listItem w:displayText="Ms" w:value="Ms"/>
              <w:listItem w:displayText="Mx" w:value="Mx"/>
              <w:listItem w:displayText="Dr" w:value="Dr"/>
              <w:listItem w:displayText="Other (please state)" w:value="Other (please state)"/>
              <w:listItem w:displayText="Prefer not to say" w:value="Prefer not to say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2713" w:type="pct"/>
                <w:gridSpan w:val="12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26453961" w14:textId="77777777" w:rsidR="0074320F" w:rsidRDefault="0074320F" w:rsidP="00642678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 xml:space="preserve">                                     </w:t>
                </w:r>
              </w:p>
            </w:tc>
          </w:sdtContent>
        </w:sdt>
        <w:tc>
          <w:tcPr>
            <w:tcW w:w="123" w:type="pct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8B6FEC0" w14:textId="77777777" w:rsidR="0074320F" w:rsidRDefault="0074320F" w:rsidP="00642678">
            <w:pPr>
              <w:spacing w:before="120" w:after="60"/>
              <w:rPr>
                <w:rFonts w:cs="Arial"/>
                <w:szCs w:val="20"/>
              </w:rPr>
            </w:pPr>
          </w:p>
        </w:tc>
        <w:sdt>
          <w:sdtPr>
            <w:rPr>
              <w:rStyle w:val="Responseboxtext"/>
            </w:rPr>
            <w:id w:val="571780232"/>
            <w:placeholder>
              <w:docPart w:val="C53D5CFED2EA48D0B98726B216093859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703" w:type="pct"/>
                <w:gridSpan w:val="4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2F57F4A7" w14:textId="3E07BA05" w:rsidR="0074320F" w:rsidRDefault="0074320F" w:rsidP="00642678">
                <w:pPr>
                  <w:spacing w:before="120" w:after="60"/>
                  <w:rPr>
                    <w:rFonts w:cs="Arial"/>
                    <w:szCs w:val="20"/>
                  </w:rPr>
                </w:pPr>
                <w:r>
                  <w:rPr>
                    <w:rStyle w:val="Responseboxtext"/>
                  </w:rPr>
                  <w:t xml:space="preserve">       </w:t>
                </w:r>
              </w:p>
            </w:tc>
          </w:sdtContent>
        </w:sdt>
      </w:tr>
      <w:tr w:rsidR="000C1214" w:rsidRPr="002161F5" w14:paraId="7A42EDFD" w14:textId="77777777" w:rsidTr="0005709C">
        <w:trPr>
          <w:trHeight w:val="95"/>
        </w:trPr>
        <w:tc>
          <w:tcPr>
            <w:tcW w:w="2270" w:type="pct"/>
            <w:gridSpan w:val="15"/>
            <w:shd w:val="clear" w:color="auto" w:fill="auto"/>
          </w:tcPr>
          <w:p w14:paraId="3A4A6F75" w14:textId="77777777" w:rsidR="0074320F" w:rsidRPr="002161F5" w:rsidRDefault="0074320F" w:rsidP="00642678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1904" w:type="pct"/>
            <w:gridSpan w:val="6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4A2A84E" w14:textId="77777777" w:rsidR="0074320F" w:rsidRPr="002161F5" w:rsidRDefault="0074320F" w:rsidP="00642678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826" w:type="pct"/>
            <w:gridSpan w:val="6"/>
            <w:shd w:val="clear" w:color="auto" w:fill="auto"/>
            <w:vAlign w:val="center"/>
          </w:tcPr>
          <w:p w14:paraId="7F1F9924" w14:textId="77777777" w:rsidR="0074320F" w:rsidRPr="002161F5" w:rsidRDefault="0074320F" w:rsidP="00642678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7B550C" w14:paraId="43413CEE" w14:textId="77777777" w:rsidTr="004356BC">
        <w:tc>
          <w:tcPr>
            <w:tcW w:w="1461" w:type="pct"/>
            <w:gridSpan w:val="9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74B1031C" w14:textId="77777777" w:rsidR="0074320F" w:rsidRDefault="0074320F" w:rsidP="00642678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971017842"/>
            <w:placeholder>
              <w:docPart w:val="689B505A2849404A96FAB7A118B5209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2713" w:type="pct"/>
                <w:gridSpan w:val="12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45D14148" w14:textId="77777777" w:rsidR="0074320F" w:rsidRDefault="0074320F" w:rsidP="00642678">
                <w:pPr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826" w:type="pct"/>
            <w:gridSpan w:val="6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7C24798" w14:textId="77777777" w:rsidR="0074320F" w:rsidRDefault="0074320F" w:rsidP="00642678">
            <w:pPr>
              <w:spacing w:before="120" w:after="60"/>
              <w:rPr>
                <w:rFonts w:cs="Arial"/>
                <w:szCs w:val="20"/>
              </w:rPr>
            </w:pPr>
          </w:p>
        </w:tc>
      </w:tr>
      <w:tr w:rsidR="000C1214" w:rsidRPr="002161F5" w14:paraId="036664DA" w14:textId="77777777" w:rsidTr="0005709C">
        <w:trPr>
          <w:trHeight w:val="95"/>
        </w:trPr>
        <w:tc>
          <w:tcPr>
            <w:tcW w:w="2270" w:type="pct"/>
            <w:gridSpan w:val="15"/>
            <w:shd w:val="clear" w:color="auto" w:fill="auto"/>
          </w:tcPr>
          <w:p w14:paraId="38CB3E78" w14:textId="77777777" w:rsidR="0074320F" w:rsidRPr="002161F5" w:rsidRDefault="0074320F" w:rsidP="00642678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1904" w:type="pct"/>
            <w:gridSpan w:val="6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8284A6C" w14:textId="77777777" w:rsidR="0074320F" w:rsidRPr="002161F5" w:rsidRDefault="0074320F" w:rsidP="00642678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826" w:type="pct"/>
            <w:gridSpan w:val="6"/>
            <w:shd w:val="clear" w:color="auto" w:fill="auto"/>
            <w:vAlign w:val="center"/>
          </w:tcPr>
          <w:p w14:paraId="6CBC005A" w14:textId="77777777" w:rsidR="0074320F" w:rsidRPr="002161F5" w:rsidRDefault="0074320F" w:rsidP="00642678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7B550C" w14:paraId="79EB636D" w14:textId="77777777" w:rsidTr="004356BC">
        <w:tc>
          <w:tcPr>
            <w:tcW w:w="1461" w:type="pct"/>
            <w:gridSpan w:val="9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0A379EE5" w14:textId="77777777" w:rsidR="0074320F" w:rsidRDefault="0074320F" w:rsidP="00642678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255249872"/>
            <w:placeholder>
              <w:docPart w:val="033AC3D539F44969818A1F9EEF7BE90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2713" w:type="pct"/>
                <w:gridSpan w:val="12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12D7644D" w14:textId="77777777" w:rsidR="0074320F" w:rsidRDefault="0074320F" w:rsidP="00642678">
                <w:pPr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826" w:type="pct"/>
            <w:gridSpan w:val="6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C2F9EC9" w14:textId="77777777" w:rsidR="0074320F" w:rsidRDefault="0074320F" w:rsidP="00642678">
            <w:pPr>
              <w:spacing w:before="120" w:after="60"/>
              <w:rPr>
                <w:rFonts w:cs="Arial"/>
                <w:szCs w:val="20"/>
              </w:rPr>
            </w:pPr>
          </w:p>
        </w:tc>
      </w:tr>
      <w:tr w:rsidR="000C1214" w:rsidRPr="002161F5" w14:paraId="48C0FFB5" w14:textId="77777777" w:rsidTr="0005709C">
        <w:trPr>
          <w:trHeight w:val="95"/>
        </w:trPr>
        <w:tc>
          <w:tcPr>
            <w:tcW w:w="2270" w:type="pct"/>
            <w:gridSpan w:val="15"/>
            <w:shd w:val="clear" w:color="auto" w:fill="auto"/>
          </w:tcPr>
          <w:p w14:paraId="565247B4" w14:textId="77777777" w:rsidR="0074320F" w:rsidRPr="002161F5" w:rsidRDefault="0074320F" w:rsidP="00642678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1904" w:type="pct"/>
            <w:gridSpan w:val="6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2D95AF04" w14:textId="77777777" w:rsidR="0074320F" w:rsidRPr="002161F5" w:rsidRDefault="0074320F" w:rsidP="00642678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826" w:type="pct"/>
            <w:gridSpan w:val="6"/>
            <w:shd w:val="clear" w:color="auto" w:fill="auto"/>
            <w:vAlign w:val="center"/>
          </w:tcPr>
          <w:p w14:paraId="6267F222" w14:textId="77777777" w:rsidR="0074320F" w:rsidRPr="002161F5" w:rsidRDefault="0074320F" w:rsidP="00642678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7B550C" w14:paraId="1ACE8E9C" w14:textId="77777777" w:rsidTr="004356BC">
        <w:tc>
          <w:tcPr>
            <w:tcW w:w="1461" w:type="pct"/>
            <w:gridSpan w:val="9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2F1E982C" w14:textId="77777777" w:rsidR="0074320F" w:rsidRDefault="0074320F" w:rsidP="00642678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Company or trading name</w:t>
            </w:r>
          </w:p>
        </w:tc>
        <w:sdt>
          <w:sdtPr>
            <w:rPr>
              <w:rStyle w:val="Responseboxtext"/>
              <w:rFonts w:eastAsia="Calibri"/>
            </w:rPr>
            <w:id w:val="-414404543"/>
            <w:placeholder>
              <w:docPart w:val="DD6E9B3D16BE46979A8CC82E0A82906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2713" w:type="pct"/>
                <w:gridSpan w:val="12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43C0AC85" w14:textId="77777777" w:rsidR="0074320F" w:rsidRDefault="0074320F" w:rsidP="00642678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826" w:type="pct"/>
            <w:gridSpan w:val="6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1A750AB" w14:textId="77777777" w:rsidR="0074320F" w:rsidRDefault="0074320F" w:rsidP="00642678">
            <w:pPr>
              <w:spacing w:before="120" w:after="60"/>
              <w:rPr>
                <w:rFonts w:cs="Arial"/>
                <w:szCs w:val="20"/>
              </w:rPr>
            </w:pPr>
          </w:p>
        </w:tc>
      </w:tr>
      <w:tr w:rsidR="000C1214" w:rsidRPr="002161F5" w14:paraId="01291EE1" w14:textId="77777777" w:rsidTr="0005709C">
        <w:trPr>
          <w:trHeight w:val="95"/>
        </w:trPr>
        <w:tc>
          <w:tcPr>
            <w:tcW w:w="2270" w:type="pct"/>
            <w:gridSpan w:val="15"/>
            <w:shd w:val="clear" w:color="auto" w:fill="auto"/>
          </w:tcPr>
          <w:p w14:paraId="0141AC06" w14:textId="77777777" w:rsidR="0074320F" w:rsidRPr="002161F5" w:rsidRDefault="0074320F" w:rsidP="00642678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1904" w:type="pct"/>
            <w:gridSpan w:val="6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F71223E" w14:textId="77777777" w:rsidR="0074320F" w:rsidRPr="002161F5" w:rsidRDefault="0074320F" w:rsidP="00642678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826" w:type="pct"/>
            <w:gridSpan w:val="6"/>
            <w:shd w:val="clear" w:color="auto" w:fill="auto"/>
            <w:vAlign w:val="center"/>
          </w:tcPr>
          <w:p w14:paraId="423B89FA" w14:textId="77777777" w:rsidR="0074320F" w:rsidRPr="002161F5" w:rsidRDefault="0074320F" w:rsidP="00642678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7B550C" w14:paraId="2D36B335" w14:textId="77777777" w:rsidTr="004356BC">
        <w:tc>
          <w:tcPr>
            <w:tcW w:w="1461" w:type="pct"/>
            <w:gridSpan w:val="9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21925629" w14:textId="77777777" w:rsidR="0074320F" w:rsidRDefault="0074320F" w:rsidP="00642678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Position in company</w:t>
            </w:r>
          </w:p>
        </w:tc>
        <w:sdt>
          <w:sdtPr>
            <w:rPr>
              <w:rStyle w:val="Responseboxtext"/>
              <w:rFonts w:eastAsia="Calibri"/>
            </w:rPr>
            <w:id w:val="300511225"/>
            <w:placeholder>
              <w:docPart w:val="CC10431C440F465FAFBFB1A537326D8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2713" w:type="pct"/>
                <w:gridSpan w:val="12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0600341F" w14:textId="77777777" w:rsidR="0074320F" w:rsidRDefault="0074320F" w:rsidP="00642678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826" w:type="pct"/>
            <w:gridSpan w:val="6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0DC4458" w14:textId="77777777" w:rsidR="0074320F" w:rsidRDefault="0074320F" w:rsidP="00642678">
            <w:pPr>
              <w:spacing w:before="120" w:after="60"/>
              <w:rPr>
                <w:rFonts w:cs="Arial"/>
                <w:szCs w:val="20"/>
              </w:rPr>
            </w:pPr>
          </w:p>
        </w:tc>
      </w:tr>
      <w:tr w:rsidR="000C1214" w:rsidRPr="002161F5" w14:paraId="2E365AE2" w14:textId="77777777" w:rsidTr="0005709C">
        <w:trPr>
          <w:trHeight w:val="95"/>
        </w:trPr>
        <w:tc>
          <w:tcPr>
            <w:tcW w:w="2270" w:type="pct"/>
            <w:gridSpan w:val="15"/>
            <w:shd w:val="clear" w:color="auto" w:fill="auto"/>
          </w:tcPr>
          <w:p w14:paraId="2685C223" w14:textId="77777777" w:rsidR="0074320F" w:rsidRPr="002161F5" w:rsidRDefault="0074320F" w:rsidP="00642678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1904" w:type="pct"/>
            <w:gridSpan w:val="6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4756FEF" w14:textId="77777777" w:rsidR="0074320F" w:rsidRPr="002161F5" w:rsidRDefault="0074320F" w:rsidP="00642678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826" w:type="pct"/>
            <w:gridSpan w:val="6"/>
            <w:shd w:val="clear" w:color="auto" w:fill="auto"/>
            <w:vAlign w:val="center"/>
          </w:tcPr>
          <w:p w14:paraId="58541F01" w14:textId="77777777" w:rsidR="0074320F" w:rsidRPr="002161F5" w:rsidRDefault="0074320F" w:rsidP="00642678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7B550C" w14:paraId="3EB7D0B3" w14:textId="77777777" w:rsidTr="004356BC">
        <w:tc>
          <w:tcPr>
            <w:tcW w:w="1461" w:type="pct"/>
            <w:gridSpan w:val="9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76494AB1" w14:textId="77777777" w:rsidR="0074320F" w:rsidRDefault="0074320F" w:rsidP="00642678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19320003"/>
            <w:placeholder>
              <w:docPart w:val="1EDD625292524DD7BD01D72EE205AFE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2713" w:type="pct"/>
                <w:gridSpan w:val="12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74C36A26" w14:textId="77777777" w:rsidR="0074320F" w:rsidRDefault="0074320F" w:rsidP="00642678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826" w:type="pct"/>
            <w:gridSpan w:val="6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7CC2BC5" w14:textId="77777777" w:rsidR="0074320F" w:rsidRDefault="0074320F" w:rsidP="00642678">
            <w:pPr>
              <w:spacing w:before="120" w:after="60"/>
              <w:rPr>
                <w:rFonts w:cs="Arial"/>
                <w:szCs w:val="20"/>
              </w:rPr>
            </w:pPr>
          </w:p>
        </w:tc>
      </w:tr>
      <w:tr w:rsidR="000C1214" w:rsidRPr="002161F5" w14:paraId="51A5AAAA" w14:textId="77777777" w:rsidTr="0005709C">
        <w:trPr>
          <w:trHeight w:val="95"/>
        </w:trPr>
        <w:tc>
          <w:tcPr>
            <w:tcW w:w="2270" w:type="pct"/>
            <w:gridSpan w:val="15"/>
            <w:shd w:val="clear" w:color="auto" w:fill="auto"/>
          </w:tcPr>
          <w:p w14:paraId="2CCE3C58" w14:textId="77777777" w:rsidR="0074320F" w:rsidRPr="002161F5" w:rsidRDefault="0074320F" w:rsidP="00642678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1904" w:type="pct"/>
            <w:gridSpan w:val="6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EEDC339" w14:textId="77777777" w:rsidR="0074320F" w:rsidRPr="002161F5" w:rsidRDefault="0074320F" w:rsidP="00642678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826" w:type="pct"/>
            <w:gridSpan w:val="6"/>
            <w:shd w:val="clear" w:color="auto" w:fill="auto"/>
            <w:vAlign w:val="center"/>
          </w:tcPr>
          <w:p w14:paraId="026757F3" w14:textId="77777777" w:rsidR="0074320F" w:rsidRPr="002161F5" w:rsidRDefault="0074320F" w:rsidP="00642678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7B550C" w14:paraId="66E89E66" w14:textId="77777777" w:rsidTr="004356BC">
        <w:tc>
          <w:tcPr>
            <w:tcW w:w="1461" w:type="pct"/>
            <w:gridSpan w:val="9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5B912E19" w14:textId="77777777" w:rsidR="0074320F" w:rsidRDefault="0074320F" w:rsidP="00642678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150294736"/>
            <w:placeholder>
              <w:docPart w:val="36C386B6C41B44C890646CD561B82748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2713" w:type="pct"/>
                <w:gridSpan w:val="12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6BA26CF7" w14:textId="77777777" w:rsidR="0074320F" w:rsidRDefault="0074320F" w:rsidP="00642678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826" w:type="pct"/>
            <w:gridSpan w:val="6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13B318C" w14:textId="77777777" w:rsidR="0074320F" w:rsidRDefault="0074320F" w:rsidP="00642678">
            <w:pPr>
              <w:spacing w:before="120" w:after="60"/>
              <w:rPr>
                <w:rFonts w:cs="Arial"/>
                <w:szCs w:val="20"/>
              </w:rPr>
            </w:pPr>
          </w:p>
        </w:tc>
      </w:tr>
      <w:tr w:rsidR="000C1214" w:rsidRPr="002161F5" w14:paraId="718A5299" w14:textId="77777777" w:rsidTr="00A423C1">
        <w:trPr>
          <w:trHeight w:val="95"/>
        </w:trPr>
        <w:tc>
          <w:tcPr>
            <w:tcW w:w="2186" w:type="pct"/>
            <w:gridSpan w:val="14"/>
            <w:shd w:val="clear" w:color="auto" w:fill="auto"/>
          </w:tcPr>
          <w:p w14:paraId="0511A765" w14:textId="77777777" w:rsidR="0074320F" w:rsidRPr="002161F5" w:rsidRDefault="0074320F" w:rsidP="00642678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1987" w:type="pct"/>
            <w:gridSpan w:val="7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114F763B" w14:textId="77777777" w:rsidR="0074320F" w:rsidRPr="002161F5" w:rsidRDefault="0074320F" w:rsidP="00642678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826" w:type="pct"/>
            <w:gridSpan w:val="6"/>
            <w:shd w:val="clear" w:color="auto" w:fill="auto"/>
            <w:vAlign w:val="center"/>
          </w:tcPr>
          <w:p w14:paraId="3077732D" w14:textId="77777777" w:rsidR="0074320F" w:rsidRPr="002161F5" w:rsidRDefault="0074320F" w:rsidP="00642678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7B550C" w14:paraId="7F97D2AC" w14:textId="77777777" w:rsidTr="004356BC">
        <w:tc>
          <w:tcPr>
            <w:tcW w:w="1461" w:type="pct"/>
            <w:gridSpan w:val="9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28F9BD6" w14:textId="77777777" w:rsidR="0074320F" w:rsidRDefault="0074320F" w:rsidP="00642678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546802719"/>
            <w:placeholder>
              <w:docPart w:val="FA60B0E138C14634B5C295B67A154D6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2713" w:type="pct"/>
                <w:gridSpan w:val="12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3A5A3C15" w14:textId="77777777" w:rsidR="0074320F" w:rsidRDefault="0074320F" w:rsidP="00642678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826" w:type="pct"/>
            <w:gridSpan w:val="6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2BFB537" w14:textId="77777777" w:rsidR="0074320F" w:rsidRDefault="0074320F" w:rsidP="00642678">
            <w:pPr>
              <w:spacing w:before="120" w:after="60"/>
              <w:rPr>
                <w:rFonts w:cs="Arial"/>
                <w:szCs w:val="20"/>
              </w:rPr>
            </w:pPr>
          </w:p>
        </w:tc>
      </w:tr>
      <w:tr w:rsidR="000C1214" w:rsidRPr="002161F5" w14:paraId="7746B3C1" w14:textId="77777777" w:rsidTr="00A423C1">
        <w:trPr>
          <w:trHeight w:val="95"/>
        </w:trPr>
        <w:tc>
          <w:tcPr>
            <w:tcW w:w="2186" w:type="pct"/>
            <w:gridSpan w:val="14"/>
            <w:shd w:val="clear" w:color="auto" w:fill="auto"/>
          </w:tcPr>
          <w:p w14:paraId="7E7A0C90" w14:textId="77777777" w:rsidR="0074320F" w:rsidRPr="002161F5" w:rsidRDefault="0074320F" w:rsidP="00642678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1987" w:type="pct"/>
            <w:gridSpan w:val="7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2B40E8B9" w14:textId="77777777" w:rsidR="0074320F" w:rsidRPr="002161F5" w:rsidRDefault="0074320F" w:rsidP="00642678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826" w:type="pct"/>
            <w:gridSpan w:val="6"/>
            <w:shd w:val="clear" w:color="auto" w:fill="auto"/>
            <w:vAlign w:val="center"/>
          </w:tcPr>
          <w:p w14:paraId="742CD726" w14:textId="77777777" w:rsidR="0074320F" w:rsidRPr="002161F5" w:rsidRDefault="0074320F" w:rsidP="00642678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7B550C" w14:paraId="0A03E226" w14:textId="77777777" w:rsidTr="004356BC">
        <w:tc>
          <w:tcPr>
            <w:tcW w:w="1461" w:type="pct"/>
            <w:gridSpan w:val="9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E6AE321" w14:textId="77777777" w:rsidR="0074320F" w:rsidRDefault="0074320F" w:rsidP="00642678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347873133"/>
            <w:placeholder>
              <w:docPart w:val="B854194375C540CBBD07D434618B3716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2713" w:type="pct"/>
                <w:gridSpan w:val="12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1598581C" w14:textId="77777777" w:rsidR="0074320F" w:rsidRDefault="0074320F" w:rsidP="00642678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826" w:type="pct"/>
            <w:gridSpan w:val="6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078EC09" w14:textId="77777777" w:rsidR="0074320F" w:rsidRDefault="0074320F" w:rsidP="00642678">
            <w:pPr>
              <w:spacing w:before="120" w:after="60"/>
              <w:rPr>
                <w:rFonts w:cs="Arial"/>
                <w:szCs w:val="20"/>
              </w:rPr>
            </w:pPr>
          </w:p>
        </w:tc>
      </w:tr>
      <w:tr w:rsidR="000C1214" w:rsidRPr="002161F5" w14:paraId="798D3DB8" w14:textId="77777777" w:rsidTr="00A423C1">
        <w:trPr>
          <w:trHeight w:val="95"/>
        </w:trPr>
        <w:tc>
          <w:tcPr>
            <w:tcW w:w="2186" w:type="pct"/>
            <w:gridSpan w:val="14"/>
            <w:shd w:val="clear" w:color="auto" w:fill="auto"/>
          </w:tcPr>
          <w:p w14:paraId="52078D37" w14:textId="77777777" w:rsidR="0074320F" w:rsidRPr="002161F5" w:rsidRDefault="0074320F" w:rsidP="00642678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1987" w:type="pct"/>
            <w:gridSpan w:val="7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6C166C7" w14:textId="77777777" w:rsidR="0074320F" w:rsidRPr="002161F5" w:rsidRDefault="0074320F" w:rsidP="00642678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826" w:type="pct"/>
            <w:gridSpan w:val="6"/>
            <w:shd w:val="clear" w:color="auto" w:fill="auto"/>
            <w:vAlign w:val="center"/>
          </w:tcPr>
          <w:p w14:paraId="44909412" w14:textId="77777777" w:rsidR="0074320F" w:rsidRPr="002161F5" w:rsidRDefault="0074320F" w:rsidP="00642678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7B550C" w14:paraId="087EE3E7" w14:textId="77777777" w:rsidTr="004356BC">
        <w:tc>
          <w:tcPr>
            <w:tcW w:w="1461" w:type="pct"/>
            <w:gridSpan w:val="9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3A85AB1D" w14:textId="77777777" w:rsidR="0074320F" w:rsidRDefault="0074320F" w:rsidP="00642678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-866438305"/>
            <w:placeholder>
              <w:docPart w:val="0AA41F3CBD22426181E74862821F320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2713" w:type="pct"/>
                <w:gridSpan w:val="12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35024756" w14:textId="77777777" w:rsidR="0074320F" w:rsidRDefault="0074320F" w:rsidP="00642678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826" w:type="pct"/>
            <w:gridSpan w:val="6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37772E1" w14:textId="77777777" w:rsidR="0074320F" w:rsidRDefault="0074320F" w:rsidP="00642678">
            <w:pPr>
              <w:spacing w:before="120" w:after="60"/>
              <w:rPr>
                <w:rFonts w:cs="Arial"/>
                <w:szCs w:val="20"/>
              </w:rPr>
            </w:pPr>
          </w:p>
        </w:tc>
      </w:tr>
      <w:tr w:rsidR="000C1214" w:rsidRPr="002161F5" w14:paraId="152E65ED" w14:textId="77777777" w:rsidTr="00A423C1">
        <w:trPr>
          <w:trHeight w:val="95"/>
        </w:trPr>
        <w:tc>
          <w:tcPr>
            <w:tcW w:w="2186" w:type="pct"/>
            <w:gridSpan w:val="14"/>
            <w:shd w:val="clear" w:color="auto" w:fill="auto"/>
          </w:tcPr>
          <w:p w14:paraId="06F9D74F" w14:textId="77777777" w:rsidR="0074320F" w:rsidRPr="002161F5" w:rsidRDefault="0074320F" w:rsidP="00642678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1987" w:type="pct"/>
            <w:gridSpan w:val="7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9C5A2A1" w14:textId="77777777" w:rsidR="0074320F" w:rsidRPr="002161F5" w:rsidRDefault="0074320F" w:rsidP="00642678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826" w:type="pct"/>
            <w:gridSpan w:val="6"/>
            <w:shd w:val="clear" w:color="auto" w:fill="auto"/>
            <w:vAlign w:val="center"/>
          </w:tcPr>
          <w:p w14:paraId="6DFCC56A" w14:textId="77777777" w:rsidR="0074320F" w:rsidRPr="002161F5" w:rsidRDefault="0074320F" w:rsidP="00642678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7B550C" w14:paraId="3D408498" w14:textId="77777777" w:rsidTr="004356BC">
        <w:trPr>
          <w:gridAfter w:val="1"/>
          <w:wAfter w:w="8" w:type="pct"/>
        </w:trPr>
        <w:tc>
          <w:tcPr>
            <w:tcW w:w="1461" w:type="pct"/>
            <w:gridSpan w:val="9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3008F6A9" w14:textId="77777777" w:rsidR="0074320F" w:rsidRDefault="0074320F" w:rsidP="00642678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433173273"/>
            <w:placeholder>
              <w:docPart w:val="F3EDABE90C174A2FB43120C40B1AFEE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2713" w:type="pct"/>
                <w:gridSpan w:val="12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62EB88C2" w14:textId="77777777" w:rsidR="0074320F" w:rsidRDefault="0074320F" w:rsidP="00642678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818" w:type="pct"/>
            <w:gridSpan w:val="5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0EA72BE" w14:textId="77777777" w:rsidR="0074320F" w:rsidRDefault="0074320F" w:rsidP="00642678">
            <w:pPr>
              <w:spacing w:before="120" w:after="60"/>
              <w:rPr>
                <w:rFonts w:cs="Arial"/>
                <w:szCs w:val="20"/>
              </w:rPr>
            </w:pPr>
          </w:p>
        </w:tc>
      </w:tr>
      <w:tr w:rsidR="0005709C" w:rsidRPr="002161F5" w14:paraId="668BC539" w14:textId="77777777" w:rsidTr="00A423C1">
        <w:trPr>
          <w:gridAfter w:val="1"/>
          <w:wAfter w:w="8" w:type="pct"/>
          <w:trHeight w:val="95"/>
        </w:trPr>
        <w:tc>
          <w:tcPr>
            <w:tcW w:w="2186" w:type="pct"/>
            <w:gridSpan w:val="14"/>
            <w:shd w:val="clear" w:color="auto" w:fill="auto"/>
          </w:tcPr>
          <w:p w14:paraId="6F2B7D14" w14:textId="77777777" w:rsidR="0074320F" w:rsidRPr="002161F5" w:rsidRDefault="0074320F" w:rsidP="00642678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1987" w:type="pct"/>
            <w:gridSpan w:val="7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26A66F7" w14:textId="77777777" w:rsidR="0074320F" w:rsidRPr="002161F5" w:rsidRDefault="0074320F" w:rsidP="00642678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818" w:type="pct"/>
            <w:gridSpan w:val="5"/>
            <w:shd w:val="clear" w:color="auto" w:fill="auto"/>
            <w:vAlign w:val="center"/>
          </w:tcPr>
          <w:p w14:paraId="76FD17ED" w14:textId="77777777" w:rsidR="0074320F" w:rsidRPr="002161F5" w:rsidRDefault="0074320F" w:rsidP="00642678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7B550C" w14:paraId="6825235A" w14:textId="77777777" w:rsidTr="004356BC">
        <w:trPr>
          <w:gridAfter w:val="1"/>
          <w:wAfter w:w="8" w:type="pct"/>
          <w:trHeight w:val="80"/>
        </w:trPr>
        <w:tc>
          <w:tcPr>
            <w:tcW w:w="1461" w:type="pct"/>
            <w:gridSpan w:val="9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1B1A0BBA" w14:textId="77777777" w:rsidR="0074320F" w:rsidRDefault="0074320F" w:rsidP="00642678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822390472"/>
            <w:placeholder>
              <w:docPart w:val="25024B155617427080286A67A6E26DA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2713" w:type="pct"/>
                <w:gridSpan w:val="12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5140A740" w14:textId="77777777" w:rsidR="0074320F" w:rsidRDefault="0074320F" w:rsidP="00642678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818" w:type="pct"/>
            <w:gridSpan w:val="5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85D236F" w14:textId="77777777" w:rsidR="0074320F" w:rsidRDefault="0074320F" w:rsidP="00642678">
            <w:pPr>
              <w:spacing w:before="120" w:after="60"/>
              <w:rPr>
                <w:rFonts w:cs="Arial"/>
                <w:szCs w:val="20"/>
              </w:rPr>
            </w:pPr>
          </w:p>
        </w:tc>
      </w:tr>
      <w:tr w:rsidR="0005709C" w:rsidRPr="002161F5" w14:paraId="11FD36E0" w14:textId="77777777" w:rsidTr="00A423C1">
        <w:trPr>
          <w:gridAfter w:val="1"/>
          <w:wAfter w:w="8" w:type="pct"/>
          <w:trHeight w:val="95"/>
        </w:trPr>
        <w:tc>
          <w:tcPr>
            <w:tcW w:w="2186" w:type="pct"/>
            <w:gridSpan w:val="14"/>
            <w:shd w:val="clear" w:color="auto" w:fill="auto"/>
          </w:tcPr>
          <w:p w14:paraId="73CA1F37" w14:textId="77777777" w:rsidR="0074320F" w:rsidRPr="002161F5" w:rsidRDefault="0074320F" w:rsidP="00642678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1987" w:type="pct"/>
            <w:gridSpan w:val="7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2C1C73EC" w14:textId="77777777" w:rsidR="0074320F" w:rsidRPr="002161F5" w:rsidRDefault="0074320F" w:rsidP="00642678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818" w:type="pct"/>
            <w:gridSpan w:val="5"/>
            <w:shd w:val="clear" w:color="auto" w:fill="auto"/>
            <w:vAlign w:val="center"/>
          </w:tcPr>
          <w:p w14:paraId="5A97F0C9" w14:textId="77777777" w:rsidR="0074320F" w:rsidRPr="002161F5" w:rsidRDefault="0074320F" w:rsidP="00642678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7B550C" w14:paraId="2C708050" w14:textId="77777777" w:rsidTr="004356BC">
        <w:trPr>
          <w:gridAfter w:val="1"/>
          <w:wAfter w:w="8" w:type="pct"/>
        </w:trPr>
        <w:tc>
          <w:tcPr>
            <w:tcW w:w="1461" w:type="pct"/>
            <w:gridSpan w:val="9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3A2ED969" w14:textId="77777777" w:rsidR="0074320F" w:rsidRDefault="0074320F" w:rsidP="00642678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Email address</w:t>
            </w:r>
          </w:p>
        </w:tc>
        <w:sdt>
          <w:sdtPr>
            <w:rPr>
              <w:rStyle w:val="Responseboxtext"/>
              <w:rFonts w:eastAsia="Calibri"/>
            </w:rPr>
            <w:id w:val="-1916548620"/>
            <w:placeholder>
              <w:docPart w:val="6C1B2FC6B7764A908FB5EDBB2E4F9C2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2713" w:type="pct"/>
                <w:gridSpan w:val="12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3257672A" w14:textId="77777777" w:rsidR="0074320F" w:rsidRDefault="0074320F" w:rsidP="00642678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818" w:type="pct"/>
            <w:gridSpan w:val="5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E1D7DD0" w14:textId="77777777" w:rsidR="0074320F" w:rsidRDefault="0074320F" w:rsidP="00642678">
            <w:pPr>
              <w:spacing w:before="120" w:after="60"/>
              <w:rPr>
                <w:rFonts w:cs="Arial"/>
                <w:szCs w:val="20"/>
              </w:rPr>
            </w:pPr>
          </w:p>
        </w:tc>
      </w:tr>
      <w:tr w:rsidR="00FA510F" w:rsidRPr="007C08F6" w14:paraId="71C3BC12" w14:textId="77777777" w:rsidTr="0005709C">
        <w:trPr>
          <w:gridAfter w:val="1"/>
          <w:wAfter w:w="8" w:type="pct"/>
        </w:trPr>
        <w:tc>
          <w:tcPr>
            <w:tcW w:w="2389" w:type="pct"/>
            <w:gridSpan w:val="16"/>
            <w:shd w:val="clear" w:color="auto" w:fill="auto"/>
          </w:tcPr>
          <w:p w14:paraId="72F7382E" w14:textId="77777777" w:rsidR="0074320F" w:rsidRPr="007C08F6" w:rsidRDefault="0074320F" w:rsidP="00642678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 xml:space="preserve">We will contact you by email unless you tick here. </w:t>
            </w:r>
          </w:p>
        </w:tc>
        <w:sdt>
          <w:sdtPr>
            <w:rPr>
              <w:rFonts w:cs="Arial"/>
              <w:sz w:val="20"/>
              <w:szCs w:val="20"/>
            </w:rPr>
            <w:id w:val="-12215270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03" w:type="pct"/>
                <w:gridSpan w:val="10"/>
                <w:shd w:val="clear" w:color="auto" w:fill="auto"/>
              </w:tcPr>
              <w:p w14:paraId="1133229E" w14:textId="77777777" w:rsidR="0074320F" w:rsidRPr="007C08F6" w:rsidRDefault="0074320F" w:rsidP="00642678">
                <w:pPr>
                  <w:spacing w:before="120" w:after="60"/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</w:tr>
      <w:tr w:rsidR="00A35C71" w:rsidRPr="007C08F6" w14:paraId="5B004526" w14:textId="77777777" w:rsidTr="0005709C">
        <w:trPr>
          <w:gridAfter w:val="1"/>
          <w:wAfter w:w="8" w:type="pct"/>
        </w:trPr>
        <w:tc>
          <w:tcPr>
            <w:tcW w:w="4992" w:type="pct"/>
            <w:gridSpan w:val="26"/>
            <w:shd w:val="clear" w:color="auto" w:fill="auto"/>
          </w:tcPr>
          <w:p w14:paraId="7D12F2F9" w14:textId="77777777" w:rsidR="00E42B09" w:rsidRPr="00E42B09" w:rsidRDefault="00E42B09" w:rsidP="00E42B09">
            <w:pPr>
              <w:pStyle w:val="SubQuestion"/>
              <w:rPr>
                <w:rFonts w:eastAsia="Calibri" w:cs="Times New Roman"/>
                <w:lang w:eastAsia="en-GB"/>
              </w:rPr>
            </w:pPr>
            <w:r w:rsidRPr="009532B7">
              <w:rPr>
                <w:rFonts w:eastAsia="Calibri"/>
                <w:lang w:eastAsia="en-GB"/>
              </w:rPr>
              <w:t>2.</w:t>
            </w:r>
            <w:r>
              <w:rPr>
                <w:rFonts w:eastAsia="Calibri"/>
                <w:lang w:eastAsia="en-GB"/>
              </w:rPr>
              <w:t>3</w:t>
            </w:r>
            <w:r w:rsidRPr="009532B7">
              <w:rPr>
                <w:rFonts w:eastAsia="Calibri"/>
                <w:lang w:eastAsia="en-GB"/>
              </w:rPr>
              <w:t xml:space="preserve"> Site operation contact</w:t>
            </w:r>
          </w:p>
        </w:tc>
      </w:tr>
      <w:tr w:rsidR="00A35C71" w:rsidRPr="007C08F6" w14:paraId="53ED2921" w14:textId="77777777" w:rsidTr="0005709C">
        <w:trPr>
          <w:gridAfter w:val="1"/>
          <w:wAfter w:w="8" w:type="pct"/>
        </w:trPr>
        <w:tc>
          <w:tcPr>
            <w:tcW w:w="4992" w:type="pct"/>
            <w:gridSpan w:val="26"/>
            <w:shd w:val="clear" w:color="auto" w:fill="auto"/>
          </w:tcPr>
          <w:p w14:paraId="3469A509" w14:textId="72FF33F5" w:rsidR="00E42B09" w:rsidRPr="007C08F6" w:rsidRDefault="00E42B09" w:rsidP="0074320F">
            <w:pPr>
              <w:pStyle w:val="Questiontext"/>
              <w:rPr>
                <w:rFonts w:ascii="Segoe UI Symbol" w:eastAsia="MS Gothic" w:hAnsi="Segoe UI Symbol" w:cs="Segoe UI Symbol"/>
              </w:rPr>
            </w:pPr>
            <w:r w:rsidRPr="009532B7">
              <w:rPr>
                <w:rFonts w:eastAsia="Calibri"/>
                <w:lang w:eastAsia="en-GB"/>
              </w:rPr>
              <w:t>Please specify who we should contact with regard to your site operation</w:t>
            </w:r>
            <w:r>
              <w:rPr>
                <w:rFonts w:eastAsia="Calibri"/>
                <w:lang w:eastAsia="en-GB"/>
              </w:rPr>
              <w:t xml:space="preserve">. </w:t>
            </w:r>
          </w:p>
        </w:tc>
      </w:tr>
      <w:tr w:rsidR="007B550C" w:rsidRPr="007C08F6" w14:paraId="2E11CDBC" w14:textId="77777777" w:rsidTr="00E72B83">
        <w:trPr>
          <w:gridAfter w:val="1"/>
          <w:wAfter w:w="8" w:type="pct"/>
        </w:trPr>
        <w:tc>
          <w:tcPr>
            <w:tcW w:w="673" w:type="pct"/>
            <w:gridSpan w:val="3"/>
            <w:shd w:val="clear" w:color="auto" w:fill="auto"/>
          </w:tcPr>
          <w:p w14:paraId="4C4FAF2E" w14:textId="77777777" w:rsidR="00E42B09" w:rsidRPr="007C08F6" w:rsidRDefault="00E42B09" w:rsidP="00050C06">
            <w:pPr>
              <w:pStyle w:val="Questiontext"/>
            </w:pPr>
            <w:r>
              <w:t>Applicant</w:t>
            </w:r>
          </w:p>
        </w:tc>
        <w:sdt>
          <w:sdtPr>
            <w:rPr>
              <w:rFonts w:cs="Arial"/>
              <w:sz w:val="20"/>
              <w:szCs w:val="20"/>
            </w:rPr>
            <w:id w:val="70606399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319" w:type="pct"/>
                <w:gridSpan w:val="23"/>
                <w:shd w:val="clear" w:color="auto" w:fill="auto"/>
              </w:tcPr>
              <w:p w14:paraId="28004989" w14:textId="77777777" w:rsidR="00E42B09" w:rsidRPr="007C08F6" w:rsidRDefault="00E42B09" w:rsidP="00E42B09">
                <w:pPr>
                  <w:spacing w:before="120" w:after="60"/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</w:tr>
      <w:tr w:rsidR="007B550C" w:rsidRPr="007C08F6" w14:paraId="544C9967" w14:textId="77777777" w:rsidTr="00E72B83">
        <w:trPr>
          <w:gridAfter w:val="1"/>
          <w:wAfter w:w="8" w:type="pct"/>
        </w:trPr>
        <w:tc>
          <w:tcPr>
            <w:tcW w:w="673" w:type="pct"/>
            <w:gridSpan w:val="3"/>
            <w:shd w:val="clear" w:color="auto" w:fill="auto"/>
          </w:tcPr>
          <w:p w14:paraId="7C0E6B47" w14:textId="77777777" w:rsidR="00E42B09" w:rsidRPr="007C08F6" w:rsidRDefault="00E42B09" w:rsidP="00050C06">
            <w:pPr>
              <w:pStyle w:val="Questiontext"/>
            </w:pPr>
            <w:r>
              <w:t>Agent</w:t>
            </w:r>
          </w:p>
        </w:tc>
        <w:sdt>
          <w:sdtPr>
            <w:rPr>
              <w:rFonts w:cs="Arial"/>
              <w:sz w:val="20"/>
              <w:szCs w:val="20"/>
            </w:rPr>
            <w:id w:val="-154120060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319" w:type="pct"/>
                <w:gridSpan w:val="23"/>
                <w:shd w:val="clear" w:color="auto" w:fill="auto"/>
              </w:tcPr>
              <w:p w14:paraId="503675A8" w14:textId="77777777" w:rsidR="00E42B09" w:rsidRPr="007C08F6" w:rsidRDefault="00E42B09" w:rsidP="00E42B09">
                <w:pPr>
                  <w:spacing w:before="120" w:after="60"/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</w:tr>
      <w:tr w:rsidR="0005709C" w14:paraId="64923D9B" w14:textId="77777777" w:rsidTr="004356B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8" w:type="pct"/>
        </w:trPr>
        <w:tc>
          <w:tcPr>
            <w:tcW w:w="673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A3FCAE9" w14:textId="735AFED4" w:rsidR="00CB6413" w:rsidRPr="00BA4455" w:rsidRDefault="00050C06" w:rsidP="00050C06">
            <w:pPr>
              <w:pStyle w:val="Questiontext"/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t>Other</w:t>
            </w:r>
          </w:p>
        </w:tc>
        <w:tc>
          <w:tcPr>
            <w:tcW w:w="217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sdt>
            <w:sdtPr>
              <w:rPr>
                <w:rFonts w:cs="Arial"/>
                <w:sz w:val="20"/>
                <w:szCs w:val="20"/>
              </w:rPr>
              <w:id w:val="-1229454001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5C582848" w14:textId="6B2973B2" w:rsidR="00CB6413" w:rsidRPr="00BA4455" w:rsidRDefault="00AE4714" w:rsidP="00050C06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☒</w:t>
                </w:r>
              </w:p>
            </w:sdtContent>
          </w:sdt>
        </w:tc>
        <w:tc>
          <w:tcPr>
            <w:tcW w:w="4102" w:type="pct"/>
            <w:gridSpan w:val="19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3D0E319E" w14:textId="32A3084C" w:rsidR="00CB6413" w:rsidRPr="00BA4455" w:rsidRDefault="00CB6413" w:rsidP="0005709C">
            <w:pPr>
              <w:pStyle w:val="BodyText"/>
              <w:rPr>
                <w:rFonts w:cs="Arial"/>
                <w:noProof/>
                <w:sz w:val="20"/>
                <w:szCs w:val="20"/>
                <w:lang w:eastAsia="en-GB"/>
              </w:rPr>
            </w:pPr>
            <w:r w:rsidRPr="00BA4455">
              <w:rPr>
                <w:rFonts w:cs="Arial"/>
                <w:noProof/>
                <w:sz w:val="20"/>
                <w:szCs w:val="20"/>
                <w:lang w:eastAsia="en-GB"/>
              </w:rPr>
              <w:t xml:space="preserve">Please provide </w:t>
            </w:r>
            <w:r w:rsidR="00050C06">
              <w:rPr>
                <w:rFonts w:cs="Arial"/>
                <w:noProof/>
                <w:sz w:val="20"/>
                <w:szCs w:val="20"/>
                <w:lang w:eastAsia="en-GB"/>
              </w:rPr>
              <w:t>contact</w:t>
            </w:r>
            <w:r w:rsidRPr="00BA4455">
              <w:rPr>
                <w:rFonts w:cs="Arial"/>
                <w:noProof/>
                <w:sz w:val="20"/>
                <w:szCs w:val="20"/>
                <w:lang w:eastAsia="en-GB"/>
              </w:rPr>
              <w:t xml:space="preserve"> detail</w:t>
            </w:r>
            <w:r w:rsidR="00050C06">
              <w:rPr>
                <w:rFonts w:cs="Arial"/>
                <w:noProof/>
                <w:sz w:val="20"/>
                <w:szCs w:val="20"/>
                <w:lang w:eastAsia="en-GB"/>
              </w:rPr>
              <w:t>s</w:t>
            </w:r>
            <w:r w:rsidRPr="00BA4455">
              <w:rPr>
                <w:rFonts w:cs="Arial"/>
                <w:noProof/>
                <w:sz w:val="20"/>
                <w:szCs w:val="20"/>
                <w:lang w:eastAsia="en-GB"/>
              </w:rPr>
              <w:t xml:space="preserve"> </w:t>
            </w:r>
            <w:r w:rsidR="00050C06">
              <w:rPr>
                <w:rFonts w:cs="Arial"/>
                <w:noProof/>
                <w:sz w:val="20"/>
                <w:szCs w:val="20"/>
                <w:lang w:eastAsia="en-GB"/>
              </w:rPr>
              <w:t xml:space="preserve">for the operational contact on a </w:t>
            </w:r>
            <w:r>
              <w:rPr>
                <w:rFonts w:cs="Arial"/>
                <w:noProof/>
                <w:sz w:val="20"/>
                <w:szCs w:val="20"/>
                <w:lang w:eastAsia="en-GB"/>
              </w:rPr>
              <w:t xml:space="preserve">separate referenced document, and </w:t>
            </w:r>
            <w:r w:rsidR="00050C06">
              <w:rPr>
                <w:rFonts w:cs="Arial"/>
                <w:noProof/>
                <w:sz w:val="20"/>
                <w:szCs w:val="20"/>
                <w:lang w:eastAsia="en-GB"/>
              </w:rPr>
              <w:t xml:space="preserve">tell us </w:t>
            </w:r>
            <w:r>
              <w:rPr>
                <w:rFonts w:cs="Arial"/>
                <w:noProof/>
                <w:sz w:val="20"/>
                <w:szCs w:val="20"/>
                <w:lang w:eastAsia="en-GB"/>
              </w:rPr>
              <w:t>this reference</w:t>
            </w:r>
            <w:r w:rsidR="00050C06">
              <w:rPr>
                <w:rFonts w:cs="Arial"/>
                <w:noProof/>
                <w:sz w:val="20"/>
                <w:szCs w:val="20"/>
                <w:lang w:eastAsia="en-GB"/>
              </w:rPr>
              <w:t xml:space="preserve"> below</w:t>
            </w:r>
            <w:r>
              <w:rPr>
                <w:rFonts w:cs="Arial"/>
                <w:noProof/>
                <w:sz w:val="20"/>
                <w:szCs w:val="20"/>
                <w:lang w:eastAsia="en-GB"/>
              </w:rPr>
              <w:t xml:space="preserve">. </w:t>
            </w:r>
          </w:p>
        </w:tc>
      </w:tr>
      <w:tr w:rsidR="00A423C1" w14:paraId="391DB134" w14:textId="77777777" w:rsidTr="004356BC">
        <w:trPr>
          <w:gridAfter w:val="1"/>
          <w:wAfter w:w="8" w:type="pct"/>
        </w:trPr>
        <w:tc>
          <w:tcPr>
            <w:tcW w:w="890" w:type="pct"/>
            <w:gridSpan w:val="7"/>
            <w:tcBorders>
              <w:top w:val="nil"/>
              <w:left w:val="nil"/>
              <w:bottom w:val="nil"/>
            </w:tcBorders>
            <w:hideMark/>
          </w:tcPr>
          <w:p w14:paraId="084AE416" w14:textId="77777777" w:rsidR="00A423C1" w:rsidRDefault="00A423C1" w:rsidP="008B4C7D">
            <w:pPr>
              <w:pStyle w:val="Questiontext"/>
              <w:rPr>
                <w:color w:val="000000"/>
              </w:rPr>
            </w:pPr>
          </w:p>
        </w:tc>
        <w:tc>
          <w:tcPr>
            <w:tcW w:w="1084" w:type="pct"/>
            <w:gridSpan w:val="6"/>
            <w:tcBorders>
              <w:top w:val="nil"/>
              <w:bottom w:val="nil"/>
              <w:right w:val="single" w:sz="4" w:space="0" w:color="auto"/>
            </w:tcBorders>
          </w:tcPr>
          <w:p w14:paraId="3C1CD50B" w14:textId="77777777" w:rsidR="00A423C1" w:rsidRDefault="00A423C1" w:rsidP="008B4C7D">
            <w:pPr>
              <w:pStyle w:val="Questiontext"/>
              <w:rPr>
                <w:color w:val="000000"/>
              </w:rPr>
            </w:pPr>
            <w: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-1974590973"/>
            <w:placeholder>
              <w:docPart w:val="167BF64CE3FB41E2BE33E8EB02C337FD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2200" w:type="pct"/>
                <w:gridSpan w:val="8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3925D18D" w14:textId="37BF7517" w:rsidR="00A423C1" w:rsidRDefault="003929FE" w:rsidP="003929FE">
                <w:pPr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Glyncastle</w:t>
                </w:r>
                <w:r w:rsidR="00EF26FD">
                  <w:rPr>
                    <w:rStyle w:val="Responseboxtext"/>
                    <w:rFonts w:eastAsia="Calibri"/>
                  </w:rPr>
                  <w:t xml:space="preserve"> </w:t>
                </w:r>
                <w:r w:rsidR="00AE4714">
                  <w:rPr>
                    <w:rStyle w:val="Responseboxtext"/>
                    <w:rFonts w:eastAsia="Calibri"/>
                  </w:rPr>
                  <w:t>Additional Information</w:t>
                </w:r>
              </w:p>
            </w:tc>
          </w:sdtContent>
        </w:sdt>
        <w:tc>
          <w:tcPr>
            <w:tcW w:w="818" w:type="pct"/>
            <w:gridSpan w:val="5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AE4DDCB" w14:textId="77777777" w:rsidR="00A423C1" w:rsidRDefault="00A423C1" w:rsidP="008B4C7D">
            <w:pPr>
              <w:spacing w:before="120" w:after="60"/>
              <w:rPr>
                <w:rFonts w:cs="Arial"/>
                <w:szCs w:val="20"/>
              </w:rPr>
            </w:pPr>
          </w:p>
        </w:tc>
      </w:tr>
      <w:tr w:rsidR="00A35C71" w:rsidRPr="007C08F6" w14:paraId="4208AA90" w14:textId="77777777" w:rsidTr="0005709C">
        <w:trPr>
          <w:gridAfter w:val="1"/>
          <w:wAfter w:w="8" w:type="pct"/>
        </w:trPr>
        <w:tc>
          <w:tcPr>
            <w:tcW w:w="4992" w:type="pct"/>
            <w:gridSpan w:val="26"/>
            <w:shd w:val="clear" w:color="auto" w:fill="auto"/>
          </w:tcPr>
          <w:p w14:paraId="1FDED11B" w14:textId="0946A518" w:rsidR="0074320F" w:rsidRPr="0074320F" w:rsidRDefault="0074320F" w:rsidP="0074320F">
            <w:pPr>
              <w:pStyle w:val="SubQuestion"/>
              <w:rPr>
                <w:rFonts w:eastAsia="Calibri"/>
                <w:lang w:eastAsia="en-GB"/>
              </w:rPr>
            </w:pPr>
            <w:r w:rsidRPr="009532B7">
              <w:rPr>
                <w:rFonts w:eastAsia="Calibri"/>
                <w:lang w:eastAsia="en-GB"/>
              </w:rPr>
              <w:t>2.</w:t>
            </w:r>
            <w:r>
              <w:rPr>
                <w:rFonts w:eastAsia="Calibri"/>
                <w:lang w:eastAsia="en-GB"/>
              </w:rPr>
              <w:t>4</w:t>
            </w:r>
            <w:r w:rsidRPr="009532B7">
              <w:rPr>
                <w:rFonts w:eastAsia="Calibri"/>
                <w:lang w:eastAsia="en-GB"/>
              </w:rPr>
              <w:t xml:space="preserve"> Abstraction invoices and </w:t>
            </w:r>
            <w:r w:rsidR="00457FAA">
              <w:rPr>
                <w:rFonts w:eastAsia="Calibri"/>
                <w:lang w:eastAsia="en-GB"/>
              </w:rPr>
              <w:t>records</w:t>
            </w:r>
            <w:r>
              <w:rPr>
                <w:rFonts w:eastAsia="Calibri"/>
                <w:lang w:eastAsia="en-GB"/>
              </w:rPr>
              <w:t xml:space="preserve"> contact</w:t>
            </w:r>
          </w:p>
        </w:tc>
      </w:tr>
      <w:tr w:rsidR="00A35C71" w:rsidRPr="0074320F" w14:paraId="07416C5E" w14:textId="77777777" w:rsidTr="0005709C">
        <w:trPr>
          <w:gridAfter w:val="1"/>
          <w:wAfter w:w="8" w:type="pct"/>
        </w:trPr>
        <w:tc>
          <w:tcPr>
            <w:tcW w:w="4992" w:type="pct"/>
            <w:gridSpan w:val="26"/>
            <w:shd w:val="clear" w:color="auto" w:fill="auto"/>
          </w:tcPr>
          <w:p w14:paraId="24F933B5" w14:textId="30098B98" w:rsidR="0074320F" w:rsidRPr="0074320F" w:rsidRDefault="0074320F" w:rsidP="0074320F">
            <w:pPr>
              <w:pStyle w:val="Questiontext"/>
              <w:rPr>
                <w:rFonts w:eastAsia="MS Gothic"/>
              </w:rPr>
            </w:pPr>
            <w:r w:rsidRPr="0074320F">
              <w:rPr>
                <w:rFonts w:eastAsia="Calibri"/>
              </w:rPr>
              <w:t>Please specify who we should contact for invoices and abstraction records (returns).  Please note that these may not be not required for transfer licences.</w:t>
            </w:r>
          </w:p>
        </w:tc>
      </w:tr>
      <w:tr w:rsidR="00A35C71" w:rsidRPr="0074320F" w14:paraId="7F570DBC" w14:textId="77777777" w:rsidTr="0005709C">
        <w:trPr>
          <w:gridAfter w:val="1"/>
          <w:wAfter w:w="8" w:type="pct"/>
        </w:trPr>
        <w:tc>
          <w:tcPr>
            <w:tcW w:w="4992" w:type="pct"/>
            <w:gridSpan w:val="26"/>
            <w:shd w:val="clear" w:color="auto" w:fill="auto"/>
          </w:tcPr>
          <w:p w14:paraId="73E6FBCE" w14:textId="77777777" w:rsidR="0074320F" w:rsidRPr="0074320F" w:rsidRDefault="0074320F" w:rsidP="0074320F">
            <w:pPr>
              <w:pStyle w:val="Questiontext"/>
              <w:rPr>
                <w:rFonts w:eastAsia="Calibri"/>
                <w:b/>
              </w:rPr>
            </w:pPr>
            <w:r w:rsidRPr="0074320F">
              <w:rPr>
                <w:rFonts w:eastAsia="Calibri"/>
                <w:b/>
              </w:rPr>
              <w:t>Invoice address</w:t>
            </w:r>
          </w:p>
        </w:tc>
      </w:tr>
      <w:tr w:rsidR="00A8039E" w:rsidRPr="007C08F6" w14:paraId="0B4858AC" w14:textId="77777777" w:rsidTr="00E72B83">
        <w:trPr>
          <w:gridAfter w:val="1"/>
          <w:wAfter w:w="8" w:type="pct"/>
        </w:trPr>
        <w:tc>
          <w:tcPr>
            <w:tcW w:w="673" w:type="pct"/>
            <w:gridSpan w:val="3"/>
            <w:shd w:val="clear" w:color="auto" w:fill="auto"/>
          </w:tcPr>
          <w:p w14:paraId="7D7174C3" w14:textId="77777777" w:rsidR="00A8039E" w:rsidRPr="007C08F6" w:rsidRDefault="00A8039E" w:rsidP="008B4C7D">
            <w:pPr>
              <w:pStyle w:val="Questiontext"/>
            </w:pPr>
            <w:r>
              <w:t>Applicant</w:t>
            </w:r>
          </w:p>
        </w:tc>
        <w:sdt>
          <w:sdtPr>
            <w:rPr>
              <w:rFonts w:cs="Arial"/>
              <w:sz w:val="20"/>
              <w:szCs w:val="20"/>
            </w:rPr>
            <w:id w:val="-164273419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319" w:type="pct"/>
                <w:gridSpan w:val="23"/>
                <w:shd w:val="clear" w:color="auto" w:fill="auto"/>
              </w:tcPr>
              <w:p w14:paraId="049961C4" w14:textId="77777777" w:rsidR="00A8039E" w:rsidRPr="007C08F6" w:rsidRDefault="00A8039E" w:rsidP="008B4C7D">
                <w:pPr>
                  <w:spacing w:before="120" w:after="60"/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</w:tr>
      <w:tr w:rsidR="00A8039E" w:rsidRPr="007C08F6" w14:paraId="6D065267" w14:textId="77777777" w:rsidTr="00E72B83">
        <w:trPr>
          <w:gridAfter w:val="1"/>
          <w:wAfter w:w="8" w:type="pct"/>
        </w:trPr>
        <w:tc>
          <w:tcPr>
            <w:tcW w:w="673" w:type="pct"/>
            <w:gridSpan w:val="3"/>
            <w:shd w:val="clear" w:color="auto" w:fill="auto"/>
          </w:tcPr>
          <w:p w14:paraId="717E885C" w14:textId="77777777" w:rsidR="00A8039E" w:rsidRPr="007C08F6" w:rsidRDefault="00A8039E" w:rsidP="008B4C7D">
            <w:pPr>
              <w:pStyle w:val="Questiontext"/>
            </w:pPr>
            <w:r>
              <w:t>Agent</w:t>
            </w:r>
          </w:p>
        </w:tc>
        <w:sdt>
          <w:sdtPr>
            <w:rPr>
              <w:rFonts w:cs="Arial"/>
              <w:sz w:val="20"/>
              <w:szCs w:val="20"/>
            </w:rPr>
            <w:id w:val="193508035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319" w:type="pct"/>
                <w:gridSpan w:val="23"/>
                <w:shd w:val="clear" w:color="auto" w:fill="auto"/>
              </w:tcPr>
              <w:p w14:paraId="1E42355F" w14:textId="77777777" w:rsidR="00A8039E" w:rsidRPr="007C08F6" w:rsidRDefault="00A8039E" w:rsidP="008B4C7D">
                <w:pPr>
                  <w:spacing w:before="120" w:after="60"/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</w:tr>
      <w:tr w:rsidR="00A8039E" w14:paraId="026F4ED3" w14:textId="77777777" w:rsidTr="004356B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8" w:type="pct"/>
        </w:trPr>
        <w:tc>
          <w:tcPr>
            <w:tcW w:w="673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269431E8" w14:textId="77777777" w:rsidR="00A8039E" w:rsidRPr="00BA4455" w:rsidRDefault="00A8039E" w:rsidP="008B4C7D">
            <w:pPr>
              <w:pStyle w:val="Questiontext"/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t>Other</w:t>
            </w:r>
          </w:p>
        </w:tc>
        <w:tc>
          <w:tcPr>
            <w:tcW w:w="217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sdt>
            <w:sdtPr>
              <w:rPr>
                <w:rFonts w:cs="Arial"/>
                <w:sz w:val="20"/>
                <w:szCs w:val="20"/>
              </w:rPr>
              <w:id w:val="1300038735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1E4B47C2" w14:textId="47FCC3F5" w:rsidR="00A8039E" w:rsidRPr="00BA4455" w:rsidRDefault="00AE4714" w:rsidP="008B4C7D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☒</w:t>
                </w:r>
              </w:p>
            </w:sdtContent>
          </w:sdt>
        </w:tc>
        <w:tc>
          <w:tcPr>
            <w:tcW w:w="4102" w:type="pct"/>
            <w:gridSpan w:val="19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490C92FA" w14:textId="47343116" w:rsidR="00A8039E" w:rsidRPr="00BA4455" w:rsidRDefault="00A8039E" w:rsidP="008B4C7D">
            <w:pPr>
              <w:pStyle w:val="BodyText"/>
              <w:rPr>
                <w:rFonts w:cs="Arial"/>
                <w:noProof/>
                <w:sz w:val="20"/>
                <w:szCs w:val="20"/>
                <w:lang w:eastAsia="en-GB"/>
              </w:rPr>
            </w:pPr>
            <w:r w:rsidRPr="00BA4455">
              <w:rPr>
                <w:rFonts w:cs="Arial"/>
                <w:noProof/>
                <w:sz w:val="20"/>
                <w:szCs w:val="20"/>
                <w:lang w:eastAsia="en-GB"/>
              </w:rPr>
              <w:t xml:space="preserve">Please provide </w:t>
            </w:r>
            <w:r>
              <w:rPr>
                <w:rFonts w:cs="Arial"/>
                <w:noProof/>
                <w:sz w:val="20"/>
                <w:szCs w:val="20"/>
                <w:lang w:eastAsia="en-GB"/>
              </w:rPr>
              <w:t>contact</w:t>
            </w:r>
            <w:r w:rsidRPr="00BA4455">
              <w:rPr>
                <w:rFonts w:cs="Arial"/>
                <w:noProof/>
                <w:sz w:val="20"/>
                <w:szCs w:val="20"/>
                <w:lang w:eastAsia="en-GB"/>
              </w:rPr>
              <w:t xml:space="preserve"> detail</w:t>
            </w:r>
            <w:r>
              <w:rPr>
                <w:rFonts w:cs="Arial"/>
                <w:noProof/>
                <w:sz w:val="20"/>
                <w:szCs w:val="20"/>
                <w:lang w:eastAsia="en-GB"/>
              </w:rPr>
              <w:t>s</w:t>
            </w:r>
            <w:r w:rsidRPr="00BA4455">
              <w:rPr>
                <w:rFonts w:cs="Arial"/>
                <w:noProof/>
                <w:sz w:val="20"/>
                <w:szCs w:val="20"/>
                <w:lang w:eastAsia="en-GB"/>
              </w:rPr>
              <w:t xml:space="preserve"> </w:t>
            </w:r>
            <w:r>
              <w:rPr>
                <w:rFonts w:cs="Arial"/>
                <w:noProof/>
                <w:sz w:val="20"/>
                <w:szCs w:val="20"/>
                <w:lang w:eastAsia="en-GB"/>
              </w:rPr>
              <w:t xml:space="preserve">for the operational contact on a separate referenced document, and tell us this reference below. </w:t>
            </w:r>
          </w:p>
        </w:tc>
      </w:tr>
      <w:tr w:rsidR="00A423C1" w14:paraId="71922D07" w14:textId="77777777" w:rsidTr="004356BC">
        <w:trPr>
          <w:gridAfter w:val="1"/>
          <w:wAfter w:w="8" w:type="pct"/>
        </w:trPr>
        <w:tc>
          <w:tcPr>
            <w:tcW w:w="890" w:type="pct"/>
            <w:gridSpan w:val="7"/>
            <w:tcBorders>
              <w:top w:val="nil"/>
              <w:left w:val="nil"/>
              <w:bottom w:val="nil"/>
            </w:tcBorders>
            <w:hideMark/>
          </w:tcPr>
          <w:p w14:paraId="470B1F79" w14:textId="77777777" w:rsidR="00A423C1" w:rsidRDefault="00A423C1" w:rsidP="008B4C7D">
            <w:pPr>
              <w:pStyle w:val="Questiontext"/>
              <w:rPr>
                <w:color w:val="000000"/>
              </w:rPr>
            </w:pPr>
          </w:p>
        </w:tc>
        <w:tc>
          <w:tcPr>
            <w:tcW w:w="1084" w:type="pct"/>
            <w:gridSpan w:val="6"/>
            <w:tcBorders>
              <w:top w:val="nil"/>
              <w:bottom w:val="nil"/>
              <w:right w:val="single" w:sz="4" w:space="0" w:color="auto"/>
            </w:tcBorders>
          </w:tcPr>
          <w:p w14:paraId="10C32FD0" w14:textId="77777777" w:rsidR="00A423C1" w:rsidRDefault="00A423C1" w:rsidP="008B4C7D">
            <w:pPr>
              <w:pStyle w:val="Questiontext"/>
              <w:rPr>
                <w:color w:val="000000"/>
              </w:rPr>
            </w:pPr>
            <w: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-1242256419"/>
            <w:placeholder>
              <w:docPart w:val="3AA6605F0A4F42D48FFA17004CF2B5FE"/>
            </w:placeholder>
          </w:sdtPr>
          <w:sdtEndPr>
            <w:rPr>
              <w:rStyle w:val="Responseboxtext"/>
            </w:rPr>
          </w:sdtEndPr>
          <w:sdtContent>
            <w:sdt>
              <w:sdtPr>
                <w:rPr>
                  <w:rStyle w:val="Responseboxtext"/>
                  <w:rFonts w:eastAsia="Calibri"/>
                </w:rPr>
                <w:id w:val="-1579348641"/>
                <w:placeholder>
                  <w:docPart w:val="1A8D3033998B42CFBE4D80457CF3D619"/>
                </w:placeholder>
              </w:sdtPr>
              <w:sdtEndPr>
                <w:rPr>
                  <w:rStyle w:val="Responseboxtext"/>
                </w:rPr>
              </w:sdtEndPr>
              <w:sdtContent>
                <w:tc>
                  <w:tcPr>
                    <w:tcW w:w="2200" w:type="pct"/>
                    <w:gridSpan w:val="8"/>
                    <w:tcBorders>
                      <w:top w:val="nil"/>
                      <w:left w:val="single" w:sz="4" w:space="0" w:color="auto"/>
                      <w:bottom w:val="single" w:sz="4" w:space="0" w:color="auto"/>
                      <w:right w:val="single" w:sz="4" w:space="0" w:color="auto"/>
                    </w:tcBorders>
                    <w:vAlign w:val="center"/>
                    <w:hideMark/>
                  </w:tcPr>
                  <w:p w14:paraId="2B0E03A6" w14:textId="6E73667E" w:rsidR="00A423C1" w:rsidRDefault="003929FE" w:rsidP="003929FE">
                    <w:pPr>
                      <w:spacing w:before="120" w:after="60"/>
                      <w:rPr>
                        <w:rStyle w:val="Responseboxtext"/>
                        <w:rFonts w:eastAsia="Calibri"/>
                      </w:rPr>
                    </w:pPr>
                    <w:r>
                      <w:rPr>
                        <w:rStyle w:val="Responseboxtext"/>
                        <w:rFonts w:eastAsia="Calibri"/>
                      </w:rPr>
                      <w:t>Glyncastle</w:t>
                    </w:r>
                    <w:r w:rsidR="00AE4714">
                      <w:rPr>
                        <w:rStyle w:val="Responseboxtext"/>
                        <w:rFonts w:eastAsia="Calibri"/>
                      </w:rPr>
                      <w:t xml:space="preserve"> Additional Information</w:t>
                    </w:r>
                  </w:p>
                </w:tc>
              </w:sdtContent>
            </w:sdt>
          </w:sdtContent>
        </w:sdt>
        <w:tc>
          <w:tcPr>
            <w:tcW w:w="818" w:type="pct"/>
            <w:gridSpan w:val="5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3AEBCEA" w14:textId="77777777" w:rsidR="00A423C1" w:rsidRDefault="00A423C1" w:rsidP="008B4C7D">
            <w:pPr>
              <w:spacing w:before="120" w:after="60"/>
              <w:rPr>
                <w:rFonts w:cs="Arial"/>
                <w:szCs w:val="20"/>
              </w:rPr>
            </w:pPr>
          </w:p>
        </w:tc>
      </w:tr>
      <w:tr w:rsidR="00A35C71" w:rsidRPr="0074320F" w14:paraId="3BE7401F" w14:textId="77777777" w:rsidTr="0005709C">
        <w:trPr>
          <w:gridAfter w:val="1"/>
          <w:wAfter w:w="8" w:type="pct"/>
        </w:trPr>
        <w:tc>
          <w:tcPr>
            <w:tcW w:w="4992" w:type="pct"/>
            <w:gridSpan w:val="26"/>
            <w:shd w:val="clear" w:color="auto" w:fill="auto"/>
          </w:tcPr>
          <w:p w14:paraId="73CDDEBF" w14:textId="77777777" w:rsidR="0074320F" w:rsidRPr="0074320F" w:rsidRDefault="0074320F" w:rsidP="00642678">
            <w:pPr>
              <w:pStyle w:val="Questiontext"/>
              <w:rPr>
                <w:rFonts w:eastAsia="Calibri"/>
                <w:b/>
              </w:rPr>
            </w:pPr>
            <w:r w:rsidRPr="0074320F">
              <w:rPr>
                <w:rFonts w:eastAsia="Calibri"/>
                <w:b/>
              </w:rPr>
              <w:t>Abstraction records</w:t>
            </w:r>
          </w:p>
        </w:tc>
      </w:tr>
      <w:tr w:rsidR="00A8039E" w:rsidRPr="007C08F6" w14:paraId="70F2223D" w14:textId="77777777" w:rsidTr="00E72B83">
        <w:trPr>
          <w:gridAfter w:val="1"/>
          <w:wAfter w:w="8" w:type="pct"/>
        </w:trPr>
        <w:tc>
          <w:tcPr>
            <w:tcW w:w="673" w:type="pct"/>
            <w:gridSpan w:val="3"/>
            <w:shd w:val="clear" w:color="auto" w:fill="auto"/>
          </w:tcPr>
          <w:p w14:paraId="2248EB9D" w14:textId="77777777" w:rsidR="00A8039E" w:rsidRPr="007C08F6" w:rsidRDefault="00A8039E" w:rsidP="008B4C7D">
            <w:pPr>
              <w:pStyle w:val="Questiontext"/>
            </w:pPr>
            <w:r>
              <w:t>Applicant</w:t>
            </w:r>
          </w:p>
        </w:tc>
        <w:sdt>
          <w:sdtPr>
            <w:rPr>
              <w:rFonts w:cs="Arial"/>
              <w:sz w:val="20"/>
              <w:szCs w:val="20"/>
            </w:rPr>
            <w:id w:val="196523249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319" w:type="pct"/>
                <w:gridSpan w:val="23"/>
                <w:shd w:val="clear" w:color="auto" w:fill="auto"/>
              </w:tcPr>
              <w:p w14:paraId="6283AF8A" w14:textId="77777777" w:rsidR="00A8039E" w:rsidRPr="007C08F6" w:rsidRDefault="00A8039E" w:rsidP="008B4C7D">
                <w:pPr>
                  <w:spacing w:before="120" w:after="60"/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</w:tr>
      <w:tr w:rsidR="00A8039E" w:rsidRPr="007C08F6" w14:paraId="57228E00" w14:textId="77777777" w:rsidTr="00E72B83">
        <w:trPr>
          <w:gridAfter w:val="1"/>
          <w:wAfter w:w="8" w:type="pct"/>
        </w:trPr>
        <w:tc>
          <w:tcPr>
            <w:tcW w:w="673" w:type="pct"/>
            <w:gridSpan w:val="3"/>
            <w:shd w:val="clear" w:color="auto" w:fill="auto"/>
          </w:tcPr>
          <w:p w14:paraId="14186796" w14:textId="77777777" w:rsidR="00A8039E" w:rsidRPr="007C08F6" w:rsidRDefault="00A8039E" w:rsidP="008B4C7D">
            <w:pPr>
              <w:pStyle w:val="Questiontext"/>
            </w:pPr>
            <w:r>
              <w:t>Agent</w:t>
            </w:r>
          </w:p>
        </w:tc>
        <w:sdt>
          <w:sdtPr>
            <w:rPr>
              <w:rFonts w:cs="Arial"/>
              <w:sz w:val="20"/>
              <w:szCs w:val="20"/>
            </w:rPr>
            <w:id w:val="-189803701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319" w:type="pct"/>
                <w:gridSpan w:val="23"/>
                <w:shd w:val="clear" w:color="auto" w:fill="auto"/>
              </w:tcPr>
              <w:p w14:paraId="074AAEDA" w14:textId="77777777" w:rsidR="00A8039E" w:rsidRPr="007C08F6" w:rsidRDefault="00A8039E" w:rsidP="008B4C7D">
                <w:pPr>
                  <w:spacing w:before="120" w:after="60"/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</w:tr>
      <w:tr w:rsidR="00A8039E" w14:paraId="6AF60347" w14:textId="77777777" w:rsidTr="004356B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8" w:type="pct"/>
        </w:trPr>
        <w:tc>
          <w:tcPr>
            <w:tcW w:w="673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63AE87AA" w14:textId="77777777" w:rsidR="00A8039E" w:rsidRPr="00BA4455" w:rsidRDefault="00A8039E" w:rsidP="008B4C7D">
            <w:pPr>
              <w:pStyle w:val="Questiontext"/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t>Other</w:t>
            </w:r>
          </w:p>
        </w:tc>
        <w:tc>
          <w:tcPr>
            <w:tcW w:w="217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sdt>
            <w:sdtPr>
              <w:rPr>
                <w:rFonts w:cs="Arial"/>
                <w:sz w:val="20"/>
                <w:szCs w:val="20"/>
              </w:rPr>
              <w:id w:val="-202091594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399773A7" w14:textId="7792C8C6" w:rsidR="00A8039E" w:rsidRPr="00BA4455" w:rsidRDefault="00AE4714" w:rsidP="008B4C7D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☒</w:t>
                </w:r>
              </w:p>
            </w:sdtContent>
          </w:sdt>
        </w:tc>
        <w:tc>
          <w:tcPr>
            <w:tcW w:w="4102" w:type="pct"/>
            <w:gridSpan w:val="19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023CA0EB" w14:textId="5330DB0E" w:rsidR="00A8039E" w:rsidRPr="00BA4455" w:rsidRDefault="00A8039E" w:rsidP="008B4C7D">
            <w:pPr>
              <w:pStyle w:val="BodyText"/>
              <w:rPr>
                <w:rFonts w:cs="Arial"/>
                <w:noProof/>
                <w:sz w:val="20"/>
                <w:szCs w:val="20"/>
                <w:lang w:eastAsia="en-GB"/>
              </w:rPr>
            </w:pPr>
            <w:r w:rsidRPr="00BA4455">
              <w:rPr>
                <w:rFonts w:cs="Arial"/>
                <w:noProof/>
                <w:sz w:val="20"/>
                <w:szCs w:val="20"/>
                <w:lang w:eastAsia="en-GB"/>
              </w:rPr>
              <w:t xml:space="preserve">Please provide </w:t>
            </w:r>
            <w:r>
              <w:rPr>
                <w:rFonts w:cs="Arial"/>
                <w:noProof/>
                <w:sz w:val="20"/>
                <w:szCs w:val="20"/>
                <w:lang w:eastAsia="en-GB"/>
              </w:rPr>
              <w:t>contact</w:t>
            </w:r>
            <w:r w:rsidRPr="00BA4455">
              <w:rPr>
                <w:rFonts w:cs="Arial"/>
                <w:noProof/>
                <w:sz w:val="20"/>
                <w:szCs w:val="20"/>
                <w:lang w:eastAsia="en-GB"/>
              </w:rPr>
              <w:t xml:space="preserve"> detail</w:t>
            </w:r>
            <w:r>
              <w:rPr>
                <w:rFonts w:cs="Arial"/>
                <w:noProof/>
                <w:sz w:val="20"/>
                <w:szCs w:val="20"/>
                <w:lang w:eastAsia="en-GB"/>
              </w:rPr>
              <w:t>s</w:t>
            </w:r>
            <w:r w:rsidRPr="00BA4455">
              <w:rPr>
                <w:rFonts w:cs="Arial"/>
                <w:noProof/>
                <w:sz w:val="20"/>
                <w:szCs w:val="20"/>
                <w:lang w:eastAsia="en-GB"/>
              </w:rPr>
              <w:t xml:space="preserve"> </w:t>
            </w:r>
            <w:r>
              <w:rPr>
                <w:rFonts w:cs="Arial"/>
                <w:noProof/>
                <w:sz w:val="20"/>
                <w:szCs w:val="20"/>
                <w:lang w:eastAsia="en-GB"/>
              </w:rPr>
              <w:t xml:space="preserve">for the operational contact on a separate referenced document, and tell us this reference below. </w:t>
            </w:r>
          </w:p>
        </w:tc>
      </w:tr>
      <w:tr w:rsidR="00A423C1" w14:paraId="3E82D3C7" w14:textId="77777777" w:rsidTr="004356BC">
        <w:trPr>
          <w:gridAfter w:val="1"/>
          <w:wAfter w:w="8" w:type="pct"/>
        </w:trPr>
        <w:tc>
          <w:tcPr>
            <w:tcW w:w="890" w:type="pct"/>
            <w:gridSpan w:val="7"/>
            <w:tcBorders>
              <w:top w:val="nil"/>
              <w:left w:val="nil"/>
              <w:bottom w:val="nil"/>
            </w:tcBorders>
            <w:hideMark/>
          </w:tcPr>
          <w:p w14:paraId="1C48EE00" w14:textId="77777777" w:rsidR="00A423C1" w:rsidRDefault="00A423C1" w:rsidP="008B4C7D">
            <w:pPr>
              <w:pStyle w:val="Questiontext"/>
              <w:rPr>
                <w:color w:val="000000"/>
              </w:rPr>
            </w:pPr>
          </w:p>
        </w:tc>
        <w:tc>
          <w:tcPr>
            <w:tcW w:w="1084" w:type="pct"/>
            <w:gridSpan w:val="6"/>
            <w:tcBorders>
              <w:top w:val="nil"/>
              <w:bottom w:val="nil"/>
              <w:right w:val="single" w:sz="4" w:space="0" w:color="auto"/>
            </w:tcBorders>
          </w:tcPr>
          <w:p w14:paraId="34DF4460" w14:textId="77777777" w:rsidR="00A423C1" w:rsidRDefault="00A423C1" w:rsidP="008B4C7D">
            <w:pPr>
              <w:pStyle w:val="Questiontext"/>
              <w:rPr>
                <w:color w:val="000000"/>
              </w:rPr>
            </w:pPr>
            <w: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153356148"/>
            <w:placeholder>
              <w:docPart w:val="CBB8D56B049746EB81833A2026F73B79"/>
            </w:placeholder>
          </w:sdtPr>
          <w:sdtEndPr>
            <w:rPr>
              <w:rStyle w:val="Responseboxtext"/>
            </w:rPr>
          </w:sdtEndPr>
          <w:sdtContent>
            <w:sdt>
              <w:sdtPr>
                <w:rPr>
                  <w:rStyle w:val="Responseboxtext"/>
                  <w:rFonts w:eastAsia="Calibri"/>
                </w:rPr>
                <w:id w:val="1167138673"/>
                <w:placeholder>
                  <w:docPart w:val="CC0BD4A68C734EC18D70300C3ACF8CAF"/>
                </w:placeholder>
              </w:sdtPr>
              <w:sdtEndPr>
                <w:rPr>
                  <w:rStyle w:val="Responseboxtext"/>
                </w:rPr>
              </w:sdtEndPr>
              <w:sdtContent>
                <w:tc>
                  <w:tcPr>
                    <w:tcW w:w="2200" w:type="pct"/>
                    <w:gridSpan w:val="8"/>
                    <w:tcBorders>
                      <w:top w:val="nil"/>
                      <w:left w:val="single" w:sz="4" w:space="0" w:color="auto"/>
                      <w:bottom w:val="single" w:sz="4" w:space="0" w:color="auto"/>
                      <w:right w:val="single" w:sz="4" w:space="0" w:color="auto"/>
                    </w:tcBorders>
                    <w:vAlign w:val="center"/>
                    <w:hideMark/>
                  </w:tcPr>
                  <w:p w14:paraId="744EF090" w14:textId="542DC32B" w:rsidR="00A423C1" w:rsidRDefault="003929FE" w:rsidP="003929FE">
                    <w:pPr>
                      <w:spacing w:before="120" w:after="60"/>
                      <w:rPr>
                        <w:rStyle w:val="Responseboxtext"/>
                        <w:rFonts w:eastAsia="Calibri"/>
                      </w:rPr>
                    </w:pPr>
                    <w:r>
                      <w:rPr>
                        <w:rStyle w:val="Responseboxtext"/>
                        <w:rFonts w:eastAsia="Calibri"/>
                      </w:rPr>
                      <w:t>Glyncastle</w:t>
                    </w:r>
                    <w:r w:rsidR="00AE4714">
                      <w:rPr>
                        <w:rStyle w:val="Responseboxtext"/>
                        <w:rFonts w:eastAsia="Calibri"/>
                      </w:rPr>
                      <w:t xml:space="preserve"> Additional Information</w:t>
                    </w:r>
                  </w:p>
                </w:tc>
              </w:sdtContent>
            </w:sdt>
          </w:sdtContent>
        </w:sdt>
        <w:tc>
          <w:tcPr>
            <w:tcW w:w="818" w:type="pct"/>
            <w:gridSpan w:val="5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36FAE6A" w14:textId="77777777" w:rsidR="00A423C1" w:rsidRDefault="00A423C1" w:rsidP="008B4C7D">
            <w:pPr>
              <w:spacing w:before="120" w:after="60"/>
              <w:rPr>
                <w:rFonts w:cs="Arial"/>
                <w:szCs w:val="20"/>
              </w:rPr>
            </w:pPr>
          </w:p>
        </w:tc>
      </w:tr>
      <w:tr w:rsidR="00A35C71" w:rsidRPr="00006C39" w14:paraId="0426744D" w14:textId="77777777" w:rsidTr="0005709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8" w:type="pct"/>
        </w:trPr>
        <w:tc>
          <w:tcPr>
            <w:tcW w:w="4992" w:type="pct"/>
            <w:gridSpan w:val="26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B55C2FE" w14:textId="0E297208" w:rsidR="00E066BF" w:rsidRPr="00006C39" w:rsidRDefault="00824AE7" w:rsidP="00006C39">
            <w:pPr>
              <w:pStyle w:val="Sectionheading"/>
            </w:pPr>
            <w:bookmarkStart w:id="0" w:name="section3"/>
            <w:r w:rsidRPr="00006C39">
              <w:rPr>
                <w:rFonts w:eastAsia="Calibri"/>
              </w:rPr>
              <w:t>3</w:t>
            </w:r>
            <w:r w:rsidR="006456C6" w:rsidRPr="00006C39">
              <w:rPr>
                <w:rFonts w:eastAsia="Calibri"/>
              </w:rPr>
              <w:t xml:space="preserve">. </w:t>
            </w:r>
            <w:r w:rsidR="00E066BF" w:rsidRPr="00006C39">
              <w:rPr>
                <w:rFonts w:eastAsia="Calibri"/>
              </w:rPr>
              <w:t>Site name</w:t>
            </w:r>
            <w:bookmarkEnd w:id="0"/>
          </w:p>
        </w:tc>
      </w:tr>
      <w:tr w:rsidR="00A35C71" w:rsidRPr="008E4840" w14:paraId="3DEEE907" w14:textId="77777777" w:rsidTr="0005709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8" w:type="pct"/>
          <w:trHeight w:val="497"/>
        </w:trPr>
        <w:tc>
          <w:tcPr>
            <w:tcW w:w="4992" w:type="pct"/>
            <w:gridSpan w:val="26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2486246" w14:textId="77777777" w:rsidR="00E066BF" w:rsidRPr="008E4840" w:rsidRDefault="003B5A68" w:rsidP="00E066BF">
            <w:pPr>
              <w:pStyle w:val="SubQuestion"/>
              <w:rPr>
                <w:rFonts w:eastAsia="Calibri"/>
              </w:rPr>
            </w:pPr>
            <w:r>
              <w:rPr>
                <w:rFonts w:eastAsia="Calibri"/>
                <w:lang w:eastAsia="en-GB"/>
              </w:rPr>
              <w:t>3</w:t>
            </w:r>
            <w:r w:rsidR="008511EE">
              <w:rPr>
                <w:rFonts w:eastAsia="Calibri"/>
                <w:lang w:eastAsia="en-GB"/>
              </w:rPr>
              <w:t>.1 P</w:t>
            </w:r>
            <w:r w:rsidR="001731E7">
              <w:rPr>
                <w:rFonts w:eastAsia="Calibri"/>
                <w:lang w:eastAsia="en-GB"/>
              </w:rPr>
              <w:t>lease p</w:t>
            </w:r>
            <w:r w:rsidR="008511EE">
              <w:rPr>
                <w:rFonts w:eastAsia="Calibri"/>
                <w:lang w:eastAsia="en-GB"/>
              </w:rPr>
              <w:t>rovide the site name below:</w:t>
            </w:r>
          </w:p>
        </w:tc>
      </w:tr>
      <w:tr w:rsidR="007B550C" w14:paraId="3D7D8071" w14:textId="77777777" w:rsidTr="004356BC">
        <w:trPr>
          <w:gridAfter w:val="1"/>
          <w:wAfter w:w="8" w:type="pct"/>
        </w:trPr>
        <w:tc>
          <w:tcPr>
            <w:tcW w:w="1461" w:type="pct"/>
            <w:gridSpan w:val="9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116E83F8" w14:textId="77777777" w:rsidR="00FF4581" w:rsidRDefault="00FF4581" w:rsidP="00D00528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Site name</w:t>
            </w:r>
          </w:p>
        </w:tc>
        <w:sdt>
          <w:sdtPr>
            <w:rPr>
              <w:rStyle w:val="Responseboxtext"/>
              <w:rFonts w:eastAsia="Calibri"/>
            </w:rPr>
            <w:id w:val="1566220785"/>
            <w:placeholder>
              <w:docPart w:val="9CB260C977144C4AA2C2FEF9C79B0F2B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2713" w:type="pct"/>
                <w:gridSpan w:val="12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57C96D13" w14:textId="77769F7B" w:rsidR="00FF4581" w:rsidRDefault="003929FE" w:rsidP="003929FE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Glyncastle</w:t>
                </w:r>
                <w:r w:rsidR="00AE4714">
                  <w:rPr>
                    <w:rStyle w:val="Responseboxtext"/>
                    <w:rFonts w:eastAsia="Calibri"/>
                  </w:rPr>
                  <w:t xml:space="preserve"> Mine Water Treatment Scheme</w:t>
                </w:r>
              </w:p>
            </w:tc>
          </w:sdtContent>
        </w:sdt>
        <w:tc>
          <w:tcPr>
            <w:tcW w:w="818" w:type="pct"/>
            <w:gridSpan w:val="5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56A63A4" w14:textId="77777777" w:rsidR="00FF4581" w:rsidRDefault="00FF4581" w:rsidP="00D00528">
            <w:pPr>
              <w:spacing w:before="120" w:after="60"/>
              <w:rPr>
                <w:rFonts w:cs="Arial"/>
                <w:szCs w:val="20"/>
              </w:rPr>
            </w:pPr>
          </w:p>
        </w:tc>
      </w:tr>
      <w:tr w:rsidR="00A35C71" w:rsidRPr="00006C39" w14:paraId="4E1F16FE" w14:textId="77777777" w:rsidTr="0005709C">
        <w:trPr>
          <w:gridAfter w:val="1"/>
          <w:wAfter w:w="8" w:type="pct"/>
        </w:trPr>
        <w:tc>
          <w:tcPr>
            <w:tcW w:w="4992" w:type="pct"/>
            <w:gridSpan w:val="26"/>
            <w:shd w:val="clear" w:color="auto" w:fill="auto"/>
          </w:tcPr>
          <w:p w14:paraId="12B53E2E" w14:textId="16F7554C" w:rsidR="009532B7" w:rsidRPr="00006C39" w:rsidRDefault="003B5A68" w:rsidP="00006C39">
            <w:pPr>
              <w:pStyle w:val="Sectionheading"/>
            </w:pPr>
            <w:bookmarkStart w:id="1" w:name="section4"/>
            <w:r w:rsidRPr="00006C39">
              <w:t>4</w:t>
            </w:r>
            <w:r w:rsidR="00E94821" w:rsidRPr="00006C39">
              <w:t xml:space="preserve">. Entitlement to apply </w:t>
            </w:r>
            <w:bookmarkEnd w:id="1"/>
          </w:p>
        </w:tc>
      </w:tr>
      <w:tr w:rsidR="00A35C71" w:rsidRPr="007B7529" w14:paraId="40F4FB0F" w14:textId="77777777" w:rsidTr="0005709C">
        <w:trPr>
          <w:gridAfter w:val="1"/>
          <w:wAfter w:w="8" w:type="pct"/>
        </w:trPr>
        <w:tc>
          <w:tcPr>
            <w:tcW w:w="4992" w:type="pct"/>
            <w:gridSpan w:val="26"/>
            <w:shd w:val="clear" w:color="auto" w:fill="auto"/>
          </w:tcPr>
          <w:p w14:paraId="19C1F587" w14:textId="52DEBED4" w:rsidR="00BA4BE7" w:rsidRPr="00006C39" w:rsidRDefault="0083376D" w:rsidP="00006C39">
            <w:pPr>
              <w:pStyle w:val="SubQuestion"/>
            </w:pPr>
            <w:r>
              <w:t>4</w:t>
            </w:r>
            <w:r w:rsidR="00BA4BE7" w:rsidRPr="00AF462C">
              <w:t xml:space="preserve">.1 Have you abstracted water </w:t>
            </w:r>
            <w:r w:rsidR="00BA4BE7" w:rsidRPr="002E2175">
              <w:t>between 01 January 201</w:t>
            </w:r>
            <w:r w:rsidR="001731E7" w:rsidRPr="002E2175">
              <w:t>1</w:t>
            </w:r>
            <w:r w:rsidR="00BA4BE7" w:rsidRPr="002E2175">
              <w:t xml:space="preserve"> and 31 December 2017</w:t>
            </w:r>
            <w:r w:rsidR="00BA4BE7" w:rsidRPr="003B5A68">
              <w:t xml:space="preserve"> for the </w:t>
            </w:r>
            <w:r w:rsidR="003B5A68" w:rsidRPr="003B5A68">
              <w:t xml:space="preserve">activity </w:t>
            </w:r>
            <w:r w:rsidR="009F220C" w:rsidRPr="003B5A68">
              <w:t xml:space="preserve">which </w:t>
            </w:r>
            <w:r w:rsidR="00BA4BE7" w:rsidRPr="003B5A68">
              <w:lastRenderedPageBreak/>
              <w:t xml:space="preserve">you </w:t>
            </w:r>
            <w:r w:rsidR="009F220C" w:rsidRPr="003B5A68">
              <w:t xml:space="preserve">are </w:t>
            </w:r>
            <w:r w:rsidR="00BA4BE7" w:rsidRPr="003B5A68">
              <w:t>applying to be licensed?</w:t>
            </w:r>
          </w:p>
        </w:tc>
      </w:tr>
      <w:tr w:rsidR="00050C06" w:rsidRPr="007B7529" w14:paraId="189D106D" w14:textId="77777777" w:rsidTr="00E72B83">
        <w:trPr>
          <w:gridAfter w:val="1"/>
          <w:wAfter w:w="8" w:type="pct"/>
        </w:trPr>
        <w:tc>
          <w:tcPr>
            <w:tcW w:w="600" w:type="pct"/>
            <w:gridSpan w:val="2"/>
            <w:shd w:val="clear" w:color="auto" w:fill="auto"/>
          </w:tcPr>
          <w:p w14:paraId="11503F13" w14:textId="6055AACB" w:rsidR="00006C39" w:rsidRPr="007B7529" w:rsidRDefault="00215FD1" w:rsidP="00642678">
            <w:pPr>
              <w:pStyle w:val="Questiontext"/>
              <w:rPr>
                <w:rFonts w:eastAsia="Calibri"/>
              </w:rPr>
            </w:pPr>
            <w:r>
              <w:rPr>
                <w:rFonts w:eastAsia="Calibri"/>
              </w:rPr>
              <w:lastRenderedPageBreak/>
              <w:t>Yes</w:t>
            </w:r>
          </w:p>
        </w:tc>
        <w:sdt>
          <w:sdtPr>
            <w:rPr>
              <w:rFonts w:eastAsia="Calibri"/>
            </w:rPr>
            <w:id w:val="2012492058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392" w:type="pct"/>
                <w:gridSpan w:val="24"/>
                <w:shd w:val="clear" w:color="auto" w:fill="auto"/>
              </w:tcPr>
              <w:p w14:paraId="4E908076" w14:textId="457A7FB0" w:rsidR="00006C39" w:rsidRPr="007B7529" w:rsidRDefault="00AE4714" w:rsidP="00642678">
                <w:pPr>
                  <w:pStyle w:val="Questiontext"/>
                  <w:rPr>
                    <w:rFonts w:eastAsia="Calibri"/>
                  </w:rPr>
                </w:pPr>
                <w:r>
                  <w:rPr>
                    <w:rFonts w:ascii="MS Gothic" w:eastAsia="MS Gothic" w:hAnsi="MS Gothic" w:hint="eastAsia"/>
                  </w:rPr>
                  <w:t>☒</w:t>
                </w:r>
              </w:p>
            </w:tc>
          </w:sdtContent>
        </w:sdt>
      </w:tr>
      <w:tr w:rsidR="007B550C" w:rsidRPr="007B7529" w14:paraId="7ADFE48C" w14:textId="77777777" w:rsidTr="004356BC">
        <w:trPr>
          <w:gridAfter w:val="1"/>
          <w:wAfter w:w="8" w:type="pct"/>
        </w:trPr>
        <w:tc>
          <w:tcPr>
            <w:tcW w:w="600" w:type="pct"/>
            <w:gridSpan w:val="2"/>
            <w:shd w:val="clear" w:color="auto" w:fill="auto"/>
          </w:tcPr>
          <w:p w14:paraId="5C8BEC1B" w14:textId="699ACF22" w:rsidR="00006C39" w:rsidRPr="007B7529" w:rsidRDefault="00215FD1" w:rsidP="00642678">
            <w:pPr>
              <w:pStyle w:val="Questiontext"/>
              <w:rPr>
                <w:rFonts w:eastAsia="Calibri"/>
              </w:rPr>
            </w:pPr>
            <w:r>
              <w:rPr>
                <w:rFonts w:eastAsia="Calibri"/>
              </w:rPr>
              <w:t>No</w:t>
            </w:r>
          </w:p>
        </w:tc>
        <w:sdt>
          <w:sdtPr>
            <w:rPr>
              <w:rFonts w:eastAsia="Calibri"/>
            </w:rPr>
            <w:id w:val="20985106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15" w:type="pct"/>
                <w:gridSpan w:val="3"/>
                <w:shd w:val="clear" w:color="auto" w:fill="auto"/>
              </w:tcPr>
              <w:p w14:paraId="7EED9EB9" w14:textId="77777777" w:rsidR="00006C39" w:rsidRPr="007B7529" w:rsidRDefault="00006C39" w:rsidP="00642678">
                <w:pPr>
                  <w:pStyle w:val="Questiontext"/>
                  <w:rPr>
                    <w:rFonts w:eastAsia="Calibri"/>
                  </w:rPr>
                </w:pPr>
                <w:r w:rsidRPr="007B7529">
                  <w:rPr>
                    <w:rFonts w:eastAsia="MS Gothic" w:hint="eastAsia"/>
                  </w:rPr>
                  <w:t>☐</w:t>
                </w:r>
              </w:p>
            </w:tc>
          </w:sdtContent>
        </w:sdt>
        <w:tc>
          <w:tcPr>
            <w:tcW w:w="4177" w:type="pct"/>
            <w:gridSpan w:val="21"/>
            <w:shd w:val="clear" w:color="auto" w:fill="auto"/>
          </w:tcPr>
          <w:p w14:paraId="7CEF1404" w14:textId="30A4F3F8" w:rsidR="00006C39" w:rsidRPr="007B7529" w:rsidRDefault="00215FD1" w:rsidP="00642678">
            <w:pPr>
              <w:pStyle w:val="Questiontext"/>
              <w:rPr>
                <w:rFonts w:eastAsia="Calibri"/>
              </w:rPr>
            </w:pPr>
            <w:r>
              <w:rPr>
                <w:rFonts w:eastAsia="Calibri"/>
              </w:rPr>
              <w:t xml:space="preserve">Please see our water abstraction and impounding webpage for further information on the correct applicaton forms.  </w:t>
            </w:r>
          </w:p>
        </w:tc>
      </w:tr>
      <w:tr w:rsidR="000C1214" w:rsidRPr="003E7E61" w14:paraId="5FE78BAA" w14:textId="77777777" w:rsidTr="0005709C">
        <w:trPr>
          <w:gridAfter w:val="1"/>
          <w:wAfter w:w="8" w:type="pct"/>
        </w:trPr>
        <w:tc>
          <w:tcPr>
            <w:tcW w:w="4992" w:type="pct"/>
            <w:gridSpan w:val="26"/>
            <w:shd w:val="clear" w:color="auto" w:fill="auto"/>
          </w:tcPr>
          <w:p w14:paraId="4F2D2E7C" w14:textId="77777777" w:rsidR="00006C39" w:rsidRDefault="00006C39" w:rsidP="003E7E61">
            <w:pPr>
              <w:pStyle w:val="SubQuestion"/>
            </w:pPr>
            <w:r w:rsidRPr="003E7E61">
              <w:t xml:space="preserve">4.2 </w:t>
            </w:r>
            <w:r w:rsidR="00120145" w:rsidRPr="003E7E61">
              <w:t xml:space="preserve">What is your connection to the land where the </w:t>
            </w:r>
            <w:r w:rsidRPr="003E7E61">
              <w:t>abstraction</w:t>
            </w:r>
            <w:r w:rsidR="00120145" w:rsidRPr="003E7E61">
              <w:t xml:space="preserve"> takes place</w:t>
            </w:r>
            <w:r w:rsidRPr="003E7E61">
              <w:t>?</w:t>
            </w:r>
          </w:p>
          <w:p w14:paraId="7A4FBBE0" w14:textId="7BF0488A" w:rsidR="00457FAA" w:rsidRPr="00F85ACC" w:rsidRDefault="00457FAA" w:rsidP="003E7E61">
            <w:pPr>
              <w:pStyle w:val="SubQuestion"/>
              <w:rPr>
                <w:b w:val="0"/>
              </w:rPr>
            </w:pPr>
            <w:r w:rsidRPr="00F85ACC">
              <w:rPr>
                <w:rFonts w:eastAsia="Calibri"/>
                <w:b w:val="0"/>
              </w:rPr>
              <w:t>Please provide a map outlining your land ownership</w:t>
            </w:r>
            <w:r>
              <w:rPr>
                <w:rFonts w:eastAsia="Calibri"/>
                <w:b w:val="0"/>
              </w:rPr>
              <w:t>/occupation</w:t>
            </w:r>
            <w:r w:rsidRPr="00457FAA">
              <w:rPr>
                <w:rFonts w:eastAsia="Calibri"/>
                <w:b w:val="0"/>
              </w:rPr>
              <w:t xml:space="preserve"> </w:t>
            </w:r>
            <w:r w:rsidRPr="00F85ACC">
              <w:rPr>
                <w:rFonts w:eastAsia="Calibri"/>
                <w:b w:val="0"/>
              </w:rPr>
              <w:t xml:space="preserve">and include all abstractions and discharges where relevant. </w:t>
            </w:r>
          </w:p>
        </w:tc>
      </w:tr>
      <w:tr w:rsidR="00050C06" w:rsidRPr="007B7529" w14:paraId="52872664" w14:textId="77777777" w:rsidTr="00E72B83">
        <w:trPr>
          <w:gridAfter w:val="1"/>
          <w:wAfter w:w="8" w:type="pct"/>
        </w:trPr>
        <w:tc>
          <w:tcPr>
            <w:tcW w:w="600" w:type="pct"/>
            <w:gridSpan w:val="2"/>
            <w:shd w:val="clear" w:color="auto" w:fill="auto"/>
          </w:tcPr>
          <w:p w14:paraId="50E5EC5F" w14:textId="61CA3988" w:rsidR="00574DCB" w:rsidRPr="007B7529" w:rsidRDefault="00120145" w:rsidP="00642678">
            <w:pPr>
              <w:pStyle w:val="Questiontext"/>
              <w:rPr>
                <w:rFonts w:eastAsia="Calibri"/>
              </w:rPr>
            </w:pPr>
            <w:r>
              <w:rPr>
                <w:rFonts w:eastAsia="Calibri"/>
              </w:rPr>
              <w:t>Owner</w:t>
            </w:r>
          </w:p>
        </w:tc>
        <w:sdt>
          <w:sdtPr>
            <w:rPr>
              <w:rFonts w:eastAsia="Calibri"/>
            </w:rPr>
            <w:id w:val="1940717653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392" w:type="pct"/>
                <w:gridSpan w:val="24"/>
                <w:shd w:val="clear" w:color="auto" w:fill="auto"/>
              </w:tcPr>
              <w:p w14:paraId="1FA9DCC5" w14:textId="078C3E95" w:rsidR="00574DCB" w:rsidRPr="007B7529" w:rsidRDefault="00AE4714" w:rsidP="00642678">
                <w:pPr>
                  <w:pStyle w:val="Questiontext"/>
                  <w:rPr>
                    <w:rFonts w:eastAsia="Calibri"/>
                  </w:rPr>
                </w:pPr>
                <w:r>
                  <w:rPr>
                    <w:rFonts w:ascii="MS Gothic" w:eastAsia="MS Gothic" w:hAnsi="MS Gothic" w:hint="eastAsia"/>
                  </w:rPr>
                  <w:t>☒</w:t>
                </w:r>
              </w:p>
            </w:tc>
          </w:sdtContent>
        </w:sdt>
      </w:tr>
      <w:tr w:rsidR="007B550C" w:rsidRPr="007B7529" w14:paraId="06C01E53" w14:textId="77777777" w:rsidTr="004356BC">
        <w:trPr>
          <w:gridAfter w:val="1"/>
          <w:wAfter w:w="8" w:type="pct"/>
        </w:trPr>
        <w:tc>
          <w:tcPr>
            <w:tcW w:w="600" w:type="pct"/>
            <w:gridSpan w:val="2"/>
            <w:shd w:val="clear" w:color="auto" w:fill="auto"/>
          </w:tcPr>
          <w:p w14:paraId="25D8A658" w14:textId="52109198" w:rsidR="00574DCB" w:rsidRPr="007B7529" w:rsidRDefault="00120145" w:rsidP="00642678">
            <w:pPr>
              <w:pStyle w:val="Questiontext"/>
              <w:rPr>
                <w:rFonts w:eastAsia="Calibri"/>
              </w:rPr>
            </w:pPr>
            <w:r>
              <w:rPr>
                <w:rFonts w:eastAsia="Calibri"/>
              </w:rPr>
              <w:t>Occupier</w:t>
            </w:r>
          </w:p>
        </w:tc>
        <w:sdt>
          <w:sdtPr>
            <w:rPr>
              <w:rFonts w:eastAsia="Calibri"/>
            </w:rPr>
            <w:id w:val="6777741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15" w:type="pct"/>
                <w:gridSpan w:val="3"/>
                <w:shd w:val="clear" w:color="auto" w:fill="auto"/>
              </w:tcPr>
              <w:p w14:paraId="0372338C" w14:textId="77777777" w:rsidR="00574DCB" w:rsidRPr="007B7529" w:rsidRDefault="00574DCB" w:rsidP="00642678">
                <w:pPr>
                  <w:pStyle w:val="Questiontext"/>
                  <w:rPr>
                    <w:rFonts w:eastAsia="Calibri"/>
                  </w:rPr>
                </w:pPr>
                <w:r w:rsidRPr="00050C06">
                  <w:rPr>
                    <w:rFonts w:eastAsia="MS Gothic" w:hint="eastAsia"/>
                  </w:rPr>
                  <w:t>☐</w:t>
                </w:r>
              </w:p>
            </w:tc>
          </w:sdtContent>
        </w:sdt>
        <w:tc>
          <w:tcPr>
            <w:tcW w:w="4177" w:type="pct"/>
            <w:gridSpan w:val="21"/>
            <w:shd w:val="clear" w:color="auto" w:fill="auto"/>
          </w:tcPr>
          <w:p w14:paraId="4F303077" w14:textId="37CA45B4" w:rsidR="00B841A6" w:rsidRPr="007B7529" w:rsidRDefault="00B841A6" w:rsidP="00642678">
            <w:pPr>
              <w:pStyle w:val="Questiontext"/>
              <w:rPr>
                <w:rFonts w:eastAsia="Calibri"/>
              </w:rPr>
            </w:pPr>
          </w:p>
        </w:tc>
      </w:tr>
      <w:tr w:rsidR="004356BC" w14:paraId="557AF831" w14:textId="77777777" w:rsidTr="004356BC">
        <w:trPr>
          <w:gridAfter w:val="1"/>
          <w:wAfter w:w="8" w:type="pct"/>
        </w:trPr>
        <w:tc>
          <w:tcPr>
            <w:tcW w:w="890" w:type="pct"/>
            <w:gridSpan w:val="7"/>
            <w:tcBorders>
              <w:top w:val="nil"/>
              <w:left w:val="nil"/>
              <w:bottom w:val="nil"/>
            </w:tcBorders>
            <w:hideMark/>
          </w:tcPr>
          <w:p w14:paraId="03D89004" w14:textId="77777777" w:rsidR="00E72B83" w:rsidRDefault="00E72B83" w:rsidP="00AE4714">
            <w:pPr>
              <w:pStyle w:val="Questiontext"/>
              <w:rPr>
                <w:color w:val="000000"/>
              </w:rPr>
            </w:pPr>
          </w:p>
        </w:tc>
        <w:tc>
          <w:tcPr>
            <w:tcW w:w="1084" w:type="pct"/>
            <w:gridSpan w:val="6"/>
            <w:tcBorders>
              <w:top w:val="nil"/>
              <w:bottom w:val="nil"/>
              <w:right w:val="single" w:sz="4" w:space="0" w:color="auto"/>
            </w:tcBorders>
          </w:tcPr>
          <w:p w14:paraId="26199B6F" w14:textId="77777777" w:rsidR="00E72B83" w:rsidRDefault="00E72B83" w:rsidP="00AE4714">
            <w:pPr>
              <w:pStyle w:val="Questiontext"/>
              <w:rPr>
                <w:color w:val="000000"/>
              </w:rPr>
            </w:pPr>
            <w: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-1414626573"/>
            <w:placeholder>
              <w:docPart w:val="75C976BBC3FB413FAB0B33AA30AD1970"/>
            </w:placeholder>
          </w:sdtPr>
          <w:sdtEndPr>
            <w:rPr>
              <w:rStyle w:val="Responseboxtext"/>
            </w:rPr>
          </w:sdtEndPr>
          <w:sdtContent>
            <w:sdt>
              <w:sdtPr>
                <w:rPr>
                  <w:rStyle w:val="Responseboxtext"/>
                  <w:rFonts w:eastAsia="Calibri"/>
                </w:rPr>
                <w:id w:val="-955709108"/>
                <w:placeholder>
                  <w:docPart w:val="44FDF515A82B41CA9A72FD3FC2274C4C"/>
                </w:placeholder>
              </w:sdtPr>
              <w:sdtEndPr>
                <w:rPr>
                  <w:rStyle w:val="Responseboxtext"/>
                </w:rPr>
              </w:sdtEndPr>
              <w:sdtContent>
                <w:tc>
                  <w:tcPr>
                    <w:tcW w:w="2200" w:type="pct"/>
                    <w:gridSpan w:val="8"/>
                    <w:tcBorders>
                      <w:top w:val="nil"/>
                      <w:left w:val="single" w:sz="4" w:space="0" w:color="auto"/>
                      <w:bottom w:val="single" w:sz="4" w:space="0" w:color="auto"/>
                      <w:right w:val="single" w:sz="4" w:space="0" w:color="auto"/>
                    </w:tcBorders>
                    <w:vAlign w:val="center"/>
                    <w:hideMark/>
                  </w:tcPr>
                  <w:p w14:paraId="3F6CAAB8" w14:textId="29FB0B8F" w:rsidR="00E72B83" w:rsidRDefault="003929FE" w:rsidP="003929FE">
                    <w:pPr>
                      <w:spacing w:before="120" w:after="60"/>
                      <w:rPr>
                        <w:rStyle w:val="Responseboxtext"/>
                        <w:rFonts w:eastAsia="Calibri"/>
                      </w:rPr>
                    </w:pPr>
                    <w:r>
                      <w:rPr>
                        <w:rStyle w:val="Responseboxtext"/>
                        <w:rFonts w:eastAsia="Calibri"/>
                      </w:rPr>
                      <w:t>Glyncastle</w:t>
                    </w:r>
                    <w:r w:rsidR="00AE4714">
                      <w:rPr>
                        <w:rStyle w:val="Responseboxtext"/>
                        <w:rFonts w:eastAsia="Calibri"/>
                      </w:rPr>
                      <w:t xml:space="preserve"> Additional Information</w:t>
                    </w:r>
                  </w:p>
                </w:tc>
              </w:sdtContent>
            </w:sdt>
          </w:sdtContent>
        </w:sdt>
        <w:tc>
          <w:tcPr>
            <w:tcW w:w="818" w:type="pct"/>
            <w:gridSpan w:val="5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6DE33ED" w14:textId="77777777" w:rsidR="00E72B83" w:rsidRDefault="00E72B83" w:rsidP="00AE4714">
            <w:pPr>
              <w:spacing w:before="120" w:after="60"/>
              <w:rPr>
                <w:rFonts w:cs="Arial"/>
                <w:szCs w:val="20"/>
              </w:rPr>
            </w:pPr>
          </w:p>
        </w:tc>
      </w:tr>
      <w:tr w:rsidR="000C1214" w14:paraId="611D6276" w14:textId="77777777" w:rsidTr="0005709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8" w:type="pct"/>
        </w:trPr>
        <w:tc>
          <w:tcPr>
            <w:tcW w:w="4992" w:type="pct"/>
            <w:gridSpan w:val="26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19EE2C12" w14:textId="09633AFC" w:rsidR="00E94821" w:rsidRPr="005C0FB0" w:rsidRDefault="005C0FB0" w:rsidP="003E7E61">
            <w:pPr>
              <w:pStyle w:val="SubQuestion"/>
              <w:rPr>
                <w:rFonts w:eastAsia="Calibri"/>
                <w:lang w:eastAsia="en-GB"/>
              </w:rPr>
            </w:pPr>
            <w:r>
              <w:t xml:space="preserve">4.3 </w:t>
            </w:r>
            <w:r w:rsidR="00120145" w:rsidRPr="005C0FB0">
              <w:t xml:space="preserve">Do you have a legal right of </w:t>
            </w:r>
            <w:r w:rsidR="009D76A6" w:rsidRPr="005C0FB0">
              <w:t>access</w:t>
            </w:r>
            <w:r w:rsidR="00120145" w:rsidRPr="005C0FB0">
              <w:t xml:space="preserve"> to the land where the abstraction take place</w:t>
            </w:r>
            <w:r w:rsidR="00BA4455" w:rsidRPr="005C0FB0">
              <w:t>?</w:t>
            </w:r>
            <w:r w:rsidR="00E94821" w:rsidRPr="005C0FB0">
              <w:tab/>
            </w:r>
            <w:r w:rsidR="00BE0341" w:rsidRPr="005C0FB0">
              <w:t xml:space="preserve"> </w:t>
            </w:r>
          </w:p>
        </w:tc>
      </w:tr>
      <w:tr w:rsidR="007B550C" w14:paraId="12D7D7EF" w14:textId="77777777" w:rsidTr="004356B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8" w:type="pct"/>
        </w:trPr>
        <w:tc>
          <w:tcPr>
            <w:tcW w:w="600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7B1DF5C9" w14:textId="339FB9E9" w:rsidR="00120145" w:rsidRPr="00BA4455" w:rsidRDefault="00120145" w:rsidP="00E94821">
            <w:pPr>
              <w:pStyle w:val="BodyText"/>
              <w:rPr>
                <w:rFonts w:cs="Arial"/>
                <w:noProof/>
                <w:sz w:val="20"/>
                <w:szCs w:val="20"/>
                <w:lang w:eastAsia="en-GB"/>
              </w:rPr>
            </w:pPr>
            <w:r w:rsidRPr="00BA4455">
              <w:rPr>
                <w:rFonts w:cs="Arial"/>
                <w:noProof/>
                <w:sz w:val="20"/>
                <w:szCs w:val="20"/>
                <w:lang w:eastAsia="en-GB"/>
              </w:rPr>
              <w:t>No</w:t>
            </w:r>
          </w:p>
        </w:tc>
        <w:sdt>
          <w:sdtPr>
            <w:rPr>
              <w:rFonts w:eastAsia="Calibri"/>
            </w:rPr>
            <w:id w:val="-78064602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76" w:type="pct"/>
                <w:gridSpan w:val="4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</w:tcPr>
              <w:p w14:paraId="476B1090" w14:textId="328DDBFE" w:rsidR="00120145" w:rsidRPr="00BA4455" w:rsidRDefault="00EF26FD" w:rsidP="00E94821">
                <w:pPr>
                  <w:pStyle w:val="BodyText"/>
                  <w:rPr>
                    <w:rFonts w:cs="Arial"/>
                    <w:noProof/>
                    <w:sz w:val="20"/>
                    <w:szCs w:val="20"/>
                    <w:lang w:eastAsia="en-GB"/>
                  </w:rPr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4116" w:type="pct"/>
            <w:gridSpan w:val="20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216DF835" w14:textId="52B16935" w:rsidR="00120145" w:rsidRPr="00BA4455" w:rsidRDefault="00120145" w:rsidP="00E94821">
            <w:pPr>
              <w:pStyle w:val="BodyText"/>
              <w:rPr>
                <w:rFonts w:cs="Arial"/>
                <w:noProof/>
                <w:sz w:val="20"/>
                <w:szCs w:val="20"/>
                <w:lang w:eastAsia="en-GB"/>
              </w:rPr>
            </w:pPr>
          </w:p>
        </w:tc>
      </w:tr>
      <w:tr w:rsidR="00FA510F" w14:paraId="049BF609" w14:textId="77777777" w:rsidTr="004356B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8" w:type="pct"/>
        </w:trPr>
        <w:tc>
          <w:tcPr>
            <w:tcW w:w="600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3BADE160" w14:textId="7CF52E9F" w:rsidR="00120145" w:rsidRPr="00BA4455" w:rsidRDefault="00120145" w:rsidP="00E94821">
            <w:pPr>
              <w:pStyle w:val="BodyText"/>
              <w:rPr>
                <w:rFonts w:cs="Arial"/>
                <w:noProof/>
                <w:sz w:val="20"/>
                <w:szCs w:val="20"/>
                <w:lang w:eastAsia="en-GB"/>
              </w:rPr>
            </w:pPr>
            <w:r w:rsidRPr="00BA4455">
              <w:rPr>
                <w:rFonts w:cs="Arial"/>
                <w:noProof/>
                <w:sz w:val="20"/>
                <w:szCs w:val="20"/>
                <w:lang w:eastAsia="en-GB"/>
              </w:rPr>
              <w:t>Yes</w:t>
            </w:r>
          </w:p>
        </w:tc>
        <w:sdt>
          <w:sdtPr>
            <w:rPr>
              <w:rFonts w:eastAsia="Calibri"/>
            </w:rPr>
            <w:id w:val="1412734876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76" w:type="pct"/>
                <w:gridSpan w:val="4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</w:tcPr>
              <w:p w14:paraId="18ABFC6A" w14:textId="79D77AEA" w:rsidR="00120145" w:rsidRPr="00BA4455" w:rsidRDefault="00EF26FD" w:rsidP="00E94821">
                <w:pPr>
                  <w:pStyle w:val="BodyText"/>
                  <w:rPr>
                    <w:rFonts w:cs="Arial"/>
                    <w:noProof/>
                    <w:sz w:val="20"/>
                    <w:szCs w:val="20"/>
                    <w:lang w:eastAsia="en-GB"/>
                  </w:rPr>
                </w:pPr>
                <w:r>
                  <w:rPr>
                    <w:rFonts w:ascii="MS Gothic" w:eastAsia="MS Gothic" w:hAnsi="MS Gothic" w:hint="eastAsia"/>
                  </w:rPr>
                  <w:t>☒</w:t>
                </w:r>
              </w:p>
            </w:tc>
          </w:sdtContent>
        </w:sdt>
        <w:tc>
          <w:tcPr>
            <w:tcW w:w="4116" w:type="pct"/>
            <w:gridSpan w:val="20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6C72A11E" w14:textId="1C87AE9C" w:rsidR="00120145" w:rsidRPr="00BA4455" w:rsidRDefault="00120145" w:rsidP="00E94821">
            <w:pPr>
              <w:pStyle w:val="BodyText"/>
              <w:rPr>
                <w:rFonts w:cs="Arial"/>
                <w:noProof/>
                <w:sz w:val="20"/>
                <w:szCs w:val="20"/>
                <w:lang w:eastAsia="en-GB"/>
              </w:rPr>
            </w:pPr>
            <w:r w:rsidRPr="00BA4455">
              <w:rPr>
                <w:rFonts w:cs="Arial"/>
                <w:noProof/>
                <w:sz w:val="20"/>
                <w:szCs w:val="20"/>
                <w:lang w:eastAsia="en-GB"/>
              </w:rPr>
              <w:t xml:space="preserve">Please provide further detail </w:t>
            </w:r>
            <w:r w:rsidR="00050C06">
              <w:rPr>
                <w:rFonts w:cs="Arial"/>
                <w:noProof/>
                <w:sz w:val="20"/>
                <w:szCs w:val="20"/>
                <w:lang w:eastAsia="en-GB"/>
              </w:rPr>
              <w:t xml:space="preserve">in the box </w:t>
            </w:r>
            <w:r w:rsidRPr="00BA4455">
              <w:rPr>
                <w:rFonts w:cs="Arial"/>
                <w:noProof/>
                <w:sz w:val="20"/>
                <w:szCs w:val="20"/>
                <w:lang w:eastAsia="en-GB"/>
              </w:rPr>
              <w:t>b</w:t>
            </w:r>
            <w:r w:rsidR="00BA4455" w:rsidRPr="00BA4455">
              <w:rPr>
                <w:rFonts w:cs="Arial"/>
                <w:noProof/>
                <w:sz w:val="20"/>
                <w:szCs w:val="20"/>
                <w:lang w:eastAsia="en-GB"/>
              </w:rPr>
              <w:t>elow</w:t>
            </w:r>
            <w:r w:rsidR="0096241A">
              <w:rPr>
                <w:rFonts w:cs="Arial"/>
                <w:noProof/>
                <w:sz w:val="20"/>
                <w:szCs w:val="20"/>
                <w:lang w:eastAsia="en-GB"/>
              </w:rPr>
              <w:t xml:space="preserve">. If necessary continue on a separate referenced document, and </w:t>
            </w:r>
            <w:r w:rsidR="00050C06">
              <w:rPr>
                <w:rFonts w:cs="Arial"/>
                <w:noProof/>
                <w:sz w:val="20"/>
                <w:szCs w:val="20"/>
                <w:lang w:eastAsia="en-GB"/>
              </w:rPr>
              <w:t xml:space="preserve">tell us </w:t>
            </w:r>
            <w:r w:rsidR="0096241A">
              <w:rPr>
                <w:rFonts w:cs="Arial"/>
                <w:noProof/>
                <w:sz w:val="20"/>
                <w:szCs w:val="20"/>
                <w:lang w:eastAsia="en-GB"/>
              </w:rPr>
              <w:t xml:space="preserve">this reference. </w:t>
            </w:r>
          </w:p>
        </w:tc>
      </w:tr>
      <w:tr w:rsidR="00A423C1" w14:paraId="49E0F338" w14:textId="77777777" w:rsidTr="004356BC">
        <w:trPr>
          <w:gridAfter w:val="1"/>
          <w:wAfter w:w="8" w:type="pct"/>
        </w:trPr>
        <w:tc>
          <w:tcPr>
            <w:tcW w:w="890" w:type="pct"/>
            <w:gridSpan w:val="7"/>
            <w:tcBorders>
              <w:top w:val="nil"/>
              <w:left w:val="nil"/>
              <w:bottom w:val="nil"/>
            </w:tcBorders>
            <w:hideMark/>
          </w:tcPr>
          <w:p w14:paraId="48060A2A" w14:textId="77777777" w:rsidR="00A423C1" w:rsidRDefault="00A423C1" w:rsidP="008B4C7D">
            <w:pPr>
              <w:pStyle w:val="Questiontext"/>
              <w:rPr>
                <w:color w:val="000000"/>
              </w:rPr>
            </w:pPr>
          </w:p>
        </w:tc>
        <w:tc>
          <w:tcPr>
            <w:tcW w:w="1084" w:type="pct"/>
            <w:gridSpan w:val="6"/>
            <w:tcBorders>
              <w:top w:val="nil"/>
              <w:bottom w:val="nil"/>
              <w:right w:val="single" w:sz="4" w:space="0" w:color="auto"/>
            </w:tcBorders>
          </w:tcPr>
          <w:p w14:paraId="2AC0BFC1" w14:textId="77777777" w:rsidR="00A423C1" w:rsidRDefault="00A423C1" w:rsidP="008B4C7D">
            <w:pPr>
              <w:pStyle w:val="Questiontext"/>
              <w:rPr>
                <w:color w:val="000000"/>
              </w:rPr>
            </w:pPr>
            <w: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-1926947866"/>
            <w:placeholder>
              <w:docPart w:val="A7AD587497E04A2A8E7DAC10162182ED"/>
            </w:placeholder>
          </w:sdtPr>
          <w:sdtEndPr>
            <w:rPr>
              <w:rStyle w:val="Responseboxtext"/>
            </w:rPr>
          </w:sdtEndPr>
          <w:sdtContent>
            <w:sdt>
              <w:sdtPr>
                <w:rPr>
                  <w:rStyle w:val="Responseboxtext"/>
                  <w:rFonts w:eastAsia="Calibri"/>
                </w:rPr>
                <w:id w:val="1634146061"/>
                <w:placeholder>
                  <w:docPart w:val="06FCCBC06BA74BEB8C796ECA9D7F369E"/>
                </w:placeholder>
              </w:sdtPr>
              <w:sdtEndPr>
                <w:rPr>
                  <w:rStyle w:val="Responseboxtext"/>
                </w:rPr>
              </w:sdtEndPr>
              <w:sdtContent>
                <w:tc>
                  <w:tcPr>
                    <w:tcW w:w="2200" w:type="pct"/>
                    <w:gridSpan w:val="8"/>
                    <w:tcBorders>
                      <w:top w:val="nil"/>
                      <w:left w:val="single" w:sz="4" w:space="0" w:color="auto"/>
                      <w:bottom w:val="single" w:sz="4" w:space="0" w:color="auto"/>
                      <w:right w:val="single" w:sz="4" w:space="0" w:color="auto"/>
                    </w:tcBorders>
                    <w:vAlign w:val="center"/>
                    <w:hideMark/>
                  </w:tcPr>
                  <w:p w14:paraId="3F89286E" w14:textId="6ECD4461" w:rsidR="00A423C1" w:rsidRDefault="003929FE" w:rsidP="003929FE">
                    <w:pPr>
                      <w:spacing w:before="120" w:after="60"/>
                      <w:rPr>
                        <w:rStyle w:val="Responseboxtext"/>
                        <w:rFonts w:eastAsia="Calibri"/>
                      </w:rPr>
                    </w:pPr>
                    <w:r>
                      <w:rPr>
                        <w:rStyle w:val="Responseboxtext"/>
                        <w:rFonts w:eastAsia="Calibri"/>
                      </w:rPr>
                      <w:t>Glyncastle</w:t>
                    </w:r>
                    <w:r w:rsidR="00AC4FCC">
                      <w:rPr>
                        <w:rStyle w:val="Responseboxtext"/>
                        <w:rFonts w:eastAsia="Calibri"/>
                      </w:rPr>
                      <w:t xml:space="preserve"> Additional Information</w:t>
                    </w:r>
                  </w:p>
                </w:tc>
              </w:sdtContent>
            </w:sdt>
          </w:sdtContent>
        </w:sdt>
        <w:tc>
          <w:tcPr>
            <w:tcW w:w="818" w:type="pct"/>
            <w:gridSpan w:val="5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BE0CB39" w14:textId="0D6F3D49" w:rsidR="00A423C1" w:rsidRDefault="00A423C1" w:rsidP="008B4C7D">
            <w:pPr>
              <w:spacing w:before="120" w:after="60"/>
              <w:rPr>
                <w:rFonts w:cs="Arial"/>
                <w:szCs w:val="20"/>
              </w:rPr>
            </w:pPr>
          </w:p>
        </w:tc>
      </w:tr>
      <w:tr w:rsidR="00A35C71" w14:paraId="1092B41D" w14:textId="77777777" w:rsidTr="004356BC">
        <w:trPr>
          <w:gridAfter w:val="1"/>
          <w:wAfter w:w="8" w:type="pct"/>
          <w:trHeight w:val="95"/>
        </w:trPr>
        <w:tc>
          <w:tcPr>
            <w:tcW w:w="1580" w:type="pct"/>
            <w:gridSpan w:val="10"/>
          </w:tcPr>
          <w:p w14:paraId="33F7C170" w14:textId="77777777" w:rsidR="003E7E61" w:rsidRDefault="003E7E61" w:rsidP="0005709C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3411" w:type="pct"/>
            <w:gridSpan w:val="16"/>
            <w:vAlign w:val="center"/>
          </w:tcPr>
          <w:p w14:paraId="42C4BCFB" w14:textId="77777777" w:rsidR="003E7E61" w:rsidRDefault="003E7E61" w:rsidP="0005709C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50C06" w14:paraId="19C8CA58" w14:textId="77777777" w:rsidTr="00E72B83">
        <w:trPr>
          <w:gridAfter w:val="1"/>
          <w:wAfter w:w="8" w:type="pct"/>
          <w:trHeight w:val="2003"/>
        </w:trPr>
        <w:sdt>
          <w:sdtPr>
            <w:rPr>
              <w:rStyle w:val="Responseboxtext"/>
              <w:rFonts w:eastAsia="Calibri"/>
            </w:rPr>
            <w:id w:val="-2121518846"/>
            <w:placeholder>
              <w:docPart w:val="42AA98D2E3474A67AD14CC342076D1EF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992" w:type="pct"/>
                <w:gridSpan w:val="26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hideMark/>
              </w:tcPr>
              <w:p w14:paraId="67148896" w14:textId="77777777" w:rsidR="003E7E61" w:rsidRDefault="003E7E61" w:rsidP="0005709C">
                <w:pPr>
                  <w:pStyle w:val="Questiontext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</w:t>
                </w:r>
              </w:p>
            </w:tc>
          </w:sdtContent>
        </w:sdt>
      </w:tr>
      <w:tr w:rsidR="00A35C71" w:rsidRPr="006A37F4" w14:paraId="11E5F15D" w14:textId="77777777" w:rsidTr="0005709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8" w:type="pct"/>
        </w:trPr>
        <w:tc>
          <w:tcPr>
            <w:tcW w:w="4992" w:type="pct"/>
            <w:gridSpan w:val="26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3F574459" w14:textId="77777777" w:rsidR="007C4FA4" w:rsidRPr="006A37F4" w:rsidRDefault="007C4FA4" w:rsidP="007C4FA4">
            <w:pPr>
              <w:pStyle w:val="Sectionheading"/>
            </w:pPr>
            <w:r w:rsidRPr="006A37F4">
              <w:rPr>
                <w:rFonts w:eastAsia="Calibri"/>
              </w:rPr>
              <w:t xml:space="preserve">5. </w:t>
            </w:r>
            <w:bookmarkStart w:id="2" w:name="section5"/>
            <w:r w:rsidRPr="006A37F4">
              <w:rPr>
                <w:rFonts w:eastAsia="Calibri"/>
              </w:rPr>
              <w:t>Existing licence number(s)</w:t>
            </w:r>
            <w:bookmarkEnd w:id="2"/>
          </w:p>
        </w:tc>
      </w:tr>
      <w:tr w:rsidR="000C1214" w:rsidRPr="008E4840" w14:paraId="4637A066" w14:textId="77777777" w:rsidTr="0005709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8" w:type="pct"/>
          <w:trHeight w:val="497"/>
        </w:trPr>
        <w:tc>
          <w:tcPr>
            <w:tcW w:w="4992" w:type="pct"/>
            <w:gridSpan w:val="26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36145CC4" w14:textId="5639DFAF" w:rsidR="000C1214" w:rsidRPr="008E4840" w:rsidRDefault="00DD7D51" w:rsidP="0005709C">
            <w:pPr>
              <w:pStyle w:val="Questiontext"/>
              <w:rPr>
                <w:rFonts w:eastAsia="Calibri"/>
              </w:rPr>
            </w:pPr>
            <w:r>
              <w:t>If you are applying to change an existing licence please provide the licence number below</w:t>
            </w:r>
            <w:r w:rsidR="00E72B83">
              <w:t>.</w:t>
            </w:r>
          </w:p>
        </w:tc>
      </w:tr>
      <w:tr w:rsidR="007B550C" w14:paraId="77E86DD1" w14:textId="77777777" w:rsidTr="004356BC">
        <w:trPr>
          <w:gridAfter w:val="1"/>
          <w:wAfter w:w="8" w:type="pct"/>
        </w:trPr>
        <w:tc>
          <w:tcPr>
            <w:tcW w:w="1461" w:type="pct"/>
            <w:gridSpan w:val="9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73C9C472" w14:textId="64386D8C" w:rsidR="00CB6413" w:rsidRDefault="00CB6413" w:rsidP="0005709C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Licence number(s)</w:t>
            </w:r>
          </w:p>
        </w:tc>
        <w:sdt>
          <w:sdtPr>
            <w:rPr>
              <w:rStyle w:val="Responseboxtext"/>
              <w:rFonts w:eastAsia="Calibri"/>
            </w:rPr>
            <w:id w:val="1939023005"/>
            <w:placeholder>
              <w:docPart w:val="9248026271224DF299D78C69598A8EEE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2713" w:type="pct"/>
                <w:gridSpan w:val="12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1E8237C9" w14:textId="77777777" w:rsidR="00CB6413" w:rsidRDefault="00CB6413" w:rsidP="0005709C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818" w:type="pct"/>
            <w:gridSpan w:val="5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4A2E2EE" w14:textId="77777777" w:rsidR="00CB6413" w:rsidRDefault="00CB6413" w:rsidP="0005709C">
            <w:pPr>
              <w:spacing w:before="120" w:after="60"/>
              <w:rPr>
                <w:rFonts w:cs="Arial"/>
                <w:szCs w:val="20"/>
              </w:rPr>
            </w:pPr>
          </w:p>
        </w:tc>
      </w:tr>
      <w:tr w:rsidR="00A35C71" w:rsidRPr="006A37F4" w14:paraId="0F4E6084" w14:textId="77777777" w:rsidTr="0005709C">
        <w:trPr>
          <w:gridAfter w:val="1"/>
          <w:wAfter w:w="8" w:type="pct"/>
        </w:trPr>
        <w:tc>
          <w:tcPr>
            <w:tcW w:w="4992" w:type="pct"/>
            <w:gridSpan w:val="26"/>
            <w:shd w:val="clear" w:color="auto" w:fill="auto"/>
          </w:tcPr>
          <w:p w14:paraId="7FFC5B7A" w14:textId="77777777" w:rsidR="007C4FA4" w:rsidRPr="006A37F4" w:rsidRDefault="007C4FA4" w:rsidP="007C4FA4">
            <w:pPr>
              <w:pStyle w:val="Sectionheading"/>
              <w:rPr>
                <w:rFonts w:eastAsia="Calibri"/>
              </w:rPr>
            </w:pPr>
            <w:r w:rsidRPr="006A37F4">
              <w:rPr>
                <w:rFonts w:eastAsia="Calibri"/>
              </w:rPr>
              <w:t xml:space="preserve">6. </w:t>
            </w:r>
            <w:bookmarkStart w:id="3" w:name="section6"/>
            <w:r w:rsidRPr="006A37F4">
              <w:rPr>
                <w:rFonts w:eastAsia="Calibri"/>
              </w:rPr>
              <w:t>Cross border applications</w:t>
            </w:r>
            <w:bookmarkEnd w:id="3"/>
          </w:p>
        </w:tc>
      </w:tr>
      <w:tr w:rsidR="00A35C71" w:rsidRPr="007B7529" w14:paraId="4CF3B5D6" w14:textId="77777777" w:rsidTr="0005709C">
        <w:trPr>
          <w:gridAfter w:val="1"/>
          <w:wAfter w:w="8" w:type="pct"/>
        </w:trPr>
        <w:tc>
          <w:tcPr>
            <w:tcW w:w="4992" w:type="pct"/>
            <w:gridSpan w:val="26"/>
            <w:shd w:val="clear" w:color="auto" w:fill="auto"/>
          </w:tcPr>
          <w:p w14:paraId="4CD971E8" w14:textId="77777777" w:rsidR="007C4FA4" w:rsidRPr="007B7529" w:rsidRDefault="007C4FA4" w:rsidP="007C4FA4">
            <w:pPr>
              <w:pStyle w:val="Questiontext"/>
              <w:rPr>
                <w:rFonts w:eastAsia="Calibri"/>
              </w:rPr>
            </w:pPr>
            <w:r>
              <w:t>As part of your site operation do you also abstract for a previously exempt activity in England?</w:t>
            </w:r>
          </w:p>
        </w:tc>
      </w:tr>
      <w:tr w:rsidR="00050C06" w:rsidRPr="007B7529" w14:paraId="0ACD9834" w14:textId="77777777" w:rsidTr="004356BC">
        <w:trPr>
          <w:gridAfter w:val="1"/>
          <w:wAfter w:w="8" w:type="pct"/>
        </w:trPr>
        <w:tc>
          <w:tcPr>
            <w:tcW w:w="436" w:type="pct"/>
            <w:shd w:val="clear" w:color="auto" w:fill="auto"/>
          </w:tcPr>
          <w:p w14:paraId="3C93A371" w14:textId="77777777" w:rsidR="007C4FA4" w:rsidRPr="007B7529" w:rsidRDefault="007C4FA4" w:rsidP="007C4FA4">
            <w:pPr>
              <w:pStyle w:val="Questiontext"/>
              <w:rPr>
                <w:rFonts w:eastAsia="Calibri"/>
              </w:rPr>
            </w:pPr>
            <w:r w:rsidRPr="007B7529">
              <w:rPr>
                <w:rFonts w:eastAsia="Calibri"/>
              </w:rPr>
              <w:t>No</w:t>
            </w:r>
          </w:p>
        </w:tc>
        <w:sdt>
          <w:sdtPr>
            <w:rPr>
              <w:rFonts w:eastAsia="Calibri"/>
            </w:rPr>
            <w:id w:val="1053893271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556" w:type="pct"/>
                <w:gridSpan w:val="25"/>
                <w:shd w:val="clear" w:color="auto" w:fill="auto"/>
              </w:tcPr>
              <w:p w14:paraId="06F1F195" w14:textId="1290137D" w:rsidR="007C4FA4" w:rsidRPr="007B7529" w:rsidRDefault="00AC4FCC" w:rsidP="007C4FA4">
                <w:pPr>
                  <w:pStyle w:val="Questiontext"/>
                  <w:rPr>
                    <w:rFonts w:eastAsia="Calibri"/>
                  </w:rPr>
                </w:pPr>
                <w:r>
                  <w:rPr>
                    <w:rFonts w:ascii="MS Gothic" w:eastAsia="MS Gothic" w:hAnsi="MS Gothic" w:hint="eastAsia"/>
                  </w:rPr>
                  <w:t>☒</w:t>
                </w:r>
              </w:p>
            </w:tc>
          </w:sdtContent>
        </w:sdt>
      </w:tr>
      <w:tr w:rsidR="007B550C" w:rsidRPr="007B7529" w14:paraId="0F0F82CD" w14:textId="77777777" w:rsidTr="004356BC">
        <w:trPr>
          <w:gridAfter w:val="1"/>
          <w:wAfter w:w="8" w:type="pct"/>
        </w:trPr>
        <w:tc>
          <w:tcPr>
            <w:tcW w:w="436" w:type="pct"/>
            <w:shd w:val="clear" w:color="auto" w:fill="auto"/>
          </w:tcPr>
          <w:p w14:paraId="0C54C9C7" w14:textId="77777777" w:rsidR="007C4FA4" w:rsidRPr="007B7529" w:rsidRDefault="007C4FA4" w:rsidP="007C4FA4">
            <w:pPr>
              <w:pStyle w:val="Questiontext"/>
              <w:rPr>
                <w:rFonts w:eastAsia="Calibri"/>
              </w:rPr>
            </w:pPr>
            <w:r w:rsidRPr="007B7529">
              <w:rPr>
                <w:rFonts w:eastAsia="Calibri"/>
              </w:rPr>
              <w:t>Yes</w:t>
            </w:r>
          </w:p>
        </w:tc>
        <w:sdt>
          <w:sdtPr>
            <w:rPr>
              <w:rFonts w:eastAsia="Calibri"/>
            </w:rPr>
            <w:id w:val="-177700825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01" w:type="pct"/>
                <w:gridSpan w:val="3"/>
                <w:shd w:val="clear" w:color="auto" w:fill="auto"/>
              </w:tcPr>
              <w:p w14:paraId="2BCD8454" w14:textId="77777777" w:rsidR="007C4FA4" w:rsidRPr="007B7529" w:rsidRDefault="007C4FA4" w:rsidP="007C4FA4">
                <w:pPr>
                  <w:pStyle w:val="Questiontext"/>
                  <w:rPr>
                    <w:rFonts w:eastAsia="Calibri"/>
                  </w:rPr>
                </w:pPr>
                <w:r w:rsidRPr="007B7529">
                  <w:rPr>
                    <w:rFonts w:eastAsia="MS Gothic" w:hint="eastAsia"/>
                  </w:rPr>
                  <w:t>☐</w:t>
                </w:r>
              </w:p>
            </w:tc>
          </w:sdtContent>
        </w:sdt>
        <w:tc>
          <w:tcPr>
            <w:tcW w:w="4255" w:type="pct"/>
            <w:gridSpan w:val="22"/>
            <w:shd w:val="clear" w:color="auto" w:fill="auto"/>
          </w:tcPr>
          <w:p w14:paraId="4FFD5FF4" w14:textId="2DB43166" w:rsidR="007C4FA4" w:rsidRDefault="007C4FA4" w:rsidP="007C4FA4">
            <w:pPr>
              <w:pStyle w:val="Questiontext"/>
              <w:rPr>
                <w:rFonts w:eastAsia="Calibri"/>
              </w:rPr>
            </w:pPr>
            <w:r>
              <w:rPr>
                <w:rFonts w:eastAsia="Calibri"/>
              </w:rPr>
              <w:t>Please provide detail of this</w:t>
            </w:r>
            <w:r w:rsidR="00172059">
              <w:rPr>
                <w:rFonts w:eastAsia="Calibri"/>
              </w:rPr>
              <w:t xml:space="preserve"> cross border</w:t>
            </w:r>
            <w:r>
              <w:rPr>
                <w:rFonts w:eastAsia="Calibri"/>
              </w:rPr>
              <w:t xml:space="preserve"> application in the box below.  If possible, provide a reference or application number, or name of an Environment Agency contact with whom the application has been discussed.</w:t>
            </w:r>
          </w:p>
          <w:p w14:paraId="4656E803" w14:textId="4BE43697" w:rsidR="007C4FA4" w:rsidRPr="007B7529" w:rsidRDefault="007C4FA4" w:rsidP="007C4FA4">
            <w:pPr>
              <w:pStyle w:val="Questiontext"/>
              <w:rPr>
                <w:rFonts w:eastAsia="Calibri"/>
              </w:rPr>
            </w:pPr>
            <w:r>
              <w:rPr>
                <w:rFonts w:eastAsia="Calibri"/>
              </w:rPr>
              <w:t>Continue on a separate refe</w:t>
            </w:r>
            <w:r w:rsidR="00172059">
              <w:rPr>
                <w:rFonts w:eastAsia="Calibri"/>
              </w:rPr>
              <w:t>re</w:t>
            </w:r>
            <w:r>
              <w:rPr>
                <w:rFonts w:eastAsia="Calibri"/>
              </w:rPr>
              <w:t xml:space="preserve">nced sheet if necessary and </w:t>
            </w:r>
            <w:r w:rsidR="00050C06">
              <w:rPr>
                <w:rFonts w:eastAsia="Calibri"/>
              </w:rPr>
              <w:t>tell us the</w:t>
            </w:r>
            <w:r>
              <w:rPr>
                <w:rFonts w:eastAsia="Calibri"/>
              </w:rPr>
              <w:t xml:space="preserve"> reference for this document. </w:t>
            </w:r>
          </w:p>
        </w:tc>
      </w:tr>
      <w:tr w:rsidR="00A35C71" w14:paraId="77405DFB" w14:textId="77777777" w:rsidTr="004356BC">
        <w:trPr>
          <w:gridAfter w:val="1"/>
          <w:wAfter w:w="8" w:type="pct"/>
        </w:trPr>
        <w:tc>
          <w:tcPr>
            <w:tcW w:w="737" w:type="pct"/>
            <w:gridSpan w:val="4"/>
            <w:tcBorders>
              <w:top w:val="nil"/>
              <w:left w:val="nil"/>
              <w:bottom w:val="nil"/>
            </w:tcBorders>
            <w:hideMark/>
          </w:tcPr>
          <w:p w14:paraId="61199F6E" w14:textId="77777777" w:rsidR="007C4FA4" w:rsidRDefault="007C4FA4" w:rsidP="007C4FA4">
            <w:pPr>
              <w:pStyle w:val="Questiontext"/>
              <w:rPr>
                <w:color w:val="000000"/>
              </w:rPr>
            </w:pPr>
          </w:p>
        </w:tc>
        <w:tc>
          <w:tcPr>
            <w:tcW w:w="1089" w:type="pct"/>
            <w:gridSpan w:val="8"/>
            <w:tcBorders>
              <w:top w:val="nil"/>
              <w:bottom w:val="nil"/>
              <w:right w:val="single" w:sz="4" w:space="0" w:color="auto"/>
            </w:tcBorders>
          </w:tcPr>
          <w:p w14:paraId="2F061834" w14:textId="77777777" w:rsidR="007C4FA4" w:rsidRDefault="007C4FA4" w:rsidP="007C4FA4">
            <w:pPr>
              <w:pStyle w:val="Questiontext"/>
              <w:rPr>
                <w:color w:val="000000"/>
              </w:rPr>
            </w:pPr>
            <w: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2114017151"/>
            <w:placeholder>
              <w:docPart w:val="37C0AAF0F1214D44A772DF5D17C2B8F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2348" w:type="pct"/>
                <w:gridSpan w:val="9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17DB432F" w14:textId="77777777" w:rsidR="007C4FA4" w:rsidRDefault="007C4FA4" w:rsidP="007C4FA4">
                <w:pPr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</w:t>
                </w:r>
              </w:p>
            </w:tc>
          </w:sdtContent>
        </w:sdt>
        <w:tc>
          <w:tcPr>
            <w:tcW w:w="818" w:type="pct"/>
            <w:gridSpan w:val="5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1AD0FB4" w14:textId="77777777" w:rsidR="007C4FA4" w:rsidRDefault="007C4FA4" w:rsidP="007C4FA4">
            <w:pPr>
              <w:spacing w:before="120" w:after="60"/>
              <w:rPr>
                <w:rFonts w:cs="Arial"/>
                <w:szCs w:val="20"/>
              </w:rPr>
            </w:pPr>
          </w:p>
        </w:tc>
      </w:tr>
      <w:tr w:rsidR="00FA510F" w14:paraId="1D6FE2FA" w14:textId="77777777" w:rsidTr="004356BC">
        <w:trPr>
          <w:gridAfter w:val="1"/>
          <w:wAfter w:w="8" w:type="pct"/>
          <w:trHeight w:val="95"/>
        </w:trPr>
        <w:tc>
          <w:tcPr>
            <w:tcW w:w="1580" w:type="pct"/>
            <w:gridSpan w:val="10"/>
          </w:tcPr>
          <w:p w14:paraId="7B624E1B" w14:textId="77777777" w:rsidR="007C4FA4" w:rsidRDefault="007C4FA4" w:rsidP="007C4FA4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3411" w:type="pct"/>
            <w:gridSpan w:val="16"/>
            <w:vAlign w:val="center"/>
          </w:tcPr>
          <w:p w14:paraId="055B5F9E" w14:textId="77777777" w:rsidR="007C4FA4" w:rsidRDefault="007C4FA4" w:rsidP="007C4FA4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A35C71" w14:paraId="46BDE110" w14:textId="77777777" w:rsidTr="00E72B83">
        <w:trPr>
          <w:gridAfter w:val="1"/>
          <w:wAfter w:w="8" w:type="pct"/>
          <w:trHeight w:val="2149"/>
        </w:trPr>
        <w:sdt>
          <w:sdtPr>
            <w:rPr>
              <w:rStyle w:val="Responseboxtext"/>
              <w:rFonts w:eastAsia="Calibri"/>
            </w:rPr>
            <w:id w:val="892467268"/>
            <w:placeholder>
              <w:docPart w:val="37F7EE979D1B4AF38501D41B7B057F2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992" w:type="pct"/>
                <w:gridSpan w:val="26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hideMark/>
              </w:tcPr>
              <w:p w14:paraId="68635B99" w14:textId="77777777" w:rsidR="007C4FA4" w:rsidRDefault="007C4FA4" w:rsidP="007C4FA4">
                <w:pPr>
                  <w:pStyle w:val="Questiontext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</w:t>
                </w:r>
              </w:p>
            </w:tc>
          </w:sdtContent>
        </w:sdt>
      </w:tr>
      <w:tr w:rsidR="00A35C71" w:rsidRPr="002D630A" w14:paraId="49D26025" w14:textId="77777777" w:rsidTr="0005709C">
        <w:trPr>
          <w:gridAfter w:val="1"/>
          <w:wAfter w:w="8" w:type="pct"/>
        </w:trPr>
        <w:tc>
          <w:tcPr>
            <w:tcW w:w="4992" w:type="pct"/>
            <w:gridSpan w:val="26"/>
            <w:shd w:val="clear" w:color="auto" w:fill="auto"/>
          </w:tcPr>
          <w:p w14:paraId="7D6FEC8A" w14:textId="77777777" w:rsidR="007C4FA4" w:rsidRPr="002D630A" w:rsidRDefault="007C4FA4" w:rsidP="007C4FA4">
            <w:pPr>
              <w:pStyle w:val="Sectionheading"/>
              <w:rPr>
                <w:rFonts w:eastAsia="Calibri"/>
              </w:rPr>
            </w:pPr>
            <w:r w:rsidRPr="002D630A">
              <w:rPr>
                <w:rFonts w:eastAsia="Calibri"/>
              </w:rPr>
              <w:lastRenderedPageBreak/>
              <w:t>7. Abstraction details</w:t>
            </w:r>
          </w:p>
        </w:tc>
      </w:tr>
      <w:tr w:rsidR="00A35C71" w:rsidRPr="002D630A" w14:paraId="48834B00" w14:textId="77777777" w:rsidTr="0005709C">
        <w:trPr>
          <w:gridAfter w:val="1"/>
          <w:wAfter w:w="8" w:type="pct"/>
        </w:trPr>
        <w:tc>
          <w:tcPr>
            <w:tcW w:w="4992" w:type="pct"/>
            <w:gridSpan w:val="26"/>
            <w:shd w:val="clear" w:color="auto" w:fill="auto"/>
          </w:tcPr>
          <w:p w14:paraId="0FD0636F" w14:textId="435B8D97" w:rsidR="00A35C71" w:rsidRPr="002D630A" w:rsidRDefault="00A35C71" w:rsidP="0005709C">
            <w:pPr>
              <w:pStyle w:val="SubQuestion"/>
              <w:rPr>
                <w:rFonts w:eastAsia="Calibri"/>
              </w:rPr>
            </w:pPr>
            <w:r>
              <w:rPr>
                <w:rFonts w:eastAsia="Calibri"/>
                <w:lang w:eastAsia="en-GB"/>
              </w:rPr>
              <w:t>7.1 Site map</w:t>
            </w:r>
          </w:p>
        </w:tc>
      </w:tr>
      <w:tr w:rsidR="00A35C71" w:rsidRPr="007B7529" w14:paraId="2BF84575" w14:textId="77777777" w:rsidTr="0005709C">
        <w:trPr>
          <w:gridAfter w:val="1"/>
          <w:wAfter w:w="8" w:type="pct"/>
        </w:trPr>
        <w:tc>
          <w:tcPr>
            <w:tcW w:w="4992" w:type="pct"/>
            <w:gridSpan w:val="26"/>
            <w:shd w:val="clear" w:color="auto" w:fill="auto"/>
          </w:tcPr>
          <w:p w14:paraId="6FE1293F" w14:textId="09B4A188" w:rsidR="00A35C71" w:rsidRDefault="00A35C71" w:rsidP="0005709C">
            <w:pPr>
              <w:pStyle w:val="Questiontext"/>
              <w:rPr>
                <w:rFonts w:eastAsia="Calibri"/>
                <w:lang w:eastAsia="en-GB"/>
              </w:rPr>
            </w:pPr>
            <w:r>
              <w:rPr>
                <w:rFonts w:eastAsia="Calibri"/>
                <w:lang w:eastAsia="en-GB"/>
              </w:rPr>
              <w:t>Please provide a map with details of the location</w:t>
            </w:r>
            <w:r w:rsidR="00D50865">
              <w:rPr>
                <w:rFonts w:eastAsia="Calibri"/>
                <w:lang w:eastAsia="en-GB"/>
              </w:rPr>
              <w:t>(</w:t>
            </w:r>
            <w:r>
              <w:rPr>
                <w:rFonts w:eastAsia="Calibri"/>
                <w:lang w:eastAsia="en-GB"/>
              </w:rPr>
              <w:t>s</w:t>
            </w:r>
            <w:r w:rsidR="00D50865">
              <w:rPr>
                <w:rFonts w:eastAsia="Calibri"/>
                <w:lang w:eastAsia="en-GB"/>
              </w:rPr>
              <w:t>)</w:t>
            </w:r>
            <w:r>
              <w:rPr>
                <w:rFonts w:eastAsia="Calibri"/>
                <w:lang w:eastAsia="en-GB"/>
              </w:rPr>
              <w:t xml:space="preserve"> you abstract water from (points reaches, or areas). Tell us the reference for this map, below. </w:t>
            </w:r>
          </w:p>
        </w:tc>
      </w:tr>
      <w:tr w:rsidR="00A35C71" w14:paraId="4F5CECE4" w14:textId="77777777" w:rsidTr="004356BC">
        <w:trPr>
          <w:gridAfter w:val="1"/>
          <w:wAfter w:w="8" w:type="pct"/>
        </w:trPr>
        <w:tc>
          <w:tcPr>
            <w:tcW w:w="1461" w:type="pct"/>
            <w:gridSpan w:val="9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7EF229B0" w14:textId="17D0E35C" w:rsidR="00A35C71" w:rsidRDefault="00A35C71" w:rsidP="0005709C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Site map reference</w:t>
            </w:r>
          </w:p>
        </w:tc>
        <w:sdt>
          <w:sdtPr>
            <w:rPr>
              <w:rStyle w:val="Responseboxtext"/>
              <w:rFonts w:eastAsia="Calibri"/>
            </w:rPr>
            <w:id w:val="-1519074555"/>
            <w:placeholder>
              <w:docPart w:val="2F3A5BB184FB46AB82DFFF937EC32274"/>
            </w:placeholder>
          </w:sdtPr>
          <w:sdtEndPr>
            <w:rPr>
              <w:rStyle w:val="Responseboxtext"/>
            </w:rPr>
          </w:sdtEndPr>
          <w:sdtContent>
            <w:sdt>
              <w:sdtPr>
                <w:rPr>
                  <w:rStyle w:val="Responseboxtext"/>
                  <w:rFonts w:eastAsia="Calibri"/>
                </w:rPr>
                <w:id w:val="-2108802683"/>
                <w:placeholder>
                  <w:docPart w:val="3C49390EFB6F47B2AAB4D8AB49ECB47B"/>
                </w:placeholder>
              </w:sdtPr>
              <w:sdtEndPr>
                <w:rPr>
                  <w:rStyle w:val="Responseboxtext"/>
                </w:rPr>
              </w:sdtEndPr>
              <w:sdtContent>
                <w:tc>
                  <w:tcPr>
                    <w:tcW w:w="2713" w:type="pct"/>
                    <w:gridSpan w:val="12"/>
                    <w:tcBorders>
                      <w:top w:val="nil"/>
                      <w:left w:val="single" w:sz="4" w:space="0" w:color="auto"/>
                      <w:bottom w:val="single" w:sz="4" w:space="0" w:color="auto"/>
                      <w:right w:val="single" w:sz="4" w:space="0" w:color="auto"/>
                    </w:tcBorders>
                    <w:vAlign w:val="center"/>
                    <w:hideMark/>
                  </w:tcPr>
                  <w:p w14:paraId="2B364E22" w14:textId="05064EFD" w:rsidR="00A35C71" w:rsidRDefault="003929FE" w:rsidP="003929FE">
                    <w:pPr>
                      <w:pStyle w:val="Paragraph"/>
                      <w:spacing w:before="120" w:after="60"/>
                      <w:rPr>
                        <w:rStyle w:val="Responseboxtext"/>
                        <w:rFonts w:eastAsia="Calibri"/>
                      </w:rPr>
                    </w:pPr>
                    <w:r>
                      <w:rPr>
                        <w:rStyle w:val="Responseboxtext"/>
                        <w:rFonts w:eastAsia="Calibri"/>
                      </w:rPr>
                      <w:t>Glyncastle</w:t>
                    </w:r>
                    <w:r w:rsidR="00EF26FD">
                      <w:rPr>
                        <w:rStyle w:val="Responseboxtext"/>
                        <w:rFonts w:eastAsia="Calibri"/>
                      </w:rPr>
                      <w:t xml:space="preserve"> </w:t>
                    </w:r>
                    <w:r w:rsidR="00AC4FCC">
                      <w:rPr>
                        <w:rStyle w:val="Responseboxtext"/>
                        <w:rFonts w:eastAsia="Calibri"/>
                      </w:rPr>
                      <w:t>Additional Information</w:t>
                    </w:r>
                  </w:p>
                </w:tc>
              </w:sdtContent>
            </w:sdt>
          </w:sdtContent>
        </w:sdt>
        <w:tc>
          <w:tcPr>
            <w:tcW w:w="818" w:type="pct"/>
            <w:gridSpan w:val="5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D60384E" w14:textId="77777777" w:rsidR="00A35C71" w:rsidRDefault="00A35C71" w:rsidP="0005709C">
            <w:pPr>
              <w:spacing w:before="120" w:after="60"/>
              <w:rPr>
                <w:rFonts w:cs="Arial"/>
                <w:szCs w:val="20"/>
              </w:rPr>
            </w:pPr>
          </w:p>
        </w:tc>
      </w:tr>
      <w:tr w:rsidR="00A35C71" w:rsidRPr="002D630A" w14:paraId="13502724" w14:textId="77777777" w:rsidTr="0005709C">
        <w:trPr>
          <w:gridAfter w:val="1"/>
          <w:wAfter w:w="8" w:type="pct"/>
        </w:trPr>
        <w:tc>
          <w:tcPr>
            <w:tcW w:w="4992" w:type="pct"/>
            <w:gridSpan w:val="26"/>
            <w:shd w:val="clear" w:color="auto" w:fill="auto"/>
          </w:tcPr>
          <w:p w14:paraId="26BF4894" w14:textId="1BC0D27A" w:rsidR="007C4FA4" w:rsidRPr="002D630A" w:rsidRDefault="007C4FA4" w:rsidP="007C4FA4">
            <w:pPr>
              <w:pStyle w:val="SubQuestion"/>
              <w:rPr>
                <w:rFonts w:eastAsia="Calibri"/>
              </w:rPr>
            </w:pPr>
            <w:r>
              <w:rPr>
                <w:rFonts w:eastAsia="Calibri"/>
                <w:lang w:eastAsia="en-GB"/>
              </w:rPr>
              <w:t>7.</w:t>
            </w:r>
            <w:r w:rsidR="00A35C71">
              <w:rPr>
                <w:rFonts w:eastAsia="Calibri"/>
                <w:lang w:eastAsia="en-GB"/>
              </w:rPr>
              <w:t>2</w:t>
            </w:r>
            <w:r>
              <w:rPr>
                <w:rFonts w:eastAsia="Calibri"/>
                <w:lang w:eastAsia="en-GB"/>
              </w:rPr>
              <w:t xml:space="preserve"> Please </w:t>
            </w:r>
            <w:r w:rsidR="00A35C71">
              <w:rPr>
                <w:rFonts w:eastAsia="Calibri"/>
                <w:lang w:eastAsia="en-GB"/>
              </w:rPr>
              <w:t xml:space="preserve">tell us </w:t>
            </w:r>
            <w:r>
              <w:rPr>
                <w:rFonts w:eastAsia="Calibri"/>
                <w:lang w:eastAsia="en-GB"/>
              </w:rPr>
              <w:t xml:space="preserve">details </w:t>
            </w:r>
            <w:r w:rsidR="00A35C71">
              <w:rPr>
                <w:rFonts w:eastAsia="Calibri"/>
                <w:lang w:eastAsia="en-GB"/>
              </w:rPr>
              <w:t>about</w:t>
            </w:r>
            <w:r>
              <w:rPr>
                <w:rFonts w:eastAsia="Calibri"/>
                <w:lang w:eastAsia="en-GB"/>
              </w:rPr>
              <w:t xml:space="preserve"> the location</w:t>
            </w:r>
            <w:r w:rsidR="004D3E7B">
              <w:rPr>
                <w:rFonts w:eastAsia="Calibri"/>
                <w:lang w:eastAsia="en-GB"/>
              </w:rPr>
              <w:t>(</w:t>
            </w:r>
            <w:r>
              <w:rPr>
                <w:rFonts w:eastAsia="Calibri"/>
                <w:lang w:eastAsia="en-GB"/>
              </w:rPr>
              <w:t>s</w:t>
            </w:r>
            <w:r w:rsidR="004D3E7B">
              <w:rPr>
                <w:rFonts w:eastAsia="Calibri"/>
                <w:lang w:eastAsia="en-GB"/>
              </w:rPr>
              <w:t>)</w:t>
            </w:r>
            <w:r>
              <w:rPr>
                <w:rFonts w:eastAsia="Calibri"/>
                <w:lang w:eastAsia="en-GB"/>
              </w:rPr>
              <w:t xml:space="preserve"> you abstract water from (points reaches, or areas) in the tables below.  </w:t>
            </w:r>
          </w:p>
        </w:tc>
      </w:tr>
      <w:tr w:rsidR="00A35C71" w:rsidRPr="007B7529" w14:paraId="3CB958F2" w14:textId="77777777" w:rsidTr="0005709C">
        <w:trPr>
          <w:gridAfter w:val="1"/>
          <w:wAfter w:w="8" w:type="pct"/>
        </w:trPr>
        <w:tc>
          <w:tcPr>
            <w:tcW w:w="4992" w:type="pct"/>
            <w:gridSpan w:val="26"/>
            <w:shd w:val="clear" w:color="auto" w:fill="auto"/>
          </w:tcPr>
          <w:p w14:paraId="2EF9B59F" w14:textId="47E3BBA2" w:rsidR="00DD5855" w:rsidRDefault="00A35C71" w:rsidP="00DD5855">
            <w:pPr>
              <w:pStyle w:val="Questiontext"/>
              <w:rPr>
                <w:rFonts w:eastAsia="Calibri"/>
                <w:lang w:eastAsia="en-GB"/>
              </w:rPr>
            </w:pPr>
            <w:r>
              <w:rPr>
                <w:rFonts w:eastAsia="Calibri"/>
                <w:lang w:eastAsia="en-GB"/>
              </w:rPr>
              <w:t xml:space="preserve">The </w:t>
            </w:r>
            <w:r w:rsidR="00FA510F">
              <w:rPr>
                <w:rFonts w:eastAsia="Calibri"/>
                <w:lang w:eastAsia="en-GB"/>
              </w:rPr>
              <w:t>abstraction location, name, or reference must be the same as those used on the site map, in question 7.1.</w:t>
            </w:r>
            <w:r w:rsidR="007B550C">
              <w:rPr>
                <w:rFonts w:eastAsia="Calibri"/>
                <w:lang w:eastAsia="en-GB"/>
              </w:rPr>
              <w:t xml:space="preserve">  If you need more space, please </w:t>
            </w:r>
            <w:r w:rsidR="00F935A9">
              <w:rPr>
                <w:rFonts w:eastAsia="Calibri"/>
              </w:rPr>
              <w:t>continue</w:t>
            </w:r>
            <w:r w:rsidR="007B550C">
              <w:rPr>
                <w:rFonts w:eastAsia="Calibri"/>
              </w:rPr>
              <w:t xml:space="preserve"> </w:t>
            </w:r>
            <w:r w:rsidR="00095570">
              <w:rPr>
                <w:rFonts w:eastAsia="Calibri"/>
              </w:rPr>
              <w:t xml:space="preserve">on </w:t>
            </w:r>
            <w:r w:rsidR="007B550C">
              <w:rPr>
                <w:rFonts w:eastAsia="Calibri"/>
              </w:rPr>
              <w:t>a separate refe</w:t>
            </w:r>
            <w:r w:rsidR="00707C70">
              <w:rPr>
                <w:rFonts w:eastAsia="Calibri"/>
              </w:rPr>
              <w:t>re</w:t>
            </w:r>
            <w:r w:rsidR="007B550C">
              <w:rPr>
                <w:rFonts w:eastAsia="Calibri"/>
              </w:rPr>
              <w:t>nced sheet if necessary and tell us the reference for this document</w:t>
            </w:r>
          </w:p>
        </w:tc>
      </w:tr>
      <w:tr w:rsidR="007B550C" w14:paraId="14B8E36E" w14:textId="77777777" w:rsidTr="004356BC">
        <w:trPr>
          <w:gridAfter w:val="1"/>
          <w:wAfter w:w="8" w:type="pct"/>
        </w:trPr>
        <w:tc>
          <w:tcPr>
            <w:tcW w:w="1461" w:type="pct"/>
            <w:gridSpan w:val="9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11639878" w14:textId="7B361ABD" w:rsidR="007B550C" w:rsidRDefault="007B550C" w:rsidP="0005709C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-278955043"/>
            <w:placeholder>
              <w:docPart w:val="214EE726740E4145A767E769FB8D15D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2713" w:type="pct"/>
                <w:gridSpan w:val="12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34DCE619" w14:textId="77777777" w:rsidR="007B550C" w:rsidRDefault="007B550C" w:rsidP="0005709C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818" w:type="pct"/>
            <w:gridSpan w:val="5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97410E5" w14:textId="77777777" w:rsidR="007B550C" w:rsidRDefault="007B550C" w:rsidP="0005709C">
            <w:pPr>
              <w:spacing w:before="120" w:after="60"/>
              <w:rPr>
                <w:rFonts w:cs="Arial"/>
                <w:szCs w:val="20"/>
              </w:rPr>
            </w:pPr>
          </w:p>
        </w:tc>
      </w:tr>
    </w:tbl>
    <w:p w14:paraId="74F78C44" w14:textId="77777777" w:rsidR="000E7FE0" w:rsidRDefault="000E7FE0" w:rsidP="0005709C">
      <w:pPr>
        <w:spacing w:before="120" w:after="60"/>
        <w:rPr>
          <w:rFonts w:cs="Arial"/>
          <w:color w:val="000000"/>
          <w:sz w:val="2"/>
          <w:szCs w:val="2"/>
        </w:rPr>
        <w:sectPr w:rsidR="000E7FE0" w:rsidSect="00CD37D2">
          <w:type w:val="continuous"/>
          <w:pgSz w:w="11906" w:h="16838"/>
          <w:pgMar w:top="902" w:right="924" w:bottom="709" w:left="1259" w:header="567" w:footer="340" w:gutter="0"/>
          <w:cols w:space="708"/>
          <w:titlePg/>
          <w:docGrid w:linePitch="360"/>
        </w:sect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2578"/>
        <w:gridCol w:w="623"/>
        <w:gridCol w:w="529"/>
        <w:gridCol w:w="753"/>
        <w:gridCol w:w="94"/>
        <w:gridCol w:w="1027"/>
        <w:gridCol w:w="798"/>
        <w:gridCol w:w="466"/>
        <w:gridCol w:w="596"/>
        <w:gridCol w:w="1125"/>
        <w:gridCol w:w="377"/>
        <w:gridCol w:w="637"/>
        <w:gridCol w:w="1206"/>
        <w:gridCol w:w="399"/>
        <w:gridCol w:w="1596"/>
        <w:gridCol w:w="224"/>
        <w:gridCol w:w="421"/>
        <w:gridCol w:w="1493"/>
        <w:gridCol w:w="90"/>
        <w:gridCol w:w="973"/>
        <w:gridCol w:w="807"/>
        <w:gridCol w:w="224"/>
        <w:gridCol w:w="897"/>
        <w:gridCol w:w="744"/>
        <w:gridCol w:w="152"/>
        <w:gridCol w:w="377"/>
        <w:gridCol w:w="1417"/>
        <w:gridCol w:w="1793"/>
      </w:tblGrid>
      <w:tr w:rsidR="002A4C6F" w14:paraId="17FAAFFC" w14:textId="0C3EA105" w:rsidTr="000D6440">
        <w:trPr>
          <w:trHeight w:val="95"/>
        </w:trPr>
        <w:tc>
          <w:tcPr>
            <w:tcW w:w="1000" w:type="pct"/>
            <w:gridSpan w:val="4"/>
          </w:tcPr>
          <w:p w14:paraId="1C1A345C" w14:textId="1B1E5034" w:rsidR="002A4C6F" w:rsidRDefault="002A4C6F" w:rsidP="0005709C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1000" w:type="pct"/>
            <w:gridSpan w:val="7"/>
            <w:vAlign w:val="center"/>
          </w:tcPr>
          <w:p w14:paraId="34576642" w14:textId="77777777" w:rsidR="002A4C6F" w:rsidRDefault="002A4C6F" w:rsidP="0005709C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  <w:tc>
          <w:tcPr>
            <w:tcW w:w="1000" w:type="pct"/>
            <w:gridSpan w:val="6"/>
          </w:tcPr>
          <w:p w14:paraId="0C49D637" w14:textId="77777777" w:rsidR="002A4C6F" w:rsidRDefault="002A4C6F" w:rsidP="0005709C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  <w:tc>
          <w:tcPr>
            <w:tcW w:w="1000" w:type="pct"/>
            <w:gridSpan w:val="6"/>
          </w:tcPr>
          <w:p w14:paraId="0D8174D9" w14:textId="77777777" w:rsidR="002A4C6F" w:rsidRDefault="002A4C6F" w:rsidP="0005709C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  <w:tc>
          <w:tcPr>
            <w:tcW w:w="1000" w:type="pct"/>
            <w:gridSpan w:val="5"/>
          </w:tcPr>
          <w:p w14:paraId="59B40379" w14:textId="2E4E50E0" w:rsidR="002A4C6F" w:rsidRDefault="002A4C6F" w:rsidP="0005709C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8E23BC" w:rsidRPr="00457E45" w14:paraId="62C45312" w14:textId="69F61DCF" w:rsidTr="000D644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9"/>
        </w:trPr>
        <w:tc>
          <w:tcPr>
            <w:tcW w:w="5000" w:type="pct"/>
            <w:gridSpan w:val="2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E27AC6" w14:textId="76083555" w:rsidR="008E23BC" w:rsidRPr="00457E45" w:rsidRDefault="008E23BC" w:rsidP="007C4FA4">
            <w:pPr>
              <w:pStyle w:val="Questiontext"/>
              <w:rPr>
                <w:b/>
                <w:sz w:val="18"/>
                <w:szCs w:val="18"/>
              </w:rPr>
            </w:pPr>
            <w:r w:rsidRPr="00457E45">
              <w:rPr>
                <w:b/>
                <w:sz w:val="18"/>
                <w:szCs w:val="18"/>
              </w:rPr>
              <w:t>Table 7. 1 - Surface water abstractions</w:t>
            </w:r>
          </w:p>
        </w:tc>
      </w:tr>
      <w:tr w:rsidR="000D6440" w:rsidRPr="002D630A" w14:paraId="326A2A24" w14:textId="4BF5FA70" w:rsidTr="0092527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9"/>
        </w:trPr>
        <w:tc>
          <w:tcPr>
            <w:tcW w:w="71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9E77F8" w14:textId="77777777" w:rsidR="002A4C6F" w:rsidRDefault="002A4C6F" w:rsidP="007C4FA4">
            <w:pPr>
              <w:pStyle w:val="SubQuestion"/>
              <w:rPr>
                <w:rFonts w:eastAsia="Calibri"/>
                <w:b w:val="0"/>
                <w:sz w:val="18"/>
                <w:szCs w:val="18"/>
              </w:rPr>
            </w:pPr>
            <w:r w:rsidRPr="002D630A">
              <w:rPr>
                <w:rFonts w:eastAsia="Calibri"/>
                <w:b w:val="0"/>
                <w:sz w:val="18"/>
                <w:szCs w:val="18"/>
              </w:rPr>
              <w:t xml:space="preserve">Abstraction location name or reference </w:t>
            </w:r>
          </w:p>
          <w:p w14:paraId="20B3CCEE" w14:textId="62A80D77" w:rsidR="002A4C6F" w:rsidRPr="002D630A" w:rsidRDefault="002A4C6F" w:rsidP="007C4FA4">
            <w:pPr>
              <w:pStyle w:val="SubQuestion"/>
              <w:rPr>
                <w:rFonts w:eastAsia="Calibri"/>
                <w:b w:val="0"/>
                <w:sz w:val="18"/>
                <w:szCs w:val="18"/>
              </w:rPr>
            </w:pPr>
            <w:r w:rsidRPr="002D630A">
              <w:rPr>
                <w:rFonts w:eastAsia="Calibri"/>
                <w:b w:val="0"/>
                <w:sz w:val="18"/>
                <w:szCs w:val="18"/>
              </w:rPr>
              <w:t>(</w:t>
            </w:r>
            <w:r>
              <w:rPr>
                <w:rFonts w:eastAsia="Calibri"/>
                <w:b w:val="0"/>
                <w:sz w:val="18"/>
                <w:szCs w:val="18"/>
              </w:rPr>
              <w:t>A</w:t>
            </w:r>
            <w:r w:rsidRPr="002D630A">
              <w:rPr>
                <w:rFonts w:eastAsia="Calibri"/>
                <w:b w:val="0"/>
                <w:sz w:val="18"/>
                <w:szCs w:val="18"/>
              </w:rPr>
              <w:t xml:space="preserve">s labelled on </w:t>
            </w:r>
            <w:r>
              <w:rPr>
                <w:rFonts w:eastAsia="Calibri"/>
                <w:b w:val="0"/>
                <w:sz w:val="18"/>
                <w:szCs w:val="18"/>
              </w:rPr>
              <w:t xml:space="preserve">the site </w:t>
            </w:r>
            <w:r w:rsidRPr="002D630A">
              <w:rPr>
                <w:rFonts w:eastAsia="Calibri"/>
                <w:b w:val="0"/>
                <w:sz w:val="18"/>
                <w:szCs w:val="18"/>
              </w:rPr>
              <w:t>map)</w:t>
            </w:r>
          </w:p>
        </w:tc>
        <w:tc>
          <w:tcPr>
            <w:tcW w:w="714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C995D0" w14:textId="77777777" w:rsidR="002A4C6F" w:rsidRPr="002D630A" w:rsidRDefault="002A4C6F" w:rsidP="007C4FA4">
            <w:pPr>
              <w:pStyle w:val="SubQuestion"/>
              <w:rPr>
                <w:rFonts w:eastAsia="Calibri"/>
                <w:b w:val="0"/>
                <w:sz w:val="18"/>
                <w:szCs w:val="18"/>
              </w:rPr>
            </w:pPr>
            <w:r w:rsidRPr="002D630A">
              <w:rPr>
                <w:rFonts w:eastAsia="Calibri"/>
                <w:b w:val="0"/>
                <w:sz w:val="18"/>
                <w:szCs w:val="18"/>
              </w:rPr>
              <w:t>Type of location (single point, reach, area)</w:t>
            </w:r>
          </w:p>
        </w:tc>
        <w:tc>
          <w:tcPr>
            <w:tcW w:w="714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850DC0" w14:textId="77777777" w:rsidR="002A4C6F" w:rsidRPr="002D630A" w:rsidRDefault="002A4C6F" w:rsidP="007C4FA4">
            <w:pPr>
              <w:pStyle w:val="SubQuestion"/>
              <w:rPr>
                <w:rFonts w:eastAsia="Calibri"/>
                <w:b w:val="0"/>
                <w:sz w:val="18"/>
                <w:szCs w:val="18"/>
              </w:rPr>
            </w:pPr>
            <w:r w:rsidRPr="002D630A">
              <w:rPr>
                <w:rFonts w:eastAsia="Calibri"/>
                <w:b w:val="0"/>
                <w:sz w:val="18"/>
                <w:szCs w:val="18"/>
              </w:rPr>
              <w:t>Source of Supply</w:t>
            </w:r>
          </w:p>
        </w:tc>
        <w:tc>
          <w:tcPr>
            <w:tcW w:w="71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0062D2" w14:textId="77777777" w:rsidR="00DB01AD" w:rsidRDefault="002A4C6F" w:rsidP="007C4FA4">
            <w:pPr>
              <w:pStyle w:val="SubQuestion"/>
              <w:rPr>
                <w:rFonts w:eastAsia="Calibri"/>
                <w:b w:val="0"/>
                <w:sz w:val="18"/>
                <w:szCs w:val="18"/>
              </w:rPr>
            </w:pPr>
            <w:r w:rsidRPr="002D630A">
              <w:rPr>
                <w:rFonts w:eastAsia="Calibri"/>
                <w:b w:val="0"/>
                <w:sz w:val="18"/>
                <w:szCs w:val="18"/>
              </w:rPr>
              <w:t xml:space="preserve">First National Grid Reference  </w:t>
            </w:r>
          </w:p>
          <w:p w14:paraId="276D59A4" w14:textId="09835FD7" w:rsidR="002A4C6F" w:rsidRPr="002D630A" w:rsidRDefault="002A4C6F" w:rsidP="007C4FA4">
            <w:pPr>
              <w:pStyle w:val="SubQuestion"/>
              <w:rPr>
                <w:rFonts w:eastAsia="Calibri"/>
                <w:b w:val="0"/>
                <w:sz w:val="18"/>
                <w:szCs w:val="18"/>
              </w:rPr>
            </w:pPr>
            <w:r w:rsidRPr="002D630A">
              <w:rPr>
                <w:rFonts w:eastAsia="Calibri"/>
                <w:b w:val="0"/>
                <w:sz w:val="18"/>
                <w:szCs w:val="18"/>
              </w:rPr>
              <w:t>(12 digits)</w:t>
            </w:r>
          </w:p>
        </w:tc>
        <w:tc>
          <w:tcPr>
            <w:tcW w:w="714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38DDD8" w14:textId="77777777" w:rsidR="00DB01AD" w:rsidRDefault="002A4C6F" w:rsidP="007C4FA4">
            <w:pPr>
              <w:pStyle w:val="SubQuestion"/>
              <w:rPr>
                <w:rFonts w:eastAsia="Calibri"/>
                <w:b w:val="0"/>
                <w:sz w:val="18"/>
                <w:szCs w:val="18"/>
              </w:rPr>
            </w:pPr>
            <w:r w:rsidRPr="002D630A">
              <w:rPr>
                <w:rFonts w:eastAsia="Calibri"/>
                <w:b w:val="0"/>
                <w:sz w:val="18"/>
                <w:szCs w:val="18"/>
              </w:rPr>
              <w:t xml:space="preserve">Second National Grid Reference </w:t>
            </w:r>
          </w:p>
          <w:p w14:paraId="2914A8B8" w14:textId="67CB16DC" w:rsidR="002A4C6F" w:rsidRPr="002D630A" w:rsidRDefault="002A4C6F" w:rsidP="007C4FA4">
            <w:pPr>
              <w:pStyle w:val="SubQuestion"/>
              <w:rPr>
                <w:rFonts w:eastAsia="Calibri"/>
                <w:b w:val="0"/>
                <w:sz w:val="18"/>
                <w:szCs w:val="18"/>
              </w:rPr>
            </w:pPr>
            <w:r w:rsidRPr="002D630A">
              <w:rPr>
                <w:rFonts w:eastAsia="Calibri"/>
                <w:b w:val="0"/>
                <w:sz w:val="18"/>
                <w:szCs w:val="18"/>
              </w:rPr>
              <w:t>(12 digits)</w:t>
            </w:r>
          </w:p>
        </w:tc>
        <w:tc>
          <w:tcPr>
            <w:tcW w:w="714" w:type="pct"/>
            <w:gridSpan w:val="6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00A811C" w14:textId="77777777" w:rsidR="00DB01AD" w:rsidRDefault="002A4C6F" w:rsidP="007C4FA4">
            <w:pPr>
              <w:pStyle w:val="SubQuestion"/>
              <w:rPr>
                <w:rFonts w:eastAsia="Calibri"/>
                <w:b w:val="0"/>
                <w:sz w:val="18"/>
                <w:szCs w:val="18"/>
              </w:rPr>
            </w:pPr>
            <w:r w:rsidRPr="002D630A">
              <w:rPr>
                <w:rFonts w:eastAsia="Calibri"/>
                <w:b w:val="0"/>
                <w:sz w:val="18"/>
                <w:szCs w:val="18"/>
              </w:rPr>
              <w:t xml:space="preserve">Third National Grid Reference </w:t>
            </w:r>
          </w:p>
          <w:p w14:paraId="189960E8" w14:textId="2F17D31B" w:rsidR="002A4C6F" w:rsidRPr="002D630A" w:rsidRDefault="002A4C6F" w:rsidP="007C4FA4">
            <w:pPr>
              <w:pStyle w:val="SubQuestion"/>
              <w:rPr>
                <w:rFonts w:eastAsia="Calibri"/>
                <w:b w:val="0"/>
                <w:sz w:val="18"/>
                <w:szCs w:val="18"/>
              </w:rPr>
            </w:pPr>
            <w:r w:rsidRPr="002D630A">
              <w:rPr>
                <w:rFonts w:eastAsia="Calibri"/>
                <w:b w:val="0"/>
                <w:sz w:val="18"/>
                <w:szCs w:val="18"/>
              </w:rPr>
              <w:t>(12 digits)</w:t>
            </w:r>
          </w:p>
        </w:tc>
        <w:tc>
          <w:tcPr>
            <w:tcW w:w="716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3224003" w14:textId="77777777" w:rsidR="00DB01AD" w:rsidRDefault="002A4C6F" w:rsidP="007C4FA4">
            <w:pPr>
              <w:pStyle w:val="SubQuestion"/>
              <w:rPr>
                <w:rFonts w:eastAsia="Calibri"/>
                <w:b w:val="0"/>
                <w:sz w:val="18"/>
                <w:szCs w:val="18"/>
              </w:rPr>
            </w:pPr>
            <w:r>
              <w:rPr>
                <w:rFonts w:eastAsia="Calibri"/>
                <w:b w:val="0"/>
                <w:sz w:val="18"/>
                <w:szCs w:val="18"/>
              </w:rPr>
              <w:t xml:space="preserve">Fourth </w:t>
            </w:r>
            <w:r w:rsidRPr="002D630A">
              <w:rPr>
                <w:rFonts w:eastAsia="Calibri"/>
                <w:b w:val="0"/>
                <w:sz w:val="18"/>
                <w:szCs w:val="18"/>
              </w:rPr>
              <w:t xml:space="preserve">National Grid Reference </w:t>
            </w:r>
          </w:p>
          <w:p w14:paraId="4F275163" w14:textId="5E0A105A" w:rsidR="002A4C6F" w:rsidRPr="002D630A" w:rsidRDefault="002A4C6F" w:rsidP="007C4FA4">
            <w:pPr>
              <w:pStyle w:val="SubQuestion"/>
              <w:rPr>
                <w:rFonts w:eastAsia="Calibri"/>
                <w:b w:val="0"/>
                <w:sz w:val="18"/>
                <w:szCs w:val="18"/>
              </w:rPr>
            </w:pPr>
            <w:r w:rsidRPr="002D630A">
              <w:rPr>
                <w:rFonts w:eastAsia="Calibri"/>
                <w:b w:val="0"/>
                <w:sz w:val="18"/>
                <w:szCs w:val="18"/>
              </w:rPr>
              <w:t>(12 digits)</w:t>
            </w:r>
          </w:p>
        </w:tc>
      </w:tr>
      <w:tr w:rsidR="000D6440" w14:paraId="1E8C28BC" w14:textId="212813BF" w:rsidTr="0092527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9"/>
        </w:trPr>
        <w:tc>
          <w:tcPr>
            <w:tcW w:w="71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DF857D" w14:textId="6801EC82" w:rsidR="002A4C6F" w:rsidRPr="003A61FA" w:rsidRDefault="003C2848" w:rsidP="003929FE">
            <w:pPr>
              <w:pStyle w:val="SubQuestion"/>
              <w:rPr>
                <w:rFonts w:eastAsia="Calibri"/>
                <w:b w:val="0"/>
                <w:sz w:val="18"/>
                <w:szCs w:val="18"/>
              </w:rPr>
            </w:pPr>
            <w:sdt>
              <w:sdtPr>
                <w:rPr>
                  <w:rStyle w:val="Responseboxtext"/>
                  <w:b w:val="0"/>
                  <w:sz w:val="18"/>
                  <w:szCs w:val="18"/>
                </w:rPr>
                <w:id w:val="88288733"/>
                <w:placeholder>
                  <w:docPart w:val="14FC6DDBADA44C1D8AAB0D51A585E79F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3929FE">
                  <w:rPr>
                    <w:rStyle w:val="Responseboxtext"/>
                    <w:b w:val="0"/>
                    <w:sz w:val="18"/>
                    <w:szCs w:val="18"/>
                  </w:rPr>
                  <w:t>Glyncastle</w:t>
                </w:r>
                <w:r w:rsidR="00EF26FD">
                  <w:rPr>
                    <w:rStyle w:val="Responseboxtext"/>
                    <w:b w:val="0"/>
                    <w:sz w:val="18"/>
                    <w:szCs w:val="18"/>
                  </w:rPr>
                  <w:t xml:space="preserve"> Abstraction</w:t>
                </w:r>
              </w:sdtContent>
            </w:sdt>
          </w:p>
        </w:tc>
        <w:tc>
          <w:tcPr>
            <w:tcW w:w="714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b w:val="0"/>
                <w:sz w:val="18"/>
                <w:szCs w:val="18"/>
              </w:rPr>
              <w:id w:val="1254471605"/>
              <w:placeholder>
                <w:docPart w:val="3A1C9C540A9C485CBE984FA52584FB7F"/>
              </w:placeholder>
              <w:text/>
            </w:sdtPr>
            <w:sdtEndPr>
              <w:rPr>
                <w:rStyle w:val="Responseboxtext"/>
              </w:rPr>
            </w:sdtEndPr>
            <w:sdtContent>
              <w:p w14:paraId="7310E127" w14:textId="04FB87F1" w:rsidR="002A4C6F" w:rsidRPr="003A61FA" w:rsidRDefault="00B43D65" w:rsidP="00B43D65">
                <w:pPr>
                  <w:pStyle w:val="SubQuestion"/>
                  <w:rPr>
                    <w:rFonts w:eastAsia="Calibri"/>
                    <w:b w:val="0"/>
                    <w:sz w:val="18"/>
                    <w:szCs w:val="18"/>
                  </w:rPr>
                </w:pPr>
                <w:r>
                  <w:rPr>
                    <w:rStyle w:val="Responseboxtext"/>
                    <w:b w:val="0"/>
                    <w:sz w:val="18"/>
                    <w:szCs w:val="18"/>
                  </w:rPr>
                  <w:t>Single Point</w:t>
                </w:r>
              </w:p>
            </w:sdtContent>
          </w:sdt>
        </w:tc>
        <w:tc>
          <w:tcPr>
            <w:tcW w:w="714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9A7FB7" w14:textId="55269FB6" w:rsidR="002A4C6F" w:rsidRPr="003A61FA" w:rsidRDefault="003C2848" w:rsidP="00B43D65">
            <w:pPr>
              <w:pStyle w:val="SubQuestion"/>
              <w:rPr>
                <w:rFonts w:eastAsia="Calibri"/>
                <w:b w:val="0"/>
                <w:sz w:val="18"/>
                <w:szCs w:val="18"/>
              </w:rPr>
            </w:pPr>
            <w:sdt>
              <w:sdtPr>
                <w:rPr>
                  <w:rStyle w:val="Responseboxtext"/>
                  <w:b w:val="0"/>
                  <w:sz w:val="18"/>
                  <w:szCs w:val="18"/>
                </w:rPr>
                <w:id w:val="186645430"/>
                <w:placeholder>
                  <w:docPart w:val="E9A006764CF64C22BB951F7595D941CE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B43D65">
                  <w:rPr>
                    <w:rStyle w:val="Responseboxtext"/>
                    <w:b w:val="0"/>
                    <w:sz w:val="18"/>
                    <w:szCs w:val="18"/>
                  </w:rPr>
                  <w:t>Coal Measures</w:t>
                </w:r>
              </w:sdtContent>
            </w:sdt>
          </w:p>
        </w:tc>
        <w:tc>
          <w:tcPr>
            <w:tcW w:w="71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Heading2Char"/>
                <w:rFonts w:cs="Arial"/>
                <w:b/>
                <w:i/>
                <w:iCs/>
                <w:color w:val="3C3C41"/>
                <w:sz w:val="18"/>
                <w:szCs w:val="18"/>
              </w:rPr>
              <w:id w:val="-277416781"/>
              <w:placeholder>
                <w:docPart w:val="5BD16F93163941D98B1EEA722752B22A"/>
              </w:placeholder>
              <w:text/>
            </w:sdtPr>
            <w:sdtContent>
              <w:p w14:paraId="672274B5" w14:textId="0D0B6BF7" w:rsidR="002A4C6F" w:rsidRPr="003A61FA" w:rsidRDefault="003C2848" w:rsidP="00230BFC">
                <w:pPr>
                  <w:pStyle w:val="SubQuestion"/>
                  <w:rPr>
                    <w:rFonts w:eastAsia="Calibri"/>
                    <w:b w:val="0"/>
                    <w:sz w:val="18"/>
                    <w:szCs w:val="18"/>
                  </w:rPr>
                </w:pPr>
                <w:r w:rsidRPr="003C2848">
                  <w:rPr>
                    <w:rStyle w:val="Heading2Char"/>
                    <w:rFonts w:cs="Arial"/>
                    <w:b/>
                    <w:i/>
                    <w:iCs/>
                    <w:color w:val="3C3C41"/>
                    <w:sz w:val="18"/>
                    <w:szCs w:val="18"/>
                  </w:rPr>
                  <w:t>SN 83400 02800</w:t>
                </w:r>
              </w:p>
            </w:sdtContent>
          </w:sdt>
        </w:tc>
        <w:tc>
          <w:tcPr>
            <w:tcW w:w="714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b w:val="0"/>
                <w:sz w:val="18"/>
                <w:szCs w:val="18"/>
              </w:rPr>
              <w:id w:val="-768475607"/>
              <w:placeholder>
                <w:docPart w:val="123FCD1CF7574C1BBF26A98D28D86648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2FE42CCE" w14:textId="77777777" w:rsidR="002A4C6F" w:rsidRPr="003A61FA" w:rsidRDefault="002A4C6F" w:rsidP="007C4FA4">
                <w:pPr>
                  <w:pStyle w:val="SubQuestion"/>
                  <w:rPr>
                    <w:rFonts w:cs="Times New Roman"/>
                    <w:b w:val="0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714" w:type="pct"/>
            <w:gridSpan w:val="6"/>
            <w:tcBorders>
              <w:left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b w:val="0"/>
                <w:sz w:val="18"/>
                <w:szCs w:val="18"/>
              </w:rPr>
              <w:id w:val="-1423180858"/>
              <w:placeholder>
                <w:docPart w:val="8B319958B3A94ABE90AD14365CA8277D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5F97A7A3" w14:textId="0535B0FE" w:rsidR="002A4C6F" w:rsidRPr="003A61FA" w:rsidRDefault="002A4C6F" w:rsidP="007C4FA4">
                <w:pPr>
                  <w:pStyle w:val="SubQuestion"/>
                  <w:rPr>
                    <w:rFonts w:cs="Times New Roman"/>
                    <w:b w:val="0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716" w:type="pct"/>
            <w:gridSpan w:val="2"/>
            <w:tcBorders>
              <w:left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b w:val="0"/>
                <w:sz w:val="18"/>
                <w:szCs w:val="18"/>
              </w:rPr>
              <w:id w:val="-1825499703"/>
              <w:placeholder>
                <w:docPart w:val="C0FD010822FD4A98AFC7C3EF8DE84432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5806F905" w14:textId="77777777" w:rsidR="002A4C6F" w:rsidRPr="003A61FA" w:rsidRDefault="002A4C6F" w:rsidP="007C4FA4">
                <w:pPr>
                  <w:pStyle w:val="SubQuestion"/>
                  <w:rPr>
                    <w:rFonts w:cs="Times New Roman"/>
                    <w:b w:val="0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</w:tr>
      <w:tr w:rsidR="000D6440" w14:paraId="673FFC2E" w14:textId="6C2D27A7" w:rsidTr="0092527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9"/>
        </w:trPr>
        <w:tc>
          <w:tcPr>
            <w:tcW w:w="71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C1B15B" w14:textId="21A92A5B" w:rsidR="002A4C6F" w:rsidRPr="003A61FA" w:rsidRDefault="003C2848" w:rsidP="00EF26FD">
            <w:pPr>
              <w:pStyle w:val="SubQuestion"/>
              <w:rPr>
                <w:rFonts w:eastAsia="Calibri"/>
                <w:b w:val="0"/>
                <w:sz w:val="18"/>
                <w:szCs w:val="18"/>
              </w:rPr>
            </w:pPr>
            <w:sdt>
              <w:sdtPr>
                <w:rPr>
                  <w:rStyle w:val="Responseboxtext"/>
                  <w:b w:val="0"/>
                  <w:sz w:val="18"/>
                  <w:szCs w:val="18"/>
                </w:rPr>
                <w:id w:val="-1862353128"/>
                <w:placeholder>
                  <w:docPart w:val="5AED93AFF39D4DAC97E3061D23A42A3C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EF26FD"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  </w:t>
                </w:r>
              </w:sdtContent>
            </w:sdt>
          </w:p>
        </w:tc>
        <w:tc>
          <w:tcPr>
            <w:tcW w:w="714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b w:val="0"/>
                <w:sz w:val="18"/>
                <w:szCs w:val="18"/>
              </w:rPr>
              <w:id w:val="1326628241"/>
              <w:placeholder>
                <w:docPart w:val="168896AD873341D088776F90F471833A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65BDB8AA" w14:textId="2D97BD97" w:rsidR="002A4C6F" w:rsidRPr="003A61FA" w:rsidRDefault="00EF26FD" w:rsidP="00EF26FD">
                <w:pPr>
                  <w:pStyle w:val="SubQuestion"/>
                  <w:rPr>
                    <w:rFonts w:eastAsia="Calibri"/>
                    <w:b w:val="0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714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622BF9" w14:textId="713AB866" w:rsidR="002A4C6F" w:rsidRPr="003A61FA" w:rsidRDefault="003C2848" w:rsidP="00EF26FD">
            <w:pPr>
              <w:pStyle w:val="SubQuestion"/>
              <w:rPr>
                <w:rFonts w:eastAsia="Calibri"/>
                <w:b w:val="0"/>
                <w:sz w:val="18"/>
                <w:szCs w:val="18"/>
              </w:rPr>
            </w:pPr>
            <w:sdt>
              <w:sdtPr>
                <w:rPr>
                  <w:rStyle w:val="Responseboxtext"/>
                  <w:b w:val="0"/>
                  <w:sz w:val="18"/>
                  <w:szCs w:val="18"/>
                </w:rPr>
                <w:id w:val="-784260525"/>
                <w:placeholder>
                  <w:docPart w:val="D848A4CA277C4354A6CCC688DE42286B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EF26FD"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   </w:t>
                </w:r>
              </w:sdtContent>
            </w:sdt>
          </w:p>
        </w:tc>
        <w:tc>
          <w:tcPr>
            <w:tcW w:w="71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b w:val="0"/>
                <w:sz w:val="18"/>
                <w:szCs w:val="18"/>
              </w:rPr>
              <w:id w:val="125521855"/>
              <w:placeholder>
                <w:docPart w:val="BEA611A109B045EA81D3BE4860FA3D7B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633DBD9B" w14:textId="29224EF8" w:rsidR="002A4C6F" w:rsidRPr="003A61FA" w:rsidRDefault="00EF26FD" w:rsidP="00EF26FD">
                <w:pPr>
                  <w:pStyle w:val="SubQuestion"/>
                  <w:rPr>
                    <w:rFonts w:eastAsia="Calibri"/>
                    <w:b w:val="0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714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b w:val="0"/>
                <w:sz w:val="18"/>
                <w:szCs w:val="18"/>
              </w:rPr>
              <w:id w:val="-1556922649"/>
              <w:placeholder>
                <w:docPart w:val="E0EF4726CBDE450C8A9B96B5BEC25D1A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529FCE75" w14:textId="77777777" w:rsidR="002A4C6F" w:rsidRPr="003A61FA" w:rsidRDefault="002A4C6F" w:rsidP="0005709C">
                <w:pPr>
                  <w:pStyle w:val="SubQuestion"/>
                  <w:rPr>
                    <w:rFonts w:cs="Times New Roman"/>
                    <w:b w:val="0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714" w:type="pct"/>
            <w:gridSpan w:val="6"/>
            <w:tcBorders>
              <w:left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b w:val="0"/>
                <w:sz w:val="18"/>
                <w:szCs w:val="18"/>
              </w:rPr>
              <w:id w:val="1724485098"/>
              <w:placeholder>
                <w:docPart w:val="89F22BF8FB5E4E298354B197D27DEC5A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57C02E9A" w14:textId="105E7605" w:rsidR="002A4C6F" w:rsidRPr="003A61FA" w:rsidRDefault="002A4C6F" w:rsidP="0005709C">
                <w:pPr>
                  <w:pStyle w:val="SubQuestion"/>
                  <w:rPr>
                    <w:rFonts w:cs="Times New Roman"/>
                    <w:b w:val="0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716" w:type="pct"/>
            <w:gridSpan w:val="2"/>
            <w:tcBorders>
              <w:left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b w:val="0"/>
                <w:sz w:val="18"/>
                <w:szCs w:val="18"/>
              </w:rPr>
              <w:id w:val="-1664464317"/>
              <w:placeholder>
                <w:docPart w:val="BB0AA4ECCA8D45FB8F9C6F7B270AA151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02C8AA75" w14:textId="77777777" w:rsidR="002A4C6F" w:rsidRPr="003A61FA" w:rsidRDefault="002A4C6F" w:rsidP="0005709C">
                <w:pPr>
                  <w:pStyle w:val="SubQuestion"/>
                  <w:rPr>
                    <w:rFonts w:cs="Times New Roman"/>
                    <w:b w:val="0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</w:tr>
      <w:tr w:rsidR="000D6440" w14:paraId="5E052B8C" w14:textId="7B888519" w:rsidTr="0092527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9"/>
        </w:trPr>
        <w:tc>
          <w:tcPr>
            <w:tcW w:w="71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BA5AF7" w14:textId="3F420DFD" w:rsidR="002A4C6F" w:rsidRPr="003A61FA" w:rsidRDefault="003C2848" w:rsidP="00EF26FD">
            <w:pPr>
              <w:pStyle w:val="SubQuestion"/>
              <w:rPr>
                <w:rFonts w:eastAsia="Calibri"/>
                <w:b w:val="0"/>
                <w:sz w:val="18"/>
                <w:szCs w:val="18"/>
              </w:rPr>
            </w:pPr>
            <w:sdt>
              <w:sdtPr>
                <w:rPr>
                  <w:rStyle w:val="Responseboxtext"/>
                  <w:b w:val="0"/>
                  <w:sz w:val="18"/>
                  <w:szCs w:val="18"/>
                </w:rPr>
                <w:id w:val="1159201175"/>
                <w:placeholder>
                  <w:docPart w:val="1E047D90B3CF43B5ACEFFD29CB3EFBC3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EF26FD"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  </w:t>
                </w:r>
              </w:sdtContent>
            </w:sdt>
          </w:p>
        </w:tc>
        <w:tc>
          <w:tcPr>
            <w:tcW w:w="714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b w:val="0"/>
                <w:sz w:val="18"/>
                <w:szCs w:val="18"/>
              </w:rPr>
              <w:id w:val="1130366252"/>
              <w:placeholder>
                <w:docPart w:val="F15929CF6E8B4E85A5978A94CB28D83F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34406F93" w14:textId="64F643BA" w:rsidR="002A4C6F" w:rsidRPr="003A61FA" w:rsidRDefault="00EF26FD" w:rsidP="00EF26FD">
                <w:pPr>
                  <w:pStyle w:val="SubQuestion"/>
                  <w:rPr>
                    <w:rFonts w:eastAsia="Calibri"/>
                    <w:b w:val="0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714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053CEF" w14:textId="09D303CD" w:rsidR="002A4C6F" w:rsidRPr="003A61FA" w:rsidRDefault="003C2848" w:rsidP="00EF26FD">
            <w:pPr>
              <w:pStyle w:val="SubQuestion"/>
              <w:rPr>
                <w:rFonts w:eastAsia="Calibri"/>
                <w:b w:val="0"/>
                <w:sz w:val="18"/>
                <w:szCs w:val="18"/>
              </w:rPr>
            </w:pPr>
            <w:sdt>
              <w:sdtPr>
                <w:rPr>
                  <w:rStyle w:val="Responseboxtext"/>
                  <w:b w:val="0"/>
                  <w:sz w:val="18"/>
                  <w:szCs w:val="18"/>
                </w:rPr>
                <w:id w:val="-1453087512"/>
                <w:placeholder>
                  <w:docPart w:val="81D3BFA4293B4A0CB988E87B867ADA79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EF26FD"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   </w:t>
                </w:r>
              </w:sdtContent>
            </w:sdt>
          </w:p>
        </w:tc>
        <w:tc>
          <w:tcPr>
            <w:tcW w:w="71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b w:val="0"/>
                <w:sz w:val="18"/>
                <w:szCs w:val="18"/>
              </w:rPr>
              <w:id w:val="-1218427904"/>
              <w:placeholder>
                <w:docPart w:val="61552BE52F0D46B5AEEA141C1E1EDE92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0EFF7132" w14:textId="6E10959C" w:rsidR="002A4C6F" w:rsidRPr="003A61FA" w:rsidRDefault="00EF26FD" w:rsidP="00EF26FD">
                <w:pPr>
                  <w:pStyle w:val="SubQuestion"/>
                  <w:rPr>
                    <w:rFonts w:eastAsia="Calibri"/>
                    <w:b w:val="0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714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b w:val="0"/>
                <w:sz w:val="18"/>
                <w:szCs w:val="18"/>
              </w:rPr>
              <w:id w:val="257027999"/>
              <w:placeholder>
                <w:docPart w:val="73DC84843F2E4EFA919716D862BB62CC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78A652DE" w14:textId="77777777" w:rsidR="002A4C6F" w:rsidRPr="003A61FA" w:rsidRDefault="002A4C6F" w:rsidP="0005709C">
                <w:pPr>
                  <w:pStyle w:val="SubQuestion"/>
                  <w:rPr>
                    <w:rFonts w:cs="Times New Roman"/>
                    <w:b w:val="0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714" w:type="pct"/>
            <w:gridSpan w:val="6"/>
            <w:tcBorders>
              <w:left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b w:val="0"/>
                <w:sz w:val="18"/>
                <w:szCs w:val="18"/>
              </w:rPr>
              <w:id w:val="111637632"/>
              <w:placeholder>
                <w:docPart w:val="ECE05939BE974395B9CC9278C84011E1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1FC60856" w14:textId="0F60FB67" w:rsidR="002A4C6F" w:rsidRPr="003A61FA" w:rsidRDefault="002A4C6F" w:rsidP="0005709C">
                <w:pPr>
                  <w:pStyle w:val="SubQuestion"/>
                  <w:rPr>
                    <w:rFonts w:cs="Times New Roman"/>
                    <w:b w:val="0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716" w:type="pct"/>
            <w:gridSpan w:val="2"/>
            <w:tcBorders>
              <w:left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b w:val="0"/>
                <w:sz w:val="18"/>
                <w:szCs w:val="18"/>
              </w:rPr>
              <w:id w:val="-1623071041"/>
              <w:placeholder>
                <w:docPart w:val="5C318449D8784D3DBBB41209159C9B8E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0B3A7E1F" w14:textId="77777777" w:rsidR="002A4C6F" w:rsidRPr="003A61FA" w:rsidRDefault="002A4C6F" w:rsidP="0005709C">
                <w:pPr>
                  <w:pStyle w:val="SubQuestion"/>
                  <w:rPr>
                    <w:rFonts w:cs="Times New Roman"/>
                    <w:b w:val="0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</w:tr>
      <w:tr w:rsidR="000D6440" w14:paraId="39F510B8" w14:textId="71A61E4B" w:rsidTr="0092527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9"/>
        </w:trPr>
        <w:tc>
          <w:tcPr>
            <w:tcW w:w="71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649439" w14:textId="77777777" w:rsidR="002A4C6F" w:rsidRPr="003A61FA" w:rsidRDefault="003C2848" w:rsidP="0005709C">
            <w:pPr>
              <w:pStyle w:val="SubQuestion"/>
              <w:rPr>
                <w:rFonts w:eastAsia="Calibri"/>
                <w:b w:val="0"/>
                <w:sz w:val="18"/>
                <w:szCs w:val="18"/>
              </w:rPr>
            </w:pPr>
            <w:sdt>
              <w:sdtPr>
                <w:rPr>
                  <w:rStyle w:val="Responseboxtext"/>
                  <w:b w:val="0"/>
                  <w:sz w:val="18"/>
                  <w:szCs w:val="18"/>
                </w:rPr>
                <w:id w:val="-2015987385"/>
                <w:placeholder>
                  <w:docPart w:val="2DA24F580CDD4B1FB51F2BFF9BA32F7F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2A4C6F"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  </w:t>
                </w:r>
              </w:sdtContent>
            </w:sdt>
          </w:p>
        </w:tc>
        <w:tc>
          <w:tcPr>
            <w:tcW w:w="714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b w:val="0"/>
                <w:sz w:val="18"/>
                <w:szCs w:val="18"/>
              </w:rPr>
              <w:id w:val="-430889715"/>
              <w:placeholder>
                <w:docPart w:val="339F23748523498FBCF3B91F9939EEEF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3896F393" w14:textId="77777777" w:rsidR="002A4C6F" w:rsidRPr="003A61FA" w:rsidRDefault="002A4C6F" w:rsidP="0005709C">
                <w:pPr>
                  <w:pStyle w:val="SubQuestion"/>
                  <w:rPr>
                    <w:rFonts w:eastAsia="Calibri"/>
                    <w:b w:val="0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714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0B0FF8" w14:textId="77777777" w:rsidR="002A4C6F" w:rsidRPr="003A61FA" w:rsidRDefault="003C2848" w:rsidP="0005709C">
            <w:pPr>
              <w:pStyle w:val="SubQuestion"/>
              <w:rPr>
                <w:rFonts w:eastAsia="Calibri"/>
                <w:b w:val="0"/>
                <w:sz w:val="18"/>
                <w:szCs w:val="18"/>
              </w:rPr>
            </w:pPr>
            <w:sdt>
              <w:sdtPr>
                <w:rPr>
                  <w:rStyle w:val="Responseboxtext"/>
                  <w:b w:val="0"/>
                  <w:sz w:val="18"/>
                  <w:szCs w:val="18"/>
                </w:rPr>
                <w:id w:val="-980698227"/>
                <w:placeholder>
                  <w:docPart w:val="6FB87FCFB26F430E995B21A642901F83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2A4C6F"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   </w:t>
                </w:r>
              </w:sdtContent>
            </w:sdt>
          </w:p>
        </w:tc>
        <w:tc>
          <w:tcPr>
            <w:tcW w:w="71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b w:val="0"/>
                <w:sz w:val="18"/>
                <w:szCs w:val="18"/>
              </w:rPr>
              <w:id w:val="2112008290"/>
              <w:placeholder>
                <w:docPart w:val="A5982E49598C4799A68262F57935BF43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4D704E19" w14:textId="77777777" w:rsidR="002A4C6F" w:rsidRPr="003A61FA" w:rsidRDefault="002A4C6F" w:rsidP="0005709C">
                <w:pPr>
                  <w:pStyle w:val="SubQuestion"/>
                  <w:rPr>
                    <w:rFonts w:eastAsia="Calibri"/>
                    <w:b w:val="0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714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b w:val="0"/>
                <w:sz w:val="18"/>
                <w:szCs w:val="18"/>
              </w:rPr>
              <w:id w:val="314760118"/>
              <w:placeholder>
                <w:docPart w:val="831182312C2E4F0BB3D69E6F2046A69D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6870E6FA" w14:textId="77777777" w:rsidR="002A4C6F" w:rsidRPr="003A61FA" w:rsidRDefault="002A4C6F" w:rsidP="0005709C">
                <w:pPr>
                  <w:pStyle w:val="SubQuestion"/>
                  <w:rPr>
                    <w:rFonts w:cs="Times New Roman"/>
                    <w:b w:val="0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714" w:type="pct"/>
            <w:gridSpan w:val="6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b w:val="0"/>
                <w:sz w:val="18"/>
                <w:szCs w:val="18"/>
              </w:rPr>
              <w:id w:val="1158725618"/>
              <w:placeholder>
                <w:docPart w:val="4C65CB9C0D0D4CD4BC793475DEA2907E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4E59F31D" w14:textId="161DAAE1" w:rsidR="002A4C6F" w:rsidRPr="003A61FA" w:rsidRDefault="002A4C6F" w:rsidP="0005709C">
                <w:pPr>
                  <w:pStyle w:val="SubQuestion"/>
                  <w:rPr>
                    <w:rFonts w:cs="Times New Roman"/>
                    <w:b w:val="0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716" w:type="pct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b w:val="0"/>
                <w:sz w:val="18"/>
                <w:szCs w:val="18"/>
              </w:rPr>
              <w:id w:val="269901984"/>
              <w:placeholder>
                <w:docPart w:val="40FF513CB42944EFB35F9345DD0540DD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6BD087C2" w14:textId="77777777" w:rsidR="002A4C6F" w:rsidRPr="003A61FA" w:rsidRDefault="002A4C6F" w:rsidP="0005709C">
                <w:pPr>
                  <w:pStyle w:val="SubQuestion"/>
                  <w:rPr>
                    <w:rFonts w:cs="Times New Roman"/>
                    <w:b w:val="0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</w:tr>
      <w:tr w:rsidR="00674B40" w14:paraId="34A6F2F3" w14:textId="77777777" w:rsidTr="00AE471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9"/>
        </w:trPr>
        <w:tc>
          <w:tcPr>
            <w:tcW w:w="71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7E915E" w14:textId="77777777" w:rsidR="00674B40" w:rsidRPr="003A61FA" w:rsidRDefault="003C2848" w:rsidP="00AE4714">
            <w:pPr>
              <w:pStyle w:val="SubQuestion"/>
              <w:rPr>
                <w:rFonts w:eastAsia="Calibri"/>
                <w:b w:val="0"/>
                <w:sz w:val="18"/>
                <w:szCs w:val="18"/>
              </w:rPr>
            </w:pPr>
            <w:sdt>
              <w:sdtPr>
                <w:rPr>
                  <w:rStyle w:val="Responseboxtext"/>
                  <w:b w:val="0"/>
                  <w:sz w:val="18"/>
                  <w:szCs w:val="18"/>
                </w:rPr>
                <w:id w:val="1828403943"/>
                <w:placeholder>
                  <w:docPart w:val="D15D1077015947B9A38795FD49081C9F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674B40"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  </w:t>
                </w:r>
              </w:sdtContent>
            </w:sdt>
          </w:p>
        </w:tc>
        <w:tc>
          <w:tcPr>
            <w:tcW w:w="714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b w:val="0"/>
                <w:sz w:val="18"/>
                <w:szCs w:val="18"/>
              </w:rPr>
              <w:id w:val="-194466351"/>
              <w:placeholder>
                <w:docPart w:val="BDB26348AF484D8E9528941BC77FAEE9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7C9BCAEA" w14:textId="77777777" w:rsidR="00674B40" w:rsidRPr="003A61FA" w:rsidRDefault="00674B40" w:rsidP="00AE4714">
                <w:pPr>
                  <w:pStyle w:val="SubQuestion"/>
                  <w:rPr>
                    <w:rFonts w:eastAsia="Calibri"/>
                    <w:b w:val="0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714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C4784D" w14:textId="77777777" w:rsidR="00674B40" w:rsidRPr="003A61FA" w:rsidRDefault="003C2848" w:rsidP="00AE4714">
            <w:pPr>
              <w:pStyle w:val="SubQuestion"/>
              <w:rPr>
                <w:rFonts w:eastAsia="Calibri"/>
                <w:b w:val="0"/>
                <w:sz w:val="18"/>
                <w:szCs w:val="18"/>
              </w:rPr>
            </w:pPr>
            <w:sdt>
              <w:sdtPr>
                <w:rPr>
                  <w:rStyle w:val="Responseboxtext"/>
                  <w:b w:val="0"/>
                  <w:sz w:val="18"/>
                  <w:szCs w:val="18"/>
                </w:rPr>
                <w:id w:val="-1799295092"/>
                <w:placeholder>
                  <w:docPart w:val="D899C4AB98524E17BA8389987D47BA96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674B40"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   </w:t>
                </w:r>
              </w:sdtContent>
            </w:sdt>
          </w:p>
        </w:tc>
        <w:tc>
          <w:tcPr>
            <w:tcW w:w="71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b w:val="0"/>
                <w:sz w:val="18"/>
                <w:szCs w:val="18"/>
              </w:rPr>
              <w:id w:val="823169267"/>
              <w:placeholder>
                <w:docPart w:val="B447942F13FF4419BB9B668D03647B69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2F482792" w14:textId="77777777" w:rsidR="00674B40" w:rsidRPr="003A61FA" w:rsidRDefault="00674B40" w:rsidP="00AE4714">
                <w:pPr>
                  <w:pStyle w:val="SubQuestion"/>
                  <w:rPr>
                    <w:rFonts w:eastAsia="Calibri"/>
                    <w:b w:val="0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714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b w:val="0"/>
                <w:sz w:val="18"/>
                <w:szCs w:val="18"/>
              </w:rPr>
              <w:id w:val="113191320"/>
              <w:placeholder>
                <w:docPart w:val="F12ACAE269B34A4FB0A85F49D3E183B7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7E22E0C8" w14:textId="77777777" w:rsidR="00674B40" w:rsidRPr="003A61FA" w:rsidRDefault="00674B40" w:rsidP="00AE4714">
                <w:pPr>
                  <w:pStyle w:val="SubQuestion"/>
                  <w:rPr>
                    <w:rFonts w:cs="Times New Roman"/>
                    <w:b w:val="0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714" w:type="pct"/>
            <w:gridSpan w:val="6"/>
            <w:tcBorders>
              <w:left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b w:val="0"/>
                <w:sz w:val="18"/>
                <w:szCs w:val="18"/>
              </w:rPr>
              <w:id w:val="-361439656"/>
              <w:placeholder>
                <w:docPart w:val="9A6C2F4EA7A0442E88C3BF4BCDA317E4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1B164335" w14:textId="77777777" w:rsidR="00674B40" w:rsidRPr="003A61FA" w:rsidRDefault="00674B40" w:rsidP="00AE4714">
                <w:pPr>
                  <w:pStyle w:val="SubQuestion"/>
                  <w:rPr>
                    <w:rFonts w:cs="Times New Roman"/>
                    <w:b w:val="0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716" w:type="pct"/>
            <w:gridSpan w:val="2"/>
            <w:tcBorders>
              <w:left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b w:val="0"/>
                <w:sz w:val="18"/>
                <w:szCs w:val="18"/>
              </w:rPr>
              <w:id w:val="774982437"/>
              <w:placeholder>
                <w:docPart w:val="4D25BC9AA8804721950440B7E13BA395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401D071E" w14:textId="77777777" w:rsidR="00674B40" w:rsidRPr="003A61FA" w:rsidRDefault="00674B40" w:rsidP="00AE4714">
                <w:pPr>
                  <w:pStyle w:val="SubQuestion"/>
                  <w:rPr>
                    <w:rFonts w:cs="Times New Roman"/>
                    <w:b w:val="0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</w:tr>
      <w:tr w:rsidR="00674B40" w14:paraId="4673D6D2" w14:textId="77777777" w:rsidTr="00AE471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9"/>
        </w:trPr>
        <w:tc>
          <w:tcPr>
            <w:tcW w:w="71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C32115" w14:textId="77777777" w:rsidR="00674B40" w:rsidRPr="003A61FA" w:rsidRDefault="003C2848" w:rsidP="00AE4714">
            <w:pPr>
              <w:pStyle w:val="SubQuestion"/>
              <w:rPr>
                <w:rFonts w:eastAsia="Calibri"/>
                <w:b w:val="0"/>
                <w:sz w:val="18"/>
                <w:szCs w:val="18"/>
              </w:rPr>
            </w:pPr>
            <w:sdt>
              <w:sdtPr>
                <w:rPr>
                  <w:rStyle w:val="Responseboxtext"/>
                  <w:b w:val="0"/>
                  <w:sz w:val="18"/>
                  <w:szCs w:val="18"/>
                </w:rPr>
                <w:id w:val="544179139"/>
                <w:placeholder>
                  <w:docPart w:val="5FC3824E70D547368078296604BD1092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674B40"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  </w:t>
                </w:r>
              </w:sdtContent>
            </w:sdt>
          </w:p>
        </w:tc>
        <w:tc>
          <w:tcPr>
            <w:tcW w:w="714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b w:val="0"/>
                <w:sz w:val="18"/>
                <w:szCs w:val="18"/>
              </w:rPr>
              <w:id w:val="1026300339"/>
              <w:placeholder>
                <w:docPart w:val="7CC54087941A41699C15D948B7189FBC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6FD8DD12" w14:textId="77777777" w:rsidR="00674B40" w:rsidRPr="003A61FA" w:rsidRDefault="00674B40" w:rsidP="00AE4714">
                <w:pPr>
                  <w:pStyle w:val="SubQuestion"/>
                  <w:rPr>
                    <w:rFonts w:eastAsia="Calibri"/>
                    <w:b w:val="0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714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A5EF73" w14:textId="77777777" w:rsidR="00674B40" w:rsidRPr="003A61FA" w:rsidRDefault="003C2848" w:rsidP="00AE4714">
            <w:pPr>
              <w:pStyle w:val="SubQuestion"/>
              <w:rPr>
                <w:rFonts w:eastAsia="Calibri"/>
                <w:b w:val="0"/>
                <w:sz w:val="18"/>
                <w:szCs w:val="18"/>
              </w:rPr>
            </w:pPr>
            <w:sdt>
              <w:sdtPr>
                <w:rPr>
                  <w:rStyle w:val="Responseboxtext"/>
                  <w:b w:val="0"/>
                  <w:sz w:val="18"/>
                  <w:szCs w:val="18"/>
                </w:rPr>
                <w:id w:val="1194499901"/>
                <w:placeholder>
                  <w:docPart w:val="90C4918A70464589934AACEC06A5A0B3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674B40"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   </w:t>
                </w:r>
              </w:sdtContent>
            </w:sdt>
          </w:p>
        </w:tc>
        <w:tc>
          <w:tcPr>
            <w:tcW w:w="71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b w:val="0"/>
                <w:sz w:val="18"/>
                <w:szCs w:val="18"/>
              </w:rPr>
              <w:id w:val="1230036339"/>
              <w:placeholder>
                <w:docPart w:val="C0C5EA3B412E4E77B7A6218ACBE2CAA9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11E00EFC" w14:textId="77777777" w:rsidR="00674B40" w:rsidRPr="003A61FA" w:rsidRDefault="00674B40" w:rsidP="00AE4714">
                <w:pPr>
                  <w:pStyle w:val="SubQuestion"/>
                  <w:rPr>
                    <w:rFonts w:eastAsia="Calibri"/>
                    <w:b w:val="0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714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b w:val="0"/>
                <w:sz w:val="18"/>
                <w:szCs w:val="18"/>
              </w:rPr>
              <w:id w:val="-34124713"/>
              <w:placeholder>
                <w:docPart w:val="8B7E1B8A03A540B6A8F7EA2B9B5B453D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5BAB84EE" w14:textId="77777777" w:rsidR="00674B40" w:rsidRPr="003A61FA" w:rsidRDefault="00674B40" w:rsidP="00AE4714">
                <w:pPr>
                  <w:pStyle w:val="SubQuestion"/>
                  <w:rPr>
                    <w:rFonts w:cs="Times New Roman"/>
                    <w:b w:val="0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714" w:type="pct"/>
            <w:gridSpan w:val="6"/>
            <w:tcBorders>
              <w:left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b w:val="0"/>
                <w:sz w:val="18"/>
                <w:szCs w:val="18"/>
              </w:rPr>
              <w:id w:val="-52469944"/>
              <w:placeholder>
                <w:docPart w:val="5D5BDC2D7A6944DCB1DE260B1E89AD0F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5E177ED1" w14:textId="77777777" w:rsidR="00674B40" w:rsidRPr="003A61FA" w:rsidRDefault="00674B40" w:rsidP="00AE4714">
                <w:pPr>
                  <w:pStyle w:val="SubQuestion"/>
                  <w:rPr>
                    <w:rFonts w:cs="Times New Roman"/>
                    <w:b w:val="0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716" w:type="pct"/>
            <w:gridSpan w:val="2"/>
            <w:tcBorders>
              <w:left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b w:val="0"/>
                <w:sz w:val="18"/>
                <w:szCs w:val="18"/>
              </w:rPr>
              <w:id w:val="-1276627863"/>
              <w:placeholder>
                <w:docPart w:val="07286556BCD54464B49A1B3D7AF8CE4F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46690865" w14:textId="77777777" w:rsidR="00674B40" w:rsidRPr="003A61FA" w:rsidRDefault="00674B40" w:rsidP="00AE4714">
                <w:pPr>
                  <w:pStyle w:val="SubQuestion"/>
                  <w:rPr>
                    <w:rFonts w:cs="Times New Roman"/>
                    <w:b w:val="0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</w:tr>
      <w:tr w:rsidR="000D6440" w14:paraId="52106415" w14:textId="4BD5F863" w:rsidTr="0092527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9"/>
        </w:trPr>
        <w:tc>
          <w:tcPr>
            <w:tcW w:w="71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0367B4" w14:textId="77777777" w:rsidR="002A4C6F" w:rsidRPr="003A61FA" w:rsidRDefault="003C2848" w:rsidP="007C4FA4">
            <w:pPr>
              <w:pStyle w:val="SubQuestion"/>
              <w:rPr>
                <w:rFonts w:eastAsia="Calibri"/>
                <w:b w:val="0"/>
                <w:sz w:val="18"/>
                <w:szCs w:val="18"/>
              </w:rPr>
            </w:pPr>
            <w:sdt>
              <w:sdtPr>
                <w:rPr>
                  <w:rStyle w:val="Responseboxtext"/>
                  <w:b w:val="0"/>
                  <w:sz w:val="18"/>
                  <w:szCs w:val="18"/>
                </w:rPr>
                <w:id w:val="228198521"/>
                <w:placeholder>
                  <w:docPart w:val="C0ED2CF42DAE4EFC9A6B7AA84A181D29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2A4C6F"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  </w:t>
                </w:r>
              </w:sdtContent>
            </w:sdt>
          </w:p>
        </w:tc>
        <w:tc>
          <w:tcPr>
            <w:tcW w:w="714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b w:val="0"/>
                <w:sz w:val="18"/>
                <w:szCs w:val="18"/>
              </w:rPr>
              <w:id w:val="1445662438"/>
              <w:placeholder>
                <w:docPart w:val="6BA2645AB6CD408CA41376C4017B0E47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57AE08BB" w14:textId="77777777" w:rsidR="002A4C6F" w:rsidRPr="003A61FA" w:rsidRDefault="002A4C6F" w:rsidP="007C4FA4">
                <w:pPr>
                  <w:pStyle w:val="SubQuestion"/>
                  <w:rPr>
                    <w:rFonts w:eastAsia="Calibri"/>
                    <w:b w:val="0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714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91CB72" w14:textId="77777777" w:rsidR="002A4C6F" w:rsidRPr="003A61FA" w:rsidRDefault="003C2848" w:rsidP="007C4FA4">
            <w:pPr>
              <w:pStyle w:val="SubQuestion"/>
              <w:rPr>
                <w:rFonts w:eastAsia="Calibri"/>
                <w:b w:val="0"/>
                <w:sz w:val="18"/>
                <w:szCs w:val="18"/>
              </w:rPr>
            </w:pPr>
            <w:sdt>
              <w:sdtPr>
                <w:rPr>
                  <w:rStyle w:val="Responseboxtext"/>
                  <w:b w:val="0"/>
                  <w:sz w:val="18"/>
                  <w:szCs w:val="18"/>
                </w:rPr>
                <w:id w:val="-536360875"/>
                <w:placeholder>
                  <w:docPart w:val="AD07CDF765D544B097655C5EBEBBA505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2A4C6F"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   </w:t>
                </w:r>
              </w:sdtContent>
            </w:sdt>
          </w:p>
        </w:tc>
        <w:tc>
          <w:tcPr>
            <w:tcW w:w="71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b w:val="0"/>
                <w:sz w:val="18"/>
                <w:szCs w:val="18"/>
              </w:rPr>
              <w:id w:val="-648365970"/>
              <w:placeholder>
                <w:docPart w:val="00B0AA7C14EB4A98BD576C3915882B9E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5636B944" w14:textId="77777777" w:rsidR="002A4C6F" w:rsidRPr="003A61FA" w:rsidRDefault="002A4C6F" w:rsidP="007C4FA4">
                <w:pPr>
                  <w:pStyle w:val="SubQuestion"/>
                  <w:rPr>
                    <w:rFonts w:eastAsia="Calibri"/>
                    <w:b w:val="0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714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b w:val="0"/>
                <w:sz w:val="18"/>
                <w:szCs w:val="18"/>
              </w:rPr>
              <w:id w:val="-1289811902"/>
              <w:placeholder>
                <w:docPart w:val="21BB0DD8AA9D4D18BA1A730AE6FB4974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0C6E5247" w14:textId="77777777" w:rsidR="002A4C6F" w:rsidRPr="003A61FA" w:rsidRDefault="002A4C6F" w:rsidP="007C4FA4">
                <w:pPr>
                  <w:pStyle w:val="SubQuestion"/>
                  <w:rPr>
                    <w:rFonts w:cs="Times New Roman"/>
                    <w:b w:val="0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714" w:type="pct"/>
            <w:gridSpan w:val="6"/>
            <w:tcBorders>
              <w:left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b w:val="0"/>
                <w:sz w:val="18"/>
                <w:szCs w:val="18"/>
              </w:rPr>
              <w:id w:val="1201126290"/>
              <w:placeholder>
                <w:docPart w:val="2624983AAE99463C9E84A8B8427ADE30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7F5728D5" w14:textId="7A275710" w:rsidR="002A4C6F" w:rsidRPr="003A61FA" w:rsidRDefault="002A4C6F" w:rsidP="007C4FA4">
                <w:pPr>
                  <w:pStyle w:val="SubQuestion"/>
                  <w:rPr>
                    <w:rFonts w:cs="Times New Roman"/>
                    <w:b w:val="0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716" w:type="pct"/>
            <w:gridSpan w:val="2"/>
            <w:tcBorders>
              <w:left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b w:val="0"/>
                <w:sz w:val="18"/>
                <w:szCs w:val="18"/>
              </w:rPr>
              <w:id w:val="-1009369759"/>
              <w:placeholder>
                <w:docPart w:val="8A09E1EA8258421BB079572392DF0E9C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4DC678AD" w14:textId="77777777" w:rsidR="002A4C6F" w:rsidRPr="003A61FA" w:rsidRDefault="002A4C6F" w:rsidP="007C4FA4">
                <w:pPr>
                  <w:pStyle w:val="SubQuestion"/>
                  <w:rPr>
                    <w:rFonts w:cs="Times New Roman"/>
                    <w:b w:val="0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</w:tr>
      <w:tr w:rsidR="000D6440" w14:paraId="17755114" w14:textId="26D3EC86" w:rsidTr="0092527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9"/>
        </w:trPr>
        <w:tc>
          <w:tcPr>
            <w:tcW w:w="71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576A36" w14:textId="77777777" w:rsidR="002A4C6F" w:rsidRPr="003A61FA" w:rsidRDefault="003C2848" w:rsidP="007C4FA4">
            <w:pPr>
              <w:pStyle w:val="SubQuestion"/>
              <w:rPr>
                <w:rFonts w:eastAsia="Calibri"/>
                <w:b w:val="0"/>
                <w:sz w:val="18"/>
                <w:szCs w:val="18"/>
              </w:rPr>
            </w:pPr>
            <w:sdt>
              <w:sdtPr>
                <w:rPr>
                  <w:rStyle w:val="Responseboxtext"/>
                  <w:b w:val="0"/>
                  <w:sz w:val="18"/>
                  <w:szCs w:val="18"/>
                </w:rPr>
                <w:id w:val="-350483534"/>
                <w:placeholder>
                  <w:docPart w:val="4038CF82680B4E5497BBA031AB54510C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2A4C6F"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  </w:t>
                </w:r>
              </w:sdtContent>
            </w:sdt>
          </w:p>
        </w:tc>
        <w:tc>
          <w:tcPr>
            <w:tcW w:w="714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b w:val="0"/>
                <w:sz w:val="18"/>
                <w:szCs w:val="18"/>
              </w:rPr>
              <w:id w:val="-131336520"/>
              <w:placeholder>
                <w:docPart w:val="A9555D7A77E247F5987589AFA874B8BB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66927C72" w14:textId="77777777" w:rsidR="002A4C6F" w:rsidRPr="003A61FA" w:rsidRDefault="002A4C6F" w:rsidP="007C4FA4">
                <w:pPr>
                  <w:pStyle w:val="SubQuestion"/>
                  <w:rPr>
                    <w:rFonts w:eastAsia="Calibri"/>
                    <w:b w:val="0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714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BD11A9" w14:textId="77777777" w:rsidR="002A4C6F" w:rsidRPr="003A61FA" w:rsidRDefault="003C2848" w:rsidP="007C4FA4">
            <w:pPr>
              <w:pStyle w:val="SubQuestion"/>
              <w:rPr>
                <w:rFonts w:eastAsia="Calibri"/>
                <w:b w:val="0"/>
                <w:sz w:val="18"/>
                <w:szCs w:val="18"/>
              </w:rPr>
            </w:pPr>
            <w:sdt>
              <w:sdtPr>
                <w:rPr>
                  <w:rStyle w:val="Responseboxtext"/>
                  <w:b w:val="0"/>
                  <w:sz w:val="18"/>
                  <w:szCs w:val="18"/>
                </w:rPr>
                <w:id w:val="1405187635"/>
                <w:placeholder>
                  <w:docPart w:val="541BDE13964C42D486F6660633F4394B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2A4C6F"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   </w:t>
                </w:r>
              </w:sdtContent>
            </w:sdt>
          </w:p>
        </w:tc>
        <w:tc>
          <w:tcPr>
            <w:tcW w:w="71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b w:val="0"/>
                <w:sz w:val="18"/>
                <w:szCs w:val="18"/>
              </w:rPr>
              <w:id w:val="-354343514"/>
              <w:placeholder>
                <w:docPart w:val="8E85E09501C34A2998B2680DA7E1C962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1C5B379F" w14:textId="77777777" w:rsidR="002A4C6F" w:rsidRPr="003A61FA" w:rsidRDefault="002A4C6F" w:rsidP="007C4FA4">
                <w:pPr>
                  <w:pStyle w:val="SubQuestion"/>
                  <w:rPr>
                    <w:rFonts w:eastAsia="Calibri"/>
                    <w:b w:val="0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714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b w:val="0"/>
                <w:sz w:val="18"/>
                <w:szCs w:val="18"/>
              </w:rPr>
              <w:id w:val="-1475523941"/>
              <w:placeholder>
                <w:docPart w:val="D86BBDF4DD714827A9128C2AC0FDEA57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72717D37" w14:textId="77777777" w:rsidR="002A4C6F" w:rsidRPr="003A61FA" w:rsidRDefault="002A4C6F" w:rsidP="007C4FA4">
                <w:pPr>
                  <w:pStyle w:val="SubQuestion"/>
                  <w:rPr>
                    <w:rFonts w:cs="Times New Roman"/>
                    <w:b w:val="0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714" w:type="pct"/>
            <w:gridSpan w:val="6"/>
            <w:tcBorders>
              <w:left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b w:val="0"/>
                <w:sz w:val="18"/>
                <w:szCs w:val="18"/>
              </w:rPr>
              <w:id w:val="-211425429"/>
              <w:placeholder>
                <w:docPart w:val="BB8A052A69B54286B7D2883335416A7F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06DD9880" w14:textId="6E132A16" w:rsidR="002A4C6F" w:rsidRPr="003A61FA" w:rsidRDefault="002A4C6F" w:rsidP="007C4FA4">
                <w:pPr>
                  <w:pStyle w:val="SubQuestion"/>
                  <w:rPr>
                    <w:rFonts w:cs="Times New Roman"/>
                    <w:b w:val="0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716" w:type="pct"/>
            <w:gridSpan w:val="2"/>
            <w:tcBorders>
              <w:left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b w:val="0"/>
                <w:sz w:val="18"/>
                <w:szCs w:val="18"/>
              </w:rPr>
              <w:id w:val="-1634632991"/>
              <w:placeholder>
                <w:docPart w:val="C6DEAFF9E6304CF3A1B894DB4F29776B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7E30212A" w14:textId="77777777" w:rsidR="002A4C6F" w:rsidRPr="003A61FA" w:rsidRDefault="002A4C6F" w:rsidP="007C4FA4">
                <w:pPr>
                  <w:pStyle w:val="SubQuestion"/>
                  <w:rPr>
                    <w:rFonts w:cs="Times New Roman"/>
                    <w:b w:val="0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</w:tr>
      <w:tr w:rsidR="000D6440" w14:paraId="26D73AFA" w14:textId="5CF7B9E9" w:rsidTr="0092527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9"/>
        </w:trPr>
        <w:tc>
          <w:tcPr>
            <w:tcW w:w="71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B439D2" w14:textId="77777777" w:rsidR="002A4C6F" w:rsidRPr="003A61FA" w:rsidRDefault="003C2848" w:rsidP="007C4FA4">
            <w:pPr>
              <w:pStyle w:val="SubQuestion"/>
              <w:rPr>
                <w:rFonts w:eastAsia="Calibri"/>
                <w:b w:val="0"/>
                <w:sz w:val="18"/>
                <w:szCs w:val="18"/>
              </w:rPr>
            </w:pPr>
            <w:sdt>
              <w:sdtPr>
                <w:rPr>
                  <w:rStyle w:val="Responseboxtext"/>
                  <w:b w:val="0"/>
                  <w:sz w:val="18"/>
                  <w:szCs w:val="18"/>
                </w:rPr>
                <w:id w:val="1139534657"/>
                <w:placeholder>
                  <w:docPart w:val="E1575298EA7540BBA8231CDE449403E7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2A4C6F"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  </w:t>
                </w:r>
              </w:sdtContent>
            </w:sdt>
          </w:p>
        </w:tc>
        <w:tc>
          <w:tcPr>
            <w:tcW w:w="714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b w:val="0"/>
                <w:sz w:val="18"/>
                <w:szCs w:val="18"/>
              </w:rPr>
              <w:id w:val="-2088756178"/>
              <w:placeholder>
                <w:docPart w:val="D32D9E9756894D06AACE1BBE4DC14719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3F1AE0B1" w14:textId="77777777" w:rsidR="002A4C6F" w:rsidRPr="003A61FA" w:rsidRDefault="002A4C6F" w:rsidP="007C4FA4">
                <w:pPr>
                  <w:pStyle w:val="SubQuestion"/>
                  <w:rPr>
                    <w:rFonts w:eastAsia="Calibri"/>
                    <w:b w:val="0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714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2AB102" w14:textId="77777777" w:rsidR="002A4C6F" w:rsidRPr="003A61FA" w:rsidRDefault="003C2848" w:rsidP="007C4FA4">
            <w:pPr>
              <w:pStyle w:val="SubQuestion"/>
              <w:rPr>
                <w:rFonts w:eastAsia="Calibri"/>
                <w:b w:val="0"/>
                <w:sz w:val="18"/>
                <w:szCs w:val="18"/>
              </w:rPr>
            </w:pPr>
            <w:sdt>
              <w:sdtPr>
                <w:rPr>
                  <w:rStyle w:val="Responseboxtext"/>
                  <w:b w:val="0"/>
                  <w:sz w:val="18"/>
                  <w:szCs w:val="18"/>
                </w:rPr>
                <w:id w:val="1544935852"/>
                <w:placeholder>
                  <w:docPart w:val="495955FDC58840809CF8E3EE3AE2DADB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2A4C6F"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   </w:t>
                </w:r>
              </w:sdtContent>
            </w:sdt>
          </w:p>
        </w:tc>
        <w:tc>
          <w:tcPr>
            <w:tcW w:w="71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b w:val="0"/>
                <w:sz w:val="18"/>
                <w:szCs w:val="18"/>
              </w:rPr>
              <w:id w:val="266432820"/>
              <w:placeholder>
                <w:docPart w:val="316E917A86514B9FBA8E6B8CC6C5F55F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51D550DF" w14:textId="77777777" w:rsidR="002A4C6F" w:rsidRPr="003A61FA" w:rsidRDefault="002A4C6F" w:rsidP="007C4FA4">
                <w:pPr>
                  <w:pStyle w:val="SubQuestion"/>
                  <w:rPr>
                    <w:rFonts w:eastAsia="Calibri"/>
                    <w:b w:val="0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714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b w:val="0"/>
                <w:sz w:val="18"/>
                <w:szCs w:val="18"/>
              </w:rPr>
              <w:id w:val="744608976"/>
              <w:placeholder>
                <w:docPart w:val="816908D98F944209B638ED30F1EBFEE2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7F8C6F39" w14:textId="77777777" w:rsidR="002A4C6F" w:rsidRPr="003A61FA" w:rsidRDefault="002A4C6F" w:rsidP="007C4FA4">
                <w:pPr>
                  <w:pStyle w:val="SubQuestion"/>
                  <w:rPr>
                    <w:rFonts w:cs="Times New Roman"/>
                    <w:b w:val="0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714" w:type="pct"/>
            <w:gridSpan w:val="6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b w:val="0"/>
                <w:sz w:val="18"/>
                <w:szCs w:val="18"/>
              </w:rPr>
              <w:id w:val="-882641116"/>
              <w:placeholder>
                <w:docPart w:val="9EB68BC4EA0F482197699135E9B80BD8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4993D358" w14:textId="436470C6" w:rsidR="002A4C6F" w:rsidRPr="003A61FA" w:rsidRDefault="002A4C6F" w:rsidP="007C4FA4">
                <w:pPr>
                  <w:pStyle w:val="SubQuestion"/>
                  <w:rPr>
                    <w:rFonts w:cs="Times New Roman"/>
                    <w:b w:val="0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716" w:type="pct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b w:val="0"/>
                <w:sz w:val="18"/>
                <w:szCs w:val="18"/>
              </w:rPr>
              <w:id w:val="1197281851"/>
              <w:placeholder>
                <w:docPart w:val="B652623A734C45A58C5B1313E785D719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471FB7B3" w14:textId="77777777" w:rsidR="002A4C6F" w:rsidRPr="003A61FA" w:rsidRDefault="002A4C6F" w:rsidP="007C4FA4">
                <w:pPr>
                  <w:pStyle w:val="SubQuestion"/>
                  <w:rPr>
                    <w:rFonts w:cs="Times New Roman"/>
                    <w:b w:val="0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</w:tr>
      <w:tr w:rsidR="002A4C6F" w:rsidRPr="00943546" w14:paraId="3C8456A4" w14:textId="72C2DAD0" w:rsidTr="000D6440">
        <w:trPr>
          <w:trHeight w:val="95"/>
        </w:trPr>
        <w:tc>
          <w:tcPr>
            <w:tcW w:w="1000" w:type="pct"/>
            <w:gridSpan w:val="4"/>
          </w:tcPr>
          <w:p w14:paraId="29FE4058" w14:textId="484F9C7D" w:rsidR="002A4C6F" w:rsidRPr="00943546" w:rsidRDefault="002A4C6F" w:rsidP="00820189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1000" w:type="pct"/>
            <w:gridSpan w:val="7"/>
            <w:vAlign w:val="center"/>
          </w:tcPr>
          <w:p w14:paraId="19F73A4D" w14:textId="77777777" w:rsidR="002A4C6F" w:rsidRPr="00943546" w:rsidRDefault="002A4C6F" w:rsidP="007C4FA4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  <w:tc>
          <w:tcPr>
            <w:tcW w:w="1000" w:type="pct"/>
            <w:gridSpan w:val="6"/>
          </w:tcPr>
          <w:p w14:paraId="61EC92C4" w14:textId="77777777" w:rsidR="002A4C6F" w:rsidRPr="00943546" w:rsidRDefault="002A4C6F" w:rsidP="007C4FA4">
            <w:pPr>
              <w:spacing w:before="120" w:after="60"/>
              <w:rPr>
                <w:rStyle w:val="CommentReference"/>
                <w:sz w:val="2"/>
                <w:szCs w:val="2"/>
              </w:rPr>
            </w:pPr>
          </w:p>
        </w:tc>
        <w:tc>
          <w:tcPr>
            <w:tcW w:w="1000" w:type="pct"/>
            <w:gridSpan w:val="6"/>
          </w:tcPr>
          <w:p w14:paraId="42946504" w14:textId="77777777" w:rsidR="002A4C6F" w:rsidRPr="00943546" w:rsidRDefault="002A4C6F" w:rsidP="007C4FA4">
            <w:pPr>
              <w:spacing w:before="120" w:after="60"/>
              <w:rPr>
                <w:rStyle w:val="CommentReference"/>
                <w:sz w:val="2"/>
                <w:szCs w:val="2"/>
              </w:rPr>
            </w:pPr>
          </w:p>
        </w:tc>
        <w:tc>
          <w:tcPr>
            <w:tcW w:w="1000" w:type="pct"/>
            <w:gridSpan w:val="5"/>
          </w:tcPr>
          <w:p w14:paraId="38514FAE" w14:textId="009A82B1" w:rsidR="002A4C6F" w:rsidRPr="00943546" w:rsidRDefault="002A4C6F" w:rsidP="007C4FA4">
            <w:pPr>
              <w:spacing w:before="120" w:after="60"/>
              <w:rPr>
                <w:rStyle w:val="CommentReference"/>
                <w:sz w:val="2"/>
                <w:szCs w:val="2"/>
              </w:rPr>
            </w:pPr>
          </w:p>
        </w:tc>
      </w:tr>
      <w:tr w:rsidR="00EC56D2" w:rsidRPr="003A61FA" w14:paraId="14DCD60E" w14:textId="226A9244" w:rsidTr="00EC56D2">
        <w:tc>
          <w:tcPr>
            <w:tcW w:w="5000" w:type="pct"/>
            <w:gridSpan w:val="28"/>
            <w:shd w:val="clear" w:color="auto" w:fill="auto"/>
          </w:tcPr>
          <w:p w14:paraId="6D79FC30" w14:textId="6A9E60A2" w:rsidR="00EC56D2" w:rsidRPr="003A61FA" w:rsidRDefault="00EC56D2" w:rsidP="00863828">
            <w:pPr>
              <w:pStyle w:val="Questiontext"/>
              <w:rPr>
                <w:rFonts w:eastAsia="Calibri"/>
              </w:rPr>
            </w:pPr>
            <w:r w:rsidRPr="003A61FA">
              <w:rPr>
                <w:rFonts w:eastAsia="Calibri"/>
              </w:rPr>
              <w:t xml:space="preserve">If necessary, continue </w:t>
            </w:r>
            <w:r>
              <w:rPr>
                <w:rFonts w:eastAsia="Calibri"/>
              </w:rPr>
              <w:t xml:space="preserve">on </w:t>
            </w:r>
            <w:r w:rsidRPr="003A61FA">
              <w:rPr>
                <w:rFonts w:eastAsia="Calibri"/>
              </w:rPr>
              <w:t xml:space="preserve">a separate sheet and </w:t>
            </w:r>
            <w:r>
              <w:rPr>
                <w:rFonts w:eastAsia="Calibri"/>
              </w:rPr>
              <w:t>tell us the</w:t>
            </w:r>
            <w:r w:rsidRPr="003A61FA">
              <w:rPr>
                <w:rFonts w:eastAsia="Calibri"/>
              </w:rPr>
              <w:t xml:space="preserve"> reference for this document. </w:t>
            </w:r>
          </w:p>
        </w:tc>
      </w:tr>
      <w:tr w:rsidR="00EC56D2" w14:paraId="44091DCC" w14:textId="7BCCB432" w:rsidTr="00674B40">
        <w:tc>
          <w:tcPr>
            <w:tcW w:w="832" w:type="pct"/>
            <w:gridSpan w:val="3"/>
            <w:tcBorders>
              <w:top w:val="nil"/>
              <w:left w:val="nil"/>
              <w:right w:val="single" w:sz="4" w:space="0" w:color="auto"/>
            </w:tcBorders>
            <w:hideMark/>
          </w:tcPr>
          <w:p w14:paraId="770C8F81" w14:textId="77777777" w:rsidR="00EC56D2" w:rsidRDefault="00EC56D2" w:rsidP="00863828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reference(s)</w:t>
            </w:r>
          </w:p>
        </w:tc>
        <w:sdt>
          <w:sdtPr>
            <w:rPr>
              <w:rStyle w:val="Responseboxtext"/>
              <w:rFonts w:eastAsia="Calibri"/>
            </w:rPr>
            <w:id w:val="1152175045"/>
            <w:placeholder>
              <w:docPart w:val="7904DD88B0EC4E0DB59BE627718BC6A8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833" w:type="pct"/>
                <w:gridSpan w:val="6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37EA3F73" w14:textId="7B720137" w:rsidR="00EC56D2" w:rsidRDefault="0080266B" w:rsidP="0080266B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Glyncastle</w:t>
                </w:r>
                <w:r w:rsidR="00EF26FD">
                  <w:rPr>
                    <w:rStyle w:val="Responseboxtext"/>
                    <w:rFonts w:eastAsia="Calibri"/>
                  </w:rPr>
                  <w:t xml:space="preserve"> Additional</w:t>
                </w:r>
                <w:r w:rsidR="00FC65EE">
                  <w:rPr>
                    <w:rStyle w:val="Responseboxtext"/>
                    <w:rFonts w:eastAsia="Calibri"/>
                  </w:rPr>
                  <w:t xml:space="preserve"> Inform</w:t>
                </w:r>
                <w:bookmarkStart w:id="4" w:name="_GoBack"/>
                <w:bookmarkEnd w:id="4"/>
                <w:r w:rsidR="00FC65EE">
                  <w:rPr>
                    <w:rStyle w:val="Responseboxtext"/>
                    <w:rFonts w:eastAsia="Calibri"/>
                  </w:rPr>
                  <w:t>ation</w:t>
                </w:r>
              </w:p>
            </w:tc>
          </w:sdtContent>
        </w:sdt>
        <w:tc>
          <w:tcPr>
            <w:tcW w:w="3335" w:type="pct"/>
            <w:gridSpan w:val="19"/>
            <w:tcBorders>
              <w:top w:val="nil"/>
              <w:left w:val="single" w:sz="4" w:space="0" w:color="auto"/>
              <w:bottom w:val="nil"/>
            </w:tcBorders>
          </w:tcPr>
          <w:p w14:paraId="7729DE9E" w14:textId="568A0AC1" w:rsidR="00EC56D2" w:rsidRDefault="00EC56D2" w:rsidP="00863828">
            <w:pPr>
              <w:spacing w:before="120" w:after="60"/>
              <w:rPr>
                <w:rFonts w:cs="Arial"/>
                <w:szCs w:val="20"/>
              </w:rPr>
            </w:pPr>
          </w:p>
        </w:tc>
      </w:tr>
      <w:tr w:rsidR="000D6440" w:rsidRPr="00943546" w14:paraId="704B123B" w14:textId="1C4E485D" w:rsidTr="00674B40">
        <w:trPr>
          <w:trHeight w:val="150"/>
        </w:trPr>
        <w:tc>
          <w:tcPr>
            <w:tcW w:w="832" w:type="pct"/>
            <w:gridSpan w:val="3"/>
            <w:tcBorders>
              <w:left w:val="nil"/>
            </w:tcBorders>
          </w:tcPr>
          <w:p w14:paraId="4DE39A4C" w14:textId="77777777" w:rsidR="002A4C6F" w:rsidRPr="00943546" w:rsidRDefault="002A4C6F" w:rsidP="00863828">
            <w:pPr>
              <w:spacing w:before="120" w:after="60"/>
              <w:rPr>
                <w:rFonts w:cs="Arial"/>
                <w:color w:val="000000"/>
                <w:sz w:val="4"/>
                <w:szCs w:val="4"/>
              </w:rPr>
            </w:pPr>
          </w:p>
        </w:tc>
        <w:tc>
          <w:tcPr>
            <w:tcW w:w="833" w:type="pct"/>
            <w:gridSpan w:val="6"/>
            <w:tcBorders>
              <w:top w:val="single" w:sz="4" w:space="0" w:color="auto"/>
            </w:tcBorders>
            <w:vAlign w:val="center"/>
          </w:tcPr>
          <w:p w14:paraId="2FA336F1" w14:textId="77777777" w:rsidR="002A4C6F" w:rsidRPr="00943546" w:rsidRDefault="002A4C6F" w:rsidP="00863828">
            <w:pPr>
              <w:pStyle w:val="Paragraph"/>
              <w:spacing w:before="120" w:after="60"/>
              <w:rPr>
                <w:rStyle w:val="Responseboxtext"/>
                <w:rFonts w:eastAsia="Calibri"/>
                <w:sz w:val="4"/>
                <w:szCs w:val="4"/>
              </w:rPr>
            </w:pPr>
          </w:p>
        </w:tc>
        <w:tc>
          <w:tcPr>
            <w:tcW w:w="835" w:type="pct"/>
            <w:gridSpan w:val="5"/>
            <w:tcBorders>
              <w:top w:val="nil"/>
            </w:tcBorders>
          </w:tcPr>
          <w:p w14:paraId="5E885451" w14:textId="77777777" w:rsidR="002A4C6F" w:rsidRPr="00943546" w:rsidRDefault="002A4C6F" w:rsidP="00863828">
            <w:pPr>
              <w:spacing w:before="120" w:after="60"/>
              <w:rPr>
                <w:rFonts w:cs="Arial"/>
                <w:sz w:val="4"/>
                <w:szCs w:val="4"/>
              </w:rPr>
            </w:pPr>
          </w:p>
        </w:tc>
        <w:tc>
          <w:tcPr>
            <w:tcW w:w="833" w:type="pct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37F9385" w14:textId="1D6C4B10" w:rsidR="002A4C6F" w:rsidRPr="00943546" w:rsidRDefault="002A4C6F" w:rsidP="00863828">
            <w:pPr>
              <w:spacing w:before="120" w:after="60"/>
              <w:rPr>
                <w:rFonts w:cs="Arial"/>
                <w:sz w:val="4"/>
                <w:szCs w:val="4"/>
              </w:rPr>
            </w:pPr>
          </w:p>
        </w:tc>
        <w:tc>
          <w:tcPr>
            <w:tcW w:w="833" w:type="pct"/>
            <w:gridSpan w:val="6"/>
            <w:tcBorders>
              <w:top w:val="nil"/>
              <w:left w:val="nil"/>
              <w:bottom w:val="nil"/>
              <w:right w:val="nil"/>
            </w:tcBorders>
          </w:tcPr>
          <w:p w14:paraId="43EFDFB5" w14:textId="77777777" w:rsidR="002A4C6F" w:rsidRPr="00943546" w:rsidRDefault="002A4C6F" w:rsidP="00863828">
            <w:pPr>
              <w:spacing w:before="120" w:after="60"/>
              <w:rPr>
                <w:rFonts w:cs="Arial"/>
                <w:sz w:val="4"/>
                <w:szCs w:val="4"/>
              </w:rPr>
            </w:pPr>
          </w:p>
        </w:tc>
        <w:tc>
          <w:tcPr>
            <w:tcW w:w="834" w:type="pct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023AE018" w14:textId="7FFDBAB0" w:rsidR="002A4C6F" w:rsidRPr="00943546" w:rsidRDefault="002A4C6F" w:rsidP="00863828">
            <w:pPr>
              <w:spacing w:before="120" w:after="60"/>
              <w:rPr>
                <w:rFonts w:cs="Arial"/>
                <w:sz w:val="4"/>
                <w:szCs w:val="4"/>
              </w:rPr>
            </w:pPr>
          </w:p>
        </w:tc>
      </w:tr>
      <w:tr w:rsidR="002A4C6F" w:rsidRPr="00446287" w14:paraId="68938AAB" w14:textId="27B3B710" w:rsidTr="000D6440">
        <w:tc>
          <w:tcPr>
            <w:tcW w:w="5000" w:type="pct"/>
            <w:gridSpan w:val="2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829916" w14:textId="7167EE1A" w:rsidR="002A4C6F" w:rsidRPr="00446287" w:rsidRDefault="002A4C6F" w:rsidP="007C4FA4">
            <w:pPr>
              <w:pStyle w:val="Questiontext"/>
              <w:rPr>
                <w:b/>
                <w:sz w:val="18"/>
                <w:szCs w:val="18"/>
              </w:rPr>
            </w:pPr>
            <w:r w:rsidRPr="00446287">
              <w:rPr>
                <w:b/>
                <w:sz w:val="18"/>
                <w:szCs w:val="18"/>
              </w:rPr>
              <w:t xml:space="preserve">Table 7. </w:t>
            </w:r>
            <w:r>
              <w:rPr>
                <w:b/>
                <w:sz w:val="18"/>
                <w:szCs w:val="18"/>
              </w:rPr>
              <w:t>2</w:t>
            </w:r>
            <w:r w:rsidRPr="00446287">
              <w:rPr>
                <w:b/>
                <w:sz w:val="18"/>
                <w:szCs w:val="18"/>
              </w:rPr>
              <w:t xml:space="preserve"> </w:t>
            </w:r>
            <w:r>
              <w:rPr>
                <w:b/>
                <w:sz w:val="18"/>
                <w:szCs w:val="18"/>
              </w:rPr>
              <w:t>Ground water</w:t>
            </w:r>
            <w:r w:rsidRPr="00446287">
              <w:rPr>
                <w:b/>
                <w:sz w:val="18"/>
                <w:szCs w:val="18"/>
              </w:rPr>
              <w:t xml:space="preserve"> abstractions</w:t>
            </w:r>
          </w:p>
        </w:tc>
      </w:tr>
      <w:tr w:rsidR="00674B40" w:rsidRPr="007B7529" w14:paraId="71BDA987" w14:textId="1137BB49" w:rsidTr="00674B40">
        <w:trPr>
          <w:trHeight w:val="343"/>
        </w:trPr>
        <w:tc>
          <w:tcPr>
            <w:tcW w:w="575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</w:tcPr>
          <w:p w14:paraId="7F3BB44F" w14:textId="77777777" w:rsidR="002A4C6F" w:rsidRPr="00446287" w:rsidRDefault="002A4C6F" w:rsidP="007C4FA4">
            <w:pPr>
              <w:pStyle w:val="Questiontext"/>
              <w:rPr>
                <w:rFonts w:eastAsia="Calibri"/>
                <w:sz w:val="18"/>
                <w:szCs w:val="18"/>
              </w:rPr>
            </w:pPr>
            <w:r w:rsidRPr="00446287">
              <w:rPr>
                <w:rFonts w:eastAsia="Calibri"/>
                <w:sz w:val="18"/>
                <w:szCs w:val="18"/>
              </w:rPr>
              <w:t>Abstraction location name or reference</w:t>
            </w:r>
          </w:p>
          <w:p w14:paraId="30813402" w14:textId="77777777" w:rsidR="002A4C6F" w:rsidRPr="00446287" w:rsidRDefault="002A4C6F" w:rsidP="007C4FA4">
            <w:pPr>
              <w:pStyle w:val="Questiontext"/>
              <w:rPr>
                <w:rFonts w:eastAsia="Calibri"/>
                <w:sz w:val="18"/>
                <w:szCs w:val="18"/>
              </w:rPr>
            </w:pPr>
            <w:r w:rsidRPr="00446287">
              <w:rPr>
                <w:rFonts w:eastAsia="Calibri"/>
                <w:sz w:val="18"/>
                <w:szCs w:val="18"/>
              </w:rPr>
              <w:t>(as labelled on map)</w:t>
            </w:r>
          </w:p>
        </w:tc>
        <w:tc>
          <w:tcPr>
            <w:tcW w:w="446" w:type="pct"/>
            <w:gridSpan w:val="4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</w:tcPr>
          <w:p w14:paraId="67B50D90" w14:textId="77777777" w:rsidR="002A4C6F" w:rsidRPr="00446287" w:rsidRDefault="002A4C6F" w:rsidP="007C4FA4">
            <w:pPr>
              <w:pStyle w:val="Questiontext"/>
              <w:rPr>
                <w:rFonts w:eastAsia="Calibri"/>
                <w:sz w:val="18"/>
                <w:szCs w:val="18"/>
              </w:rPr>
            </w:pPr>
            <w:r w:rsidRPr="00446287">
              <w:rPr>
                <w:rFonts w:eastAsia="Calibri"/>
                <w:sz w:val="18"/>
                <w:szCs w:val="18"/>
              </w:rPr>
              <w:t>Source of Supply</w:t>
            </w:r>
          </w:p>
        </w:tc>
        <w:tc>
          <w:tcPr>
            <w:tcW w:w="511" w:type="pct"/>
            <w:gridSpan w:val="3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</w:tcPr>
          <w:p w14:paraId="27D6292D" w14:textId="77777777" w:rsidR="002A4C6F" w:rsidRPr="00446287" w:rsidRDefault="002A4C6F" w:rsidP="007C4FA4">
            <w:pPr>
              <w:pStyle w:val="Questiontext"/>
              <w:rPr>
                <w:rFonts w:eastAsia="Calibri"/>
                <w:sz w:val="18"/>
                <w:szCs w:val="18"/>
              </w:rPr>
            </w:pPr>
            <w:r w:rsidRPr="00446287">
              <w:rPr>
                <w:rFonts w:eastAsia="Calibri"/>
                <w:sz w:val="18"/>
                <w:szCs w:val="18"/>
              </w:rPr>
              <w:t>National Grid Reference</w:t>
            </w:r>
          </w:p>
          <w:p w14:paraId="5DF67159" w14:textId="77777777" w:rsidR="002A4C6F" w:rsidRPr="00446287" w:rsidRDefault="002A4C6F" w:rsidP="007C4FA4">
            <w:pPr>
              <w:pStyle w:val="Questiontext"/>
              <w:rPr>
                <w:rFonts w:eastAsia="Calibri"/>
                <w:sz w:val="18"/>
                <w:szCs w:val="18"/>
              </w:rPr>
            </w:pPr>
            <w:r w:rsidRPr="00446287">
              <w:rPr>
                <w:rFonts w:eastAsia="Calibri"/>
                <w:sz w:val="18"/>
                <w:szCs w:val="18"/>
              </w:rPr>
              <w:t>(12 digit)</w:t>
            </w:r>
          </w:p>
        </w:tc>
        <w:tc>
          <w:tcPr>
            <w:tcW w:w="384" w:type="pct"/>
            <w:gridSpan w:val="2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</w:tcPr>
          <w:p w14:paraId="5267408B" w14:textId="77777777" w:rsidR="002A4C6F" w:rsidRPr="00446287" w:rsidRDefault="002A4C6F" w:rsidP="007C4FA4">
            <w:pPr>
              <w:pStyle w:val="Questiontext"/>
              <w:rPr>
                <w:rFonts w:eastAsia="Calibri"/>
                <w:sz w:val="18"/>
                <w:szCs w:val="18"/>
              </w:rPr>
            </w:pPr>
            <w:r w:rsidRPr="00446287">
              <w:rPr>
                <w:rFonts w:eastAsia="Calibri"/>
                <w:sz w:val="18"/>
                <w:szCs w:val="18"/>
              </w:rPr>
              <w:t>Overall depth (metres)</w:t>
            </w:r>
          </w:p>
        </w:tc>
        <w:tc>
          <w:tcPr>
            <w:tcW w:w="495" w:type="pct"/>
            <w:gridSpan w:val="3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</w:tcPr>
          <w:p w14:paraId="5E23ECD6" w14:textId="7EF65166" w:rsidR="002A4C6F" w:rsidRPr="00446287" w:rsidRDefault="002A4C6F" w:rsidP="007C4FA4">
            <w:pPr>
              <w:pStyle w:val="Questiontext"/>
              <w:rPr>
                <w:rFonts w:eastAsia="Calibri"/>
                <w:sz w:val="18"/>
                <w:szCs w:val="18"/>
              </w:rPr>
            </w:pPr>
            <w:r w:rsidRPr="00446287">
              <w:rPr>
                <w:rFonts w:eastAsia="Calibri"/>
                <w:sz w:val="18"/>
                <w:szCs w:val="18"/>
              </w:rPr>
              <w:t>Maximum diameter (millimetres) or area of excavation</w:t>
            </w:r>
            <w:r>
              <w:rPr>
                <w:rFonts w:eastAsia="Calibri"/>
                <w:sz w:val="18"/>
                <w:szCs w:val="18"/>
              </w:rPr>
              <w:t xml:space="preserve"> (square metres)</w:t>
            </w:r>
          </w:p>
        </w:tc>
        <w:tc>
          <w:tcPr>
            <w:tcW w:w="495" w:type="pct"/>
            <w:gridSpan w:val="3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</w:tcPr>
          <w:p w14:paraId="2341AD81" w14:textId="77777777" w:rsidR="002A4C6F" w:rsidRPr="00446287" w:rsidRDefault="002A4C6F" w:rsidP="007C4FA4">
            <w:pPr>
              <w:pStyle w:val="Questiontext"/>
              <w:rPr>
                <w:rFonts w:eastAsia="Calibri"/>
                <w:sz w:val="18"/>
                <w:szCs w:val="18"/>
              </w:rPr>
            </w:pPr>
            <w:r w:rsidRPr="00446287">
              <w:rPr>
                <w:rFonts w:eastAsia="Calibri"/>
                <w:sz w:val="18"/>
                <w:szCs w:val="18"/>
              </w:rPr>
              <w:t>Screened section (metres below ground level)</w:t>
            </w:r>
          </w:p>
        </w:tc>
        <w:tc>
          <w:tcPr>
            <w:tcW w:w="447" w:type="pct"/>
            <w:gridSpan w:val="3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</w:tcPr>
          <w:p w14:paraId="29A9E696" w14:textId="77777777" w:rsidR="002A4C6F" w:rsidRPr="00446287" w:rsidRDefault="002A4C6F" w:rsidP="007C4FA4">
            <w:pPr>
              <w:pStyle w:val="Questiontext"/>
              <w:rPr>
                <w:rFonts w:eastAsia="Calibri"/>
                <w:sz w:val="18"/>
                <w:szCs w:val="18"/>
              </w:rPr>
            </w:pPr>
            <w:r w:rsidRPr="00446287">
              <w:rPr>
                <w:rFonts w:eastAsia="Calibri"/>
                <w:sz w:val="18"/>
                <w:szCs w:val="18"/>
              </w:rPr>
              <w:t>Drift geology</w:t>
            </w:r>
          </w:p>
        </w:tc>
        <w:tc>
          <w:tcPr>
            <w:tcW w:w="447" w:type="pct"/>
            <w:gridSpan w:val="3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</w:tcPr>
          <w:p w14:paraId="75FFCF39" w14:textId="77777777" w:rsidR="002A4C6F" w:rsidRPr="00446287" w:rsidRDefault="002A4C6F" w:rsidP="007C4FA4">
            <w:pPr>
              <w:pStyle w:val="Questiontext"/>
              <w:rPr>
                <w:rFonts w:eastAsia="Calibri"/>
                <w:sz w:val="18"/>
                <w:szCs w:val="18"/>
              </w:rPr>
            </w:pPr>
            <w:r w:rsidRPr="00446287">
              <w:rPr>
                <w:rFonts w:eastAsia="Calibri"/>
                <w:sz w:val="18"/>
                <w:szCs w:val="18"/>
              </w:rPr>
              <w:t>Solid geology</w:t>
            </w:r>
          </w:p>
        </w:tc>
        <w:tc>
          <w:tcPr>
            <w:tcW w:w="400" w:type="pct"/>
            <w:gridSpan w:val="3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14:paraId="681D928E" w14:textId="728DFF42" w:rsidR="002A4C6F" w:rsidRPr="00446287" w:rsidRDefault="002A4C6F" w:rsidP="007C4FA4">
            <w:pPr>
              <w:pStyle w:val="Questiontext"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>Rest pum</w:t>
            </w:r>
            <w:r w:rsidR="00C118EA">
              <w:rPr>
                <w:rFonts w:eastAsia="Calibri"/>
                <w:sz w:val="18"/>
                <w:szCs w:val="18"/>
              </w:rPr>
              <w:t>p</w:t>
            </w:r>
            <w:r>
              <w:rPr>
                <w:rFonts w:eastAsia="Calibri"/>
                <w:sz w:val="18"/>
                <w:szCs w:val="18"/>
              </w:rPr>
              <w:t xml:space="preserve"> water level</w:t>
            </w:r>
            <w:r w:rsidRPr="002A4C6F">
              <w:rPr>
                <w:rFonts w:eastAsia="Calibri"/>
                <w:sz w:val="18"/>
                <w:szCs w:val="18"/>
                <w:highlight w:val="yellow"/>
              </w:rPr>
              <w:t xml:space="preserve"> </w:t>
            </w:r>
          </w:p>
        </w:tc>
        <w:tc>
          <w:tcPr>
            <w:tcW w:w="400" w:type="pct"/>
            <w:gridSpan w:val="2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14:paraId="7CE2D584" w14:textId="047975F1" w:rsidR="002A4C6F" w:rsidRPr="00446287" w:rsidRDefault="00C118EA" w:rsidP="007C4FA4">
            <w:pPr>
              <w:pStyle w:val="Questiontext"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>Pumped water level</w:t>
            </w: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14:paraId="22188E47" w14:textId="7B74F82C" w:rsidR="002A4C6F" w:rsidRPr="00446287" w:rsidRDefault="002A4C6F" w:rsidP="007C4FA4">
            <w:pPr>
              <w:pStyle w:val="Questiontext"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 xml:space="preserve">Pump Depth </w:t>
            </w:r>
          </w:p>
        </w:tc>
      </w:tr>
      <w:tr w:rsidR="00674B40" w:rsidRPr="007B7529" w14:paraId="232CB8DB" w14:textId="2316FA75" w:rsidTr="00674B40">
        <w:trPr>
          <w:trHeight w:val="343"/>
        </w:trPr>
        <w:tc>
          <w:tcPr>
            <w:tcW w:w="575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877127804"/>
              <w:placeholder>
                <w:docPart w:val="0FB47A561FBA43A99B43634DA34080F0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141D8892" w14:textId="77777777" w:rsidR="00E72B83" w:rsidRPr="003A61FA" w:rsidRDefault="00E72B83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46" w:type="pct"/>
            <w:gridSpan w:val="4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1404822959"/>
              <w:placeholder>
                <w:docPart w:val="BC5F6F8B2A464A529E3EF84040DB9ED8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4C0D0B80" w14:textId="77777777" w:rsidR="00E72B83" w:rsidRPr="003A61FA" w:rsidRDefault="00E72B83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511" w:type="pct"/>
            <w:gridSpan w:val="3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381404314"/>
              <w:placeholder>
                <w:docPart w:val="FD913DEE929B4F638B984BC90018B24A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2B7F0BC3" w14:textId="77777777" w:rsidR="00E72B83" w:rsidRPr="003A61FA" w:rsidRDefault="00E72B83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384" w:type="pct"/>
            <w:gridSpan w:val="2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650450446"/>
              <w:placeholder>
                <w:docPart w:val="2BA7836CA7504EE3B0B9C97AE47BD7FE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43F2FEA6" w14:textId="77777777" w:rsidR="00E72B83" w:rsidRPr="003A61FA" w:rsidRDefault="00E72B83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95" w:type="pct"/>
            <w:gridSpan w:val="3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1274552794"/>
              <w:placeholder>
                <w:docPart w:val="64B2236DFB1F43C199912A358E08D659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5C1FF2BB" w14:textId="77777777" w:rsidR="00E72B83" w:rsidRPr="003A61FA" w:rsidRDefault="00E72B83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95" w:type="pct"/>
            <w:gridSpan w:val="3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1868284401"/>
              <w:placeholder>
                <w:docPart w:val="06803939584F4EF081BF42AC8E945A04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50AFD443" w14:textId="77777777" w:rsidR="00E72B83" w:rsidRPr="003A61FA" w:rsidRDefault="00E72B83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47" w:type="pct"/>
            <w:gridSpan w:val="3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496030135"/>
              <w:placeholder>
                <w:docPart w:val="50EACA4EEF3D457C942988C54ED1D416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046EF080" w14:textId="77777777" w:rsidR="00E72B83" w:rsidRPr="003A61FA" w:rsidRDefault="00E72B83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47" w:type="pct"/>
            <w:gridSpan w:val="3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1473059361"/>
              <w:placeholder>
                <w:docPart w:val="CE965AAB594641C9AC918267E14CE6A6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2F0D1007" w14:textId="77777777" w:rsidR="00E72B83" w:rsidRPr="003A61FA" w:rsidRDefault="00E72B83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00" w:type="pct"/>
            <w:gridSpan w:val="3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sz w:val="18"/>
                <w:szCs w:val="18"/>
              </w:rPr>
              <w:id w:val="-419957370"/>
              <w:placeholder>
                <w:docPart w:val="8D1177F24A3B48CBA8A48CB61E946B21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0A05FF4A" w14:textId="3B15AD12" w:rsidR="00E72B83" w:rsidRDefault="00E72B83" w:rsidP="00E72B83">
                <w:pPr>
                  <w:pStyle w:val="Questiontext"/>
                  <w:rPr>
                    <w:rStyle w:val="Responseboxtext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00" w:type="pct"/>
            <w:gridSpan w:val="2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sz w:val="18"/>
                <w:szCs w:val="18"/>
              </w:rPr>
              <w:id w:val="-1714873635"/>
              <w:placeholder>
                <w:docPart w:val="6F76E342AA4C4407B96E38ACE36874DA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42288ABF" w14:textId="66DDB680" w:rsidR="00E72B83" w:rsidRDefault="00E72B83" w:rsidP="00E72B83">
                <w:pPr>
                  <w:pStyle w:val="Questiontext"/>
                  <w:rPr>
                    <w:rStyle w:val="Responseboxtext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00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sz w:val="18"/>
                <w:szCs w:val="18"/>
              </w:rPr>
              <w:id w:val="1800800730"/>
              <w:placeholder>
                <w:docPart w:val="01D1A87C8A6245A4A3BF796B8C2F53E6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43932AFA" w14:textId="157CAD5D" w:rsidR="00E72B83" w:rsidRDefault="00E72B83" w:rsidP="00E72B83">
                <w:pPr>
                  <w:pStyle w:val="Questiontext"/>
                  <w:rPr>
                    <w:rStyle w:val="Responseboxtext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</w:tr>
      <w:tr w:rsidR="00674B40" w:rsidRPr="007B7529" w14:paraId="54D5C1FF" w14:textId="7FE495CE" w:rsidTr="00674B40">
        <w:trPr>
          <w:trHeight w:val="343"/>
        </w:trPr>
        <w:tc>
          <w:tcPr>
            <w:tcW w:w="5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69817052"/>
              <w:placeholder>
                <w:docPart w:val="870D1AD5CD874EFEA6B75BDEC4BAFA64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05BC7B02" w14:textId="77777777" w:rsidR="00E72B83" w:rsidRPr="003A61FA" w:rsidRDefault="00E72B83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46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1323037420"/>
              <w:placeholder>
                <w:docPart w:val="CD028BCB87614D6BAB4DB58361CC9244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2AC7C036" w14:textId="77777777" w:rsidR="00E72B83" w:rsidRPr="003A61FA" w:rsidRDefault="00E72B83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51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473723090"/>
              <w:placeholder>
                <w:docPart w:val="9C5CEF079264444B980FBE7F4ADC45FB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4C25B234" w14:textId="77777777" w:rsidR="00E72B83" w:rsidRPr="003A61FA" w:rsidRDefault="00E72B83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38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1351258506"/>
              <w:placeholder>
                <w:docPart w:val="9C3054AAC86C4FF4BF9928DA9938CE74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5D3265E2" w14:textId="77777777" w:rsidR="00E72B83" w:rsidRPr="003A61FA" w:rsidRDefault="00E72B83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9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613740747"/>
              <w:placeholder>
                <w:docPart w:val="C9610A096CEA4CB6B777CE0E033151D2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717B65A4" w14:textId="77777777" w:rsidR="00E72B83" w:rsidRPr="003A61FA" w:rsidRDefault="00E72B83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9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1468775920"/>
              <w:placeholder>
                <w:docPart w:val="89B8D7DB9B84490F982093603796A890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25F73CEA" w14:textId="77777777" w:rsidR="00E72B83" w:rsidRPr="003A61FA" w:rsidRDefault="00E72B83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4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658353994"/>
              <w:placeholder>
                <w:docPart w:val="8C52E53C86EE48E49030AEA8A2FE809A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18E8AC0F" w14:textId="77777777" w:rsidR="00E72B83" w:rsidRPr="003A61FA" w:rsidRDefault="00E72B83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4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1048758936"/>
              <w:placeholder>
                <w:docPart w:val="07CC148330B14EF58883EC2379CF6ED3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311D8721" w14:textId="77777777" w:rsidR="00E72B83" w:rsidRPr="003A61FA" w:rsidRDefault="00E72B83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0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sz w:val="18"/>
                <w:szCs w:val="18"/>
              </w:rPr>
              <w:id w:val="221645365"/>
              <w:placeholder>
                <w:docPart w:val="1185E45190974951977BAAF873B0B752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08C727AF" w14:textId="6B4C487C" w:rsidR="00E72B83" w:rsidRDefault="00E72B83" w:rsidP="00E72B83">
                <w:pPr>
                  <w:pStyle w:val="Questiontext"/>
                  <w:rPr>
                    <w:rStyle w:val="Responseboxtext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sz w:val="18"/>
                <w:szCs w:val="18"/>
              </w:rPr>
              <w:id w:val="-1140644709"/>
              <w:placeholder>
                <w:docPart w:val="3170009B92AD4CDC8E1A3557FC07CFC1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76D5B19C" w14:textId="4F9D11AF" w:rsidR="00E72B83" w:rsidRDefault="00E72B83" w:rsidP="00E72B83">
                <w:pPr>
                  <w:pStyle w:val="Questiontext"/>
                  <w:rPr>
                    <w:rStyle w:val="Responseboxtext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sz w:val="18"/>
                <w:szCs w:val="18"/>
              </w:rPr>
              <w:id w:val="1347979118"/>
              <w:placeholder>
                <w:docPart w:val="7EDCB915720348079EF7F8C90E8B1EC9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7F53E9A2" w14:textId="6CC9AF55" w:rsidR="00E72B83" w:rsidRDefault="00E72B83" w:rsidP="00E72B83">
                <w:pPr>
                  <w:pStyle w:val="Questiontext"/>
                  <w:rPr>
                    <w:rStyle w:val="Responseboxtext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</w:tr>
      <w:tr w:rsidR="00674B40" w:rsidRPr="007B7529" w14:paraId="799A322C" w14:textId="5136D7F9" w:rsidTr="00674B40">
        <w:trPr>
          <w:trHeight w:val="343"/>
        </w:trPr>
        <w:tc>
          <w:tcPr>
            <w:tcW w:w="5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1855446789"/>
              <w:placeholder>
                <w:docPart w:val="D54B8D6D89324F6AA6B6260A5106A1B2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6FFCDA26" w14:textId="77777777" w:rsidR="00E72B83" w:rsidRPr="003A61FA" w:rsidRDefault="00E72B83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46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769822064"/>
              <w:placeholder>
                <w:docPart w:val="6820C231442541D2A9FDC3BF06040C4A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5249C463" w14:textId="77777777" w:rsidR="00E72B83" w:rsidRPr="003A61FA" w:rsidRDefault="00E72B83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51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1744369434"/>
              <w:placeholder>
                <w:docPart w:val="FE0269590C7642AFB7CDAFE271571CF4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72FFE90C" w14:textId="77777777" w:rsidR="00E72B83" w:rsidRPr="003A61FA" w:rsidRDefault="00E72B83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38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4287807"/>
              <w:placeholder>
                <w:docPart w:val="6815731239D04F259A7C1831A636D035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5E9C5E74" w14:textId="77777777" w:rsidR="00E72B83" w:rsidRPr="003A61FA" w:rsidRDefault="00E72B83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9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1206064251"/>
              <w:placeholder>
                <w:docPart w:val="A32943816F044A54934899327600B4E2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2FE073F7" w14:textId="77777777" w:rsidR="00E72B83" w:rsidRPr="003A61FA" w:rsidRDefault="00E72B83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9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894526"/>
              <w:placeholder>
                <w:docPart w:val="8130905827A74FF898696638FE758295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50CD8CD1" w14:textId="77777777" w:rsidR="00E72B83" w:rsidRPr="003A61FA" w:rsidRDefault="00E72B83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4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1286580294"/>
              <w:placeholder>
                <w:docPart w:val="D351D8978D5F4FDDAE4F44BDA738638F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78A00FB4" w14:textId="77777777" w:rsidR="00E72B83" w:rsidRPr="003A61FA" w:rsidRDefault="00E72B83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4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1036348139"/>
              <w:placeholder>
                <w:docPart w:val="4C155FBBAB1246E0899CD7BFD7C9168F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2F876E2B" w14:textId="77777777" w:rsidR="00E72B83" w:rsidRPr="003A61FA" w:rsidRDefault="00E72B83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0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sz w:val="18"/>
                <w:szCs w:val="18"/>
              </w:rPr>
              <w:id w:val="1299263869"/>
              <w:placeholder>
                <w:docPart w:val="1DFC5263D8EF4D08A2DC6B30B4AE3085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42AC51DD" w14:textId="6928343B" w:rsidR="00E72B83" w:rsidRDefault="00E72B83" w:rsidP="00E72B83">
                <w:pPr>
                  <w:pStyle w:val="Questiontext"/>
                  <w:rPr>
                    <w:rStyle w:val="Responseboxtext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sz w:val="18"/>
                <w:szCs w:val="18"/>
              </w:rPr>
              <w:id w:val="1023906743"/>
              <w:placeholder>
                <w:docPart w:val="CA7C65878742430287EF8BE8794CF15A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7D6AE415" w14:textId="12454062" w:rsidR="00E72B83" w:rsidRDefault="00E72B83" w:rsidP="00E72B83">
                <w:pPr>
                  <w:pStyle w:val="Questiontext"/>
                  <w:rPr>
                    <w:rStyle w:val="Responseboxtext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sz w:val="18"/>
                <w:szCs w:val="18"/>
              </w:rPr>
              <w:id w:val="447280866"/>
              <w:placeholder>
                <w:docPart w:val="46E30E8F6E7F4889B26E7F21490C0CD4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4008497E" w14:textId="5069E3AA" w:rsidR="00E72B83" w:rsidRDefault="00E72B83" w:rsidP="00E72B83">
                <w:pPr>
                  <w:pStyle w:val="Questiontext"/>
                  <w:rPr>
                    <w:rStyle w:val="Responseboxtext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</w:tr>
      <w:tr w:rsidR="00674B40" w:rsidRPr="007B7529" w14:paraId="6B17C243" w14:textId="18F83F0B" w:rsidTr="00674B40">
        <w:trPr>
          <w:trHeight w:val="343"/>
        </w:trPr>
        <w:tc>
          <w:tcPr>
            <w:tcW w:w="5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1003401170"/>
              <w:placeholder>
                <w:docPart w:val="DBFCA2AA63E44AA8BBE59DF8586A91DB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2B83B7EC" w14:textId="77777777" w:rsidR="00E72B83" w:rsidRPr="003A61FA" w:rsidRDefault="00E72B83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46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2117868719"/>
              <w:placeholder>
                <w:docPart w:val="FF60CB31E52B4DF780ECE6B47DC152F4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7733AEF9" w14:textId="77777777" w:rsidR="00E72B83" w:rsidRPr="003A61FA" w:rsidRDefault="00E72B83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51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1002512076"/>
              <w:placeholder>
                <w:docPart w:val="2CB7AE3678584A91B4CFC70EF0CC8FC0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14CC8949" w14:textId="77777777" w:rsidR="00E72B83" w:rsidRPr="003A61FA" w:rsidRDefault="00E72B83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38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24380390"/>
              <w:placeholder>
                <w:docPart w:val="EA4DB95B3EE343AE9907179FC9AD107A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05BB6EB2" w14:textId="77777777" w:rsidR="00E72B83" w:rsidRPr="003A61FA" w:rsidRDefault="00E72B83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9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913391887"/>
              <w:placeholder>
                <w:docPart w:val="A4BF11D98B534EBEBA858FE2A4B051B8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0292467C" w14:textId="77777777" w:rsidR="00E72B83" w:rsidRPr="003A61FA" w:rsidRDefault="00E72B83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9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2119712995"/>
              <w:placeholder>
                <w:docPart w:val="8D0CEC16241C494A852335FB7420F82D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40A6AFC8" w14:textId="77777777" w:rsidR="00E72B83" w:rsidRPr="003A61FA" w:rsidRDefault="00E72B83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4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1585370550"/>
              <w:placeholder>
                <w:docPart w:val="43980753C1F7441ABAFF38D3DA0C57E9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55B24FFE" w14:textId="77777777" w:rsidR="00E72B83" w:rsidRPr="003A61FA" w:rsidRDefault="00E72B83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4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1599947272"/>
              <w:placeholder>
                <w:docPart w:val="EE3C789A3A7049F0A9157F2C3909F941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34B3A6EE" w14:textId="77777777" w:rsidR="00E72B83" w:rsidRPr="003A61FA" w:rsidRDefault="00E72B83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0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sz w:val="18"/>
                <w:szCs w:val="18"/>
              </w:rPr>
              <w:id w:val="-1613365677"/>
              <w:placeholder>
                <w:docPart w:val="96540740F9314E7F9F1F94949F92AF2B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4CA4DA32" w14:textId="0DD97400" w:rsidR="00E72B83" w:rsidRDefault="00E72B83" w:rsidP="00E72B83">
                <w:pPr>
                  <w:pStyle w:val="Questiontext"/>
                  <w:rPr>
                    <w:rStyle w:val="Responseboxtext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sz w:val="18"/>
                <w:szCs w:val="18"/>
              </w:rPr>
              <w:id w:val="-132949266"/>
              <w:placeholder>
                <w:docPart w:val="726136D87CEF498BA6531CF997BA3748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543F3855" w14:textId="50D21249" w:rsidR="00E72B83" w:rsidRDefault="00E72B83" w:rsidP="00E72B83">
                <w:pPr>
                  <w:pStyle w:val="Questiontext"/>
                  <w:rPr>
                    <w:rStyle w:val="Responseboxtext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sz w:val="18"/>
                <w:szCs w:val="18"/>
              </w:rPr>
              <w:id w:val="1649552915"/>
              <w:placeholder>
                <w:docPart w:val="D25A6DAF5CB44AB380F7924A7CFF8BFC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06973B6D" w14:textId="6947B2F5" w:rsidR="00E72B83" w:rsidRDefault="00E72B83" w:rsidP="00E72B83">
                <w:pPr>
                  <w:pStyle w:val="Questiontext"/>
                  <w:rPr>
                    <w:rStyle w:val="Responseboxtext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</w:tr>
      <w:tr w:rsidR="00674B40" w:rsidRPr="007B7529" w14:paraId="7A36386C" w14:textId="72CF8170" w:rsidTr="00674B40">
        <w:trPr>
          <w:trHeight w:val="343"/>
        </w:trPr>
        <w:tc>
          <w:tcPr>
            <w:tcW w:w="5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1244070190"/>
              <w:placeholder>
                <w:docPart w:val="012537D27A694640A5549CB48B1A3B08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09848153" w14:textId="77777777" w:rsidR="00E72B83" w:rsidRPr="003A61FA" w:rsidRDefault="00E72B83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46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2034641476"/>
              <w:placeholder>
                <w:docPart w:val="871E7FFBED8C4DA089AA00A245EF169F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3B61FFBB" w14:textId="77777777" w:rsidR="00E72B83" w:rsidRPr="003A61FA" w:rsidRDefault="00E72B83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51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10989404"/>
              <w:placeholder>
                <w:docPart w:val="D86FC9201D8A411BB17B042D1BA39ECA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399C73B6" w14:textId="77777777" w:rsidR="00E72B83" w:rsidRPr="003A61FA" w:rsidRDefault="00E72B83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38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86052746"/>
              <w:placeholder>
                <w:docPart w:val="326FC40A4FA6435E899372B81D6D79D9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420FF199" w14:textId="77777777" w:rsidR="00E72B83" w:rsidRPr="003A61FA" w:rsidRDefault="00E72B83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9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2087712735"/>
              <w:placeholder>
                <w:docPart w:val="A9336BEFA3A843FE84B1FDB522BA6149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78B4444F" w14:textId="77777777" w:rsidR="00E72B83" w:rsidRPr="003A61FA" w:rsidRDefault="00E72B83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9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1863351782"/>
              <w:placeholder>
                <w:docPart w:val="5DC11DCB91BE4C5E8D9FE5C2D4A2EE92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36AD80B6" w14:textId="77777777" w:rsidR="00E72B83" w:rsidRPr="003A61FA" w:rsidRDefault="00E72B83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4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1837950352"/>
              <w:placeholder>
                <w:docPart w:val="DB35EEDC0C77480BB3B20E6FC9372EC7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392FA341" w14:textId="77777777" w:rsidR="00E72B83" w:rsidRPr="003A61FA" w:rsidRDefault="00E72B83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4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1029071867"/>
              <w:placeholder>
                <w:docPart w:val="7DA3202069454AE6832CD37823B0BF49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7396C5FC" w14:textId="77777777" w:rsidR="00E72B83" w:rsidRPr="003A61FA" w:rsidRDefault="00E72B83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0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sz w:val="18"/>
                <w:szCs w:val="18"/>
              </w:rPr>
              <w:id w:val="-721053607"/>
              <w:placeholder>
                <w:docPart w:val="E7C9464B9B9543118EF295237C22BF83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7E246291" w14:textId="7DB68143" w:rsidR="00E72B83" w:rsidRDefault="00E72B83" w:rsidP="00E72B83">
                <w:pPr>
                  <w:pStyle w:val="Questiontext"/>
                  <w:rPr>
                    <w:rStyle w:val="Responseboxtext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sz w:val="18"/>
                <w:szCs w:val="18"/>
              </w:rPr>
              <w:id w:val="-1883012021"/>
              <w:placeholder>
                <w:docPart w:val="1CADFAF232AB4856B414C0DF809595F5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5B92E4EB" w14:textId="505F7ECC" w:rsidR="00E72B83" w:rsidRDefault="00E72B83" w:rsidP="00E72B83">
                <w:pPr>
                  <w:pStyle w:val="Questiontext"/>
                  <w:rPr>
                    <w:rStyle w:val="Responseboxtext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sz w:val="18"/>
                <w:szCs w:val="18"/>
              </w:rPr>
              <w:id w:val="-2028781709"/>
              <w:placeholder>
                <w:docPart w:val="7446332810A44B9E84E9E144051CDBEF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1DA59269" w14:textId="3A1536AB" w:rsidR="00E72B83" w:rsidRDefault="00E72B83" w:rsidP="00E72B83">
                <w:pPr>
                  <w:pStyle w:val="Questiontext"/>
                  <w:rPr>
                    <w:rStyle w:val="Responseboxtext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</w:tr>
      <w:tr w:rsidR="00674B40" w:rsidRPr="007B7529" w14:paraId="46F24B14" w14:textId="73EE8F32" w:rsidTr="00674B40">
        <w:trPr>
          <w:trHeight w:val="343"/>
        </w:trPr>
        <w:tc>
          <w:tcPr>
            <w:tcW w:w="5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68164675"/>
              <w:placeholder>
                <w:docPart w:val="E92EB16611B34AD0950D2CE58741FDC4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278038A4" w14:textId="77777777" w:rsidR="00E72B83" w:rsidRPr="003A61FA" w:rsidRDefault="00E72B83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46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833597973"/>
              <w:placeholder>
                <w:docPart w:val="331100687CA2479683C6BD5FE3016AD5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7D09BFB8" w14:textId="77777777" w:rsidR="00E72B83" w:rsidRPr="003A61FA" w:rsidRDefault="00E72B83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51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861975274"/>
              <w:placeholder>
                <w:docPart w:val="D881680C8D8E4BE1A138460F5EEE7A0B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7A0CF55E" w14:textId="77777777" w:rsidR="00E72B83" w:rsidRPr="003A61FA" w:rsidRDefault="00E72B83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38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2077170090"/>
              <w:placeholder>
                <w:docPart w:val="B895D27CA16447E8B9901AC82704B5A6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5E2E1D58" w14:textId="77777777" w:rsidR="00E72B83" w:rsidRPr="003A61FA" w:rsidRDefault="00E72B83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9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509683717"/>
              <w:placeholder>
                <w:docPart w:val="929E38BE68B44B34BA7C339EA8795BB5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2A289F19" w14:textId="77777777" w:rsidR="00E72B83" w:rsidRPr="003A61FA" w:rsidRDefault="00E72B83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9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1563478099"/>
              <w:placeholder>
                <w:docPart w:val="617A8ACBCAB843EB85306EEAE6D77FE1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736C4BA9" w14:textId="77777777" w:rsidR="00E72B83" w:rsidRPr="003A61FA" w:rsidRDefault="00E72B83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4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116808954"/>
              <w:placeholder>
                <w:docPart w:val="650E6BFF2F5F4C8B8335D504E67FA150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1C9F7A79" w14:textId="77777777" w:rsidR="00E72B83" w:rsidRPr="003A61FA" w:rsidRDefault="00E72B83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4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113755390"/>
              <w:placeholder>
                <w:docPart w:val="EDF8F7C48C924C90B5E1C744956E7838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2D2A32F9" w14:textId="77777777" w:rsidR="00E72B83" w:rsidRPr="003A61FA" w:rsidRDefault="00E72B83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0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sz w:val="18"/>
                <w:szCs w:val="18"/>
              </w:rPr>
              <w:id w:val="1011718645"/>
              <w:placeholder>
                <w:docPart w:val="7D6AE6C2D6D2446EB029433EEA0AA03C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23C60850" w14:textId="5B67756B" w:rsidR="00E72B83" w:rsidRDefault="00E72B83" w:rsidP="00E72B83">
                <w:pPr>
                  <w:pStyle w:val="Questiontext"/>
                  <w:rPr>
                    <w:rStyle w:val="Responseboxtext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sz w:val="18"/>
                <w:szCs w:val="18"/>
              </w:rPr>
              <w:id w:val="-559559690"/>
              <w:placeholder>
                <w:docPart w:val="15C8D3B3409D4F64A6C3E5CF369991CC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1301F70F" w14:textId="7D1A033E" w:rsidR="00E72B83" w:rsidRDefault="00E72B83" w:rsidP="00E72B83">
                <w:pPr>
                  <w:pStyle w:val="Questiontext"/>
                  <w:rPr>
                    <w:rStyle w:val="Responseboxtext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sz w:val="18"/>
                <w:szCs w:val="18"/>
              </w:rPr>
              <w:id w:val="1350366976"/>
              <w:placeholder>
                <w:docPart w:val="89DCF70C16D6429D9F555D8A02646E5E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21F87531" w14:textId="17638D5C" w:rsidR="00E72B83" w:rsidRDefault="00E72B83" w:rsidP="00E72B83">
                <w:pPr>
                  <w:pStyle w:val="Questiontext"/>
                  <w:rPr>
                    <w:rStyle w:val="Responseboxtext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</w:tr>
      <w:tr w:rsidR="00674B40" w:rsidRPr="007B7529" w14:paraId="3E275F4F" w14:textId="53B48E60" w:rsidTr="00674B40">
        <w:trPr>
          <w:trHeight w:val="343"/>
        </w:trPr>
        <w:tc>
          <w:tcPr>
            <w:tcW w:w="5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1841586530"/>
              <w:placeholder>
                <w:docPart w:val="1490239761234D3A91075F098C805116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58372930" w14:textId="77777777" w:rsidR="00E72B83" w:rsidRPr="003A61FA" w:rsidRDefault="00E72B83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46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1190185538"/>
              <w:placeholder>
                <w:docPart w:val="CD01A7F63FF842F29937DAD06084503B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5733F7FE" w14:textId="77777777" w:rsidR="00E72B83" w:rsidRPr="003A61FA" w:rsidRDefault="00E72B83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51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1606615239"/>
              <w:placeholder>
                <w:docPart w:val="E1B127DE0FCF41B39CCF37F980B9A3F7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7FBDB824" w14:textId="77777777" w:rsidR="00E72B83" w:rsidRPr="003A61FA" w:rsidRDefault="00E72B83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38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747579533"/>
              <w:placeholder>
                <w:docPart w:val="A9A96FAF61674090A25E7F4E4A5222D5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2C4E3A5C" w14:textId="77777777" w:rsidR="00E72B83" w:rsidRPr="003A61FA" w:rsidRDefault="00E72B83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9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1593464853"/>
              <w:placeholder>
                <w:docPart w:val="511E2B048F3B4F17A6E2CC631BFD713C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5021A9DF" w14:textId="77777777" w:rsidR="00E72B83" w:rsidRPr="003A61FA" w:rsidRDefault="00E72B83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9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842471898"/>
              <w:placeholder>
                <w:docPart w:val="73A025D56659475192978640BC348078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367EB0AC" w14:textId="77777777" w:rsidR="00E72B83" w:rsidRPr="003A61FA" w:rsidRDefault="00E72B83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4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944922285"/>
              <w:placeholder>
                <w:docPart w:val="7FBE37DD0000418096D487E7F70B599D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354C7619" w14:textId="77777777" w:rsidR="00E72B83" w:rsidRPr="003A61FA" w:rsidRDefault="00E72B83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4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1227065738"/>
              <w:placeholder>
                <w:docPart w:val="BD7906D4F35543B3A9C4AA8CE0293F87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515B7F16" w14:textId="77777777" w:rsidR="00E72B83" w:rsidRPr="003A61FA" w:rsidRDefault="00E72B83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0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sz w:val="18"/>
                <w:szCs w:val="18"/>
              </w:rPr>
              <w:id w:val="-1687903968"/>
              <w:placeholder>
                <w:docPart w:val="90E232601DE2471596A9F245B02698FC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64A29DFE" w14:textId="4CF3437D" w:rsidR="00E72B83" w:rsidRDefault="00E72B83" w:rsidP="00E72B83">
                <w:pPr>
                  <w:pStyle w:val="Questiontext"/>
                  <w:rPr>
                    <w:rStyle w:val="Responseboxtext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sz w:val="18"/>
                <w:szCs w:val="18"/>
              </w:rPr>
              <w:id w:val="1145397787"/>
              <w:placeholder>
                <w:docPart w:val="D1F4CDDD7EE84FDC9F602AEEA7355367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522DBAB9" w14:textId="07D7E6E5" w:rsidR="00E72B83" w:rsidRDefault="00E72B83" w:rsidP="00E72B83">
                <w:pPr>
                  <w:pStyle w:val="Questiontext"/>
                  <w:rPr>
                    <w:rStyle w:val="Responseboxtext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sz w:val="18"/>
                <w:szCs w:val="18"/>
              </w:rPr>
              <w:id w:val="1414817875"/>
              <w:placeholder>
                <w:docPart w:val="81A00EC8F77B4299B54CD913E148176D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50C6CDD8" w14:textId="4F10A0CD" w:rsidR="00E72B83" w:rsidRDefault="00E72B83" w:rsidP="00E72B83">
                <w:pPr>
                  <w:pStyle w:val="Questiontext"/>
                  <w:rPr>
                    <w:rStyle w:val="Responseboxtext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</w:tr>
      <w:tr w:rsidR="00674B40" w:rsidRPr="007B7529" w14:paraId="14A45B74" w14:textId="75D3B08E" w:rsidTr="00674B40">
        <w:trPr>
          <w:trHeight w:val="343"/>
        </w:trPr>
        <w:tc>
          <w:tcPr>
            <w:tcW w:w="5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1995070335"/>
              <w:placeholder>
                <w:docPart w:val="EA21568A018C4CFCB6E8391F7FDFDE6B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07803E42" w14:textId="77777777" w:rsidR="00E72B83" w:rsidRPr="00642678" w:rsidRDefault="00E72B83" w:rsidP="00E72B83">
                <w:pPr>
                  <w:pStyle w:val="Questiontext"/>
                  <w:rPr>
                    <w:rFonts w:eastAsia="Calibri"/>
                    <w:lang w:eastAsia="en-GB"/>
                  </w:rPr>
                </w:pPr>
                <w:r w:rsidRPr="00642678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46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1292716132"/>
              <w:placeholder>
                <w:docPart w:val="09ED492651AD4F1996DD217E59F6C3F0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5DE1144F" w14:textId="77777777" w:rsidR="00E72B83" w:rsidRPr="00642678" w:rsidRDefault="00E72B83" w:rsidP="00E72B83">
                <w:pPr>
                  <w:pStyle w:val="Questiontext"/>
                  <w:rPr>
                    <w:rFonts w:eastAsia="Calibri"/>
                    <w:lang w:eastAsia="en-GB"/>
                  </w:rPr>
                </w:pPr>
                <w:r w:rsidRPr="00642678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51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1851992173"/>
              <w:placeholder>
                <w:docPart w:val="258BAFA245D1426F9E7C8392925A8680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1ED50C98" w14:textId="77777777" w:rsidR="00E72B83" w:rsidRPr="00642678" w:rsidRDefault="00E72B83" w:rsidP="00E72B83">
                <w:pPr>
                  <w:pStyle w:val="Questiontext"/>
                  <w:rPr>
                    <w:rFonts w:eastAsia="Calibri"/>
                    <w:lang w:eastAsia="en-GB"/>
                  </w:rPr>
                </w:pPr>
                <w:r w:rsidRPr="00642678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38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362415610"/>
              <w:placeholder>
                <w:docPart w:val="E5A14E4D455142EEB6ABE464718B0F2E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6E50DA4A" w14:textId="77777777" w:rsidR="00E72B83" w:rsidRPr="00642678" w:rsidRDefault="00E72B83" w:rsidP="00E72B83">
                <w:pPr>
                  <w:pStyle w:val="Questiontext"/>
                  <w:rPr>
                    <w:rFonts w:eastAsia="Calibri"/>
                    <w:lang w:eastAsia="en-GB"/>
                  </w:rPr>
                </w:pPr>
                <w:r w:rsidRPr="00642678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9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133603275"/>
              <w:placeholder>
                <w:docPart w:val="4592D38394374AEC9857F7B0137DEE9B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2ED33621" w14:textId="77777777" w:rsidR="00E72B83" w:rsidRPr="00642678" w:rsidRDefault="00E72B83" w:rsidP="00E72B83">
                <w:pPr>
                  <w:pStyle w:val="Questiontext"/>
                  <w:rPr>
                    <w:rFonts w:eastAsia="Calibri"/>
                    <w:lang w:eastAsia="en-GB"/>
                  </w:rPr>
                </w:pPr>
                <w:r w:rsidRPr="00642678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9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1615122305"/>
              <w:placeholder>
                <w:docPart w:val="F2C74F2E89D943E89DC647DBA0E48D1C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77D06388" w14:textId="77777777" w:rsidR="00E72B83" w:rsidRPr="00642678" w:rsidRDefault="00E72B83" w:rsidP="00E72B83">
                <w:pPr>
                  <w:pStyle w:val="Questiontext"/>
                  <w:rPr>
                    <w:rFonts w:eastAsia="Calibri"/>
                    <w:lang w:eastAsia="en-GB"/>
                  </w:rPr>
                </w:pPr>
                <w:r w:rsidRPr="00642678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4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250480546"/>
              <w:placeholder>
                <w:docPart w:val="89B0C243AF6B47D2ABDDD43970C76354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1087468E" w14:textId="77777777" w:rsidR="00E72B83" w:rsidRPr="00642678" w:rsidRDefault="00E72B83" w:rsidP="00E72B83">
                <w:pPr>
                  <w:pStyle w:val="Questiontext"/>
                  <w:rPr>
                    <w:rFonts w:eastAsia="Calibri"/>
                    <w:lang w:eastAsia="en-GB"/>
                  </w:rPr>
                </w:pPr>
                <w:r w:rsidRPr="00642678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4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684139867"/>
              <w:placeholder>
                <w:docPart w:val="C9EB613C123A45349E78C8B200F28FDD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30AA69AA" w14:textId="77777777" w:rsidR="00E72B83" w:rsidRPr="00642678" w:rsidRDefault="00E72B83" w:rsidP="00E72B83">
                <w:pPr>
                  <w:pStyle w:val="Questiontext"/>
                  <w:rPr>
                    <w:rFonts w:eastAsia="Calibri"/>
                    <w:lang w:eastAsia="en-GB"/>
                  </w:rPr>
                </w:pPr>
                <w:r w:rsidRPr="00642678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0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sz w:val="18"/>
                <w:szCs w:val="18"/>
              </w:rPr>
              <w:id w:val="-594479867"/>
              <w:placeholder>
                <w:docPart w:val="EF58EDAFE5F04415B2A96478758127E1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4579F0CD" w14:textId="1A21F83F" w:rsidR="00E72B83" w:rsidRDefault="00E72B83" w:rsidP="00E72B83">
                <w:pPr>
                  <w:pStyle w:val="Questiontext"/>
                  <w:rPr>
                    <w:rStyle w:val="Responseboxtext"/>
                    <w:sz w:val="18"/>
                    <w:szCs w:val="18"/>
                  </w:rPr>
                </w:pPr>
                <w:r w:rsidRPr="00642678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sz w:val="18"/>
                <w:szCs w:val="18"/>
              </w:rPr>
              <w:id w:val="786158046"/>
              <w:placeholder>
                <w:docPart w:val="9C346CD2D85D44DEB0D4BFB4445F8E67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0EC858A9" w14:textId="468BDC6A" w:rsidR="00E72B83" w:rsidRDefault="00E72B83" w:rsidP="00E72B83">
                <w:pPr>
                  <w:pStyle w:val="Questiontext"/>
                  <w:rPr>
                    <w:rStyle w:val="Responseboxtext"/>
                    <w:sz w:val="18"/>
                    <w:szCs w:val="18"/>
                  </w:rPr>
                </w:pPr>
                <w:r w:rsidRPr="00642678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sz w:val="18"/>
                <w:szCs w:val="18"/>
              </w:rPr>
              <w:id w:val="263663096"/>
              <w:placeholder>
                <w:docPart w:val="8926BFE63F6044E98D916D93CEAEEFDB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552936AA" w14:textId="6B2DC9B4" w:rsidR="00E72B83" w:rsidRDefault="00E72B83" w:rsidP="00E72B83">
                <w:pPr>
                  <w:pStyle w:val="Questiontext"/>
                  <w:rPr>
                    <w:rStyle w:val="Responseboxtext"/>
                    <w:sz w:val="18"/>
                    <w:szCs w:val="18"/>
                  </w:rPr>
                </w:pPr>
                <w:r w:rsidRPr="00642678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</w:tr>
      <w:tr w:rsidR="00220BF8" w:rsidRPr="00943546" w14:paraId="528D442E" w14:textId="77777777" w:rsidTr="00220BF8">
        <w:trPr>
          <w:trHeight w:val="95"/>
        </w:trPr>
        <w:tc>
          <w:tcPr>
            <w:tcW w:w="1000" w:type="pct"/>
            <w:gridSpan w:val="4"/>
          </w:tcPr>
          <w:p w14:paraId="32306985" w14:textId="77777777" w:rsidR="00220BF8" w:rsidRPr="00943546" w:rsidRDefault="00220BF8" w:rsidP="00220BF8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1000" w:type="pct"/>
            <w:gridSpan w:val="7"/>
            <w:vAlign w:val="center"/>
          </w:tcPr>
          <w:p w14:paraId="064CD662" w14:textId="77777777" w:rsidR="00220BF8" w:rsidRPr="00943546" w:rsidRDefault="00220BF8" w:rsidP="00220BF8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  <w:tc>
          <w:tcPr>
            <w:tcW w:w="1000" w:type="pct"/>
            <w:gridSpan w:val="6"/>
          </w:tcPr>
          <w:p w14:paraId="4CC91085" w14:textId="77777777" w:rsidR="00220BF8" w:rsidRPr="00943546" w:rsidRDefault="00220BF8" w:rsidP="00220BF8">
            <w:pPr>
              <w:spacing w:before="120" w:after="60"/>
              <w:rPr>
                <w:rStyle w:val="CommentReference"/>
                <w:sz w:val="2"/>
                <w:szCs w:val="2"/>
              </w:rPr>
            </w:pPr>
          </w:p>
        </w:tc>
        <w:tc>
          <w:tcPr>
            <w:tcW w:w="1000" w:type="pct"/>
            <w:gridSpan w:val="6"/>
          </w:tcPr>
          <w:p w14:paraId="588B8A84" w14:textId="77777777" w:rsidR="00220BF8" w:rsidRPr="00943546" w:rsidRDefault="00220BF8" w:rsidP="00220BF8">
            <w:pPr>
              <w:spacing w:before="120" w:after="60"/>
              <w:rPr>
                <w:rStyle w:val="CommentReference"/>
                <w:sz w:val="2"/>
                <w:szCs w:val="2"/>
              </w:rPr>
            </w:pPr>
          </w:p>
        </w:tc>
        <w:tc>
          <w:tcPr>
            <w:tcW w:w="1000" w:type="pct"/>
            <w:gridSpan w:val="5"/>
          </w:tcPr>
          <w:p w14:paraId="7C4DDFBD" w14:textId="77777777" w:rsidR="00220BF8" w:rsidRPr="00943546" w:rsidRDefault="00220BF8" w:rsidP="00220BF8">
            <w:pPr>
              <w:spacing w:before="120" w:after="60"/>
              <w:rPr>
                <w:rStyle w:val="CommentReference"/>
                <w:sz w:val="2"/>
                <w:szCs w:val="2"/>
              </w:rPr>
            </w:pPr>
          </w:p>
        </w:tc>
      </w:tr>
      <w:tr w:rsidR="00EC56D2" w:rsidRPr="003A61FA" w14:paraId="53878DCA" w14:textId="75966F80" w:rsidTr="00EC56D2">
        <w:tc>
          <w:tcPr>
            <w:tcW w:w="5000" w:type="pct"/>
            <w:gridSpan w:val="28"/>
            <w:shd w:val="clear" w:color="auto" w:fill="auto"/>
          </w:tcPr>
          <w:p w14:paraId="27408214" w14:textId="5A3BDCA6" w:rsidR="00EC56D2" w:rsidRPr="003A61FA" w:rsidRDefault="00EC56D2" w:rsidP="00863828">
            <w:pPr>
              <w:pStyle w:val="Questiontext"/>
              <w:rPr>
                <w:rFonts w:eastAsia="Calibri"/>
              </w:rPr>
            </w:pPr>
            <w:r w:rsidRPr="003A61FA">
              <w:rPr>
                <w:rFonts w:eastAsia="Calibri"/>
              </w:rPr>
              <w:t xml:space="preserve">If necessary, continue </w:t>
            </w:r>
            <w:r>
              <w:rPr>
                <w:rFonts w:eastAsia="Calibri"/>
              </w:rPr>
              <w:t xml:space="preserve">on </w:t>
            </w:r>
            <w:r w:rsidRPr="003A61FA">
              <w:rPr>
                <w:rFonts w:eastAsia="Calibri"/>
              </w:rPr>
              <w:t xml:space="preserve">a separate sheet and </w:t>
            </w:r>
            <w:r>
              <w:rPr>
                <w:rFonts w:eastAsia="Calibri"/>
              </w:rPr>
              <w:t>tell us the</w:t>
            </w:r>
            <w:r w:rsidRPr="003A61FA">
              <w:rPr>
                <w:rFonts w:eastAsia="Calibri"/>
              </w:rPr>
              <w:t xml:space="preserve"> reference for this document. </w:t>
            </w:r>
          </w:p>
        </w:tc>
      </w:tr>
      <w:tr w:rsidR="00EC56D2" w14:paraId="74A54676" w14:textId="70CB076A" w:rsidTr="00674B40">
        <w:tc>
          <w:tcPr>
            <w:tcW w:w="832" w:type="pct"/>
            <w:gridSpan w:val="3"/>
            <w:tcBorders>
              <w:top w:val="nil"/>
              <w:left w:val="nil"/>
              <w:right w:val="single" w:sz="4" w:space="0" w:color="auto"/>
            </w:tcBorders>
            <w:hideMark/>
          </w:tcPr>
          <w:p w14:paraId="125761BE" w14:textId="77777777" w:rsidR="00EC56D2" w:rsidRDefault="00EC56D2" w:rsidP="00863828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reference(s)</w:t>
            </w:r>
          </w:p>
        </w:tc>
        <w:sdt>
          <w:sdtPr>
            <w:rPr>
              <w:rStyle w:val="Responseboxtext"/>
              <w:rFonts w:eastAsia="Calibri"/>
            </w:rPr>
            <w:id w:val="887460801"/>
            <w:placeholder>
              <w:docPart w:val="1A4AED64DF5445CCBA1CBC60B7FBE26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833" w:type="pct"/>
                <w:gridSpan w:val="6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3D4D63F4" w14:textId="1C09E3FC" w:rsidR="00EC56D2" w:rsidRDefault="00EC56D2" w:rsidP="00863828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 w:rsidRPr="00820189">
                  <w:rPr>
                    <w:rStyle w:val="Responseboxtext"/>
                    <w:bdr w:val="single" w:sz="4" w:space="0" w:color="auto"/>
                  </w:rPr>
                  <w:t xml:space="preserve">                                              </w:t>
                </w:r>
              </w:p>
            </w:tc>
          </w:sdtContent>
        </w:sdt>
        <w:tc>
          <w:tcPr>
            <w:tcW w:w="3335" w:type="pct"/>
            <w:gridSpan w:val="19"/>
            <w:tcBorders>
              <w:top w:val="nil"/>
              <w:left w:val="single" w:sz="4" w:space="0" w:color="auto"/>
              <w:bottom w:val="nil"/>
            </w:tcBorders>
          </w:tcPr>
          <w:p w14:paraId="37E858A8" w14:textId="46AB4123" w:rsidR="00EC56D2" w:rsidRDefault="00EC56D2" w:rsidP="00863828">
            <w:pPr>
              <w:spacing w:before="120" w:after="60"/>
              <w:rPr>
                <w:rFonts w:cs="Arial"/>
                <w:szCs w:val="20"/>
              </w:rPr>
            </w:pPr>
          </w:p>
        </w:tc>
      </w:tr>
      <w:tr w:rsidR="002A4C6F" w:rsidRPr="00E92465" w14:paraId="5E284A89" w14:textId="679DF547" w:rsidTr="000D6440">
        <w:tc>
          <w:tcPr>
            <w:tcW w:w="1250" w:type="pct"/>
            <w:gridSpan w:val="6"/>
            <w:shd w:val="clear" w:color="auto" w:fill="auto"/>
          </w:tcPr>
          <w:p w14:paraId="00552991" w14:textId="77777777" w:rsidR="002A4C6F" w:rsidRPr="00E92465" w:rsidRDefault="002A4C6F" w:rsidP="00E92465">
            <w:pPr>
              <w:pStyle w:val="Sectionheading"/>
              <w:rPr>
                <w:rFonts w:eastAsia="Calibri"/>
              </w:rPr>
            </w:pPr>
            <w:r w:rsidRPr="00E92465">
              <w:rPr>
                <w:rFonts w:eastAsia="Calibri"/>
              </w:rPr>
              <w:t>8. Abstraction history and evidence</w:t>
            </w:r>
          </w:p>
        </w:tc>
        <w:tc>
          <w:tcPr>
            <w:tcW w:w="1250" w:type="pct"/>
            <w:gridSpan w:val="8"/>
          </w:tcPr>
          <w:p w14:paraId="77148C66" w14:textId="77777777" w:rsidR="002A4C6F" w:rsidRPr="00E92465" w:rsidRDefault="002A4C6F" w:rsidP="00E92465">
            <w:pPr>
              <w:pStyle w:val="Sectionheading"/>
              <w:rPr>
                <w:rFonts w:eastAsia="Calibri"/>
              </w:rPr>
            </w:pPr>
          </w:p>
        </w:tc>
        <w:tc>
          <w:tcPr>
            <w:tcW w:w="1250" w:type="pct"/>
            <w:gridSpan w:val="7"/>
          </w:tcPr>
          <w:p w14:paraId="1699B9C9" w14:textId="77777777" w:rsidR="002A4C6F" w:rsidRPr="00E92465" w:rsidRDefault="002A4C6F" w:rsidP="00E92465">
            <w:pPr>
              <w:pStyle w:val="Sectionheading"/>
              <w:rPr>
                <w:rFonts w:eastAsia="Calibri"/>
              </w:rPr>
            </w:pPr>
          </w:p>
        </w:tc>
        <w:tc>
          <w:tcPr>
            <w:tcW w:w="1250" w:type="pct"/>
            <w:gridSpan w:val="7"/>
          </w:tcPr>
          <w:p w14:paraId="31D7933D" w14:textId="0D587C00" w:rsidR="002A4C6F" w:rsidRPr="00E92465" w:rsidRDefault="002A4C6F" w:rsidP="00E92465">
            <w:pPr>
              <w:pStyle w:val="Sectionheading"/>
              <w:rPr>
                <w:rFonts w:eastAsia="Calibri"/>
              </w:rPr>
            </w:pPr>
          </w:p>
        </w:tc>
      </w:tr>
      <w:tr w:rsidR="00925275" w:rsidRPr="007B7529" w14:paraId="4C591E74" w14:textId="36385AF6" w:rsidTr="00925275">
        <w:tc>
          <w:tcPr>
            <w:tcW w:w="5000" w:type="pct"/>
            <w:gridSpan w:val="28"/>
            <w:shd w:val="clear" w:color="auto" w:fill="auto"/>
          </w:tcPr>
          <w:p w14:paraId="2B065401" w14:textId="4401F8EA" w:rsidR="00925275" w:rsidRDefault="00925275" w:rsidP="007C4FA4">
            <w:pPr>
              <w:pStyle w:val="SubQuestion"/>
              <w:rPr>
                <w:rFonts w:eastAsia="Calibri"/>
                <w:lang w:eastAsia="en-GB"/>
              </w:rPr>
            </w:pPr>
            <w:r>
              <w:rPr>
                <w:rFonts w:eastAsia="Calibri"/>
                <w:lang w:eastAsia="en-GB"/>
              </w:rPr>
              <w:t xml:space="preserve">8.1 Please complete table 8.1 to document that the abstraction(s) and transfer(s) has or have been taking place during the qualifying period. </w:t>
            </w:r>
          </w:p>
        </w:tc>
      </w:tr>
      <w:tr w:rsidR="00925275" w:rsidRPr="003A61FA" w14:paraId="13A38E1D" w14:textId="2CD16C87" w:rsidTr="00925275">
        <w:tc>
          <w:tcPr>
            <w:tcW w:w="5000" w:type="pct"/>
            <w:gridSpan w:val="28"/>
            <w:shd w:val="clear" w:color="auto" w:fill="auto"/>
          </w:tcPr>
          <w:p w14:paraId="793D396D" w14:textId="442C30EB" w:rsidR="00925275" w:rsidRPr="003A61FA" w:rsidRDefault="00925275" w:rsidP="007C4FA4">
            <w:pPr>
              <w:pStyle w:val="Questiontext"/>
              <w:rPr>
                <w:rFonts w:eastAsia="Calibri"/>
              </w:rPr>
            </w:pPr>
            <w:r w:rsidRPr="003A61FA">
              <w:rPr>
                <w:rFonts w:eastAsia="Calibri"/>
              </w:rPr>
              <w:t xml:space="preserve">If necessary, continue </w:t>
            </w:r>
            <w:r>
              <w:rPr>
                <w:rFonts w:eastAsia="Calibri"/>
              </w:rPr>
              <w:t xml:space="preserve">on </w:t>
            </w:r>
            <w:r w:rsidRPr="003A61FA">
              <w:rPr>
                <w:rFonts w:eastAsia="Calibri"/>
              </w:rPr>
              <w:t xml:space="preserve">a separate sheet and </w:t>
            </w:r>
            <w:r>
              <w:rPr>
                <w:rFonts w:eastAsia="Calibri"/>
              </w:rPr>
              <w:t>tell us the</w:t>
            </w:r>
            <w:r w:rsidRPr="003A61FA">
              <w:rPr>
                <w:rFonts w:eastAsia="Calibri"/>
              </w:rPr>
              <w:t xml:space="preserve"> reference for this document. </w:t>
            </w:r>
          </w:p>
        </w:tc>
      </w:tr>
      <w:tr w:rsidR="000D6440" w14:paraId="2AF3DADC" w14:textId="3CD10841" w:rsidTr="00674B40">
        <w:tc>
          <w:tcPr>
            <w:tcW w:w="832" w:type="pct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048FACCE" w14:textId="560861AC" w:rsidR="002A4C6F" w:rsidRDefault="002A4C6F" w:rsidP="007C4FA4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reference(s)</w:t>
            </w:r>
          </w:p>
        </w:tc>
        <w:sdt>
          <w:sdtPr>
            <w:rPr>
              <w:rStyle w:val="Responseboxtext"/>
              <w:rFonts w:eastAsia="Calibri"/>
            </w:rPr>
            <w:id w:val="823169021"/>
            <w:placeholder>
              <w:docPart w:val="25E528AB033441D187D1F1ED9DE2CAC9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833" w:type="pct"/>
                <w:gridSpan w:val="6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16E50C24" w14:textId="791DB8DE" w:rsidR="002A4C6F" w:rsidRDefault="003929FE" w:rsidP="0080266B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Glyncastle</w:t>
                </w:r>
                <w:r w:rsidR="00FC65EE">
                  <w:rPr>
                    <w:rStyle w:val="Responseboxtext"/>
                    <w:rFonts w:eastAsia="Calibri"/>
                  </w:rPr>
                  <w:t xml:space="preserve"> Additional Information and </w:t>
                </w:r>
                <w:r w:rsidR="0080266B">
                  <w:rPr>
                    <w:rStyle w:val="Responseboxtext"/>
                    <w:rFonts w:eastAsia="Calibri"/>
                  </w:rPr>
                  <w:t>Flow Data</w:t>
                </w:r>
                <w:r w:rsidR="00FC65EE">
                  <w:rPr>
                    <w:rStyle w:val="Responseboxtext"/>
                    <w:rFonts w:eastAsia="Calibri"/>
                  </w:rPr>
                  <w:t xml:space="preserve">. </w:t>
                </w:r>
              </w:p>
            </w:tc>
          </w:sdtContent>
        </w:sdt>
        <w:tc>
          <w:tcPr>
            <w:tcW w:w="835" w:type="pct"/>
            <w:gridSpan w:val="5"/>
            <w:tcBorders>
              <w:top w:val="nil"/>
              <w:left w:val="single" w:sz="4" w:space="0" w:color="auto"/>
              <w:bottom w:val="nil"/>
            </w:tcBorders>
          </w:tcPr>
          <w:p w14:paraId="3DB99970" w14:textId="77777777" w:rsidR="002A4C6F" w:rsidRDefault="002A4C6F" w:rsidP="007C4FA4">
            <w:pPr>
              <w:spacing w:before="120" w:after="60"/>
              <w:rPr>
                <w:rFonts w:cs="Arial"/>
                <w:szCs w:val="20"/>
              </w:rPr>
            </w:pPr>
          </w:p>
        </w:tc>
        <w:tc>
          <w:tcPr>
            <w:tcW w:w="833" w:type="pct"/>
            <w:gridSpan w:val="4"/>
            <w:tcBorders>
              <w:top w:val="nil"/>
              <w:bottom w:val="nil"/>
            </w:tcBorders>
            <w:vAlign w:val="center"/>
          </w:tcPr>
          <w:p w14:paraId="6C0F887C" w14:textId="2B6ADD54" w:rsidR="002A4C6F" w:rsidRDefault="002A4C6F" w:rsidP="007C4FA4">
            <w:pPr>
              <w:spacing w:before="120" w:after="60"/>
              <w:rPr>
                <w:rFonts w:cs="Arial"/>
                <w:szCs w:val="20"/>
              </w:rPr>
            </w:pPr>
          </w:p>
        </w:tc>
        <w:tc>
          <w:tcPr>
            <w:tcW w:w="833" w:type="pct"/>
            <w:gridSpan w:val="6"/>
            <w:tcBorders>
              <w:top w:val="nil"/>
              <w:bottom w:val="nil"/>
            </w:tcBorders>
          </w:tcPr>
          <w:p w14:paraId="74A5AF4A" w14:textId="77777777" w:rsidR="002A4C6F" w:rsidRDefault="002A4C6F" w:rsidP="007C4FA4">
            <w:pPr>
              <w:spacing w:before="120" w:after="60"/>
              <w:rPr>
                <w:rFonts w:cs="Arial"/>
                <w:szCs w:val="20"/>
              </w:rPr>
            </w:pPr>
          </w:p>
        </w:tc>
        <w:tc>
          <w:tcPr>
            <w:tcW w:w="834" w:type="pct"/>
            <w:gridSpan w:val="4"/>
            <w:tcBorders>
              <w:top w:val="nil"/>
              <w:bottom w:val="nil"/>
              <w:right w:val="nil"/>
            </w:tcBorders>
          </w:tcPr>
          <w:p w14:paraId="3A36709E" w14:textId="52DFF422" w:rsidR="002A4C6F" w:rsidRDefault="002A4C6F" w:rsidP="007C4FA4">
            <w:pPr>
              <w:spacing w:before="120" w:after="60"/>
              <w:rPr>
                <w:rFonts w:cs="Arial"/>
                <w:szCs w:val="20"/>
              </w:rPr>
            </w:pPr>
          </w:p>
        </w:tc>
      </w:tr>
    </w:tbl>
    <w:p w14:paraId="1CB760C8" w14:textId="7C781509" w:rsidR="007F23CC" w:rsidRPr="00026E3F" w:rsidRDefault="007F23CC" w:rsidP="00422A67">
      <w:pPr>
        <w:tabs>
          <w:tab w:val="left" w:pos="300"/>
          <w:tab w:val="left" w:pos="1256"/>
        </w:tabs>
        <w:rPr>
          <w:b/>
          <w:sz w:val="20"/>
          <w:szCs w:val="20"/>
        </w:rPr>
      </w:pPr>
    </w:p>
    <w:tbl>
      <w:tblPr>
        <w:tblStyle w:val="TableGrid"/>
        <w:tblpPr w:leftFromText="180" w:rightFromText="180" w:horzAnchor="margin" w:tblpY="421"/>
        <w:tblW w:w="22190" w:type="dxa"/>
        <w:tblLook w:val="04A0" w:firstRow="1" w:lastRow="0" w:firstColumn="1" w:lastColumn="0" w:noHBand="0" w:noVBand="1"/>
      </w:tblPr>
      <w:tblGrid>
        <w:gridCol w:w="1413"/>
        <w:gridCol w:w="2268"/>
        <w:gridCol w:w="2268"/>
        <w:gridCol w:w="2256"/>
        <w:gridCol w:w="1019"/>
        <w:gridCol w:w="1017"/>
        <w:gridCol w:w="1020"/>
        <w:gridCol w:w="1849"/>
        <w:gridCol w:w="2194"/>
        <w:gridCol w:w="2300"/>
        <w:gridCol w:w="2675"/>
        <w:gridCol w:w="1911"/>
      </w:tblGrid>
      <w:tr w:rsidR="000E7FE0" w:rsidRPr="004620FE" w14:paraId="1C817D62" w14:textId="77777777" w:rsidTr="0005709C">
        <w:tc>
          <w:tcPr>
            <w:tcW w:w="22190" w:type="dxa"/>
            <w:gridSpan w:val="12"/>
          </w:tcPr>
          <w:p w14:paraId="76830C73" w14:textId="3E75036D" w:rsidR="000E7FE0" w:rsidRPr="0005709C" w:rsidRDefault="000E7FE0" w:rsidP="00BB345D">
            <w:pPr>
              <w:rPr>
                <w:rFonts w:cs="Arial"/>
                <w:b/>
                <w:sz w:val="18"/>
                <w:szCs w:val="18"/>
              </w:rPr>
            </w:pPr>
            <w:r w:rsidRPr="0005709C">
              <w:rPr>
                <w:rFonts w:cs="Arial"/>
                <w:b/>
                <w:sz w:val="18"/>
                <w:szCs w:val="18"/>
              </w:rPr>
              <w:lastRenderedPageBreak/>
              <w:t>Table 8.1</w:t>
            </w:r>
          </w:p>
        </w:tc>
      </w:tr>
      <w:tr w:rsidR="000E7FE0" w:rsidRPr="004620FE" w14:paraId="0F354298" w14:textId="77777777" w:rsidTr="00D275AE">
        <w:tc>
          <w:tcPr>
            <w:tcW w:w="1413" w:type="dxa"/>
            <w:vMerge w:val="restart"/>
          </w:tcPr>
          <w:p w14:paraId="4208A994" w14:textId="77777777" w:rsidR="006C053D" w:rsidRPr="004620FE" w:rsidRDefault="006C053D" w:rsidP="00BB345D">
            <w:pPr>
              <w:rPr>
                <w:rFonts w:cs="Arial"/>
                <w:sz w:val="18"/>
                <w:szCs w:val="18"/>
              </w:rPr>
            </w:pPr>
            <w:r w:rsidRPr="004620FE">
              <w:rPr>
                <w:rFonts w:cs="Arial"/>
                <w:sz w:val="18"/>
                <w:szCs w:val="18"/>
              </w:rPr>
              <w:t>Year</w:t>
            </w:r>
          </w:p>
        </w:tc>
        <w:tc>
          <w:tcPr>
            <w:tcW w:w="2268" w:type="dxa"/>
            <w:vMerge w:val="restart"/>
          </w:tcPr>
          <w:p w14:paraId="7F763C99" w14:textId="67D30385" w:rsidR="006C053D" w:rsidRPr="004620FE" w:rsidRDefault="006C053D" w:rsidP="009C0354">
            <w:pPr>
              <w:rPr>
                <w:rFonts w:cs="Arial"/>
                <w:sz w:val="18"/>
                <w:szCs w:val="18"/>
              </w:rPr>
            </w:pPr>
            <w:r w:rsidRPr="004620FE">
              <w:rPr>
                <w:rFonts w:cs="Arial"/>
                <w:sz w:val="18"/>
                <w:szCs w:val="18"/>
              </w:rPr>
              <w:t>Abstraction location name or reference (as labelled on map)</w:t>
            </w:r>
          </w:p>
        </w:tc>
        <w:tc>
          <w:tcPr>
            <w:tcW w:w="2268" w:type="dxa"/>
            <w:vMerge w:val="restart"/>
          </w:tcPr>
          <w:p w14:paraId="75FFA7F3" w14:textId="77777777" w:rsidR="006C053D" w:rsidRPr="004620FE" w:rsidRDefault="006C053D" w:rsidP="00BB345D">
            <w:pPr>
              <w:rPr>
                <w:rFonts w:cs="Arial"/>
                <w:sz w:val="18"/>
                <w:szCs w:val="18"/>
              </w:rPr>
            </w:pPr>
            <w:r w:rsidRPr="004620FE">
              <w:rPr>
                <w:rFonts w:cs="Arial"/>
                <w:sz w:val="18"/>
                <w:szCs w:val="18"/>
              </w:rPr>
              <w:t>Purpose(s) water used for</w:t>
            </w:r>
          </w:p>
        </w:tc>
        <w:tc>
          <w:tcPr>
            <w:tcW w:w="2256" w:type="dxa"/>
          </w:tcPr>
          <w:p w14:paraId="6BDB048B" w14:textId="20D2DA16" w:rsidR="006C053D" w:rsidRPr="004620FE" w:rsidRDefault="006C053D" w:rsidP="00BB345D">
            <w:pPr>
              <w:rPr>
                <w:rFonts w:cs="Arial"/>
                <w:sz w:val="18"/>
                <w:szCs w:val="18"/>
              </w:rPr>
            </w:pPr>
            <w:r w:rsidRPr="004620FE">
              <w:rPr>
                <w:rFonts w:cs="Arial"/>
                <w:sz w:val="18"/>
                <w:szCs w:val="18"/>
              </w:rPr>
              <w:t xml:space="preserve">Period of abstraction </w:t>
            </w:r>
          </w:p>
          <w:p w14:paraId="4C4A3EA8" w14:textId="0B925C1D" w:rsidR="006C053D" w:rsidRPr="004620FE" w:rsidRDefault="006C053D" w:rsidP="00642678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9399" w:type="dxa"/>
            <w:gridSpan w:val="6"/>
          </w:tcPr>
          <w:p w14:paraId="57529E1A" w14:textId="7F9E790C" w:rsidR="006C053D" w:rsidRPr="004620FE" w:rsidRDefault="006C053D" w:rsidP="00C56AD0">
            <w:pPr>
              <w:jc w:val="center"/>
              <w:rPr>
                <w:rFonts w:cs="Arial"/>
                <w:sz w:val="18"/>
                <w:szCs w:val="18"/>
              </w:rPr>
            </w:pPr>
            <w:r w:rsidRPr="004620FE">
              <w:rPr>
                <w:rFonts w:cs="Arial"/>
                <w:sz w:val="18"/>
                <w:szCs w:val="18"/>
              </w:rPr>
              <w:t xml:space="preserve">Maximum quantities abstracted </w:t>
            </w:r>
          </w:p>
        </w:tc>
        <w:tc>
          <w:tcPr>
            <w:tcW w:w="2675" w:type="dxa"/>
            <w:vMerge w:val="restart"/>
          </w:tcPr>
          <w:p w14:paraId="17883AF1" w14:textId="10395BCD" w:rsidR="006C053D" w:rsidRPr="004620FE" w:rsidRDefault="006C053D" w:rsidP="00BB345D">
            <w:pPr>
              <w:rPr>
                <w:rFonts w:cs="Arial"/>
                <w:sz w:val="18"/>
                <w:szCs w:val="18"/>
              </w:rPr>
            </w:pPr>
            <w:r w:rsidRPr="004620FE">
              <w:rPr>
                <w:rFonts w:cs="Arial"/>
                <w:sz w:val="18"/>
                <w:szCs w:val="18"/>
              </w:rPr>
              <w:t>Means of measuremen</w:t>
            </w:r>
            <w:r w:rsidR="00354A42" w:rsidRPr="004620FE">
              <w:rPr>
                <w:rFonts w:cs="Arial"/>
                <w:sz w:val="18"/>
                <w:szCs w:val="18"/>
              </w:rPr>
              <w:t xml:space="preserve">t, or assessment of abstracted </w:t>
            </w:r>
            <w:r w:rsidRPr="004620FE">
              <w:rPr>
                <w:rFonts w:cs="Arial"/>
                <w:sz w:val="18"/>
                <w:szCs w:val="18"/>
              </w:rPr>
              <w:t>quantities</w:t>
            </w:r>
          </w:p>
        </w:tc>
        <w:tc>
          <w:tcPr>
            <w:tcW w:w="1911" w:type="dxa"/>
            <w:vMerge w:val="restart"/>
          </w:tcPr>
          <w:p w14:paraId="6049EDD1" w14:textId="3095EB04" w:rsidR="006C053D" w:rsidRPr="004620FE" w:rsidRDefault="00354A42" w:rsidP="00BB345D">
            <w:pPr>
              <w:rPr>
                <w:rFonts w:cs="Arial"/>
                <w:sz w:val="18"/>
                <w:szCs w:val="18"/>
              </w:rPr>
            </w:pPr>
            <w:r w:rsidRPr="004620FE">
              <w:rPr>
                <w:rFonts w:cs="Arial"/>
                <w:sz w:val="18"/>
                <w:szCs w:val="18"/>
              </w:rPr>
              <w:t>Are these</w:t>
            </w:r>
            <w:r w:rsidR="006C053D" w:rsidRPr="004620FE">
              <w:rPr>
                <w:rFonts w:cs="Arial"/>
                <w:sz w:val="18"/>
                <w:szCs w:val="18"/>
              </w:rPr>
              <w:t xml:space="preserve"> the maximum quantit</w:t>
            </w:r>
            <w:r w:rsidR="00216732" w:rsidRPr="004620FE">
              <w:rPr>
                <w:rFonts w:cs="Arial"/>
                <w:sz w:val="18"/>
                <w:szCs w:val="18"/>
              </w:rPr>
              <w:t>ies</w:t>
            </w:r>
            <w:r w:rsidR="006C053D" w:rsidRPr="004620FE">
              <w:rPr>
                <w:rFonts w:cs="Arial"/>
                <w:sz w:val="18"/>
                <w:szCs w:val="18"/>
              </w:rPr>
              <w:t xml:space="preserve"> of water you wish to have licensed? (Yes or No)</w:t>
            </w:r>
          </w:p>
        </w:tc>
      </w:tr>
      <w:tr w:rsidR="000E7FE0" w:rsidRPr="004620FE" w14:paraId="0211657F" w14:textId="77777777" w:rsidTr="00F935A9">
        <w:trPr>
          <w:trHeight w:val="777"/>
        </w:trPr>
        <w:tc>
          <w:tcPr>
            <w:tcW w:w="1413" w:type="dxa"/>
            <w:vMerge/>
            <w:tcBorders>
              <w:bottom w:val="double" w:sz="4" w:space="0" w:color="auto"/>
            </w:tcBorders>
          </w:tcPr>
          <w:p w14:paraId="38C96A26" w14:textId="77777777" w:rsidR="000E7FE0" w:rsidRPr="004620FE" w:rsidRDefault="000E7FE0" w:rsidP="000E7FE0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2268" w:type="dxa"/>
            <w:vMerge/>
            <w:tcBorders>
              <w:bottom w:val="double" w:sz="4" w:space="0" w:color="auto"/>
            </w:tcBorders>
          </w:tcPr>
          <w:p w14:paraId="21FA034E" w14:textId="77777777" w:rsidR="000E7FE0" w:rsidRPr="004620FE" w:rsidRDefault="000E7FE0" w:rsidP="000E7FE0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2268" w:type="dxa"/>
            <w:vMerge/>
            <w:tcBorders>
              <w:bottom w:val="double" w:sz="4" w:space="0" w:color="auto"/>
            </w:tcBorders>
          </w:tcPr>
          <w:p w14:paraId="0F5D9677" w14:textId="77777777" w:rsidR="000E7FE0" w:rsidRPr="004620FE" w:rsidRDefault="000E7FE0" w:rsidP="000E7FE0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2256" w:type="dxa"/>
            <w:tcBorders>
              <w:bottom w:val="double" w:sz="4" w:space="0" w:color="auto"/>
            </w:tcBorders>
          </w:tcPr>
          <w:p w14:paraId="1461FF84" w14:textId="26A4533D" w:rsidR="000E7FE0" w:rsidRPr="004620FE" w:rsidRDefault="000E7FE0" w:rsidP="000E7FE0">
            <w:pPr>
              <w:rPr>
                <w:rFonts w:cs="Arial"/>
                <w:sz w:val="18"/>
                <w:szCs w:val="18"/>
              </w:rPr>
            </w:pPr>
            <w:r w:rsidRPr="004620FE">
              <w:rPr>
                <w:rFonts w:cs="Arial"/>
                <w:sz w:val="18"/>
                <w:szCs w:val="18"/>
              </w:rPr>
              <w:t>All year, or months, or days (provide specific dates)</w:t>
            </w:r>
          </w:p>
        </w:tc>
        <w:tc>
          <w:tcPr>
            <w:tcW w:w="1019" w:type="dxa"/>
            <w:tcBorders>
              <w:bottom w:val="double" w:sz="4" w:space="0" w:color="auto"/>
            </w:tcBorders>
          </w:tcPr>
          <w:p w14:paraId="0E942BD8" w14:textId="0919FF9D" w:rsidR="000E7FE0" w:rsidRPr="004620FE" w:rsidRDefault="000E7FE0" w:rsidP="000E7FE0">
            <w:pPr>
              <w:jc w:val="center"/>
              <w:rPr>
                <w:rFonts w:cs="Arial"/>
                <w:sz w:val="18"/>
                <w:szCs w:val="18"/>
              </w:rPr>
            </w:pPr>
            <w:r w:rsidRPr="004620FE">
              <w:rPr>
                <w:rFonts w:cs="Arial"/>
                <w:sz w:val="18"/>
                <w:szCs w:val="18"/>
              </w:rPr>
              <w:t>Year (cubic metres)</w:t>
            </w:r>
          </w:p>
        </w:tc>
        <w:tc>
          <w:tcPr>
            <w:tcW w:w="1017" w:type="dxa"/>
            <w:tcBorders>
              <w:bottom w:val="double" w:sz="4" w:space="0" w:color="auto"/>
            </w:tcBorders>
          </w:tcPr>
          <w:p w14:paraId="456FE335" w14:textId="77777777" w:rsidR="000E7FE0" w:rsidRPr="004620FE" w:rsidRDefault="000E7FE0" w:rsidP="000E7FE0">
            <w:pPr>
              <w:jc w:val="center"/>
              <w:rPr>
                <w:rFonts w:cs="Arial"/>
                <w:sz w:val="18"/>
                <w:szCs w:val="18"/>
              </w:rPr>
            </w:pPr>
            <w:r w:rsidRPr="004620FE">
              <w:rPr>
                <w:rFonts w:cs="Arial"/>
                <w:sz w:val="18"/>
                <w:szCs w:val="18"/>
              </w:rPr>
              <w:t>Day</w:t>
            </w:r>
          </w:p>
          <w:p w14:paraId="6562BC7B" w14:textId="706C326E" w:rsidR="000E7FE0" w:rsidRPr="004620FE" w:rsidRDefault="000E7FE0" w:rsidP="000E7FE0">
            <w:pPr>
              <w:jc w:val="center"/>
              <w:rPr>
                <w:rFonts w:cs="Arial"/>
                <w:sz w:val="18"/>
                <w:szCs w:val="18"/>
              </w:rPr>
            </w:pPr>
            <w:r w:rsidRPr="004620FE">
              <w:rPr>
                <w:rFonts w:cs="Arial"/>
                <w:sz w:val="18"/>
                <w:szCs w:val="18"/>
              </w:rPr>
              <w:t>(cubic metres)</w:t>
            </w:r>
          </w:p>
        </w:tc>
        <w:tc>
          <w:tcPr>
            <w:tcW w:w="1020" w:type="dxa"/>
            <w:tcBorders>
              <w:bottom w:val="double" w:sz="4" w:space="0" w:color="auto"/>
            </w:tcBorders>
          </w:tcPr>
          <w:p w14:paraId="01D79F6C" w14:textId="77777777" w:rsidR="000E7FE0" w:rsidRPr="004620FE" w:rsidRDefault="000E7FE0" w:rsidP="000E7FE0">
            <w:pPr>
              <w:jc w:val="center"/>
              <w:rPr>
                <w:rFonts w:cs="Arial"/>
                <w:sz w:val="18"/>
                <w:szCs w:val="18"/>
              </w:rPr>
            </w:pPr>
            <w:r w:rsidRPr="004620FE">
              <w:rPr>
                <w:rFonts w:cs="Arial"/>
                <w:sz w:val="18"/>
                <w:szCs w:val="18"/>
              </w:rPr>
              <w:t>Hour</w:t>
            </w:r>
          </w:p>
          <w:p w14:paraId="17E5B1AC" w14:textId="480BB6A5" w:rsidR="000E7FE0" w:rsidRPr="004620FE" w:rsidRDefault="000E7FE0" w:rsidP="000E7FE0">
            <w:pPr>
              <w:jc w:val="center"/>
              <w:rPr>
                <w:rFonts w:cs="Arial"/>
                <w:sz w:val="18"/>
                <w:szCs w:val="18"/>
              </w:rPr>
            </w:pPr>
            <w:r w:rsidRPr="004620FE">
              <w:rPr>
                <w:rFonts w:cs="Arial"/>
                <w:sz w:val="18"/>
                <w:szCs w:val="18"/>
              </w:rPr>
              <w:t>(cubic metres)</w:t>
            </w:r>
          </w:p>
        </w:tc>
        <w:tc>
          <w:tcPr>
            <w:tcW w:w="1849" w:type="dxa"/>
            <w:tcBorders>
              <w:bottom w:val="double" w:sz="4" w:space="0" w:color="auto"/>
            </w:tcBorders>
          </w:tcPr>
          <w:p w14:paraId="61DDD80B" w14:textId="046AAB91" w:rsidR="000E7FE0" w:rsidRPr="004620FE" w:rsidRDefault="000E7FE0" w:rsidP="000E7FE0">
            <w:pPr>
              <w:rPr>
                <w:rFonts w:cs="Arial"/>
                <w:sz w:val="18"/>
                <w:szCs w:val="18"/>
              </w:rPr>
            </w:pPr>
            <w:r w:rsidRPr="004620FE">
              <w:rPr>
                <w:rFonts w:cs="Arial"/>
                <w:sz w:val="18"/>
                <w:szCs w:val="18"/>
              </w:rPr>
              <w:t>Peak instantaneous flow rate (litres per second)</w:t>
            </w:r>
          </w:p>
        </w:tc>
        <w:tc>
          <w:tcPr>
            <w:tcW w:w="2194" w:type="dxa"/>
            <w:tcBorders>
              <w:bottom w:val="double" w:sz="4" w:space="0" w:color="auto"/>
            </w:tcBorders>
          </w:tcPr>
          <w:p w14:paraId="16B5FF8E" w14:textId="0B449912" w:rsidR="000E7FE0" w:rsidRPr="004620FE" w:rsidRDefault="000E7FE0" w:rsidP="000E7FE0">
            <w:pPr>
              <w:rPr>
                <w:rFonts w:cs="Arial"/>
                <w:sz w:val="18"/>
                <w:szCs w:val="18"/>
              </w:rPr>
            </w:pPr>
            <w:r w:rsidRPr="004620FE">
              <w:rPr>
                <w:rFonts w:cs="Arial"/>
                <w:sz w:val="18"/>
                <w:szCs w:val="18"/>
              </w:rPr>
              <w:t>Maximum number of hours of abstraction per day</w:t>
            </w:r>
          </w:p>
        </w:tc>
        <w:tc>
          <w:tcPr>
            <w:tcW w:w="2300" w:type="dxa"/>
            <w:tcBorders>
              <w:bottom w:val="double" w:sz="4" w:space="0" w:color="auto"/>
            </w:tcBorders>
          </w:tcPr>
          <w:p w14:paraId="5F19B118" w14:textId="12EF83D1" w:rsidR="000E7FE0" w:rsidRPr="004620FE" w:rsidRDefault="00F935A9" w:rsidP="000E7FE0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 xml:space="preserve">Please indicate whether volume is </w:t>
            </w:r>
            <w:r w:rsidR="000E7FE0" w:rsidRPr="004620FE">
              <w:rPr>
                <w:rFonts w:cs="Arial"/>
                <w:sz w:val="18"/>
                <w:szCs w:val="18"/>
              </w:rPr>
              <w:t xml:space="preserve">actual (A) or </w:t>
            </w:r>
            <w:r w:rsidR="009D76A6" w:rsidRPr="004620FE">
              <w:rPr>
                <w:rFonts w:cs="Arial"/>
                <w:sz w:val="18"/>
                <w:szCs w:val="18"/>
              </w:rPr>
              <w:t>estimated (</w:t>
            </w:r>
            <w:r w:rsidR="000E7FE0" w:rsidRPr="004620FE">
              <w:rPr>
                <w:rFonts w:cs="Arial"/>
                <w:sz w:val="18"/>
                <w:szCs w:val="18"/>
              </w:rPr>
              <w:t>E)</w:t>
            </w:r>
          </w:p>
        </w:tc>
        <w:tc>
          <w:tcPr>
            <w:tcW w:w="2675" w:type="dxa"/>
            <w:vMerge/>
            <w:tcBorders>
              <w:bottom w:val="double" w:sz="4" w:space="0" w:color="auto"/>
            </w:tcBorders>
          </w:tcPr>
          <w:p w14:paraId="77ABBCA2" w14:textId="77777777" w:rsidR="000E7FE0" w:rsidRPr="004620FE" w:rsidRDefault="000E7FE0" w:rsidP="000E7FE0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1911" w:type="dxa"/>
            <w:vMerge/>
            <w:tcBorders>
              <w:bottom w:val="double" w:sz="4" w:space="0" w:color="auto"/>
            </w:tcBorders>
          </w:tcPr>
          <w:p w14:paraId="127087AB" w14:textId="77777777" w:rsidR="000E7FE0" w:rsidRPr="004620FE" w:rsidRDefault="000E7FE0" w:rsidP="000E7FE0">
            <w:pPr>
              <w:rPr>
                <w:rFonts w:cs="Arial"/>
                <w:sz w:val="18"/>
                <w:szCs w:val="18"/>
              </w:rPr>
            </w:pPr>
          </w:p>
        </w:tc>
      </w:tr>
      <w:tr w:rsidR="00783581" w:rsidRPr="004620FE" w14:paraId="0BA77A39" w14:textId="77777777" w:rsidTr="00F935A9">
        <w:trPr>
          <w:trHeight w:val="176"/>
        </w:trPr>
        <w:tc>
          <w:tcPr>
            <w:tcW w:w="1413" w:type="dxa"/>
            <w:vMerge w:val="restart"/>
            <w:tcBorders>
              <w:top w:val="double" w:sz="4" w:space="0" w:color="auto"/>
            </w:tcBorders>
          </w:tcPr>
          <w:p w14:paraId="19FBA22F" w14:textId="53DE9E21" w:rsidR="00783581" w:rsidRPr="00824810" w:rsidRDefault="00783581" w:rsidP="00783581">
            <w:pPr>
              <w:spacing w:before="60"/>
              <w:rPr>
                <w:rFonts w:cs="Arial"/>
                <w:sz w:val="18"/>
                <w:szCs w:val="18"/>
              </w:rPr>
            </w:pPr>
            <w:r w:rsidRPr="00824810">
              <w:rPr>
                <w:rFonts w:cs="Arial"/>
                <w:sz w:val="18"/>
                <w:szCs w:val="18"/>
              </w:rPr>
              <w:t>01</w:t>
            </w:r>
            <w:r>
              <w:rPr>
                <w:rFonts w:cs="Arial"/>
                <w:sz w:val="18"/>
                <w:szCs w:val="18"/>
              </w:rPr>
              <w:t xml:space="preserve"> January </w:t>
            </w:r>
            <w:r w:rsidRPr="00824810">
              <w:rPr>
                <w:rFonts w:cs="Arial"/>
                <w:sz w:val="18"/>
                <w:szCs w:val="18"/>
              </w:rPr>
              <w:t xml:space="preserve">2011 </w:t>
            </w:r>
          </w:p>
          <w:p w14:paraId="40B42004" w14:textId="28DFCBAF" w:rsidR="00783581" w:rsidRPr="00824810" w:rsidRDefault="00783581" w:rsidP="00783581">
            <w:pPr>
              <w:spacing w:before="60"/>
              <w:rPr>
                <w:rFonts w:cs="Arial"/>
                <w:sz w:val="18"/>
                <w:szCs w:val="18"/>
              </w:rPr>
            </w:pPr>
            <w:r w:rsidRPr="00824810">
              <w:rPr>
                <w:rFonts w:cs="Arial"/>
                <w:sz w:val="18"/>
                <w:szCs w:val="18"/>
              </w:rPr>
              <w:t>to</w:t>
            </w:r>
          </w:p>
          <w:p w14:paraId="6589AE21" w14:textId="1D4C07CB" w:rsidR="00783581" w:rsidRPr="00824810" w:rsidRDefault="00783581" w:rsidP="00783581">
            <w:pPr>
              <w:spacing w:before="60"/>
              <w:rPr>
                <w:rFonts w:cs="Arial"/>
                <w:sz w:val="18"/>
                <w:szCs w:val="18"/>
              </w:rPr>
            </w:pPr>
            <w:r w:rsidRPr="00824810">
              <w:rPr>
                <w:rFonts w:cs="Arial"/>
                <w:sz w:val="18"/>
                <w:szCs w:val="18"/>
              </w:rPr>
              <w:t>31</w:t>
            </w:r>
            <w:r>
              <w:rPr>
                <w:rFonts w:cs="Arial"/>
                <w:sz w:val="18"/>
                <w:szCs w:val="18"/>
              </w:rPr>
              <w:t xml:space="preserve"> December 2011</w:t>
            </w:r>
          </w:p>
        </w:tc>
        <w:tc>
          <w:tcPr>
            <w:tcW w:w="2268" w:type="dxa"/>
            <w:tcBorders>
              <w:top w:val="double" w:sz="4" w:space="0" w:color="auto"/>
            </w:tcBorders>
          </w:tcPr>
          <w:p w14:paraId="6DEA05A5" w14:textId="707BF18C" w:rsidR="00783581" w:rsidRPr="004620FE" w:rsidRDefault="003C2848" w:rsidP="003929FE">
            <w:pPr>
              <w:pStyle w:val="Questiontext"/>
              <w:spacing w:before="60" w:after="0"/>
              <w:rPr>
                <w:rStyle w:val="Responseboxtext"/>
                <w:sz w:val="18"/>
                <w:szCs w:val="18"/>
              </w:rPr>
            </w:pPr>
            <w:sdt>
              <w:sdtPr>
                <w:rPr>
                  <w:rStyle w:val="Heading2Char"/>
                  <w:sz w:val="18"/>
                  <w:szCs w:val="18"/>
                </w:rPr>
                <w:id w:val="747544872"/>
                <w:placeholder>
                  <w:docPart w:val="15A15AA78CA84F499A4E1FD15F82E008"/>
                </w:placeholder>
                <w:text/>
              </w:sdtPr>
              <w:sdtEndPr>
                <w:rPr>
                  <w:rStyle w:val="Heading2Char"/>
                </w:rPr>
              </w:sdtEndPr>
              <w:sdtContent>
                <w:r w:rsidR="00FC65EE" w:rsidRPr="00FC65EE">
                  <w:rPr>
                    <w:rStyle w:val="Heading2Char"/>
                    <w:sz w:val="18"/>
                    <w:szCs w:val="18"/>
                  </w:rPr>
                  <w:t xml:space="preserve"> </w:t>
                </w:r>
                <w:r w:rsidR="003929FE">
                  <w:rPr>
                    <w:rStyle w:val="Heading2Char"/>
                    <w:sz w:val="18"/>
                    <w:szCs w:val="18"/>
                  </w:rPr>
                  <w:t>Glyncastle Abs</w:t>
                </w:r>
                <w:r w:rsidR="001218D8">
                  <w:rPr>
                    <w:rStyle w:val="Heading2Char"/>
                    <w:sz w:val="18"/>
                    <w:szCs w:val="18"/>
                  </w:rPr>
                  <w:t>traction</w:t>
                </w:r>
              </w:sdtContent>
            </w:sdt>
          </w:p>
        </w:tc>
        <w:tc>
          <w:tcPr>
            <w:tcW w:w="2268" w:type="dxa"/>
            <w:tcBorders>
              <w:top w:val="double" w:sz="4" w:space="0" w:color="auto"/>
            </w:tcBorders>
          </w:tcPr>
          <w:p w14:paraId="45E78D18" w14:textId="40B8392D" w:rsidR="00783581" w:rsidRPr="004620FE" w:rsidRDefault="003C2848" w:rsidP="00FC65EE">
            <w:pPr>
              <w:pStyle w:val="Questiontext"/>
              <w:spacing w:before="60" w:after="0"/>
              <w:rPr>
                <w:rStyle w:val="Responseboxtext"/>
                <w:sz w:val="18"/>
                <w:szCs w:val="18"/>
              </w:rPr>
            </w:pPr>
            <w:sdt>
              <w:sdtPr>
                <w:rPr>
                  <w:rStyle w:val="Responseboxtext"/>
                  <w:sz w:val="18"/>
                  <w:szCs w:val="18"/>
                </w:rPr>
                <w:id w:val="-476925582"/>
                <w:placeholder>
                  <w:docPart w:val="1C43DD046A75495CA967417A7EA9FDB1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FC65EE">
                  <w:rPr>
                    <w:rStyle w:val="Responseboxtext"/>
                    <w:sz w:val="18"/>
                    <w:szCs w:val="18"/>
                  </w:rPr>
                  <w:t xml:space="preserve">Pollution Remediation </w:t>
                </w:r>
              </w:sdtContent>
            </w:sdt>
          </w:p>
        </w:tc>
        <w:tc>
          <w:tcPr>
            <w:tcW w:w="2256" w:type="dxa"/>
          </w:tcPr>
          <w:p w14:paraId="5F1C98D3" w14:textId="3F0D4408" w:rsidR="00783581" w:rsidRPr="004620FE" w:rsidRDefault="003C2848" w:rsidP="00FC65EE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814137401"/>
                <w:placeholder>
                  <w:docPart w:val="B63F9CAA4BED41FB989AA19AC48D8913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FC65EE">
                  <w:rPr>
                    <w:rStyle w:val="Responseboxtext"/>
                    <w:rFonts w:cs="Arial"/>
                    <w:sz w:val="18"/>
                    <w:szCs w:val="18"/>
                  </w:rPr>
                  <w:t>All Year</w:t>
                </w:r>
              </w:sdtContent>
            </w:sdt>
          </w:p>
        </w:tc>
        <w:tc>
          <w:tcPr>
            <w:tcW w:w="1019" w:type="dxa"/>
          </w:tcPr>
          <w:p w14:paraId="671FBEF3" w14:textId="7AF8F4CB" w:rsidR="00783581" w:rsidRPr="004620FE" w:rsidRDefault="003C2848" w:rsidP="008F1C47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213691178"/>
                <w:placeholder>
                  <w:docPart w:val="08718BEF045B4D428280FFEFC4E3654C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8F1C47">
                  <w:rPr>
                    <w:rStyle w:val="Responseboxtext"/>
                    <w:rFonts w:cs="Arial"/>
                    <w:sz w:val="18"/>
                    <w:szCs w:val="18"/>
                  </w:rPr>
                  <w:t>1116823</w:t>
                </w:r>
              </w:sdtContent>
            </w:sdt>
          </w:p>
        </w:tc>
        <w:tc>
          <w:tcPr>
            <w:tcW w:w="1017" w:type="dxa"/>
          </w:tcPr>
          <w:p w14:paraId="47ED6A7C" w14:textId="4A00B812" w:rsidR="00783581" w:rsidRPr="004620FE" w:rsidRDefault="003C2848" w:rsidP="008F1C47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340161938"/>
                <w:placeholder>
                  <w:docPart w:val="7CA2FC894D7044A0B03CD52DFB041B78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8F1C47">
                  <w:rPr>
                    <w:rStyle w:val="Responseboxtext"/>
                    <w:rFonts w:cs="Arial"/>
                    <w:sz w:val="18"/>
                    <w:szCs w:val="18"/>
                  </w:rPr>
                  <w:t>3058</w:t>
                </w:r>
              </w:sdtContent>
            </w:sdt>
          </w:p>
        </w:tc>
        <w:tc>
          <w:tcPr>
            <w:tcW w:w="1020" w:type="dxa"/>
          </w:tcPr>
          <w:p w14:paraId="7A1AFAB3" w14:textId="6BDA4699" w:rsidR="00783581" w:rsidRPr="004620FE" w:rsidRDefault="003C2848" w:rsidP="008F1C47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752036714"/>
                <w:placeholder>
                  <w:docPart w:val="185F0A03A2AF43EAB29E6E4A05638634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8F1C47">
                  <w:rPr>
                    <w:rStyle w:val="Responseboxtext"/>
                    <w:rFonts w:cs="Arial"/>
                    <w:sz w:val="18"/>
                    <w:szCs w:val="18"/>
                  </w:rPr>
                  <w:t>127</w:t>
                </w:r>
              </w:sdtContent>
            </w:sdt>
          </w:p>
        </w:tc>
        <w:tc>
          <w:tcPr>
            <w:tcW w:w="1849" w:type="dxa"/>
          </w:tcPr>
          <w:p w14:paraId="78109531" w14:textId="36E7C431" w:rsidR="00783581" w:rsidRPr="004620FE" w:rsidRDefault="003C2848" w:rsidP="002B005C">
            <w:pPr>
              <w:tabs>
                <w:tab w:val="left" w:pos="1642"/>
              </w:tabs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552692440"/>
                <w:placeholder>
                  <w:docPart w:val="42D3FD3E92D74302828309E16AB0038C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2B005C">
                  <w:rPr>
                    <w:rStyle w:val="Responseboxtext"/>
                    <w:rFonts w:cs="Arial"/>
                    <w:sz w:val="18"/>
                    <w:szCs w:val="18"/>
                  </w:rPr>
                  <w:t>35.39</w:t>
                </w:r>
              </w:sdtContent>
            </w:sdt>
          </w:p>
        </w:tc>
        <w:tc>
          <w:tcPr>
            <w:tcW w:w="2194" w:type="dxa"/>
          </w:tcPr>
          <w:p w14:paraId="2F3875DC" w14:textId="0E753543" w:rsidR="00783581" w:rsidRPr="004620FE" w:rsidRDefault="003C2848" w:rsidP="00EF26FD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828092382"/>
                <w:placeholder>
                  <w:docPart w:val="59D71738324F40DDAB7D6882383FC40C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EF26FD">
                  <w:rPr>
                    <w:rStyle w:val="Responseboxtext"/>
                    <w:rFonts w:cs="Arial"/>
                    <w:sz w:val="18"/>
                    <w:szCs w:val="18"/>
                  </w:rPr>
                  <w:t>24</w:t>
                </w:r>
              </w:sdtContent>
            </w:sdt>
          </w:p>
        </w:tc>
        <w:tc>
          <w:tcPr>
            <w:tcW w:w="2300" w:type="dxa"/>
          </w:tcPr>
          <w:p w14:paraId="240E328B" w14:textId="50161ED4" w:rsidR="00783581" w:rsidRPr="004620FE" w:rsidRDefault="003C2848" w:rsidP="00EF26FD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166511630"/>
                <w:placeholder>
                  <w:docPart w:val="8FC8E3A18D3F432CAF434726648AD876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EF26FD">
                  <w:rPr>
                    <w:rStyle w:val="Responseboxtext"/>
                    <w:rFonts w:cs="Arial"/>
                    <w:sz w:val="18"/>
                    <w:szCs w:val="18"/>
                  </w:rPr>
                  <w:t>E</w:t>
                </w:r>
              </w:sdtContent>
            </w:sdt>
          </w:p>
        </w:tc>
        <w:tc>
          <w:tcPr>
            <w:tcW w:w="2675" w:type="dxa"/>
            <w:tcBorders>
              <w:top w:val="double" w:sz="4" w:space="0" w:color="auto"/>
            </w:tcBorders>
          </w:tcPr>
          <w:p w14:paraId="4FB5CC1F" w14:textId="721F90EB" w:rsidR="00783581" w:rsidRPr="004620FE" w:rsidRDefault="003C2848" w:rsidP="00EF26FD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Heading2Char"/>
                  <w:rFonts w:cs="Arial"/>
                  <w:sz w:val="18"/>
                  <w:szCs w:val="18"/>
                </w:rPr>
                <w:id w:val="-828287874"/>
                <w:placeholder>
                  <w:docPart w:val="A11A560CEB2D487DA6A85A15A57536FA"/>
                </w:placeholder>
                <w:text/>
              </w:sdtPr>
              <w:sdtEndPr>
                <w:rPr>
                  <w:rStyle w:val="Heading2Char"/>
                </w:rPr>
              </w:sdtEndPr>
              <w:sdtContent>
                <w:r w:rsidR="00C03260" w:rsidRPr="00C03260">
                  <w:rPr>
                    <w:rStyle w:val="Heading2Char"/>
                    <w:rFonts w:cs="Arial"/>
                    <w:sz w:val="18"/>
                    <w:szCs w:val="18"/>
                  </w:rPr>
                  <w:t xml:space="preserve"> </w:t>
                </w:r>
                <w:r w:rsidR="00EF26FD">
                  <w:rPr>
                    <w:rStyle w:val="Heading2Char"/>
                    <w:rFonts w:cs="Arial"/>
                    <w:sz w:val="18"/>
                    <w:szCs w:val="18"/>
                  </w:rPr>
                  <w:t>Weir</w:t>
                </w:r>
                <w:r w:rsidR="00C03260" w:rsidRPr="00C03260">
                  <w:rPr>
                    <w:rStyle w:val="Heading2Char"/>
                    <w:rFonts w:cs="Arial"/>
                    <w:sz w:val="18"/>
                    <w:szCs w:val="18"/>
                  </w:rPr>
                  <w:t xml:space="preserve"> </w:t>
                </w:r>
              </w:sdtContent>
            </w:sdt>
          </w:p>
        </w:tc>
        <w:tc>
          <w:tcPr>
            <w:tcW w:w="1911" w:type="dxa"/>
            <w:tcBorders>
              <w:top w:val="double" w:sz="4" w:space="0" w:color="auto"/>
            </w:tcBorders>
          </w:tcPr>
          <w:p w14:paraId="0C64A1FF" w14:textId="77777777" w:rsidR="00783581" w:rsidRPr="004620FE" w:rsidRDefault="003C2848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672567414"/>
                <w:placeholder>
                  <w:docPart w:val="19CA026861B24D6186E395925EAD6489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</w:t>
                </w:r>
              </w:sdtContent>
            </w:sdt>
          </w:p>
        </w:tc>
      </w:tr>
      <w:tr w:rsidR="00783581" w:rsidRPr="004620FE" w14:paraId="12DECA12" w14:textId="77777777" w:rsidTr="00F935A9">
        <w:tc>
          <w:tcPr>
            <w:tcW w:w="1413" w:type="dxa"/>
            <w:vMerge/>
          </w:tcPr>
          <w:p w14:paraId="3308943B" w14:textId="77777777" w:rsidR="00783581" w:rsidRPr="00824810" w:rsidRDefault="00783581" w:rsidP="00783581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2268" w:type="dxa"/>
          </w:tcPr>
          <w:p w14:paraId="6B2B65C3" w14:textId="39B06057" w:rsidR="00783581" w:rsidRPr="004620FE" w:rsidRDefault="003C2848" w:rsidP="00EF26FD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Heading2Char"/>
                  <w:sz w:val="18"/>
                  <w:szCs w:val="18"/>
                </w:rPr>
                <w:id w:val="-1967112751"/>
                <w:placeholder>
                  <w:docPart w:val="E8FA71D2BCB9499CA4605C0C1ADC075C"/>
                </w:placeholder>
                <w:showingPlcHdr/>
                <w:text/>
              </w:sdtPr>
              <w:sdtEndPr>
                <w:rPr>
                  <w:rStyle w:val="Heading2Char"/>
                </w:rPr>
              </w:sdtEndPr>
              <w:sdtContent>
                <w:r w:rsidR="00EF26FD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</w:t>
                </w:r>
              </w:sdtContent>
            </w:sdt>
          </w:p>
        </w:tc>
        <w:tc>
          <w:tcPr>
            <w:tcW w:w="2268" w:type="dxa"/>
          </w:tcPr>
          <w:p w14:paraId="7AEBCADE" w14:textId="204C5A27" w:rsidR="00783581" w:rsidRPr="004620FE" w:rsidRDefault="003C2848" w:rsidP="00EF26FD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882939385"/>
                <w:placeholder>
                  <w:docPart w:val="A2D974AF8F7647C6966D7D43225179E0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EF26FD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</w:t>
                </w:r>
              </w:sdtContent>
            </w:sdt>
          </w:p>
        </w:tc>
        <w:tc>
          <w:tcPr>
            <w:tcW w:w="2256" w:type="dxa"/>
          </w:tcPr>
          <w:p w14:paraId="42D2AF8B" w14:textId="6E03C27D" w:rsidR="00783581" w:rsidRPr="004620FE" w:rsidRDefault="003C2848" w:rsidP="00EF26FD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867450030"/>
                <w:placeholder>
                  <w:docPart w:val="28AD329C88F948C9A58AD8662E031949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EF26FD" w:rsidRPr="006361B1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1019" w:type="dxa"/>
          </w:tcPr>
          <w:p w14:paraId="27A53BF1" w14:textId="40998009" w:rsidR="00783581" w:rsidRPr="004620FE" w:rsidRDefault="003C2848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870146168"/>
                <w:placeholder>
                  <w:docPart w:val="38E32A21A1DC428094286AB2D6DD0F13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17" w:type="dxa"/>
          </w:tcPr>
          <w:p w14:paraId="08F95B3B" w14:textId="5EABDC08" w:rsidR="00783581" w:rsidRPr="004620FE" w:rsidRDefault="003C2848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803343337"/>
                <w:placeholder>
                  <w:docPart w:val="B57886F8BEEE4FE8B27AF647B4F9CBB7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20" w:type="dxa"/>
          </w:tcPr>
          <w:p w14:paraId="612D8F45" w14:textId="79D6C849" w:rsidR="00783581" w:rsidRPr="004620FE" w:rsidRDefault="003C2848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679852984"/>
                <w:placeholder>
                  <w:docPart w:val="5640AC91797048B6A712A9FB1ADE4796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849" w:type="dxa"/>
          </w:tcPr>
          <w:p w14:paraId="2BDE23AF" w14:textId="5984A189" w:rsidR="00783581" w:rsidRPr="004620FE" w:rsidRDefault="003C2848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829033813"/>
                <w:placeholder>
                  <w:docPart w:val="2A533B44F3934D6187EFBA28463C5240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194" w:type="dxa"/>
          </w:tcPr>
          <w:p w14:paraId="040BAD58" w14:textId="1A1D5E44" w:rsidR="00783581" w:rsidRPr="004620FE" w:rsidRDefault="003C2848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131083331"/>
                <w:placeholder>
                  <w:docPart w:val="DD6F9A6CE639474A9CFB502B82BE486D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AE26CC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2300" w:type="dxa"/>
          </w:tcPr>
          <w:p w14:paraId="4F05C85C" w14:textId="7D4E332E" w:rsidR="00783581" w:rsidRPr="004620FE" w:rsidRDefault="003C2848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960948929"/>
                <w:placeholder>
                  <w:docPart w:val="002509B734414D008BDB7A76D271D23C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675" w:type="dxa"/>
          </w:tcPr>
          <w:p w14:paraId="2BE43E86" w14:textId="7DE496CE" w:rsidR="00783581" w:rsidRPr="004620FE" w:rsidRDefault="003C2848" w:rsidP="00EF26FD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Heading2Char"/>
                  <w:rFonts w:cs="Arial"/>
                  <w:sz w:val="18"/>
                  <w:szCs w:val="18"/>
                </w:rPr>
                <w:id w:val="-1740861493"/>
                <w:placeholder>
                  <w:docPart w:val="F4BD41A24CAD4948AC90B489B9EFDA47"/>
                </w:placeholder>
                <w:showingPlcHdr/>
                <w:text/>
              </w:sdtPr>
              <w:sdtEndPr>
                <w:rPr>
                  <w:rStyle w:val="Heading2Char"/>
                </w:rPr>
              </w:sdtEndPr>
              <w:sdtContent>
                <w:r w:rsidR="00EF26FD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  </w:t>
                </w:r>
              </w:sdtContent>
            </w:sdt>
          </w:p>
        </w:tc>
        <w:tc>
          <w:tcPr>
            <w:tcW w:w="1911" w:type="dxa"/>
          </w:tcPr>
          <w:p w14:paraId="6E3F70FF" w14:textId="77777777" w:rsidR="00783581" w:rsidRPr="004620FE" w:rsidRDefault="003C2848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967590495"/>
                <w:placeholder>
                  <w:docPart w:val="6E5BF2ED124F4268BE5ADC841458346B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</w:t>
                </w:r>
              </w:sdtContent>
            </w:sdt>
          </w:p>
        </w:tc>
      </w:tr>
      <w:tr w:rsidR="00783581" w:rsidRPr="004620FE" w14:paraId="5F7FE782" w14:textId="77777777" w:rsidTr="00F935A9">
        <w:tc>
          <w:tcPr>
            <w:tcW w:w="1413" w:type="dxa"/>
            <w:vMerge/>
          </w:tcPr>
          <w:p w14:paraId="07FAC984" w14:textId="77777777" w:rsidR="00783581" w:rsidRPr="00824810" w:rsidRDefault="00783581" w:rsidP="00783581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2268" w:type="dxa"/>
          </w:tcPr>
          <w:p w14:paraId="3B11908A" w14:textId="10AFD254" w:rsidR="00783581" w:rsidRPr="004620FE" w:rsidRDefault="003C2848" w:rsidP="00EF26FD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Heading2Char"/>
                  <w:sz w:val="18"/>
                  <w:szCs w:val="18"/>
                </w:rPr>
                <w:id w:val="315231825"/>
                <w:placeholder>
                  <w:docPart w:val="44DF58D43725408480B2A1FA7D70F6E4"/>
                </w:placeholder>
                <w:showingPlcHdr/>
                <w:text/>
              </w:sdtPr>
              <w:sdtEndPr>
                <w:rPr>
                  <w:rStyle w:val="Heading2Char"/>
                </w:rPr>
              </w:sdtEndPr>
              <w:sdtContent>
                <w:r w:rsidR="00EF26FD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</w:t>
                </w:r>
              </w:sdtContent>
            </w:sdt>
          </w:p>
        </w:tc>
        <w:tc>
          <w:tcPr>
            <w:tcW w:w="2268" w:type="dxa"/>
          </w:tcPr>
          <w:p w14:paraId="2BE2D1D4" w14:textId="585C8FDD" w:rsidR="00783581" w:rsidRPr="004620FE" w:rsidRDefault="003C2848" w:rsidP="00EF26FD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33848272"/>
                <w:placeholder>
                  <w:docPart w:val="7E389950E3844531BA556D8E83E285EA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EF26FD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</w:t>
                </w:r>
              </w:sdtContent>
            </w:sdt>
          </w:p>
        </w:tc>
        <w:tc>
          <w:tcPr>
            <w:tcW w:w="2256" w:type="dxa"/>
          </w:tcPr>
          <w:p w14:paraId="379887BC" w14:textId="09D57F1D" w:rsidR="00783581" w:rsidRPr="004620FE" w:rsidRDefault="003C2848" w:rsidP="00EF26FD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700984805"/>
                <w:placeholder>
                  <w:docPart w:val="22D8475E6EDD4152809ED2D95E37FD3B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EF26FD" w:rsidRPr="006361B1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1019" w:type="dxa"/>
          </w:tcPr>
          <w:p w14:paraId="719C0957" w14:textId="345B353C" w:rsidR="00783581" w:rsidRPr="004620FE" w:rsidRDefault="003C2848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665661087"/>
                <w:placeholder>
                  <w:docPart w:val="1886E6253BD04199AA2EF6EEBD6DBCF2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17" w:type="dxa"/>
          </w:tcPr>
          <w:p w14:paraId="0A1F4AD7" w14:textId="72A76FF6" w:rsidR="00783581" w:rsidRPr="004620FE" w:rsidRDefault="003C2848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662693128"/>
                <w:placeholder>
                  <w:docPart w:val="65F98FDC56D241C2BB8705B6FE5CE00D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20" w:type="dxa"/>
          </w:tcPr>
          <w:p w14:paraId="6D86D3DF" w14:textId="09D4935C" w:rsidR="00783581" w:rsidRPr="004620FE" w:rsidRDefault="003C2848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576410732"/>
                <w:placeholder>
                  <w:docPart w:val="169758D77BB049588DA6C0B647F5F286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849" w:type="dxa"/>
          </w:tcPr>
          <w:p w14:paraId="687B13EF" w14:textId="45B9C161" w:rsidR="00783581" w:rsidRPr="004620FE" w:rsidRDefault="003C2848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760648707"/>
                <w:placeholder>
                  <w:docPart w:val="910459C89946426D90D9D831130F7B7E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194" w:type="dxa"/>
          </w:tcPr>
          <w:p w14:paraId="54B8B6D4" w14:textId="47521408" w:rsidR="00783581" w:rsidRPr="004620FE" w:rsidRDefault="003C2848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218363374"/>
                <w:placeholder>
                  <w:docPart w:val="D9D1DB2CBCF84A5DA6049677637082D1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AE26CC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2300" w:type="dxa"/>
          </w:tcPr>
          <w:p w14:paraId="4D4AB849" w14:textId="296DA2AA" w:rsidR="00783581" w:rsidRPr="004620FE" w:rsidRDefault="003C2848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645653276"/>
                <w:placeholder>
                  <w:docPart w:val="8EA0DE8A699D46C0A221CE6269CFE21E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675" w:type="dxa"/>
          </w:tcPr>
          <w:p w14:paraId="468C971F" w14:textId="5DEAA610" w:rsidR="00783581" w:rsidRPr="004620FE" w:rsidRDefault="003C2848" w:rsidP="00EF26FD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Heading2Char"/>
                  <w:rFonts w:cs="Arial"/>
                  <w:sz w:val="18"/>
                  <w:szCs w:val="18"/>
                </w:rPr>
                <w:id w:val="50817292"/>
                <w:placeholder>
                  <w:docPart w:val="E7F869293BF74712B7156EF979A7F2D4"/>
                </w:placeholder>
                <w:text/>
              </w:sdtPr>
              <w:sdtEndPr>
                <w:rPr>
                  <w:rStyle w:val="Heading2Char"/>
                </w:rPr>
              </w:sdtEndPr>
              <w:sdtContent>
                <w:r w:rsidR="00EF26FD">
                  <w:rPr>
                    <w:rStyle w:val="Heading2Char"/>
                    <w:rFonts w:cs="Arial"/>
                    <w:sz w:val="18"/>
                    <w:szCs w:val="18"/>
                  </w:rPr>
                  <w:t xml:space="preserve"> </w:t>
                </w:r>
              </w:sdtContent>
            </w:sdt>
          </w:p>
        </w:tc>
        <w:tc>
          <w:tcPr>
            <w:tcW w:w="1911" w:type="dxa"/>
          </w:tcPr>
          <w:p w14:paraId="1A8E487F" w14:textId="77777777" w:rsidR="00783581" w:rsidRPr="004620FE" w:rsidRDefault="003C2848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402072512"/>
                <w:placeholder>
                  <w:docPart w:val="DAE772F2C0754EC9A41585BF53088582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</w:t>
                </w:r>
              </w:sdtContent>
            </w:sdt>
          </w:p>
        </w:tc>
      </w:tr>
      <w:tr w:rsidR="00783581" w:rsidRPr="004620FE" w14:paraId="2F03E0EF" w14:textId="77777777" w:rsidTr="00F935A9">
        <w:tc>
          <w:tcPr>
            <w:tcW w:w="1413" w:type="dxa"/>
            <w:vMerge/>
          </w:tcPr>
          <w:p w14:paraId="48E148FB" w14:textId="77777777" w:rsidR="00783581" w:rsidRPr="00824810" w:rsidRDefault="00783581" w:rsidP="00783581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2268" w:type="dxa"/>
          </w:tcPr>
          <w:p w14:paraId="05B9AE76" w14:textId="77777777" w:rsidR="00783581" w:rsidRPr="004620FE" w:rsidRDefault="003C2848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787690021"/>
                <w:placeholder>
                  <w:docPart w:val="3FFA1748CDD8497591A851151E663BAE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</w:t>
                </w:r>
              </w:sdtContent>
            </w:sdt>
          </w:p>
        </w:tc>
        <w:tc>
          <w:tcPr>
            <w:tcW w:w="2268" w:type="dxa"/>
          </w:tcPr>
          <w:p w14:paraId="3F66A036" w14:textId="77777777" w:rsidR="00783581" w:rsidRPr="004620FE" w:rsidRDefault="003C2848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896395994"/>
                <w:placeholder>
                  <w:docPart w:val="101D359D12274EBD85DF2DA5D80B30E8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</w:t>
                </w:r>
              </w:sdtContent>
            </w:sdt>
          </w:p>
        </w:tc>
        <w:tc>
          <w:tcPr>
            <w:tcW w:w="2256" w:type="dxa"/>
          </w:tcPr>
          <w:p w14:paraId="5F1D0C0F" w14:textId="3DB56433" w:rsidR="00783581" w:rsidRPr="004620FE" w:rsidRDefault="003C2848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979379973"/>
                <w:placeholder>
                  <w:docPart w:val="802A9A1E7B1943BF8584FAB627327EC2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6361B1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1019" w:type="dxa"/>
          </w:tcPr>
          <w:p w14:paraId="7864907C" w14:textId="6BA1ED4C" w:rsidR="00783581" w:rsidRPr="004620FE" w:rsidRDefault="003C2848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52186941"/>
                <w:placeholder>
                  <w:docPart w:val="3B50F046C8FD471997B862FE0D67C552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17" w:type="dxa"/>
          </w:tcPr>
          <w:p w14:paraId="4507DA9C" w14:textId="77C661AC" w:rsidR="00783581" w:rsidRPr="004620FE" w:rsidRDefault="003C2848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085499231"/>
                <w:placeholder>
                  <w:docPart w:val="458BA981F7E4448CB212486F9EE13E47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20" w:type="dxa"/>
          </w:tcPr>
          <w:p w14:paraId="595A6C5C" w14:textId="7CC25184" w:rsidR="00783581" w:rsidRPr="004620FE" w:rsidRDefault="003C2848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512597475"/>
                <w:placeholder>
                  <w:docPart w:val="EC39D43F976C472A8ED4BBE6671A6219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849" w:type="dxa"/>
          </w:tcPr>
          <w:p w14:paraId="7CFBEF84" w14:textId="14A65978" w:rsidR="00783581" w:rsidRPr="004620FE" w:rsidRDefault="003C2848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97410721"/>
                <w:placeholder>
                  <w:docPart w:val="DCFF4ED15AA9455A8156F7FCB3D8AABA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194" w:type="dxa"/>
          </w:tcPr>
          <w:p w14:paraId="6820A2F2" w14:textId="15B8B11C" w:rsidR="00783581" w:rsidRPr="004620FE" w:rsidRDefault="003C2848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855726255"/>
                <w:placeholder>
                  <w:docPart w:val="8C2D22C3199440AFA14DF2147C8804FF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AE26CC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2300" w:type="dxa"/>
          </w:tcPr>
          <w:p w14:paraId="471811D4" w14:textId="05E08715" w:rsidR="00783581" w:rsidRPr="004620FE" w:rsidRDefault="003C2848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730375824"/>
                <w:placeholder>
                  <w:docPart w:val="C7A793CC964E40B9AFF45E1B2829B273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675" w:type="dxa"/>
          </w:tcPr>
          <w:p w14:paraId="0170CBC9" w14:textId="77777777" w:rsidR="00783581" w:rsidRPr="004620FE" w:rsidRDefault="003C2848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305477083"/>
                <w:placeholder>
                  <w:docPart w:val="31E6AC2DC7444443B8AAB82B9BA50336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  </w:t>
                </w:r>
              </w:sdtContent>
            </w:sdt>
          </w:p>
        </w:tc>
        <w:tc>
          <w:tcPr>
            <w:tcW w:w="1911" w:type="dxa"/>
          </w:tcPr>
          <w:p w14:paraId="5F46825C" w14:textId="77777777" w:rsidR="00783581" w:rsidRPr="004620FE" w:rsidRDefault="003C2848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417132770"/>
                <w:placeholder>
                  <w:docPart w:val="392565141341414388FC5EC8415BB0C4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</w:t>
                </w:r>
              </w:sdtContent>
            </w:sdt>
          </w:p>
        </w:tc>
      </w:tr>
      <w:tr w:rsidR="00783581" w:rsidRPr="004620FE" w14:paraId="33D20FCA" w14:textId="77777777" w:rsidTr="00F935A9">
        <w:tc>
          <w:tcPr>
            <w:tcW w:w="1413" w:type="dxa"/>
            <w:vMerge/>
          </w:tcPr>
          <w:p w14:paraId="42D90A24" w14:textId="77777777" w:rsidR="00783581" w:rsidRPr="00824810" w:rsidRDefault="00783581" w:rsidP="00783581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2268" w:type="dxa"/>
          </w:tcPr>
          <w:p w14:paraId="1B66CE56" w14:textId="77777777" w:rsidR="00783581" w:rsidRPr="004620FE" w:rsidRDefault="003C2848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699086365"/>
                <w:placeholder>
                  <w:docPart w:val="24B6FE968E0A4B6FAE7B610FD2E0F845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</w:t>
                </w:r>
              </w:sdtContent>
            </w:sdt>
          </w:p>
        </w:tc>
        <w:tc>
          <w:tcPr>
            <w:tcW w:w="2268" w:type="dxa"/>
          </w:tcPr>
          <w:p w14:paraId="5206891D" w14:textId="77777777" w:rsidR="00783581" w:rsidRPr="004620FE" w:rsidRDefault="003C2848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963010335"/>
                <w:placeholder>
                  <w:docPart w:val="81FC4EF92A78420DA563DB12AAB41E01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</w:t>
                </w:r>
              </w:sdtContent>
            </w:sdt>
          </w:p>
        </w:tc>
        <w:tc>
          <w:tcPr>
            <w:tcW w:w="2256" w:type="dxa"/>
          </w:tcPr>
          <w:p w14:paraId="5FC70F80" w14:textId="54C2B338" w:rsidR="00783581" w:rsidRPr="004620FE" w:rsidRDefault="003C2848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411430223"/>
                <w:placeholder>
                  <w:docPart w:val="F87BA23FA56341E8925B318C68B4070F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6361B1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1019" w:type="dxa"/>
          </w:tcPr>
          <w:p w14:paraId="72AA85E7" w14:textId="06D8DBBF" w:rsidR="00783581" w:rsidRPr="004620FE" w:rsidRDefault="003C2848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330188397"/>
                <w:placeholder>
                  <w:docPart w:val="5C409B44AFB6466ABE3AEBA5B86A9FB7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17" w:type="dxa"/>
          </w:tcPr>
          <w:p w14:paraId="12DFD80C" w14:textId="3E7C326B" w:rsidR="00783581" w:rsidRPr="004620FE" w:rsidRDefault="003C2848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567962001"/>
                <w:placeholder>
                  <w:docPart w:val="85704BE31DE94CCDAD0F9C965B62AB34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20" w:type="dxa"/>
          </w:tcPr>
          <w:p w14:paraId="306FF1D8" w14:textId="51F1D530" w:rsidR="00783581" w:rsidRPr="004620FE" w:rsidRDefault="003C2848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004211763"/>
                <w:placeholder>
                  <w:docPart w:val="010D5295F622488B850C0474AE4D0FB4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849" w:type="dxa"/>
          </w:tcPr>
          <w:p w14:paraId="519DA8C2" w14:textId="48458E9B" w:rsidR="00783581" w:rsidRPr="004620FE" w:rsidRDefault="003C2848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673981044"/>
                <w:placeholder>
                  <w:docPart w:val="0BD499873E2E4A31A3DB38A12E573716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194" w:type="dxa"/>
          </w:tcPr>
          <w:p w14:paraId="28600AA5" w14:textId="508E77AA" w:rsidR="00783581" w:rsidRPr="004620FE" w:rsidRDefault="003C2848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790325825"/>
                <w:placeholder>
                  <w:docPart w:val="E4584ADFD32C4F7381C9ED1CFA5BF4AF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AE26CC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2300" w:type="dxa"/>
          </w:tcPr>
          <w:p w14:paraId="07853290" w14:textId="68DC65AF" w:rsidR="00783581" w:rsidRPr="004620FE" w:rsidRDefault="003C2848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122768568"/>
                <w:placeholder>
                  <w:docPart w:val="32C19479D3DF4B68A7D9C4C2AEED6CCA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675" w:type="dxa"/>
          </w:tcPr>
          <w:p w14:paraId="1BF170E4" w14:textId="77777777" w:rsidR="00783581" w:rsidRPr="004620FE" w:rsidRDefault="003C2848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060135512"/>
                <w:placeholder>
                  <w:docPart w:val="285DEAD0DB75411CAA808882F6184B10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  </w:t>
                </w:r>
              </w:sdtContent>
            </w:sdt>
          </w:p>
        </w:tc>
        <w:tc>
          <w:tcPr>
            <w:tcW w:w="1911" w:type="dxa"/>
          </w:tcPr>
          <w:p w14:paraId="1884A59C" w14:textId="77777777" w:rsidR="00783581" w:rsidRPr="004620FE" w:rsidRDefault="003C2848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847090002"/>
                <w:placeholder>
                  <w:docPart w:val="EAB28818471348318839249952732DCA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</w:t>
                </w:r>
              </w:sdtContent>
            </w:sdt>
          </w:p>
        </w:tc>
      </w:tr>
      <w:tr w:rsidR="00783581" w:rsidRPr="004620FE" w14:paraId="379029D2" w14:textId="77777777" w:rsidTr="00F935A9">
        <w:tc>
          <w:tcPr>
            <w:tcW w:w="1413" w:type="dxa"/>
            <w:vMerge/>
          </w:tcPr>
          <w:p w14:paraId="1CB4821D" w14:textId="77777777" w:rsidR="00783581" w:rsidRPr="00824810" w:rsidRDefault="00783581" w:rsidP="00783581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2268" w:type="dxa"/>
          </w:tcPr>
          <w:p w14:paraId="53F0622F" w14:textId="77777777" w:rsidR="00783581" w:rsidRPr="004620FE" w:rsidRDefault="003C2848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42642816"/>
                <w:placeholder>
                  <w:docPart w:val="501E2AEC385D42079999487F992DAA17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</w:t>
                </w:r>
              </w:sdtContent>
            </w:sdt>
          </w:p>
        </w:tc>
        <w:tc>
          <w:tcPr>
            <w:tcW w:w="2268" w:type="dxa"/>
          </w:tcPr>
          <w:p w14:paraId="47F38223" w14:textId="77777777" w:rsidR="00783581" w:rsidRPr="004620FE" w:rsidRDefault="003C2848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356929901"/>
                <w:placeholder>
                  <w:docPart w:val="6227A93CE10949A59DFE7BA11BDF8688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</w:t>
                </w:r>
              </w:sdtContent>
            </w:sdt>
          </w:p>
        </w:tc>
        <w:tc>
          <w:tcPr>
            <w:tcW w:w="2256" w:type="dxa"/>
          </w:tcPr>
          <w:p w14:paraId="63D4431E" w14:textId="4E18BF94" w:rsidR="00783581" w:rsidRPr="004620FE" w:rsidRDefault="003C2848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385863078"/>
                <w:placeholder>
                  <w:docPart w:val="5E1E72D54CA745EF8CFCD83D589347AB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6361B1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1019" w:type="dxa"/>
          </w:tcPr>
          <w:p w14:paraId="611FBDE6" w14:textId="471D3197" w:rsidR="00783581" w:rsidRPr="004620FE" w:rsidRDefault="003C2848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441440716"/>
                <w:placeholder>
                  <w:docPart w:val="218CD200566A4BA9AC394B6095651594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17" w:type="dxa"/>
          </w:tcPr>
          <w:p w14:paraId="19C4FEE4" w14:textId="210BBAA6" w:rsidR="00783581" w:rsidRPr="004620FE" w:rsidRDefault="003C2848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977979286"/>
                <w:placeholder>
                  <w:docPart w:val="FF0FEF43569A4C8987131F9010AA829B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20" w:type="dxa"/>
          </w:tcPr>
          <w:p w14:paraId="35733E9B" w14:textId="268EFBB0" w:rsidR="00783581" w:rsidRPr="004620FE" w:rsidRDefault="003C2848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782443436"/>
                <w:placeholder>
                  <w:docPart w:val="7841827F1F194E07860C0CB4B5035107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849" w:type="dxa"/>
          </w:tcPr>
          <w:p w14:paraId="2135889E" w14:textId="372B4CE6" w:rsidR="00783581" w:rsidRPr="004620FE" w:rsidRDefault="003C2848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296259460"/>
                <w:placeholder>
                  <w:docPart w:val="FC7930708924440588CAECD97FFCF1CE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194" w:type="dxa"/>
          </w:tcPr>
          <w:p w14:paraId="1DC6D3BE" w14:textId="397DB955" w:rsidR="00783581" w:rsidRPr="004620FE" w:rsidRDefault="003C2848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646634704"/>
                <w:placeholder>
                  <w:docPart w:val="08C57EE901CE412191A9324EE883EFDE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AE26CC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2300" w:type="dxa"/>
          </w:tcPr>
          <w:p w14:paraId="6FB5D84B" w14:textId="2B105E64" w:rsidR="00783581" w:rsidRPr="004620FE" w:rsidRDefault="003C2848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3639246"/>
                <w:placeholder>
                  <w:docPart w:val="B67E20DF77D644169C2DCE3F3EF17FC4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675" w:type="dxa"/>
          </w:tcPr>
          <w:p w14:paraId="2E379EE5" w14:textId="77777777" w:rsidR="00783581" w:rsidRPr="004620FE" w:rsidRDefault="003C2848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567796492"/>
                <w:placeholder>
                  <w:docPart w:val="FD2447996C8D4B1ABDCEE653400A98CF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  </w:t>
                </w:r>
              </w:sdtContent>
            </w:sdt>
          </w:p>
        </w:tc>
        <w:tc>
          <w:tcPr>
            <w:tcW w:w="1911" w:type="dxa"/>
          </w:tcPr>
          <w:p w14:paraId="26D79587" w14:textId="77777777" w:rsidR="00783581" w:rsidRPr="004620FE" w:rsidRDefault="003C2848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455330997"/>
                <w:placeholder>
                  <w:docPart w:val="6343000EF9854F4087A851222CD33280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</w:t>
                </w:r>
              </w:sdtContent>
            </w:sdt>
          </w:p>
        </w:tc>
      </w:tr>
      <w:tr w:rsidR="00783581" w:rsidRPr="004620FE" w14:paraId="77A99851" w14:textId="77777777" w:rsidTr="00F935A9">
        <w:tc>
          <w:tcPr>
            <w:tcW w:w="1413" w:type="dxa"/>
            <w:vMerge w:val="restart"/>
          </w:tcPr>
          <w:p w14:paraId="5D0CDEFC" w14:textId="77777777" w:rsidR="00783581" w:rsidRDefault="00783581" w:rsidP="00783581">
            <w:pPr>
              <w:spacing w:before="60"/>
              <w:rPr>
                <w:rFonts w:cs="Arial"/>
                <w:sz w:val="18"/>
                <w:szCs w:val="18"/>
              </w:rPr>
            </w:pPr>
            <w:r w:rsidRPr="006E4D8E">
              <w:rPr>
                <w:rFonts w:cs="Arial"/>
                <w:sz w:val="18"/>
                <w:szCs w:val="18"/>
              </w:rPr>
              <w:t>01 January 201</w:t>
            </w:r>
            <w:r>
              <w:rPr>
                <w:rFonts w:cs="Arial"/>
                <w:sz w:val="18"/>
                <w:szCs w:val="18"/>
              </w:rPr>
              <w:t>2</w:t>
            </w:r>
          </w:p>
          <w:p w14:paraId="7C62277F" w14:textId="73F76D51" w:rsidR="00783581" w:rsidRPr="00824810" w:rsidRDefault="00783581" w:rsidP="00783581">
            <w:pPr>
              <w:spacing w:before="60"/>
              <w:rPr>
                <w:rFonts w:cs="Arial"/>
                <w:sz w:val="18"/>
                <w:szCs w:val="18"/>
              </w:rPr>
            </w:pPr>
            <w:r w:rsidRPr="006E4D8E">
              <w:rPr>
                <w:rFonts w:cs="Arial"/>
                <w:sz w:val="18"/>
                <w:szCs w:val="18"/>
              </w:rPr>
              <w:t>to</w:t>
            </w:r>
          </w:p>
          <w:p w14:paraId="30A12599" w14:textId="2753DBA0" w:rsidR="00783581" w:rsidRPr="00824810" w:rsidRDefault="00783581" w:rsidP="00783581">
            <w:pPr>
              <w:spacing w:before="6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3</w:t>
            </w:r>
            <w:r w:rsidRPr="006E4D8E">
              <w:rPr>
                <w:rFonts w:cs="Arial"/>
                <w:sz w:val="18"/>
                <w:szCs w:val="18"/>
              </w:rPr>
              <w:t xml:space="preserve">1 </w:t>
            </w:r>
            <w:r>
              <w:rPr>
                <w:rFonts w:cs="Arial"/>
                <w:sz w:val="18"/>
                <w:szCs w:val="18"/>
              </w:rPr>
              <w:t>December</w:t>
            </w:r>
            <w:r w:rsidRPr="006E4D8E">
              <w:rPr>
                <w:rFonts w:cs="Arial"/>
                <w:sz w:val="18"/>
                <w:szCs w:val="18"/>
              </w:rPr>
              <w:t xml:space="preserve"> 201</w:t>
            </w:r>
            <w:r>
              <w:rPr>
                <w:rFonts w:cs="Arial"/>
                <w:sz w:val="18"/>
                <w:szCs w:val="18"/>
              </w:rPr>
              <w:t>2</w:t>
            </w:r>
            <w:r w:rsidRPr="006E4D8E">
              <w:rPr>
                <w:rFonts w:cs="Arial"/>
                <w:sz w:val="18"/>
                <w:szCs w:val="18"/>
              </w:rPr>
              <w:t xml:space="preserve"> </w:t>
            </w:r>
          </w:p>
        </w:tc>
        <w:tc>
          <w:tcPr>
            <w:tcW w:w="2268" w:type="dxa"/>
          </w:tcPr>
          <w:p w14:paraId="312C1CEC" w14:textId="1658970C" w:rsidR="00783581" w:rsidRPr="004620FE" w:rsidRDefault="003C2848" w:rsidP="003929FE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Heading2Char"/>
                  <w:sz w:val="18"/>
                  <w:szCs w:val="18"/>
                </w:rPr>
                <w:id w:val="966090079"/>
                <w:placeholder>
                  <w:docPart w:val="6B961529B28A4840900B8DFC89C3CDF8"/>
                </w:placeholder>
                <w:text/>
              </w:sdtPr>
              <w:sdtEndPr>
                <w:rPr>
                  <w:rStyle w:val="Heading2Char"/>
                </w:rPr>
              </w:sdtEndPr>
              <w:sdtContent>
                <w:r w:rsidR="00FC65EE" w:rsidRPr="00FC65EE">
                  <w:rPr>
                    <w:rStyle w:val="Heading2Char"/>
                    <w:sz w:val="18"/>
                    <w:szCs w:val="18"/>
                  </w:rPr>
                  <w:t xml:space="preserve"> </w:t>
                </w:r>
                <w:r w:rsidR="003929FE">
                  <w:rPr>
                    <w:rStyle w:val="Heading2Char"/>
                    <w:sz w:val="18"/>
                    <w:szCs w:val="18"/>
                  </w:rPr>
                  <w:t>Glyncastle</w:t>
                </w:r>
                <w:r w:rsidR="001218D8">
                  <w:rPr>
                    <w:rStyle w:val="Heading2Char"/>
                    <w:sz w:val="18"/>
                    <w:szCs w:val="18"/>
                  </w:rPr>
                  <w:t xml:space="preserve"> Abstraction</w:t>
                </w:r>
              </w:sdtContent>
            </w:sdt>
          </w:p>
        </w:tc>
        <w:tc>
          <w:tcPr>
            <w:tcW w:w="2268" w:type="dxa"/>
          </w:tcPr>
          <w:p w14:paraId="045E685F" w14:textId="569DEA46" w:rsidR="00783581" w:rsidRPr="004620FE" w:rsidRDefault="003C2848" w:rsidP="00EF26FD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833990284"/>
                <w:placeholder>
                  <w:docPart w:val="31F31F375C5849A98D8F88E0907D5665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FC65EE">
                  <w:rPr>
                    <w:rStyle w:val="Responseboxtext"/>
                    <w:rFonts w:cs="Arial"/>
                    <w:sz w:val="18"/>
                    <w:szCs w:val="18"/>
                  </w:rPr>
                  <w:t>P</w:t>
                </w:r>
                <w:r w:rsidR="00EF26FD">
                  <w:rPr>
                    <w:rStyle w:val="Responseboxtext"/>
                    <w:rFonts w:cs="Arial"/>
                    <w:sz w:val="18"/>
                    <w:szCs w:val="18"/>
                  </w:rPr>
                  <w:t>o</w:t>
                </w:r>
                <w:r w:rsidR="00FC65EE">
                  <w:rPr>
                    <w:rStyle w:val="Responseboxtext"/>
                    <w:rFonts w:cs="Arial"/>
                    <w:sz w:val="18"/>
                    <w:szCs w:val="18"/>
                  </w:rPr>
                  <w:t xml:space="preserve">llution Remediation </w:t>
                </w:r>
              </w:sdtContent>
            </w:sdt>
          </w:p>
        </w:tc>
        <w:tc>
          <w:tcPr>
            <w:tcW w:w="2256" w:type="dxa"/>
          </w:tcPr>
          <w:p w14:paraId="34D6C7CC" w14:textId="0DE53FD5" w:rsidR="00783581" w:rsidRPr="004620FE" w:rsidRDefault="003C2848" w:rsidP="00C03260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420378708"/>
                <w:placeholder>
                  <w:docPart w:val="0FFB65648BE94A4795089149A10B1335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C03260">
                  <w:rPr>
                    <w:rStyle w:val="Responseboxtext"/>
                    <w:rFonts w:cs="Arial"/>
                    <w:sz w:val="18"/>
                    <w:szCs w:val="18"/>
                  </w:rPr>
                  <w:t>All Year</w:t>
                </w:r>
              </w:sdtContent>
            </w:sdt>
          </w:p>
        </w:tc>
        <w:tc>
          <w:tcPr>
            <w:tcW w:w="1019" w:type="dxa"/>
          </w:tcPr>
          <w:p w14:paraId="2EBBBB4C" w14:textId="26B32FB5" w:rsidR="00783581" w:rsidRPr="004620FE" w:rsidRDefault="003C2848" w:rsidP="008F1C47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571316973"/>
                <w:placeholder>
                  <w:docPart w:val="AE2C24BECB304BDFA3A91C85C3815A4E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8F1C47">
                  <w:rPr>
                    <w:rStyle w:val="Responseboxtext"/>
                    <w:rFonts w:cs="Arial"/>
                    <w:sz w:val="18"/>
                    <w:szCs w:val="18"/>
                  </w:rPr>
                  <w:t>576873</w:t>
                </w:r>
              </w:sdtContent>
            </w:sdt>
          </w:p>
        </w:tc>
        <w:tc>
          <w:tcPr>
            <w:tcW w:w="1017" w:type="dxa"/>
          </w:tcPr>
          <w:p w14:paraId="730D1272" w14:textId="22E0F158" w:rsidR="00783581" w:rsidRPr="004620FE" w:rsidRDefault="003C2848" w:rsidP="008F1C47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972009761"/>
                <w:placeholder>
                  <w:docPart w:val="89604B8889AC4683AA04169F112A755B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8F1C47">
                  <w:rPr>
                    <w:rStyle w:val="Responseboxtext"/>
                    <w:rFonts w:cs="Arial"/>
                    <w:sz w:val="18"/>
                    <w:szCs w:val="18"/>
                  </w:rPr>
                  <w:t>1579</w:t>
                </w:r>
              </w:sdtContent>
            </w:sdt>
          </w:p>
        </w:tc>
        <w:tc>
          <w:tcPr>
            <w:tcW w:w="1020" w:type="dxa"/>
          </w:tcPr>
          <w:p w14:paraId="57899653" w14:textId="3AD43D2C" w:rsidR="00783581" w:rsidRPr="004620FE" w:rsidRDefault="003C2848" w:rsidP="008F1C47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263224488"/>
                <w:placeholder>
                  <w:docPart w:val="47F95BD607AC45CEBFF850DE4FE3A069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8F1C47">
                  <w:rPr>
                    <w:rStyle w:val="Responseboxtext"/>
                    <w:rFonts w:cs="Arial"/>
                    <w:sz w:val="18"/>
                    <w:szCs w:val="18"/>
                  </w:rPr>
                  <w:t>66</w:t>
                </w:r>
              </w:sdtContent>
            </w:sdt>
          </w:p>
        </w:tc>
        <w:tc>
          <w:tcPr>
            <w:tcW w:w="1849" w:type="dxa"/>
          </w:tcPr>
          <w:p w14:paraId="5458D22E" w14:textId="6607672B" w:rsidR="00783581" w:rsidRPr="004620FE" w:rsidRDefault="003C2848" w:rsidP="002B005C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143462919"/>
                <w:placeholder>
                  <w:docPart w:val="A1632A466D3D4CB79EFC9ABE4BF5DE40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2B005C">
                  <w:rPr>
                    <w:rStyle w:val="Responseboxtext"/>
                    <w:rFonts w:cs="Arial"/>
                    <w:sz w:val="18"/>
                    <w:szCs w:val="18"/>
                  </w:rPr>
                  <w:t>18.28</w:t>
                </w:r>
              </w:sdtContent>
            </w:sdt>
          </w:p>
        </w:tc>
        <w:tc>
          <w:tcPr>
            <w:tcW w:w="2194" w:type="dxa"/>
          </w:tcPr>
          <w:p w14:paraId="6E841B5B" w14:textId="7B3E3D78" w:rsidR="00783581" w:rsidRPr="004620FE" w:rsidRDefault="003C2848" w:rsidP="00EF26FD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890727482"/>
                <w:placeholder>
                  <w:docPart w:val="8BC3CFB1F90447989E74DDE14E822531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EF26FD">
                  <w:rPr>
                    <w:rStyle w:val="Responseboxtext"/>
                    <w:rFonts w:cs="Arial"/>
                    <w:sz w:val="18"/>
                    <w:szCs w:val="18"/>
                  </w:rPr>
                  <w:t>24</w:t>
                </w:r>
              </w:sdtContent>
            </w:sdt>
          </w:p>
        </w:tc>
        <w:tc>
          <w:tcPr>
            <w:tcW w:w="2300" w:type="dxa"/>
          </w:tcPr>
          <w:p w14:paraId="5D1A5A6F" w14:textId="3B49F2D9" w:rsidR="00783581" w:rsidRPr="004620FE" w:rsidRDefault="003C2848" w:rsidP="00EF26FD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342055145"/>
                <w:placeholder>
                  <w:docPart w:val="880A9D19E1044475B3D9FC5AA43D8A16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EF26FD">
                  <w:rPr>
                    <w:rStyle w:val="Responseboxtext"/>
                    <w:rFonts w:cs="Arial"/>
                    <w:sz w:val="18"/>
                    <w:szCs w:val="18"/>
                  </w:rPr>
                  <w:t>E</w:t>
                </w:r>
              </w:sdtContent>
            </w:sdt>
          </w:p>
        </w:tc>
        <w:tc>
          <w:tcPr>
            <w:tcW w:w="2675" w:type="dxa"/>
          </w:tcPr>
          <w:p w14:paraId="570C2F36" w14:textId="704D0C8A" w:rsidR="00783581" w:rsidRPr="004620FE" w:rsidRDefault="003C2848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Heading2Char"/>
                  <w:sz w:val="18"/>
                  <w:szCs w:val="18"/>
                </w:rPr>
                <w:id w:val="-1113584143"/>
                <w:placeholder>
                  <w:docPart w:val="5EEABDF60E4F4379A957E7C1DF3F47B4"/>
                </w:placeholder>
                <w:text/>
              </w:sdtPr>
              <w:sdtEndPr>
                <w:rPr>
                  <w:rStyle w:val="Heading2Char"/>
                </w:rPr>
              </w:sdtEndPr>
              <w:sdtContent>
                <w:r w:rsidR="00EF26FD" w:rsidRPr="00C03260">
                  <w:rPr>
                    <w:rStyle w:val="Heading2Char"/>
                    <w:sz w:val="18"/>
                    <w:szCs w:val="18"/>
                  </w:rPr>
                  <w:t xml:space="preserve"> </w:t>
                </w:r>
                <w:r w:rsidR="00EF26FD" w:rsidRPr="005275A4">
                  <w:rPr>
                    <w:rStyle w:val="Heading2Char"/>
                    <w:sz w:val="18"/>
                    <w:szCs w:val="18"/>
                  </w:rPr>
                  <w:t xml:space="preserve"> Weir </w:t>
                </w:r>
              </w:sdtContent>
            </w:sdt>
          </w:p>
        </w:tc>
        <w:tc>
          <w:tcPr>
            <w:tcW w:w="1911" w:type="dxa"/>
          </w:tcPr>
          <w:p w14:paraId="097C111F" w14:textId="77777777" w:rsidR="00783581" w:rsidRPr="004620FE" w:rsidRDefault="003C2848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216787467"/>
                <w:placeholder>
                  <w:docPart w:val="79CCE02CD9D849D285776FD2D9F0E12C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</w:t>
                </w:r>
              </w:sdtContent>
            </w:sdt>
          </w:p>
        </w:tc>
      </w:tr>
      <w:tr w:rsidR="00783581" w:rsidRPr="004620FE" w14:paraId="544AED7A" w14:textId="77777777" w:rsidTr="00F935A9">
        <w:tc>
          <w:tcPr>
            <w:tcW w:w="1413" w:type="dxa"/>
            <w:vMerge/>
          </w:tcPr>
          <w:p w14:paraId="40455542" w14:textId="77777777" w:rsidR="00783581" w:rsidRPr="00824810" w:rsidRDefault="00783581" w:rsidP="00783581">
            <w:pPr>
              <w:spacing w:before="60"/>
              <w:rPr>
                <w:rFonts w:cs="Arial"/>
                <w:sz w:val="18"/>
                <w:szCs w:val="18"/>
              </w:rPr>
            </w:pPr>
          </w:p>
        </w:tc>
        <w:tc>
          <w:tcPr>
            <w:tcW w:w="2268" w:type="dxa"/>
          </w:tcPr>
          <w:p w14:paraId="3EE4AC4E" w14:textId="1117461F" w:rsidR="00783581" w:rsidRPr="004620FE" w:rsidRDefault="003C2848" w:rsidP="00EF26FD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Heading2Char"/>
                  <w:sz w:val="18"/>
                  <w:szCs w:val="18"/>
                </w:rPr>
                <w:id w:val="-1680812232"/>
                <w:placeholder>
                  <w:docPart w:val="574E4EC3E15443DA964BA8EF0C51D44E"/>
                </w:placeholder>
                <w:text/>
              </w:sdtPr>
              <w:sdtEndPr>
                <w:rPr>
                  <w:rStyle w:val="Heading2Char"/>
                </w:rPr>
              </w:sdtEndPr>
              <w:sdtContent>
                <w:r w:rsidR="00FC65EE" w:rsidRPr="00FC65EE">
                  <w:rPr>
                    <w:rStyle w:val="Heading2Char"/>
                    <w:sz w:val="18"/>
                    <w:szCs w:val="18"/>
                  </w:rPr>
                  <w:t xml:space="preserve"> </w:t>
                </w:r>
              </w:sdtContent>
            </w:sdt>
          </w:p>
        </w:tc>
        <w:tc>
          <w:tcPr>
            <w:tcW w:w="2268" w:type="dxa"/>
          </w:tcPr>
          <w:p w14:paraId="65B2F251" w14:textId="1BC4206C" w:rsidR="00783581" w:rsidRPr="004620FE" w:rsidRDefault="003C2848" w:rsidP="00EF26FD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893920124"/>
                <w:placeholder>
                  <w:docPart w:val="E63280F00EAE4D579F00A008CC61E3AC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EF26FD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</w:t>
                </w:r>
              </w:sdtContent>
            </w:sdt>
          </w:p>
        </w:tc>
        <w:tc>
          <w:tcPr>
            <w:tcW w:w="2256" w:type="dxa"/>
          </w:tcPr>
          <w:p w14:paraId="1D07004B" w14:textId="4A91F4F9" w:rsidR="00783581" w:rsidRPr="004620FE" w:rsidRDefault="003C2848" w:rsidP="00EF26FD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849456324"/>
                <w:placeholder>
                  <w:docPart w:val="5929C9A7516D4DAFB4E7547BC6958BA1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EF26FD" w:rsidRPr="006361B1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1019" w:type="dxa"/>
          </w:tcPr>
          <w:p w14:paraId="30A3022E" w14:textId="6D0792E2" w:rsidR="00783581" w:rsidRPr="004620FE" w:rsidRDefault="003C2848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748157844"/>
                <w:placeholder>
                  <w:docPart w:val="5AB8B887DDA54726AFD091AFB7D260B0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17" w:type="dxa"/>
          </w:tcPr>
          <w:p w14:paraId="78977CBE" w14:textId="16E6EF59" w:rsidR="00783581" w:rsidRPr="004620FE" w:rsidRDefault="003C2848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332403786"/>
                <w:placeholder>
                  <w:docPart w:val="B7DE4710F17A41279BBD8A1C3DFAE4FB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20" w:type="dxa"/>
          </w:tcPr>
          <w:p w14:paraId="669983A6" w14:textId="5798CF81" w:rsidR="00783581" w:rsidRPr="004620FE" w:rsidRDefault="003C2848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414203455"/>
                <w:placeholder>
                  <w:docPart w:val="7D775D5C493C42D0A032B4C038EE5256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849" w:type="dxa"/>
          </w:tcPr>
          <w:p w14:paraId="2A5C769C" w14:textId="088EF280" w:rsidR="00783581" w:rsidRPr="004620FE" w:rsidRDefault="003C2848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217820456"/>
                <w:placeholder>
                  <w:docPart w:val="A0117B24E450481BA0DE5FBBAAB241E8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194" w:type="dxa"/>
          </w:tcPr>
          <w:p w14:paraId="383F0973" w14:textId="786DADC8" w:rsidR="00783581" w:rsidRPr="004620FE" w:rsidRDefault="003C2848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289631652"/>
                <w:placeholder>
                  <w:docPart w:val="5DF7A11FA16A428F8E8C04E82DE3A0CF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AE26CC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2300" w:type="dxa"/>
          </w:tcPr>
          <w:p w14:paraId="655A6541" w14:textId="2D0B8C98" w:rsidR="00783581" w:rsidRPr="004620FE" w:rsidRDefault="003C2848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425374868"/>
                <w:placeholder>
                  <w:docPart w:val="7A5F4F5237F642299F406B1DC7DA2F44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675" w:type="dxa"/>
          </w:tcPr>
          <w:p w14:paraId="57EB5EB4" w14:textId="68D10F3C" w:rsidR="00783581" w:rsidRPr="004620FE" w:rsidRDefault="003C2848" w:rsidP="00EF26FD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Heading2Char"/>
                  <w:sz w:val="18"/>
                  <w:szCs w:val="18"/>
                </w:rPr>
                <w:id w:val="-410773559"/>
                <w:placeholder>
                  <w:docPart w:val="8D3E9EF300F3427D8A076F1B4C4519C2"/>
                </w:placeholder>
                <w:text/>
              </w:sdtPr>
              <w:sdtEndPr>
                <w:rPr>
                  <w:rStyle w:val="Heading2Char"/>
                </w:rPr>
              </w:sdtEndPr>
              <w:sdtContent>
                <w:r w:rsidR="00C03260" w:rsidRPr="00C03260">
                  <w:rPr>
                    <w:rStyle w:val="Heading2Char"/>
                    <w:sz w:val="18"/>
                    <w:szCs w:val="18"/>
                  </w:rPr>
                  <w:t xml:space="preserve"> </w:t>
                </w:r>
              </w:sdtContent>
            </w:sdt>
          </w:p>
        </w:tc>
        <w:tc>
          <w:tcPr>
            <w:tcW w:w="1911" w:type="dxa"/>
          </w:tcPr>
          <w:p w14:paraId="7B9D1566" w14:textId="77777777" w:rsidR="00783581" w:rsidRPr="004620FE" w:rsidRDefault="003C2848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92166511"/>
                <w:placeholder>
                  <w:docPart w:val="0584DBF8C5B84439901671BB7C44D7EE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</w:t>
                </w:r>
              </w:sdtContent>
            </w:sdt>
          </w:p>
        </w:tc>
      </w:tr>
      <w:tr w:rsidR="00783581" w:rsidRPr="004620FE" w14:paraId="3759CAAB" w14:textId="77777777" w:rsidTr="00F935A9">
        <w:tc>
          <w:tcPr>
            <w:tcW w:w="1413" w:type="dxa"/>
            <w:vMerge/>
          </w:tcPr>
          <w:p w14:paraId="5985523C" w14:textId="77777777" w:rsidR="00783581" w:rsidRPr="00824810" w:rsidRDefault="00783581" w:rsidP="00783581">
            <w:pPr>
              <w:spacing w:before="60"/>
              <w:rPr>
                <w:rFonts w:cs="Arial"/>
                <w:sz w:val="18"/>
                <w:szCs w:val="18"/>
              </w:rPr>
            </w:pPr>
          </w:p>
        </w:tc>
        <w:tc>
          <w:tcPr>
            <w:tcW w:w="2268" w:type="dxa"/>
          </w:tcPr>
          <w:p w14:paraId="6AB0BDBB" w14:textId="48C8B533" w:rsidR="00783581" w:rsidRPr="004620FE" w:rsidRDefault="003C2848" w:rsidP="00EF26FD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Heading2Char"/>
                  <w:sz w:val="18"/>
                  <w:szCs w:val="18"/>
                </w:rPr>
                <w:id w:val="-1448381045"/>
                <w:placeholder>
                  <w:docPart w:val="267EA461740F40D8A71EC4D3C1D55E39"/>
                </w:placeholder>
                <w:text/>
              </w:sdtPr>
              <w:sdtEndPr>
                <w:rPr>
                  <w:rStyle w:val="Heading2Char"/>
                </w:rPr>
              </w:sdtEndPr>
              <w:sdtContent>
                <w:r w:rsidR="00FC65EE" w:rsidRPr="00FC65EE">
                  <w:rPr>
                    <w:rStyle w:val="Heading2Char"/>
                    <w:sz w:val="18"/>
                    <w:szCs w:val="18"/>
                  </w:rPr>
                  <w:t xml:space="preserve"> </w:t>
                </w:r>
              </w:sdtContent>
            </w:sdt>
          </w:p>
        </w:tc>
        <w:tc>
          <w:tcPr>
            <w:tcW w:w="2268" w:type="dxa"/>
          </w:tcPr>
          <w:p w14:paraId="196BAB64" w14:textId="23E8C243" w:rsidR="00783581" w:rsidRPr="004620FE" w:rsidRDefault="003C2848" w:rsidP="00EF26FD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590123972"/>
                <w:placeholder>
                  <w:docPart w:val="5462F522193D4A668654105A17371F92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EF26FD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</w:t>
                </w:r>
              </w:sdtContent>
            </w:sdt>
          </w:p>
        </w:tc>
        <w:tc>
          <w:tcPr>
            <w:tcW w:w="2256" w:type="dxa"/>
          </w:tcPr>
          <w:p w14:paraId="529AE9DA" w14:textId="2ED19E61" w:rsidR="00783581" w:rsidRPr="004620FE" w:rsidRDefault="003C2848" w:rsidP="00EF26FD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439761552"/>
                <w:placeholder>
                  <w:docPart w:val="CF93902F26B247F980E333593337E84E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EF26FD" w:rsidRPr="006361B1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1019" w:type="dxa"/>
          </w:tcPr>
          <w:p w14:paraId="1C0A37D3" w14:textId="2826FDFA" w:rsidR="00783581" w:rsidRPr="004620FE" w:rsidRDefault="003C2848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311717810"/>
                <w:placeholder>
                  <w:docPart w:val="30ED645F8E8F4EAA945119A0D8E10F4B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17" w:type="dxa"/>
          </w:tcPr>
          <w:p w14:paraId="4F0C5525" w14:textId="7F4CB851" w:rsidR="00783581" w:rsidRPr="004620FE" w:rsidRDefault="003C2848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725564646"/>
                <w:placeholder>
                  <w:docPart w:val="BEC5EB31BAD74C2F8A26F6FBC56C4CA4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20" w:type="dxa"/>
          </w:tcPr>
          <w:p w14:paraId="272B4ED3" w14:textId="358AAC2E" w:rsidR="00783581" w:rsidRPr="004620FE" w:rsidRDefault="003C2848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608621114"/>
                <w:placeholder>
                  <w:docPart w:val="A4391D423CAD449A82CFDCB9856D37B5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849" w:type="dxa"/>
          </w:tcPr>
          <w:p w14:paraId="437BBB16" w14:textId="2938308C" w:rsidR="00783581" w:rsidRPr="004620FE" w:rsidRDefault="003C2848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38164022"/>
                <w:placeholder>
                  <w:docPart w:val="06FDFA8037784EBD89AEC8EAFDF8C36D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194" w:type="dxa"/>
          </w:tcPr>
          <w:p w14:paraId="7CC50AF0" w14:textId="5584AADE" w:rsidR="00783581" w:rsidRPr="004620FE" w:rsidRDefault="003C2848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040595607"/>
                <w:placeholder>
                  <w:docPart w:val="0DBD640028154120BA627A1D90EBD37A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AE26CC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2300" w:type="dxa"/>
          </w:tcPr>
          <w:p w14:paraId="2E419220" w14:textId="63F9D719" w:rsidR="00783581" w:rsidRPr="004620FE" w:rsidRDefault="003C2848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291891786"/>
                <w:placeholder>
                  <w:docPart w:val="6DD2DBAFA5964589A8104FB048ADA073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675" w:type="dxa"/>
          </w:tcPr>
          <w:p w14:paraId="248F8FB2" w14:textId="2E7714F9" w:rsidR="00783581" w:rsidRPr="004620FE" w:rsidRDefault="003C2848" w:rsidP="00EF26FD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Heading2Char"/>
                  <w:rFonts w:cs="Arial"/>
                  <w:sz w:val="18"/>
                  <w:szCs w:val="18"/>
                </w:rPr>
                <w:id w:val="259574015"/>
                <w:placeholder>
                  <w:docPart w:val="5AE4420264B74A3EA2700072BE87D07B"/>
                </w:placeholder>
                <w:text/>
              </w:sdtPr>
              <w:sdtEndPr>
                <w:rPr>
                  <w:rStyle w:val="Heading2Char"/>
                </w:rPr>
              </w:sdtEndPr>
              <w:sdtContent>
                <w:r w:rsidR="00C03260" w:rsidRPr="00C03260">
                  <w:rPr>
                    <w:rStyle w:val="Heading2Char"/>
                    <w:rFonts w:cs="Arial"/>
                    <w:sz w:val="18"/>
                    <w:szCs w:val="18"/>
                  </w:rPr>
                  <w:t xml:space="preserve"> </w:t>
                </w:r>
              </w:sdtContent>
            </w:sdt>
          </w:p>
        </w:tc>
        <w:tc>
          <w:tcPr>
            <w:tcW w:w="1911" w:type="dxa"/>
          </w:tcPr>
          <w:p w14:paraId="328870BD" w14:textId="77777777" w:rsidR="00783581" w:rsidRPr="004620FE" w:rsidRDefault="003C2848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99337487"/>
                <w:placeholder>
                  <w:docPart w:val="6E4724B43D524223ADCC05F409BD869B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</w:t>
                </w:r>
              </w:sdtContent>
            </w:sdt>
          </w:p>
        </w:tc>
      </w:tr>
      <w:tr w:rsidR="00783581" w:rsidRPr="004620FE" w14:paraId="6AFC65CA" w14:textId="77777777" w:rsidTr="00F935A9">
        <w:tc>
          <w:tcPr>
            <w:tcW w:w="1413" w:type="dxa"/>
            <w:vMerge/>
          </w:tcPr>
          <w:p w14:paraId="0AC0CAF4" w14:textId="77777777" w:rsidR="00783581" w:rsidRPr="00824810" w:rsidRDefault="00783581" w:rsidP="00783581">
            <w:pPr>
              <w:spacing w:before="60"/>
              <w:rPr>
                <w:rFonts w:cs="Arial"/>
                <w:sz w:val="18"/>
                <w:szCs w:val="18"/>
              </w:rPr>
            </w:pPr>
          </w:p>
        </w:tc>
        <w:tc>
          <w:tcPr>
            <w:tcW w:w="2268" w:type="dxa"/>
          </w:tcPr>
          <w:p w14:paraId="2136BB66" w14:textId="77777777" w:rsidR="00783581" w:rsidRPr="004620FE" w:rsidRDefault="003C2848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2978714"/>
                <w:placeholder>
                  <w:docPart w:val="A2A713310DEF4938956D28969A68B5B5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</w:t>
                </w:r>
              </w:sdtContent>
            </w:sdt>
          </w:p>
        </w:tc>
        <w:tc>
          <w:tcPr>
            <w:tcW w:w="2268" w:type="dxa"/>
          </w:tcPr>
          <w:p w14:paraId="4BBFF9D7" w14:textId="77777777" w:rsidR="00783581" w:rsidRPr="004620FE" w:rsidRDefault="003C2848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913110039"/>
                <w:placeholder>
                  <w:docPart w:val="129C72304E114B1ABE8977C310C03073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</w:t>
                </w:r>
              </w:sdtContent>
            </w:sdt>
          </w:p>
        </w:tc>
        <w:tc>
          <w:tcPr>
            <w:tcW w:w="2256" w:type="dxa"/>
          </w:tcPr>
          <w:p w14:paraId="1EE09961" w14:textId="2DD7B094" w:rsidR="00783581" w:rsidRPr="004620FE" w:rsidRDefault="003C2848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757362861"/>
                <w:placeholder>
                  <w:docPart w:val="7BC6CCB8EAC14F75A9F4906C4F68F5CB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6361B1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1019" w:type="dxa"/>
          </w:tcPr>
          <w:p w14:paraId="2968E3C6" w14:textId="2BE9613D" w:rsidR="00783581" w:rsidRPr="004620FE" w:rsidRDefault="003C2848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535171320"/>
                <w:placeholder>
                  <w:docPart w:val="DD3646EB27B74550B8962FF6CB90A3B9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17" w:type="dxa"/>
          </w:tcPr>
          <w:p w14:paraId="37F6EBFC" w14:textId="3C84C213" w:rsidR="00783581" w:rsidRPr="004620FE" w:rsidRDefault="003C2848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459841680"/>
                <w:placeholder>
                  <w:docPart w:val="90E640CDAD3E451A98D95DAD6ED7DB4F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20" w:type="dxa"/>
          </w:tcPr>
          <w:p w14:paraId="16C80036" w14:textId="71248E55" w:rsidR="00783581" w:rsidRPr="004620FE" w:rsidRDefault="003C2848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807433410"/>
                <w:placeholder>
                  <w:docPart w:val="B2E556C4AEFD414C92AD77C69511EF29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849" w:type="dxa"/>
          </w:tcPr>
          <w:p w14:paraId="11BCCD0B" w14:textId="3EEF815F" w:rsidR="00783581" w:rsidRPr="004620FE" w:rsidRDefault="003C2848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886331018"/>
                <w:placeholder>
                  <w:docPart w:val="75428599E7C94DB4853DC303F9DE9870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194" w:type="dxa"/>
          </w:tcPr>
          <w:p w14:paraId="1312E608" w14:textId="6A62789C" w:rsidR="00783581" w:rsidRPr="004620FE" w:rsidRDefault="003C2848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394782461"/>
                <w:placeholder>
                  <w:docPart w:val="8462FEA8001D49A781A7F33B9934079A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AE26CC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2300" w:type="dxa"/>
          </w:tcPr>
          <w:p w14:paraId="570F7BE0" w14:textId="157DDFAA" w:rsidR="00783581" w:rsidRPr="004620FE" w:rsidRDefault="003C2848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442313176"/>
                <w:placeholder>
                  <w:docPart w:val="3BD8D0EAB83344C9A09F72B1A898790B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675" w:type="dxa"/>
          </w:tcPr>
          <w:p w14:paraId="08101858" w14:textId="77777777" w:rsidR="00783581" w:rsidRPr="004620FE" w:rsidRDefault="003C2848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461759212"/>
                <w:placeholder>
                  <w:docPart w:val="03D2964B105249A18494EC89AD3F0D81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  </w:t>
                </w:r>
              </w:sdtContent>
            </w:sdt>
          </w:p>
        </w:tc>
        <w:tc>
          <w:tcPr>
            <w:tcW w:w="1911" w:type="dxa"/>
          </w:tcPr>
          <w:p w14:paraId="6C82A4E2" w14:textId="77777777" w:rsidR="00783581" w:rsidRPr="004620FE" w:rsidRDefault="003C2848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241649492"/>
                <w:placeholder>
                  <w:docPart w:val="EC34ACF9AF204C5E953190122854869A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</w:t>
                </w:r>
              </w:sdtContent>
            </w:sdt>
          </w:p>
        </w:tc>
      </w:tr>
      <w:tr w:rsidR="00783581" w:rsidRPr="004620FE" w14:paraId="31F272D5" w14:textId="77777777" w:rsidTr="00F935A9">
        <w:tc>
          <w:tcPr>
            <w:tcW w:w="1413" w:type="dxa"/>
            <w:vMerge/>
          </w:tcPr>
          <w:p w14:paraId="6FD9E19A" w14:textId="77777777" w:rsidR="00783581" w:rsidRPr="00824810" w:rsidRDefault="00783581" w:rsidP="00783581">
            <w:pPr>
              <w:spacing w:before="60"/>
              <w:rPr>
                <w:rFonts w:cs="Arial"/>
                <w:sz w:val="18"/>
                <w:szCs w:val="18"/>
              </w:rPr>
            </w:pPr>
          </w:p>
        </w:tc>
        <w:tc>
          <w:tcPr>
            <w:tcW w:w="2268" w:type="dxa"/>
          </w:tcPr>
          <w:p w14:paraId="14B0CE74" w14:textId="77777777" w:rsidR="00783581" w:rsidRPr="004620FE" w:rsidRDefault="003C2848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752356247"/>
                <w:placeholder>
                  <w:docPart w:val="5F6D85A105984DA59661C0A7A0A0178B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</w:t>
                </w:r>
              </w:sdtContent>
            </w:sdt>
          </w:p>
        </w:tc>
        <w:tc>
          <w:tcPr>
            <w:tcW w:w="2268" w:type="dxa"/>
          </w:tcPr>
          <w:p w14:paraId="5DECF535" w14:textId="77777777" w:rsidR="00783581" w:rsidRPr="004620FE" w:rsidRDefault="003C2848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74191314"/>
                <w:placeholder>
                  <w:docPart w:val="5315EC0217914B6D85717F57882140F3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</w:t>
                </w:r>
              </w:sdtContent>
            </w:sdt>
          </w:p>
        </w:tc>
        <w:tc>
          <w:tcPr>
            <w:tcW w:w="2256" w:type="dxa"/>
          </w:tcPr>
          <w:p w14:paraId="6687CD84" w14:textId="5F169E6A" w:rsidR="00783581" w:rsidRPr="004620FE" w:rsidRDefault="003C2848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007175635"/>
                <w:placeholder>
                  <w:docPart w:val="2C4920C0CCBF438097455C4681596F33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6361B1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1019" w:type="dxa"/>
          </w:tcPr>
          <w:p w14:paraId="02E423F0" w14:textId="14BD651A" w:rsidR="00783581" w:rsidRPr="004620FE" w:rsidRDefault="003C2848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958381366"/>
                <w:placeholder>
                  <w:docPart w:val="CD741ABEDAF141C281AF5472D991BA36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17" w:type="dxa"/>
          </w:tcPr>
          <w:p w14:paraId="05435FA5" w14:textId="103EC66D" w:rsidR="00783581" w:rsidRPr="004620FE" w:rsidRDefault="003C2848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280542104"/>
                <w:placeholder>
                  <w:docPart w:val="49AF6830CFA940548C09C2E2003E6E18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20" w:type="dxa"/>
          </w:tcPr>
          <w:p w14:paraId="04B8EBEE" w14:textId="2FEA4FE1" w:rsidR="00783581" w:rsidRPr="004620FE" w:rsidRDefault="003C2848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935337900"/>
                <w:placeholder>
                  <w:docPart w:val="DB312C4421764FA3B1B68386BD276B7D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849" w:type="dxa"/>
          </w:tcPr>
          <w:p w14:paraId="453FA94C" w14:textId="708148BC" w:rsidR="00783581" w:rsidRPr="004620FE" w:rsidRDefault="003C2848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87542079"/>
                <w:placeholder>
                  <w:docPart w:val="4F387B4FCCD349CD93EA28099763EAAE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194" w:type="dxa"/>
          </w:tcPr>
          <w:p w14:paraId="364E9AC3" w14:textId="7AAA754F" w:rsidR="00783581" w:rsidRPr="004620FE" w:rsidRDefault="003C2848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948686511"/>
                <w:placeholder>
                  <w:docPart w:val="122F975FFFF64E9FBB51230326B85C9E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AE26CC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2300" w:type="dxa"/>
          </w:tcPr>
          <w:p w14:paraId="0093E8BC" w14:textId="26F5610F" w:rsidR="00783581" w:rsidRPr="004620FE" w:rsidRDefault="003C2848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568930815"/>
                <w:placeholder>
                  <w:docPart w:val="C6EA31C2A37D452982ED65DD971AA61A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675" w:type="dxa"/>
          </w:tcPr>
          <w:p w14:paraId="4554291F" w14:textId="77777777" w:rsidR="00783581" w:rsidRPr="004620FE" w:rsidRDefault="003C2848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67881094"/>
                <w:placeholder>
                  <w:docPart w:val="8816E4CA8D524E6484A7C3885A0B95F9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  </w:t>
                </w:r>
              </w:sdtContent>
            </w:sdt>
          </w:p>
        </w:tc>
        <w:tc>
          <w:tcPr>
            <w:tcW w:w="1911" w:type="dxa"/>
          </w:tcPr>
          <w:p w14:paraId="48BA6646" w14:textId="77777777" w:rsidR="00783581" w:rsidRPr="004620FE" w:rsidRDefault="003C2848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2033722223"/>
                <w:placeholder>
                  <w:docPart w:val="55875803E0FF44AEB22ABF4927700AA5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</w:t>
                </w:r>
              </w:sdtContent>
            </w:sdt>
          </w:p>
        </w:tc>
      </w:tr>
      <w:tr w:rsidR="00783581" w:rsidRPr="004620FE" w14:paraId="7CEC1270" w14:textId="77777777" w:rsidTr="00F935A9">
        <w:tc>
          <w:tcPr>
            <w:tcW w:w="1413" w:type="dxa"/>
            <w:vMerge/>
          </w:tcPr>
          <w:p w14:paraId="3D2C2255" w14:textId="77777777" w:rsidR="00783581" w:rsidRPr="00824810" w:rsidRDefault="00783581" w:rsidP="00783581">
            <w:pPr>
              <w:spacing w:before="60"/>
              <w:rPr>
                <w:rFonts w:cs="Arial"/>
                <w:sz w:val="18"/>
                <w:szCs w:val="18"/>
              </w:rPr>
            </w:pPr>
          </w:p>
        </w:tc>
        <w:tc>
          <w:tcPr>
            <w:tcW w:w="2268" w:type="dxa"/>
          </w:tcPr>
          <w:p w14:paraId="612DDF42" w14:textId="77777777" w:rsidR="00783581" w:rsidRPr="004620FE" w:rsidRDefault="003C2848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247075722"/>
                <w:placeholder>
                  <w:docPart w:val="E752AA3F1F8A4EAD84CEE85A9C0C71AC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</w:t>
                </w:r>
              </w:sdtContent>
            </w:sdt>
          </w:p>
        </w:tc>
        <w:tc>
          <w:tcPr>
            <w:tcW w:w="2268" w:type="dxa"/>
          </w:tcPr>
          <w:p w14:paraId="37DAD2A6" w14:textId="77777777" w:rsidR="00783581" w:rsidRPr="004620FE" w:rsidRDefault="003C2848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210245306"/>
                <w:placeholder>
                  <w:docPart w:val="E34EA4B19F95437081AAB35C66E9F6E4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</w:t>
                </w:r>
              </w:sdtContent>
            </w:sdt>
          </w:p>
        </w:tc>
        <w:tc>
          <w:tcPr>
            <w:tcW w:w="2256" w:type="dxa"/>
          </w:tcPr>
          <w:p w14:paraId="60D004D1" w14:textId="480E6FB1" w:rsidR="00783581" w:rsidRPr="004620FE" w:rsidRDefault="003C2848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383633882"/>
                <w:placeholder>
                  <w:docPart w:val="17B9BF11BBF1458C8A9562C5A9A5647B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6361B1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1019" w:type="dxa"/>
          </w:tcPr>
          <w:p w14:paraId="2755AFF3" w14:textId="7150E6F3" w:rsidR="00783581" w:rsidRPr="004620FE" w:rsidRDefault="003C2848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888798074"/>
                <w:placeholder>
                  <w:docPart w:val="8F9A82FEC5FA4835BF3B203AC9168795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17" w:type="dxa"/>
          </w:tcPr>
          <w:p w14:paraId="1D4BD7F1" w14:textId="097588F9" w:rsidR="00783581" w:rsidRPr="004620FE" w:rsidRDefault="003C2848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419899904"/>
                <w:placeholder>
                  <w:docPart w:val="50B04A82498D4A459B1F0D7F09591CB9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20" w:type="dxa"/>
          </w:tcPr>
          <w:p w14:paraId="01A80A27" w14:textId="4C58AD0D" w:rsidR="00783581" w:rsidRPr="004620FE" w:rsidRDefault="003C2848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80278177"/>
                <w:placeholder>
                  <w:docPart w:val="0CC0C256B0A74FAABFA5699624ACF620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849" w:type="dxa"/>
          </w:tcPr>
          <w:p w14:paraId="269A263A" w14:textId="52C8D12B" w:rsidR="00783581" w:rsidRPr="004620FE" w:rsidRDefault="003C2848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905027585"/>
                <w:placeholder>
                  <w:docPart w:val="E5257D5555D744DFAFF8DA2046D855AD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194" w:type="dxa"/>
          </w:tcPr>
          <w:p w14:paraId="02B9516C" w14:textId="5C460F68" w:rsidR="00783581" w:rsidRPr="004620FE" w:rsidRDefault="003C2848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542022098"/>
                <w:placeholder>
                  <w:docPart w:val="32DD159B39B34042B10D40FF3071744C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AE26CC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2300" w:type="dxa"/>
          </w:tcPr>
          <w:p w14:paraId="1A754CC1" w14:textId="5D466436" w:rsidR="00783581" w:rsidRPr="004620FE" w:rsidRDefault="003C2848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290973284"/>
                <w:placeholder>
                  <w:docPart w:val="9B4AFEB4E0A74234863B94F8CAFA8D60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675" w:type="dxa"/>
          </w:tcPr>
          <w:p w14:paraId="210E3FE7" w14:textId="77777777" w:rsidR="00783581" w:rsidRPr="004620FE" w:rsidRDefault="003C2848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314800366"/>
                <w:placeholder>
                  <w:docPart w:val="8CBACAC1D46A4085AA663BDB72E8251A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  </w:t>
                </w:r>
              </w:sdtContent>
            </w:sdt>
          </w:p>
        </w:tc>
        <w:tc>
          <w:tcPr>
            <w:tcW w:w="1911" w:type="dxa"/>
          </w:tcPr>
          <w:p w14:paraId="3AB64118" w14:textId="77777777" w:rsidR="00783581" w:rsidRPr="004620FE" w:rsidRDefault="003C2848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821189753"/>
                <w:placeholder>
                  <w:docPart w:val="9536F705193740D5A85DA4A42D6854A8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</w:t>
                </w:r>
              </w:sdtContent>
            </w:sdt>
          </w:p>
        </w:tc>
      </w:tr>
      <w:tr w:rsidR="00783581" w:rsidRPr="004620FE" w14:paraId="7EEDF549" w14:textId="77777777" w:rsidTr="00F935A9">
        <w:tc>
          <w:tcPr>
            <w:tcW w:w="1413" w:type="dxa"/>
            <w:vMerge w:val="restart"/>
          </w:tcPr>
          <w:p w14:paraId="168165CE" w14:textId="74FB5F69" w:rsidR="00783581" w:rsidRDefault="00783581" w:rsidP="00783581">
            <w:pPr>
              <w:spacing w:before="60"/>
              <w:rPr>
                <w:rFonts w:cs="Arial"/>
                <w:sz w:val="18"/>
                <w:szCs w:val="18"/>
              </w:rPr>
            </w:pPr>
            <w:r w:rsidRPr="006E4D8E">
              <w:rPr>
                <w:rFonts w:cs="Arial"/>
                <w:sz w:val="18"/>
                <w:szCs w:val="18"/>
              </w:rPr>
              <w:t>01 January 201</w:t>
            </w:r>
            <w:r>
              <w:rPr>
                <w:rFonts w:cs="Arial"/>
                <w:sz w:val="18"/>
                <w:szCs w:val="18"/>
              </w:rPr>
              <w:t>3</w:t>
            </w:r>
          </w:p>
          <w:p w14:paraId="0376BB10" w14:textId="77777777" w:rsidR="00783581" w:rsidRPr="00824810" w:rsidRDefault="00783581" w:rsidP="00783581">
            <w:pPr>
              <w:spacing w:before="60"/>
              <w:rPr>
                <w:rFonts w:cs="Arial"/>
                <w:sz w:val="18"/>
                <w:szCs w:val="18"/>
              </w:rPr>
            </w:pPr>
            <w:r w:rsidRPr="006E4D8E">
              <w:rPr>
                <w:rFonts w:cs="Arial"/>
                <w:sz w:val="18"/>
                <w:szCs w:val="18"/>
              </w:rPr>
              <w:t>to</w:t>
            </w:r>
          </w:p>
          <w:p w14:paraId="078C5D9C" w14:textId="67FCF5CA" w:rsidR="00783581" w:rsidRPr="00824810" w:rsidRDefault="00783581" w:rsidP="00783581">
            <w:pPr>
              <w:spacing w:before="6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3</w:t>
            </w:r>
            <w:r w:rsidRPr="006E4D8E">
              <w:rPr>
                <w:rFonts w:cs="Arial"/>
                <w:sz w:val="18"/>
                <w:szCs w:val="18"/>
              </w:rPr>
              <w:t xml:space="preserve">1 </w:t>
            </w:r>
            <w:r>
              <w:rPr>
                <w:rFonts w:cs="Arial"/>
                <w:sz w:val="18"/>
                <w:szCs w:val="18"/>
              </w:rPr>
              <w:t xml:space="preserve">December </w:t>
            </w:r>
            <w:r w:rsidRPr="006E4D8E">
              <w:rPr>
                <w:rFonts w:cs="Arial"/>
                <w:sz w:val="18"/>
                <w:szCs w:val="18"/>
              </w:rPr>
              <w:t>201</w:t>
            </w:r>
            <w:r>
              <w:rPr>
                <w:rFonts w:cs="Arial"/>
                <w:sz w:val="18"/>
                <w:szCs w:val="18"/>
              </w:rPr>
              <w:t>3</w:t>
            </w:r>
            <w:r w:rsidRPr="006E4D8E">
              <w:rPr>
                <w:rFonts w:cs="Arial"/>
                <w:sz w:val="18"/>
                <w:szCs w:val="18"/>
              </w:rPr>
              <w:t xml:space="preserve"> </w:t>
            </w:r>
          </w:p>
        </w:tc>
        <w:tc>
          <w:tcPr>
            <w:tcW w:w="2268" w:type="dxa"/>
          </w:tcPr>
          <w:p w14:paraId="2EEFD428" w14:textId="7A129AEE" w:rsidR="00783581" w:rsidRPr="004620FE" w:rsidRDefault="003C2848" w:rsidP="003929FE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Heading2Char"/>
                  <w:sz w:val="18"/>
                  <w:szCs w:val="18"/>
                </w:rPr>
                <w:id w:val="1341740543"/>
                <w:placeholder>
                  <w:docPart w:val="0A07D8DCF60046CA87C0849C328CD5AC"/>
                </w:placeholder>
                <w:text/>
              </w:sdtPr>
              <w:sdtEndPr>
                <w:rPr>
                  <w:rStyle w:val="Heading2Char"/>
                </w:rPr>
              </w:sdtEndPr>
              <w:sdtContent>
                <w:r w:rsidR="00FC65EE" w:rsidRPr="00FC65EE">
                  <w:rPr>
                    <w:rStyle w:val="Heading2Char"/>
                    <w:sz w:val="18"/>
                    <w:szCs w:val="18"/>
                  </w:rPr>
                  <w:t xml:space="preserve"> </w:t>
                </w:r>
                <w:r w:rsidR="003929FE">
                  <w:rPr>
                    <w:rStyle w:val="Heading2Char"/>
                    <w:sz w:val="18"/>
                    <w:szCs w:val="18"/>
                  </w:rPr>
                  <w:t>Glyncastle A</w:t>
                </w:r>
                <w:r w:rsidR="001218D8">
                  <w:rPr>
                    <w:rStyle w:val="Heading2Char"/>
                    <w:sz w:val="18"/>
                    <w:szCs w:val="18"/>
                  </w:rPr>
                  <w:t>bstraction</w:t>
                </w:r>
              </w:sdtContent>
            </w:sdt>
          </w:p>
        </w:tc>
        <w:tc>
          <w:tcPr>
            <w:tcW w:w="2268" w:type="dxa"/>
          </w:tcPr>
          <w:p w14:paraId="41AADBFF" w14:textId="04064098" w:rsidR="00783581" w:rsidRPr="004620FE" w:rsidRDefault="003C2848" w:rsidP="00FC65EE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639536123"/>
                <w:placeholder>
                  <w:docPart w:val="78A4F657C5EB45F29D7563301E6FFD27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FC65EE">
                  <w:rPr>
                    <w:rStyle w:val="Responseboxtext"/>
                    <w:rFonts w:cs="Arial"/>
                    <w:sz w:val="18"/>
                    <w:szCs w:val="18"/>
                  </w:rPr>
                  <w:t>Pollution Remediation</w:t>
                </w:r>
              </w:sdtContent>
            </w:sdt>
          </w:p>
        </w:tc>
        <w:tc>
          <w:tcPr>
            <w:tcW w:w="2256" w:type="dxa"/>
          </w:tcPr>
          <w:p w14:paraId="52C69AD4" w14:textId="1E75B585" w:rsidR="00783581" w:rsidRPr="004620FE" w:rsidRDefault="003C2848" w:rsidP="00C03260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2139379399"/>
                <w:placeholder>
                  <w:docPart w:val="4B13AB276CAB416AAB3AE8A50FE8ADA6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C03260">
                  <w:rPr>
                    <w:rStyle w:val="Responseboxtext"/>
                    <w:rFonts w:cs="Arial"/>
                    <w:sz w:val="18"/>
                    <w:szCs w:val="18"/>
                  </w:rPr>
                  <w:t>All Year</w:t>
                </w:r>
              </w:sdtContent>
            </w:sdt>
          </w:p>
        </w:tc>
        <w:tc>
          <w:tcPr>
            <w:tcW w:w="1019" w:type="dxa"/>
          </w:tcPr>
          <w:p w14:paraId="282EA503" w14:textId="5021A5D2" w:rsidR="00783581" w:rsidRPr="004620FE" w:rsidRDefault="003C2848" w:rsidP="008F1C47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152905212"/>
                <w:placeholder>
                  <w:docPart w:val="04CB6D2E325249DEA99A40BE075112A5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8F1C47">
                  <w:rPr>
                    <w:rStyle w:val="Responseboxtext"/>
                    <w:rFonts w:cs="Arial"/>
                    <w:sz w:val="18"/>
                    <w:szCs w:val="18"/>
                  </w:rPr>
                  <w:t>503975</w:t>
                </w:r>
              </w:sdtContent>
            </w:sdt>
          </w:p>
        </w:tc>
        <w:tc>
          <w:tcPr>
            <w:tcW w:w="1017" w:type="dxa"/>
          </w:tcPr>
          <w:p w14:paraId="207D3072" w14:textId="2B93836E" w:rsidR="00783581" w:rsidRPr="004620FE" w:rsidRDefault="003C2848" w:rsidP="008F1C47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337259588"/>
                <w:placeholder>
                  <w:docPart w:val="423E421A7F964B259F5E64AF019EDCB1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8F1C47">
                  <w:rPr>
                    <w:rStyle w:val="Responseboxtext"/>
                    <w:rFonts w:cs="Arial"/>
                    <w:sz w:val="18"/>
                    <w:szCs w:val="18"/>
                  </w:rPr>
                  <w:t>1380</w:t>
                </w:r>
              </w:sdtContent>
            </w:sdt>
          </w:p>
        </w:tc>
        <w:tc>
          <w:tcPr>
            <w:tcW w:w="1020" w:type="dxa"/>
          </w:tcPr>
          <w:p w14:paraId="7DB83C68" w14:textId="35B623CB" w:rsidR="00783581" w:rsidRPr="004620FE" w:rsidRDefault="003C2848" w:rsidP="008F1C47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627191031"/>
                <w:placeholder>
                  <w:docPart w:val="5895DB806C874A7BA8C979F2FA5EDF38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8F1C47">
                  <w:rPr>
                    <w:rStyle w:val="Responseboxtext"/>
                    <w:rFonts w:cs="Arial"/>
                    <w:sz w:val="18"/>
                    <w:szCs w:val="18"/>
                  </w:rPr>
                  <w:t>58</w:t>
                </w:r>
              </w:sdtContent>
            </w:sdt>
          </w:p>
        </w:tc>
        <w:tc>
          <w:tcPr>
            <w:tcW w:w="1849" w:type="dxa"/>
          </w:tcPr>
          <w:p w14:paraId="1FF26E6D" w14:textId="6A62C703" w:rsidR="00783581" w:rsidRPr="004620FE" w:rsidRDefault="003C2848" w:rsidP="002B005C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2106635909"/>
                <w:placeholder>
                  <w:docPart w:val="FBFB62087D944FFB933AAC234D4FC2CC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2B005C">
                  <w:rPr>
                    <w:rStyle w:val="Responseboxtext"/>
                    <w:rFonts w:cs="Arial"/>
                    <w:sz w:val="18"/>
                    <w:szCs w:val="18"/>
                  </w:rPr>
                  <w:t>15.97</w:t>
                </w:r>
              </w:sdtContent>
            </w:sdt>
          </w:p>
        </w:tc>
        <w:tc>
          <w:tcPr>
            <w:tcW w:w="2194" w:type="dxa"/>
          </w:tcPr>
          <w:p w14:paraId="3282FCD4" w14:textId="48074DB9" w:rsidR="00783581" w:rsidRPr="004620FE" w:rsidRDefault="003C2848" w:rsidP="00EF26FD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417635193"/>
                <w:placeholder>
                  <w:docPart w:val="F4E0A1D1172B43A18BF17F9D968E8A12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EF26FD">
                  <w:rPr>
                    <w:rStyle w:val="Responseboxtext"/>
                    <w:rFonts w:cs="Arial"/>
                    <w:sz w:val="18"/>
                    <w:szCs w:val="18"/>
                  </w:rPr>
                  <w:t>24</w:t>
                </w:r>
              </w:sdtContent>
            </w:sdt>
          </w:p>
        </w:tc>
        <w:tc>
          <w:tcPr>
            <w:tcW w:w="2300" w:type="dxa"/>
          </w:tcPr>
          <w:p w14:paraId="662A1174" w14:textId="7721E7D0" w:rsidR="00783581" w:rsidRPr="004620FE" w:rsidRDefault="003C2848" w:rsidP="00EF26FD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415604147"/>
                <w:placeholder>
                  <w:docPart w:val="38844D62FFA045C6BBDCB35075E999A3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EF26FD">
                  <w:rPr>
                    <w:rStyle w:val="Responseboxtext"/>
                    <w:rFonts w:cs="Arial"/>
                    <w:sz w:val="18"/>
                    <w:szCs w:val="18"/>
                  </w:rPr>
                  <w:t>E</w:t>
                </w:r>
              </w:sdtContent>
            </w:sdt>
          </w:p>
        </w:tc>
        <w:tc>
          <w:tcPr>
            <w:tcW w:w="2675" w:type="dxa"/>
          </w:tcPr>
          <w:p w14:paraId="76EC7112" w14:textId="5CB3DD71" w:rsidR="00783581" w:rsidRPr="004620FE" w:rsidRDefault="003C2848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Heading2Char"/>
                  <w:sz w:val="18"/>
                  <w:szCs w:val="18"/>
                </w:rPr>
                <w:id w:val="1097831496"/>
                <w:placeholder>
                  <w:docPart w:val="A0E9B431CC3146B2B3348A2810EED2EC"/>
                </w:placeholder>
                <w:text/>
              </w:sdtPr>
              <w:sdtEndPr>
                <w:rPr>
                  <w:rStyle w:val="Heading2Char"/>
                </w:rPr>
              </w:sdtEndPr>
              <w:sdtContent>
                <w:r w:rsidR="00EF26FD" w:rsidRPr="00CD4EDD">
                  <w:rPr>
                    <w:rStyle w:val="Heading2Char"/>
                    <w:sz w:val="18"/>
                    <w:szCs w:val="18"/>
                  </w:rPr>
                  <w:t xml:space="preserve"> </w:t>
                </w:r>
                <w:r w:rsidR="00EF26FD" w:rsidRPr="00877C61">
                  <w:rPr>
                    <w:rStyle w:val="Heading2Char"/>
                    <w:sz w:val="18"/>
                    <w:szCs w:val="18"/>
                  </w:rPr>
                  <w:t xml:space="preserve"> Weir </w:t>
                </w:r>
              </w:sdtContent>
            </w:sdt>
          </w:p>
        </w:tc>
        <w:tc>
          <w:tcPr>
            <w:tcW w:w="1911" w:type="dxa"/>
          </w:tcPr>
          <w:p w14:paraId="67BAA8E3" w14:textId="77777777" w:rsidR="00783581" w:rsidRPr="004620FE" w:rsidRDefault="003C2848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792022235"/>
                <w:placeholder>
                  <w:docPart w:val="8503E608F1264A729EED8D754AAD06BD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</w:t>
                </w:r>
              </w:sdtContent>
            </w:sdt>
          </w:p>
        </w:tc>
      </w:tr>
      <w:tr w:rsidR="00783581" w:rsidRPr="004620FE" w14:paraId="7D466548" w14:textId="77777777" w:rsidTr="00F935A9">
        <w:tc>
          <w:tcPr>
            <w:tcW w:w="1413" w:type="dxa"/>
            <w:vMerge/>
          </w:tcPr>
          <w:p w14:paraId="09E7F625" w14:textId="77777777" w:rsidR="00783581" w:rsidRPr="00824810" w:rsidRDefault="00783581" w:rsidP="00783581">
            <w:pPr>
              <w:spacing w:before="60"/>
              <w:rPr>
                <w:rFonts w:cs="Arial"/>
                <w:sz w:val="18"/>
                <w:szCs w:val="18"/>
              </w:rPr>
            </w:pPr>
          </w:p>
        </w:tc>
        <w:tc>
          <w:tcPr>
            <w:tcW w:w="2268" w:type="dxa"/>
          </w:tcPr>
          <w:p w14:paraId="22DAB067" w14:textId="52BF7105" w:rsidR="00783581" w:rsidRPr="004620FE" w:rsidRDefault="003C2848" w:rsidP="00EF26FD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Heading2Char"/>
                  <w:sz w:val="18"/>
                  <w:szCs w:val="18"/>
                </w:rPr>
                <w:id w:val="1051116730"/>
                <w:placeholder>
                  <w:docPart w:val="953B32A3AF554A7C816DC479843A6CCE"/>
                </w:placeholder>
                <w:text/>
              </w:sdtPr>
              <w:sdtEndPr>
                <w:rPr>
                  <w:rStyle w:val="Heading2Char"/>
                </w:rPr>
              </w:sdtEndPr>
              <w:sdtContent>
                <w:r w:rsidR="00FC65EE" w:rsidRPr="00FC65EE">
                  <w:rPr>
                    <w:rStyle w:val="Heading2Char"/>
                    <w:sz w:val="18"/>
                    <w:szCs w:val="18"/>
                  </w:rPr>
                  <w:t xml:space="preserve"> </w:t>
                </w:r>
              </w:sdtContent>
            </w:sdt>
          </w:p>
        </w:tc>
        <w:tc>
          <w:tcPr>
            <w:tcW w:w="2268" w:type="dxa"/>
          </w:tcPr>
          <w:p w14:paraId="3AAE136B" w14:textId="3EE91ED3" w:rsidR="00783581" w:rsidRPr="004620FE" w:rsidRDefault="003C2848" w:rsidP="00EF26FD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203570080"/>
                <w:placeholder>
                  <w:docPart w:val="C40FF3EB9DF447FA823E75B1523A707C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EF26FD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</w:t>
                </w:r>
              </w:sdtContent>
            </w:sdt>
          </w:p>
        </w:tc>
        <w:tc>
          <w:tcPr>
            <w:tcW w:w="2256" w:type="dxa"/>
          </w:tcPr>
          <w:p w14:paraId="432BCBF5" w14:textId="635333E7" w:rsidR="00783581" w:rsidRPr="004620FE" w:rsidRDefault="003C2848" w:rsidP="00EF26FD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937330990"/>
                <w:placeholder>
                  <w:docPart w:val="20953B4E312A47DFA50EA3D0F3CA928D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EF26FD" w:rsidRPr="006361B1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1019" w:type="dxa"/>
          </w:tcPr>
          <w:p w14:paraId="023C58EA" w14:textId="2E097D2E" w:rsidR="00783581" w:rsidRPr="004620FE" w:rsidRDefault="003C2848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809858741"/>
                <w:placeholder>
                  <w:docPart w:val="64BA4D3AD3334D68ABF8D46861BFC5A0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17" w:type="dxa"/>
          </w:tcPr>
          <w:p w14:paraId="602BB37E" w14:textId="5241E1B1" w:rsidR="00783581" w:rsidRPr="004620FE" w:rsidRDefault="003C2848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564149418"/>
                <w:placeholder>
                  <w:docPart w:val="ADD210E25DEA437BAF5114B63C3FA444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20" w:type="dxa"/>
          </w:tcPr>
          <w:p w14:paraId="0791C23E" w14:textId="314CB4A8" w:rsidR="00783581" w:rsidRPr="004620FE" w:rsidRDefault="003C2848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906026438"/>
                <w:placeholder>
                  <w:docPart w:val="44F89080F1E949CA8CE6EE37FA039D29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849" w:type="dxa"/>
          </w:tcPr>
          <w:p w14:paraId="7DD58A5A" w14:textId="1DE1BCB3" w:rsidR="00783581" w:rsidRPr="004620FE" w:rsidRDefault="003C2848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498774209"/>
                <w:placeholder>
                  <w:docPart w:val="B3B253DB078A4704BAAA4B95E32D45EF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194" w:type="dxa"/>
          </w:tcPr>
          <w:p w14:paraId="0429A9FE" w14:textId="6EB4FE23" w:rsidR="00783581" w:rsidRPr="004620FE" w:rsidRDefault="003C2848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608184544"/>
                <w:placeholder>
                  <w:docPart w:val="35B6B0CFB2BF49C8897606A8ADFF690B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AE26CC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2300" w:type="dxa"/>
          </w:tcPr>
          <w:p w14:paraId="4D6B1C29" w14:textId="38C17FD2" w:rsidR="00783581" w:rsidRPr="004620FE" w:rsidRDefault="003C2848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571623911"/>
                <w:placeholder>
                  <w:docPart w:val="70D86CA3AF8742F0B4085EA995DAC12A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675" w:type="dxa"/>
          </w:tcPr>
          <w:p w14:paraId="21243527" w14:textId="34625D76" w:rsidR="00783581" w:rsidRPr="004620FE" w:rsidRDefault="003C2848" w:rsidP="00EF26FD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Heading2Char"/>
                  <w:sz w:val="18"/>
                  <w:szCs w:val="18"/>
                </w:rPr>
                <w:id w:val="-2050593862"/>
                <w:placeholder>
                  <w:docPart w:val="62EAA7CF9C3B47D1A850FD7F1D7C497A"/>
                </w:placeholder>
                <w:text/>
              </w:sdtPr>
              <w:sdtEndPr>
                <w:rPr>
                  <w:rStyle w:val="Heading2Char"/>
                </w:rPr>
              </w:sdtEndPr>
              <w:sdtContent>
                <w:r w:rsidR="00CD4EDD" w:rsidRPr="00CD4EDD">
                  <w:rPr>
                    <w:rStyle w:val="Heading2Char"/>
                    <w:sz w:val="18"/>
                    <w:szCs w:val="18"/>
                  </w:rPr>
                  <w:t xml:space="preserve"> </w:t>
                </w:r>
              </w:sdtContent>
            </w:sdt>
          </w:p>
        </w:tc>
        <w:tc>
          <w:tcPr>
            <w:tcW w:w="1911" w:type="dxa"/>
          </w:tcPr>
          <w:p w14:paraId="0517CDFF" w14:textId="77777777" w:rsidR="00783581" w:rsidRPr="004620FE" w:rsidRDefault="003C2848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768359633"/>
                <w:placeholder>
                  <w:docPart w:val="7E24733D8B5444D9B98A002C29C559CB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</w:t>
                </w:r>
              </w:sdtContent>
            </w:sdt>
          </w:p>
        </w:tc>
      </w:tr>
      <w:tr w:rsidR="00783581" w:rsidRPr="004620FE" w14:paraId="0E5FAAEC" w14:textId="77777777" w:rsidTr="00F935A9">
        <w:tc>
          <w:tcPr>
            <w:tcW w:w="1413" w:type="dxa"/>
            <w:vMerge/>
          </w:tcPr>
          <w:p w14:paraId="10A87D76" w14:textId="77777777" w:rsidR="00783581" w:rsidRPr="00824810" w:rsidRDefault="00783581" w:rsidP="00783581">
            <w:pPr>
              <w:spacing w:before="60"/>
              <w:rPr>
                <w:rFonts w:cs="Arial"/>
                <w:sz w:val="18"/>
                <w:szCs w:val="18"/>
              </w:rPr>
            </w:pPr>
          </w:p>
        </w:tc>
        <w:tc>
          <w:tcPr>
            <w:tcW w:w="2268" w:type="dxa"/>
          </w:tcPr>
          <w:p w14:paraId="2AE1C68D" w14:textId="54F6868A" w:rsidR="00783581" w:rsidRPr="004620FE" w:rsidRDefault="003C2848" w:rsidP="00EF26FD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Heading2Char"/>
                  <w:sz w:val="18"/>
                  <w:szCs w:val="18"/>
                </w:rPr>
                <w:id w:val="1756855837"/>
                <w:placeholder>
                  <w:docPart w:val="C564275D76F241D7A8695F3E56E75350"/>
                </w:placeholder>
                <w:text/>
              </w:sdtPr>
              <w:sdtEndPr>
                <w:rPr>
                  <w:rStyle w:val="Heading2Char"/>
                </w:rPr>
              </w:sdtEndPr>
              <w:sdtContent>
                <w:r w:rsidR="00FC65EE" w:rsidRPr="00FC65EE">
                  <w:rPr>
                    <w:rStyle w:val="Heading2Char"/>
                    <w:sz w:val="18"/>
                    <w:szCs w:val="18"/>
                  </w:rPr>
                  <w:t xml:space="preserve"> </w:t>
                </w:r>
              </w:sdtContent>
            </w:sdt>
          </w:p>
        </w:tc>
        <w:tc>
          <w:tcPr>
            <w:tcW w:w="2268" w:type="dxa"/>
          </w:tcPr>
          <w:p w14:paraId="328AC8EB" w14:textId="30BA5F69" w:rsidR="00783581" w:rsidRPr="004620FE" w:rsidRDefault="003C2848" w:rsidP="00EF26FD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648790788"/>
                <w:placeholder>
                  <w:docPart w:val="AD1E3A62B0A445EA8E170FA2B8888C27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EF26FD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</w:t>
                </w:r>
              </w:sdtContent>
            </w:sdt>
          </w:p>
        </w:tc>
        <w:tc>
          <w:tcPr>
            <w:tcW w:w="2256" w:type="dxa"/>
          </w:tcPr>
          <w:p w14:paraId="114AB3F8" w14:textId="477DD73F" w:rsidR="00783581" w:rsidRPr="004620FE" w:rsidRDefault="003C2848" w:rsidP="00EF26FD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212547873"/>
                <w:placeholder>
                  <w:docPart w:val="FD5EA7ABB83446FAA42CDDC69239BECC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EF26FD" w:rsidRPr="006361B1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1019" w:type="dxa"/>
          </w:tcPr>
          <w:p w14:paraId="79E6E757" w14:textId="356B2846" w:rsidR="00783581" w:rsidRPr="004620FE" w:rsidRDefault="003C2848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375307399"/>
                <w:placeholder>
                  <w:docPart w:val="D0A84D40E9D54461A6EC8B81D274130D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17" w:type="dxa"/>
          </w:tcPr>
          <w:p w14:paraId="2A45E1ED" w14:textId="4AB14C71" w:rsidR="00783581" w:rsidRPr="004620FE" w:rsidRDefault="003C2848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208806550"/>
                <w:placeholder>
                  <w:docPart w:val="8A8C42AD9CF7493880C25C4B627E6807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20" w:type="dxa"/>
          </w:tcPr>
          <w:p w14:paraId="55F91B89" w14:textId="3AE1212C" w:rsidR="00783581" w:rsidRPr="004620FE" w:rsidRDefault="003C2848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2030625352"/>
                <w:placeholder>
                  <w:docPart w:val="103BE84ACA074A1F8049D67D16D993AB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849" w:type="dxa"/>
          </w:tcPr>
          <w:p w14:paraId="50A239D3" w14:textId="1390A55F" w:rsidR="00783581" w:rsidRPr="004620FE" w:rsidRDefault="003C2848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831268506"/>
                <w:placeholder>
                  <w:docPart w:val="E131F1E6E6A04D6C9FCDA9C84C300F75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194" w:type="dxa"/>
          </w:tcPr>
          <w:p w14:paraId="7A91326F" w14:textId="66535F37" w:rsidR="00783581" w:rsidRPr="004620FE" w:rsidRDefault="003C2848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867361988"/>
                <w:placeholder>
                  <w:docPart w:val="A9C4E237D2F8468F87CA5DA64B0B1F3A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AE26CC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2300" w:type="dxa"/>
          </w:tcPr>
          <w:p w14:paraId="2F48C3E9" w14:textId="43481CD2" w:rsidR="00783581" w:rsidRPr="004620FE" w:rsidRDefault="003C2848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915517468"/>
                <w:placeholder>
                  <w:docPart w:val="3E20B816A00442EC89F12CE21ADC0510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675" w:type="dxa"/>
          </w:tcPr>
          <w:p w14:paraId="15909797" w14:textId="65F0FAC4" w:rsidR="00783581" w:rsidRPr="004620FE" w:rsidRDefault="003C2848" w:rsidP="00EF26FD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Heading2Char"/>
                  <w:sz w:val="18"/>
                  <w:szCs w:val="18"/>
                </w:rPr>
                <w:id w:val="1970940231"/>
                <w:placeholder>
                  <w:docPart w:val="CC8D421823AE4806A87259E5EF33E213"/>
                </w:placeholder>
                <w:showingPlcHdr/>
                <w:text/>
              </w:sdtPr>
              <w:sdtEndPr>
                <w:rPr>
                  <w:rStyle w:val="Heading2Char"/>
                </w:rPr>
              </w:sdtEndPr>
              <w:sdtContent>
                <w:r w:rsidR="00EF26FD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  </w:t>
                </w:r>
              </w:sdtContent>
            </w:sdt>
          </w:p>
        </w:tc>
        <w:tc>
          <w:tcPr>
            <w:tcW w:w="1911" w:type="dxa"/>
          </w:tcPr>
          <w:p w14:paraId="67143C71" w14:textId="77777777" w:rsidR="00783581" w:rsidRPr="004620FE" w:rsidRDefault="003C2848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2022776959"/>
                <w:placeholder>
                  <w:docPart w:val="B2A8CF5920544BA6A6F1631EEBA537AE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</w:t>
                </w:r>
              </w:sdtContent>
            </w:sdt>
          </w:p>
        </w:tc>
      </w:tr>
      <w:tr w:rsidR="00783581" w:rsidRPr="004620FE" w14:paraId="5D992A28" w14:textId="77777777" w:rsidTr="00F935A9">
        <w:tc>
          <w:tcPr>
            <w:tcW w:w="1413" w:type="dxa"/>
            <w:vMerge/>
          </w:tcPr>
          <w:p w14:paraId="072CDA7B" w14:textId="77777777" w:rsidR="00783581" w:rsidRPr="00824810" w:rsidRDefault="00783581" w:rsidP="00783581">
            <w:pPr>
              <w:spacing w:before="60"/>
              <w:rPr>
                <w:rFonts w:cs="Arial"/>
                <w:sz w:val="18"/>
                <w:szCs w:val="18"/>
              </w:rPr>
            </w:pPr>
          </w:p>
        </w:tc>
        <w:tc>
          <w:tcPr>
            <w:tcW w:w="2268" w:type="dxa"/>
          </w:tcPr>
          <w:p w14:paraId="5EC663BE" w14:textId="77777777" w:rsidR="00783581" w:rsidRPr="004620FE" w:rsidRDefault="003C2848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21975690"/>
                <w:placeholder>
                  <w:docPart w:val="FCCE5DF8A1B8454EBD763283D60B466A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</w:t>
                </w:r>
              </w:sdtContent>
            </w:sdt>
          </w:p>
        </w:tc>
        <w:tc>
          <w:tcPr>
            <w:tcW w:w="2268" w:type="dxa"/>
          </w:tcPr>
          <w:p w14:paraId="7BED5FAA" w14:textId="77777777" w:rsidR="00783581" w:rsidRPr="004620FE" w:rsidRDefault="003C2848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540854046"/>
                <w:placeholder>
                  <w:docPart w:val="39754332B89A424082260EB05EBA5482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</w:t>
                </w:r>
              </w:sdtContent>
            </w:sdt>
          </w:p>
        </w:tc>
        <w:tc>
          <w:tcPr>
            <w:tcW w:w="2256" w:type="dxa"/>
          </w:tcPr>
          <w:p w14:paraId="5C7BEF52" w14:textId="165B82B2" w:rsidR="00783581" w:rsidRPr="004620FE" w:rsidRDefault="003C2848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626999974"/>
                <w:placeholder>
                  <w:docPart w:val="04149C3513A14DBFB3E977676B65042E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6361B1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1019" w:type="dxa"/>
          </w:tcPr>
          <w:p w14:paraId="199912A7" w14:textId="2E93DC17" w:rsidR="00783581" w:rsidRPr="004620FE" w:rsidRDefault="003C2848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33019529"/>
                <w:placeholder>
                  <w:docPart w:val="3087521EAC874237B8BF646D54A2F84E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17" w:type="dxa"/>
          </w:tcPr>
          <w:p w14:paraId="206D5FCB" w14:textId="73BB0442" w:rsidR="00783581" w:rsidRPr="004620FE" w:rsidRDefault="003C2848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489130970"/>
                <w:placeholder>
                  <w:docPart w:val="1A9B3B25E0464D3188A0E034B572A292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20" w:type="dxa"/>
          </w:tcPr>
          <w:p w14:paraId="1F00C165" w14:textId="27EB7FAD" w:rsidR="00783581" w:rsidRPr="004620FE" w:rsidRDefault="003C2848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719521493"/>
                <w:placeholder>
                  <w:docPart w:val="651B604EBD75467AAC9E869A63C67296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849" w:type="dxa"/>
          </w:tcPr>
          <w:p w14:paraId="7B080093" w14:textId="5A35B820" w:rsidR="00783581" w:rsidRPr="004620FE" w:rsidRDefault="003C2848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217672874"/>
                <w:placeholder>
                  <w:docPart w:val="0E1388E858C24A0CB55457CF43224702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194" w:type="dxa"/>
          </w:tcPr>
          <w:p w14:paraId="7D0B1324" w14:textId="60C8F0AF" w:rsidR="00783581" w:rsidRPr="004620FE" w:rsidRDefault="003C2848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281075979"/>
                <w:placeholder>
                  <w:docPart w:val="0E668743EF2C4D9A897028B291EA6FEF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AE26CC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2300" w:type="dxa"/>
          </w:tcPr>
          <w:p w14:paraId="2CEA4324" w14:textId="21EFEB0E" w:rsidR="00783581" w:rsidRPr="004620FE" w:rsidRDefault="003C2848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927881034"/>
                <w:placeholder>
                  <w:docPart w:val="E7616791B11E4F449B7A95930288F895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675" w:type="dxa"/>
          </w:tcPr>
          <w:p w14:paraId="321E87AF" w14:textId="77777777" w:rsidR="00783581" w:rsidRPr="004620FE" w:rsidRDefault="003C2848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3388819"/>
                <w:placeholder>
                  <w:docPart w:val="D56F390033D648EF9CA8C592FA35E2E5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  </w:t>
                </w:r>
              </w:sdtContent>
            </w:sdt>
          </w:p>
        </w:tc>
        <w:tc>
          <w:tcPr>
            <w:tcW w:w="1911" w:type="dxa"/>
          </w:tcPr>
          <w:p w14:paraId="5848029D" w14:textId="77777777" w:rsidR="00783581" w:rsidRPr="004620FE" w:rsidRDefault="003C2848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59829744"/>
                <w:placeholder>
                  <w:docPart w:val="80067B3AB9694B6CAA25C2266D6257E0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</w:t>
                </w:r>
              </w:sdtContent>
            </w:sdt>
          </w:p>
        </w:tc>
      </w:tr>
      <w:tr w:rsidR="00783581" w:rsidRPr="004620FE" w14:paraId="2F55DF86" w14:textId="77777777" w:rsidTr="00F935A9">
        <w:tc>
          <w:tcPr>
            <w:tcW w:w="1413" w:type="dxa"/>
            <w:vMerge/>
          </w:tcPr>
          <w:p w14:paraId="57F33AAA" w14:textId="77777777" w:rsidR="00783581" w:rsidRPr="00824810" w:rsidRDefault="00783581" w:rsidP="00783581">
            <w:pPr>
              <w:spacing w:before="60"/>
              <w:rPr>
                <w:rFonts w:cs="Arial"/>
                <w:sz w:val="18"/>
                <w:szCs w:val="18"/>
              </w:rPr>
            </w:pPr>
          </w:p>
        </w:tc>
        <w:tc>
          <w:tcPr>
            <w:tcW w:w="2268" w:type="dxa"/>
          </w:tcPr>
          <w:p w14:paraId="291E6872" w14:textId="77777777" w:rsidR="00783581" w:rsidRPr="004620FE" w:rsidRDefault="003C2848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322502457"/>
                <w:placeholder>
                  <w:docPart w:val="4389DF034D65445FA9624BDB217A16ED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</w:t>
                </w:r>
              </w:sdtContent>
            </w:sdt>
          </w:p>
        </w:tc>
        <w:tc>
          <w:tcPr>
            <w:tcW w:w="2268" w:type="dxa"/>
          </w:tcPr>
          <w:p w14:paraId="0E99AB58" w14:textId="77777777" w:rsidR="00783581" w:rsidRPr="004620FE" w:rsidRDefault="003C2848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074045128"/>
                <w:placeholder>
                  <w:docPart w:val="B4B277B0C65B461694E10DD9672AB861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</w:t>
                </w:r>
              </w:sdtContent>
            </w:sdt>
          </w:p>
        </w:tc>
        <w:tc>
          <w:tcPr>
            <w:tcW w:w="2256" w:type="dxa"/>
          </w:tcPr>
          <w:p w14:paraId="384EFED9" w14:textId="2B0AB59B" w:rsidR="00783581" w:rsidRPr="004620FE" w:rsidRDefault="003C2848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744690880"/>
                <w:placeholder>
                  <w:docPart w:val="0DB8BCC3D3E84F288BC772F1E9399CE9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6361B1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1019" w:type="dxa"/>
          </w:tcPr>
          <w:p w14:paraId="4993A74B" w14:textId="0863850F" w:rsidR="00783581" w:rsidRPr="004620FE" w:rsidRDefault="003C2848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959389343"/>
                <w:placeholder>
                  <w:docPart w:val="20E665E2A2504FA7B8AEB87836B498D3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17" w:type="dxa"/>
          </w:tcPr>
          <w:p w14:paraId="4085C7A1" w14:textId="5EEAC2FD" w:rsidR="00783581" w:rsidRPr="004620FE" w:rsidRDefault="003C2848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99023572"/>
                <w:placeholder>
                  <w:docPart w:val="009DD10DDD9E4B77A75607675280D7C6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20" w:type="dxa"/>
          </w:tcPr>
          <w:p w14:paraId="67484E18" w14:textId="41B875FE" w:rsidR="00783581" w:rsidRPr="004620FE" w:rsidRDefault="003C2848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894154571"/>
                <w:placeholder>
                  <w:docPart w:val="4A897D0798214B1B8101013F832ED659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849" w:type="dxa"/>
          </w:tcPr>
          <w:p w14:paraId="5BE8CA0E" w14:textId="247AADD8" w:rsidR="00783581" w:rsidRPr="004620FE" w:rsidRDefault="003C2848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639077957"/>
                <w:placeholder>
                  <w:docPart w:val="B0E2E4059B2F459583959A1B44247207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194" w:type="dxa"/>
          </w:tcPr>
          <w:p w14:paraId="0C9C650A" w14:textId="7B7F3769" w:rsidR="00783581" w:rsidRPr="004620FE" w:rsidRDefault="003C2848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840544479"/>
                <w:placeholder>
                  <w:docPart w:val="837CA1D93F20493F93C8BBA13471233C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AE26CC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2300" w:type="dxa"/>
          </w:tcPr>
          <w:p w14:paraId="66DCDDF6" w14:textId="794411D0" w:rsidR="00783581" w:rsidRPr="004620FE" w:rsidRDefault="003C2848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969165481"/>
                <w:placeholder>
                  <w:docPart w:val="01446AE5C9F54B949C89BEA2ADD12C6C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675" w:type="dxa"/>
          </w:tcPr>
          <w:p w14:paraId="423C2273" w14:textId="77777777" w:rsidR="00783581" w:rsidRPr="004620FE" w:rsidRDefault="003C2848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902527365"/>
                <w:placeholder>
                  <w:docPart w:val="F258062F1C734A109E3BCCE0588DDBE5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  </w:t>
                </w:r>
              </w:sdtContent>
            </w:sdt>
          </w:p>
        </w:tc>
        <w:tc>
          <w:tcPr>
            <w:tcW w:w="1911" w:type="dxa"/>
          </w:tcPr>
          <w:p w14:paraId="180267D4" w14:textId="77777777" w:rsidR="00783581" w:rsidRPr="004620FE" w:rsidRDefault="003C2848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68495017"/>
                <w:placeholder>
                  <w:docPart w:val="2CCF3D4AA7B54F85AECBE00F2F698B24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</w:t>
                </w:r>
              </w:sdtContent>
            </w:sdt>
          </w:p>
        </w:tc>
      </w:tr>
      <w:tr w:rsidR="00783581" w:rsidRPr="004620FE" w14:paraId="3E13179F" w14:textId="77777777" w:rsidTr="00F935A9">
        <w:tc>
          <w:tcPr>
            <w:tcW w:w="1413" w:type="dxa"/>
            <w:vMerge/>
          </w:tcPr>
          <w:p w14:paraId="0C6CD14E" w14:textId="77777777" w:rsidR="00783581" w:rsidRPr="00824810" w:rsidRDefault="00783581" w:rsidP="00783581">
            <w:pPr>
              <w:spacing w:before="60"/>
              <w:rPr>
                <w:rFonts w:cs="Arial"/>
                <w:sz w:val="18"/>
                <w:szCs w:val="18"/>
              </w:rPr>
            </w:pPr>
          </w:p>
        </w:tc>
        <w:tc>
          <w:tcPr>
            <w:tcW w:w="2268" w:type="dxa"/>
          </w:tcPr>
          <w:p w14:paraId="45A64499" w14:textId="77777777" w:rsidR="00783581" w:rsidRPr="004620FE" w:rsidRDefault="003C2848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2047785132"/>
                <w:placeholder>
                  <w:docPart w:val="E4D9437BB10E4FF1865DEA02236BABF3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</w:t>
                </w:r>
              </w:sdtContent>
            </w:sdt>
          </w:p>
        </w:tc>
        <w:tc>
          <w:tcPr>
            <w:tcW w:w="2268" w:type="dxa"/>
          </w:tcPr>
          <w:p w14:paraId="16A28251" w14:textId="77777777" w:rsidR="00783581" w:rsidRPr="004620FE" w:rsidRDefault="003C2848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613825749"/>
                <w:placeholder>
                  <w:docPart w:val="872560EA6ED449569BB34F453FFE5C9B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</w:t>
                </w:r>
              </w:sdtContent>
            </w:sdt>
          </w:p>
        </w:tc>
        <w:tc>
          <w:tcPr>
            <w:tcW w:w="2256" w:type="dxa"/>
          </w:tcPr>
          <w:p w14:paraId="736E2401" w14:textId="192DF24B" w:rsidR="00783581" w:rsidRPr="004620FE" w:rsidRDefault="003C2848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028795874"/>
                <w:placeholder>
                  <w:docPart w:val="715F2DFF98644656A89F594B78C41DC1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6361B1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1019" w:type="dxa"/>
          </w:tcPr>
          <w:p w14:paraId="63683E9C" w14:textId="70907361" w:rsidR="00783581" w:rsidRPr="004620FE" w:rsidRDefault="003C2848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312836207"/>
                <w:placeholder>
                  <w:docPart w:val="6E6C6221E0AB49C3BC49996EF9BD2E14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17" w:type="dxa"/>
          </w:tcPr>
          <w:p w14:paraId="3136D771" w14:textId="764C4E4D" w:rsidR="00783581" w:rsidRPr="004620FE" w:rsidRDefault="003C2848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90088754"/>
                <w:placeholder>
                  <w:docPart w:val="06DF261768B9472FAA170E28FFDD53C5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20" w:type="dxa"/>
          </w:tcPr>
          <w:p w14:paraId="1FF3CBB1" w14:textId="18B1A364" w:rsidR="00783581" w:rsidRPr="004620FE" w:rsidRDefault="003C2848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241381826"/>
                <w:placeholder>
                  <w:docPart w:val="6503932ECF6B41E99E09308DF6C19EE1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849" w:type="dxa"/>
          </w:tcPr>
          <w:p w14:paraId="66D9FD45" w14:textId="6BE7EF1B" w:rsidR="00783581" w:rsidRPr="004620FE" w:rsidRDefault="003C2848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964222714"/>
                <w:placeholder>
                  <w:docPart w:val="C3F23F4AC2D74B429C126C3F1F4646FA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194" w:type="dxa"/>
          </w:tcPr>
          <w:p w14:paraId="53D63434" w14:textId="57A2F152" w:rsidR="00783581" w:rsidRPr="004620FE" w:rsidRDefault="003C2848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191218008"/>
                <w:placeholder>
                  <w:docPart w:val="17516FA728384C3BBE8258CEDC37F139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AE26CC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2300" w:type="dxa"/>
          </w:tcPr>
          <w:p w14:paraId="5B9D9D8F" w14:textId="4E45E4DD" w:rsidR="00783581" w:rsidRPr="004620FE" w:rsidRDefault="003C2848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828980328"/>
                <w:placeholder>
                  <w:docPart w:val="0B14A63203F14FB1A8304D08060228E2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675" w:type="dxa"/>
          </w:tcPr>
          <w:p w14:paraId="48B25BA7" w14:textId="77777777" w:rsidR="00783581" w:rsidRPr="004620FE" w:rsidRDefault="003C2848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914853802"/>
                <w:placeholder>
                  <w:docPart w:val="AAFBEE3174CE4E71BD5151586876323D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  </w:t>
                </w:r>
              </w:sdtContent>
            </w:sdt>
          </w:p>
        </w:tc>
        <w:tc>
          <w:tcPr>
            <w:tcW w:w="1911" w:type="dxa"/>
          </w:tcPr>
          <w:p w14:paraId="7D72F44D" w14:textId="77777777" w:rsidR="00783581" w:rsidRPr="004620FE" w:rsidRDefault="003C2848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494948091"/>
                <w:placeholder>
                  <w:docPart w:val="B6513DAE62E24AB9B2968FA6D5E2D286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</w:t>
                </w:r>
              </w:sdtContent>
            </w:sdt>
          </w:p>
        </w:tc>
      </w:tr>
      <w:tr w:rsidR="00783581" w:rsidRPr="004620FE" w14:paraId="4267889B" w14:textId="77777777" w:rsidTr="00F935A9">
        <w:tc>
          <w:tcPr>
            <w:tcW w:w="1413" w:type="dxa"/>
            <w:vMerge w:val="restart"/>
          </w:tcPr>
          <w:p w14:paraId="2F8B2C3C" w14:textId="4626A165" w:rsidR="00783581" w:rsidRDefault="00783581" w:rsidP="00783581">
            <w:pPr>
              <w:spacing w:before="60"/>
              <w:rPr>
                <w:rFonts w:cs="Arial"/>
                <w:sz w:val="18"/>
                <w:szCs w:val="18"/>
              </w:rPr>
            </w:pPr>
            <w:r w:rsidRPr="006E4D8E">
              <w:rPr>
                <w:rFonts w:cs="Arial"/>
                <w:sz w:val="18"/>
                <w:szCs w:val="18"/>
              </w:rPr>
              <w:t>01 January 201</w:t>
            </w:r>
            <w:r>
              <w:rPr>
                <w:rFonts w:cs="Arial"/>
                <w:sz w:val="18"/>
                <w:szCs w:val="18"/>
              </w:rPr>
              <w:t>4</w:t>
            </w:r>
          </w:p>
          <w:p w14:paraId="13A0F55A" w14:textId="77777777" w:rsidR="00783581" w:rsidRPr="00824810" w:rsidRDefault="00783581" w:rsidP="00783581">
            <w:pPr>
              <w:spacing w:before="60"/>
              <w:rPr>
                <w:rFonts w:cs="Arial"/>
                <w:sz w:val="18"/>
                <w:szCs w:val="18"/>
              </w:rPr>
            </w:pPr>
            <w:r w:rsidRPr="006E4D8E">
              <w:rPr>
                <w:rFonts w:cs="Arial"/>
                <w:sz w:val="18"/>
                <w:szCs w:val="18"/>
              </w:rPr>
              <w:t>to</w:t>
            </w:r>
          </w:p>
          <w:p w14:paraId="7D7E0D18" w14:textId="18BBD5E1" w:rsidR="00783581" w:rsidRPr="00824810" w:rsidRDefault="00783581" w:rsidP="00783581">
            <w:pPr>
              <w:spacing w:before="6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3</w:t>
            </w:r>
            <w:r w:rsidRPr="006E4D8E">
              <w:rPr>
                <w:rFonts w:cs="Arial"/>
                <w:sz w:val="18"/>
                <w:szCs w:val="18"/>
              </w:rPr>
              <w:t xml:space="preserve">1 </w:t>
            </w:r>
            <w:r>
              <w:rPr>
                <w:rFonts w:cs="Arial"/>
                <w:sz w:val="18"/>
                <w:szCs w:val="18"/>
              </w:rPr>
              <w:t>December</w:t>
            </w:r>
            <w:r w:rsidRPr="006E4D8E">
              <w:rPr>
                <w:rFonts w:cs="Arial"/>
                <w:sz w:val="18"/>
                <w:szCs w:val="18"/>
              </w:rPr>
              <w:t xml:space="preserve"> 201</w:t>
            </w:r>
            <w:r>
              <w:rPr>
                <w:rFonts w:cs="Arial"/>
                <w:sz w:val="18"/>
                <w:szCs w:val="18"/>
              </w:rPr>
              <w:t>4</w:t>
            </w:r>
          </w:p>
        </w:tc>
        <w:tc>
          <w:tcPr>
            <w:tcW w:w="2268" w:type="dxa"/>
          </w:tcPr>
          <w:p w14:paraId="67C945DB" w14:textId="28848526" w:rsidR="00783581" w:rsidRPr="004620FE" w:rsidRDefault="003C2848" w:rsidP="003929FE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Heading2Char"/>
                  <w:sz w:val="18"/>
                  <w:szCs w:val="18"/>
                </w:rPr>
                <w:id w:val="1626265948"/>
                <w:placeholder>
                  <w:docPart w:val="613EA7E825B1429C82003F0A2A917C6E"/>
                </w:placeholder>
                <w:text/>
              </w:sdtPr>
              <w:sdtEndPr>
                <w:rPr>
                  <w:rStyle w:val="Heading2Char"/>
                </w:rPr>
              </w:sdtEndPr>
              <w:sdtContent>
                <w:r w:rsidR="001218D8" w:rsidRPr="00FC65EE">
                  <w:rPr>
                    <w:rStyle w:val="Heading2Char"/>
                    <w:sz w:val="18"/>
                    <w:szCs w:val="18"/>
                  </w:rPr>
                  <w:t xml:space="preserve"> </w:t>
                </w:r>
                <w:r w:rsidR="003929FE">
                  <w:rPr>
                    <w:rStyle w:val="Heading2Char"/>
                    <w:sz w:val="18"/>
                    <w:szCs w:val="18"/>
                  </w:rPr>
                  <w:t>Glyncastle</w:t>
                </w:r>
                <w:r w:rsidR="001218D8" w:rsidRPr="0080577B">
                  <w:rPr>
                    <w:rStyle w:val="Heading2Char"/>
                    <w:sz w:val="18"/>
                    <w:szCs w:val="18"/>
                  </w:rPr>
                  <w:t xml:space="preserve"> Abstraction</w:t>
                </w:r>
              </w:sdtContent>
            </w:sdt>
          </w:p>
        </w:tc>
        <w:tc>
          <w:tcPr>
            <w:tcW w:w="2268" w:type="dxa"/>
          </w:tcPr>
          <w:p w14:paraId="2F89D161" w14:textId="432CD7E2" w:rsidR="00783581" w:rsidRPr="004620FE" w:rsidRDefault="003C2848" w:rsidP="00FC65EE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170758826"/>
                <w:placeholder>
                  <w:docPart w:val="9AFB782A7135431CA77385FC3C5316C8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FC65EE">
                  <w:rPr>
                    <w:rStyle w:val="Responseboxtext"/>
                    <w:rFonts w:cs="Arial"/>
                    <w:sz w:val="18"/>
                    <w:szCs w:val="18"/>
                  </w:rPr>
                  <w:t>Pollution Remediation</w:t>
                </w:r>
              </w:sdtContent>
            </w:sdt>
          </w:p>
        </w:tc>
        <w:tc>
          <w:tcPr>
            <w:tcW w:w="2256" w:type="dxa"/>
          </w:tcPr>
          <w:p w14:paraId="55324284" w14:textId="6DE6EEAE" w:rsidR="00783581" w:rsidRPr="004620FE" w:rsidRDefault="003C2848" w:rsidP="00C03260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647660858"/>
                <w:placeholder>
                  <w:docPart w:val="C374978DF50E4D64BAE731B2F465C606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C03260">
                  <w:rPr>
                    <w:rStyle w:val="Responseboxtext"/>
                    <w:rFonts w:cs="Arial"/>
                    <w:sz w:val="18"/>
                    <w:szCs w:val="18"/>
                  </w:rPr>
                  <w:t>All Year</w:t>
                </w:r>
              </w:sdtContent>
            </w:sdt>
          </w:p>
        </w:tc>
        <w:tc>
          <w:tcPr>
            <w:tcW w:w="1019" w:type="dxa"/>
          </w:tcPr>
          <w:p w14:paraId="042E9859" w14:textId="1BE9D339" w:rsidR="00783581" w:rsidRPr="004620FE" w:rsidRDefault="003C2848" w:rsidP="00CB6113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838660821"/>
                <w:placeholder>
                  <w:docPart w:val="2B796D5A0F4E4ED7AF1FDEE82A8F6E46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CB6113">
                  <w:rPr>
                    <w:rStyle w:val="Responseboxtext"/>
                    <w:rFonts w:cs="Arial"/>
                    <w:sz w:val="18"/>
                    <w:szCs w:val="18"/>
                  </w:rPr>
                  <w:t>674070</w:t>
                </w:r>
              </w:sdtContent>
            </w:sdt>
          </w:p>
        </w:tc>
        <w:tc>
          <w:tcPr>
            <w:tcW w:w="1017" w:type="dxa"/>
          </w:tcPr>
          <w:p w14:paraId="0A97525F" w14:textId="14A8A325" w:rsidR="00783581" w:rsidRPr="004620FE" w:rsidRDefault="003C2848" w:rsidP="00CB6113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582206743"/>
                <w:placeholder>
                  <w:docPart w:val="E9CA5649899B4EE7853AB25CA9D592BE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CB6113">
                  <w:rPr>
                    <w:rStyle w:val="Responseboxtext"/>
                    <w:rFonts w:cs="Arial"/>
                    <w:sz w:val="18"/>
                    <w:szCs w:val="18"/>
                  </w:rPr>
                  <w:t>1846</w:t>
                </w:r>
              </w:sdtContent>
            </w:sdt>
          </w:p>
        </w:tc>
        <w:tc>
          <w:tcPr>
            <w:tcW w:w="1020" w:type="dxa"/>
          </w:tcPr>
          <w:p w14:paraId="6A3FB74A" w14:textId="7A3A31E9" w:rsidR="00783581" w:rsidRPr="004620FE" w:rsidRDefault="003C2848" w:rsidP="00CB6113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709415343"/>
                <w:placeholder>
                  <w:docPart w:val="4817B3F4A12B4791AD880EA649DA36F4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CB6113">
                  <w:rPr>
                    <w:rStyle w:val="Responseboxtext"/>
                    <w:rFonts w:cs="Arial"/>
                    <w:sz w:val="18"/>
                    <w:szCs w:val="18"/>
                  </w:rPr>
                  <w:t>77</w:t>
                </w:r>
              </w:sdtContent>
            </w:sdt>
          </w:p>
        </w:tc>
        <w:tc>
          <w:tcPr>
            <w:tcW w:w="1849" w:type="dxa"/>
          </w:tcPr>
          <w:p w14:paraId="2967753D" w14:textId="4881C148" w:rsidR="00783581" w:rsidRPr="004620FE" w:rsidRDefault="003C2848" w:rsidP="002B005C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787481551"/>
                <w:placeholder>
                  <w:docPart w:val="9D9160931E7947A08A2EBBF8364117E8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2B005C">
                  <w:rPr>
                    <w:rStyle w:val="Responseboxtext"/>
                    <w:rFonts w:cs="Arial"/>
                    <w:sz w:val="18"/>
                    <w:szCs w:val="18"/>
                  </w:rPr>
                  <w:t>21.36</w:t>
                </w:r>
              </w:sdtContent>
            </w:sdt>
          </w:p>
        </w:tc>
        <w:tc>
          <w:tcPr>
            <w:tcW w:w="2194" w:type="dxa"/>
          </w:tcPr>
          <w:p w14:paraId="01097975" w14:textId="2FC0B94F" w:rsidR="00783581" w:rsidRPr="004620FE" w:rsidRDefault="003C2848" w:rsidP="00EF26FD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80009366"/>
                <w:placeholder>
                  <w:docPart w:val="9B79DE2C7BDC4B6CACEF8576F0A235AC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EF26FD">
                  <w:rPr>
                    <w:rStyle w:val="Responseboxtext"/>
                    <w:rFonts w:cs="Arial"/>
                    <w:sz w:val="18"/>
                    <w:szCs w:val="18"/>
                  </w:rPr>
                  <w:t>24</w:t>
                </w:r>
              </w:sdtContent>
            </w:sdt>
          </w:p>
        </w:tc>
        <w:tc>
          <w:tcPr>
            <w:tcW w:w="2300" w:type="dxa"/>
          </w:tcPr>
          <w:p w14:paraId="63853E3D" w14:textId="3BABA748" w:rsidR="00783581" w:rsidRPr="004620FE" w:rsidRDefault="003C2848" w:rsidP="00EF26FD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2100213390"/>
                <w:placeholder>
                  <w:docPart w:val="006870CD4C7147EDA21E2B45395C4441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EF26FD">
                  <w:rPr>
                    <w:rStyle w:val="Responseboxtext"/>
                    <w:rFonts w:cs="Arial"/>
                    <w:sz w:val="18"/>
                    <w:szCs w:val="18"/>
                  </w:rPr>
                  <w:t>E</w:t>
                </w:r>
              </w:sdtContent>
            </w:sdt>
          </w:p>
        </w:tc>
        <w:tc>
          <w:tcPr>
            <w:tcW w:w="2675" w:type="dxa"/>
          </w:tcPr>
          <w:p w14:paraId="09B1A7F8" w14:textId="4BB7368A" w:rsidR="00783581" w:rsidRPr="004620FE" w:rsidRDefault="003C2848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Heading2Char"/>
                  <w:sz w:val="18"/>
                  <w:szCs w:val="18"/>
                </w:rPr>
                <w:id w:val="-245191993"/>
                <w:placeholder>
                  <w:docPart w:val="5CE5CAEB07364747A3356570636C5B0C"/>
                </w:placeholder>
                <w:text/>
              </w:sdtPr>
              <w:sdtEndPr>
                <w:rPr>
                  <w:rStyle w:val="Heading2Char"/>
                </w:rPr>
              </w:sdtEndPr>
              <w:sdtContent>
                <w:r w:rsidR="00EF26FD" w:rsidRPr="00CD4EDD">
                  <w:rPr>
                    <w:rStyle w:val="Heading2Char"/>
                    <w:sz w:val="18"/>
                    <w:szCs w:val="18"/>
                  </w:rPr>
                  <w:t xml:space="preserve"> </w:t>
                </w:r>
                <w:r w:rsidR="00EF26FD" w:rsidRPr="001E7C54">
                  <w:rPr>
                    <w:rStyle w:val="Heading2Char"/>
                    <w:sz w:val="18"/>
                    <w:szCs w:val="18"/>
                  </w:rPr>
                  <w:t xml:space="preserve"> Weir </w:t>
                </w:r>
              </w:sdtContent>
            </w:sdt>
          </w:p>
        </w:tc>
        <w:tc>
          <w:tcPr>
            <w:tcW w:w="1911" w:type="dxa"/>
          </w:tcPr>
          <w:p w14:paraId="7F85930E" w14:textId="29BFB1BC" w:rsidR="00783581" w:rsidRPr="004620FE" w:rsidRDefault="003C2848" w:rsidP="00CB0AC3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655383864"/>
                <w:placeholder>
                  <w:docPart w:val="9C3D4C9262E5486EB346C80CBA5488F5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CB0AC3">
                  <w:rPr>
                    <w:rStyle w:val="Responseboxtext"/>
                    <w:rFonts w:cs="Arial"/>
                    <w:sz w:val="18"/>
                    <w:szCs w:val="18"/>
                  </w:rPr>
                  <w:t xml:space="preserve">Yes if ‘rainfall related’ is not considered applicable </w:t>
                </w:r>
              </w:sdtContent>
            </w:sdt>
          </w:p>
        </w:tc>
      </w:tr>
      <w:tr w:rsidR="00783581" w:rsidRPr="004620FE" w14:paraId="1512144E" w14:textId="77777777" w:rsidTr="00F935A9">
        <w:tc>
          <w:tcPr>
            <w:tcW w:w="1413" w:type="dxa"/>
            <w:vMerge/>
          </w:tcPr>
          <w:p w14:paraId="18F07A5A" w14:textId="77777777" w:rsidR="00783581" w:rsidRPr="00824810" w:rsidRDefault="00783581" w:rsidP="00783581">
            <w:pPr>
              <w:spacing w:before="60"/>
              <w:rPr>
                <w:rFonts w:cs="Arial"/>
                <w:sz w:val="18"/>
                <w:szCs w:val="18"/>
              </w:rPr>
            </w:pPr>
          </w:p>
        </w:tc>
        <w:tc>
          <w:tcPr>
            <w:tcW w:w="2268" w:type="dxa"/>
          </w:tcPr>
          <w:p w14:paraId="5C929294" w14:textId="7ADB0C9A" w:rsidR="00783581" w:rsidRPr="004620FE" w:rsidRDefault="003C2848" w:rsidP="00EF26FD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Heading2Char"/>
                  <w:sz w:val="18"/>
                  <w:szCs w:val="18"/>
                </w:rPr>
                <w:id w:val="1632951"/>
                <w:placeholder>
                  <w:docPart w:val="5C5D6535040E48298726D64CDD5AE6A2"/>
                </w:placeholder>
                <w:text/>
              </w:sdtPr>
              <w:sdtEndPr>
                <w:rPr>
                  <w:rStyle w:val="Heading2Char"/>
                </w:rPr>
              </w:sdtEndPr>
              <w:sdtContent>
                <w:r w:rsidR="00FC65EE" w:rsidRPr="00FC65EE">
                  <w:rPr>
                    <w:rStyle w:val="Heading2Char"/>
                    <w:sz w:val="18"/>
                    <w:szCs w:val="18"/>
                  </w:rPr>
                  <w:t xml:space="preserve"> </w:t>
                </w:r>
              </w:sdtContent>
            </w:sdt>
          </w:p>
        </w:tc>
        <w:tc>
          <w:tcPr>
            <w:tcW w:w="2268" w:type="dxa"/>
          </w:tcPr>
          <w:p w14:paraId="7E0E2755" w14:textId="0793EB19" w:rsidR="00783581" w:rsidRPr="004620FE" w:rsidRDefault="003C2848" w:rsidP="00EF26FD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208381206"/>
                <w:placeholder>
                  <w:docPart w:val="3BC3404F8CA243AEB16766C663D5587D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EF26FD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</w:t>
                </w:r>
              </w:sdtContent>
            </w:sdt>
          </w:p>
        </w:tc>
        <w:tc>
          <w:tcPr>
            <w:tcW w:w="2256" w:type="dxa"/>
          </w:tcPr>
          <w:p w14:paraId="0007D37B" w14:textId="5AF14134" w:rsidR="00783581" w:rsidRPr="004620FE" w:rsidRDefault="003C2848" w:rsidP="00CB0AC3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933634917"/>
                <w:placeholder>
                  <w:docPart w:val="48B170EDD70B4BB68E5C0BD6E6E248DA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CB0AC3" w:rsidRPr="006361B1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1019" w:type="dxa"/>
          </w:tcPr>
          <w:p w14:paraId="4748C2DE" w14:textId="2AD7BBBF" w:rsidR="00783581" w:rsidRPr="004620FE" w:rsidRDefault="003C2848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557468019"/>
                <w:placeholder>
                  <w:docPart w:val="E4FA271146604DB88285268987FCF58E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17" w:type="dxa"/>
          </w:tcPr>
          <w:p w14:paraId="4D68866E" w14:textId="68CFEFF2" w:rsidR="00783581" w:rsidRPr="004620FE" w:rsidRDefault="003C2848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302035225"/>
                <w:placeholder>
                  <w:docPart w:val="2F273C8564EF430ABB2294A3CA83C466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20" w:type="dxa"/>
          </w:tcPr>
          <w:p w14:paraId="3DFA11E3" w14:textId="367949BD" w:rsidR="00783581" w:rsidRPr="004620FE" w:rsidRDefault="003C2848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774601835"/>
                <w:placeholder>
                  <w:docPart w:val="F3F3A33029084C948406363D7B796382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849" w:type="dxa"/>
          </w:tcPr>
          <w:p w14:paraId="3D8D08D5" w14:textId="0BFF3F09" w:rsidR="00783581" w:rsidRPr="004620FE" w:rsidRDefault="003C2848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976671923"/>
                <w:placeholder>
                  <w:docPart w:val="2164D3670D66490B86E415C87E72396B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194" w:type="dxa"/>
          </w:tcPr>
          <w:p w14:paraId="6698A546" w14:textId="48D316B9" w:rsidR="00783581" w:rsidRPr="004620FE" w:rsidRDefault="003C2848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213776378"/>
                <w:placeholder>
                  <w:docPart w:val="FB943715DAB9443688C1A10F68955215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AE26CC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2300" w:type="dxa"/>
          </w:tcPr>
          <w:p w14:paraId="09095CBA" w14:textId="319BB224" w:rsidR="00783581" w:rsidRPr="004620FE" w:rsidRDefault="003C2848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539710645"/>
                <w:placeholder>
                  <w:docPart w:val="19C37AF845674AF99321058457620285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675" w:type="dxa"/>
          </w:tcPr>
          <w:p w14:paraId="47370D6F" w14:textId="038EE4F1" w:rsidR="00783581" w:rsidRPr="004620FE" w:rsidRDefault="003C2848" w:rsidP="00EF26FD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Heading2Char"/>
                  <w:sz w:val="18"/>
                  <w:szCs w:val="18"/>
                </w:rPr>
                <w:id w:val="1657417218"/>
                <w:placeholder>
                  <w:docPart w:val="6187A7C56E45453E8ED59960DDC3DA7E"/>
                </w:placeholder>
                <w:text/>
              </w:sdtPr>
              <w:sdtEndPr>
                <w:rPr>
                  <w:rStyle w:val="Heading2Char"/>
                </w:rPr>
              </w:sdtEndPr>
              <w:sdtContent>
                <w:r w:rsidR="00CD4EDD" w:rsidRPr="00CD4EDD">
                  <w:rPr>
                    <w:rStyle w:val="Heading2Char"/>
                    <w:sz w:val="18"/>
                    <w:szCs w:val="18"/>
                  </w:rPr>
                  <w:t xml:space="preserve"> </w:t>
                </w:r>
              </w:sdtContent>
            </w:sdt>
          </w:p>
        </w:tc>
        <w:tc>
          <w:tcPr>
            <w:tcW w:w="1911" w:type="dxa"/>
          </w:tcPr>
          <w:p w14:paraId="260B2834" w14:textId="77777777" w:rsidR="00783581" w:rsidRPr="004620FE" w:rsidRDefault="003C2848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009906651"/>
                <w:placeholder>
                  <w:docPart w:val="0226D0E015A14040AF086365C2BA9976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</w:t>
                </w:r>
              </w:sdtContent>
            </w:sdt>
          </w:p>
        </w:tc>
      </w:tr>
      <w:tr w:rsidR="00783581" w:rsidRPr="004620FE" w14:paraId="3E1C3D28" w14:textId="77777777" w:rsidTr="00F935A9">
        <w:tc>
          <w:tcPr>
            <w:tcW w:w="1413" w:type="dxa"/>
            <w:vMerge/>
          </w:tcPr>
          <w:p w14:paraId="71A1BDC3" w14:textId="77777777" w:rsidR="00783581" w:rsidRPr="00824810" w:rsidRDefault="00783581" w:rsidP="00783581">
            <w:pPr>
              <w:spacing w:before="60"/>
              <w:rPr>
                <w:rFonts w:cs="Arial"/>
                <w:sz w:val="18"/>
                <w:szCs w:val="18"/>
              </w:rPr>
            </w:pPr>
          </w:p>
        </w:tc>
        <w:tc>
          <w:tcPr>
            <w:tcW w:w="2268" w:type="dxa"/>
          </w:tcPr>
          <w:p w14:paraId="64F9E257" w14:textId="47D3097D" w:rsidR="00783581" w:rsidRPr="004620FE" w:rsidRDefault="003C2848" w:rsidP="00EF26FD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Heading2Char"/>
                  <w:sz w:val="18"/>
                  <w:szCs w:val="18"/>
                </w:rPr>
                <w:id w:val="504332814"/>
                <w:placeholder>
                  <w:docPart w:val="3E74650250584C7EACA61A5792E908E3"/>
                </w:placeholder>
                <w:text/>
              </w:sdtPr>
              <w:sdtEndPr>
                <w:rPr>
                  <w:rStyle w:val="Heading2Char"/>
                </w:rPr>
              </w:sdtEndPr>
              <w:sdtContent>
                <w:r w:rsidR="00FC65EE" w:rsidRPr="00FC65EE">
                  <w:rPr>
                    <w:rStyle w:val="Heading2Char"/>
                    <w:sz w:val="18"/>
                    <w:szCs w:val="18"/>
                  </w:rPr>
                  <w:t xml:space="preserve"> </w:t>
                </w:r>
              </w:sdtContent>
            </w:sdt>
          </w:p>
        </w:tc>
        <w:tc>
          <w:tcPr>
            <w:tcW w:w="2268" w:type="dxa"/>
          </w:tcPr>
          <w:p w14:paraId="616D1139" w14:textId="42ACA062" w:rsidR="00783581" w:rsidRPr="004620FE" w:rsidRDefault="003C2848" w:rsidP="00EF26FD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328646552"/>
                <w:placeholder>
                  <w:docPart w:val="8EDF33826371441C9C9540BE21581024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EF26FD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</w:t>
                </w:r>
              </w:sdtContent>
            </w:sdt>
          </w:p>
        </w:tc>
        <w:tc>
          <w:tcPr>
            <w:tcW w:w="2256" w:type="dxa"/>
          </w:tcPr>
          <w:p w14:paraId="303AADF2" w14:textId="74DEF7AC" w:rsidR="00783581" w:rsidRPr="004620FE" w:rsidRDefault="003C2848" w:rsidP="00CB0AC3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70226055"/>
                <w:placeholder>
                  <w:docPart w:val="BEDE7D0975CF4169B180A52F436EA4E4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CB0AC3" w:rsidRPr="006361B1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1019" w:type="dxa"/>
          </w:tcPr>
          <w:p w14:paraId="562FE884" w14:textId="2A6B43F0" w:rsidR="00783581" w:rsidRPr="004620FE" w:rsidRDefault="003C2848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222523852"/>
                <w:placeholder>
                  <w:docPart w:val="BBD4A01C0933499C9DC27039533A7B7C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17" w:type="dxa"/>
          </w:tcPr>
          <w:p w14:paraId="06F7F45C" w14:textId="6A548406" w:rsidR="00783581" w:rsidRPr="004620FE" w:rsidRDefault="003C2848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560486424"/>
                <w:placeholder>
                  <w:docPart w:val="4FF0A7127BC64E048690E3467250D65B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20" w:type="dxa"/>
          </w:tcPr>
          <w:p w14:paraId="7166302E" w14:textId="514D8668" w:rsidR="00783581" w:rsidRPr="004620FE" w:rsidRDefault="003C2848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789405665"/>
                <w:placeholder>
                  <w:docPart w:val="2F428B7F73334060BC87D8320FD9CF53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849" w:type="dxa"/>
          </w:tcPr>
          <w:p w14:paraId="78534ED7" w14:textId="67027140" w:rsidR="00783581" w:rsidRPr="004620FE" w:rsidRDefault="003C2848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519161495"/>
                <w:placeholder>
                  <w:docPart w:val="5326109B624E424894ECA3EC915AF2E8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194" w:type="dxa"/>
          </w:tcPr>
          <w:p w14:paraId="2F04914E" w14:textId="56EF489A" w:rsidR="00783581" w:rsidRPr="004620FE" w:rsidRDefault="003C2848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863275655"/>
                <w:placeholder>
                  <w:docPart w:val="75188744607940C3BDC129A331A8515E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AE26CC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2300" w:type="dxa"/>
          </w:tcPr>
          <w:p w14:paraId="5D473946" w14:textId="48F8E2C1" w:rsidR="00783581" w:rsidRPr="004620FE" w:rsidRDefault="003C2848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177233693"/>
                <w:placeholder>
                  <w:docPart w:val="69FCE1D56BF24FB4BC9C67E13DCC3B6E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675" w:type="dxa"/>
          </w:tcPr>
          <w:p w14:paraId="106D0767" w14:textId="6AF70320" w:rsidR="00783581" w:rsidRPr="004620FE" w:rsidRDefault="003C2848" w:rsidP="00EF26FD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Heading2Char"/>
                  <w:sz w:val="18"/>
                  <w:szCs w:val="18"/>
                </w:rPr>
                <w:id w:val="2028201611"/>
                <w:placeholder>
                  <w:docPart w:val="E96CB5B72B00464082947757AEF9E452"/>
                </w:placeholder>
                <w:text/>
              </w:sdtPr>
              <w:sdtEndPr>
                <w:rPr>
                  <w:rStyle w:val="Heading2Char"/>
                </w:rPr>
              </w:sdtEndPr>
              <w:sdtContent>
                <w:r w:rsidR="00CD4EDD" w:rsidRPr="00CD4EDD">
                  <w:rPr>
                    <w:rStyle w:val="Heading2Char"/>
                    <w:sz w:val="18"/>
                    <w:szCs w:val="18"/>
                  </w:rPr>
                  <w:t xml:space="preserve"> </w:t>
                </w:r>
              </w:sdtContent>
            </w:sdt>
          </w:p>
        </w:tc>
        <w:tc>
          <w:tcPr>
            <w:tcW w:w="1911" w:type="dxa"/>
          </w:tcPr>
          <w:p w14:paraId="41C1AD25" w14:textId="77777777" w:rsidR="00783581" w:rsidRPr="004620FE" w:rsidRDefault="003C2848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493604403"/>
                <w:placeholder>
                  <w:docPart w:val="E9EB492409AE4687B604AB0F91D10FC5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</w:t>
                </w:r>
              </w:sdtContent>
            </w:sdt>
          </w:p>
        </w:tc>
      </w:tr>
      <w:tr w:rsidR="00783581" w:rsidRPr="004620FE" w14:paraId="7D9BE627" w14:textId="77777777" w:rsidTr="00F935A9">
        <w:tc>
          <w:tcPr>
            <w:tcW w:w="1413" w:type="dxa"/>
            <w:vMerge/>
          </w:tcPr>
          <w:p w14:paraId="5C6303C4" w14:textId="77777777" w:rsidR="00783581" w:rsidRPr="00824810" w:rsidRDefault="00783581" w:rsidP="00783581">
            <w:pPr>
              <w:spacing w:before="60"/>
              <w:rPr>
                <w:rFonts w:cs="Arial"/>
                <w:sz w:val="18"/>
                <w:szCs w:val="18"/>
              </w:rPr>
            </w:pPr>
          </w:p>
        </w:tc>
        <w:tc>
          <w:tcPr>
            <w:tcW w:w="2268" w:type="dxa"/>
          </w:tcPr>
          <w:p w14:paraId="5D94670B" w14:textId="77777777" w:rsidR="00783581" w:rsidRPr="004620FE" w:rsidRDefault="003C2848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776669052"/>
                <w:placeholder>
                  <w:docPart w:val="E635EC190A3346FEBF610A65C0EDA847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</w:t>
                </w:r>
              </w:sdtContent>
            </w:sdt>
          </w:p>
        </w:tc>
        <w:tc>
          <w:tcPr>
            <w:tcW w:w="2268" w:type="dxa"/>
          </w:tcPr>
          <w:p w14:paraId="2141FFF8" w14:textId="77777777" w:rsidR="00783581" w:rsidRPr="004620FE" w:rsidRDefault="003C2848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881943152"/>
                <w:placeholder>
                  <w:docPart w:val="F57BE6EC51304CB4A0288F68DC09E52A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</w:t>
                </w:r>
              </w:sdtContent>
            </w:sdt>
          </w:p>
        </w:tc>
        <w:tc>
          <w:tcPr>
            <w:tcW w:w="2256" w:type="dxa"/>
          </w:tcPr>
          <w:p w14:paraId="7C0580F1" w14:textId="28F2A91E" w:rsidR="00783581" w:rsidRPr="004620FE" w:rsidRDefault="003C2848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424574873"/>
                <w:placeholder>
                  <w:docPart w:val="E9FB6A13310F4EE9A3D1E732CE45C1FA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6361B1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1019" w:type="dxa"/>
          </w:tcPr>
          <w:p w14:paraId="7A309210" w14:textId="5091543E" w:rsidR="00783581" w:rsidRPr="004620FE" w:rsidRDefault="003C2848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884545039"/>
                <w:placeholder>
                  <w:docPart w:val="FE51A7BCBE6C4822B9E95FF90B339E3C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17" w:type="dxa"/>
          </w:tcPr>
          <w:p w14:paraId="34605B09" w14:textId="1F8879D9" w:rsidR="00783581" w:rsidRPr="004620FE" w:rsidRDefault="003C2848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879398337"/>
                <w:placeholder>
                  <w:docPart w:val="F49F63B121784FAF9E7BFD8568BF34F4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20" w:type="dxa"/>
          </w:tcPr>
          <w:p w14:paraId="6F913F69" w14:textId="40B2F5AF" w:rsidR="00783581" w:rsidRPr="004620FE" w:rsidRDefault="003C2848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958682821"/>
                <w:placeholder>
                  <w:docPart w:val="B0BFC948138042EA9E9667FA3853237E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849" w:type="dxa"/>
          </w:tcPr>
          <w:p w14:paraId="323A8280" w14:textId="5177A305" w:rsidR="00783581" w:rsidRPr="004620FE" w:rsidRDefault="003C2848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57465596"/>
                <w:placeholder>
                  <w:docPart w:val="E9A18B1495364F5C94884A102669575D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194" w:type="dxa"/>
          </w:tcPr>
          <w:p w14:paraId="09AD3CF3" w14:textId="37860FB7" w:rsidR="00783581" w:rsidRPr="004620FE" w:rsidRDefault="003C2848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850689171"/>
                <w:placeholder>
                  <w:docPart w:val="7E09ABA5726048C1BB98A4C455C06726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AE26CC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2300" w:type="dxa"/>
          </w:tcPr>
          <w:p w14:paraId="5607DE96" w14:textId="250E6ECF" w:rsidR="00783581" w:rsidRPr="004620FE" w:rsidRDefault="003C2848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145514048"/>
                <w:placeholder>
                  <w:docPart w:val="5A71A34F94AF4ABE95A15A82D851ADF0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675" w:type="dxa"/>
          </w:tcPr>
          <w:p w14:paraId="06F3160F" w14:textId="77777777" w:rsidR="00783581" w:rsidRPr="004620FE" w:rsidRDefault="003C2848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672877735"/>
                <w:placeholder>
                  <w:docPart w:val="63ECAE3E14774F0995AB5BBBF43EC432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  </w:t>
                </w:r>
              </w:sdtContent>
            </w:sdt>
          </w:p>
        </w:tc>
        <w:tc>
          <w:tcPr>
            <w:tcW w:w="1911" w:type="dxa"/>
          </w:tcPr>
          <w:p w14:paraId="36A1F0B3" w14:textId="77777777" w:rsidR="00783581" w:rsidRPr="004620FE" w:rsidRDefault="003C2848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228695307"/>
                <w:placeholder>
                  <w:docPart w:val="4E788C89BD2C4FC3A563BD68800FF463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</w:t>
                </w:r>
              </w:sdtContent>
            </w:sdt>
          </w:p>
        </w:tc>
      </w:tr>
      <w:tr w:rsidR="00783581" w:rsidRPr="004620FE" w14:paraId="19FA1B59" w14:textId="77777777" w:rsidTr="00F935A9">
        <w:tc>
          <w:tcPr>
            <w:tcW w:w="1413" w:type="dxa"/>
            <w:vMerge/>
          </w:tcPr>
          <w:p w14:paraId="60D97248" w14:textId="77777777" w:rsidR="00783581" w:rsidRPr="00824810" w:rsidRDefault="00783581" w:rsidP="00783581">
            <w:pPr>
              <w:spacing w:before="60"/>
              <w:rPr>
                <w:rFonts w:cs="Arial"/>
                <w:sz w:val="18"/>
                <w:szCs w:val="18"/>
              </w:rPr>
            </w:pPr>
          </w:p>
        </w:tc>
        <w:tc>
          <w:tcPr>
            <w:tcW w:w="2268" w:type="dxa"/>
          </w:tcPr>
          <w:p w14:paraId="110227C6" w14:textId="77777777" w:rsidR="00783581" w:rsidRPr="004620FE" w:rsidRDefault="003C2848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319384319"/>
                <w:placeholder>
                  <w:docPart w:val="9448CE5B5E4F48B28C3979494880EF04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</w:t>
                </w:r>
              </w:sdtContent>
            </w:sdt>
          </w:p>
        </w:tc>
        <w:tc>
          <w:tcPr>
            <w:tcW w:w="2268" w:type="dxa"/>
          </w:tcPr>
          <w:p w14:paraId="1ABC94D3" w14:textId="77777777" w:rsidR="00783581" w:rsidRPr="004620FE" w:rsidRDefault="003C2848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673229090"/>
                <w:placeholder>
                  <w:docPart w:val="E43AEC511E9145C084E4C43A7BCE3555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</w:t>
                </w:r>
              </w:sdtContent>
            </w:sdt>
          </w:p>
        </w:tc>
        <w:tc>
          <w:tcPr>
            <w:tcW w:w="2256" w:type="dxa"/>
          </w:tcPr>
          <w:p w14:paraId="4FA6177A" w14:textId="59C5D236" w:rsidR="00783581" w:rsidRPr="004620FE" w:rsidRDefault="003C2848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826200162"/>
                <w:placeholder>
                  <w:docPart w:val="118F8C6AC6C046B8A7A90405A8A69E6B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6361B1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1019" w:type="dxa"/>
          </w:tcPr>
          <w:p w14:paraId="31DF7F55" w14:textId="0D6CC05F" w:rsidR="00783581" w:rsidRPr="004620FE" w:rsidRDefault="003C2848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780944646"/>
                <w:placeholder>
                  <w:docPart w:val="43EF240B54A9424BB9FEF89007DC6ECE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17" w:type="dxa"/>
          </w:tcPr>
          <w:p w14:paraId="6624BBD0" w14:textId="0AF9521F" w:rsidR="00783581" w:rsidRPr="004620FE" w:rsidRDefault="003C2848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351683876"/>
                <w:placeholder>
                  <w:docPart w:val="6B61FB9B9C294595B07267357FC02FDC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20" w:type="dxa"/>
          </w:tcPr>
          <w:p w14:paraId="2A4615E5" w14:textId="606A1BA2" w:rsidR="00783581" w:rsidRPr="004620FE" w:rsidRDefault="003C2848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813596362"/>
                <w:placeholder>
                  <w:docPart w:val="53F75D5E9D9B4D8C9429E59D66D849B2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849" w:type="dxa"/>
          </w:tcPr>
          <w:p w14:paraId="5DC2CB48" w14:textId="5EBC7024" w:rsidR="00783581" w:rsidRPr="004620FE" w:rsidRDefault="003C2848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823426706"/>
                <w:placeholder>
                  <w:docPart w:val="766937542A5945F7A5E70F37D3E4DFEE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194" w:type="dxa"/>
          </w:tcPr>
          <w:p w14:paraId="14FD61E0" w14:textId="278ABAD4" w:rsidR="00783581" w:rsidRPr="004620FE" w:rsidRDefault="003C2848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7691850"/>
                <w:placeholder>
                  <w:docPart w:val="1E9D3E9811AE4C61B465311C60382F0C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AE26CC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2300" w:type="dxa"/>
          </w:tcPr>
          <w:p w14:paraId="57A0843F" w14:textId="275DA1DB" w:rsidR="00783581" w:rsidRPr="004620FE" w:rsidRDefault="003C2848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311935689"/>
                <w:placeholder>
                  <w:docPart w:val="C513358FF739466EAE5FF31FCB506CD4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675" w:type="dxa"/>
          </w:tcPr>
          <w:p w14:paraId="43FE55BB" w14:textId="77777777" w:rsidR="00783581" w:rsidRPr="004620FE" w:rsidRDefault="003C2848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67701376"/>
                <w:placeholder>
                  <w:docPart w:val="1D39628E8FDC4FF3AA43D041852AB4DE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  </w:t>
                </w:r>
              </w:sdtContent>
            </w:sdt>
          </w:p>
        </w:tc>
        <w:tc>
          <w:tcPr>
            <w:tcW w:w="1911" w:type="dxa"/>
          </w:tcPr>
          <w:p w14:paraId="0F2BAF8B" w14:textId="77777777" w:rsidR="00783581" w:rsidRPr="004620FE" w:rsidRDefault="003C2848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665060486"/>
                <w:placeholder>
                  <w:docPart w:val="7752E95A0381404D82E855F8F5A1978B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</w:t>
                </w:r>
              </w:sdtContent>
            </w:sdt>
          </w:p>
        </w:tc>
      </w:tr>
      <w:tr w:rsidR="00783581" w:rsidRPr="004620FE" w14:paraId="0B2C4403" w14:textId="77777777" w:rsidTr="00F935A9">
        <w:tc>
          <w:tcPr>
            <w:tcW w:w="1413" w:type="dxa"/>
            <w:vMerge/>
          </w:tcPr>
          <w:p w14:paraId="2AF7F37C" w14:textId="77777777" w:rsidR="00783581" w:rsidRPr="00824810" w:rsidRDefault="00783581" w:rsidP="00783581">
            <w:pPr>
              <w:spacing w:before="60"/>
              <w:rPr>
                <w:rFonts w:cs="Arial"/>
                <w:sz w:val="18"/>
                <w:szCs w:val="18"/>
              </w:rPr>
            </w:pPr>
          </w:p>
        </w:tc>
        <w:tc>
          <w:tcPr>
            <w:tcW w:w="2268" w:type="dxa"/>
          </w:tcPr>
          <w:p w14:paraId="0544A0D6" w14:textId="77777777" w:rsidR="00783581" w:rsidRPr="004620FE" w:rsidRDefault="003C2848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28714295"/>
                <w:placeholder>
                  <w:docPart w:val="8ED80080EC4A4B5999A0AD06AC612CA5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</w:t>
                </w:r>
              </w:sdtContent>
            </w:sdt>
          </w:p>
        </w:tc>
        <w:tc>
          <w:tcPr>
            <w:tcW w:w="2268" w:type="dxa"/>
          </w:tcPr>
          <w:p w14:paraId="34DADB7A" w14:textId="77777777" w:rsidR="00783581" w:rsidRPr="004620FE" w:rsidRDefault="003C2848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45559798"/>
                <w:placeholder>
                  <w:docPart w:val="F113C724F9E44E2FB37766169304BCC8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</w:t>
                </w:r>
              </w:sdtContent>
            </w:sdt>
          </w:p>
        </w:tc>
        <w:tc>
          <w:tcPr>
            <w:tcW w:w="2256" w:type="dxa"/>
          </w:tcPr>
          <w:p w14:paraId="4B22B7D4" w14:textId="4648025E" w:rsidR="00783581" w:rsidRPr="004620FE" w:rsidRDefault="003C2848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832841944"/>
                <w:placeholder>
                  <w:docPart w:val="3BD20238F2A7482C8C269210F9BF3D5E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6361B1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1019" w:type="dxa"/>
          </w:tcPr>
          <w:p w14:paraId="0DF3180F" w14:textId="2C5256D0" w:rsidR="00783581" w:rsidRPr="004620FE" w:rsidRDefault="003C2848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777640133"/>
                <w:placeholder>
                  <w:docPart w:val="6B00CD3DA6204FF9A538F8B131F7B5D2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17" w:type="dxa"/>
          </w:tcPr>
          <w:p w14:paraId="41EEBB56" w14:textId="7EC4F941" w:rsidR="00783581" w:rsidRPr="004620FE" w:rsidRDefault="003C2848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515447006"/>
                <w:placeholder>
                  <w:docPart w:val="827EE0F54F2A4CF5A5766B288A055210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20" w:type="dxa"/>
          </w:tcPr>
          <w:p w14:paraId="7E959B72" w14:textId="23C61BCC" w:rsidR="00783581" w:rsidRPr="004620FE" w:rsidRDefault="003C2848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943907719"/>
                <w:placeholder>
                  <w:docPart w:val="C9F8AC0E26E944F58F1DB67396EB6899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849" w:type="dxa"/>
          </w:tcPr>
          <w:p w14:paraId="4C795003" w14:textId="7CB47533" w:rsidR="00783581" w:rsidRPr="004620FE" w:rsidRDefault="003C2848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985583015"/>
                <w:placeholder>
                  <w:docPart w:val="30DD7E7DA2FA496AA8CA9F8EEDB548A3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194" w:type="dxa"/>
          </w:tcPr>
          <w:p w14:paraId="64FF56A2" w14:textId="2DDF7285" w:rsidR="00783581" w:rsidRPr="004620FE" w:rsidRDefault="003C2848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415634224"/>
                <w:placeholder>
                  <w:docPart w:val="223A6E029D2145AC812BBC9E93A2233D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AE26CC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2300" w:type="dxa"/>
          </w:tcPr>
          <w:p w14:paraId="32AB72FF" w14:textId="79CCA33A" w:rsidR="00783581" w:rsidRPr="004620FE" w:rsidRDefault="003C2848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566019705"/>
                <w:placeholder>
                  <w:docPart w:val="4DDDF4CD959542B7AA4BEA274B862615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675" w:type="dxa"/>
          </w:tcPr>
          <w:p w14:paraId="76677AEC" w14:textId="77777777" w:rsidR="00783581" w:rsidRPr="004620FE" w:rsidRDefault="003C2848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464692996"/>
                <w:placeholder>
                  <w:docPart w:val="465E43E28AE54164A62EEBC921290D31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  </w:t>
                </w:r>
              </w:sdtContent>
            </w:sdt>
          </w:p>
        </w:tc>
        <w:tc>
          <w:tcPr>
            <w:tcW w:w="1911" w:type="dxa"/>
          </w:tcPr>
          <w:p w14:paraId="7AE3AB37" w14:textId="77777777" w:rsidR="00783581" w:rsidRPr="004620FE" w:rsidRDefault="003C2848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405444264"/>
                <w:placeholder>
                  <w:docPart w:val="615D59AF0936451D938ACD26EF0C70C1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</w:t>
                </w:r>
              </w:sdtContent>
            </w:sdt>
          </w:p>
        </w:tc>
      </w:tr>
      <w:tr w:rsidR="00783581" w:rsidRPr="004620FE" w14:paraId="42792228" w14:textId="77777777" w:rsidTr="00F935A9">
        <w:tc>
          <w:tcPr>
            <w:tcW w:w="1413" w:type="dxa"/>
            <w:vMerge w:val="restart"/>
          </w:tcPr>
          <w:p w14:paraId="5E4C64C6" w14:textId="146667A7" w:rsidR="00783581" w:rsidRDefault="00783581" w:rsidP="00783581">
            <w:pPr>
              <w:spacing w:before="60"/>
              <w:rPr>
                <w:rFonts w:cs="Arial"/>
                <w:sz w:val="18"/>
                <w:szCs w:val="18"/>
              </w:rPr>
            </w:pPr>
            <w:r w:rsidRPr="006E4D8E">
              <w:rPr>
                <w:rFonts w:cs="Arial"/>
                <w:sz w:val="18"/>
                <w:szCs w:val="18"/>
              </w:rPr>
              <w:t>01 January 201</w:t>
            </w:r>
            <w:r>
              <w:rPr>
                <w:rFonts w:cs="Arial"/>
                <w:sz w:val="18"/>
                <w:szCs w:val="18"/>
              </w:rPr>
              <w:t>5</w:t>
            </w:r>
          </w:p>
          <w:p w14:paraId="59D4F670" w14:textId="77777777" w:rsidR="00783581" w:rsidRPr="00824810" w:rsidRDefault="00783581" w:rsidP="00783581">
            <w:pPr>
              <w:spacing w:before="60"/>
              <w:rPr>
                <w:rFonts w:cs="Arial"/>
                <w:sz w:val="18"/>
                <w:szCs w:val="18"/>
              </w:rPr>
            </w:pPr>
            <w:r w:rsidRPr="006E4D8E">
              <w:rPr>
                <w:rFonts w:cs="Arial"/>
                <w:sz w:val="18"/>
                <w:szCs w:val="18"/>
              </w:rPr>
              <w:t>to</w:t>
            </w:r>
          </w:p>
          <w:p w14:paraId="3C39D146" w14:textId="1F591355" w:rsidR="00783581" w:rsidRPr="00824810" w:rsidRDefault="00783581" w:rsidP="00783581">
            <w:pPr>
              <w:spacing w:before="6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3</w:t>
            </w:r>
            <w:r w:rsidRPr="006E4D8E">
              <w:rPr>
                <w:rFonts w:cs="Arial"/>
                <w:sz w:val="18"/>
                <w:szCs w:val="18"/>
              </w:rPr>
              <w:t>1</w:t>
            </w:r>
            <w:r>
              <w:rPr>
                <w:rFonts w:cs="Arial"/>
                <w:sz w:val="18"/>
                <w:szCs w:val="18"/>
              </w:rPr>
              <w:t xml:space="preserve"> December</w:t>
            </w:r>
            <w:r w:rsidRPr="006E4D8E">
              <w:rPr>
                <w:rFonts w:cs="Arial"/>
                <w:sz w:val="18"/>
                <w:szCs w:val="18"/>
              </w:rPr>
              <w:t xml:space="preserve"> 201</w:t>
            </w:r>
            <w:r>
              <w:rPr>
                <w:rFonts w:cs="Arial"/>
                <w:sz w:val="18"/>
                <w:szCs w:val="18"/>
              </w:rPr>
              <w:t>5</w:t>
            </w:r>
            <w:r w:rsidRPr="006E4D8E">
              <w:rPr>
                <w:rFonts w:cs="Arial"/>
                <w:sz w:val="18"/>
                <w:szCs w:val="18"/>
              </w:rPr>
              <w:t xml:space="preserve"> </w:t>
            </w:r>
          </w:p>
        </w:tc>
        <w:tc>
          <w:tcPr>
            <w:tcW w:w="2268" w:type="dxa"/>
          </w:tcPr>
          <w:p w14:paraId="111E4E63" w14:textId="0A22DAAC" w:rsidR="00783581" w:rsidRPr="004620FE" w:rsidRDefault="003C2848" w:rsidP="003929FE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Heading2Char"/>
                  <w:sz w:val="18"/>
                  <w:szCs w:val="18"/>
                </w:rPr>
                <w:id w:val="1123339803"/>
                <w:placeholder>
                  <w:docPart w:val="56127F3287084B9888609BBAE9B52E67"/>
                </w:placeholder>
                <w:text/>
              </w:sdtPr>
              <w:sdtEndPr>
                <w:rPr>
                  <w:rStyle w:val="Heading2Char"/>
                </w:rPr>
              </w:sdtEndPr>
              <w:sdtContent>
                <w:r w:rsidR="001218D8" w:rsidRPr="00FC65EE">
                  <w:rPr>
                    <w:rStyle w:val="Heading2Char"/>
                    <w:sz w:val="18"/>
                    <w:szCs w:val="18"/>
                  </w:rPr>
                  <w:t xml:space="preserve"> </w:t>
                </w:r>
                <w:r w:rsidR="003929FE">
                  <w:rPr>
                    <w:rStyle w:val="Heading2Char"/>
                    <w:sz w:val="18"/>
                    <w:szCs w:val="18"/>
                  </w:rPr>
                  <w:t>Glyncastle</w:t>
                </w:r>
                <w:r w:rsidR="0070068D">
                  <w:rPr>
                    <w:rStyle w:val="Heading2Char"/>
                    <w:sz w:val="18"/>
                    <w:szCs w:val="18"/>
                  </w:rPr>
                  <w:t xml:space="preserve"> </w:t>
                </w:r>
                <w:r w:rsidR="001218D8" w:rsidRPr="0091053A">
                  <w:rPr>
                    <w:rStyle w:val="Heading2Char"/>
                    <w:sz w:val="18"/>
                    <w:szCs w:val="18"/>
                  </w:rPr>
                  <w:t>Abstraction</w:t>
                </w:r>
              </w:sdtContent>
            </w:sdt>
          </w:p>
        </w:tc>
        <w:tc>
          <w:tcPr>
            <w:tcW w:w="2268" w:type="dxa"/>
          </w:tcPr>
          <w:p w14:paraId="52B1EB47" w14:textId="51A21715" w:rsidR="00783581" w:rsidRPr="004620FE" w:rsidRDefault="003C2848" w:rsidP="00C03260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419459941"/>
                <w:placeholder>
                  <w:docPart w:val="7227B016B54E44638A585DD59EAF78B1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C03260">
                  <w:rPr>
                    <w:rStyle w:val="Responseboxtext"/>
                    <w:rFonts w:cs="Arial"/>
                    <w:sz w:val="18"/>
                    <w:szCs w:val="18"/>
                  </w:rPr>
                  <w:t>Pollution Remediation</w:t>
                </w:r>
              </w:sdtContent>
            </w:sdt>
          </w:p>
        </w:tc>
        <w:tc>
          <w:tcPr>
            <w:tcW w:w="2256" w:type="dxa"/>
          </w:tcPr>
          <w:p w14:paraId="0E9BEF4B" w14:textId="216A5DB7" w:rsidR="00783581" w:rsidRPr="004620FE" w:rsidRDefault="003C2848" w:rsidP="00C03260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143655810"/>
                <w:placeholder>
                  <w:docPart w:val="6CD9E6A61F9B4BF5ADC305CD3EDD8A1E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C03260">
                  <w:rPr>
                    <w:rStyle w:val="Responseboxtext"/>
                    <w:rFonts w:cs="Arial"/>
                    <w:sz w:val="18"/>
                    <w:szCs w:val="18"/>
                  </w:rPr>
                  <w:t>All Year</w:t>
                </w:r>
              </w:sdtContent>
            </w:sdt>
          </w:p>
        </w:tc>
        <w:tc>
          <w:tcPr>
            <w:tcW w:w="1019" w:type="dxa"/>
          </w:tcPr>
          <w:p w14:paraId="0F37C453" w14:textId="70547B51" w:rsidR="00783581" w:rsidRPr="004620FE" w:rsidRDefault="003C2848" w:rsidP="00CB6113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986772579"/>
                <w:placeholder>
                  <w:docPart w:val="9AE42C8276F74ECBBBC3AB3EBA6B370F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CB6113">
                  <w:rPr>
                    <w:rStyle w:val="Responseboxtext"/>
                    <w:rFonts w:cs="Arial"/>
                    <w:sz w:val="18"/>
                    <w:szCs w:val="18"/>
                  </w:rPr>
                  <w:t>656398</w:t>
                </w:r>
              </w:sdtContent>
            </w:sdt>
          </w:p>
        </w:tc>
        <w:tc>
          <w:tcPr>
            <w:tcW w:w="1017" w:type="dxa"/>
          </w:tcPr>
          <w:p w14:paraId="697360D8" w14:textId="2647EAB1" w:rsidR="00783581" w:rsidRPr="004620FE" w:rsidRDefault="003C2848" w:rsidP="00CB6113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122307879"/>
                <w:placeholder>
                  <w:docPart w:val="5692B42F9BC743ADA06FECE12B1D77D2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CB6113">
                  <w:rPr>
                    <w:rStyle w:val="Responseboxtext"/>
                    <w:rFonts w:cs="Arial"/>
                    <w:sz w:val="18"/>
                    <w:szCs w:val="18"/>
                  </w:rPr>
                  <w:t>1797</w:t>
                </w:r>
              </w:sdtContent>
            </w:sdt>
          </w:p>
        </w:tc>
        <w:tc>
          <w:tcPr>
            <w:tcW w:w="1020" w:type="dxa"/>
          </w:tcPr>
          <w:p w14:paraId="0A571D42" w14:textId="13731F9F" w:rsidR="00783581" w:rsidRPr="004620FE" w:rsidRDefault="003C2848" w:rsidP="00CB6113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386220070"/>
                <w:placeholder>
                  <w:docPart w:val="2CB743916C2A49DBBE646C167425DC72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CB6113">
                  <w:rPr>
                    <w:rStyle w:val="Responseboxtext"/>
                    <w:rFonts w:cs="Arial"/>
                    <w:sz w:val="18"/>
                    <w:szCs w:val="18"/>
                  </w:rPr>
                  <w:t>75</w:t>
                </w:r>
              </w:sdtContent>
            </w:sdt>
          </w:p>
        </w:tc>
        <w:tc>
          <w:tcPr>
            <w:tcW w:w="1849" w:type="dxa"/>
          </w:tcPr>
          <w:p w14:paraId="4B0A17D6" w14:textId="3DC9F419" w:rsidR="00783581" w:rsidRPr="004620FE" w:rsidRDefault="003C2848" w:rsidP="002B005C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615052984"/>
                <w:placeholder>
                  <w:docPart w:val="D84485B974E5470FB5F01363AD89D1EA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2B005C">
                  <w:rPr>
                    <w:rStyle w:val="Responseboxtext"/>
                    <w:rFonts w:cs="Arial"/>
                    <w:sz w:val="18"/>
                    <w:szCs w:val="18"/>
                  </w:rPr>
                  <w:t>20.83</w:t>
                </w:r>
              </w:sdtContent>
            </w:sdt>
          </w:p>
        </w:tc>
        <w:tc>
          <w:tcPr>
            <w:tcW w:w="2194" w:type="dxa"/>
          </w:tcPr>
          <w:p w14:paraId="5D4142AF" w14:textId="37314DD1" w:rsidR="00783581" w:rsidRPr="004620FE" w:rsidRDefault="003C2848" w:rsidP="00EF26FD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679878779"/>
                <w:placeholder>
                  <w:docPart w:val="FE70655EB1644DC1971CBED64938B31E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EF26FD">
                  <w:rPr>
                    <w:rStyle w:val="Responseboxtext"/>
                    <w:rFonts w:cs="Arial"/>
                    <w:sz w:val="18"/>
                    <w:szCs w:val="18"/>
                  </w:rPr>
                  <w:t>24</w:t>
                </w:r>
              </w:sdtContent>
            </w:sdt>
          </w:p>
        </w:tc>
        <w:tc>
          <w:tcPr>
            <w:tcW w:w="2300" w:type="dxa"/>
          </w:tcPr>
          <w:p w14:paraId="2BA81A87" w14:textId="61271062" w:rsidR="00783581" w:rsidRPr="004620FE" w:rsidRDefault="003C2848" w:rsidP="00EF26FD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433408700"/>
                <w:placeholder>
                  <w:docPart w:val="D89DB1DF9CDE4D838BEBCE49E235287A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EF26FD">
                  <w:rPr>
                    <w:rStyle w:val="Responseboxtext"/>
                    <w:rFonts w:cs="Arial"/>
                    <w:sz w:val="18"/>
                    <w:szCs w:val="18"/>
                  </w:rPr>
                  <w:t>E</w:t>
                </w:r>
              </w:sdtContent>
            </w:sdt>
          </w:p>
        </w:tc>
        <w:tc>
          <w:tcPr>
            <w:tcW w:w="2675" w:type="dxa"/>
          </w:tcPr>
          <w:p w14:paraId="6B0E768C" w14:textId="05A8A808" w:rsidR="00783581" w:rsidRPr="004620FE" w:rsidRDefault="003C2848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Heading2Char"/>
                  <w:sz w:val="18"/>
                  <w:szCs w:val="18"/>
                </w:rPr>
                <w:id w:val="-1807769206"/>
                <w:placeholder>
                  <w:docPart w:val="1279B3880B0E4F96985DCF26032A2987"/>
                </w:placeholder>
                <w:text/>
              </w:sdtPr>
              <w:sdtEndPr>
                <w:rPr>
                  <w:rStyle w:val="Heading2Char"/>
                </w:rPr>
              </w:sdtEndPr>
              <w:sdtContent>
                <w:r w:rsidR="00EF26FD" w:rsidRPr="00CD4EDD">
                  <w:rPr>
                    <w:rStyle w:val="Heading2Char"/>
                    <w:sz w:val="18"/>
                    <w:szCs w:val="18"/>
                  </w:rPr>
                  <w:t xml:space="preserve"> </w:t>
                </w:r>
                <w:r w:rsidR="00EF26FD" w:rsidRPr="00C37AF1">
                  <w:rPr>
                    <w:rStyle w:val="Heading2Char"/>
                    <w:sz w:val="18"/>
                    <w:szCs w:val="18"/>
                  </w:rPr>
                  <w:t xml:space="preserve"> Weir </w:t>
                </w:r>
              </w:sdtContent>
            </w:sdt>
          </w:p>
        </w:tc>
        <w:tc>
          <w:tcPr>
            <w:tcW w:w="1911" w:type="dxa"/>
          </w:tcPr>
          <w:p w14:paraId="24E6B9F8" w14:textId="77777777" w:rsidR="00783581" w:rsidRPr="004620FE" w:rsidRDefault="003C2848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152257942"/>
                <w:placeholder>
                  <w:docPart w:val="1EE4BA8555A74797ACA77C1462870115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</w:t>
                </w:r>
              </w:sdtContent>
            </w:sdt>
          </w:p>
        </w:tc>
      </w:tr>
      <w:tr w:rsidR="00783581" w:rsidRPr="004620FE" w14:paraId="7811117E" w14:textId="77777777" w:rsidTr="00F935A9">
        <w:tc>
          <w:tcPr>
            <w:tcW w:w="1413" w:type="dxa"/>
            <w:vMerge/>
          </w:tcPr>
          <w:p w14:paraId="3C2021D0" w14:textId="77777777" w:rsidR="00783581" w:rsidRPr="00824810" w:rsidRDefault="00783581" w:rsidP="00783581">
            <w:pPr>
              <w:spacing w:before="60"/>
              <w:rPr>
                <w:rFonts w:cs="Arial"/>
                <w:sz w:val="18"/>
                <w:szCs w:val="18"/>
              </w:rPr>
            </w:pPr>
          </w:p>
        </w:tc>
        <w:tc>
          <w:tcPr>
            <w:tcW w:w="2268" w:type="dxa"/>
          </w:tcPr>
          <w:p w14:paraId="37BDF4C4" w14:textId="3A20B414" w:rsidR="00783581" w:rsidRPr="004620FE" w:rsidRDefault="003C2848" w:rsidP="00EF26FD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Heading2Char"/>
                  <w:sz w:val="18"/>
                  <w:szCs w:val="18"/>
                </w:rPr>
                <w:id w:val="868496948"/>
                <w:placeholder>
                  <w:docPart w:val="4CDAFEBA778D466CABBA2C0789258C75"/>
                </w:placeholder>
                <w:text/>
              </w:sdtPr>
              <w:sdtEndPr>
                <w:rPr>
                  <w:rStyle w:val="Heading2Char"/>
                </w:rPr>
              </w:sdtEndPr>
              <w:sdtContent>
                <w:r w:rsidR="00FC65EE" w:rsidRPr="00FC65EE">
                  <w:rPr>
                    <w:rStyle w:val="Heading2Char"/>
                    <w:sz w:val="18"/>
                    <w:szCs w:val="18"/>
                  </w:rPr>
                  <w:t xml:space="preserve"> </w:t>
                </w:r>
              </w:sdtContent>
            </w:sdt>
          </w:p>
        </w:tc>
        <w:tc>
          <w:tcPr>
            <w:tcW w:w="2268" w:type="dxa"/>
          </w:tcPr>
          <w:p w14:paraId="0D63D2A1" w14:textId="0571C990" w:rsidR="00783581" w:rsidRPr="004620FE" w:rsidRDefault="003C2848" w:rsidP="00EF26FD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664772367"/>
                <w:placeholder>
                  <w:docPart w:val="C9FD925F3A974D5E8C23744AE6C2089E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EF26FD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</w:t>
                </w:r>
              </w:sdtContent>
            </w:sdt>
          </w:p>
        </w:tc>
        <w:tc>
          <w:tcPr>
            <w:tcW w:w="2256" w:type="dxa"/>
          </w:tcPr>
          <w:p w14:paraId="499432A5" w14:textId="56717994" w:rsidR="00783581" w:rsidRPr="004620FE" w:rsidRDefault="003C2848" w:rsidP="002425E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418330859"/>
                <w:placeholder>
                  <w:docPart w:val="676C4F5B6FDE4C229F03A3680C8B2E4F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2425E1" w:rsidRPr="006361B1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1019" w:type="dxa"/>
          </w:tcPr>
          <w:p w14:paraId="5567BAB5" w14:textId="49F73599" w:rsidR="00783581" w:rsidRPr="004620FE" w:rsidRDefault="003C2848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145934691"/>
                <w:placeholder>
                  <w:docPart w:val="6DB6B1C60C9941E9B06962FE250D8FCD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17" w:type="dxa"/>
          </w:tcPr>
          <w:p w14:paraId="077298A2" w14:textId="1287EE6F" w:rsidR="00783581" w:rsidRPr="004620FE" w:rsidRDefault="003C2848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197848518"/>
                <w:placeholder>
                  <w:docPart w:val="099EE5B0BB214007A53EBBDE8D6CB7DC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20" w:type="dxa"/>
          </w:tcPr>
          <w:p w14:paraId="52564163" w14:textId="73EEC2CC" w:rsidR="00783581" w:rsidRPr="004620FE" w:rsidRDefault="003C2848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131480278"/>
                <w:placeholder>
                  <w:docPart w:val="9946EC20FEAF45FFB5DB11A1EB5E19AC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849" w:type="dxa"/>
          </w:tcPr>
          <w:p w14:paraId="52175831" w14:textId="2A71D2D1" w:rsidR="00783581" w:rsidRPr="004620FE" w:rsidRDefault="003C2848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638729972"/>
                <w:placeholder>
                  <w:docPart w:val="0AB6E365D156468F875B4E89ACE9266D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194" w:type="dxa"/>
          </w:tcPr>
          <w:p w14:paraId="649F38D9" w14:textId="51C79536" w:rsidR="00783581" w:rsidRPr="004620FE" w:rsidRDefault="003C2848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083335373"/>
                <w:placeholder>
                  <w:docPart w:val="5F0407A1009941D9B29123CEEBA8EA57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AE26CC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2300" w:type="dxa"/>
          </w:tcPr>
          <w:p w14:paraId="4B54CFFF" w14:textId="3E5E8975" w:rsidR="00783581" w:rsidRPr="004620FE" w:rsidRDefault="003C2848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405727104"/>
                <w:placeholder>
                  <w:docPart w:val="5266A7E72BFB4530B62AAE9635787FBD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675" w:type="dxa"/>
          </w:tcPr>
          <w:p w14:paraId="0FBC4A73" w14:textId="749AB0B3" w:rsidR="00783581" w:rsidRPr="004620FE" w:rsidRDefault="003C2848" w:rsidP="00EF26FD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Heading2Char"/>
                  <w:sz w:val="18"/>
                  <w:szCs w:val="18"/>
                </w:rPr>
                <w:id w:val="235520497"/>
                <w:placeholder>
                  <w:docPart w:val="DDD6547BA291498F8A954B0E373599CE"/>
                </w:placeholder>
                <w:showingPlcHdr/>
                <w:text/>
              </w:sdtPr>
              <w:sdtEndPr>
                <w:rPr>
                  <w:rStyle w:val="Heading2Char"/>
                </w:rPr>
              </w:sdtEndPr>
              <w:sdtContent>
                <w:r w:rsidR="00EF26FD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  </w:t>
                </w:r>
              </w:sdtContent>
            </w:sdt>
          </w:p>
        </w:tc>
        <w:tc>
          <w:tcPr>
            <w:tcW w:w="1911" w:type="dxa"/>
          </w:tcPr>
          <w:p w14:paraId="4580C4F7" w14:textId="77777777" w:rsidR="00783581" w:rsidRPr="004620FE" w:rsidRDefault="003C2848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776143683"/>
                <w:placeholder>
                  <w:docPart w:val="E44892F07151427687E0D36C1A7B6CB5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</w:t>
                </w:r>
              </w:sdtContent>
            </w:sdt>
          </w:p>
        </w:tc>
      </w:tr>
      <w:tr w:rsidR="00783581" w:rsidRPr="004620FE" w14:paraId="3DE53231" w14:textId="77777777" w:rsidTr="00F935A9">
        <w:tc>
          <w:tcPr>
            <w:tcW w:w="1413" w:type="dxa"/>
            <w:vMerge/>
          </w:tcPr>
          <w:p w14:paraId="41D8FFD7" w14:textId="77777777" w:rsidR="00783581" w:rsidRPr="00824810" w:rsidRDefault="00783581" w:rsidP="00783581">
            <w:pPr>
              <w:spacing w:before="60"/>
              <w:rPr>
                <w:rFonts w:cs="Arial"/>
                <w:sz w:val="18"/>
                <w:szCs w:val="18"/>
              </w:rPr>
            </w:pPr>
          </w:p>
        </w:tc>
        <w:tc>
          <w:tcPr>
            <w:tcW w:w="2268" w:type="dxa"/>
          </w:tcPr>
          <w:p w14:paraId="3CDBB8B1" w14:textId="393F3245" w:rsidR="00783581" w:rsidRPr="004620FE" w:rsidRDefault="003C2848" w:rsidP="00EF26FD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Heading2Char"/>
                  <w:sz w:val="18"/>
                  <w:szCs w:val="18"/>
                </w:rPr>
                <w:id w:val="-1908524772"/>
                <w:placeholder>
                  <w:docPart w:val="32047088C8D143A5B34E3EDAD358C0C0"/>
                </w:placeholder>
                <w:text/>
              </w:sdtPr>
              <w:sdtEndPr>
                <w:rPr>
                  <w:rStyle w:val="Heading2Char"/>
                </w:rPr>
              </w:sdtEndPr>
              <w:sdtContent>
                <w:r w:rsidR="00FC65EE" w:rsidRPr="00FC65EE">
                  <w:rPr>
                    <w:rStyle w:val="Heading2Char"/>
                    <w:sz w:val="18"/>
                    <w:szCs w:val="18"/>
                  </w:rPr>
                  <w:t xml:space="preserve"> </w:t>
                </w:r>
              </w:sdtContent>
            </w:sdt>
          </w:p>
        </w:tc>
        <w:tc>
          <w:tcPr>
            <w:tcW w:w="2268" w:type="dxa"/>
          </w:tcPr>
          <w:p w14:paraId="5449331E" w14:textId="6324A04B" w:rsidR="00783581" w:rsidRPr="004620FE" w:rsidRDefault="003C2848" w:rsidP="00EF26FD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865024406"/>
                <w:placeholder>
                  <w:docPart w:val="7F9F188B026E488DACCCED12A6DE7DD5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EF26FD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</w:t>
                </w:r>
              </w:sdtContent>
            </w:sdt>
          </w:p>
        </w:tc>
        <w:tc>
          <w:tcPr>
            <w:tcW w:w="2256" w:type="dxa"/>
          </w:tcPr>
          <w:p w14:paraId="173AF76B" w14:textId="1F91AD69" w:rsidR="00783581" w:rsidRPr="004620FE" w:rsidRDefault="003C2848" w:rsidP="002425E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942966308"/>
                <w:placeholder>
                  <w:docPart w:val="7566BF0949F248B38E977006F995EA50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2425E1" w:rsidRPr="006361B1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1019" w:type="dxa"/>
          </w:tcPr>
          <w:p w14:paraId="4C327E77" w14:textId="09BB3A90" w:rsidR="00783581" w:rsidRPr="004620FE" w:rsidRDefault="003C2848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75562131"/>
                <w:placeholder>
                  <w:docPart w:val="6B3AD3AFE28B46F3A9582571F325BC3D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17" w:type="dxa"/>
          </w:tcPr>
          <w:p w14:paraId="482A76B8" w14:textId="6EA248D0" w:rsidR="00783581" w:rsidRPr="004620FE" w:rsidRDefault="003C2848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709185897"/>
                <w:placeholder>
                  <w:docPart w:val="ABD1FFD40610400CB223296B2A628308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20" w:type="dxa"/>
          </w:tcPr>
          <w:p w14:paraId="2019425E" w14:textId="69CD8E51" w:rsidR="00783581" w:rsidRPr="004620FE" w:rsidRDefault="003C2848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653755494"/>
                <w:placeholder>
                  <w:docPart w:val="90A9F7C6A22E4D23869460FBC7E049AB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849" w:type="dxa"/>
          </w:tcPr>
          <w:p w14:paraId="0413DB9B" w14:textId="35AD1401" w:rsidR="00783581" w:rsidRPr="004620FE" w:rsidRDefault="003C2848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126462076"/>
                <w:placeholder>
                  <w:docPart w:val="B344D9F6A8AE4E5C97E65DB530B25A64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194" w:type="dxa"/>
          </w:tcPr>
          <w:p w14:paraId="08DC796B" w14:textId="05DB8826" w:rsidR="00783581" w:rsidRPr="004620FE" w:rsidRDefault="003C2848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588185822"/>
                <w:placeholder>
                  <w:docPart w:val="C3BD355F2FDA44008B860E02797EF0BF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AE26CC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2300" w:type="dxa"/>
          </w:tcPr>
          <w:p w14:paraId="0D2AA284" w14:textId="3935FD71" w:rsidR="00783581" w:rsidRPr="004620FE" w:rsidRDefault="003C2848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795880042"/>
                <w:placeholder>
                  <w:docPart w:val="4F97B055C1164985BE924929591284A8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675" w:type="dxa"/>
          </w:tcPr>
          <w:p w14:paraId="37A94E9C" w14:textId="6D79BAC3" w:rsidR="00783581" w:rsidRPr="004620FE" w:rsidRDefault="003C2848" w:rsidP="00EF26FD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Heading2Char"/>
                  <w:sz w:val="18"/>
                  <w:szCs w:val="18"/>
                </w:rPr>
                <w:id w:val="2103063996"/>
                <w:placeholder>
                  <w:docPart w:val="B94A8F02851D40BDBB6EDA0D836CDB06"/>
                </w:placeholder>
                <w:text/>
              </w:sdtPr>
              <w:sdtEndPr>
                <w:rPr>
                  <w:rStyle w:val="Heading2Char"/>
                </w:rPr>
              </w:sdtEndPr>
              <w:sdtContent>
                <w:r w:rsidR="00CD4EDD" w:rsidRPr="00CD4EDD">
                  <w:rPr>
                    <w:rStyle w:val="Heading2Char"/>
                    <w:sz w:val="18"/>
                    <w:szCs w:val="18"/>
                  </w:rPr>
                  <w:t xml:space="preserve"> </w:t>
                </w:r>
              </w:sdtContent>
            </w:sdt>
          </w:p>
        </w:tc>
        <w:tc>
          <w:tcPr>
            <w:tcW w:w="1911" w:type="dxa"/>
          </w:tcPr>
          <w:p w14:paraId="75399A66" w14:textId="77777777" w:rsidR="00783581" w:rsidRPr="004620FE" w:rsidRDefault="003C2848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827322662"/>
                <w:placeholder>
                  <w:docPart w:val="61017D5A7E6048C6A9D679A7D18269D6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</w:t>
                </w:r>
              </w:sdtContent>
            </w:sdt>
          </w:p>
        </w:tc>
      </w:tr>
      <w:tr w:rsidR="00783581" w:rsidRPr="004620FE" w14:paraId="798771E8" w14:textId="77777777" w:rsidTr="00F935A9">
        <w:tc>
          <w:tcPr>
            <w:tcW w:w="1413" w:type="dxa"/>
            <w:vMerge/>
          </w:tcPr>
          <w:p w14:paraId="1CC35473" w14:textId="77777777" w:rsidR="00783581" w:rsidRPr="00824810" w:rsidRDefault="00783581" w:rsidP="00783581">
            <w:pPr>
              <w:spacing w:before="60"/>
              <w:rPr>
                <w:rFonts w:cs="Arial"/>
                <w:sz w:val="18"/>
                <w:szCs w:val="18"/>
              </w:rPr>
            </w:pPr>
          </w:p>
        </w:tc>
        <w:tc>
          <w:tcPr>
            <w:tcW w:w="2268" w:type="dxa"/>
          </w:tcPr>
          <w:p w14:paraId="0C8B80AB" w14:textId="77777777" w:rsidR="00783581" w:rsidRPr="004620FE" w:rsidRDefault="003C2848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580585552"/>
                <w:placeholder>
                  <w:docPart w:val="FBCF408C762543B3BFB08F592132D699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</w:t>
                </w:r>
              </w:sdtContent>
            </w:sdt>
          </w:p>
        </w:tc>
        <w:tc>
          <w:tcPr>
            <w:tcW w:w="2268" w:type="dxa"/>
          </w:tcPr>
          <w:p w14:paraId="5ED3DF22" w14:textId="77777777" w:rsidR="00783581" w:rsidRPr="004620FE" w:rsidRDefault="003C2848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171020207"/>
                <w:placeholder>
                  <w:docPart w:val="CB847756777B4301866CFE1C7AB44B24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</w:t>
                </w:r>
              </w:sdtContent>
            </w:sdt>
          </w:p>
        </w:tc>
        <w:tc>
          <w:tcPr>
            <w:tcW w:w="2256" w:type="dxa"/>
          </w:tcPr>
          <w:p w14:paraId="01241258" w14:textId="1D3515AA" w:rsidR="00783581" w:rsidRPr="004620FE" w:rsidRDefault="003C2848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989898782"/>
                <w:placeholder>
                  <w:docPart w:val="4B2FC15FC8E7461BA9861DA41697BED4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6361B1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1019" w:type="dxa"/>
          </w:tcPr>
          <w:p w14:paraId="5FE0582A" w14:textId="60B14300" w:rsidR="00783581" w:rsidRPr="004620FE" w:rsidRDefault="003C2848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875626888"/>
                <w:placeholder>
                  <w:docPart w:val="6A6D79F41F6041C6A71E5516CE619784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17" w:type="dxa"/>
          </w:tcPr>
          <w:p w14:paraId="3CA324D1" w14:textId="67031A97" w:rsidR="00783581" w:rsidRPr="004620FE" w:rsidRDefault="003C2848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246310463"/>
                <w:placeholder>
                  <w:docPart w:val="2B34AC0000FA4C8A8A2CD1B47DE05D4B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20" w:type="dxa"/>
          </w:tcPr>
          <w:p w14:paraId="59C837E5" w14:textId="708E9B19" w:rsidR="00783581" w:rsidRPr="004620FE" w:rsidRDefault="003C2848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665481248"/>
                <w:placeholder>
                  <w:docPart w:val="B892AD4DA5B44CEAB6A13EA2F6D32A03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849" w:type="dxa"/>
          </w:tcPr>
          <w:p w14:paraId="71154174" w14:textId="093FD463" w:rsidR="00783581" w:rsidRPr="004620FE" w:rsidRDefault="003C2848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883301407"/>
                <w:placeholder>
                  <w:docPart w:val="A4E7BE1B1A3F485591624B130EFFD6D7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194" w:type="dxa"/>
          </w:tcPr>
          <w:p w14:paraId="577CE33E" w14:textId="0421627A" w:rsidR="00783581" w:rsidRPr="004620FE" w:rsidRDefault="003C2848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740553732"/>
                <w:placeholder>
                  <w:docPart w:val="B4AC75B8338446DD858DB529502402AA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AE26CC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2300" w:type="dxa"/>
          </w:tcPr>
          <w:p w14:paraId="6D26B523" w14:textId="386F528E" w:rsidR="00783581" w:rsidRPr="004620FE" w:rsidRDefault="003C2848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697006503"/>
                <w:placeholder>
                  <w:docPart w:val="AA852CD93D244C288C5D03EE201E52D1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675" w:type="dxa"/>
          </w:tcPr>
          <w:p w14:paraId="00FFE3F9" w14:textId="77777777" w:rsidR="00783581" w:rsidRPr="004620FE" w:rsidRDefault="003C2848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641892256"/>
                <w:placeholder>
                  <w:docPart w:val="083C0611714A49D5870DD89D8809DA45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  </w:t>
                </w:r>
              </w:sdtContent>
            </w:sdt>
          </w:p>
        </w:tc>
        <w:tc>
          <w:tcPr>
            <w:tcW w:w="1911" w:type="dxa"/>
          </w:tcPr>
          <w:p w14:paraId="73D97C6E" w14:textId="77777777" w:rsidR="00783581" w:rsidRPr="004620FE" w:rsidRDefault="003C2848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755182285"/>
                <w:placeholder>
                  <w:docPart w:val="DE59F4FCCD4447388FD472763A872982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</w:t>
                </w:r>
              </w:sdtContent>
            </w:sdt>
          </w:p>
        </w:tc>
      </w:tr>
      <w:tr w:rsidR="00783581" w:rsidRPr="004620FE" w14:paraId="514C729A" w14:textId="77777777" w:rsidTr="00F935A9">
        <w:tc>
          <w:tcPr>
            <w:tcW w:w="1413" w:type="dxa"/>
            <w:vMerge/>
          </w:tcPr>
          <w:p w14:paraId="5C29D6E1" w14:textId="77777777" w:rsidR="00783581" w:rsidRPr="00824810" w:rsidRDefault="00783581" w:rsidP="00783581">
            <w:pPr>
              <w:spacing w:before="60"/>
              <w:rPr>
                <w:rFonts w:cs="Arial"/>
                <w:sz w:val="18"/>
                <w:szCs w:val="18"/>
              </w:rPr>
            </w:pPr>
          </w:p>
        </w:tc>
        <w:tc>
          <w:tcPr>
            <w:tcW w:w="2268" w:type="dxa"/>
          </w:tcPr>
          <w:p w14:paraId="4C254A7B" w14:textId="77777777" w:rsidR="00783581" w:rsidRPr="004620FE" w:rsidRDefault="003C2848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133287538"/>
                <w:placeholder>
                  <w:docPart w:val="F1D0BA7077F947C1AD315DEC3958F3F6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</w:t>
                </w:r>
              </w:sdtContent>
            </w:sdt>
          </w:p>
        </w:tc>
        <w:tc>
          <w:tcPr>
            <w:tcW w:w="2268" w:type="dxa"/>
          </w:tcPr>
          <w:p w14:paraId="4DA73B3B" w14:textId="77777777" w:rsidR="00783581" w:rsidRPr="004620FE" w:rsidRDefault="003C2848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617362387"/>
                <w:placeholder>
                  <w:docPart w:val="341BBC9542C54737B10B896F0CE758CE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</w:t>
                </w:r>
              </w:sdtContent>
            </w:sdt>
          </w:p>
        </w:tc>
        <w:tc>
          <w:tcPr>
            <w:tcW w:w="2256" w:type="dxa"/>
          </w:tcPr>
          <w:p w14:paraId="23982B84" w14:textId="55B08EB8" w:rsidR="00783581" w:rsidRPr="004620FE" w:rsidRDefault="003C2848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543986280"/>
                <w:placeholder>
                  <w:docPart w:val="366B5A65C65447B8A3841B10B7196F1E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6361B1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1019" w:type="dxa"/>
          </w:tcPr>
          <w:p w14:paraId="1FCA1BB4" w14:textId="72898444" w:rsidR="00783581" w:rsidRPr="004620FE" w:rsidRDefault="003C2848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273253826"/>
                <w:placeholder>
                  <w:docPart w:val="02DC964D36A64A678DC374D48D0CBF02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17" w:type="dxa"/>
          </w:tcPr>
          <w:p w14:paraId="27959D70" w14:textId="21BB5CC4" w:rsidR="00783581" w:rsidRPr="004620FE" w:rsidRDefault="003C2848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769577667"/>
                <w:placeholder>
                  <w:docPart w:val="9F1D8357EC884230AEAC6ED81B5E25A6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20" w:type="dxa"/>
          </w:tcPr>
          <w:p w14:paraId="31C58B62" w14:textId="52B4887D" w:rsidR="00783581" w:rsidRPr="004620FE" w:rsidRDefault="003C2848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727447469"/>
                <w:placeholder>
                  <w:docPart w:val="18C37004EB2F47B08BE34C96AF1C8856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849" w:type="dxa"/>
          </w:tcPr>
          <w:p w14:paraId="02810333" w14:textId="3A558F14" w:rsidR="00783581" w:rsidRPr="004620FE" w:rsidRDefault="003C2848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2130394507"/>
                <w:placeholder>
                  <w:docPart w:val="1C923DEE4BFB4B1B808E0CF41172974F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194" w:type="dxa"/>
          </w:tcPr>
          <w:p w14:paraId="2A6471C7" w14:textId="32749637" w:rsidR="00783581" w:rsidRPr="004620FE" w:rsidRDefault="003C2848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254644029"/>
                <w:placeholder>
                  <w:docPart w:val="649026E4D006481FB15E3B5D9CC2E934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AE26CC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2300" w:type="dxa"/>
          </w:tcPr>
          <w:p w14:paraId="6A6DA640" w14:textId="212D56DA" w:rsidR="00783581" w:rsidRPr="004620FE" w:rsidRDefault="003C2848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049459012"/>
                <w:placeholder>
                  <w:docPart w:val="4FAEBD0D810344CAA807C26728F68FE2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675" w:type="dxa"/>
          </w:tcPr>
          <w:p w14:paraId="0B8FD69F" w14:textId="77777777" w:rsidR="00783581" w:rsidRPr="004620FE" w:rsidRDefault="003C2848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873857204"/>
                <w:placeholder>
                  <w:docPart w:val="C4F661CC74DA4C4CB74E3659CFB97267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  </w:t>
                </w:r>
              </w:sdtContent>
            </w:sdt>
          </w:p>
        </w:tc>
        <w:tc>
          <w:tcPr>
            <w:tcW w:w="1911" w:type="dxa"/>
          </w:tcPr>
          <w:p w14:paraId="28293E6C" w14:textId="77777777" w:rsidR="00783581" w:rsidRPr="004620FE" w:rsidRDefault="003C2848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511822766"/>
                <w:placeholder>
                  <w:docPart w:val="84A6440317AF4E1B8E8FA46650F7091C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</w:t>
                </w:r>
              </w:sdtContent>
            </w:sdt>
          </w:p>
        </w:tc>
      </w:tr>
      <w:tr w:rsidR="00783581" w:rsidRPr="004620FE" w14:paraId="3D2BBB8F" w14:textId="77777777" w:rsidTr="00F935A9">
        <w:tc>
          <w:tcPr>
            <w:tcW w:w="1413" w:type="dxa"/>
            <w:vMerge/>
          </w:tcPr>
          <w:p w14:paraId="7CD54EB7" w14:textId="77777777" w:rsidR="00783581" w:rsidRPr="00824810" w:rsidRDefault="00783581" w:rsidP="00783581">
            <w:pPr>
              <w:spacing w:before="60"/>
              <w:rPr>
                <w:rFonts w:cs="Arial"/>
                <w:sz w:val="18"/>
                <w:szCs w:val="18"/>
              </w:rPr>
            </w:pPr>
          </w:p>
        </w:tc>
        <w:tc>
          <w:tcPr>
            <w:tcW w:w="2268" w:type="dxa"/>
          </w:tcPr>
          <w:p w14:paraId="1E39BB58" w14:textId="77777777" w:rsidR="00783581" w:rsidRPr="004620FE" w:rsidRDefault="003C2848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595126581"/>
                <w:placeholder>
                  <w:docPart w:val="A485FE2C59C84AF1AB71CD097196DF86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</w:t>
                </w:r>
              </w:sdtContent>
            </w:sdt>
          </w:p>
        </w:tc>
        <w:tc>
          <w:tcPr>
            <w:tcW w:w="2268" w:type="dxa"/>
          </w:tcPr>
          <w:p w14:paraId="27D4D1FF" w14:textId="77777777" w:rsidR="00783581" w:rsidRPr="004620FE" w:rsidRDefault="003C2848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055511588"/>
                <w:placeholder>
                  <w:docPart w:val="6F5AF3A5A18B4B0BBFC19E6BD430150A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</w:t>
                </w:r>
              </w:sdtContent>
            </w:sdt>
          </w:p>
        </w:tc>
        <w:tc>
          <w:tcPr>
            <w:tcW w:w="2256" w:type="dxa"/>
          </w:tcPr>
          <w:p w14:paraId="2A88F1DD" w14:textId="68DED2E7" w:rsidR="00783581" w:rsidRPr="004620FE" w:rsidRDefault="003C2848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191337915"/>
                <w:placeholder>
                  <w:docPart w:val="ECFFD5531EE743B092E526ADAE93E858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6361B1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1019" w:type="dxa"/>
          </w:tcPr>
          <w:p w14:paraId="62B37709" w14:textId="6D1F780B" w:rsidR="00783581" w:rsidRPr="004620FE" w:rsidRDefault="003C2848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217627146"/>
                <w:placeholder>
                  <w:docPart w:val="53B32850D19642F490495D832D520E18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17" w:type="dxa"/>
          </w:tcPr>
          <w:p w14:paraId="19EA869D" w14:textId="610618EB" w:rsidR="00783581" w:rsidRPr="004620FE" w:rsidRDefault="003C2848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500738352"/>
                <w:placeholder>
                  <w:docPart w:val="830F71FFDB0E4892BC3CEA2724CBDE47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20" w:type="dxa"/>
          </w:tcPr>
          <w:p w14:paraId="553AEF8E" w14:textId="0C332464" w:rsidR="00783581" w:rsidRPr="004620FE" w:rsidRDefault="003C2848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519888629"/>
                <w:placeholder>
                  <w:docPart w:val="E95EF40AEA1946519311ECF429082222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849" w:type="dxa"/>
          </w:tcPr>
          <w:p w14:paraId="5104EF1B" w14:textId="0C323E87" w:rsidR="00783581" w:rsidRPr="004620FE" w:rsidRDefault="003C2848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773513309"/>
                <w:placeholder>
                  <w:docPart w:val="6C64EAE23F524DE093EEC1407135C110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194" w:type="dxa"/>
          </w:tcPr>
          <w:p w14:paraId="4555B474" w14:textId="466BCBD3" w:rsidR="00783581" w:rsidRPr="004620FE" w:rsidRDefault="003C2848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51427684"/>
                <w:placeholder>
                  <w:docPart w:val="753E5B7CFDDB42F994C1736612324470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AE26CC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2300" w:type="dxa"/>
          </w:tcPr>
          <w:p w14:paraId="03F89139" w14:textId="5BB00491" w:rsidR="00783581" w:rsidRPr="004620FE" w:rsidRDefault="003C2848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923105020"/>
                <w:placeholder>
                  <w:docPart w:val="AA8051BF94D548D69E9353C10C8AB493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675" w:type="dxa"/>
          </w:tcPr>
          <w:p w14:paraId="71E7EB54" w14:textId="77777777" w:rsidR="00783581" w:rsidRPr="004620FE" w:rsidRDefault="003C2848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227675040"/>
                <w:placeholder>
                  <w:docPart w:val="6AE5DFAC52B945548D3857A7E144E503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  </w:t>
                </w:r>
              </w:sdtContent>
            </w:sdt>
          </w:p>
        </w:tc>
        <w:tc>
          <w:tcPr>
            <w:tcW w:w="1911" w:type="dxa"/>
          </w:tcPr>
          <w:p w14:paraId="693BFB7C" w14:textId="77777777" w:rsidR="00783581" w:rsidRPr="004620FE" w:rsidRDefault="003C2848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867167455"/>
                <w:placeholder>
                  <w:docPart w:val="6D1E1CEFADBB4792B5E9F8F47865C36D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</w:t>
                </w:r>
              </w:sdtContent>
            </w:sdt>
          </w:p>
        </w:tc>
      </w:tr>
      <w:tr w:rsidR="00783581" w:rsidRPr="004620FE" w14:paraId="0A0684AE" w14:textId="77777777" w:rsidTr="00F935A9">
        <w:tc>
          <w:tcPr>
            <w:tcW w:w="1413" w:type="dxa"/>
            <w:vMerge w:val="restart"/>
          </w:tcPr>
          <w:p w14:paraId="1A2EC058" w14:textId="05C8144B" w:rsidR="00783581" w:rsidRDefault="00783581" w:rsidP="00783581">
            <w:pPr>
              <w:spacing w:before="60"/>
              <w:rPr>
                <w:rFonts w:cs="Arial"/>
                <w:sz w:val="18"/>
                <w:szCs w:val="18"/>
              </w:rPr>
            </w:pPr>
            <w:r w:rsidRPr="006E4D8E">
              <w:rPr>
                <w:rFonts w:cs="Arial"/>
                <w:sz w:val="18"/>
                <w:szCs w:val="18"/>
              </w:rPr>
              <w:t>01 January 201</w:t>
            </w:r>
            <w:r>
              <w:rPr>
                <w:rFonts w:cs="Arial"/>
                <w:sz w:val="18"/>
                <w:szCs w:val="18"/>
              </w:rPr>
              <w:t>6</w:t>
            </w:r>
          </w:p>
          <w:p w14:paraId="1E47571B" w14:textId="77777777" w:rsidR="00783581" w:rsidRPr="00824810" w:rsidRDefault="00783581" w:rsidP="00783581">
            <w:pPr>
              <w:spacing w:before="60"/>
              <w:rPr>
                <w:rFonts w:cs="Arial"/>
                <w:sz w:val="18"/>
                <w:szCs w:val="18"/>
              </w:rPr>
            </w:pPr>
            <w:r w:rsidRPr="006E4D8E">
              <w:rPr>
                <w:rFonts w:cs="Arial"/>
                <w:sz w:val="18"/>
                <w:szCs w:val="18"/>
              </w:rPr>
              <w:t>to</w:t>
            </w:r>
          </w:p>
          <w:p w14:paraId="51C72BEC" w14:textId="4A521C0E" w:rsidR="00783581" w:rsidRPr="00824810" w:rsidRDefault="00783581" w:rsidP="00783581">
            <w:pPr>
              <w:spacing w:before="6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3</w:t>
            </w:r>
            <w:r w:rsidRPr="006E4D8E">
              <w:rPr>
                <w:rFonts w:cs="Arial"/>
                <w:sz w:val="18"/>
                <w:szCs w:val="18"/>
              </w:rPr>
              <w:t xml:space="preserve">1 </w:t>
            </w:r>
            <w:r>
              <w:rPr>
                <w:rFonts w:cs="Arial"/>
                <w:sz w:val="18"/>
                <w:szCs w:val="18"/>
              </w:rPr>
              <w:t>December</w:t>
            </w:r>
            <w:r w:rsidRPr="006E4D8E">
              <w:rPr>
                <w:rFonts w:cs="Arial"/>
                <w:sz w:val="18"/>
                <w:szCs w:val="18"/>
              </w:rPr>
              <w:t xml:space="preserve"> 201</w:t>
            </w:r>
            <w:r>
              <w:rPr>
                <w:rFonts w:cs="Arial"/>
                <w:sz w:val="18"/>
                <w:szCs w:val="18"/>
              </w:rPr>
              <w:t>6</w:t>
            </w:r>
            <w:r w:rsidRPr="006E4D8E">
              <w:rPr>
                <w:rFonts w:cs="Arial"/>
                <w:sz w:val="18"/>
                <w:szCs w:val="18"/>
              </w:rPr>
              <w:t xml:space="preserve"> </w:t>
            </w:r>
          </w:p>
        </w:tc>
        <w:tc>
          <w:tcPr>
            <w:tcW w:w="2268" w:type="dxa"/>
          </w:tcPr>
          <w:p w14:paraId="60ECE7CE" w14:textId="61EC3BA3" w:rsidR="00783581" w:rsidRPr="004620FE" w:rsidRDefault="003C2848" w:rsidP="003929FE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Heading2Char"/>
                  <w:sz w:val="18"/>
                  <w:szCs w:val="18"/>
                </w:rPr>
                <w:id w:val="1847586753"/>
                <w:placeholder>
                  <w:docPart w:val="035F87D400794737845C99F314BCCACD"/>
                </w:placeholder>
                <w:text/>
              </w:sdtPr>
              <w:sdtEndPr>
                <w:rPr>
                  <w:rStyle w:val="Heading2Char"/>
                </w:rPr>
              </w:sdtEndPr>
              <w:sdtContent>
                <w:r w:rsidR="003929FE">
                  <w:rPr>
                    <w:rStyle w:val="Heading2Char"/>
                    <w:sz w:val="18"/>
                    <w:szCs w:val="18"/>
                  </w:rPr>
                  <w:t xml:space="preserve"> Glyncastle</w:t>
                </w:r>
                <w:r w:rsidR="001218D8" w:rsidRPr="00E700D3">
                  <w:rPr>
                    <w:rStyle w:val="Heading2Char"/>
                    <w:sz w:val="18"/>
                    <w:szCs w:val="18"/>
                  </w:rPr>
                  <w:t xml:space="preserve"> Abstraction</w:t>
                </w:r>
                <w:r w:rsidR="001218D8">
                  <w:rPr>
                    <w:rStyle w:val="Heading2Char"/>
                    <w:sz w:val="18"/>
                    <w:szCs w:val="18"/>
                  </w:rPr>
                  <w:t xml:space="preserve"> </w:t>
                </w:r>
              </w:sdtContent>
            </w:sdt>
          </w:p>
        </w:tc>
        <w:tc>
          <w:tcPr>
            <w:tcW w:w="2268" w:type="dxa"/>
          </w:tcPr>
          <w:p w14:paraId="7B85B953" w14:textId="24D13745" w:rsidR="00783581" w:rsidRPr="004620FE" w:rsidRDefault="003C2848" w:rsidP="00EF26FD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115979487"/>
                <w:placeholder>
                  <w:docPart w:val="8BC400F101B645719B20378086A4F749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EF26FD">
                  <w:rPr>
                    <w:rStyle w:val="Responseboxtext"/>
                    <w:rFonts w:cs="Arial"/>
                    <w:sz w:val="18"/>
                    <w:szCs w:val="18"/>
                  </w:rPr>
                  <w:t>Pollution Remediation</w:t>
                </w:r>
              </w:sdtContent>
            </w:sdt>
          </w:p>
        </w:tc>
        <w:tc>
          <w:tcPr>
            <w:tcW w:w="2256" w:type="dxa"/>
          </w:tcPr>
          <w:p w14:paraId="5423B025" w14:textId="5971285F" w:rsidR="00783581" w:rsidRPr="004620FE" w:rsidRDefault="003C2848" w:rsidP="00C03260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424073326"/>
                <w:placeholder>
                  <w:docPart w:val="053714759FEB401CA21DAEF2853309FD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C03260">
                  <w:rPr>
                    <w:rStyle w:val="Responseboxtext"/>
                    <w:rFonts w:cs="Arial"/>
                    <w:sz w:val="18"/>
                    <w:szCs w:val="18"/>
                  </w:rPr>
                  <w:t>All Year</w:t>
                </w:r>
              </w:sdtContent>
            </w:sdt>
          </w:p>
        </w:tc>
        <w:tc>
          <w:tcPr>
            <w:tcW w:w="1019" w:type="dxa"/>
          </w:tcPr>
          <w:p w14:paraId="7829532E" w14:textId="1F573E8D" w:rsidR="00783581" w:rsidRPr="004620FE" w:rsidRDefault="003C2848" w:rsidP="00CB6113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776611671"/>
                <w:placeholder>
                  <w:docPart w:val="A6AFD60A0F35452C9E22F7CD1D3AD5E8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CB6113">
                  <w:rPr>
                    <w:rStyle w:val="Responseboxtext"/>
                    <w:rFonts w:cs="Arial"/>
                    <w:sz w:val="18"/>
                    <w:szCs w:val="18"/>
                  </w:rPr>
                  <w:t>1012052</w:t>
                </w:r>
              </w:sdtContent>
            </w:sdt>
          </w:p>
        </w:tc>
        <w:tc>
          <w:tcPr>
            <w:tcW w:w="1017" w:type="dxa"/>
          </w:tcPr>
          <w:p w14:paraId="64690073" w14:textId="44F52C81" w:rsidR="00783581" w:rsidRPr="004620FE" w:rsidRDefault="003C2848" w:rsidP="00CB6113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171870735"/>
                <w:placeholder>
                  <w:docPart w:val="72973EADB8184CB08139359552F3B7E4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CB6113">
                  <w:rPr>
                    <w:rStyle w:val="Responseboxtext"/>
                    <w:rFonts w:cs="Arial"/>
                    <w:sz w:val="18"/>
                    <w:szCs w:val="18"/>
                  </w:rPr>
                  <w:t>2771</w:t>
                </w:r>
              </w:sdtContent>
            </w:sdt>
          </w:p>
        </w:tc>
        <w:tc>
          <w:tcPr>
            <w:tcW w:w="1020" w:type="dxa"/>
          </w:tcPr>
          <w:p w14:paraId="2B43159E" w14:textId="2FE1E40F" w:rsidR="00783581" w:rsidRPr="004620FE" w:rsidRDefault="003C2848" w:rsidP="00CB6113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997003756"/>
                <w:placeholder>
                  <w:docPart w:val="454E5F397FCA47649A0094209A2B3ED0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CB6113">
                  <w:rPr>
                    <w:rStyle w:val="Responseboxtext"/>
                    <w:rFonts w:cs="Arial"/>
                    <w:sz w:val="18"/>
                    <w:szCs w:val="18"/>
                  </w:rPr>
                  <w:t>116</w:t>
                </w:r>
              </w:sdtContent>
            </w:sdt>
          </w:p>
        </w:tc>
        <w:tc>
          <w:tcPr>
            <w:tcW w:w="1849" w:type="dxa"/>
          </w:tcPr>
          <w:p w14:paraId="47A12012" w14:textId="14BF6940" w:rsidR="00783581" w:rsidRPr="004620FE" w:rsidRDefault="003C2848" w:rsidP="002B005C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207958887"/>
                <w:placeholder>
                  <w:docPart w:val="2D0F6520CE7F4EF5846E1C4CDB20BC0A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2B005C">
                  <w:rPr>
                    <w:rStyle w:val="Responseboxtext"/>
                    <w:rFonts w:cs="Arial"/>
                    <w:sz w:val="18"/>
                    <w:szCs w:val="18"/>
                  </w:rPr>
                  <w:t>32.07</w:t>
                </w:r>
              </w:sdtContent>
            </w:sdt>
          </w:p>
        </w:tc>
        <w:tc>
          <w:tcPr>
            <w:tcW w:w="2194" w:type="dxa"/>
          </w:tcPr>
          <w:p w14:paraId="0B582BEF" w14:textId="1C225684" w:rsidR="00783581" w:rsidRPr="004620FE" w:rsidRDefault="003C2848" w:rsidP="00EF26FD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064295084"/>
                <w:placeholder>
                  <w:docPart w:val="D8B711FD44934F79936F08DEEF208F8C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EF26FD">
                  <w:rPr>
                    <w:rStyle w:val="Responseboxtext"/>
                    <w:rFonts w:cs="Arial"/>
                    <w:sz w:val="18"/>
                    <w:szCs w:val="18"/>
                  </w:rPr>
                  <w:t>24</w:t>
                </w:r>
              </w:sdtContent>
            </w:sdt>
          </w:p>
        </w:tc>
        <w:tc>
          <w:tcPr>
            <w:tcW w:w="2300" w:type="dxa"/>
          </w:tcPr>
          <w:p w14:paraId="509A17AF" w14:textId="731AC338" w:rsidR="00783581" w:rsidRPr="004620FE" w:rsidRDefault="003C2848" w:rsidP="00EF26FD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676071819"/>
                <w:placeholder>
                  <w:docPart w:val="D67AEE209FF6494CBDF8187EAD708BC1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EF26FD">
                  <w:rPr>
                    <w:rStyle w:val="Responseboxtext"/>
                    <w:rFonts w:cs="Arial"/>
                    <w:sz w:val="18"/>
                    <w:szCs w:val="18"/>
                  </w:rPr>
                  <w:t>E</w:t>
                </w:r>
              </w:sdtContent>
            </w:sdt>
          </w:p>
        </w:tc>
        <w:tc>
          <w:tcPr>
            <w:tcW w:w="2675" w:type="dxa"/>
          </w:tcPr>
          <w:p w14:paraId="428B86B1" w14:textId="3AD7E9AE" w:rsidR="00783581" w:rsidRPr="004620FE" w:rsidRDefault="003C2848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Heading2Char"/>
                  <w:sz w:val="18"/>
                  <w:szCs w:val="18"/>
                </w:rPr>
                <w:id w:val="732201447"/>
                <w:placeholder>
                  <w:docPart w:val="25BDC3F0319B498AA21533D6061ACBB8"/>
                </w:placeholder>
                <w:text/>
              </w:sdtPr>
              <w:sdtEndPr>
                <w:rPr>
                  <w:rStyle w:val="Heading2Char"/>
                </w:rPr>
              </w:sdtEndPr>
              <w:sdtContent>
                <w:r w:rsidR="00EF26FD" w:rsidRPr="003A39BA">
                  <w:rPr>
                    <w:rStyle w:val="Heading2Char"/>
                    <w:sz w:val="18"/>
                    <w:szCs w:val="18"/>
                  </w:rPr>
                  <w:t xml:space="preserve"> Weir </w:t>
                </w:r>
              </w:sdtContent>
            </w:sdt>
          </w:p>
        </w:tc>
        <w:tc>
          <w:tcPr>
            <w:tcW w:w="1911" w:type="dxa"/>
          </w:tcPr>
          <w:p w14:paraId="7DBB0046" w14:textId="77777777" w:rsidR="00783581" w:rsidRPr="004620FE" w:rsidRDefault="003C2848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64151430"/>
                <w:placeholder>
                  <w:docPart w:val="6F4DECAA938547CE8ECD1ED768E15E42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</w:t>
                </w:r>
              </w:sdtContent>
            </w:sdt>
          </w:p>
        </w:tc>
      </w:tr>
      <w:tr w:rsidR="00783581" w:rsidRPr="004620FE" w14:paraId="4C291CC8" w14:textId="77777777" w:rsidTr="00F935A9">
        <w:tc>
          <w:tcPr>
            <w:tcW w:w="1413" w:type="dxa"/>
            <w:vMerge/>
          </w:tcPr>
          <w:p w14:paraId="371CB571" w14:textId="77777777" w:rsidR="00783581" w:rsidRPr="00824810" w:rsidRDefault="00783581" w:rsidP="00783581">
            <w:pPr>
              <w:spacing w:before="60"/>
              <w:rPr>
                <w:rFonts w:cs="Arial"/>
                <w:sz w:val="18"/>
                <w:szCs w:val="18"/>
              </w:rPr>
            </w:pPr>
          </w:p>
        </w:tc>
        <w:tc>
          <w:tcPr>
            <w:tcW w:w="2268" w:type="dxa"/>
          </w:tcPr>
          <w:p w14:paraId="63698CA9" w14:textId="6E7CA0DE" w:rsidR="00783581" w:rsidRPr="004620FE" w:rsidRDefault="003C2848" w:rsidP="00EF26FD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Heading2Char"/>
                  <w:sz w:val="18"/>
                  <w:szCs w:val="18"/>
                </w:rPr>
                <w:id w:val="-1594700177"/>
                <w:placeholder>
                  <w:docPart w:val="2F30FBF442A44D1D9DF27F584567BCA3"/>
                </w:placeholder>
                <w:text/>
              </w:sdtPr>
              <w:sdtEndPr>
                <w:rPr>
                  <w:rStyle w:val="Heading2Char"/>
                </w:rPr>
              </w:sdtEndPr>
              <w:sdtContent>
                <w:r w:rsidR="00FC65EE" w:rsidRPr="00FC65EE">
                  <w:rPr>
                    <w:rStyle w:val="Heading2Char"/>
                    <w:sz w:val="18"/>
                    <w:szCs w:val="18"/>
                  </w:rPr>
                  <w:t xml:space="preserve"> </w:t>
                </w:r>
              </w:sdtContent>
            </w:sdt>
          </w:p>
        </w:tc>
        <w:tc>
          <w:tcPr>
            <w:tcW w:w="2268" w:type="dxa"/>
          </w:tcPr>
          <w:p w14:paraId="63461CB7" w14:textId="58C1DACB" w:rsidR="00783581" w:rsidRPr="004620FE" w:rsidRDefault="003C2848" w:rsidP="00EF26FD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002960283"/>
                <w:placeholder>
                  <w:docPart w:val="A78967B1C4BC4368B475D21C0CC364E6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EF26FD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</w:t>
                </w:r>
              </w:sdtContent>
            </w:sdt>
          </w:p>
        </w:tc>
        <w:tc>
          <w:tcPr>
            <w:tcW w:w="2256" w:type="dxa"/>
          </w:tcPr>
          <w:p w14:paraId="13C872D9" w14:textId="26EAED28" w:rsidR="00783581" w:rsidRPr="004620FE" w:rsidRDefault="003C2848" w:rsidP="00EF26FD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796716673"/>
                <w:placeholder>
                  <w:docPart w:val="D90BB9464EF14F34970A260C20460228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EF26FD" w:rsidRPr="006361B1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1019" w:type="dxa"/>
          </w:tcPr>
          <w:p w14:paraId="0BEAA48F" w14:textId="13BD6754" w:rsidR="00783581" w:rsidRPr="004620FE" w:rsidRDefault="003C2848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786002786"/>
                <w:placeholder>
                  <w:docPart w:val="DCFC92A7CCD142CFA6B634E2310A010F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17" w:type="dxa"/>
          </w:tcPr>
          <w:p w14:paraId="43B7BE7E" w14:textId="7935942F" w:rsidR="00783581" w:rsidRPr="004620FE" w:rsidRDefault="003C2848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286389358"/>
                <w:placeholder>
                  <w:docPart w:val="8A758745F8A3455A96FC07246A80D29E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20" w:type="dxa"/>
          </w:tcPr>
          <w:p w14:paraId="7B13B89E" w14:textId="5B8EFCFD" w:rsidR="00783581" w:rsidRPr="004620FE" w:rsidRDefault="003C2848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620802696"/>
                <w:placeholder>
                  <w:docPart w:val="2BD61E0B391B4009A098BD1F10E4B653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849" w:type="dxa"/>
          </w:tcPr>
          <w:p w14:paraId="3E9E853A" w14:textId="7D683B6D" w:rsidR="00783581" w:rsidRPr="004620FE" w:rsidRDefault="003C2848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718707418"/>
                <w:placeholder>
                  <w:docPart w:val="8C9F29F379EA4EBFB93DDB25B46D523B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194" w:type="dxa"/>
          </w:tcPr>
          <w:p w14:paraId="6269D769" w14:textId="1DA87ED3" w:rsidR="00783581" w:rsidRPr="004620FE" w:rsidRDefault="003C2848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995866450"/>
                <w:placeholder>
                  <w:docPart w:val="D401267FF33C4B6980BEE7569F55CCFC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AE26CC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2300" w:type="dxa"/>
          </w:tcPr>
          <w:p w14:paraId="1179D314" w14:textId="6F04B512" w:rsidR="00783581" w:rsidRPr="004620FE" w:rsidRDefault="003C2848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38854919"/>
                <w:placeholder>
                  <w:docPart w:val="295684F51C6F475FBE07EF795C9E41BA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675" w:type="dxa"/>
          </w:tcPr>
          <w:p w14:paraId="09A36A61" w14:textId="31B14EBB" w:rsidR="00783581" w:rsidRPr="004620FE" w:rsidRDefault="003C2848" w:rsidP="00EF26FD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Heading2Char"/>
                  <w:sz w:val="18"/>
                  <w:szCs w:val="18"/>
                </w:rPr>
                <w:id w:val="523827077"/>
                <w:placeholder>
                  <w:docPart w:val="CE59931D5C774404ACB43C23A4738F41"/>
                </w:placeholder>
                <w:showingPlcHdr/>
                <w:text/>
              </w:sdtPr>
              <w:sdtEndPr>
                <w:rPr>
                  <w:rStyle w:val="Heading2Char"/>
                </w:rPr>
              </w:sdtEndPr>
              <w:sdtContent>
                <w:r w:rsidR="00EF26FD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  </w:t>
                </w:r>
              </w:sdtContent>
            </w:sdt>
          </w:p>
        </w:tc>
        <w:tc>
          <w:tcPr>
            <w:tcW w:w="1911" w:type="dxa"/>
          </w:tcPr>
          <w:p w14:paraId="5D34C2FC" w14:textId="77777777" w:rsidR="00783581" w:rsidRPr="004620FE" w:rsidRDefault="003C2848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044745484"/>
                <w:placeholder>
                  <w:docPart w:val="BDA7F338B77C4F80A1BCA25E5EE3BADF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</w:t>
                </w:r>
              </w:sdtContent>
            </w:sdt>
          </w:p>
        </w:tc>
      </w:tr>
      <w:tr w:rsidR="00783581" w:rsidRPr="004620FE" w14:paraId="523243AA" w14:textId="77777777" w:rsidTr="00F935A9">
        <w:tc>
          <w:tcPr>
            <w:tcW w:w="1413" w:type="dxa"/>
            <w:vMerge/>
          </w:tcPr>
          <w:p w14:paraId="6041F953" w14:textId="77777777" w:rsidR="00783581" w:rsidRPr="00824810" w:rsidRDefault="00783581" w:rsidP="00783581">
            <w:pPr>
              <w:spacing w:before="60"/>
              <w:rPr>
                <w:rFonts w:cs="Arial"/>
                <w:sz w:val="18"/>
                <w:szCs w:val="18"/>
              </w:rPr>
            </w:pPr>
          </w:p>
        </w:tc>
        <w:tc>
          <w:tcPr>
            <w:tcW w:w="2268" w:type="dxa"/>
          </w:tcPr>
          <w:p w14:paraId="5E06C8BB" w14:textId="1AA58D24" w:rsidR="00783581" w:rsidRPr="004620FE" w:rsidRDefault="003C2848" w:rsidP="00EF26FD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Heading2Char"/>
                  <w:sz w:val="18"/>
                  <w:szCs w:val="18"/>
                </w:rPr>
                <w:id w:val="22596716"/>
                <w:placeholder>
                  <w:docPart w:val="6571959408AF46B08709C9668E97F3EB"/>
                </w:placeholder>
                <w:text/>
              </w:sdtPr>
              <w:sdtEndPr>
                <w:rPr>
                  <w:rStyle w:val="Heading2Char"/>
                </w:rPr>
              </w:sdtEndPr>
              <w:sdtContent>
                <w:r w:rsidR="00FC65EE" w:rsidRPr="00FC65EE">
                  <w:rPr>
                    <w:rStyle w:val="Heading2Char"/>
                    <w:sz w:val="18"/>
                    <w:szCs w:val="18"/>
                  </w:rPr>
                  <w:t xml:space="preserve"> </w:t>
                </w:r>
              </w:sdtContent>
            </w:sdt>
          </w:p>
        </w:tc>
        <w:tc>
          <w:tcPr>
            <w:tcW w:w="2268" w:type="dxa"/>
          </w:tcPr>
          <w:p w14:paraId="454F9722" w14:textId="70C58C36" w:rsidR="00783581" w:rsidRPr="004620FE" w:rsidRDefault="003C2848" w:rsidP="00EF26FD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919153734"/>
                <w:placeholder>
                  <w:docPart w:val="B7409006347A4038B5E0DC5619AE5F4B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EF26FD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</w:t>
                </w:r>
              </w:sdtContent>
            </w:sdt>
          </w:p>
        </w:tc>
        <w:tc>
          <w:tcPr>
            <w:tcW w:w="2256" w:type="dxa"/>
          </w:tcPr>
          <w:p w14:paraId="1965CE18" w14:textId="2B67F40C" w:rsidR="00783581" w:rsidRPr="004620FE" w:rsidRDefault="003C2848" w:rsidP="00EF26FD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752937114"/>
                <w:placeholder>
                  <w:docPart w:val="C2CD587279B347758F994B2494DFBB3E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EF26FD" w:rsidRPr="006361B1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1019" w:type="dxa"/>
          </w:tcPr>
          <w:p w14:paraId="71A020EB" w14:textId="2162B9B7" w:rsidR="00783581" w:rsidRPr="004620FE" w:rsidRDefault="003C2848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0799833"/>
                <w:placeholder>
                  <w:docPart w:val="5AC8098BB4E144179E02C33C3365A033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17" w:type="dxa"/>
          </w:tcPr>
          <w:p w14:paraId="271BCC09" w14:textId="12FDB0BB" w:rsidR="00783581" w:rsidRPr="004620FE" w:rsidRDefault="003C2848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250193378"/>
                <w:placeholder>
                  <w:docPart w:val="FC414FAEF51E459A87CC0C1C44BDAD18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20" w:type="dxa"/>
          </w:tcPr>
          <w:p w14:paraId="706F4810" w14:textId="12C907EA" w:rsidR="00783581" w:rsidRPr="004620FE" w:rsidRDefault="003C2848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847389841"/>
                <w:placeholder>
                  <w:docPart w:val="C94F13F1C0A749789744375DC2510B65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849" w:type="dxa"/>
          </w:tcPr>
          <w:p w14:paraId="782C82FF" w14:textId="5A02E8FE" w:rsidR="00783581" w:rsidRPr="004620FE" w:rsidRDefault="003C2848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370505666"/>
                <w:placeholder>
                  <w:docPart w:val="43544A3CDEB14103A1B1330A4DBF2E7B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194" w:type="dxa"/>
          </w:tcPr>
          <w:p w14:paraId="5EAA7422" w14:textId="39252993" w:rsidR="00783581" w:rsidRPr="004620FE" w:rsidRDefault="003C2848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066840078"/>
                <w:placeholder>
                  <w:docPart w:val="7F963D559AF84EA3BA0938D8DCE00250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AE26CC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2300" w:type="dxa"/>
          </w:tcPr>
          <w:p w14:paraId="4C363429" w14:textId="4E18A619" w:rsidR="00783581" w:rsidRPr="004620FE" w:rsidRDefault="003C2848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821188224"/>
                <w:placeholder>
                  <w:docPart w:val="33267FE11B0244A39B7B885CDD276AD1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675" w:type="dxa"/>
          </w:tcPr>
          <w:p w14:paraId="567BF3BE" w14:textId="7A262CEE" w:rsidR="00783581" w:rsidRPr="004620FE" w:rsidRDefault="003C2848" w:rsidP="00EF26FD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Heading2Char"/>
                  <w:sz w:val="18"/>
                  <w:szCs w:val="18"/>
                </w:rPr>
                <w:id w:val="1197284112"/>
                <w:placeholder>
                  <w:docPart w:val="5EC3FF9903404E88B111FD04CBB39E4A"/>
                </w:placeholder>
                <w:text/>
              </w:sdtPr>
              <w:sdtEndPr>
                <w:rPr>
                  <w:rStyle w:val="Heading2Char"/>
                </w:rPr>
              </w:sdtEndPr>
              <w:sdtContent>
                <w:r w:rsidR="00CD4EDD" w:rsidRPr="00CD4EDD">
                  <w:rPr>
                    <w:rStyle w:val="Heading2Char"/>
                    <w:sz w:val="18"/>
                    <w:szCs w:val="18"/>
                  </w:rPr>
                  <w:t xml:space="preserve"> </w:t>
                </w:r>
              </w:sdtContent>
            </w:sdt>
          </w:p>
        </w:tc>
        <w:tc>
          <w:tcPr>
            <w:tcW w:w="1911" w:type="dxa"/>
          </w:tcPr>
          <w:p w14:paraId="6C429A9C" w14:textId="77777777" w:rsidR="00783581" w:rsidRPr="004620FE" w:rsidRDefault="003C2848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89285498"/>
                <w:placeholder>
                  <w:docPart w:val="39A8EC5ED0C04925BC9B883E58DF2834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</w:t>
                </w:r>
              </w:sdtContent>
            </w:sdt>
          </w:p>
        </w:tc>
      </w:tr>
      <w:tr w:rsidR="00783581" w:rsidRPr="004620FE" w14:paraId="32BE4AB6" w14:textId="77777777" w:rsidTr="00F935A9">
        <w:tc>
          <w:tcPr>
            <w:tcW w:w="1413" w:type="dxa"/>
            <w:vMerge/>
          </w:tcPr>
          <w:p w14:paraId="6D5AA74C" w14:textId="77777777" w:rsidR="00783581" w:rsidRPr="00824810" w:rsidRDefault="00783581" w:rsidP="00783581">
            <w:pPr>
              <w:spacing w:before="60"/>
              <w:rPr>
                <w:rFonts w:cs="Arial"/>
                <w:sz w:val="18"/>
                <w:szCs w:val="18"/>
              </w:rPr>
            </w:pPr>
          </w:p>
        </w:tc>
        <w:tc>
          <w:tcPr>
            <w:tcW w:w="2268" w:type="dxa"/>
          </w:tcPr>
          <w:p w14:paraId="49D106F2" w14:textId="77777777" w:rsidR="00783581" w:rsidRPr="004620FE" w:rsidRDefault="003C2848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146969920"/>
                <w:placeholder>
                  <w:docPart w:val="2FB1FFF72EC74F869A523410DCB9289F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</w:t>
                </w:r>
              </w:sdtContent>
            </w:sdt>
          </w:p>
        </w:tc>
        <w:tc>
          <w:tcPr>
            <w:tcW w:w="2268" w:type="dxa"/>
          </w:tcPr>
          <w:p w14:paraId="730440F6" w14:textId="77777777" w:rsidR="00783581" w:rsidRPr="004620FE" w:rsidRDefault="003C2848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257520791"/>
                <w:placeholder>
                  <w:docPart w:val="8264BB1709D54A38B88B7AE41ECE817C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</w:t>
                </w:r>
              </w:sdtContent>
            </w:sdt>
          </w:p>
        </w:tc>
        <w:tc>
          <w:tcPr>
            <w:tcW w:w="2256" w:type="dxa"/>
          </w:tcPr>
          <w:p w14:paraId="053D0F69" w14:textId="59D9114D" w:rsidR="00783581" w:rsidRPr="004620FE" w:rsidRDefault="003C2848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52959064"/>
                <w:placeholder>
                  <w:docPart w:val="AB2D29AE49444CA6B1A617BA8B178D92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6361B1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1019" w:type="dxa"/>
          </w:tcPr>
          <w:p w14:paraId="1284F44E" w14:textId="13E31F80" w:rsidR="00783581" w:rsidRPr="004620FE" w:rsidRDefault="003C2848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370271011"/>
                <w:placeholder>
                  <w:docPart w:val="D19A35E854434720ACB61CE1D6763299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17" w:type="dxa"/>
          </w:tcPr>
          <w:p w14:paraId="119D20EA" w14:textId="664DEB66" w:rsidR="00783581" w:rsidRPr="004620FE" w:rsidRDefault="003C2848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103570884"/>
                <w:placeholder>
                  <w:docPart w:val="9ED28749E50944718D77721E678F48A3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20" w:type="dxa"/>
          </w:tcPr>
          <w:p w14:paraId="54047CE9" w14:textId="6845DBD3" w:rsidR="00783581" w:rsidRPr="004620FE" w:rsidRDefault="003C2848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652805267"/>
                <w:placeholder>
                  <w:docPart w:val="33932347E5BD437B9DD00DBAB009CA6D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849" w:type="dxa"/>
          </w:tcPr>
          <w:p w14:paraId="4B38D08F" w14:textId="304C8E4D" w:rsidR="00783581" w:rsidRPr="004620FE" w:rsidRDefault="003C2848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564252992"/>
                <w:placeholder>
                  <w:docPart w:val="65C44794A2B04CB1970A49C750C80DB6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194" w:type="dxa"/>
          </w:tcPr>
          <w:p w14:paraId="5DA5D697" w14:textId="45F7F696" w:rsidR="00783581" w:rsidRPr="004620FE" w:rsidRDefault="003C2848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478495371"/>
                <w:placeholder>
                  <w:docPart w:val="44F5FAFF6079497EA0184E2DCE8F7A5B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AE26CC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2300" w:type="dxa"/>
          </w:tcPr>
          <w:p w14:paraId="3E263420" w14:textId="291DFCDD" w:rsidR="00783581" w:rsidRPr="004620FE" w:rsidRDefault="003C2848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279637205"/>
                <w:placeholder>
                  <w:docPart w:val="161D0BD38D6E4B8EBE603D04450EA40D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675" w:type="dxa"/>
          </w:tcPr>
          <w:p w14:paraId="5AAA7E39" w14:textId="77777777" w:rsidR="00783581" w:rsidRPr="004620FE" w:rsidRDefault="003C2848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413286119"/>
                <w:placeholder>
                  <w:docPart w:val="5E2E3EAED7B7453CA4EE2C6DD29D5637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  </w:t>
                </w:r>
              </w:sdtContent>
            </w:sdt>
          </w:p>
        </w:tc>
        <w:tc>
          <w:tcPr>
            <w:tcW w:w="1911" w:type="dxa"/>
          </w:tcPr>
          <w:p w14:paraId="59B93F4D" w14:textId="77777777" w:rsidR="00783581" w:rsidRPr="004620FE" w:rsidRDefault="003C2848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965039586"/>
                <w:placeholder>
                  <w:docPart w:val="C75EA6303B604F6A848C02A5B82E7177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</w:t>
                </w:r>
              </w:sdtContent>
            </w:sdt>
          </w:p>
        </w:tc>
      </w:tr>
      <w:tr w:rsidR="00783581" w:rsidRPr="004620FE" w14:paraId="29F3E52B" w14:textId="77777777" w:rsidTr="00F935A9">
        <w:tc>
          <w:tcPr>
            <w:tcW w:w="1413" w:type="dxa"/>
            <w:vMerge/>
          </w:tcPr>
          <w:p w14:paraId="4944E482" w14:textId="77777777" w:rsidR="00783581" w:rsidRPr="00824810" w:rsidRDefault="00783581" w:rsidP="00783581">
            <w:pPr>
              <w:spacing w:before="60"/>
              <w:rPr>
                <w:rFonts w:cs="Arial"/>
                <w:sz w:val="18"/>
                <w:szCs w:val="18"/>
              </w:rPr>
            </w:pPr>
          </w:p>
        </w:tc>
        <w:tc>
          <w:tcPr>
            <w:tcW w:w="2268" w:type="dxa"/>
          </w:tcPr>
          <w:p w14:paraId="72FF387F" w14:textId="77777777" w:rsidR="00783581" w:rsidRPr="004620FE" w:rsidRDefault="003C2848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2053577421"/>
                <w:placeholder>
                  <w:docPart w:val="2943A79F6CCC49F99CD3835700E839E1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</w:t>
                </w:r>
              </w:sdtContent>
            </w:sdt>
          </w:p>
        </w:tc>
        <w:tc>
          <w:tcPr>
            <w:tcW w:w="2268" w:type="dxa"/>
          </w:tcPr>
          <w:p w14:paraId="44276835" w14:textId="77777777" w:rsidR="00783581" w:rsidRPr="004620FE" w:rsidRDefault="003C2848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686936464"/>
                <w:placeholder>
                  <w:docPart w:val="592415A98B874D97BEDF0B078F939250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</w:t>
                </w:r>
              </w:sdtContent>
            </w:sdt>
          </w:p>
        </w:tc>
        <w:tc>
          <w:tcPr>
            <w:tcW w:w="2256" w:type="dxa"/>
          </w:tcPr>
          <w:p w14:paraId="36D58DB3" w14:textId="451D46AA" w:rsidR="00783581" w:rsidRPr="004620FE" w:rsidRDefault="003C2848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883005895"/>
                <w:placeholder>
                  <w:docPart w:val="A06073BF18C346DCA2D42612274799F3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6361B1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1019" w:type="dxa"/>
          </w:tcPr>
          <w:p w14:paraId="39A9DAB4" w14:textId="279FF1FF" w:rsidR="00783581" w:rsidRPr="004620FE" w:rsidRDefault="003C2848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949970829"/>
                <w:placeholder>
                  <w:docPart w:val="F035B16B824C486EB87D2A80457F7C3B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17" w:type="dxa"/>
          </w:tcPr>
          <w:p w14:paraId="4437FA97" w14:textId="793EA7DA" w:rsidR="00783581" w:rsidRPr="004620FE" w:rsidRDefault="003C2848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079797352"/>
                <w:placeholder>
                  <w:docPart w:val="E4395F9D3D624349B32F6F943AAEADCD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20" w:type="dxa"/>
          </w:tcPr>
          <w:p w14:paraId="32954C79" w14:textId="588FB14A" w:rsidR="00783581" w:rsidRPr="004620FE" w:rsidRDefault="003C2848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286548583"/>
                <w:placeholder>
                  <w:docPart w:val="13696AB3E3C7489B82589F2B91ACA224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849" w:type="dxa"/>
          </w:tcPr>
          <w:p w14:paraId="24A37ABA" w14:textId="16632DA3" w:rsidR="00783581" w:rsidRPr="004620FE" w:rsidRDefault="003C2848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044675291"/>
                <w:placeholder>
                  <w:docPart w:val="ED284DA51B4C4185BFCD20969E8BD3E7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194" w:type="dxa"/>
          </w:tcPr>
          <w:p w14:paraId="2EA7F0F6" w14:textId="208A2BEA" w:rsidR="00783581" w:rsidRPr="004620FE" w:rsidRDefault="003C2848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83442339"/>
                <w:placeholder>
                  <w:docPart w:val="A069F1586A9049349692D828A9D82BD0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AE26CC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2300" w:type="dxa"/>
          </w:tcPr>
          <w:p w14:paraId="7BD3DA77" w14:textId="7FEFC2D8" w:rsidR="00783581" w:rsidRPr="004620FE" w:rsidRDefault="003C2848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2042504982"/>
                <w:placeholder>
                  <w:docPart w:val="3DA2C58C10C94F91B78BDB15A6F594F0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675" w:type="dxa"/>
          </w:tcPr>
          <w:p w14:paraId="097103EA" w14:textId="77777777" w:rsidR="00783581" w:rsidRPr="004620FE" w:rsidRDefault="003C2848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56745104"/>
                <w:placeholder>
                  <w:docPart w:val="FA9F6E4B301F496D978E34BB61BE125C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  </w:t>
                </w:r>
              </w:sdtContent>
            </w:sdt>
          </w:p>
        </w:tc>
        <w:tc>
          <w:tcPr>
            <w:tcW w:w="1911" w:type="dxa"/>
          </w:tcPr>
          <w:p w14:paraId="4FAFE513" w14:textId="77777777" w:rsidR="00783581" w:rsidRPr="004620FE" w:rsidRDefault="003C2848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266038354"/>
                <w:placeholder>
                  <w:docPart w:val="25630F5E27394B7AB563938672F716F6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</w:t>
                </w:r>
              </w:sdtContent>
            </w:sdt>
          </w:p>
        </w:tc>
      </w:tr>
      <w:tr w:rsidR="00783581" w:rsidRPr="004620FE" w14:paraId="3148D386" w14:textId="77777777" w:rsidTr="00F935A9">
        <w:tc>
          <w:tcPr>
            <w:tcW w:w="1413" w:type="dxa"/>
            <w:vMerge/>
          </w:tcPr>
          <w:p w14:paraId="0CAB5F3E" w14:textId="77777777" w:rsidR="00783581" w:rsidRPr="00824810" w:rsidRDefault="00783581" w:rsidP="00783581">
            <w:pPr>
              <w:spacing w:before="60"/>
              <w:rPr>
                <w:rFonts w:cs="Arial"/>
                <w:sz w:val="18"/>
                <w:szCs w:val="18"/>
              </w:rPr>
            </w:pPr>
          </w:p>
        </w:tc>
        <w:tc>
          <w:tcPr>
            <w:tcW w:w="2268" w:type="dxa"/>
          </w:tcPr>
          <w:p w14:paraId="25717EFA" w14:textId="77777777" w:rsidR="00783581" w:rsidRPr="004620FE" w:rsidRDefault="003C2848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424679639"/>
                <w:placeholder>
                  <w:docPart w:val="FAE7717B3A12483F93252EF81357799F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</w:t>
                </w:r>
              </w:sdtContent>
            </w:sdt>
          </w:p>
        </w:tc>
        <w:tc>
          <w:tcPr>
            <w:tcW w:w="2268" w:type="dxa"/>
          </w:tcPr>
          <w:p w14:paraId="0E21122B" w14:textId="77777777" w:rsidR="00783581" w:rsidRPr="004620FE" w:rsidRDefault="003C2848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919135266"/>
                <w:placeholder>
                  <w:docPart w:val="436A4DD3BDDE45858C1174E6DA552821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</w:t>
                </w:r>
              </w:sdtContent>
            </w:sdt>
          </w:p>
        </w:tc>
        <w:tc>
          <w:tcPr>
            <w:tcW w:w="2256" w:type="dxa"/>
          </w:tcPr>
          <w:p w14:paraId="25C2AAD4" w14:textId="260434CE" w:rsidR="00783581" w:rsidRPr="004620FE" w:rsidRDefault="003C2848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465736452"/>
                <w:placeholder>
                  <w:docPart w:val="8CBA0B13A4D1466784C4722566BBDA41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6361B1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1019" w:type="dxa"/>
          </w:tcPr>
          <w:p w14:paraId="38204B20" w14:textId="14A8E946" w:rsidR="00783581" w:rsidRPr="004620FE" w:rsidRDefault="003C2848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425965664"/>
                <w:placeholder>
                  <w:docPart w:val="B9568DF38EFA41AC89AB5F8A180CDA21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17" w:type="dxa"/>
          </w:tcPr>
          <w:p w14:paraId="49EEE8BC" w14:textId="3594AD2D" w:rsidR="00783581" w:rsidRPr="004620FE" w:rsidRDefault="003C2848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528717855"/>
                <w:placeholder>
                  <w:docPart w:val="059438277122407D84CC7F82FEF1AD56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20" w:type="dxa"/>
          </w:tcPr>
          <w:p w14:paraId="6D635387" w14:textId="3156862F" w:rsidR="00783581" w:rsidRPr="004620FE" w:rsidRDefault="003C2848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696765379"/>
                <w:placeholder>
                  <w:docPart w:val="10E125424F184E699EA34D03DF340E3A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849" w:type="dxa"/>
          </w:tcPr>
          <w:p w14:paraId="16885D14" w14:textId="7ADEF610" w:rsidR="00783581" w:rsidRPr="004620FE" w:rsidRDefault="003C2848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575966970"/>
                <w:placeholder>
                  <w:docPart w:val="6008A1CDA1FE43F8B56EB1B76F2951BF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194" w:type="dxa"/>
          </w:tcPr>
          <w:p w14:paraId="086785A3" w14:textId="41C9CCBA" w:rsidR="00783581" w:rsidRPr="004620FE" w:rsidRDefault="003C2848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929470957"/>
                <w:placeholder>
                  <w:docPart w:val="4A60513C52D24993B3548E85219F3CEA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AE26CC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2300" w:type="dxa"/>
          </w:tcPr>
          <w:p w14:paraId="067E68A1" w14:textId="4DE958DF" w:rsidR="00783581" w:rsidRPr="004620FE" w:rsidRDefault="003C2848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249082009"/>
                <w:placeholder>
                  <w:docPart w:val="B8BF4B62D4BC4276908D84CBBA83FEBE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675" w:type="dxa"/>
          </w:tcPr>
          <w:p w14:paraId="3A80949F" w14:textId="77777777" w:rsidR="00783581" w:rsidRPr="004620FE" w:rsidRDefault="003C2848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370341515"/>
                <w:placeholder>
                  <w:docPart w:val="138F102EFCFC46D4967E83865E7510AA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  </w:t>
                </w:r>
              </w:sdtContent>
            </w:sdt>
          </w:p>
        </w:tc>
        <w:tc>
          <w:tcPr>
            <w:tcW w:w="1911" w:type="dxa"/>
          </w:tcPr>
          <w:p w14:paraId="71D27113" w14:textId="77777777" w:rsidR="00783581" w:rsidRPr="004620FE" w:rsidRDefault="003C2848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603447346"/>
                <w:placeholder>
                  <w:docPart w:val="35844F6489AB417B842CE75D4CC70390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</w:t>
                </w:r>
              </w:sdtContent>
            </w:sdt>
          </w:p>
        </w:tc>
      </w:tr>
      <w:tr w:rsidR="00783581" w:rsidRPr="004620FE" w14:paraId="546048B7" w14:textId="77777777" w:rsidTr="00F935A9">
        <w:tc>
          <w:tcPr>
            <w:tcW w:w="1413" w:type="dxa"/>
            <w:vMerge w:val="restart"/>
          </w:tcPr>
          <w:p w14:paraId="2BC66527" w14:textId="70E0893A" w:rsidR="00783581" w:rsidRDefault="00783581" w:rsidP="00783581">
            <w:pPr>
              <w:spacing w:before="60"/>
              <w:rPr>
                <w:rFonts w:cs="Arial"/>
                <w:sz w:val="18"/>
                <w:szCs w:val="18"/>
              </w:rPr>
            </w:pPr>
            <w:r w:rsidRPr="006E4D8E">
              <w:rPr>
                <w:rFonts w:cs="Arial"/>
                <w:sz w:val="18"/>
                <w:szCs w:val="18"/>
              </w:rPr>
              <w:t>01 January 201</w:t>
            </w:r>
            <w:r>
              <w:rPr>
                <w:rFonts w:cs="Arial"/>
                <w:sz w:val="18"/>
                <w:szCs w:val="18"/>
              </w:rPr>
              <w:t>7</w:t>
            </w:r>
          </w:p>
          <w:p w14:paraId="64BD6D65" w14:textId="77777777" w:rsidR="00783581" w:rsidRPr="00824810" w:rsidRDefault="00783581" w:rsidP="00783581">
            <w:pPr>
              <w:spacing w:before="60"/>
              <w:rPr>
                <w:rFonts w:cs="Arial"/>
                <w:sz w:val="18"/>
                <w:szCs w:val="18"/>
              </w:rPr>
            </w:pPr>
            <w:r w:rsidRPr="006E4D8E">
              <w:rPr>
                <w:rFonts w:cs="Arial"/>
                <w:sz w:val="18"/>
                <w:szCs w:val="18"/>
              </w:rPr>
              <w:t>to</w:t>
            </w:r>
          </w:p>
          <w:p w14:paraId="51E78BA1" w14:textId="77E4AF56" w:rsidR="00783581" w:rsidRPr="00824810" w:rsidRDefault="00783581" w:rsidP="00783581">
            <w:pPr>
              <w:spacing w:before="6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3</w:t>
            </w:r>
            <w:r w:rsidRPr="006E4D8E">
              <w:rPr>
                <w:rFonts w:cs="Arial"/>
                <w:sz w:val="18"/>
                <w:szCs w:val="18"/>
              </w:rPr>
              <w:t xml:space="preserve">1 </w:t>
            </w:r>
            <w:r>
              <w:rPr>
                <w:rFonts w:cs="Arial"/>
                <w:sz w:val="18"/>
                <w:szCs w:val="18"/>
              </w:rPr>
              <w:t>December</w:t>
            </w:r>
            <w:r w:rsidRPr="006E4D8E">
              <w:rPr>
                <w:rFonts w:cs="Arial"/>
                <w:sz w:val="18"/>
                <w:szCs w:val="18"/>
              </w:rPr>
              <w:t xml:space="preserve"> 201</w:t>
            </w:r>
            <w:r>
              <w:rPr>
                <w:rFonts w:cs="Arial"/>
                <w:sz w:val="18"/>
                <w:szCs w:val="18"/>
              </w:rPr>
              <w:t>7</w:t>
            </w:r>
          </w:p>
        </w:tc>
        <w:tc>
          <w:tcPr>
            <w:tcW w:w="2268" w:type="dxa"/>
          </w:tcPr>
          <w:p w14:paraId="3AE4720F" w14:textId="292DCC4C" w:rsidR="00783581" w:rsidRPr="004620FE" w:rsidRDefault="003C2848" w:rsidP="003929FE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Heading2Char"/>
                  <w:sz w:val="18"/>
                  <w:szCs w:val="18"/>
                </w:rPr>
                <w:id w:val="1434790931"/>
                <w:placeholder>
                  <w:docPart w:val="385F22A21741424D9DDA8F81BDB4FC64"/>
                </w:placeholder>
                <w:text/>
              </w:sdtPr>
              <w:sdtEndPr>
                <w:rPr>
                  <w:rStyle w:val="Heading2Char"/>
                </w:rPr>
              </w:sdtEndPr>
              <w:sdtContent>
                <w:r w:rsidR="003929FE">
                  <w:rPr>
                    <w:rStyle w:val="Heading2Char"/>
                    <w:sz w:val="18"/>
                    <w:szCs w:val="18"/>
                  </w:rPr>
                  <w:t>Glyncastle</w:t>
                </w:r>
                <w:r w:rsidR="001218D8" w:rsidRPr="00F844BF">
                  <w:rPr>
                    <w:rStyle w:val="Heading2Char"/>
                    <w:sz w:val="18"/>
                    <w:szCs w:val="18"/>
                  </w:rPr>
                  <w:t xml:space="preserve"> Abstraction</w:t>
                </w:r>
              </w:sdtContent>
            </w:sdt>
          </w:p>
        </w:tc>
        <w:tc>
          <w:tcPr>
            <w:tcW w:w="2268" w:type="dxa"/>
          </w:tcPr>
          <w:p w14:paraId="68F889BB" w14:textId="7B7EBD56" w:rsidR="00783581" w:rsidRPr="004620FE" w:rsidRDefault="003C2848" w:rsidP="00C03260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382753243"/>
                <w:placeholder>
                  <w:docPart w:val="610A74C7FCE2447D98349814F14AD297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C03260">
                  <w:rPr>
                    <w:rStyle w:val="Responseboxtext"/>
                    <w:rFonts w:cs="Arial"/>
                    <w:sz w:val="18"/>
                    <w:szCs w:val="18"/>
                  </w:rPr>
                  <w:t>Pollution Remediation</w:t>
                </w:r>
              </w:sdtContent>
            </w:sdt>
          </w:p>
        </w:tc>
        <w:tc>
          <w:tcPr>
            <w:tcW w:w="2256" w:type="dxa"/>
          </w:tcPr>
          <w:p w14:paraId="21C8B46F" w14:textId="218C0A6D" w:rsidR="00783581" w:rsidRPr="004620FE" w:rsidRDefault="003C2848" w:rsidP="00C03260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602102376"/>
                <w:placeholder>
                  <w:docPart w:val="48BB39D58D1F40608E84BDD2E7FF224F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C03260">
                  <w:rPr>
                    <w:rStyle w:val="Responseboxtext"/>
                    <w:rFonts w:cs="Arial"/>
                    <w:sz w:val="18"/>
                    <w:szCs w:val="18"/>
                  </w:rPr>
                  <w:t>All Year</w:t>
                </w:r>
              </w:sdtContent>
            </w:sdt>
          </w:p>
        </w:tc>
        <w:tc>
          <w:tcPr>
            <w:tcW w:w="1019" w:type="dxa"/>
          </w:tcPr>
          <w:p w14:paraId="2BBED693" w14:textId="329223B4" w:rsidR="00783581" w:rsidRPr="004620FE" w:rsidRDefault="003C2848" w:rsidP="00495F37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483740125"/>
                <w:placeholder>
                  <w:docPart w:val="5170C4A7F42D4DC4A081123DC884C972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495F37">
                  <w:rPr>
                    <w:rStyle w:val="Responseboxtext"/>
                    <w:rFonts w:cs="Arial"/>
                    <w:sz w:val="18"/>
                    <w:szCs w:val="18"/>
                  </w:rPr>
                  <w:t>500188</w:t>
                </w:r>
              </w:sdtContent>
            </w:sdt>
          </w:p>
        </w:tc>
        <w:tc>
          <w:tcPr>
            <w:tcW w:w="1017" w:type="dxa"/>
          </w:tcPr>
          <w:p w14:paraId="533A8D7C" w14:textId="7467E5E1" w:rsidR="00783581" w:rsidRPr="004620FE" w:rsidRDefault="003C2848" w:rsidP="00495F37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984969916"/>
                <w:placeholder>
                  <w:docPart w:val="BB85021133E241EF9A66B696B7B8CE61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495F37">
                  <w:rPr>
                    <w:rStyle w:val="Responseboxtext"/>
                    <w:rFonts w:cs="Arial"/>
                    <w:sz w:val="18"/>
                    <w:szCs w:val="18"/>
                  </w:rPr>
                  <w:t>1369</w:t>
                </w:r>
              </w:sdtContent>
            </w:sdt>
          </w:p>
        </w:tc>
        <w:tc>
          <w:tcPr>
            <w:tcW w:w="1020" w:type="dxa"/>
          </w:tcPr>
          <w:p w14:paraId="08529DD9" w14:textId="54FA3CDC" w:rsidR="00783581" w:rsidRPr="004620FE" w:rsidRDefault="003C2848" w:rsidP="00495F37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947037773"/>
                <w:placeholder>
                  <w:docPart w:val="ADBCEE2C2F4148BDB7123B096530B05D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495F37">
                  <w:rPr>
                    <w:rStyle w:val="Responseboxtext"/>
                    <w:rFonts w:cs="Arial"/>
                    <w:sz w:val="18"/>
                    <w:szCs w:val="18"/>
                  </w:rPr>
                  <w:t>57</w:t>
                </w:r>
              </w:sdtContent>
            </w:sdt>
          </w:p>
        </w:tc>
        <w:tc>
          <w:tcPr>
            <w:tcW w:w="1849" w:type="dxa"/>
          </w:tcPr>
          <w:p w14:paraId="647E5277" w14:textId="04783C8F" w:rsidR="00783581" w:rsidRPr="004620FE" w:rsidRDefault="003C2848" w:rsidP="002B005C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261727977"/>
                <w:placeholder>
                  <w:docPart w:val="BE9EB468D9ED427AB21786D6436B851F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2B005C">
                  <w:rPr>
                    <w:rStyle w:val="Responseboxtext"/>
                    <w:rFonts w:cs="Arial"/>
                    <w:sz w:val="18"/>
                    <w:szCs w:val="18"/>
                  </w:rPr>
                  <w:t>15.85</w:t>
                </w:r>
              </w:sdtContent>
            </w:sdt>
          </w:p>
        </w:tc>
        <w:tc>
          <w:tcPr>
            <w:tcW w:w="2194" w:type="dxa"/>
          </w:tcPr>
          <w:p w14:paraId="5D2E87C1" w14:textId="20510C61" w:rsidR="00783581" w:rsidRPr="004620FE" w:rsidRDefault="003C2848" w:rsidP="00EF26FD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548525387"/>
                <w:placeholder>
                  <w:docPart w:val="07E1098BB6F14EA784B47EDAB9D29C8D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EF26FD">
                  <w:rPr>
                    <w:rStyle w:val="Responseboxtext"/>
                    <w:rFonts w:cs="Arial"/>
                    <w:sz w:val="18"/>
                    <w:szCs w:val="18"/>
                  </w:rPr>
                  <w:t>24</w:t>
                </w:r>
              </w:sdtContent>
            </w:sdt>
          </w:p>
        </w:tc>
        <w:tc>
          <w:tcPr>
            <w:tcW w:w="2300" w:type="dxa"/>
          </w:tcPr>
          <w:p w14:paraId="5D1ADFDD" w14:textId="00001513" w:rsidR="00783581" w:rsidRPr="004620FE" w:rsidRDefault="003C2848" w:rsidP="00EF26FD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2116121316"/>
                <w:placeholder>
                  <w:docPart w:val="4B7DA86C209A43FF910C330D73317DCF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EF26FD">
                  <w:rPr>
                    <w:rStyle w:val="Responseboxtext"/>
                    <w:rFonts w:cs="Arial"/>
                    <w:sz w:val="18"/>
                    <w:szCs w:val="18"/>
                  </w:rPr>
                  <w:t>E</w:t>
                </w:r>
              </w:sdtContent>
            </w:sdt>
          </w:p>
        </w:tc>
        <w:tc>
          <w:tcPr>
            <w:tcW w:w="2675" w:type="dxa"/>
          </w:tcPr>
          <w:p w14:paraId="6B0AF893" w14:textId="37C15854" w:rsidR="00783581" w:rsidRPr="004620FE" w:rsidRDefault="003C2848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Heading2Char"/>
                  <w:sz w:val="18"/>
                  <w:szCs w:val="18"/>
                </w:rPr>
                <w:id w:val="1618716839"/>
                <w:placeholder>
                  <w:docPart w:val="6E012A04FBB94A038BFCAF2D6DD32AF3"/>
                </w:placeholder>
                <w:text/>
              </w:sdtPr>
              <w:sdtEndPr>
                <w:rPr>
                  <w:rStyle w:val="Heading2Char"/>
                </w:rPr>
              </w:sdtEndPr>
              <w:sdtContent>
                <w:r w:rsidR="00EF26FD" w:rsidRPr="00CD4EDD">
                  <w:rPr>
                    <w:rStyle w:val="Heading2Char"/>
                    <w:sz w:val="18"/>
                    <w:szCs w:val="18"/>
                  </w:rPr>
                  <w:t xml:space="preserve"> </w:t>
                </w:r>
                <w:r w:rsidR="00EF26FD" w:rsidRPr="00C82615">
                  <w:rPr>
                    <w:rStyle w:val="Heading2Char"/>
                    <w:sz w:val="18"/>
                    <w:szCs w:val="18"/>
                  </w:rPr>
                  <w:t xml:space="preserve"> Weir </w:t>
                </w:r>
              </w:sdtContent>
            </w:sdt>
          </w:p>
        </w:tc>
        <w:tc>
          <w:tcPr>
            <w:tcW w:w="1911" w:type="dxa"/>
          </w:tcPr>
          <w:p w14:paraId="1EEF10B2" w14:textId="77777777" w:rsidR="00783581" w:rsidRPr="004620FE" w:rsidRDefault="003C2848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414285136"/>
                <w:placeholder>
                  <w:docPart w:val="CC7D3B41C5FB4019AAAD47562CD16C0E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</w:t>
                </w:r>
              </w:sdtContent>
            </w:sdt>
          </w:p>
        </w:tc>
      </w:tr>
      <w:tr w:rsidR="00783581" w:rsidRPr="004620FE" w14:paraId="779B7136" w14:textId="77777777" w:rsidTr="00F935A9">
        <w:tc>
          <w:tcPr>
            <w:tcW w:w="1413" w:type="dxa"/>
            <w:vMerge/>
          </w:tcPr>
          <w:p w14:paraId="0CD27C56" w14:textId="77777777" w:rsidR="00783581" w:rsidRPr="004620FE" w:rsidRDefault="00783581" w:rsidP="00783581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2268" w:type="dxa"/>
          </w:tcPr>
          <w:p w14:paraId="01F89948" w14:textId="51685F8B" w:rsidR="00783581" w:rsidRPr="004620FE" w:rsidRDefault="003C2848" w:rsidP="00EF26FD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Heading2Char"/>
                  <w:sz w:val="18"/>
                  <w:szCs w:val="18"/>
                </w:rPr>
                <w:id w:val="-657534187"/>
                <w:placeholder>
                  <w:docPart w:val="1ACB7968F19E4F9B974D5C7FBFAF36C9"/>
                </w:placeholder>
                <w:showingPlcHdr/>
                <w:text/>
              </w:sdtPr>
              <w:sdtEndPr>
                <w:rPr>
                  <w:rStyle w:val="Heading2Char"/>
                </w:rPr>
              </w:sdtEndPr>
              <w:sdtContent>
                <w:r w:rsidR="00EF26FD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</w:t>
                </w:r>
              </w:sdtContent>
            </w:sdt>
          </w:p>
        </w:tc>
        <w:tc>
          <w:tcPr>
            <w:tcW w:w="2268" w:type="dxa"/>
          </w:tcPr>
          <w:p w14:paraId="391D0ED0" w14:textId="2A6ADE4B" w:rsidR="00783581" w:rsidRPr="004620FE" w:rsidRDefault="003C2848" w:rsidP="00EF26FD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807974020"/>
                <w:placeholder>
                  <w:docPart w:val="F886A670D0B443B1A717F8C74742F40A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EF26FD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</w:t>
                </w:r>
              </w:sdtContent>
            </w:sdt>
          </w:p>
        </w:tc>
        <w:tc>
          <w:tcPr>
            <w:tcW w:w="2256" w:type="dxa"/>
          </w:tcPr>
          <w:p w14:paraId="2ACE091F" w14:textId="5E5B881A" w:rsidR="00783581" w:rsidRPr="004620FE" w:rsidRDefault="003C2848" w:rsidP="00EF26FD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212651820"/>
                <w:placeholder>
                  <w:docPart w:val="33F410E5FB8145C8B9FCCB178A192352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EF26FD" w:rsidRPr="006361B1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1019" w:type="dxa"/>
          </w:tcPr>
          <w:p w14:paraId="3D40C6A6" w14:textId="20D5F931" w:rsidR="00783581" w:rsidRPr="004620FE" w:rsidRDefault="003C2848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737097486"/>
                <w:placeholder>
                  <w:docPart w:val="8EB6234600414BE4B5DFDC561F7CAF69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17" w:type="dxa"/>
          </w:tcPr>
          <w:p w14:paraId="7911A6B8" w14:textId="67E30CFB" w:rsidR="00783581" w:rsidRPr="004620FE" w:rsidRDefault="003C2848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517549794"/>
                <w:placeholder>
                  <w:docPart w:val="D308E930AE5E4C16A75D0C30C526267F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20" w:type="dxa"/>
          </w:tcPr>
          <w:p w14:paraId="3535C792" w14:textId="1AD27975" w:rsidR="00783581" w:rsidRPr="004620FE" w:rsidRDefault="003C2848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473522062"/>
                <w:placeholder>
                  <w:docPart w:val="C5E40846C48141A89F2ACA6233A0971D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849" w:type="dxa"/>
          </w:tcPr>
          <w:p w14:paraId="6B360713" w14:textId="07399356" w:rsidR="00783581" w:rsidRPr="004620FE" w:rsidRDefault="003C2848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204067657"/>
                <w:placeholder>
                  <w:docPart w:val="BE014BDF24DC4E35A7A3B0F7A5EDCB87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194" w:type="dxa"/>
          </w:tcPr>
          <w:p w14:paraId="12BA5858" w14:textId="045557E4" w:rsidR="00783581" w:rsidRPr="004620FE" w:rsidRDefault="003C2848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705715731"/>
                <w:placeholder>
                  <w:docPart w:val="F45794945DFF436DAFF68A484A467784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AE26CC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2300" w:type="dxa"/>
          </w:tcPr>
          <w:p w14:paraId="11DBE5F0" w14:textId="71E70A4C" w:rsidR="00783581" w:rsidRPr="004620FE" w:rsidRDefault="003C2848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41294844"/>
                <w:placeholder>
                  <w:docPart w:val="C7BBE293649B4577B09D2CF810DBF984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675" w:type="dxa"/>
          </w:tcPr>
          <w:p w14:paraId="3C10E3FB" w14:textId="7F2F43B6" w:rsidR="00783581" w:rsidRPr="004620FE" w:rsidRDefault="003C2848" w:rsidP="00EF26FD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Heading2Char"/>
                  <w:sz w:val="18"/>
                  <w:szCs w:val="18"/>
                </w:rPr>
                <w:id w:val="1845898810"/>
                <w:placeholder>
                  <w:docPart w:val="7E37EAEA11554E4BAB9B6D8BF6288D39"/>
                </w:placeholder>
                <w:text/>
              </w:sdtPr>
              <w:sdtEndPr>
                <w:rPr>
                  <w:rStyle w:val="Heading2Char"/>
                </w:rPr>
              </w:sdtEndPr>
              <w:sdtContent>
                <w:r w:rsidR="00CD4EDD" w:rsidRPr="00CD4EDD">
                  <w:rPr>
                    <w:rStyle w:val="Heading2Char"/>
                    <w:sz w:val="18"/>
                    <w:szCs w:val="18"/>
                  </w:rPr>
                  <w:t xml:space="preserve"> </w:t>
                </w:r>
              </w:sdtContent>
            </w:sdt>
          </w:p>
        </w:tc>
        <w:tc>
          <w:tcPr>
            <w:tcW w:w="1911" w:type="dxa"/>
          </w:tcPr>
          <w:p w14:paraId="6F06EC12" w14:textId="77777777" w:rsidR="00783581" w:rsidRPr="004620FE" w:rsidRDefault="003C2848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471592454"/>
                <w:placeholder>
                  <w:docPart w:val="E8E15666CE5542D9B09B3621C2286971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</w:t>
                </w:r>
              </w:sdtContent>
            </w:sdt>
          </w:p>
        </w:tc>
      </w:tr>
      <w:tr w:rsidR="00783581" w:rsidRPr="004620FE" w14:paraId="3042ED2C" w14:textId="77777777" w:rsidTr="00F935A9">
        <w:tc>
          <w:tcPr>
            <w:tcW w:w="1413" w:type="dxa"/>
            <w:vMerge/>
          </w:tcPr>
          <w:p w14:paraId="21531C6E" w14:textId="77777777" w:rsidR="00783581" w:rsidRPr="004620FE" w:rsidRDefault="00783581" w:rsidP="00783581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2268" w:type="dxa"/>
          </w:tcPr>
          <w:p w14:paraId="0C766C86" w14:textId="2C264711" w:rsidR="00783581" w:rsidRPr="004620FE" w:rsidRDefault="003C2848" w:rsidP="00EF26FD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Heading2Char"/>
                  <w:sz w:val="18"/>
                  <w:szCs w:val="18"/>
                </w:rPr>
                <w:id w:val="1667745343"/>
                <w:placeholder>
                  <w:docPart w:val="B8372ACA7BBB4ECEA24A11FBB72B698D"/>
                </w:placeholder>
                <w:text/>
              </w:sdtPr>
              <w:sdtEndPr>
                <w:rPr>
                  <w:rStyle w:val="Heading2Char"/>
                </w:rPr>
              </w:sdtEndPr>
              <w:sdtContent>
                <w:r w:rsidR="00FC65EE" w:rsidRPr="00FC65EE">
                  <w:rPr>
                    <w:rStyle w:val="Heading2Char"/>
                    <w:sz w:val="18"/>
                    <w:szCs w:val="18"/>
                  </w:rPr>
                  <w:t xml:space="preserve"> </w:t>
                </w:r>
              </w:sdtContent>
            </w:sdt>
          </w:p>
        </w:tc>
        <w:tc>
          <w:tcPr>
            <w:tcW w:w="2268" w:type="dxa"/>
          </w:tcPr>
          <w:p w14:paraId="362E0BE0" w14:textId="71B3A289" w:rsidR="00783581" w:rsidRPr="004620FE" w:rsidRDefault="003C2848" w:rsidP="00EF26FD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2143529118"/>
                <w:placeholder>
                  <w:docPart w:val="50C3DC7451BD4EEEB0F4C96955B1B8F5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EF26FD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</w:t>
                </w:r>
              </w:sdtContent>
            </w:sdt>
          </w:p>
        </w:tc>
        <w:tc>
          <w:tcPr>
            <w:tcW w:w="2256" w:type="dxa"/>
          </w:tcPr>
          <w:p w14:paraId="1F8A56E3" w14:textId="651097D1" w:rsidR="00783581" w:rsidRPr="004620FE" w:rsidRDefault="003C2848" w:rsidP="00EF26FD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380937314"/>
                <w:placeholder>
                  <w:docPart w:val="6F2A34F683A04C2A8C16427671B3EBD6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EF26FD" w:rsidRPr="006361B1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1019" w:type="dxa"/>
          </w:tcPr>
          <w:p w14:paraId="1933F305" w14:textId="1A9FAA3E" w:rsidR="00783581" w:rsidRPr="004620FE" w:rsidRDefault="003C2848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38539572"/>
                <w:placeholder>
                  <w:docPart w:val="10F5C38DD4664616895680D01DB979EE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17" w:type="dxa"/>
          </w:tcPr>
          <w:p w14:paraId="78FED543" w14:textId="4D0591AC" w:rsidR="00783581" w:rsidRPr="004620FE" w:rsidRDefault="003C2848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007521355"/>
                <w:placeholder>
                  <w:docPart w:val="0D9D50740AE74E8A974C238D2272B6A6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20" w:type="dxa"/>
          </w:tcPr>
          <w:p w14:paraId="6348725C" w14:textId="5D802A08" w:rsidR="00783581" w:rsidRPr="004620FE" w:rsidRDefault="003C2848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74593052"/>
                <w:placeholder>
                  <w:docPart w:val="30690FE18A8646E9AEBF2DF1B759A643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849" w:type="dxa"/>
          </w:tcPr>
          <w:p w14:paraId="6D58198C" w14:textId="6F2B26DF" w:rsidR="00783581" w:rsidRPr="004620FE" w:rsidRDefault="003C2848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24855886"/>
                <w:placeholder>
                  <w:docPart w:val="483F281E8C784FDFA3CED4C1A182843C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194" w:type="dxa"/>
          </w:tcPr>
          <w:p w14:paraId="67D8FFCD" w14:textId="618D17C3" w:rsidR="00783581" w:rsidRPr="004620FE" w:rsidRDefault="003C2848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509099163"/>
                <w:placeholder>
                  <w:docPart w:val="30AA200169034A5A9601A6BDF383EE5B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AE26CC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2300" w:type="dxa"/>
          </w:tcPr>
          <w:p w14:paraId="0ADA43B4" w14:textId="5FD23171" w:rsidR="00783581" w:rsidRPr="004620FE" w:rsidRDefault="003C2848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480503648"/>
                <w:placeholder>
                  <w:docPart w:val="ACBA3684E2E64735AACFDF043885BB57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675" w:type="dxa"/>
          </w:tcPr>
          <w:p w14:paraId="7263F6E7" w14:textId="52C8DF67" w:rsidR="00783581" w:rsidRPr="004620FE" w:rsidRDefault="003C2848" w:rsidP="00EF26FD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Heading2Char"/>
                  <w:sz w:val="18"/>
                  <w:szCs w:val="18"/>
                </w:rPr>
                <w:id w:val="1966846749"/>
                <w:placeholder>
                  <w:docPart w:val="102094BDC7154EF3B774E7F71CC189BC"/>
                </w:placeholder>
                <w:showingPlcHdr/>
                <w:text/>
              </w:sdtPr>
              <w:sdtEndPr>
                <w:rPr>
                  <w:rStyle w:val="Heading2Char"/>
                </w:rPr>
              </w:sdtEndPr>
              <w:sdtContent>
                <w:r w:rsidR="00EF26FD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  </w:t>
                </w:r>
              </w:sdtContent>
            </w:sdt>
          </w:p>
        </w:tc>
        <w:tc>
          <w:tcPr>
            <w:tcW w:w="1911" w:type="dxa"/>
          </w:tcPr>
          <w:p w14:paraId="0003E3B3" w14:textId="77777777" w:rsidR="00783581" w:rsidRPr="004620FE" w:rsidRDefault="003C2848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501850600"/>
                <w:placeholder>
                  <w:docPart w:val="676AF37AC8F644848D0D66301A10C337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</w:t>
                </w:r>
              </w:sdtContent>
            </w:sdt>
          </w:p>
        </w:tc>
      </w:tr>
      <w:tr w:rsidR="00783581" w:rsidRPr="004620FE" w14:paraId="101EC06C" w14:textId="77777777" w:rsidTr="00F935A9">
        <w:trPr>
          <w:trHeight w:val="349"/>
        </w:trPr>
        <w:tc>
          <w:tcPr>
            <w:tcW w:w="1413" w:type="dxa"/>
            <w:vMerge/>
          </w:tcPr>
          <w:p w14:paraId="12916BBC" w14:textId="77777777" w:rsidR="00783581" w:rsidRPr="004620FE" w:rsidRDefault="00783581" w:rsidP="00783581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2268" w:type="dxa"/>
          </w:tcPr>
          <w:p w14:paraId="6FDEB5D1" w14:textId="77777777" w:rsidR="00783581" w:rsidRPr="004620FE" w:rsidRDefault="003C2848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770465938"/>
                <w:placeholder>
                  <w:docPart w:val="84177928A98441D88DE313E9A4481FDF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</w:t>
                </w:r>
              </w:sdtContent>
            </w:sdt>
          </w:p>
        </w:tc>
        <w:tc>
          <w:tcPr>
            <w:tcW w:w="2268" w:type="dxa"/>
          </w:tcPr>
          <w:p w14:paraId="4DF2030E" w14:textId="77777777" w:rsidR="00783581" w:rsidRPr="004620FE" w:rsidRDefault="003C2848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2082512553"/>
                <w:placeholder>
                  <w:docPart w:val="7201D875F4F34CDBB438395D0813AF77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</w:t>
                </w:r>
              </w:sdtContent>
            </w:sdt>
          </w:p>
        </w:tc>
        <w:tc>
          <w:tcPr>
            <w:tcW w:w="2256" w:type="dxa"/>
          </w:tcPr>
          <w:p w14:paraId="586C1683" w14:textId="393761BE" w:rsidR="00783581" w:rsidRPr="004620FE" w:rsidRDefault="003C2848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767104436"/>
                <w:placeholder>
                  <w:docPart w:val="45D63EC6EEC44A01AB35737E2C506673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6361B1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1019" w:type="dxa"/>
          </w:tcPr>
          <w:p w14:paraId="45A8850B" w14:textId="7A1A9F49" w:rsidR="00783581" w:rsidRPr="004620FE" w:rsidRDefault="003C2848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282349050"/>
                <w:placeholder>
                  <w:docPart w:val="95E14AE6966F456BAE7E8524F25C4BA5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17" w:type="dxa"/>
          </w:tcPr>
          <w:p w14:paraId="6D04CE96" w14:textId="3454333B" w:rsidR="00783581" w:rsidRPr="004620FE" w:rsidRDefault="003C2848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889837803"/>
                <w:placeholder>
                  <w:docPart w:val="2F8AEA27BC91451E870113A01E38D37A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20" w:type="dxa"/>
          </w:tcPr>
          <w:p w14:paraId="6C76374B" w14:textId="0C1C1BDD" w:rsidR="00783581" w:rsidRPr="004620FE" w:rsidRDefault="003C2848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952821062"/>
                <w:placeholder>
                  <w:docPart w:val="77953FA5046C4D9B9E9E20E80CFF245D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849" w:type="dxa"/>
          </w:tcPr>
          <w:p w14:paraId="0E341A2E" w14:textId="0B6CE7F6" w:rsidR="00783581" w:rsidRPr="004620FE" w:rsidRDefault="003C2848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566801567"/>
                <w:placeholder>
                  <w:docPart w:val="9AB8EE385824487E94E234BCC87EB7BF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194" w:type="dxa"/>
          </w:tcPr>
          <w:p w14:paraId="7FDD19C5" w14:textId="57B1A0D9" w:rsidR="00783581" w:rsidRPr="004620FE" w:rsidRDefault="003C2848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86740011"/>
                <w:placeholder>
                  <w:docPart w:val="0C8077B2B928491B94E6AC94425A3BCB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AE26CC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2300" w:type="dxa"/>
          </w:tcPr>
          <w:p w14:paraId="60328A35" w14:textId="63AF847C" w:rsidR="00783581" w:rsidRPr="004620FE" w:rsidRDefault="003C2848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912117710"/>
                <w:placeholder>
                  <w:docPart w:val="C2DF45B0B1C44A2BA983E04228B4C486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675" w:type="dxa"/>
          </w:tcPr>
          <w:p w14:paraId="0DED05F9" w14:textId="77777777" w:rsidR="00783581" w:rsidRPr="004620FE" w:rsidRDefault="003C2848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47485659"/>
                <w:placeholder>
                  <w:docPart w:val="83C028448E564BDDBC76611B3D2CF870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  </w:t>
                </w:r>
              </w:sdtContent>
            </w:sdt>
          </w:p>
        </w:tc>
        <w:tc>
          <w:tcPr>
            <w:tcW w:w="1911" w:type="dxa"/>
          </w:tcPr>
          <w:p w14:paraId="590AD874" w14:textId="77777777" w:rsidR="00783581" w:rsidRPr="004620FE" w:rsidRDefault="003C2848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89721112"/>
                <w:placeholder>
                  <w:docPart w:val="D0596D949A094D64988FBE3D4C6AC531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</w:t>
                </w:r>
              </w:sdtContent>
            </w:sdt>
          </w:p>
        </w:tc>
      </w:tr>
      <w:tr w:rsidR="00783581" w:rsidRPr="004620FE" w14:paraId="3C56DDC1" w14:textId="77777777" w:rsidTr="00F935A9">
        <w:trPr>
          <w:trHeight w:val="245"/>
        </w:trPr>
        <w:tc>
          <w:tcPr>
            <w:tcW w:w="1413" w:type="dxa"/>
            <w:vMerge/>
          </w:tcPr>
          <w:p w14:paraId="06C8A064" w14:textId="77777777" w:rsidR="00783581" w:rsidRPr="004620FE" w:rsidRDefault="00783581" w:rsidP="00783581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2268" w:type="dxa"/>
          </w:tcPr>
          <w:p w14:paraId="59BDD5CC" w14:textId="77777777" w:rsidR="00783581" w:rsidRPr="004620FE" w:rsidRDefault="003C2848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869521625"/>
                <w:placeholder>
                  <w:docPart w:val="7CF8449DA68A4D6BAF67CDCCAC93F33B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</w:t>
                </w:r>
              </w:sdtContent>
            </w:sdt>
          </w:p>
        </w:tc>
        <w:tc>
          <w:tcPr>
            <w:tcW w:w="2268" w:type="dxa"/>
          </w:tcPr>
          <w:p w14:paraId="62BFD929" w14:textId="77777777" w:rsidR="00783581" w:rsidRPr="004620FE" w:rsidRDefault="003C2848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979036094"/>
                <w:placeholder>
                  <w:docPart w:val="CF31C2A140AE4C8E86C324E7E409FF85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</w:t>
                </w:r>
              </w:sdtContent>
            </w:sdt>
          </w:p>
        </w:tc>
        <w:tc>
          <w:tcPr>
            <w:tcW w:w="2256" w:type="dxa"/>
          </w:tcPr>
          <w:p w14:paraId="74FAE2DE" w14:textId="713154EA" w:rsidR="00783581" w:rsidRPr="004620FE" w:rsidRDefault="003C2848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025138532"/>
                <w:placeholder>
                  <w:docPart w:val="FA89C5C3F7F9419084ED56B5BEF167A0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6361B1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1019" w:type="dxa"/>
          </w:tcPr>
          <w:p w14:paraId="57DE4AD8" w14:textId="6EB319C6" w:rsidR="00783581" w:rsidRPr="004620FE" w:rsidRDefault="003C2848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2072879350"/>
                <w:placeholder>
                  <w:docPart w:val="B7A9F8607F524F99A090180FD76B12FE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17" w:type="dxa"/>
          </w:tcPr>
          <w:p w14:paraId="05EA2567" w14:textId="602A1971" w:rsidR="00783581" w:rsidRPr="004620FE" w:rsidRDefault="003C2848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336454748"/>
                <w:placeholder>
                  <w:docPart w:val="B77CCE61B01346CA887F0E5E7D924692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20" w:type="dxa"/>
          </w:tcPr>
          <w:p w14:paraId="02A9873C" w14:textId="311C40E2" w:rsidR="00783581" w:rsidRPr="004620FE" w:rsidRDefault="003C2848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478153783"/>
                <w:placeholder>
                  <w:docPart w:val="DBC7ED9F79864D36B26C13EB70585151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849" w:type="dxa"/>
          </w:tcPr>
          <w:p w14:paraId="3CB5BFB8" w14:textId="06B513BA" w:rsidR="00783581" w:rsidRPr="004620FE" w:rsidRDefault="003C2848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876751184"/>
                <w:placeholder>
                  <w:docPart w:val="60FADB7D0F36407AA767460202EB5585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194" w:type="dxa"/>
          </w:tcPr>
          <w:p w14:paraId="2388D528" w14:textId="5FFDD495" w:rsidR="00783581" w:rsidRPr="004620FE" w:rsidRDefault="003C2848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896036841"/>
                <w:placeholder>
                  <w:docPart w:val="9C5173DDAFA0430696A9DFDCD27345AB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AE26CC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2300" w:type="dxa"/>
          </w:tcPr>
          <w:p w14:paraId="53662BCF" w14:textId="660A8EA2" w:rsidR="00783581" w:rsidRPr="004620FE" w:rsidRDefault="003C2848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499471716"/>
                <w:placeholder>
                  <w:docPart w:val="EF624F9D3E6F4760B10E062A2198DAD2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675" w:type="dxa"/>
          </w:tcPr>
          <w:p w14:paraId="11AB7A98" w14:textId="77777777" w:rsidR="00783581" w:rsidRPr="004620FE" w:rsidRDefault="003C2848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651263699"/>
                <w:placeholder>
                  <w:docPart w:val="BCC81BF642C54C95B02ABD8101F77E74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  </w:t>
                </w:r>
              </w:sdtContent>
            </w:sdt>
          </w:p>
        </w:tc>
        <w:tc>
          <w:tcPr>
            <w:tcW w:w="1911" w:type="dxa"/>
          </w:tcPr>
          <w:p w14:paraId="7A8ADD40" w14:textId="77777777" w:rsidR="00783581" w:rsidRPr="004620FE" w:rsidRDefault="003C2848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2070335969"/>
                <w:placeholder>
                  <w:docPart w:val="C84F044B721141739B3F14AED3B38607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</w:t>
                </w:r>
              </w:sdtContent>
            </w:sdt>
          </w:p>
        </w:tc>
      </w:tr>
      <w:tr w:rsidR="00783581" w:rsidRPr="004620FE" w14:paraId="006BFAB2" w14:textId="77777777" w:rsidTr="00F935A9">
        <w:trPr>
          <w:trHeight w:val="349"/>
        </w:trPr>
        <w:tc>
          <w:tcPr>
            <w:tcW w:w="1413" w:type="dxa"/>
            <w:vMerge/>
          </w:tcPr>
          <w:p w14:paraId="6B86188A" w14:textId="77777777" w:rsidR="00783581" w:rsidRPr="004620FE" w:rsidRDefault="00783581" w:rsidP="00783581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2268" w:type="dxa"/>
          </w:tcPr>
          <w:p w14:paraId="126867C3" w14:textId="25BE678D" w:rsidR="00783581" w:rsidRPr="004620FE" w:rsidRDefault="003C2848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270057436"/>
                <w:placeholder>
                  <w:docPart w:val="80964A3DA3C64085867B1ACDC894FF96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</w:t>
                </w:r>
              </w:sdtContent>
            </w:sdt>
          </w:p>
        </w:tc>
        <w:tc>
          <w:tcPr>
            <w:tcW w:w="2268" w:type="dxa"/>
          </w:tcPr>
          <w:p w14:paraId="4A61609B" w14:textId="41A5DE7A" w:rsidR="00783581" w:rsidRPr="004620FE" w:rsidRDefault="003C2848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168716337"/>
                <w:placeholder>
                  <w:docPart w:val="3BE2B4FF7C3C408C85EEF252B9522818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</w:t>
                </w:r>
              </w:sdtContent>
            </w:sdt>
          </w:p>
        </w:tc>
        <w:tc>
          <w:tcPr>
            <w:tcW w:w="2256" w:type="dxa"/>
          </w:tcPr>
          <w:p w14:paraId="14C40010" w14:textId="17DD28AE" w:rsidR="00783581" w:rsidRPr="004620FE" w:rsidRDefault="003C2848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475734325"/>
                <w:placeholder>
                  <w:docPart w:val="DB715D08DE224DBCB68D764A92782986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6361B1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1019" w:type="dxa"/>
          </w:tcPr>
          <w:p w14:paraId="3E4332EA" w14:textId="1C2B11D7" w:rsidR="00783581" w:rsidRPr="004620FE" w:rsidRDefault="003C2848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981308193"/>
                <w:placeholder>
                  <w:docPart w:val="400D22AEB1714DDAA6A0A72DF397DAF2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17" w:type="dxa"/>
          </w:tcPr>
          <w:p w14:paraId="33051154" w14:textId="4E79FD0B" w:rsidR="00783581" w:rsidRPr="004620FE" w:rsidRDefault="003C2848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6693298"/>
                <w:placeholder>
                  <w:docPart w:val="0BDCB7CAF51946039D418E4B7B979E63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20" w:type="dxa"/>
          </w:tcPr>
          <w:p w14:paraId="64768095" w14:textId="057658C7" w:rsidR="00783581" w:rsidRPr="004620FE" w:rsidRDefault="003C2848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225376237"/>
                <w:placeholder>
                  <w:docPart w:val="3B402A3BD3BB412B8AF50A28E4477328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849" w:type="dxa"/>
          </w:tcPr>
          <w:p w14:paraId="312FAF65" w14:textId="34653D45" w:rsidR="00783581" w:rsidRPr="004620FE" w:rsidRDefault="003C2848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16883317"/>
                <w:placeholder>
                  <w:docPart w:val="0F0B87874E9B46D68D1C30BCE77D1596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194" w:type="dxa"/>
          </w:tcPr>
          <w:p w14:paraId="0D687250" w14:textId="588533AD" w:rsidR="00783581" w:rsidRPr="004620FE" w:rsidRDefault="003C2848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864938282"/>
                <w:placeholder>
                  <w:docPart w:val="69E58EF5BB724CBDBF1620F446559DC0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AE26CC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2300" w:type="dxa"/>
          </w:tcPr>
          <w:p w14:paraId="7AF61883" w14:textId="1B6B2149" w:rsidR="00783581" w:rsidRPr="004620FE" w:rsidRDefault="003C2848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402874621"/>
                <w:placeholder>
                  <w:docPart w:val="4A3B1B72BDCB48E9B7CD97A6C4F869F8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675" w:type="dxa"/>
          </w:tcPr>
          <w:p w14:paraId="4E17554C" w14:textId="3F141CE7" w:rsidR="00783581" w:rsidRPr="004620FE" w:rsidRDefault="003C2848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2044041025"/>
                <w:placeholder>
                  <w:docPart w:val="183B9D04D7BC4610A95BEA921104D2BA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  </w:t>
                </w:r>
              </w:sdtContent>
            </w:sdt>
          </w:p>
        </w:tc>
        <w:tc>
          <w:tcPr>
            <w:tcW w:w="1911" w:type="dxa"/>
          </w:tcPr>
          <w:p w14:paraId="70301A40" w14:textId="5C4B729D" w:rsidR="00783581" w:rsidRPr="004620FE" w:rsidRDefault="003C2848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133323753"/>
                <w:placeholder>
                  <w:docPart w:val="7D58762FFD9F47B5AA88326E25830527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</w:t>
                </w:r>
              </w:sdtContent>
            </w:sdt>
          </w:p>
        </w:tc>
      </w:tr>
    </w:tbl>
    <w:p w14:paraId="62F3BD8C" w14:textId="77777777" w:rsidR="0005709C" w:rsidRDefault="0005709C" w:rsidP="005B00CB">
      <w:pPr>
        <w:rPr>
          <w:sz w:val="20"/>
          <w:szCs w:val="20"/>
        </w:rPr>
        <w:sectPr w:rsidR="0005709C" w:rsidSect="0005709C">
          <w:headerReference w:type="first" r:id="rId18"/>
          <w:pgSz w:w="23811" w:h="16838" w:orient="landscape" w:code="8"/>
          <w:pgMar w:top="1259" w:right="902" w:bottom="709" w:left="709" w:header="567" w:footer="340" w:gutter="0"/>
          <w:cols w:space="708"/>
          <w:titlePg/>
          <w:docGrid w:linePitch="360"/>
        </w:sectPr>
      </w:pPr>
    </w:p>
    <w:p w14:paraId="77C452B7" w14:textId="77777777" w:rsidR="0005709C" w:rsidRDefault="0005709C" w:rsidP="005B00CB">
      <w:pPr>
        <w:rPr>
          <w:sz w:val="20"/>
          <w:szCs w:val="20"/>
        </w:rPr>
        <w:sectPr w:rsidR="0005709C" w:rsidSect="004620FE">
          <w:headerReference w:type="first" r:id="rId19"/>
          <w:pgSz w:w="11906" w:h="16838"/>
          <w:pgMar w:top="902" w:right="924" w:bottom="709" w:left="1259" w:header="567" w:footer="340" w:gutter="0"/>
          <w:cols w:space="708"/>
          <w:titlePg/>
          <w:docGrid w:linePitch="360"/>
        </w:sectPr>
      </w:pPr>
    </w:p>
    <w:tbl>
      <w:tblPr>
        <w:tblW w:w="9878" w:type="dxa"/>
        <w:tblInd w:w="-155" w:type="dxa"/>
        <w:tblLook w:val="04A0" w:firstRow="1" w:lastRow="0" w:firstColumn="1" w:lastColumn="0" w:noHBand="0" w:noVBand="1"/>
      </w:tblPr>
      <w:tblGrid>
        <w:gridCol w:w="1305"/>
        <w:gridCol w:w="149"/>
        <w:gridCol w:w="357"/>
        <w:gridCol w:w="25"/>
        <w:gridCol w:w="294"/>
        <w:gridCol w:w="200"/>
        <w:gridCol w:w="63"/>
        <w:gridCol w:w="1118"/>
        <w:gridCol w:w="200"/>
        <w:gridCol w:w="279"/>
        <w:gridCol w:w="425"/>
        <w:gridCol w:w="338"/>
        <w:gridCol w:w="318"/>
        <w:gridCol w:w="202"/>
        <w:gridCol w:w="484"/>
        <w:gridCol w:w="508"/>
        <w:gridCol w:w="281"/>
        <w:gridCol w:w="587"/>
        <w:gridCol w:w="533"/>
        <w:gridCol w:w="152"/>
        <w:gridCol w:w="425"/>
        <w:gridCol w:w="26"/>
        <w:gridCol w:w="352"/>
        <w:gridCol w:w="146"/>
        <w:gridCol w:w="1094"/>
        <w:gridCol w:w="17"/>
      </w:tblGrid>
      <w:tr w:rsidR="006C053D" w:rsidRPr="00642678" w14:paraId="27606354" w14:textId="77777777" w:rsidTr="00674B40">
        <w:tc>
          <w:tcPr>
            <w:tcW w:w="5000" w:type="pct"/>
            <w:gridSpan w:val="26"/>
            <w:shd w:val="clear" w:color="auto" w:fill="auto"/>
          </w:tcPr>
          <w:p w14:paraId="4D1B322A" w14:textId="3FAFC457" w:rsidR="006C053D" w:rsidRPr="00642678" w:rsidRDefault="006C053D" w:rsidP="00642678">
            <w:pPr>
              <w:pStyle w:val="SubQuestion"/>
              <w:rPr>
                <w:rFonts w:eastAsia="Calibri"/>
              </w:rPr>
            </w:pPr>
            <w:r w:rsidRPr="00642678">
              <w:rPr>
                <w:rFonts w:eastAsia="Calibri"/>
              </w:rPr>
              <w:t xml:space="preserve">8.2 </w:t>
            </w:r>
            <w:r w:rsidR="00D26538">
              <w:rPr>
                <w:rFonts w:eastAsia="Calibri"/>
              </w:rPr>
              <w:t>Please c</w:t>
            </w:r>
            <w:r w:rsidRPr="00642678">
              <w:rPr>
                <w:rFonts w:eastAsia="Calibri"/>
              </w:rPr>
              <w:t xml:space="preserve">omplete the table below if you wish a lesser quantity of water to be licensed than that </w:t>
            </w:r>
            <w:r w:rsidR="00D26538">
              <w:rPr>
                <w:rFonts w:eastAsia="Calibri"/>
              </w:rPr>
              <w:t>detailed</w:t>
            </w:r>
            <w:r w:rsidRPr="00642678">
              <w:rPr>
                <w:rFonts w:eastAsia="Calibri"/>
              </w:rPr>
              <w:t xml:space="preserve"> in table 8.1</w:t>
            </w:r>
            <w:r w:rsidR="00642678" w:rsidRPr="00642678">
              <w:rPr>
                <w:rFonts w:eastAsia="Calibri"/>
              </w:rPr>
              <w:t>.</w:t>
            </w:r>
            <w:r w:rsidR="00D26538">
              <w:rPr>
                <w:rFonts w:eastAsia="Calibri"/>
              </w:rPr>
              <w:t xml:space="preserve">  </w:t>
            </w:r>
          </w:p>
        </w:tc>
      </w:tr>
      <w:tr w:rsidR="006C053D" w:rsidRPr="003A61FA" w14:paraId="29C2CAFC" w14:textId="77777777" w:rsidTr="00674B40">
        <w:tc>
          <w:tcPr>
            <w:tcW w:w="5000" w:type="pct"/>
            <w:gridSpan w:val="26"/>
            <w:shd w:val="clear" w:color="auto" w:fill="auto"/>
          </w:tcPr>
          <w:p w14:paraId="37CF60D6" w14:textId="07D134DF" w:rsidR="006C053D" w:rsidRPr="003A61FA" w:rsidRDefault="006C053D" w:rsidP="00642678">
            <w:pPr>
              <w:pStyle w:val="Questiontext"/>
              <w:rPr>
                <w:rFonts w:eastAsia="Calibri"/>
              </w:rPr>
            </w:pPr>
            <w:r w:rsidRPr="003A61FA">
              <w:rPr>
                <w:rFonts w:eastAsia="Calibri"/>
              </w:rPr>
              <w:t xml:space="preserve">If necessary, </w:t>
            </w:r>
            <w:r w:rsidR="009D76A6" w:rsidRPr="003A61FA">
              <w:rPr>
                <w:rFonts w:eastAsia="Calibri"/>
              </w:rPr>
              <w:t>continue</w:t>
            </w:r>
            <w:r w:rsidRPr="003A61FA">
              <w:rPr>
                <w:rFonts w:eastAsia="Calibri"/>
              </w:rPr>
              <w:t xml:space="preserve"> </w:t>
            </w:r>
            <w:r w:rsidR="00095570">
              <w:rPr>
                <w:rFonts w:eastAsia="Calibri"/>
              </w:rPr>
              <w:t xml:space="preserve">on </w:t>
            </w:r>
            <w:r w:rsidRPr="003A61FA">
              <w:rPr>
                <w:rFonts w:eastAsia="Calibri"/>
              </w:rPr>
              <w:t xml:space="preserve">a separate sheet and provide a reference for this document. </w:t>
            </w:r>
          </w:p>
        </w:tc>
      </w:tr>
      <w:tr w:rsidR="00A34A98" w14:paraId="74FE4E04" w14:textId="77777777" w:rsidTr="00F653B1">
        <w:tc>
          <w:tcPr>
            <w:tcW w:w="1181" w:type="pct"/>
            <w:gridSpan w:val="6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3E12A166" w14:textId="77777777" w:rsidR="004620FE" w:rsidRDefault="004620FE" w:rsidP="004620FE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-837699315"/>
            <w:placeholder>
              <w:docPart w:val="B5A88E21E0FA466DB384CA769FFA9DD6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3005" w:type="pct"/>
                <w:gridSpan w:val="16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6BC6ACC7" w14:textId="3312D4B2" w:rsidR="004620FE" w:rsidRDefault="00CD4EDD" w:rsidP="00CD4EDD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N/A</w:t>
                </w:r>
              </w:p>
            </w:tc>
          </w:sdtContent>
        </w:sdt>
        <w:tc>
          <w:tcPr>
            <w:tcW w:w="814" w:type="pct"/>
            <w:gridSpan w:val="4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FDF4F9F" w14:textId="77777777" w:rsidR="004620FE" w:rsidRDefault="004620FE" w:rsidP="004620FE">
            <w:pPr>
              <w:spacing w:before="120" w:after="60"/>
              <w:rPr>
                <w:rFonts w:cs="Arial"/>
                <w:szCs w:val="20"/>
              </w:rPr>
            </w:pPr>
          </w:p>
        </w:tc>
      </w:tr>
      <w:tr w:rsidR="003364C3" w14:paraId="32C0743F" w14:textId="77777777" w:rsidTr="00F653B1">
        <w:trPr>
          <w:trHeight w:val="95"/>
        </w:trPr>
        <w:tc>
          <w:tcPr>
            <w:tcW w:w="2568" w:type="pct"/>
            <w:gridSpan w:val="13"/>
          </w:tcPr>
          <w:p w14:paraId="0547C2B3" w14:textId="77777777" w:rsidR="008426FD" w:rsidRDefault="008426FD" w:rsidP="00397D3E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2432" w:type="pct"/>
            <w:gridSpan w:val="13"/>
            <w:vAlign w:val="center"/>
          </w:tcPr>
          <w:p w14:paraId="2D04F890" w14:textId="77777777" w:rsidR="008426FD" w:rsidRDefault="008426FD" w:rsidP="00397D3E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642678" w:rsidRPr="00446287" w14:paraId="3864D0A1" w14:textId="77777777" w:rsidTr="00674B40">
        <w:tc>
          <w:tcPr>
            <w:tcW w:w="5000" w:type="pct"/>
            <w:gridSpan w:val="2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3856C0" w14:textId="06AD7B6F" w:rsidR="00642678" w:rsidRPr="00446287" w:rsidRDefault="00642678" w:rsidP="00642678">
            <w:pPr>
              <w:pStyle w:val="Questiontext"/>
              <w:rPr>
                <w:rFonts w:eastAsia="Calibri"/>
                <w:b/>
                <w:sz w:val="18"/>
                <w:szCs w:val="18"/>
                <w:lang w:eastAsia="en-GB"/>
              </w:rPr>
            </w:pPr>
            <w:r w:rsidRPr="00446287">
              <w:rPr>
                <w:b/>
                <w:sz w:val="18"/>
                <w:szCs w:val="18"/>
              </w:rPr>
              <w:t xml:space="preserve">Table </w:t>
            </w:r>
            <w:r w:rsidR="00D26538">
              <w:rPr>
                <w:b/>
                <w:sz w:val="18"/>
                <w:szCs w:val="18"/>
              </w:rPr>
              <w:t>8.2</w:t>
            </w:r>
          </w:p>
        </w:tc>
      </w:tr>
      <w:tr w:rsidR="00A34A98" w:rsidRPr="007B7529" w14:paraId="3870515D" w14:textId="77777777" w:rsidTr="00F653B1">
        <w:trPr>
          <w:trHeight w:val="343"/>
        </w:trPr>
        <w:tc>
          <w:tcPr>
            <w:tcW w:w="737" w:type="pct"/>
            <w:gridSpan w:val="2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</w:tcPr>
          <w:p w14:paraId="0EA471E7" w14:textId="77777777" w:rsidR="00642678" w:rsidRPr="00446287" w:rsidRDefault="00642678" w:rsidP="00642678">
            <w:pPr>
              <w:pStyle w:val="Questiontext"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>Abstraction location name or reference (as labelled on map)</w:t>
            </w:r>
          </w:p>
        </w:tc>
        <w:tc>
          <w:tcPr>
            <w:tcW w:w="476" w:type="pct"/>
            <w:gridSpan w:val="5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</w:tcPr>
          <w:p w14:paraId="55B27459" w14:textId="77777777" w:rsidR="00642678" w:rsidRPr="00446287" w:rsidRDefault="00642678" w:rsidP="00642678">
            <w:pPr>
              <w:pStyle w:val="Questiontext"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>Purpose water is used for</w:t>
            </w: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</w:tcPr>
          <w:p w14:paraId="3A265479" w14:textId="77777777" w:rsidR="00642678" w:rsidRPr="00446287" w:rsidRDefault="00642678" w:rsidP="00642678">
            <w:pPr>
              <w:pStyle w:val="Questiontext"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>Abstraction period</w:t>
            </w:r>
          </w:p>
        </w:tc>
        <w:tc>
          <w:tcPr>
            <w:tcW w:w="628" w:type="pct"/>
            <w:gridSpan w:val="4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</w:tcPr>
          <w:p w14:paraId="6B836D23" w14:textId="77777777" w:rsidR="00642678" w:rsidRPr="00446287" w:rsidRDefault="00642678" w:rsidP="00642678">
            <w:pPr>
              <w:pStyle w:val="Questiontext"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>Maximum annual abstraction volume (cubic metres)</w:t>
            </w:r>
          </w:p>
        </w:tc>
        <w:tc>
          <w:tcPr>
            <w:tcW w:w="765" w:type="pct"/>
            <w:gridSpan w:val="4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</w:tcPr>
          <w:p w14:paraId="2BFEC6FC" w14:textId="77777777" w:rsidR="00642678" w:rsidRPr="00446287" w:rsidRDefault="00642678" w:rsidP="00642678">
            <w:pPr>
              <w:pStyle w:val="Questiontext"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>Maximum daily abstraction volume (cubic metres)</w:t>
            </w:r>
          </w:p>
        </w:tc>
        <w:tc>
          <w:tcPr>
            <w:tcW w:w="709" w:type="pct"/>
            <w:gridSpan w:val="3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</w:tcPr>
          <w:p w14:paraId="68248158" w14:textId="77777777" w:rsidR="00642678" w:rsidRPr="00446287" w:rsidRDefault="00642678" w:rsidP="00642678">
            <w:pPr>
              <w:pStyle w:val="Questiontext"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>Maximum hourly abstraction volume (cubic metres)</w:t>
            </w:r>
          </w:p>
        </w:tc>
        <w:tc>
          <w:tcPr>
            <w:tcW w:w="557" w:type="pct"/>
            <w:gridSpan w:val="5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</w:tcPr>
          <w:p w14:paraId="5B82F7F7" w14:textId="77777777" w:rsidR="00642678" w:rsidRPr="00446287" w:rsidRDefault="00642678" w:rsidP="00642678">
            <w:pPr>
              <w:pStyle w:val="Questiontext"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>Maximum number of hours of abstraction per day</w:t>
            </w:r>
          </w:p>
        </w:tc>
        <w:tc>
          <w:tcPr>
            <w:tcW w:w="562" w:type="pct"/>
            <w:gridSpan w:val="2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</w:tcPr>
          <w:p w14:paraId="4A6FA741" w14:textId="77777777" w:rsidR="00642678" w:rsidRPr="00446287" w:rsidRDefault="00642678" w:rsidP="00642678">
            <w:pPr>
              <w:pStyle w:val="Questiontext"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>Peak abstraction rate (litres per second)</w:t>
            </w:r>
          </w:p>
        </w:tc>
      </w:tr>
      <w:tr w:rsidR="00F653B1" w:rsidRPr="007B7529" w14:paraId="3BCE5404" w14:textId="77777777" w:rsidTr="00F653B1">
        <w:trPr>
          <w:trHeight w:val="343"/>
        </w:trPr>
        <w:tc>
          <w:tcPr>
            <w:tcW w:w="737" w:type="pct"/>
            <w:gridSpan w:val="2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1642007347"/>
              <w:placeholder>
                <w:docPart w:val="631F849B50AB47CE83734C01F8BEDA4E"/>
              </w:placeholder>
              <w:text/>
            </w:sdtPr>
            <w:sdtEndPr>
              <w:rPr>
                <w:rStyle w:val="Responseboxtext"/>
              </w:rPr>
            </w:sdtEndPr>
            <w:sdtContent>
              <w:p w14:paraId="47EE3414" w14:textId="7523DA8E" w:rsidR="00F653B1" w:rsidRPr="003A61FA" w:rsidRDefault="00CD4EDD" w:rsidP="00CD4EDD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>
                  <w:rPr>
                    <w:rStyle w:val="Responseboxtext"/>
                    <w:sz w:val="18"/>
                    <w:szCs w:val="18"/>
                  </w:rPr>
                  <w:t>N/A</w:t>
                </w:r>
              </w:p>
            </w:sdtContent>
          </w:sdt>
        </w:tc>
        <w:tc>
          <w:tcPr>
            <w:tcW w:w="476" w:type="pct"/>
            <w:gridSpan w:val="5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1534957417"/>
              <w:placeholder>
                <w:docPart w:val="1BD36315172F439BAF5B3D7531A19597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1850AE32" w14:textId="55316481" w:rsidR="00F653B1" w:rsidRPr="003A61FA" w:rsidRDefault="00F653B1" w:rsidP="00F653B1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</w:t>
                </w:r>
                <w:r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</w:t>
                </w:r>
              </w:p>
            </w:sdtContent>
          </w:sdt>
        </w:tc>
        <w:tc>
          <w:tcPr>
            <w:tcW w:w="566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1775206156"/>
              <w:placeholder>
                <w:docPart w:val="1716A94F43A44A3CB0A773B82332512B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6A378037" w14:textId="77777777" w:rsidR="00F653B1" w:rsidRPr="003A61FA" w:rsidRDefault="00F653B1" w:rsidP="00F653B1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</w:t>
                </w:r>
              </w:p>
            </w:sdtContent>
          </w:sdt>
        </w:tc>
        <w:tc>
          <w:tcPr>
            <w:tcW w:w="628" w:type="pct"/>
            <w:gridSpan w:val="4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1533073299"/>
              <w:placeholder>
                <w:docPart w:val="CFBD151A54BB472DB15E4D35029406E4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6E3EA5D4" w14:textId="77777777" w:rsidR="00F653B1" w:rsidRPr="003A61FA" w:rsidRDefault="00F653B1" w:rsidP="00F653B1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</w:t>
                </w:r>
              </w:p>
            </w:sdtContent>
          </w:sdt>
        </w:tc>
        <w:tc>
          <w:tcPr>
            <w:tcW w:w="765" w:type="pct"/>
            <w:gridSpan w:val="4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2062050886"/>
              <w:placeholder>
                <w:docPart w:val="3F0CDB43D39B42948DE8D0ABB0B857AC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746CACC6" w14:textId="77777777" w:rsidR="00F653B1" w:rsidRPr="003A61FA" w:rsidRDefault="00F653B1" w:rsidP="00F653B1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</w:t>
                </w:r>
              </w:p>
            </w:sdtContent>
          </w:sdt>
        </w:tc>
        <w:tc>
          <w:tcPr>
            <w:tcW w:w="709" w:type="pct"/>
            <w:gridSpan w:val="3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584297501"/>
              <w:placeholder>
                <w:docPart w:val="6CA6D30D463E41A48B369CB131D21776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082D2464" w14:textId="77777777" w:rsidR="00F653B1" w:rsidRPr="003A61FA" w:rsidRDefault="00F653B1" w:rsidP="00F653B1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</w:t>
                </w:r>
              </w:p>
            </w:sdtContent>
          </w:sdt>
        </w:tc>
        <w:tc>
          <w:tcPr>
            <w:tcW w:w="557" w:type="pct"/>
            <w:gridSpan w:val="5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1951919934"/>
              <w:placeholder>
                <w:docPart w:val="F9FE3D67AE72406BA62F54CBAC2B18A2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46D9B891" w14:textId="50FFCF79" w:rsidR="00F653B1" w:rsidRPr="003A61FA" w:rsidRDefault="00F653B1" w:rsidP="00F653B1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</w:t>
                </w:r>
                <w:r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</w:t>
                </w:r>
              </w:p>
            </w:sdtContent>
          </w:sdt>
        </w:tc>
        <w:tc>
          <w:tcPr>
            <w:tcW w:w="562" w:type="pct"/>
            <w:gridSpan w:val="2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752476287"/>
              <w:placeholder>
                <w:docPart w:val="4B7C5F1F84264942B13FB339F3CE734B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298A5AE9" w14:textId="4815F8B4" w:rsidR="00F653B1" w:rsidRPr="003A61FA" w:rsidRDefault="00F653B1" w:rsidP="00F653B1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</w:t>
                </w:r>
                <w:r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</w:t>
                </w:r>
              </w:p>
            </w:sdtContent>
          </w:sdt>
        </w:tc>
      </w:tr>
      <w:tr w:rsidR="00F653B1" w:rsidRPr="007B7529" w14:paraId="14C00490" w14:textId="77777777" w:rsidTr="00F653B1">
        <w:trPr>
          <w:trHeight w:val="343"/>
        </w:trPr>
        <w:tc>
          <w:tcPr>
            <w:tcW w:w="7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1742131455"/>
              <w:placeholder>
                <w:docPart w:val="1F69B4BAFD77475DAECB05DB18145BF0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757A0035" w14:textId="77777777" w:rsidR="00F653B1" w:rsidRPr="003A61FA" w:rsidRDefault="00F653B1" w:rsidP="00F653B1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</w:t>
                </w:r>
              </w:p>
            </w:sdtContent>
          </w:sdt>
        </w:tc>
        <w:tc>
          <w:tcPr>
            <w:tcW w:w="476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1723101700"/>
              <w:placeholder>
                <w:docPart w:val="C745C8BC4CCE4FC88B1A7ABD3FAEEC30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6466DA87" w14:textId="3817447E" w:rsidR="00F653B1" w:rsidRPr="003A61FA" w:rsidRDefault="00F653B1" w:rsidP="00F653B1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705484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</w:t>
                </w:r>
              </w:p>
            </w:sdtContent>
          </w:sdt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1154910044"/>
              <w:placeholder>
                <w:docPart w:val="21211D86EF964314B7C1C85D788C5C0B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58DA4ED3" w14:textId="77777777" w:rsidR="00F653B1" w:rsidRPr="003A61FA" w:rsidRDefault="00F653B1" w:rsidP="00F653B1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</w:t>
                </w:r>
              </w:p>
            </w:sdtContent>
          </w:sdt>
        </w:tc>
        <w:tc>
          <w:tcPr>
            <w:tcW w:w="628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2129426565"/>
              <w:placeholder>
                <w:docPart w:val="38D899D8D9E04C30B11EA6E4072D7E62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4A0ED011" w14:textId="77777777" w:rsidR="00F653B1" w:rsidRPr="003A61FA" w:rsidRDefault="00F653B1" w:rsidP="00F653B1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</w:t>
                </w:r>
              </w:p>
            </w:sdtContent>
          </w:sdt>
        </w:tc>
        <w:tc>
          <w:tcPr>
            <w:tcW w:w="765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300994417"/>
              <w:placeholder>
                <w:docPart w:val="2A2469FE51744E5C8DDA61BB6F409561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3550E6BB" w14:textId="77777777" w:rsidR="00F653B1" w:rsidRPr="003A61FA" w:rsidRDefault="00F653B1" w:rsidP="00F653B1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</w:t>
                </w:r>
              </w:p>
            </w:sdtContent>
          </w:sdt>
        </w:tc>
        <w:tc>
          <w:tcPr>
            <w:tcW w:w="70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930021760"/>
              <w:placeholder>
                <w:docPart w:val="FDF29A1176D24D4898831F2F0BB7B5B6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7BB06381" w14:textId="77777777" w:rsidR="00F653B1" w:rsidRPr="003A61FA" w:rsidRDefault="00F653B1" w:rsidP="00F653B1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</w:t>
                </w:r>
              </w:p>
            </w:sdtContent>
          </w:sdt>
        </w:tc>
        <w:tc>
          <w:tcPr>
            <w:tcW w:w="557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128681749"/>
              <w:placeholder>
                <w:docPart w:val="F51F138AEE314E1CBD2BE6AD5D7607E2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38E64852" w14:textId="329E5258" w:rsidR="00F653B1" w:rsidRPr="003A61FA" w:rsidRDefault="00F653B1" w:rsidP="00F653B1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F85847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</w:t>
                </w:r>
              </w:p>
            </w:sdtContent>
          </w:sdt>
        </w:tc>
        <w:tc>
          <w:tcPr>
            <w:tcW w:w="56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1693878195"/>
              <w:placeholder>
                <w:docPart w:val="21575845BDD84CAF96B5115F5355522F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75714063" w14:textId="6F9FEE8F" w:rsidR="00F653B1" w:rsidRPr="003A61FA" w:rsidRDefault="00F653B1" w:rsidP="00F653B1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</w:t>
                </w:r>
              </w:p>
            </w:sdtContent>
          </w:sdt>
        </w:tc>
      </w:tr>
      <w:tr w:rsidR="00F653B1" w:rsidRPr="007B7529" w14:paraId="1966FBF4" w14:textId="77777777" w:rsidTr="00F653B1">
        <w:trPr>
          <w:trHeight w:val="343"/>
        </w:trPr>
        <w:tc>
          <w:tcPr>
            <w:tcW w:w="7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1988855422"/>
              <w:placeholder>
                <w:docPart w:val="5AF9DB444992481181652941036B5A73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257BBFB0" w14:textId="77777777" w:rsidR="00F653B1" w:rsidRPr="003A61FA" w:rsidRDefault="00F653B1" w:rsidP="00F653B1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</w:t>
                </w:r>
              </w:p>
            </w:sdtContent>
          </w:sdt>
        </w:tc>
        <w:tc>
          <w:tcPr>
            <w:tcW w:w="476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434337941"/>
              <w:placeholder>
                <w:docPart w:val="071BCBE201A44645A7904A37761C6B08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17757F55" w14:textId="20231630" w:rsidR="00F653B1" w:rsidRPr="003A61FA" w:rsidRDefault="00F653B1" w:rsidP="00F653B1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705484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</w:t>
                </w:r>
              </w:p>
            </w:sdtContent>
          </w:sdt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1020973052"/>
              <w:placeholder>
                <w:docPart w:val="979FE53BBB604EE9AEE83F4AAE0902AA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11A2A2CB" w14:textId="77777777" w:rsidR="00F653B1" w:rsidRPr="003A61FA" w:rsidRDefault="00F653B1" w:rsidP="00F653B1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</w:t>
                </w:r>
              </w:p>
            </w:sdtContent>
          </w:sdt>
        </w:tc>
        <w:tc>
          <w:tcPr>
            <w:tcW w:w="628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993952465"/>
              <w:placeholder>
                <w:docPart w:val="2E604DBC680B4D8E9F3EB90A9EC5E084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274C0117" w14:textId="77777777" w:rsidR="00F653B1" w:rsidRPr="003A61FA" w:rsidRDefault="00F653B1" w:rsidP="00F653B1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</w:t>
                </w:r>
              </w:p>
            </w:sdtContent>
          </w:sdt>
        </w:tc>
        <w:tc>
          <w:tcPr>
            <w:tcW w:w="765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537559251"/>
              <w:placeholder>
                <w:docPart w:val="EBB72ECF08E34EED8F30034F4D520542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29D2A3CD" w14:textId="77777777" w:rsidR="00F653B1" w:rsidRPr="003A61FA" w:rsidRDefault="00F653B1" w:rsidP="00F653B1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</w:t>
                </w:r>
              </w:p>
            </w:sdtContent>
          </w:sdt>
        </w:tc>
        <w:tc>
          <w:tcPr>
            <w:tcW w:w="70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1263371088"/>
              <w:placeholder>
                <w:docPart w:val="D1E0372FDE484DC9991BD9C6F64F0390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10E2BE27" w14:textId="77777777" w:rsidR="00F653B1" w:rsidRPr="003A61FA" w:rsidRDefault="00F653B1" w:rsidP="00F653B1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</w:t>
                </w:r>
              </w:p>
            </w:sdtContent>
          </w:sdt>
        </w:tc>
        <w:tc>
          <w:tcPr>
            <w:tcW w:w="557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1664200837"/>
              <w:placeholder>
                <w:docPart w:val="FD1784E4FD3C48208B9AAAE3728344F7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65A58700" w14:textId="1B0FDF72" w:rsidR="00F653B1" w:rsidRPr="003A61FA" w:rsidRDefault="00F653B1" w:rsidP="00F653B1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F85847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</w:t>
                </w:r>
              </w:p>
            </w:sdtContent>
          </w:sdt>
        </w:tc>
        <w:tc>
          <w:tcPr>
            <w:tcW w:w="56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1876453552"/>
              <w:placeholder>
                <w:docPart w:val="4E5550C6D9B04774A4F289F2AD3F5FAE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1A390AFB" w14:textId="2C5DF670" w:rsidR="00F653B1" w:rsidRPr="003A61FA" w:rsidRDefault="00F653B1" w:rsidP="00F653B1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</w:t>
                </w:r>
              </w:p>
            </w:sdtContent>
          </w:sdt>
        </w:tc>
      </w:tr>
      <w:tr w:rsidR="00F653B1" w:rsidRPr="007B7529" w14:paraId="09067D6C" w14:textId="77777777" w:rsidTr="00F653B1">
        <w:trPr>
          <w:trHeight w:val="343"/>
        </w:trPr>
        <w:tc>
          <w:tcPr>
            <w:tcW w:w="7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626211208"/>
              <w:placeholder>
                <w:docPart w:val="32893B26BD20418EA4B2CD766E050018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1EDC7F08" w14:textId="77777777" w:rsidR="00F653B1" w:rsidRPr="003A61FA" w:rsidRDefault="00F653B1" w:rsidP="00F653B1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</w:t>
                </w:r>
              </w:p>
            </w:sdtContent>
          </w:sdt>
        </w:tc>
        <w:tc>
          <w:tcPr>
            <w:tcW w:w="476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185329497"/>
              <w:placeholder>
                <w:docPart w:val="7DBCB3275F6747DC833792D4574AA0EA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0C022303" w14:textId="533B91BA" w:rsidR="00F653B1" w:rsidRPr="003A61FA" w:rsidRDefault="00F653B1" w:rsidP="00F653B1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705484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</w:t>
                </w:r>
              </w:p>
            </w:sdtContent>
          </w:sdt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1933931639"/>
              <w:placeholder>
                <w:docPart w:val="D45D2D288F4E41A091A4995D0E65D237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4905DA0B" w14:textId="77777777" w:rsidR="00F653B1" w:rsidRPr="003A61FA" w:rsidRDefault="00F653B1" w:rsidP="00F653B1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</w:t>
                </w:r>
              </w:p>
            </w:sdtContent>
          </w:sdt>
        </w:tc>
        <w:tc>
          <w:tcPr>
            <w:tcW w:w="628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1322123389"/>
              <w:placeholder>
                <w:docPart w:val="8FC1F23900794ABD9B78380B35043264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008ABB6E" w14:textId="77777777" w:rsidR="00F653B1" w:rsidRPr="003A61FA" w:rsidRDefault="00F653B1" w:rsidP="00F653B1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</w:t>
                </w:r>
              </w:p>
            </w:sdtContent>
          </w:sdt>
        </w:tc>
        <w:tc>
          <w:tcPr>
            <w:tcW w:w="765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2442283"/>
              <w:placeholder>
                <w:docPart w:val="1476E9EE273247DF910992523FFFADC1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65451FDC" w14:textId="77777777" w:rsidR="00F653B1" w:rsidRPr="003A61FA" w:rsidRDefault="00F653B1" w:rsidP="00F653B1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</w:t>
                </w:r>
              </w:p>
            </w:sdtContent>
          </w:sdt>
        </w:tc>
        <w:tc>
          <w:tcPr>
            <w:tcW w:w="70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983891071"/>
              <w:placeholder>
                <w:docPart w:val="CCDA4A2124F743A280077566F160A033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27E41DE8" w14:textId="77777777" w:rsidR="00F653B1" w:rsidRPr="003A61FA" w:rsidRDefault="00F653B1" w:rsidP="00F653B1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</w:t>
                </w:r>
              </w:p>
            </w:sdtContent>
          </w:sdt>
        </w:tc>
        <w:tc>
          <w:tcPr>
            <w:tcW w:w="557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1296059196"/>
              <w:placeholder>
                <w:docPart w:val="DD0B73A765A04352B552B997634093CA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755C0A32" w14:textId="0C4FBBBD" w:rsidR="00F653B1" w:rsidRPr="003A61FA" w:rsidRDefault="00F653B1" w:rsidP="00F653B1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F85847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</w:t>
                </w:r>
              </w:p>
            </w:sdtContent>
          </w:sdt>
        </w:tc>
        <w:tc>
          <w:tcPr>
            <w:tcW w:w="56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635763833"/>
              <w:placeholder>
                <w:docPart w:val="A11D9B18BD5D40FF9796DDC9E66B310A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670013DA" w14:textId="626611EE" w:rsidR="00F653B1" w:rsidRPr="003A61FA" w:rsidRDefault="00F653B1" w:rsidP="00F653B1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</w:t>
                </w:r>
              </w:p>
            </w:sdtContent>
          </w:sdt>
        </w:tc>
      </w:tr>
      <w:tr w:rsidR="00F653B1" w:rsidRPr="007B7529" w14:paraId="1BA7E304" w14:textId="77777777" w:rsidTr="00F653B1">
        <w:trPr>
          <w:trHeight w:val="343"/>
        </w:trPr>
        <w:tc>
          <w:tcPr>
            <w:tcW w:w="7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829440524"/>
              <w:placeholder>
                <w:docPart w:val="025BF095E66B401CA0AA6D06FDA1631C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590648F0" w14:textId="77777777" w:rsidR="00F653B1" w:rsidRPr="00642678" w:rsidRDefault="00F653B1" w:rsidP="00F653B1">
                <w:pPr>
                  <w:pStyle w:val="Questiontext"/>
                  <w:rPr>
                    <w:rFonts w:eastAsia="Calibri"/>
                    <w:lang w:eastAsia="en-GB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</w:t>
                </w:r>
              </w:p>
            </w:sdtContent>
          </w:sdt>
        </w:tc>
        <w:tc>
          <w:tcPr>
            <w:tcW w:w="476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575583036"/>
              <w:placeholder>
                <w:docPart w:val="9088C06322314D2DBACC11AE7268B621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6128FB93" w14:textId="2A5B7662" w:rsidR="00F653B1" w:rsidRPr="00642678" w:rsidRDefault="00F653B1" w:rsidP="00F653B1">
                <w:pPr>
                  <w:pStyle w:val="Questiontext"/>
                  <w:rPr>
                    <w:rFonts w:eastAsia="Calibri"/>
                    <w:lang w:eastAsia="en-GB"/>
                  </w:rPr>
                </w:pPr>
                <w:r w:rsidRPr="00705484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</w:t>
                </w:r>
              </w:p>
            </w:sdtContent>
          </w:sdt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1166700387"/>
              <w:placeholder>
                <w:docPart w:val="90DDF6CB37104A98B425B7E71790A087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7C480ED0" w14:textId="77777777" w:rsidR="00F653B1" w:rsidRPr="00642678" w:rsidRDefault="00F653B1" w:rsidP="00F653B1">
                <w:pPr>
                  <w:pStyle w:val="Questiontext"/>
                  <w:rPr>
                    <w:rFonts w:eastAsia="Calibri"/>
                    <w:lang w:eastAsia="en-GB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</w:t>
                </w:r>
              </w:p>
            </w:sdtContent>
          </w:sdt>
        </w:tc>
        <w:tc>
          <w:tcPr>
            <w:tcW w:w="628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1845816245"/>
              <w:placeholder>
                <w:docPart w:val="46A2A187663444529F21B22C90ADD153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736D4EA6" w14:textId="77777777" w:rsidR="00F653B1" w:rsidRPr="00642678" w:rsidRDefault="00F653B1" w:rsidP="00F653B1">
                <w:pPr>
                  <w:pStyle w:val="Questiontext"/>
                  <w:rPr>
                    <w:rFonts w:eastAsia="Calibri"/>
                    <w:lang w:eastAsia="en-GB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</w:t>
                </w:r>
              </w:p>
            </w:sdtContent>
          </w:sdt>
        </w:tc>
        <w:tc>
          <w:tcPr>
            <w:tcW w:w="765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1478911428"/>
              <w:placeholder>
                <w:docPart w:val="2F2A197FEB614A72B486EF3B0D0F80BF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436F37B5" w14:textId="77777777" w:rsidR="00F653B1" w:rsidRPr="00642678" w:rsidRDefault="00F653B1" w:rsidP="00F653B1">
                <w:pPr>
                  <w:pStyle w:val="Questiontext"/>
                  <w:rPr>
                    <w:rFonts w:eastAsia="Calibri"/>
                    <w:lang w:eastAsia="en-GB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</w:t>
                </w:r>
              </w:p>
            </w:sdtContent>
          </w:sdt>
        </w:tc>
        <w:tc>
          <w:tcPr>
            <w:tcW w:w="70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490401529"/>
              <w:placeholder>
                <w:docPart w:val="B6022B35673A493FB35D94E81FC510C0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1CB8E8E8" w14:textId="77777777" w:rsidR="00F653B1" w:rsidRPr="00642678" w:rsidRDefault="00F653B1" w:rsidP="00F653B1">
                <w:pPr>
                  <w:pStyle w:val="Questiontext"/>
                  <w:rPr>
                    <w:rFonts w:eastAsia="Calibri"/>
                    <w:lang w:eastAsia="en-GB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</w:t>
                </w:r>
              </w:p>
            </w:sdtContent>
          </w:sdt>
        </w:tc>
        <w:tc>
          <w:tcPr>
            <w:tcW w:w="557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630975711"/>
              <w:placeholder>
                <w:docPart w:val="F66F7B8146984B72A9E7ECA3AEB9D9F9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7CCBD110" w14:textId="4F7A58BC" w:rsidR="00F653B1" w:rsidRPr="00642678" w:rsidRDefault="00F653B1" w:rsidP="00F653B1">
                <w:pPr>
                  <w:pStyle w:val="Questiontext"/>
                  <w:rPr>
                    <w:rFonts w:eastAsia="Calibri"/>
                    <w:lang w:eastAsia="en-GB"/>
                  </w:rPr>
                </w:pPr>
                <w:r w:rsidRPr="00F85847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</w:t>
                </w:r>
              </w:p>
            </w:sdtContent>
          </w:sdt>
        </w:tc>
        <w:tc>
          <w:tcPr>
            <w:tcW w:w="56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640114404"/>
              <w:placeholder>
                <w:docPart w:val="4AD28867D4B04513A16B828F612632A5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32204946" w14:textId="36BBBA36" w:rsidR="00F653B1" w:rsidRPr="00642678" w:rsidRDefault="00F653B1" w:rsidP="00F653B1">
                <w:pPr>
                  <w:pStyle w:val="Questiontext"/>
                  <w:rPr>
                    <w:rFonts w:eastAsia="Calibri"/>
                    <w:lang w:eastAsia="en-GB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</w:t>
                </w:r>
              </w:p>
            </w:sdtContent>
          </w:sdt>
        </w:tc>
      </w:tr>
      <w:tr w:rsidR="00642678" w:rsidRPr="00642678" w14:paraId="6F7BAA35" w14:textId="77777777" w:rsidTr="00674B40">
        <w:tc>
          <w:tcPr>
            <w:tcW w:w="5000" w:type="pct"/>
            <w:gridSpan w:val="26"/>
            <w:shd w:val="clear" w:color="auto" w:fill="auto"/>
          </w:tcPr>
          <w:p w14:paraId="12BCC91A" w14:textId="6CF3A592" w:rsidR="00642678" w:rsidRPr="00642678" w:rsidRDefault="003909BC" w:rsidP="00642678">
            <w:pPr>
              <w:pStyle w:val="SubQuestion"/>
              <w:rPr>
                <w:rFonts w:eastAsia="Calibri"/>
              </w:rPr>
            </w:pPr>
            <w:r>
              <w:rPr>
                <w:rFonts w:eastAsia="Calibri"/>
                <w:lang w:eastAsia="en-GB"/>
              </w:rPr>
              <w:t xml:space="preserve">8.3 </w:t>
            </w:r>
            <w:r w:rsidR="00812473">
              <w:rPr>
                <w:rFonts w:eastAsia="Calibri"/>
                <w:lang w:eastAsia="en-GB"/>
              </w:rPr>
              <w:t xml:space="preserve">Do </w:t>
            </w:r>
            <w:r w:rsidR="009D76A6">
              <w:rPr>
                <w:rFonts w:eastAsia="Calibri"/>
                <w:lang w:eastAsia="en-GB"/>
              </w:rPr>
              <w:t xml:space="preserve">you </w:t>
            </w:r>
            <w:r w:rsidR="009D76A6" w:rsidRPr="00D9363F">
              <w:rPr>
                <w:rFonts w:eastAsia="Calibri"/>
                <w:lang w:eastAsia="en-GB"/>
              </w:rPr>
              <w:t>wish</w:t>
            </w:r>
            <w:r w:rsidRPr="00D9363F">
              <w:rPr>
                <w:rFonts w:eastAsia="Calibri"/>
                <w:lang w:eastAsia="en-GB"/>
              </w:rPr>
              <w:t xml:space="preserve"> your abstracted quantities to be aggregated</w:t>
            </w:r>
            <w:r w:rsidR="00812473">
              <w:rPr>
                <w:rFonts w:eastAsia="Calibri"/>
                <w:lang w:eastAsia="en-GB"/>
              </w:rPr>
              <w:t>?</w:t>
            </w:r>
          </w:p>
        </w:tc>
      </w:tr>
      <w:tr w:rsidR="00642678" w:rsidRPr="003A61FA" w14:paraId="70D4EE44" w14:textId="77777777" w:rsidTr="00674B40">
        <w:tc>
          <w:tcPr>
            <w:tcW w:w="5000" w:type="pct"/>
            <w:gridSpan w:val="26"/>
            <w:shd w:val="clear" w:color="auto" w:fill="auto"/>
          </w:tcPr>
          <w:p w14:paraId="763DA332" w14:textId="77777777" w:rsidR="003909BC" w:rsidRDefault="003909BC" w:rsidP="00642678">
            <w:pPr>
              <w:pStyle w:val="Questiontext"/>
              <w:rPr>
                <w:rFonts w:eastAsia="Calibri"/>
              </w:rPr>
            </w:pPr>
            <w:r>
              <w:rPr>
                <w:rFonts w:eastAsia="Calibri"/>
              </w:rPr>
              <w:t>You can aggregate:</w:t>
            </w:r>
          </w:p>
          <w:p w14:paraId="35AA9D64" w14:textId="627A710F" w:rsidR="00642678" w:rsidRDefault="003909BC" w:rsidP="003909BC">
            <w:pPr>
              <w:pStyle w:val="Questiontext"/>
              <w:numPr>
                <w:ilvl w:val="0"/>
                <w:numId w:val="23"/>
              </w:numPr>
              <w:rPr>
                <w:rFonts w:eastAsia="Calibri"/>
                <w:lang w:eastAsia="en-GB"/>
              </w:rPr>
            </w:pPr>
            <w:r>
              <w:rPr>
                <w:rFonts w:eastAsia="Calibri"/>
                <w:lang w:eastAsia="en-GB"/>
              </w:rPr>
              <w:t>across some or all of the abstraction points, or reaches, or areas listed above</w:t>
            </w:r>
            <w:r w:rsidR="009D76A6">
              <w:rPr>
                <w:rFonts w:eastAsia="Calibri"/>
                <w:lang w:eastAsia="en-GB"/>
              </w:rPr>
              <w:t>.</w:t>
            </w:r>
          </w:p>
          <w:p w14:paraId="6D64D247" w14:textId="0630CA7A" w:rsidR="003909BC" w:rsidRDefault="003909BC" w:rsidP="003909BC">
            <w:pPr>
              <w:pStyle w:val="Questiontext"/>
              <w:numPr>
                <w:ilvl w:val="0"/>
                <w:numId w:val="23"/>
              </w:numPr>
              <w:rPr>
                <w:rFonts w:eastAsia="Calibri"/>
              </w:rPr>
            </w:pPr>
            <w:r>
              <w:rPr>
                <w:rFonts w:eastAsia="Calibri"/>
                <w:lang w:eastAsia="en-GB"/>
              </w:rPr>
              <w:t xml:space="preserve">with </w:t>
            </w:r>
            <w:r w:rsidRPr="00D9363F">
              <w:rPr>
                <w:rFonts w:eastAsia="Calibri"/>
                <w:lang w:eastAsia="en-GB"/>
              </w:rPr>
              <w:t>other abstraction</w:t>
            </w:r>
            <w:r>
              <w:rPr>
                <w:rFonts w:eastAsia="Calibri"/>
                <w:lang w:eastAsia="en-GB"/>
              </w:rPr>
              <w:t>s</w:t>
            </w:r>
            <w:r w:rsidRPr="00D9363F">
              <w:rPr>
                <w:rFonts w:eastAsia="Calibri"/>
                <w:lang w:eastAsia="en-GB"/>
              </w:rPr>
              <w:t xml:space="preserve"> you wish to have licensed through the transitional process</w:t>
            </w:r>
            <w:r w:rsidR="009D76A6">
              <w:rPr>
                <w:rFonts w:eastAsia="Calibri"/>
                <w:lang w:eastAsia="en-GB"/>
              </w:rPr>
              <w:t>.</w:t>
            </w:r>
          </w:p>
          <w:p w14:paraId="4FE3DC89" w14:textId="04A33681" w:rsidR="003909BC" w:rsidRDefault="003909BC" w:rsidP="003909BC">
            <w:pPr>
              <w:pStyle w:val="Questiontext"/>
              <w:numPr>
                <w:ilvl w:val="0"/>
                <w:numId w:val="23"/>
              </w:numPr>
              <w:rPr>
                <w:rFonts w:eastAsia="Calibri"/>
              </w:rPr>
            </w:pPr>
            <w:r>
              <w:rPr>
                <w:rFonts w:eastAsia="Calibri"/>
                <w:lang w:eastAsia="en-GB"/>
              </w:rPr>
              <w:t>abstractions you need to have licensed through the standard licensing process</w:t>
            </w:r>
            <w:r w:rsidR="009D76A6">
              <w:rPr>
                <w:rFonts w:eastAsia="Calibri"/>
                <w:lang w:eastAsia="en-GB"/>
              </w:rPr>
              <w:t>.</w:t>
            </w:r>
          </w:p>
          <w:p w14:paraId="04B00C4F" w14:textId="670ABDEF" w:rsidR="00812473" w:rsidRPr="005A7DE7" w:rsidRDefault="003909BC" w:rsidP="00286148">
            <w:pPr>
              <w:pStyle w:val="Questiontext"/>
              <w:numPr>
                <w:ilvl w:val="0"/>
                <w:numId w:val="23"/>
              </w:numPr>
              <w:rPr>
                <w:rFonts w:eastAsia="Calibri"/>
              </w:rPr>
            </w:pPr>
            <w:r>
              <w:rPr>
                <w:rFonts w:eastAsia="Calibri"/>
                <w:lang w:eastAsia="en-GB"/>
              </w:rPr>
              <w:t>with existing licences you hold</w:t>
            </w:r>
            <w:r w:rsidR="004B5F2D">
              <w:rPr>
                <w:rFonts w:eastAsia="Calibri"/>
                <w:lang w:eastAsia="en-GB"/>
              </w:rPr>
              <w:t>.</w:t>
            </w:r>
          </w:p>
        </w:tc>
      </w:tr>
      <w:tr w:rsidR="00A34A98" w14:paraId="07D463A4" w14:textId="77777777" w:rsidTr="00F653B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9" w:type="pct"/>
        </w:trPr>
        <w:tc>
          <w:tcPr>
            <w:tcW w:w="6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4FAFF1E8" w14:textId="77777777" w:rsidR="00674B40" w:rsidRPr="00BA4455" w:rsidRDefault="00674B40" w:rsidP="00AE4714">
            <w:pPr>
              <w:pStyle w:val="BodyText"/>
              <w:rPr>
                <w:rFonts w:cs="Arial"/>
                <w:noProof/>
                <w:sz w:val="20"/>
                <w:szCs w:val="20"/>
                <w:lang w:eastAsia="en-GB"/>
              </w:rPr>
            </w:pPr>
            <w:r w:rsidRPr="00BA4455">
              <w:rPr>
                <w:rFonts w:cs="Arial"/>
                <w:noProof/>
                <w:sz w:val="20"/>
                <w:szCs w:val="20"/>
                <w:lang w:eastAsia="en-GB"/>
              </w:rPr>
              <w:t>No</w:t>
            </w:r>
          </w:p>
        </w:tc>
        <w:sdt>
          <w:sdtPr>
            <w:rPr>
              <w:rFonts w:eastAsia="Calibri"/>
            </w:rPr>
            <w:id w:val="-394504899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57" w:type="pct"/>
                <w:gridSpan w:val="2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</w:tcPr>
              <w:p w14:paraId="2BE02EF1" w14:textId="23E51045" w:rsidR="00674B40" w:rsidRPr="00BA4455" w:rsidRDefault="00CD4EDD" w:rsidP="00AE4714">
                <w:pPr>
                  <w:pStyle w:val="BodyText"/>
                  <w:rPr>
                    <w:rFonts w:cs="Arial"/>
                    <w:noProof/>
                    <w:sz w:val="20"/>
                    <w:szCs w:val="20"/>
                    <w:lang w:eastAsia="en-GB"/>
                  </w:rPr>
                </w:pPr>
                <w:r>
                  <w:rPr>
                    <w:rFonts w:ascii="MS Gothic" w:eastAsia="MS Gothic" w:hAnsi="MS Gothic" w:hint="eastAsia"/>
                  </w:rPr>
                  <w:t>☒</w:t>
                </w:r>
              </w:p>
            </w:tc>
          </w:sdtContent>
        </w:sdt>
        <w:tc>
          <w:tcPr>
            <w:tcW w:w="4074" w:type="pct"/>
            <w:gridSpan w:val="2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275AF56" w14:textId="77777777" w:rsidR="00674B40" w:rsidRPr="00BA4455" w:rsidRDefault="00674B40" w:rsidP="00AE4714">
            <w:pPr>
              <w:pStyle w:val="BodyText"/>
              <w:rPr>
                <w:rFonts w:cs="Arial"/>
                <w:noProof/>
                <w:sz w:val="20"/>
                <w:szCs w:val="20"/>
                <w:lang w:eastAsia="en-GB"/>
              </w:rPr>
            </w:pPr>
          </w:p>
        </w:tc>
      </w:tr>
      <w:tr w:rsidR="00A34A98" w14:paraId="380375E4" w14:textId="77777777" w:rsidTr="00F653B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9" w:type="pct"/>
        </w:trPr>
        <w:tc>
          <w:tcPr>
            <w:tcW w:w="6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79FF458B" w14:textId="77777777" w:rsidR="00674B40" w:rsidRPr="00BA4455" w:rsidRDefault="00674B40" w:rsidP="00AE4714">
            <w:pPr>
              <w:pStyle w:val="BodyText"/>
              <w:rPr>
                <w:rFonts w:cs="Arial"/>
                <w:noProof/>
                <w:sz w:val="20"/>
                <w:szCs w:val="20"/>
                <w:lang w:eastAsia="en-GB"/>
              </w:rPr>
            </w:pPr>
            <w:r w:rsidRPr="00BA4455">
              <w:rPr>
                <w:rFonts w:cs="Arial"/>
                <w:noProof/>
                <w:sz w:val="20"/>
                <w:szCs w:val="20"/>
                <w:lang w:eastAsia="en-GB"/>
              </w:rPr>
              <w:t>Yes</w:t>
            </w:r>
          </w:p>
        </w:tc>
        <w:sdt>
          <w:sdtPr>
            <w:rPr>
              <w:rFonts w:eastAsia="Calibri"/>
            </w:rPr>
            <w:id w:val="175377836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57" w:type="pct"/>
                <w:gridSpan w:val="2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</w:tcPr>
              <w:p w14:paraId="511BE3D3" w14:textId="77777777" w:rsidR="00674B40" w:rsidRPr="00BA4455" w:rsidRDefault="00674B40" w:rsidP="00AE4714">
                <w:pPr>
                  <w:pStyle w:val="BodyText"/>
                  <w:rPr>
                    <w:rFonts w:cs="Arial"/>
                    <w:noProof/>
                    <w:sz w:val="20"/>
                    <w:szCs w:val="20"/>
                    <w:lang w:eastAsia="en-GB"/>
                  </w:rPr>
                </w:pPr>
                <w:r w:rsidRPr="00BA4455">
                  <w:rPr>
                    <w:rFonts w:eastAsia="MS Gothic" w:hint="eastAsia"/>
                  </w:rPr>
                  <w:t>☐</w:t>
                </w:r>
              </w:p>
            </w:tc>
          </w:sdtContent>
        </w:sdt>
        <w:tc>
          <w:tcPr>
            <w:tcW w:w="4074" w:type="pct"/>
            <w:gridSpan w:val="2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35FFF915" w14:textId="1B824EC3" w:rsidR="00674B40" w:rsidRPr="00BA4455" w:rsidRDefault="00674B40" w:rsidP="00674B40">
            <w:pPr>
              <w:pStyle w:val="Questiontext"/>
              <w:rPr>
                <w:noProof/>
                <w:lang w:eastAsia="en-GB"/>
              </w:rPr>
            </w:pPr>
            <w:r>
              <w:rPr>
                <w:rFonts w:eastAsia="Calibri"/>
                <w:lang w:eastAsia="en-GB"/>
              </w:rPr>
              <w:t xml:space="preserve">Provide details of any proposed aggregation in the box below. </w:t>
            </w:r>
            <w:r w:rsidRPr="003A61FA">
              <w:rPr>
                <w:rFonts w:eastAsia="Calibri"/>
              </w:rPr>
              <w:t xml:space="preserve">If necessary, continue </w:t>
            </w:r>
            <w:r>
              <w:rPr>
                <w:rFonts w:eastAsia="Calibri"/>
              </w:rPr>
              <w:t xml:space="preserve">on </w:t>
            </w:r>
            <w:r w:rsidRPr="003A61FA">
              <w:rPr>
                <w:rFonts w:eastAsia="Calibri"/>
              </w:rPr>
              <w:t>a separate sheet and provide a reference for this document.</w:t>
            </w:r>
          </w:p>
        </w:tc>
      </w:tr>
      <w:tr w:rsidR="00A34A98" w14:paraId="433DDF79" w14:textId="77777777" w:rsidTr="00F653B1">
        <w:trPr>
          <w:gridAfter w:val="1"/>
          <w:wAfter w:w="9" w:type="pct"/>
        </w:trPr>
        <w:tc>
          <w:tcPr>
            <w:tcW w:w="930" w:type="pct"/>
            <w:gridSpan w:val="4"/>
            <w:tcBorders>
              <w:top w:val="nil"/>
              <w:left w:val="nil"/>
              <w:bottom w:val="nil"/>
            </w:tcBorders>
            <w:hideMark/>
          </w:tcPr>
          <w:p w14:paraId="77CE8ECE" w14:textId="77777777" w:rsidR="00674B40" w:rsidRDefault="00674B40" w:rsidP="00AE4714">
            <w:pPr>
              <w:pStyle w:val="Questiontext"/>
              <w:rPr>
                <w:color w:val="000000"/>
              </w:rPr>
            </w:pPr>
          </w:p>
        </w:tc>
        <w:tc>
          <w:tcPr>
            <w:tcW w:w="1090" w:type="pct"/>
            <w:gridSpan w:val="6"/>
            <w:tcBorders>
              <w:top w:val="nil"/>
              <w:bottom w:val="nil"/>
              <w:right w:val="single" w:sz="4" w:space="0" w:color="auto"/>
            </w:tcBorders>
          </w:tcPr>
          <w:p w14:paraId="4A497304" w14:textId="77777777" w:rsidR="00674B40" w:rsidRDefault="00674B40" w:rsidP="00AE4714">
            <w:pPr>
              <w:pStyle w:val="Questiontext"/>
              <w:rPr>
                <w:color w:val="000000"/>
              </w:rPr>
            </w:pPr>
            <w: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-377249785"/>
          </w:sdtPr>
          <w:sdtEndPr>
            <w:rPr>
              <w:rStyle w:val="Responseboxtext"/>
            </w:rPr>
          </w:sdtEndPr>
          <w:sdtContent>
            <w:tc>
              <w:tcPr>
                <w:tcW w:w="2152" w:type="pct"/>
                <w:gridSpan w:val="11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7ECE35CB" w14:textId="0918224F" w:rsidR="00674B40" w:rsidRDefault="00CD4EDD" w:rsidP="00CD4EDD">
                <w:pPr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N/A</w:t>
                </w:r>
              </w:p>
            </w:tc>
          </w:sdtContent>
        </w:sdt>
        <w:tc>
          <w:tcPr>
            <w:tcW w:w="819" w:type="pct"/>
            <w:gridSpan w:val="4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7F2A8AD" w14:textId="77777777" w:rsidR="00674B40" w:rsidRDefault="00674B40" w:rsidP="00AE4714">
            <w:pPr>
              <w:spacing w:before="120" w:after="60"/>
              <w:rPr>
                <w:rFonts w:cs="Arial"/>
                <w:szCs w:val="20"/>
              </w:rPr>
            </w:pPr>
          </w:p>
        </w:tc>
      </w:tr>
      <w:tr w:rsidR="00A34A98" w14:paraId="5E521EC1" w14:textId="77777777" w:rsidTr="00F653B1">
        <w:trPr>
          <w:trHeight w:val="95"/>
        </w:trPr>
        <w:tc>
          <w:tcPr>
            <w:tcW w:w="930" w:type="pct"/>
            <w:gridSpan w:val="4"/>
          </w:tcPr>
          <w:p w14:paraId="13ADFB80" w14:textId="77777777" w:rsidR="005A7DE7" w:rsidRDefault="005A7DE7" w:rsidP="008B4C7D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070" w:type="pct"/>
            <w:gridSpan w:val="22"/>
            <w:vAlign w:val="center"/>
          </w:tcPr>
          <w:p w14:paraId="14961FE4" w14:textId="77777777" w:rsidR="005A7DE7" w:rsidRDefault="005A7DE7" w:rsidP="008B4C7D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5A7DE7" w14:paraId="40BF38D5" w14:textId="77777777" w:rsidTr="00674B40">
        <w:trPr>
          <w:trHeight w:val="1750"/>
        </w:trPr>
        <w:sdt>
          <w:sdtPr>
            <w:rPr>
              <w:rStyle w:val="Responseboxtext"/>
              <w:rFonts w:eastAsia="Calibri"/>
            </w:rPr>
            <w:id w:val="-1149821493"/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5000" w:type="pct"/>
                <w:gridSpan w:val="26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hideMark/>
              </w:tcPr>
              <w:p w14:paraId="0F72C368" w14:textId="77777777" w:rsidR="005A7DE7" w:rsidRDefault="005A7DE7" w:rsidP="008B4C7D">
                <w:pPr>
                  <w:pStyle w:val="Questiontext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</w:t>
                </w:r>
              </w:p>
            </w:tc>
          </w:sdtContent>
        </w:sdt>
      </w:tr>
      <w:tr w:rsidR="008426FD" w:rsidRPr="008426FD" w14:paraId="55586B9B" w14:textId="77777777" w:rsidTr="00674B40">
        <w:tc>
          <w:tcPr>
            <w:tcW w:w="5000" w:type="pct"/>
            <w:gridSpan w:val="26"/>
            <w:tcBorders>
              <w:top w:val="single" w:sz="4" w:space="0" w:color="auto"/>
            </w:tcBorders>
            <w:shd w:val="clear" w:color="auto" w:fill="auto"/>
          </w:tcPr>
          <w:p w14:paraId="1705D210" w14:textId="7685CB4C" w:rsidR="008426FD" w:rsidRPr="008426FD" w:rsidRDefault="008426FD" w:rsidP="008426FD">
            <w:pPr>
              <w:pStyle w:val="SubQuestion"/>
              <w:rPr>
                <w:rFonts w:eastAsia="Calibri"/>
              </w:rPr>
            </w:pPr>
            <w:r w:rsidRPr="008426FD">
              <w:rPr>
                <w:rFonts w:eastAsia="Calibri"/>
              </w:rPr>
              <w:t xml:space="preserve">8.4 Please provide a detailed description of how the abstraction(s) </w:t>
            </w:r>
            <w:r w:rsidR="00903B0A">
              <w:rPr>
                <w:rFonts w:eastAsia="Calibri"/>
              </w:rPr>
              <w:t>has/</w:t>
            </w:r>
            <w:r w:rsidRPr="008426FD">
              <w:rPr>
                <w:rFonts w:eastAsia="Calibri"/>
              </w:rPr>
              <w:t>have taken place</w:t>
            </w:r>
          </w:p>
        </w:tc>
      </w:tr>
      <w:tr w:rsidR="008426FD" w:rsidRPr="008426FD" w14:paraId="2BD89582" w14:textId="77777777" w:rsidTr="00674B40">
        <w:tc>
          <w:tcPr>
            <w:tcW w:w="5000" w:type="pct"/>
            <w:gridSpan w:val="26"/>
            <w:shd w:val="clear" w:color="auto" w:fill="auto"/>
          </w:tcPr>
          <w:p w14:paraId="3C24F133" w14:textId="69DFB63E" w:rsidR="008426FD" w:rsidRPr="008426FD" w:rsidRDefault="0030546C" w:rsidP="008426FD">
            <w:pPr>
              <w:pStyle w:val="Questiontext"/>
              <w:rPr>
                <w:rFonts w:eastAsia="Calibri"/>
              </w:rPr>
            </w:pPr>
            <w:r>
              <w:rPr>
                <w:rFonts w:eastAsia="Calibri"/>
              </w:rPr>
              <w:t>Use the box below</w:t>
            </w:r>
            <w:r w:rsidR="00597B1E">
              <w:rPr>
                <w:rFonts w:eastAsia="Calibri"/>
              </w:rPr>
              <w:t xml:space="preserve"> to tell us about your abstraction</w:t>
            </w:r>
            <w:r w:rsidR="00E90C96">
              <w:rPr>
                <w:rFonts w:eastAsia="Calibri"/>
              </w:rPr>
              <w:t>(</w:t>
            </w:r>
            <w:r w:rsidR="00597B1E">
              <w:rPr>
                <w:rFonts w:eastAsia="Calibri"/>
              </w:rPr>
              <w:t>s</w:t>
            </w:r>
            <w:r w:rsidR="00E90C96">
              <w:rPr>
                <w:rFonts w:eastAsia="Calibri"/>
              </w:rPr>
              <w:t>)</w:t>
            </w:r>
            <w:r w:rsidR="00597B1E">
              <w:rPr>
                <w:rFonts w:eastAsia="Calibri"/>
              </w:rPr>
              <w:t>.  T</w:t>
            </w:r>
            <w:r w:rsidR="008426FD" w:rsidRPr="008426FD">
              <w:rPr>
                <w:rFonts w:eastAsia="Calibri"/>
              </w:rPr>
              <w:t>h</w:t>
            </w:r>
            <w:r>
              <w:rPr>
                <w:rFonts w:eastAsia="Calibri"/>
              </w:rPr>
              <w:t xml:space="preserve">e description </w:t>
            </w:r>
            <w:r w:rsidR="008426FD" w:rsidRPr="008426FD">
              <w:rPr>
                <w:rFonts w:eastAsia="Calibri"/>
              </w:rPr>
              <w:t>should include the following:</w:t>
            </w:r>
          </w:p>
          <w:p w14:paraId="70460DD6" w14:textId="77777777" w:rsidR="008426FD" w:rsidRPr="008426FD" w:rsidRDefault="008426FD" w:rsidP="008426FD">
            <w:pPr>
              <w:pStyle w:val="Questiontext"/>
              <w:numPr>
                <w:ilvl w:val="0"/>
                <w:numId w:val="26"/>
              </w:numPr>
              <w:rPr>
                <w:rFonts w:eastAsia="Calibri"/>
              </w:rPr>
            </w:pPr>
            <w:r w:rsidRPr="008426FD">
              <w:rPr>
                <w:rFonts w:eastAsia="Calibri"/>
              </w:rPr>
              <w:t>A diagram or schematic of how the activity has been undertaken, using your abstraction point references and including any discharge points</w:t>
            </w:r>
          </w:p>
          <w:p w14:paraId="4A8DC28D" w14:textId="577368FE" w:rsidR="008426FD" w:rsidRPr="008426FD" w:rsidRDefault="008426FD" w:rsidP="008426FD">
            <w:pPr>
              <w:pStyle w:val="Questiontext"/>
              <w:numPr>
                <w:ilvl w:val="0"/>
                <w:numId w:val="26"/>
              </w:numPr>
              <w:rPr>
                <w:rFonts w:eastAsia="Calibri"/>
              </w:rPr>
            </w:pPr>
            <w:r w:rsidRPr="008426FD">
              <w:rPr>
                <w:rFonts w:eastAsia="Calibri"/>
              </w:rPr>
              <w:t>Details of the structure and equipment involved in the abstraction</w:t>
            </w:r>
            <w:r w:rsidR="00E90C96">
              <w:rPr>
                <w:rFonts w:eastAsia="Calibri"/>
              </w:rPr>
              <w:t>.  This should include dimensions.</w:t>
            </w:r>
          </w:p>
          <w:p w14:paraId="3B6D8625" w14:textId="77777777" w:rsidR="008426FD" w:rsidRPr="008426FD" w:rsidRDefault="008426FD" w:rsidP="008426FD">
            <w:pPr>
              <w:pStyle w:val="Questiontext"/>
              <w:numPr>
                <w:ilvl w:val="0"/>
                <w:numId w:val="26"/>
              </w:numPr>
              <w:rPr>
                <w:rFonts w:eastAsia="Calibri"/>
              </w:rPr>
            </w:pPr>
            <w:r w:rsidRPr="008426FD">
              <w:rPr>
                <w:rFonts w:eastAsia="Calibri"/>
              </w:rPr>
              <w:t>Details of your means of measurement or assessment of abstraction quantities method</w:t>
            </w:r>
          </w:p>
          <w:p w14:paraId="73C01AFF" w14:textId="508838E7" w:rsidR="008426FD" w:rsidRPr="008426FD" w:rsidRDefault="008426FD" w:rsidP="008426FD">
            <w:pPr>
              <w:pStyle w:val="Questiontext"/>
              <w:rPr>
                <w:rFonts w:eastAsia="Calibri"/>
              </w:rPr>
            </w:pPr>
            <w:r w:rsidRPr="008426FD">
              <w:rPr>
                <w:rFonts w:eastAsia="Calibri"/>
              </w:rPr>
              <w:t xml:space="preserve">If necessary, </w:t>
            </w:r>
            <w:r w:rsidR="009D76A6" w:rsidRPr="008426FD">
              <w:rPr>
                <w:rFonts w:eastAsia="Calibri"/>
              </w:rPr>
              <w:t>continue</w:t>
            </w:r>
            <w:r w:rsidRPr="008426FD">
              <w:rPr>
                <w:rFonts w:eastAsia="Calibri"/>
              </w:rPr>
              <w:t xml:space="preserve"> </w:t>
            </w:r>
            <w:r w:rsidR="001C6426">
              <w:rPr>
                <w:rFonts w:eastAsia="Calibri"/>
              </w:rPr>
              <w:t xml:space="preserve">on </w:t>
            </w:r>
            <w:r w:rsidRPr="008426FD">
              <w:rPr>
                <w:rFonts w:eastAsia="Calibri"/>
              </w:rPr>
              <w:t xml:space="preserve">a separate sheet and </w:t>
            </w:r>
            <w:r w:rsidR="00597B1E">
              <w:rPr>
                <w:rFonts w:eastAsia="Calibri"/>
              </w:rPr>
              <w:t>tell us the</w:t>
            </w:r>
            <w:r w:rsidRPr="008426FD">
              <w:rPr>
                <w:rFonts w:eastAsia="Calibri"/>
              </w:rPr>
              <w:t xml:space="preserve"> reference for this document.</w:t>
            </w:r>
          </w:p>
        </w:tc>
      </w:tr>
      <w:tr w:rsidR="00A34A98" w14:paraId="5EB6C32F" w14:textId="77777777" w:rsidTr="00F653B1">
        <w:tc>
          <w:tcPr>
            <w:tcW w:w="1181" w:type="pct"/>
            <w:gridSpan w:val="6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729A63C7" w14:textId="77777777" w:rsidR="00E92465" w:rsidRDefault="00E92465" w:rsidP="008B4C7D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1743676898"/>
          </w:sdtPr>
          <w:sdtEndPr>
            <w:rPr>
              <w:rStyle w:val="Responseboxtext"/>
            </w:rPr>
          </w:sdtEndPr>
          <w:sdtContent>
            <w:tc>
              <w:tcPr>
                <w:tcW w:w="3005" w:type="pct"/>
                <w:gridSpan w:val="16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27F2C36E" w14:textId="4784A3D8" w:rsidR="00E92465" w:rsidRDefault="00DC33BE" w:rsidP="00DC33BE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 xml:space="preserve">Glyncastle </w:t>
                </w:r>
                <w:r w:rsidR="00CD4EDD">
                  <w:rPr>
                    <w:rStyle w:val="Responseboxtext"/>
                    <w:rFonts w:eastAsia="Calibri"/>
                  </w:rPr>
                  <w:t>Additional Information</w:t>
                </w:r>
              </w:p>
            </w:tc>
          </w:sdtContent>
        </w:sdt>
        <w:tc>
          <w:tcPr>
            <w:tcW w:w="814" w:type="pct"/>
            <w:gridSpan w:val="4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7400970" w14:textId="77777777" w:rsidR="00E92465" w:rsidRDefault="00E92465" w:rsidP="008B4C7D">
            <w:pPr>
              <w:spacing w:before="120" w:after="60"/>
              <w:rPr>
                <w:rFonts w:cs="Arial"/>
                <w:szCs w:val="20"/>
              </w:rPr>
            </w:pPr>
          </w:p>
        </w:tc>
      </w:tr>
      <w:tr w:rsidR="003364C3" w14:paraId="7E98DA08" w14:textId="77777777" w:rsidTr="00F653B1">
        <w:trPr>
          <w:trHeight w:val="95"/>
        </w:trPr>
        <w:tc>
          <w:tcPr>
            <w:tcW w:w="2568" w:type="pct"/>
            <w:gridSpan w:val="13"/>
          </w:tcPr>
          <w:p w14:paraId="79A1918D" w14:textId="77777777" w:rsidR="0030546C" w:rsidRDefault="0030546C" w:rsidP="00397D3E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2432" w:type="pct"/>
            <w:gridSpan w:val="13"/>
            <w:vAlign w:val="center"/>
          </w:tcPr>
          <w:p w14:paraId="4659D04C" w14:textId="77777777" w:rsidR="0030546C" w:rsidRDefault="0030546C" w:rsidP="00397D3E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30546C" w14:paraId="717E40F2" w14:textId="77777777" w:rsidTr="00674B40">
        <w:trPr>
          <w:trHeight w:val="1750"/>
        </w:trPr>
        <w:sdt>
          <w:sdtPr>
            <w:rPr>
              <w:rStyle w:val="Responseboxtext"/>
              <w:rFonts w:eastAsia="Calibri"/>
            </w:rPr>
            <w:id w:val="1265115711"/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5000" w:type="pct"/>
                <w:gridSpan w:val="26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hideMark/>
              </w:tcPr>
              <w:p w14:paraId="48F170B9" w14:textId="77777777" w:rsidR="0030546C" w:rsidRDefault="0030546C" w:rsidP="00397D3E">
                <w:pPr>
                  <w:pStyle w:val="Questiontext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</w:t>
                </w:r>
              </w:p>
            </w:tc>
          </w:sdtContent>
        </w:sdt>
      </w:tr>
      <w:tr w:rsidR="0030546C" w:rsidRPr="0030546C" w14:paraId="5BB77881" w14:textId="77777777" w:rsidTr="00674B40">
        <w:trPr>
          <w:trHeight w:val="139"/>
        </w:trPr>
        <w:tc>
          <w:tcPr>
            <w:tcW w:w="5000" w:type="pct"/>
            <w:gridSpan w:val="26"/>
            <w:shd w:val="clear" w:color="auto" w:fill="auto"/>
          </w:tcPr>
          <w:p w14:paraId="138E78A8" w14:textId="511E5794" w:rsidR="0030546C" w:rsidRPr="0030546C" w:rsidRDefault="0030546C" w:rsidP="0030546C">
            <w:pPr>
              <w:pStyle w:val="SubQuestion"/>
              <w:rPr>
                <w:rFonts w:eastAsia="Calibri"/>
              </w:rPr>
            </w:pPr>
            <w:r w:rsidRPr="0030546C">
              <w:rPr>
                <w:rFonts w:eastAsia="Calibri"/>
              </w:rPr>
              <w:t xml:space="preserve">8.5 </w:t>
            </w:r>
            <w:r w:rsidR="008673CE">
              <w:rPr>
                <w:rFonts w:eastAsia="Calibri"/>
              </w:rPr>
              <w:t xml:space="preserve">Please list the </w:t>
            </w:r>
            <w:r w:rsidR="009D76A6">
              <w:rPr>
                <w:rFonts w:eastAsia="Calibri"/>
              </w:rPr>
              <w:t xml:space="preserve">evidence </w:t>
            </w:r>
            <w:r w:rsidR="009D76A6" w:rsidRPr="0030546C">
              <w:rPr>
                <w:rFonts w:eastAsia="Calibri"/>
              </w:rPr>
              <w:t>you</w:t>
            </w:r>
            <w:r w:rsidRPr="0030546C">
              <w:rPr>
                <w:rFonts w:eastAsia="Calibri"/>
              </w:rPr>
              <w:t xml:space="preserve"> are providing to support your application</w:t>
            </w:r>
          </w:p>
        </w:tc>
      </w:tr>
      <w:tr w:rsidR="0030546C" w:rsidRPr="008426FD" w14:paraId="3FD824F2" w14:textId="77777777" w:rsidTr="00674B40">
        <w:tc>
          <w:tcPr>
            <w:tcW w:w="5000" w:type="pct"/>
            <w:gridSpan w:val="26"/>
            <w:shd w:val="clear" w:color="auto" w:fill="auto"/>
          </w:tcPr>
          <w:p w14:paraId="4B153FBF" w14:textId="4A8BEB07" w:rsidR="0030546C" w:rsidRDefault="009D76A6" w:rsidP="0030546C">
            <w:pPr>
              <w:pStyle w:val="Questiontext"/>
              <w:rPr>
                <w:rFonts w:eastAsia="Calibri"/>
              </w:rPr>
            </w:pPr>
            <w:r>
              <w:rPr>
                <w:rFonts w:eastAsia="Calibri"/>
              </w:rPr>
              <w:t>Use the</w:t>
            </w:r>
            <w:r w:rsidR="008673CE">
              <w:rPr>
                <w:rFonts w:eastAsia="Calibri"/>
              </w:rPr>
              <w:t xml:space="preserve"> box below</w:t>
            </w:r>
            <w:r>
              <w:rPr>
                <w:rFonts w:eastAsia="Calibri"/>
              </w:rPr>
              <w:t>. T</w:t>
            </w:r>
            <w:r w:rsidR="008673CE">
              <w:rPr>
                <w:rFonts w:eastAsia="Calibri"/>
              </w:rPr>
              <w:t>he evidence should demonstrate the following:</w:t>
            </w:r>
          </w:p>
          <w:p w14:paraId="05676645" w14:textId="77777777" w:rsidR="008673CE" w:rsidRPr="00935EDD" w:rsidRDefault="008673CE" w:rsidP="008673CE">
            <w:pPr>
              <w:pStyle w:val="SubQuestion"/>
              <w:numPr>
                <w:ilvl w:val="0"/>
                <w:numId w:val="20"/>
              </w:numPr>
              <w:rPr>
                <w:rFonts w:eastAsia="Calibri"/>
                <w:b w:val="0"/>
              </w:rPr>
            </w:pPr>
            <w:r w:rsidRPr="00935EDD">
              <w:rPr>
                <w:rFonts w:eastAsia="Calibri"/>
                <w:b w:val="0"/>
              </w:rPr>
              <w:t>T</w:t>
            </w:r>
            <w:r>
              <w:rPr>
                <w:rFonts w:eastAsia="Calibri"/>
                <w:b w:val="0"/>
              </w:rPr>
              <w:t>hat</w:t>
            </w:r>
            <w:r w:rsidRPr="00935EDD">
              <w:rPr>
                <w:rFonts w:eastAsia="Calibri"/>
                <w:b w:val="0"/>
              </w:rPr>
              <w:t xml:space="preserve"> abstraction has taken place a</w:t>
            </w:r>
            <w:r>
              <w:rPr>
                <w:rFonts w:eastAsia="Calibri"/>
                <w:b w:val="0"/>
              </w:rPr>
              <w:t xml:space="preserve">t some time during the seven year qualifying </w:t>
            </w:r>
            <w:r w:rsidRPr="00935EDD">
              <w:rPr>
                <w:rFonts w:eastAsia="Calibri"/>
                <w:b w:val="0"/>
              </w:rPr>
              <w:t>period</w:t>
            </w:r>
            <w:r>
              <w:rPr>
                <w:rFonts w:eastAsia="Calibri"/>
                <w:b w:val="0"/>
              </w:rPr>
              <w:t xml:space="preserve">.  </w:t>
            </w:r>
          </w:p>
          <w:p w14:paraId="6ACB0B47" w14:textId="7459C585" w:rsidR="008673CE" w:rsidRPr="00935EDD" w:rsidRDefault="008673CE" w:rsidP="008673CE">
            <w:pPr>
              <w:pStyle w:val="SubQuestion"/>
              <w:numPr>
                <w:ilvl w:val="0"/>
                <w:numId w:val="20"/>
              </w:numPr>
              <w:rPr>
                <w:rFonts w:eastAsia="Calibri"/>
                <w:b w:val="0"/>
              </w:rPr>
            </w:pPr>
            <w:r w:rsidRPr="00935EDD">
              <w:rPr>
                <w:rFonts w:eastAsia="Calibri"/>
                <w:b w:val="0"/>
              </w:rPr>
              <w:t xml:space="preserve">The quantities of </w:t>
            </w:r>
            <w:r w:rsidR="009D76A6" w:rsidRPr="00935EDD">
              <w:rPr>
                <w:rFonts w:eastAsia="Calibri"/>
                <w:b w:val="0"/>
              </w:rPr>
              <w:t>water you</w:t>
            </w:r>
            <w:r w:rsidRPr="00935EDD">
              <w:rPr>
                <w:rFonts w:eastAsia="Calibri"/>
                <w:b w:val="0"/>
              </w:rPr>
              <w:t xml:space="preserve"> have abstracted during the qualifying period. For example, records of meter readings, or cropping plans.  </w:t>
            </w:r>
          </w:p>
          <w:p w14:paraId="2896E4E6" w14:textId="1025B720" w:rsidR="008673CE" w:rsidRPr="008426FD" w:rsidRDefault="008673CE" w:rsidP="0030546C">
            <w:pPr>
              <w:pStyle w:val="Questiontext"/>
              <w:rPr>
                <w:rFonts w:eastAsia="Calibri"/>
              </w:rPr>
            </w:pPr>
            <w:r w:rsidRPr="008426FD">
              <w:rPr>
                <w:rFonts w:eastAsia="Calibri"/>
              </w:rPr>
              <w:t xml:space="preserve">If necessary, </w:t>
            </w:r>
            <w:r w:rsidR="009D76A6" w:rsidRPr="008426FD">
              <w:rPr>
                <w:rFonts w:eastAsia="Calibri"/>
              </w:rPr>
              <w:t>continue</w:t>
            </w:r>
            <w:r w:rsidR="001C6426">
              <w:rPr>
                <w:rFonts w:eastAsia="Calibri"/>
              </w:rPr>
              <w:t xml:space="preserve"> on</w:t>
            </w:r>
            <w:r w:rsidRPr="008426FD">
              <w:rPr>
                <w:rFonts w:eastAsia="Calibri"/>
              </w:rPr>
              <w:t xml:space="preserve"> a separate sheet and provide a reference for this document.  </w:t>
            </w:r>
          </w:p>
        </w:tc>
      </w:tr>
      <w:tr w:rsidR="00A34A98" w14:paraId="22CABE40" w14:textId="77777777" w:rsidTr="00F653B1">
        <w:tc>
          <w:tcPr>
            <w:tcW w:w="1181" w:type="pct"/>
            <w:gridSpan w:val="6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24DCBBEA" w14:textId="77777777" w:rsidR="00E92465" w:rsidRDefault="00E92465" w:rsidP="008B4C7D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1094594183"/>
          </w:sdtPr>
          <w:sdtEndPr>
            <w:rPr>
              <w:rStyle w:val="Responseboxtext"/>
            </w:rPr>
          </w:sdtEndPr>
          <w:sdtContent>
            <w:tc>
              <w:tcPr>
                <w:tcW w:w="3005" w:type="pct"/>
                <w:gridSpan w:val="16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4321B428" w14:textId="5FED4678" w:rsidR="00E92465" w:rsidRDefault="00DC33BE" w:rsidP="0080266B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Glyncastle</w:t>
                </w:r>
                <w:r w:rsidR="00CD4EDD">
                  <w:rPr>
                    <w:rStyle w:val="Responseboxtext"/>
                    <w:rFonts w:eastAsia="Calibri"/>
                  </w:rPr>
                  <w:t xml:space="preserve"> Additional Information and </w:t>
                </w:r>
                <w:r w:rsidR="0080266B">
                  <w:rPr>
                    <w:rStyle w:val="Responseboxtext"/>
                    <w:rFonts w:eastAsia="Calibri"/>
                  </w:rPr>
                  <w:t>Flow</w:t>
                </w:r>
                <w:r w:rsidR="00CD4EDD">
                  <w:rPr>
                    <w:rStyle w:val="Responseboxtext"/>
                    <w:rFonts w:eastAsia="Calibri"/>
                  </w:rPr>
                  <w:t xml:space="preserve"> Data (Excel)</w:t>
                </w:r>
              </w:p>
            </w:tc>
          </w:sdtContent>
        </w:sdt>
        <w:tc>
          <w:tcPr>
            <w:tcW w:w="814" w:type="pct"/>
            <w:gridSpan w:val="4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F094C8D" w14:textId="77777777" w:rsidR="00E92465" w:rsidRDefault="00E92465" w:rsidP="008B4C7D">
            <w:pPr>
              <w:spacing w:before="120" w:after="60"/>
              <w:rPr>
                <w:rFonts w:cs="Arial"/>
                <w:szCs w:val="20"/>
              </w:rPr>
            </w:pPr>
          </w:p>
        </w:tc>
      </w:tr>
      <w:tr w:rsidR="003364C3" w14:paraId="559DC60B" w14:textId="77777777" w:rsidTr="00F653B1">
        <w:trPr>
          <w:trHeight w:val="95"/>
        </w:trPr>
        <w:tc>
          <w:tcPr>
            <w:tcW w:w="2568" w:type="pct"/>
            <w:gridSpan w:val="13"/>
          </w:tcPr>
          <w:p w14:paraId="112D2E26" w14:textId="77777777" w:rsidR="0030546C" w:rsidRDefault="0030546C" w:rsidP="00397D3E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2432" w:type="pct"/>
            <w:gridSpan w:val="13"/>
            <w:vAlign w:val="center"/>
          </w:tcPr>
          <w:p w14:paraId="0D501E0E" w14:textId="77777777" w:rsidR="0030546C" w:rsidRDefault="0030546C" w:rsidP="00397D3E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30546C" w14:paraId="046D9B83" w14:textId="77777777" w:rsidTr="00674B40">
        <w:trPr>
          <w:trHeight w:val="1750"/>
        </w:trPr>
        <w:sdt>
          <w:sdtPr>
            <w:rPr>
              <w:rStyle w:val="Responseboxtext"/>
              <w:rFonts w:eastAsia="Calibri"/>
            </w:rPr>
            <w:id w:val="-423727297"/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5000" w:type="pct"/>
                <w:gridSpan w:val="26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hideMark/>
              </w:tcPr>
              <w:p w14:paraId="20C36E5D" w14:textId="77777777" w:rsidR="0030546C" w:rsidRDefault="0030546C" w:rsidP="00397D3E">
                <w:pPr>
                  <w:pStyle w:val="Questiontext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</w:t>
                </w:r>
              </w:p>
            </w:tc>
          </w:sdtContent>
        </w:sdt>
      </w:tr>
      <w:tr w:rsidR="0030546C" w:rsidRPr="0030546C" w14:paraId="4E45C233" w14:textId="77777777" w:rsidTr="00674B40">
        <w:tc>
          <w:tcPr>
            <w:tcW w:w="5000" w:type="pct"/>
            <w:gridSpan w:val="26"/>
            <w:shd w:val="clear" w:color="auto" w:fill="auto"/>
          </w:tcPr>
          <w:p w14:paraId="7BF3AD21" w14:textId="77777777" w:rsidR="0030546C" w:rsidRPr="0030546C" w:rsidRDefault="0030546C" w:rsidP="0030546C">
            <w:pPr>
              <w:pStyle w:val="Sectionheading"/>
              <w:rPr>
                <w:rFonts w:eastAsia="Calibri"/>
              </w:rPr>
            </w:pPr>
            <w:r w:rsidRPr="0030546C">
              <w:rPr>
                <w:rFonts w:eastAsia="Calibri"/>
              </w:rPr>
              <w:t xml:space="preserve">9. </w:t>
            </w:r>
            <w:bookmarkStart w:id="5" w:name="section9"/>
            <w:r w:rsidRPr="0030546C">
              <w:rPr>
                <w:rFonts w:eastAsia="Calibri"/>
              </w:rPr>
              <w:t>Discharge details</w:t>
            </w:r>
            <w:bookmarkEnd w:id="5"/>
          </w:p>
        </w:tc>
      </w:tr>
      <w:tr w:rsidR="0030546C" w:rsidRPr="008426FD" w14:paraId="2F348057" w14:textId="77777777" w:rsidTr="00674B40">
        <w:tc>
          <w:tcPr>
            <w:tcW w:w="5000" w:type="pct"/>
            <w:gridSpan w:val="26"/>
            <w:shd w:val="clear" w:color="auto" w:fill="auto"/>
          </w:tcPr>
          <w:p w14:paraId="6537F811" w14:textId="77777777" w:rsidR="0030546C" w:rsidRPr="008426FD" w:rsidRDefault="0030546C" w:rsidP="0030546C">
            <w:pPr>
              <w:pStyle w:val="SubQuestion"/>
              <w:rPr>
                <w:rFonts w:eastAsia="Calibri"/>
              </w:rPr>
            </w:pPr>
            <w:r>
              <w:rPr>
                <w:rFonts w:eastAsia="Calibri"/>
              </w:rPr>
              <w:t xml:space="preserve">9.1 Please provide details on any discharge of abstracted water in table 9.1 below and on the map used to show abstraction locations.  </w:t>
            </w:r>
          </w:p>
        </w:tc>
      </w:tr>
      <w:tr w:rsidR="0030546C" w:rsidRPr="008426FD" w14:paraId="1A9744A1" w14:textId="77777777" w:rsidTr="00674B40">
        <w:tc>
          <w:tcPr>
            <w:tcW w:w="5000" w:type="pct"/>
            <w:gridSpan w:val="26"/>
            <w:shd w:val="clear" w:color="auto" w:fill="auto"/>
          </w:tcPr>
          <w:p w14:paraId="0C2C4D1F" w14:textId="007FF847" w:rsidR="0030546C" w:rsidRDefault="00A042A2" w:rsidP="00A042A2">
            <w:pPr>
              <w:pStyle w:val="Questiontext"/>
              <w:rPr>
                <w:rFonts w:eastAsia="Calibri"/>
              </w:rPr>
            </w:pPr>
            <w:r w:rsidRPr="008426FD">
              <w:rPr>
                <w:rFonts w:eastAsia="Calibri"/>
              </w:rPr>
              <w:t xml:space="preserve">If necessary, </w:t>
            </w:r>
            <w:r w:rsidR="009D76A6" w:rsidRPr="008426FD">
              <w:rPr>
                <w:rFonts w:eastAsia="Calibri"/>
              </w:rPr>
              <w:t>continue</w:t>
            </w:r>
            <w:r w:rsidRPr="008426FD">
              <w:rPr>
                <w:rFonts w:eastAsia="Calibri"/>
              </w:rPr>
              <w:t xml:space="preserve"> a separate sheet and provide a reference for this document.  </w:t>
            </w:r>
          </w:p>
        </w:tc>
      </w:tr>
      <w:tr w:rsidR="00A34A98" w14:paraId="59C07060" w14:textId="77777777" w:rsidTr="00F653B1">
        <w:tc>
          <w:tcPr>
            <w:tcW w:w="1181" w:type="pct"/>
            <w:gridSpan w:val="6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706D403A" w14:textId="77777777" w:rsidR="00E92465" w:rsidRDefault="00E92465" w:rsidP="008B4C7D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-574735522"/>
          </w:sdtPr>
          <w:sdtEndPr>
            <w:rPr>
              <w:rStyle w:val="Responseboxtext"/>
            </w:rPr>
          </w:sdtEndPr>
          <w:sdtContent>
            <w:tc>
              <w:tcPr>
                <w:tcW w:w="3005" w:type="pct"/>
                <w:gridSpan w:val="16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2A45F6E5" w14:textId="1AB09BFB" w:rsidR="00E92465" w:rsidRDefault="00DC33BE" w:rsidP="00DC33BE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Glyncastle</w:t>
                </w:r>
                <w:r w:rsidR="00CB0AC3">
                  <w:rPr>
                    <w:rStyle w:val="Responseboxtext"/>
                    <w:rFonts w:eastAsia="Calibri"/>
                  </w:rPr>
                  <w:t xml:space="preserve"> </w:t>
                </w:r>
                <w:r w:rsidR="00CD4EDD">
                  <w:rPr>
                    <w:rStyle w:val="Responseboxtext"/>
                    <w:rFonts w:eastAsia="Calibri"/>
                  </w:rPr>
                  <w:t>Additional Information</w:t>
                </w:r>
              </w:p>
            </w:tc>
          </w:sdtContent>
        </w:sdt>
        <w:tc>
          <w:tcPr>
            <w:tcW w:w="814" w:type="pct"/>
            <w:gridSpan w:val="4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91D728D" w14:textId="77777777" w:rsidR="00E92465" w:rsidRDefault="00E92465" w:rsidP="008B4C7D">
            <w:pPr>
              <w:spacing w:before="120" w:after="60"/>
              <w:rPr>
                <w:rFonts w:cs="Arial"/>
                <w:szCs w:val="20"/>
              </w:rPr>
            </w:pPr>
          </w:p>
        </w:tc>
      </w:tr>
      <w:tr w:rsidR="003364C3" w14:paraId="0E5EDF3E" w14:textId="77777777" w:rsidTr="00F653B1">
        <w:trPr>
          <w:trHeight w:val="95"/>
        </w:trPr>
        <w:tc>
          <w:tcPr>
            <w:tcW w:w="2568" w:type="pct"/>
            <w:gridSpan w:val="13"/>
          </w:tcPr>
          <w:p w14:paraId="2907B05A" w14:textId="77777777" w:rsidR="00A042A2" w:rsidRDefault="00A042A2" w:rsidP="00397D3E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2432" w:type="pct"/>
            <w:gridSpan w:val="13"/>
            <w:vAlign w:val="center"/>
          </w:tcPr>
          <w:p w14:paraId="270538C0" w14:textId="77777777" w:rsidR="00A042A2" w:rsidRDefault="00A042A2" w:rsidP="00397D3E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30546C" w:rsidRPr="008426FD" w14:paraId="6873FEF7" w14:textId="77777777" w:rsidTr="00674B40">
        <w:tc>
          <w:tcPr>
            <w:tcW w:w="5000" w:type="pct"/>
            <w:gridSpan w:val="2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A6F78E" w14:textId="77777777" w:rsidR="0030546C" w:rsidRDefault="00A042A2" w:rsidP="0030546C">
            <w:pPr>
              <w:pStyle w:val="SubQuestion"/>
              <w:rPr>
                <w:rFonts w:eastAsia="Calibri"/>
              </w:rPr>
            </w:pPr>
            <w:r>
              <w:rPr>
                <w:rFonts w:eastAsia="Calibri"/>
              </w:rPr>
              <w:t>Table 9.1 - Details of any discharge of abstracted water</w:t>
            </w:r>
          </w:p>
        </w:tc>
      </w:tr>
      <w:tr w:rsidR="00A34A98" w:rsidRPr="008426FD" w14:paraId="05BB8DCA" w14:textId="77777777" w:rsidTr="00F653B1">
        <w:trPr>
          <w:trHeight w:val="318"/>
        </w:trPr>
        <w:tc>
          <w:tcPr>
            <w:tcW w:w="1779" w:type="pct"/>
            <w:gridSpan w:val="8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</w:tcPr>
          <w:p w14:paraId="450937A6" w14:textId="77777777" w:rsidR="00A042A2" w:rsidRPr="00A042A2" w:rsidRDefault="00A042A2" w:rsidP="00A042A2">
            <w:pPr>
              <w:pStyle w:val="Questiontext"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 xml:space="preserve">Discharge location name or </w:t>
            </w:r>
            <w:r w:rsidRPr="00A042A2">
              <w:rPr>
                <w:rFonts w:eastAsia="Calibri"/>
                <w:sz w:val="18"/>
                <w:szCs w:val="18"/>
              </w:rPr>
              <w:t>reference (as labelled on map)</w:t>
            </w:r>
          </w:p>
        </w:tc>
        <w:tc>
          <w:tcPr>
            <w:tcW w:w="1136" w:type="pct"/>
            <w:gridSpan w:val="7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</w:tcPr>
          <w:p w14:paraId="0DA8C70E" w14:textId="77777777" w:rsidR="00A042A2" w:rsidRPr="00A042A2" w:rsidRDefault="00A042A2" w:rsidP="00A042A2">
            <w:pPr>
              <w:pStyle w:val="Questiontext"/>
              <w:rPr>
                <w:rFonts w:eastAsia="Calibri"/>
                <w:sz w:val="18"/>
                <w:szCs w:val="18"/>
              </w:rPr>
            </w:pPr>
            <w:r w:rsidRPr="00A042A2">
              <w:rPr>
                <w:rFonts w:eastAsia="Calibri"/>
                <w:sz w:val="18"/>
                <w:szCs w:val="18"/>
              </w:rPr>
              <w:t>National Grid Reference of discharge point</w:t>
            </w:r>
            <w:r>
              <w:rPr>
                <w:rFonts w:eastAsia="Calibri"/>
                <w:sz w:val="18"/>
                <w:szCs w:val="18"/>
              </w:rPr>
              <w:t xml:space="preserve"> </w:t>
            </w:r>
            <w:r w:rsidRPr="00A042A2">
              <w:rPr>
                <w:rFonts w:eastAsia="Calibri"/>
                <w:sz w:val="18"/>
                <w:szCs w:val="18"/>
              </w:rPr>
              <w:t>(12 digit)</w:t>
            </w:r>
          </w:p>
        </w:tc>
        <w:tc>
          <w:tcPr>
            <w:tcW w:w="695" w:type="pct"/>
            <w:gridSpan w:val="3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</w:tcPr>
          <w:p w14:paraId="1EE91F35" w14:textId="77777777" w:rsidR="00A042A2" w:rsidRPr="00A042A2" w:rsidRDefault="00A042A2" w:rsidP="00A042A2">
            <w:pPr>
              <w:pStyle w:val="Questiontext"/>
              <w:rPr>
                <w:rFonts w:eastAsia="Calibri"/>
                <w:sz w:val="18"/>
                <w:szCs w:val="18"/>
              </w:rPr>
            </w:pPr>
            <w:r w:rsidRPr="00A042A2">
              <w:rPr>
                <w:rFonts w:eastAsia="Calibri"/>
                <w:sz w:val="18"/>
                <w:szCs w:val="18"/>
              </w:rPr>
              <w:t>Total volume discharged (cubic metres)</w:t>
            </w:r>
          </w:p>
        </w:tc>
        <w:tc>
          <w:tcPr>
            <w:tcW w:w="1390" w:type="pct"/>
            <w:gridSpan w:val="8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</w:tcPr>
          <w:p w14:paraId="705EF3CA" w14:textId="77777777" w:rsidR="00A042A2" w:rsidRPr="00A042A2" w:rsidRDefault="00A042A2" w:rsidP="00A042A2">
            <w:pPr>
              <w:pStyle w:val="Questiontext"/>
              <w:rPr>
                <w:rFonts w:eastAsia="Calibri"/>
                <w:sz w:val="18"/>
                <w:szCs w:val="18"/>
              </w:rPr>
            </w:pPr>
            <w:r w:rsidRPr="00A042A2">
              <w:rPr>
                <w:rFonts w:eastAsia="Calibri"/>
                <w:sz w:val="18"/>
                <w:szCs w:val="18"/>
              </w:rPr>
              <w:t>Environmental Permit number for Water Discharge Activity number (if applicable)</w:t>
            </w:r>
          </w:p>
        </w:tc>
      </w:tr>
      <w:tr w:rsidR="00A34A98" w:rsidRPr="008426FD" w14:paraId="183460BE" w14:textId="77777777" w:rsidTr="00F653B1">
        <w:trPr>
          <w:trHeight w:val="315"/>
        </w:trPr>
        <w:tc>
          <w:tcPr>
            <w:tcW w:w="1779" w:type="pct"/>
            <w:gridSpan w:val="8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3B262C" w14:textId="36464863" w:rsidR="00A042A2" w:rsidRPr="00A042A2" w:rsidRDefault="003C2848" w:rsidP="0080266B">
            <w:pPr>
              <w:pStyle w:val="Questiontext"/>
              <w:rPr>
                <w:rFonts w:eastAsia="Calibri"/>
                <w:sz w:val="18"/>
                <w:szCs w:val="18"/>
              </w:rPr>
            </w:pPr>
            <w:sdt>
              <w:sdtPr>
                <w:id w:val="793483399"/>
                <w:text/>
              </w:sdtPr>
              <w:sdtEndPr/>
              <w:sdtContent>
                <w:r w:rsidR="0080266B">
                  <w:t>Glyncastle Discharge</w:t>
                </w:r>
              </w:sdtContent>
            </w:sdt>
          </w:p>
        </w:tc>
        <w:tc>
          <w:tcPr>
            <w:tcW w:w="1136" w:type="pct"/>
            <w:gridSpan w:val="7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Fonts w:asciiTheme="minorHAnsi" w:eastAsiaTheme="minorHAnsi" w:hAnsiTheme="minorHAnsi" w:cstheme="minorBidi"/>
                <w:color w:val="252525"/>
                <w:szCs w:val="22"/>
              </w:rPr>
              <w:id w:val="-1027802424"/>
              <w:text/>
            </w:sdtPr>
            <w:sdtEndPr/>
            <w:sdtContent>
              <w:p w14:paraId="03342AC6" w14:textId="39045469" w:rsidR="00A042A2" w:rsidRPr="00A042A2" w:rsidRDefault="0080266B" w:rsidP="00DC33BE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80266B">
                  <w:rPr>
                    <w:rFonts w:asciiTheme="minorHAnsi" w:eastAsiaTheme="minorHAnsi" w:hAnsiTheme="minorHAnsi" w:cstheme="minorBidi"/>
                    <w:color w:val="252525"/>
                    <w:szCs w:val="22"/>
                  </w:rPr>
                  <w:t>SN 83640 03090</w:t>
                </w:r>
              </w:p>
            </w:sdtContent>
          </w:sdt>
        </w:tc>
        <w:tc>
          <w:tcPr>
            <w:tcW w:w="695" w:type="pct"/>
            <w:gridSpan w:val="3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id w:val="1051037431"/>
              <w:text/>
            </w:sdtPr>
            <w:sdtEndPr/>
            <w:sdtContent>
              <w:p w14:paraId="035997AB" w14:textId="7305EF2F" w:rsidR="00A042A2" w:rsidRPr="00A042A2" w:rsidRDefault="00020F07" w:rsidP="00DC33BE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020F07">
                  <w:t>2160</w:t>
                </w:r>
                <w:r>
                  <w:t xml:space="preserve"> m3/day</w:t>
                </w:r>
              </w:p>
            </w:sdtContent>
          </w:sdt>
        </w:tc>
        <w:tc>
          <w:tcPr>
            <w:tcW w:w="1390" w:type="pct"/>
            <w:gridSpan w:val="8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id w:val="100462252"/>
              <w:text/>
            </w:sdtPr>
            <w:sdtEndPr/>
            <w:sdtContent>
              <w:p w14:paraId="1F1C3545" w14:textId="1C0424BC" w:rsidR="00A042A2" w:rsidRPr="00A042A2" w:rsidRDefault="0080266B" w:rsidP="00DC33BE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80266B">
                  <w:t>BP0348001</w:t>
                </w:r>
              </w:p>
            </w:sdtContent>
          </w:sdt>
        </w:tc>
      </w:tr>
      <w:tr w:rsidR="00A34A98" w:rsidRPr="008426FD" w14:paraId="118BD1D6" w14:textId="77777777" w:rsidTr="00F653B1">
        <w:trPr>
          <w:trHeight w:val="315"/>
        </w:trPr>
        <w:tc>
          <w:tcPr>
            <w:tcW w:w="1779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700499" w14:textId="6503EDDE" w:rsidR="00824D24" w:rsidRPr="00A042A2" w:rsidRDefault="003C2848" w:rsidP="00CB0AC3">
            <w:pPr>
              <w:pStyle w:val="Questiontext"/>
              <w:rPr>
                <w:rFonts w:eastAsia="Calibri"/>
                <w:sz w:val="18"/>
                <w:szCs w:val="18"/>
              </w:rPr>
            </w:pPr>
            <w:sdt>
              <w:sdtPr>
                <w:rPr>
                  <w:rStyle w:val="Responseboxtext"/>
                  <w:sz w:val="18"/>
                  <w:szCs w:val="18"/>
                </w:rPr>
                <w:id w:val="1782075749"/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CB0AC3" w:rsidRPr="00A042A2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                  </w:t>
                </w:r>
              </w:sdtContent>
            </w:sdt>
          </w:p>
        </w:tc>
        <w:tc>
          <w:tcPr>
            <w:tcW w:w="1136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id w:val="-366300605"/>
              <w:showingPlcHdr/>
              <w:text/>
            </w:sdtPr>
            <w:sdtEndPr/>
            <w:sdtContent>
              <w:p w14:paraId="606D19D0" w14:textId="50AA46B2" w:rsidR="00824D24" w:rsidRPr="00A042A2" w:rsidRDefault="00CB0AC3" w:rsidP="00CB0AC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A042A2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        </w:t>
                </w:r>
              </w:p>
            </w:sdtContent>
          </w:sdt>
        </w:tc>
        <w:tc>
          <w:tcPr>
            <w:tcW w:w="69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361166294"/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548439E8" w14:textId="5734380D" w:rsidR="00824D24" w:rsidRPr="00A042A2" w:rsidRDefault="00824D24" w:rsidP="00824D24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A042A2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</w:t>
                </w:r>
                <w:r w:rsidR="00783581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</w:t>
                </w:r>
                <w:r w:rsidRPr="00A042A2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</w:t>
                </w:r>
              </w:p>
            </w:sdtContent>
          </w:sdt>
        </w:tc>
        <w:tc>
          <w:tcPr>
            <w:tcW w:w="139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1933125333"/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6FAE6CAB" w14:textId="77777777" w:rsidR="00824D24" w:rsidRPr="00A042A2" w:rsidRDefault="00824D24" w:rsidP="00824D24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A042A2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        </w:t>
                </w:r>
              </w:p>
            </w:sdtContent>
          </w:sdt>
        </w:tc>
      </w:tr>
      <w:tr w:rsidR="00A34A98" w:rsidRPr="008426FD" w14:paraId="13C22251" w14:textId="77777777" w:rsidTr="00F653B1">
        <w:trPr>
          <w:trHeight w:val="315"/>
        </w:trPr>
        <w:tc>
          <w:tcPr>
            <w:tcW w:w="1779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FDC001" w14:textId="77777777" w:rsidR="00824D24" w:rsidRPr="00A042A2" w:rsidRDefault="003C2848" w:rsidP="00824D24">
            <w:pPr>
              <w:pStyle w:val="Questiontext"/>
              <w:rPr>
                <w:rFonts w:eastAsia="Calibri"/>
                <w:sz w:val="18"/>
                <w:szCs w:val="18"/>
              </w:rPr>
            </w:pPr>
            <w:sdt>
              <w:sdtPr>
                <w:rPr>
                  <w:rStyle w:val="Responseboxtext"/>
                  <w:sz w:val="18"/>
                  <w:szCs w:val="18"/>
                </w:rPr>
                <w:id w:val="49806743"/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824D24" w:rsidRPr="00A042A2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                  </w:t>
                </w:r>
              </w:sdtContent>
            </w:sdt>
          </w:p>
        </w:tc>
        <w:tc>
          <w:tcPr>
            <w:tcW w:w="1136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1287474176"/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10BBC839" w14:textId="77777777" w:rsidR="00824D24" w:rsidRPr="00A042A2" w:rsidRDefault="00824D24" w:rsidP="00824D24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A042A2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        </w:t>
                </w:r>
              </w:p>
            </w:sdtContent>
          </w:sdt>
        </w:tc>
        <w:tc>
          <w:tcPr>
            <w:tcW w:w="69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1120793255"/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0EFCEEBA" w14:textId="258A2B3D" w:rsidR="00824D24" w:rsidRPr="00A042A2" w:rsidRDefault="00824D24" w:rsidP="00824D24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A042A2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</w:t>
                </w:r>
                <w:r w:rsidR="00783581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</w:t>
                </w:r>
                <w:r w:rsidRPr="00A042A2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</w:t>
                </w:r>
              </w:p>
            </w:sdtContent>
          </w:sdt>
        </w:tc>
        <w:tc>
          <w:tcPr>
            <w:tcW w:w="139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1121422956"/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185F1C01" w14:textId="77777777" w:rsidR="00824D24" w:rsidRPr="00A042A2" w:rsidRDefault="00824D24" w:rsidP="00824D24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A042A2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        </w:t>
                </w:r>
              </w:p>
            </w:sdtContent>
          </w:sdt>
        </w:tc>
      </w:tr>
      <w:tr w:rsidR="00A34A98" w:rsidRPr="008426FD" w14:paraId="2B32917F" w14:textId="77777777" w:rsidTr="00F653B1">
        <w:trPr>
          <w:trHeight w:val="315"/>
        </w:trPr>
        <w:tc>
          <w:tcPr>
            <w:tcW w:w="1779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AB29A3" w14:textId="77777777" w:rsidR="00824D24" w:rsidRPr="00A042A2" w:rsidRDefault="003C2848" w:rsidP="00824D24">
            <w:pPr>
              <w:pStyle w:val="Questiontext"/>
              <w:rPr>
                <w:rFonts w:eastAsia="Calibri"/>
                <w:sz w:val="18"/>
                <w:szCs w:val="18"/>
              </w:rPr>
            </w:pPr>
            <w:sdt>
              <w:sdtPr>
                <w:rPr>
                  <w:rStyle w:val="Responseboxtext"/>
                  <w:sz w:val="18"/>
                  <w:szCs w:val="18"/>
                </w:rPr>
                <w:id w:val="1442876128"/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824D24" w:rsidRPr="00A042A2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                  </w:t>
                </w:r>
              </w:sdtContent>
            </w:sdt>
          </w:p>
        </w:tc>
        <w:tc>
          <w:tcPr>
            <w:tcW w:w="1136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477035375"/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56690C22" w14:textId="77777777" w:rsidR="00824D24" w:rsidRPr="00A042A2" w:rsidRDefault="00824D24" w:rsidP="00824D24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A042A2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        </w:t>
                </w:r>
              </w:p>
            </w:sdtContent>
          </w:sdt>
        </w:tc>
        <w:tc>
          <w:tcPr>
            <w:tcW w:w="69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1979834123"/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17035DDA" w14:textId="09AD20FD" w:rsidR="00824D24" w:rsidRPr="00A042A2" w:rsidRDefault="00824D24" w:rsidP="00824D24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A042A2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</w:t>
                </w:r>
              </w:p>
            </w:sdtContent>
          </w:sdt>
        </w:tc>
        <w:tc>
          <w:tcPr>
            <w:tcW w:w="139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1915695762"/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77344471" w14:textId="77777777" w:rsidR="00824D24" w:rsidRPr="00A042A2" w:rsidRDefault="00824D24" w:rsidP="00824D24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A042A2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        </w:t>
                </w:r>
              </w:p>
            </w:sdtContent>
          </w:sdt>
        </w:tc>
      </w:tr>
      <w:tr w:rsidR="00A33E8B" w:rsidRPr="0030546C" w14:paraId="1E726F91" w14:textId="77777777" w:rsidTr="00674B40">
        <w:trPr>
          <w:trHeight w:val="431"/>
        </w:trPr>
        <w:tc>
          <w:tcPr>
            <w:tcW w:w="5000" w:type="pct"/>
            <w:gridSpan w:val="26"/>
            <w:shd w:val="clear" w:color="auto" w:fill="auto"/>
          </w:tcPr>
          <w:p w14:paraId="4E048516" w14:textId="77777777" w:rsidR="00A33E8B" w:rsidRPr="0030546C" w:rsidRDefault="00F8551B" w:rsidP="00783581">
            <w:pPr>
              <w:pStyle w:val="SubQuestion"/>
              <w:spacing w:before="240"/>
              <w:rPr>
                <w:rFonts w:eastAsia="Calibri"/>
              </w:rPr>
            </w:pPr>
            <w:r>
              <w:rPr>
                <w:rFonts w:eastAsia="Calibri"/>
              </w:rPr>
              <w:t>9.2 Please provide a description of discharge structures and equipment</w:t>
            </w:r>
          </w:p>
        </w:tc>
      </w:tr>
      <w:tr w:rsidR="003364C3" w14:paraId="08E49218" w14:textId="77777777" w:rsidTr="00F653B1">
        <w:trPr>
          <w:trHeight w:val="95"/>
        </w:trPr>
        <w:tc>
          <w:tcPr>
            <w:tcW w:w="2568" w:type="pct"/>
            <w:gridSpan w:val="13"/>
          </w:tcPr>
          <w:p w14:paraId="272EC799" w14:textId="77777777" w:rsidR="00F8551B" w:rsidRDefault="00F8551B" w:rsidP="00397D3E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2432" w:type="pct"/>
            <w:gridSpan w:val="13"/>
            <w:vAlign w:val="center"/>
          </w:tcPr>
          <w:p w14:paraId="48ABFBB8" w14:textId="77777777" w:rsidR="00F8551B" w:rsidRDefault="00F8551B" w:rsidP="00397D3E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F8551B" w14:paraId="079F0A46" w14:textId="77777777" w:rsidTr="00674B40">
        <w:trPr>
          <w:trHeight w:val="1750"/>
        </w:trPr>
        <w:sdt>
          <w:sdtPr>
            <w:rPr>
              <w:rStyle w:val="Responseboxtext"/>
              <w:rFonts w:eastAsia="Calibri"/>
            </w:rPr>
            <w:id w:val="328729864"/>
          </w:sdtPr>
          <w:sdtEndPr>
            <w:rPr>
              <w:rStyle w:val="Responseboxtext"/>
            </w:rPr>
          </w:sdtEndPr>
          <w:sdtContent>
            <w:sdt>
              <w:sdtPr>
                <w:rPr>
                  <w:rStyle w:val="Responseboxtext"/>
                  <w:rFonts w:eastAsia="Calibri"/>
                </w:rPr>
                <w:id w:val="-304243907"/>
                <w:showingPlcHdr/>
              </w:sdtPr>
              <w:sdtEndPr>
                <w:rPr>
                  <w:rStyle w:val="Responseboxtext"/>
                </w:rPr>
              </w:sdtEndPr>
              <w:sdtContent>
                <w:tc>
                  <w:tcPr>
                    <w:tcW w:w="5000" w:type="pct"/>
                    <w:gridSpan w:val="26"/>
                    <w:tcBorders>
                      <w:top w:val="single" w:sz="4" w:space="0" w:color="auto"/>
                      <w:left w:val="single" w:sz="4" w:space="0" w:color="auto"/>
                      <w:bottom w:val="single" w:sz="4" w:space="0" w:color="auto"/>
                      <w:right w:val="single" w:sz="4" w:space="0" w:color="auto"/>
                    </w:tcBorders>
                    <w:hideMark/>
                  </w:tcPr>
                  <w:p w14:paraId="43C56ACD" w14:textId="522DF07A" w:rsidR="00F8551B" w:rsidRDefault="00DC33BE" w:rsidP="00DC33BE">
                    <w:pPr>
                      <w:pStyle w:val="Questiontext"/>
                      <w:rPr>
                        <w:rStyle w:val="Responseboxtext"/>
                        <w:rFonts w:eastAsia="Calibri"/>
                      </w:rPr>
                    </w:pPr>
                    <w:r>
                      <w:rPr>
                        <w:rStyle w:val="Responseboxtext"/>
                        <w:rFonts w:eastAsia="Calibri"/>
                      </w:rPr>
                      <w:t xml:space="preserve">     </w:t>
                    </w:r>
                  </w:p>
                </w:tc>
              </w:sdtContent>
            </w:sdt>
          </w:sdtContent>
        </w:sdt>
      </w:tr>
      <w:tr w:rsidR="00702569" w14:paraId="33B18851" w14:textId="77777777" w:rsidTr="00674B40">
        <w:tc>
          <w:tcPr>
            <w:tcW w:w="5000" w:type="pct"/>
            <w:gridSpan w:val="26"/>
            <w:shd w:val="clear" w:color="auto" w:fill="auto"/>
          </w:tcPr>
          <w:p w14:paraId="6C9BE51D" w14:textId="77777777" w:rsidR="00702569" w:rsidRDefault="00702569" w:rsidP="00863828">
            <w:pPr>
              <w:pStyle w:val="Questiontext"/>
              <w:rPr>
                <w:rFonts w:eastAsia="Calibri"/>
              </w:rPr>
            </w:pPr>
            <w:r w:rsidRPr="008426FD">
              <w:rPr>
                <w:rFonts w:eastAsia="Calibri"/>
              </w:rPr>
              <w:t xml:space="preserve">If necessary, continue a separate sheet and provide a reference for this document.  </w:t>
            </w:r>
          </w:p>
        </w:tc>
      </w:tr>
      <w:tr w:rsidR="00A34A98" w14:paraId="12E0D0FE" w14:textId="77777777" w:rsidTr="00F653B1">
        <w:tc>
          <w:tcPr>
            <w:tcW w:w="1181" w:type="pct"/>
            <w:gridSpan w:val="6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3CC74BCA" w14:textId="77777777" w:rsidR="00702569" w:rsidRDefault="00702569" w:rsidP="00863828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1300343694"/>
          </w:sdtPr>
          <w:sdtEndPr>
            <w:rPr>
              <w:rStyle w:val="Responseboxtext"/>
            </w:rPr>
          </w:sdtEndPr>
          <w:sdtContent>
            <w:sdt>
              <w:sdtPr>
                <w:rPr>
                  <w:rStyle w:val="Responseboxtext"/>
                  <w:rFonts w:eastAsia="Calibri"/>
                </w:rPr>
                <w:id w:val="140545594"/>
              </w:sdtPr>
              <w:sdtEndPr>
                <w:rPr>
                  <w:rStyle w:val="Responseboxtext"/>
                </w:rPr>
              </w:sdtEndPr>
              <w:sdtContent>
                <w:tc>
                  <w:tcPr>
                    <w:tcW w:w="3005" w:type="pct"/>
                    <w:gridSpan w:val="16"/>
                    <w:tcBorders>
                      <w:top w:val="nil"/>
                      <w:left w:val="single" w:sz="4" w:space="0" w:color="auto"/>
                      <w:bottom w:val="single" w:sz="4" w:space="0" w:color="auto"/>
                      <w:right w:val="single" w:sz="4" w:space="0" w:color="auto"/>
                    </w:tcBorders>
                    <w:vAlign w:val="center"/>
                    <w:hideMark/>
                  </w:tcPr>
                  <w:p w14:paraId="44B35F59" w14:textId="5B926550" w:rsidR="00702569" w:rsidRDefault="00020F07" w:rsidP="00863828">
                    <w:pPr>
                      <w:pStyle w:val="Paragraph"/>
                      <w:spacing w:before="120" w:after="60"/>
                      <w:rPr>
                        <w:rStyle w:val="Responseboxtext"/>
                        <w:rFonts w:eastAsia="Calibri"/>
                      </w:rPr>
                    </w:pPr>
                    <w:r>
                      <w:rPr>
                        <w:rStyle w:val="Responseboxtext"/>
                        <w:rFonts w:eastAsia="Calibri"/>
                      </w:rPr>
                      <w:t>Glyncastle Additional Information</w:t>
                    </w:r>
                  </w:p>
                </w:tc>
              </w:sdtContent>
            </w:sdt>
          </w:sdtContent>
        </w:sdt>
        <w:tc>
          <w:tcPr>
            <w:tcW w:w="814" w:type="pct"/>
            <w:gridSpan w:val="4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05DA071" w14:textId="77777777" w:rsidR="00702569" w:rsidRDefault="00702569" w:rsidP="00863828">
            <w:pPr>
              <w:spacing w:before="120" w:after="60"/>
              <w:rPr>
                <w:rFonts w:cs="Arial"/>
                <w:szCs w:val="20"/>
              </w:rPr>
            </w:pPr>
          </w:p>
        </w:tc>
      </w:tr>
      <w:tr w:rsidR="00F8551B" w:rsidRPr="00F8551B" w14:paraId="428F2256" w14:textId="77777777" w:rsidTr="00674B40">
        <w:trPr>
          <w:trHeight w:val="431"/>
        </w:trPr>
        <w:tc>
          <w:tcPr>
            <w:tcW w:w="5000" w:type="pct"/>
            <w:gridSpan w:val="26"/>
            <w:shd w:val="clear" w:color="auto" w:fill="auto"/>
          </w:tcPr>
          <w:p w14:paraId="7B59E410" w14:textId="77777777" w:rsidR="00F8551B" w:rsidRPr="00F8551B" w:rsidRDefault="00F8551B" w:rsidP="00F8551B">
            <w:pPr>
              <w:pStyle w:val="Sectionheading"/>
              <w:rPr>
                <w:rFonts w:eastAsia="Calibri"/>
              </w:rPr>
            </w:pPr>
            <w:r w:rsidRPr="00F8551B">
              <w:lastRenderedPageBreak/>
              <w:t xml:space="preserve">10. </w:t>
            </w:r>
            <w:bookmarkStart w:id="6" w:name="section10"/>
            <w:r w:rsidRPr="00F8551B">
              <w:t>Eel considerations</w:t>
            </w:r>
            <w:bookmarkEnd w:id="6"/>
          </w:p>
        </w:tc>
      </w:tr>
      <w:tr w:rsidR="00F8551B" w:rsidRPr="0030546C" w14:paraId="14323870" w14:textId="77777777" w:rsidTr="00674B40">
        <w:trPr>
          <w:trHeight w:val="431"/>
        </w:trPr>
        <w:tc>
          <w:tcPr>
            <w:tcW w:w="5000" w:type="pct"/>
            <w:gridSpan w:val="26"/>
            <w:shd w:val="clear" w:color="auto" w:fill="auto"/>
          </w:tcPr>
          <w:p w14:paraId="08252612" w14:textId="77777777" w:rsidR="00F8551B" w:rsidRPr="0030546C" w:rsidRDefault="00F8551B" w:rsidP="00F8551B">
            <w:pPr>
              <w:pStyle w:val="Questiontext"/>
              <w:rPr>
                <w:rFonts w:eastAsia="Calibri"/>
              </w:rPr>
            </w:pPr>
            <w:r>
              <w:t>Does your abstraction include measures to safeguard eels?</w:t>
            </w:r>
          </w:p>
        </w:tc>
      </w:tr>
      <w:tr w:rsidR="00EA359E" w14:paraId="6AB6584A" w14:textId="77777777" w:rsidTr="00F653B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9" w:type="pct"/>
        </w:trPr>
        <w:tc>
          <w:tcPr>
            <w:tcW w:w="6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3F2E9FF6" w14:textId="77777777" w:rsidR="00EA359E" w:rsidRPr="00BA4455" w:rsidRDefault="00EA359E" w:rsidP="00AE4714">
            <w:pPr>
              <w:pStyle w:val="BodyText"/>
              <w:rPr>
                <w:rFonts w:cs="Arial"/>
                <w:noProof/>
                <w:sz w:val="20"/>
                <w:szCs w:val="20"/>
                <w:lang w:eastAsia="en-GB"/>
              </w:rPr>
            </w:pPr>
            <w:r w:rsidRPr="00BA4455">
              <w:rPr>
                <w:rFonts w:cs="Arial"/>
                <w:noProof/>
                <w:sz w:val="20"/>
                <w:szCs w:val="20"/>
                <w:lang w:eastAsia="en-GB"/>
              </w:rPr>
              <w:t>No</w:t>
            </w:r>
          </w:p>
        </w:tc>
        <w:sdt>
          <w:sdtPr>
            <w:rPr>
              <w:rFonts w:eastAsia="Calibri"/>
            </w:rPr>
            <w:id w:val="194813432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57" w:type="pct"/>
                <w:gridSpan w:val="2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</w:tcPr>
              <w:p w14:paraId="7ABB6EBD" w14:textId="03A10F21" w:rsidR="00EA359E" w:rsidRPr="00BA4455" w:rsidRDefault="00347016" w:rsidP="00AE4714">
                <w:pPr>
                  <w:pStyle w:val="BodyText"/>
                  <w:rPr>
                    <w:rFonts w:cs="Arial"/>
                    <w:noProof/>
                    <w:sz w:val="20"/>
                    <w:szCs w:val="20"/>
                    <w:lang w:eastAsia="en-GB"/>
                  </w:rPr>
                </w:pPr>
                <w:r>
                  <w:rPr>
                    <w:rFonts w:ascii="MS Gothic" w:eastAsia="MS Gothic" w:hAnsi="MS Gothic" w:hint="eastAsia"/>
                  </w:rPr>
                  <w:t>☒</w:t>
                </w:r>
              </w:p>
            </w:tc>
          </w:sdtContent>
        </w:sdt>
        <w:tc>
          <w:tcPr>
            <w:tcW w:w="4074" w:type="pct"/>
            <w:gridSpan w:val="2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039448B7" w14:textId="77777777" w:rsidR="00EA359E" w:rsidRPr="00BA4455" w:rsidRDefault="00EA359E" w:rsidP="00AE4714">
            <w:pPr>
              <w:pStyle w:val="BodyText"/>
              <w:rPr>
                <w:rFonts w:cs="Arial"/>
                <w:noProof/>
                <w:sz w:val="20"/>
                <w:szCs w:val="20"/>
                <w:lang w:eastAsia="en-GB"/>
              </w:rPr>
            </w:pPr>
          </w:p>
        </w:tc>
      </w:tr>
      <w:tr w:rsidR="00EA359E" w14:paraId="2C32E708" w14:textId="77777777" w:rsidTr="00F653B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9" w:type="pct"/>
        </w:trPr>
        <w:tc>
          <w:tcPr>
            <w:tcW w:w="6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7065F77B" w14:textId="77777777" w:rsidR="00EA359E" w:rsidRPr="00BA4455" w:rsidRDefault="00EA359E" w:rsidP="00AE4714">
            <w:pPr>
              <w:pStyle w:val="BodyText"/>
              <w:rPr>
                <w:rFonts w:cs="Arial"/>
                <w:noProof/>
                <w:sz w:val="20"/>
                <w:szCs w:val="20"/>
                <w:lang w:eastAsia="en-GB"/>
              </w:rPr>
            </w:pPr>
            <w:r w:rsidRPr="00BA4455">
              <w:rPr>
                <w:rFonts w:cs="Arial"/>
                <w:noProof/>
                <w:sz w:val="20"/>
                <w:szCs w:val="20"/>
                <w:lang w:eastAsia="en-GB"/>
              </w:rPr>
              <w:t>Yes</w:t>
            </w:r>
          </w:p>
        </w:tc>
        <w:sdt>
          <w:sdtPr>
            <w:rPr>
              <w:rFonts w:eastAsia="Calibri"/>
            </w:rPr>
            <w:id w:val="-199926503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57" w:type="pct"/>
                <w:gridSpan w:val="2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</w:tcPr>
              <w:p w14:paraId="12D41968" w14:textId="77777777" w:rsidR="00EA359E" w:rsidRPr="00BA4455" w:rsidRDefault="00EA359E" w:rsidP="00AE4714">
                <w:pPr>
                  <w:pStyle w:val="BodyText"/>
                  <w:rPr>
                    <w:rFonts w:cs="Arial"/>
                    <w:noProof/>
                    <w:sz w:val="20"/>
                    <w:szCs w:val="20"/>
                    <w:lang w:eastAsia="en-GB"/>
                  </w:rPr>
                </w:pPr>
                <w:r w:rsidRPr="00BA4455">
                  <w:rPr>
                    <w:rFonts w:eastAsia="MS Gothic" w:hint="eastAsia"/>
                  </w:rPr>
                  <w:t>☐</w:t>
                </w:r>
              </w:p>
            </w:tc>
          </w:sdtContent>
        </w:sdt>
        <w:tc>
          <w:tcPr>
            <w:tcW w:w="4074" w:type="pct"/>
            <w:gridSpan w:val="2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6DDF57A9" w14:textId="4513E1E8" w:rsidR="00EA359E" w:rsidRPr="00BA4455" w:rsidRDefault="00EA359E" w:rsidP="00AE4714">
            <w:pPr>
              <w:pStyle w:val="Questiontext"/>
              <w:rPr>
                <w:noProof/>
                <w:lang w:eastAsia="en-GB"/>
              </w:rPr>
            </w:pPr>
            <w:r>
              <w:t>Provide details below</w:t>
            </w:r>
          </w:p>
        </w:tc>
      </w:tr>
      <w:tr w:rsidR="003364C3" w14:paraId="57E847F9" w14:textId="77777777" w:rsidTr="00F653B1">
        <w:trPr>
          <w:trHeight w:val="95"/>
        </w:trPr>
        <w:tc>
          <w:tcPr>
            <w:tcW w:w="2568" w:type="pct"/>
            <w:gridSpan w:val="13"/>
          </w:tcPr>
          <w:p w14:paraId="405851C2" w14:textId="77777777" w:rsidR="00F8551B" w:rsidRDefault="00F8551B" w:rsidP="00397D3E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2432" w:type="pct"/>
            <w:gridSpan w:val="13"/>
            <w:vAlign w:val="center"/>
          </w:tcPr>
          <w:p w14:paraId="17454803" w14:textId="77777777" w:rsidR="00F8551B" w:rsidRDefault="00F8551B" w:rsidP="00397D3E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F8551B" w14:paraId="6835E357" w14:textId="77777777" w:rsidTr="00674B40">
        <w:trPr>
          <w:trHeight w:val="1750"/>
        </w:trPr>
        <w:sdt>
          <w:sdtPr>
            <w:rPr>
              <w:rStyle w:val="Responseboxtext"/>
              <w:rFonts w:eastAsia="Calibri"/>
            </w:rPr>
            <w:id w:val="-942912910"/>
          </w:sdtPr>
          <w:sdtEndPr>
            <w:rPr>
              <w:rStyle w:val="Responseboxtext"/>
            </w:rPr>
          </w:sdtEndPr>
          <w:sdtContent>
            <w:tc>
              <w:tcPr>
                <w:tcW w:w="5000" w:type="pct"/>
                <w:gridSpan w:val="26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hideMark/>
              </w:tcPr>
              <w:p w14:paraId="051DEDBB" w14:textId="77777777" w:rsidR="00F8551B" w:rsidRDefault="00F8551B" w:rsidP="00397D3E">
                <w:pPr>
                  <w:pStyle w:val="Questiontext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</w:t>
                </w:r>
              </w:p>
            </w:tc>
          </w:sdtContent>
        </w:sdt>
      </w:tr>
      <w:tr w:rsidR="00A33E8B" w:rsidRPr="00F8551B" w14:paraId="47EEC19B" w14:textId="77777777" w:rsidTr="00674B40">
        <w:trPr>
          <w:trHeight w:val="108"/>
        </w:trPr>
        <w:tc>
          <w:tcPr>
            <w:tcW w:w="5000" w:type="pct"/>
            <w:gridSpan w:val="26"/>
            <w:shd w:val="clear" w:color="auto" w:fill="auto"/>
          </w:tcPr>
          <w:p w14:paraId="765F7A96" w14:textId="77777777" w:rsidR="00A33E8B" w:rsidRPr="00F8551B" w:rsidRDefault="00F8551B" w:rsidP="00F8551B">
            <w:pPr>
              <w:pStyle w:val="Sectionheading"/>
              <w:rPr>
                <w:rFonts w:eastAsia="Calibri"/>
              </w:rPr>
            </w:pPr>
            <w:r w:rsidRPr="00F8551B">
              <w:t xml:space="preserve">11. </w:t>
            </w:r>
            <w:bookmarkStart w:id="7" w:name="section11"/>
            <w:r w:rsidRPr="00F8551B">
              <w:t>Trickle Irrigation</w:t>
            </w:r>
            <w:bookmarkEnd w:id="7"/>
          </w:p>
        </w:tc>
      </w:tr>
      <w:tr w:rsidR="00F8551B" w:rsidRPr="00F8551B" w14:paraId="0F8E56B0" w14:textId="77777777" w:rsidTr="00674B40">
        <w:trPr>
          <w:trHeight w:val="108"/>
        </w:trPr>
        <w:tc>
          <w:tcPr>
            <w:tcW w:w="5000" w:type="pct"/>
            <w:gridSpan w:val="26"/>
            <w:shd w:val="clear" w:color="auto" w:fill="auto"/>
          </w:tcPr>
          <w:p w14:paraId="2D862D8D" w14:textId="6E7E4DBD" w:rsidR="00F8551B" w:rsidRPr="00F8551B" w:rsidRDefault="00F8551B" w:rsidP="00F8551B">
            <w:pPr>
              <w:pStyle w:val="Questiontext"/>
            </w:pPr>
            <w:r>
              <w:t xml:space="preserve">If you are applying to licence a trickle </w:t>
            </w:r>
            <w:r w:rsidR="00285918">
              <w:t xml:space="preserve">irrigation </w:t>
            </w:r>
            <w:r>
              <w:t>abstraction, d</w:t>
            </w:r>
            <w:r w:rsidRPr="00B2095D">
              <w:t xml:space="preserve">o you wish to apply for a </w:t>
            </w:r>
            <w:r>
              <w:t>Two</w:t>
            </w:r>
            <w:r w:rsidRPr="00B2095D">
              <w:t>-Part Tariff agreement with your application?</w:t>
            </w:r>
          </w:p>
        </w:tc>
      </w:tr>
      <w:tr w:rsidR="00A34A98" w:rsidRPr="00676782" w14:paraId="0956D1AE" w14:textId="77777777" w:rsidTr="00F653B1">
        <w:trPr>
          <w:trHeight w:val="444"/>
        </w:trPr>
        <w:tc>
          <w:tcPr>
            <w:tcW w:w="661" w:type="pct"/>
            <w:shd w:val="clear" w:color="auto" w:fill="auto"/>
            <w:vAlign w:val="center"/>
          </w:tcPr>
          <w:p w14:paraId="62A056F5" w14:textId="77777777" w:rsidR="00F8551B" w:rsidRPr="00676782" w:rsidRDefault="00F8551B" w:rsidP="00397D3E">
            <w:pPr>
              <w:pStyle w:val="Questiontext"/>
              <w:rPr>
                <w:i/>
              </w:rPr>
            </w:pPr>
            <w:r w:rsidRPr="00AF0BC1">
              <w:t>No</w:t>
            </w:r>
          </w:p>
        </w:tc>
        <w:sdt>
          <w:sdtPr>
            <w:id w:val="-250431748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70" w:type="pct"/>
                <w:gridSpan w:val="3"/>
                <w:shd w:val="clear" w:color="auto" w:fill="auto"/>
                <w:vAlign w:val="center"/>
              </w:tcPr>
              <w:p w14:paraId="3C34D79C" w14:textId="037EA888" w:rsidR="00F8551B" w:rsidRPr="00676782" w:rsidRDefault="00347016" w:rsidP="00397D3E">
                <w:pPr>
                  <w:pStyle w:val="Questiontext"/>
                  <w:rPr>
                    <w:i/>
                  </w:rPr>
                </w:pPr>
                <w:r>
                  <w:rPr>
                    <w:rFonts w:ascii="MS Gothic" w:eastAsia="MS Gothic" w:hAnsi="MS Gothic" w:hint="eastAsia"/>
                  </w:rPr>
                  <w:t>☒</w:t>
                </w:r>
              </w:p>
            </w:tc>
          </w:sdtContent>
        </w:sdt>
        <w:tc>
          <w:tcPr>
            <w:tcW w:w="4070" w:type="pct"/>
            <w:gridSpan w:val="22"/>
            <w:shd w:val="clear" w:color="auto" w:fill="auto"/>
            <w:vAlign w:val="center"/>
          </w:tcPr>
          <w:p w14:paraId="52405702" w14:textId="77777777" w:rsidR="00F8551B" w:rsidRPr="00676782" w:rsidRDefault="00F8551B" w:rsidP="00397D3E">
            <w:pPr>
              <w:pStyle w:val="Questiontext"/>
              <w:rPr>
                <w:i/>
              </w:rPr>
            </w:pPr>
          </w:p>
        </w:tc>
      </w:tr>
      <w:tr w:rsidR="00A34A98" w14:paraId="4BBE8D69" w14:textId="77777777" w:rsidTr="00F653B1">
        <w:trPr>
          <w:trHeight w:val="434"/>
        </w:trPr>
        <w:tc>
          <w:tcPr>
            <w:tcW w:w="661" w:type="pct"/>
            <w:shd w:val="clear" w:color="auto" w:fill="auto"/>
          </w:tcPr>
          <w:p w14:paraId="62B6AD8A" w14:textId="77777777" w:rsidR="00F8551B" w:rsidRDefault="00F8551B" w:rsidP="00397D3E">
            <w:pPr>
              <w:pStyle w:val="Questiontext"/>
            </w:pPr>
            <w:r>
              <w:t>Yes</w:t>
            </w:r>
          </w:p>
        </w:tc>
        <w:sdt>
          <w:sdtPr>
            <w:id w:val="102606382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70" w:type="pct"/>
                <w:gridSpan w:val="3"/>
                <w:shd w:val="clear" w:color="auto" w:fill="auto"/>
              </w:tcPr>
              <w:p w14:paraId="152C8338" w14:textId="77777777" w:rsidR="00F8551B" w:rsidRDefault="00F8551B" w:rsidP="00397D3E">
                <w:pPr>
                  <w:pStyle w:val="Questiontext"/>
                </w:pPr>
                <w:r w:rsidRPr="00AF0BC1">
                  <w:rPr>
                    <w:rFonts w:eastAsia="MS Gothic" w:hint="eastAsia"/>
                  </w:rPr>
                  <w:t>☐</w:t>
                </w:r>
              </w:p>
            </w:tc>
          </w:sdtContent>
        </w:sdt>
        <w:tc>
          <w:tcPr>
            <w:tcW w:w="4070" w:type="pct"/>
            <w:gridSpan w:val="22"/>
            <w:shd w:val="clear" w:color="auto" w:fill="auto"/>
          </w:tcPr>
          <w:p w14:paraId="67B2A706" w14:textId="77777777" w:rsidR="00F8551B" w:rsidRPr="0040427D" w:rsidRDefault="0040427D" w:rsidP="0040427D">
            <w:pPr>
              <w:pStyle w:val="Questiontext"/>
            </w:pPr>
            <w:r w:rsidRPr="0040427D">
              <w:t>We will contact you during determination of your application to arrange this agreement.</w:t>
            </w:r>
          </w:p>
        </w:tc>
      </w:tr>
      <w:tr w:rsidR="00F8551B" w:rsidRPr="00F8551B" w14:paraId="0D54209E" w14:textId="77777777" w:rsidTr="00674B40">
        <w:trPr>
          <w:trHeight w:val="108"/>
        </w:trPr>
        <w:tc>
          <w:tcPr>
            <w:tcW w:w="5000" w:type="pct"/>
            <w:gridSpan w:val="26"/>
            <w:shd w:val="clear" w:color="auto" w:fill="auto"/>
          </w:tcPr>
          <w:p w14:paraId="6843D520" w14:textId="77777777" w:rsidR="00F8551B" w:rsidRPr="0040427D" w:rsidRDefault="0040427D" w:rsidP="0040427D">
            <w:pPr>
              <w:pStyle w:val="Sectionheading"/>
            </w:pPr>
            <w:r w:rsidRPr="00AF462C">
              <w:t>1</w:t>
            </w:r>
            <w:r>
              <w:t>2</w:t>
            </w:r>
            <w:r w:rsidRPr="00AF462C">
              <w:t xml:space="preserve">. </w:t>
            </w:r>
            <w:bookmarkStart w:id="8" w:name="section12"/>
            <w:r w:rsidRPr="00AF462C">
              <w:t>Planned abstractions</w:t>
            </w:r>
            <w:bookmarkEnd w:id="8"/>
          </w:p>
        </w:tc>
      </w:tr>
      <w:tr w:rsidR="00F8551B" w:rsidRPr="00F8551B" w14:paraId="515AD726" w14:textId="77777777" w:rsidTr="00674B40">
        <w:trPr>
          <w:trHeight w:val="108"/>
        </w:trPr>
        <w:tc>
          <w:tcPr>
            <w:tcW w:w="5000" w:type="pct"/>
            <w:gridSpan w:val="26"/>
            <w:shd w:val="clear" w:color="auto" w:fill="auto"/>
          </w:tcPr>
          <w:p w14:paraId="6F7407C4" w14:textId="7D5B6047" w:rsidR="00F8551B" w:rsidRPr="00F8551B" w:rsidRDefault="0040427D" w:rsidP="0040427D">
            <w:pPr>
              <w:pStyle w:val="SubQuestion"/>
            </w:pPr>
            <w:r w:rsidRPr="00AF462C">
              <w:t>1</w:t>
            </w:r>
            <w:r>
              <w:t>2</w:t>
            </w:r>
            <w:r w:rsidRPr="00AF462C">
              <w:t>.1 D</w:t>
            </w:r>
            <w:r>
              <w:t xml:space="preserve">o you expect to increase </w:t>
            </w:r>
            <w:r w:rsidR="00285918">
              <w:t>the</w:t>
            </w:r>
            <w:r>
              <w:t xml:space="preserve"> current rate of abstraction </w:t>
            </w:r>
            <w:r w:rsidR="00285918">
              <w:t xml:space="preserve">for the </w:t>
            </w:r>
            <w:r w:rsidR="009D76A6">
              <w:t>activity</w:t>
            </w:r>
            <w:r w:rsidR="00285918">
              <w:t xml:space="preserve"> you are applying to have licensed </w:t>
            </w:r>
            <w:r>
              <w:t xml:space="preserve">from 01January 2018 onwards or to carry </w:t>
            </w:r>
            <w:r w:rsidRPr="00AF462C">
              <w:t>ou</w:t>
            </w:r>
            <w:r>
              <w:t>t</w:t>
            </w:r>
            <w:r w:rsidRPr="00AF462C">
              <w:t xml:space="preserve"> further</w:t>
            </w:r>
            <w:r w:rsidR="00285918">
              <w:t xml:space="preserve"> new</w:t>
            </w:r>
            <w:r w:rsidRPr="00AF462C">
              <w:t xml:space="preserve"> abstractions </w:t>
            </w:r>
            <w:r w:rsidR="009D76A6" w:rsidRPr="00AF462C">
              <w:t>(</w:t>
            </w:r>
            <w:r w:rsidR="009D76A6">
              <w:t>both</w:t>
            </w:r>
            <w:r w:rsidR="00285918">
              <w:t xml:space="preserve"> termed ‘</w:t>
            </w:r>
            <w:r w:rsidRPr="00AF462C">
              <w:t>planned</w:t>
            </w:r>
            <w:r w:rsidR="00285918">
              <w:t>’</w:t>
            </w:r>
            <w:r w:rsidRPr="00AF462C">
              <w:t xml:space="preserve"> abstractions) at this si</w:t>
            </w:r>
            <w:r>
              <w:t>t</w:t>
            </w:r>
            <w:r w:rsidRPr="00AF462C">
              <w:t>e in the future?</w:t>
            </w:r>
          </w:p>
        </w:tc>
      </w:tr>
      <w:tr w:rsidR="00A34A98" w:rsidRPr="00676782" w14:paraId="3FFDF02E" w14:textId="77777777" w:rsidTr="00F653B1">
        <w:trPr>
          <w:trHeight w:val="444"/>
        </w:trPr>
        <w:tc>
          <w:tcPr>
            <w:tcW w:w="661" w:type="pct"/>
            <w:shd w:val="clear" w:color="auto" w:fill="auto"/>
            <w:vAlign w:val="center"/>
          </w:tcPr>
          <w:p w14:paraId="24FCAAD7" w14:textId="77777777" w:rsidR="0040427D" w:rsidRPr="00676782" w:rsidRDefault="0040427D" w:rsidP="00397D3E">
            <w:pPr>
              <w:pStyle w:val="Questiontext"/>
              <w:rPr>
                <w:i/>
              </w:rPr>
            </w:pPr>
            <w:r w:rsidRPr="00AF0BC1">
              <w:t>No</w:t>
            </w:r>
          </w:p>
        </w:tc>
        <w:sdt>
          <w:sdtPr>
            <w:id w:val="-2026547185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70" w:type="pct"/>
                <w:gridSpan w:val="3"/>
                <w:shd w:val="clear" w:color="auto" w:fill="auto"/>
                <w:vAlign w:val="center"/>
              </w:tcPr>
              <w:p w14:paraId="0C32D260" w14:textId="79F7E100" w:rsidR="0040427D" w:rsidRPr="00676782" w:rsidRDefault="00347016" w:rsidP="00397D3E">
                <w:pPr>
                  <w:pStyle w:val="Questiontext"/>
                  <w:rPr>
                    <w:i/>
                  </w:rPr>
                </w:pPr>
                <w:r>
                  <w:rPr>
                    <w:rFonts w:ascii="MS Gothic" w:eastAsia="MS Gothic" w:hAnsi="MS Gothic" w:hint="eastAsia"/>
                  </w:rPr>
                  <w:t>☒</w:t>
                </w:r>
              </w:p>
            </w:tc>
          </w:sdtContent>
        </w:sdt>
        <w:tc>
          <w:tcPr>
            <w:tcW w:w="4070" w:type="pct"/>
            <w:gridSpan w:val="22"/>
            <w:shd w:val="clear" w:color="auto" w:fill="auto"/>
            <w:vAlign w:val="center"/>
          </w:tcPr>
          <w:p w14:paraId="14BD5F4E" w14:textId="77777777" w:rsidR="0040427D" w:rsidRPr="00676782" w:rsidRDefault="0040427D" w:rsidP="00397D3E">
            <w:pPr>
              <w:pStyle w:val="Questiontext"/>
              <w:rPr>
                <w:i/>
              </w:rPr>
            </w:pPr>
          </w:p>
        </w:tc>
      </w:tr>
      <w:tr w:rsidR="00A34A98" w14:paraId="050497A4" w14:textId="77777777" w:rsidTr="00F653B1">
        <w:trPr>
          <w:trHeight w:val="434"/>
        </w:trPr>
        <w:tc>
          <w:tcPr>
            <w:tcW w:w="661" w:type="pct"/>
            <w:shd w:val="clear" w:color="auto" w:fill="auto"/>
          </w:tcPr>
          <w:p w14:paraId="0BF3DB12" w14:textId="77777777" w:rsidR="0040427D" w:rsidRDefault="0040427D" w:rsidP="00397D3E">
            <w:pPr>
              <w:pStyle w:val="Questiontext"/>
            </w:pPr>
            <w:r>
              <w:t>Yes</w:t>
            </w:r>
          </w:p>
        </w:tc>
        <w:sdt>
          <w:sdtPr>
            <w:id w:val="-207750311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70" w:type="pct"/>
                <w:gridSpan w:val="3"/>
                <w:shd w:val="clear" w:color="auto" w:fill="auto"/>
              </w:tcPr>
              <w:p w14:paraId="25280A85" w14:textId="77777777" w:rsidR="0040427D" w:rsidRDefault="0040427D" w:rsidP="00397D3E">
                <w:pPr>
                  <w:pStyle w:val="Questiontext"/>
                </w:pPr>
                <w:r w:rsidRPr="00AF0BC1">
                  <w:rPr>
                    <w:rFonts w:eastAsia="MS Gothic" w:hint="eastAsia"/>
                  </w:rPr>
                  <w:t>☐</w:t>
                </w:r>
              </w:p>
            </w:tc>
          </w:sdtContent>
        </w:sdt>
        <w:tc>
          <w:tcPr>
            <w:tcW w:w="4070" w:type="pct"/>
            <w:gridSpan w:val="22"/>
            <w:shd w:val="clear" w:color="auto" w:fill="auto"/>
          </w:tcPr>
          <w:p w14:paraId="0C286703" w14:textId="77777777" w:rsidR="0040427D" w:rsidRPr="0040427D" w:rsidRDefault="0040427D" w:rsidP="00397D3E">
            <w:pPr>
              <w:pStyle w:val="Questiontext"/>
            </w:pPr>
          </w:p>
        </w:tc>
      </w:tr>
      <w:tr w:rsidR="00F8551B" w:rsidRPr="00F8551B" w14:paraId="7A5965DD" w14:textId="77777777" w:rsidTr="00674B40">
        <w:trPr>
          <w:trHeight w:val="108"/>
        </w:trPr>
        <w:tc>
          <w:tcPr>
            <w:tcW w:w="5000" w:type="pct"/>
            <w:gridSpan w:val="26"/>
            <w:shd w:val="clear" w:color="auto" w:fill="auto"/>
          </w:tcPr>
          <w:p w14:paraId="1C3A0EE0" w14:textId="580FB94F" w:rsidR="00F8551B" w:rsidRPr="00F8551B" w:rsidRDefault="00A714E8" w:rsidP="00A714E8">
            <w:pPr>
              <w:pStyle w:val="SubQuestion"/>
            </w:pPr>
            <w:r w:rsidRPr="00AF462C">
              <w:t>1</w:t>
            </w:r>
            <w:r>
              <w:t>2</w:t>
            </w:r>
            <w:r w:rsidRPr="00AF462C">
              <w:t xml:space="preserve">.2 Have you </w:t>
            </w:r>
            <w:r w:rsidR="00D13406">
              <w:t xml:space="preserve">submitted a licence application (s) for any </w:t>
            </w:r>
            <w:r w:rsidRPr="00AF462C">
              <w:t>planned abstraction</w:t>
            </w:r>
            <w:r w:rsidR="00D13406">
              <w:t xml:space="preserve">(s) </w:t>
            </w:r>
            <w:r w:rsidRPr="00AF462C">
              <w:t>as a result of the Water Act 2003 changes?</w:t>
            </w:r>
          </w:p>
        </w:tc>
      </w:tr>
      <w:tr w:rsidR="00A34A98" w:rsidRPr="00676782" w14:paraId="6BB745CE" w14:textId="77777777" w:rsidTr="00F653B1">
        <w:trPr>
          <w:trHeight w:val="444"/>
        </w:trPr>
        <w:tc>
          <w:tcPr>
            <w:tcW w:w="661" w:type="pct"/>
            <w:shd w:val="clear" w:color="auto" w:fill="auto"/>
            <w:vAlign w:val="center"/>
          </w:tcPr>
          <w:p w14:paraId="52A5BBDB" w14:textId="77777777" w:rsidR="00A714E8" w:rsidRPr="00676782" w:rsidRDefault="00A714E8" w:rsidP="00397D3E">
            <w:pPr>
              <w:pStyle w:val="Questiontext"/>
              <w:rPr>
                <w:i/>
              </w:rPr>
            </w:pPr>
            <w:r w:rsidRPr="00AF0BC1">
              <w:t>No</w:t>
            </w:r>
          </w:p>
        </w:tc>
        <w:sdt>
          <w:sdtPr>
            <w:id w:val="73868214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70" w:type="pct"/>
                <w:gridSpan w:val="3"/>
                <w:shd w:val="clear" w:color="auto" w:fill="auto"/>
                <w:vAlign w:val="center"/>
              </w:tcPr>
              <w:p w14:paraId="3B24A20A" w14:textId="7F1D35FC" w:rsidR="00A714E8" w:rsidRPr="00676782" w:rsidRDefault="00347016" w:rsidP="00397D3E">
                <w:pPr>
                  <w:pStyle w:val="Questiontext"/>
                  <w:rPr>
                    <w:i/>
                  </w:rPr>
                </w:pPr>
                <w:r>
                  <w:rPr>
                    <w:rFonts w:ascii="MS Gothic" w:eastAsia="MS Gothic" w:hAnsi="MS Gothic" w:hint="eastAsia"/>
                  </w:rPr>
                  <w:t>☒</w:t>
                </w:r>
              </w:p>
            </w:tc>
          </w:sdtContent>
        </w:sdt>
        <w:tc>
          <w:tcPr>
            <w:tcW w:w="4070" w:type="pct"/>
            <w:gridSpan w:val="22"/>
            <w:shd w:val="clear" w:color="auto" w:fill="auto"/>
            <w:vAlign w:val="center"/>
          </w:tcPr>
          <w:p w14:paraId="07693F8A" w14:textId="77777777" w:rsidR="00A714E8" w:rsidRPr="00676782" w:rsidRDefault="00A714E8" w:rsidP="00397D3E">
            <w:pPr>
              <w:pStyle w:val="Questiontext"/>
              <w:rPr>
                <w:i/>
              </w:rPr>
            </w:pPr>
          </w:p>
        </w:tc>
      </w:tr>
      <w:tr w:rsidR="00A34A98" w14:paraId="15AB3F9E" w14:textId="77777777" w:rsidTr="00F653B1">
        <w:trPr>
          <w:trHeight w:val="434"/>
        </w:trPr>
        <w:tc>
          <w:tcPr>
            <w:tcW w:w="661" w:type="pct"/>
            <w:shd w:val="clear" w:color="auto" w:fill="auto"/>
          </w:tcPr>
          <w:p w14:paraId="70FDE446" w14:textId="77777777" w:rsidR="00A714E8" w:rsidRDefault="00A714E8" w:rsidP="00397D3E">
            <w:pPr>
              <w:pStyle w:val="Questiontext"/>
            </w:pPr>
            <w:r>
              <w:t>Yes</w:t>
            </w:r>
          </w:p>
        </w:tc>
        <w:sdt>
          <w:sdtPr>
            <w:id w:val="153461778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70" w:type="pct"/>
                <w:gridSpan w:val="3"/>
                <w:shd w:val="clear" w:color="auto" w:fill="auto"/>
              </w:tcPr>
              <w:p w14:paraId="572B35C2" w14:textId="77777777" w:rsidR="00A714E8" w:rsidRDefault="00A714E8" w:rsidP="00397D3E">
                <w:pPr>
                  <w:pStyle w:val="Questiontext"/>
                </w:pPr>
                <w:r w:rsidRPr="00AF0BC1">
                  <w:rPr>
                    <w:rFonts w:eastAsia="MS Gothic" w:hint="eastAsia"/>
                  </w:rPr>
                  <w:t>☐</w:t>
                </w:r>
              </w:p>
            </w:tc>
          </w:sdtContent>
        </w:sdt>
        <w:tc>
          <w:tcPr>
            <w:tcW w:w="4070" w:type="pct"/>
            <w:gridSpan w:val="22"/>
            <w:shd w:val="clear" w:color="auto" w:fill="auto"/>
          </w:tcPr>
          <w:p w14:paraId="2FBA35B5" w14:textId="77777777" w:rsidR="00A714E8" w:rsidRPr="0040427D" w:rsidRDefault="00A40BF9" w:rsidP="00397D3E">
            <w:pPr>
              <w:pStyle w:val="Questiontext"/>
            </w:pPr>
            <w:r>
              <w:t>Provide a reference number if you have already submitted an application(s) to cover any planned abstractions.</w:t>
            </w:r>
          </w:p>
        </w:tc>
      </w:tr>
      <w:tr w:rsidR="00EA359E" w14:paraId="5007AB9D" w14:textId="77777777" w:rsidTr="00F653B1">
        <w:trPr>
          <w:gridAfter w:val="1"/>
          <w:wAfter w:w="9" w:type="pct"/>
        </w:trPr>
        <w:tc>
          <w:tcPr>
            <w:tcW w:w="930" w:type="pct"/>
            <w:gridSpan w:val="4"/>
            <w:tcBorders>
              <w:top w:val="nil"/>
              <w:left w:val="nil"/>
              <w:bottom w:val="nil"/>
            </w:tcBorders>
            <w:hideMark/>
          </w:tcPr>
          <w:p w14:paraId="7204CE02" w14:textId="77777777" w:rsidR="00EA359E" w:rsidRDefault="00EA359E" w:rsidP="00AE4714">
            <w:pPr>
              <w:pStyle w:val="Questiontext"/>
              <w:rPr>
                <w:color w:val="000000"/>
              </w:rPr>
            </w:pPr>
          </w:p>
        </w:tc>
        <w:tc>
          <w:tcPr>
            <w:tcW w:w="1090" w:type="pct"/>
            <w:gridSpan w:val="6"/>
            <w:tcBorders>
              <w:top w:val="nil"/>
              <w:bottom w:val="nil"/>
              <w:right w:val="single" w:sz="4" w:space="0" w:color="auto"/>
            </w:tcBorders>
          </w:tcPr>
          <w:p w14:paraId="3D6027F3" w14:textId="77777777" w:rsidR="00EA359E" w:rsidRDefault="00EA359E" w:rsidP="00AE4714">
            <w:pPr>
              <w:pStyle w:val="Questiontext"/>
              <w:rPr>
                <w:color w:val="000000"/>
              </w:rPr>
            </w:pPr>
            <w: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-1887786705"/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2152" w:type="pct"/>
                <w:gridSpan w:val="11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2CE96D9F" w14:textId="77777777" w:rsidR="00EA359E" w:rsidRDefault="00EA359E" w:rsidP="00AE4714">
                <w:pPr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</w:t>
                </w:r>
              </w:p>
            </w:tc>
          </w:sdtContent>
        </w:sdt>
        <w:tc>
          <w:tcPr>
            <w:tcW w:w="819" w:type="pct"/>
            <w:gridSpan w:val="4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21F2629" w14:textId="77777777" w:rsidR="00EA359E" w:rsidRDefault="00EA359E" w:rsidP="00AE4714">
            <w:pPr>
              <w:spacing w:before="120" w:after="60"/>
              <w:rPr>
                <w:rFonts w:cs="Arial"/>
                <w:szCs w:val="20"/>
              </w:rPr>
            </w:pPr>
          </w:p>
        </w:tc>
      </w:tr>
      <w:tr w:rsidR="00F8551B" w:rsidRPr="00F8551B" w14:paraId="412B25B9" w14:textId="77777777" w:rsidTr="00674B40">
        <w:trPr>
          <w:trHeight w:val="108"/>
        </w:trPr>
        <w:tc>
          <w:tcPr>
            <w:tcW w:w="5000" w:type="pct"/>
            <w:gridSpan w:val="26"/>
            <w:shd w:val="clear" w:color="auto" w:fill="auto"/>
          </w:tcPr>
          <w:p w14:paraId="308D8B70" w14:textId="77777777" w:rsidR="00F8551B" w:rsidRPr="00F8551B" w:rsidRDefault="00A40BF9" w:rsidP="00A40BF9">
            <w:pPr>
              <w:pStyle w:val="Sectionheading"/>
            </w:pPr>
            <w:r w:rsidRPr="00C21C75">
              <w:t>1</w:t>
            </w:r>
            <w:r>
              <w:t>3</w:t>
            </w:r>
            <w:r w:rsidRPr="00AF462C">
              <w:t xml:space="preserve">. </w:t>
            </w:r>
            <w:bookmarkStart w:id="9" w:name="section13"/>
            <w:r w:rsidRPr="00AF462C">
              <w:t>Other abstractions</w:t>
            </w:r>
            <w:bookmarkEnd w:id="9"/>
          </w:p>
        </w:tc>
      </w:tr>
      <w:tr w:rsidR="0040427D" w:rsidRPr="00F8551B" w14:paraId="1E92B4C0" w14:textId="77777777" w:rsidTr="00674B40">
        <w:trPr>
          <w:trHeight w:val="108"/>
        </w:trPr>
        <w:tc>
          <w:tcPr>
            <w:tcW w:w="5000" w:type="pct"/>
            <w:gridSpan w:val="26"/>
            <w:shd w:val="clear" w:color="auto" w:fill="auto"/>
          </w:tcPr>
          <w:p w14:paraId="2F530279" w14:textId="77777777" w:rsidR="0040427D" w:rsidRPr="00F8551B" w:rsidRDefault="00A40BF9" w:rsidP="00A40BF9">
            <w:pPr>
              <w:pStyle w:val="Questiontext"/>
            </w:pPr>
            <w:r>
              <w:t>Please provide details of any other abstraction(s) (licensed or exempt) that are associated with this application in table 13.1 below.</w:t>
            </w:r>
          </w:p>
        </w:tc>
      </w:tr>
      <w:tr w:rsidR="003364C3" w14:paraId="4609C5D2" w14:textId="77777777" w:rsidTr="00F653B1">
        <w:trPr>
          <w:trHeight w:val="95"/>
        </w:trPr>
        <w:tc>
          <w:tcPr>
            <w:tcW w:w="2568" w:type="pct"/>
            <w:gridSpan w:val="13"/>
          </w:tcPr>
          <w:p w14:paraId="7D2CE697" w14:textId="77777777" w:rsidR="00271E8E" w:rsidRDefault="00271E8E" w:rsidP="00397D3E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2432" w:type="pct"/>
            <w:gridSpan w:val="13"/>
            <w:vAlign w:val="center"/>
          </w:tcPr>
          <w:p w14:paraId="3E971B94" w14:textId="77777777" w:rsidR="00271E8E" w:rsidRDefault="00271E8E" w:rsidP="00397D3E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40427D" w:rsidRPr="00271E8E" w14:paraId="3E06D411" w14:textId="77777777" w:rsidTr="00674B40">
        <w:trPr>
          <w:trHeight w:val="108"/>
        </w:trPr>
        <w:tc>
          <w:tcPr>
            <w:tcW w:w="5000" w:type="pct"/>
            <w:gridSpan w:val="2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F6E6F2" w14:textId="77777777" w:rsidR="0040427D" w:rsidRPr="00271E8E" w:rsidRDefault="00271E8E" w:rsidP="00F8551B">
            <w:pPr>
              <w:pStyle w:val="Questiontext"/>
              <w:rPr>
                <w:b/>
                <w:sz w:val="18"/>
                <w:szCs w:val="18"/>
              </w:rPr>
            </w:pPr>
            <w:r w:rsidRPr="00271E8E">
              <w:rPr>
                <w:b/>
                <w:sz w:val="18"/>
                <w:szCs w:val="18"/>
              </w:rPr>
              <w:t>Table 13.1 - Details of any other abstraction(s) (licensed or exempt) that are associated with this application</w:t>
            </w:r>
          </w:p>
        </w:tc>
      </w:tr>
      <w:tr w:rsidR="00A34A98" w:rsidRPr="00EA359E" w14:paraId="0302FC07" w14:textId="77777777" w:rsidTr="00F653B1">
        <w:trPr>
          <w:trHeight w:val="344"/>
        </w:trPr>
        <w:tc>
          <w:tcPr>
            <w:tcW w:w="1080" w:type="pct"/>
            <w:gridSpan w:val="5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</w:tcPr>
          <w:p w14:paraId="6CA565DD" w14:textId="786DFDE4" w:rsidR="00C4741E" w:rsidRPr="00EA359E" w:rsidRDefault="00C4741E" w:rsidP="00271E8E">
            <w:pPr>
              <w:pStyle w:val="Questiontext"/>
              <w:rPr>
                <w:sz w:val="18"/>
                <w:szCs w:val="18"/>
              </w:rPr>
            </w:pPr>
            <w:r w:rsidRPr="00EA359E">
              <w:rPr>
                <w:rFonts w:eastAsia="Calibri"/>
                <w:sz w:val="18"/>
                <w:szCs w:val="18"/>
              </w:rPr>
              <w:t xml:space="preserve">National Grid </w:t>
            </w:r>
            <w:r w:rsidR="009D76A6" w:rsidRPr="00EA359E">
              <w:rPr>
                <w:rFonts w:eastAsia="Calibri"/>
                <w:sz w:val="18"/>
                <w:szCs w:val="18"/>
              </w:rPr>
              <w:t>Reference (</w:t>
            </w:r>
            <w:r w:rsidRPr="00EA359E">
              <w:rPr>
                <w:rFonts w:eastAsia="Calibri"/>
                <w:sz w:val="18"/>
                <w:szCs w:val="18"/>
              </w:rPr>
              <w:t>12 digit) of where you abstract water</w:t>
            </w:r>
          </w:p>
        </w:tc>
        <w:tc>
          <w:tcPr>
            <w:tcW w:w="800" w:type="pct"/>
            <w:gridSpan w:val="4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</w:tcPr>
          <w:p w14:paraId="27025749" w14:textId="16B0F626" w:rsidR="00C4741E" w:rsidRPr="00EA359E" w:rsidRDefault="00C4741E" w:rsidP="00271E8E">
            <w:pPr>
              <w:pStyle w:val="Questiontext"/>
              <w:rPr>
                <w:sz w:val="18"/>
                <w:szCs w:val="18"/>
              </w:rPr>
            </w:pPr>
            <w:r w:rsidRPr="00EA359E">
              <w:rPr>
                <w:sz w:val="18"/>
                <w:szCs w:val="18"/>
              </w:rPr>
              <w:t>Source name and type</w:t>
            </w:r>
          </w:p>
        </w:tc>
        <w:tc>
          <w:tcPr>
            <w:tcW w:w="790" w:type="pct"/>
            <w:gridSpan w:val="5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</w:tcPr>
          <w:p w14:paraId="1FDB4D75" w14:textId="77777777" w:rsidR="00C4741E" w:rsidRPr="00EA359E" w:rsidRDefault="00C4741E" w:rsidP="00271E8E">
            <w:pPr>
              <w:pStyle w:val="Questiontext"/>
              <w:rPr>
                <w:sz w:val="18"/>
                <w:szCs w:val="18"/>
              </w:rPr>
            </w:pPr>
            <w:r w:rsidRPr="00EA359E">
              <w:rPr>
                <w:rFonts w:eastAsia="Calibri"/>
                <w:sz w:val="18"/>
                <w:szCs w:val="18"/>
              </w:rPr>
              <w:t>Purpose of abstraction</w:t>
            </w:r>
          </w:p>
        </w:tc>
        <w:tc>
          <w:tcPr>
            <w:tcW w:w="644" w:type="pct"/>
            <w:gridSpan w:val="3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</w:tcPr>
          <w:p w14:paraId="3B375559" w14:textId="77777777" w:rsidR="00C4741E" w:rsidRPr="00EA359E" w:rsidRDefault="00C4741E" w:rsidP="00271E8E">
            <w:pPr>
              <w:pStyle w:val="Questiontext"/>
              <w:rPr>
                <w:sz w:val="18"/>
                <w:szCs w:val="18"/>
              </w:rPr>
            </w:pPr>
            <w:r w:rsidRPr="00EA359E">
              <w:rPr>
                <w:rFonts w:eastAsia="Calibri"/>
                <w:sz w:val="18"/>
                <w:szCs w:val="18"/>
              </w:rPr>
              <w:t>Where do you use the water?</w:t>
            </w:r>
          </w:p>
        </w:tc>
        <w:tc>
          <w:tcPr>
            <w:tcW w:w="644" w:type="pct"/>
            <w:gridSpan w:val="3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</w:tcPr>
          <w:p w14:paraId="54D21AFC" w14:textId="77777777" w:rsidR="00C4741E" w:rsidRPr="00EA359E" w:rsidRDefault="00C4741E" w:rsidP="00271E8E">
            <w:pPr>
              <w:pStyle w:val="Questiontext"/>
              <w:rPr>
                <w:sz w:val="18"/>
                <w:szCs w:val="18"/>
              </w:rPr>
            </w:pPr>
            <w:r w:rsidRPr="00EA359E">
              <w:rPr>
                <w:rFonts w:eastAsia="Calibri"/>
                <w:sz w:val="18"/>
                <w:szCs w:val="18"/>
              </w:rPr>
              <w:t xml:space="preserve">When do you abstract the water? </w:t>
            </w:r>
          </w:p>
        </w:tc>
        <w:tc>
          <w:tcPr>
            <w:tcW w:w="1042" w:type="pct"/>
            <w:gridSpan w:val="6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</w:tcPr>
          <w:p w14:paraId="1B6225B8" w14:textId="77777777" w:rsidR="00C4741E" w:rsidRPr="00EA359E" w:rsidRDefault="00C4741E" w:rsidP="00271E8E">
            <w:pPr>
              <w:pStyle w:val="Questiontext"/>
              <w:rPr>
                <w:rFonts w:eastAsia="Calibri"/>
                <w:sz w:val="18"/>
                <w:szCs w:val="18"/>
              </w:rPr>
            </w:pPr>
            <w:r w:rsidRPr="00EA359E">
              <w:rPr>
                <w:rFonts w:eastAsia="Calibri"/>
                <w:sz w:val="18"/>
                <w:szCs w:val="18"/>
              </w:rPr>
              <w:t>Is this a pending application, or already licensed?</w:t>
            </w:r>
          </w:p>
          <w:p w14:paraId="1F4DB41A" w14:textId="77777777" w:rsidR="00C4741E" w:rsidRPr="00EA359E" w:rsidRDefault="00C4741E" w:rsidP="00271E8E">
            <w:pPr>
              <w:pStyle w:val="Questiontext"/>
              <w:rPr>
                <w:sz w:val="18"/>
                <w:szCs w:val="18"/>
              </w:rPr>
            </w:pPr>
            <w:r w:rsidRPr="00EA359E">
              <w:rPr>
                <w:rFonts w:eastAsia="Calibri"/>
                <w:sz w:val="18"/>
                <w:szCs w:val="18"/>
              </w:rPr>
              <w:t>Please provide the application or licence number as appropriate</w:t>
            </w:r>
          </w:p>
        </w:tc>
      </w:tr>
      <w:tr w:rsidR="00A34A98" w:rsidRPr="00271E8E" w14:paraId="0AC4A7B1" w14:textId="77777777" w:rsidTr="00F653B1">
        <w:trPr>
          <w:trHeight w:val="342"/>
        </w:trPr>
        <w:tc>
          <w:tcPr>
            <w:tcW w:w="1080" w:type="pct"/>
            <w:gridSpan w:val="5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1757708837"/>
              <w:text/>
            </w:sdtPr>
            <w:sdtEndPr>
              <w:rPr>
                <w:rStyle w:val="Responseboxtext"/>
              </w:rPr>
            </w:sdtEndPr>
            <w:sdtContent>
              <w:p w14:paraId="248B3CF6" w14:textId="625DCEDA" w:rsidR="00EA359E" w:rsidRPr="00271E8E" w:rsidRDefault="00347016" w:rsidP="00347016">
                <w:pPr>
                  <w:pStyle w:val="Questiontext"/>
                  <w:rPr>
                    <w:sz w:val="18"/>
                    <w:szCs w:val="18"/>
                  </w:rPr>
                </w:pPr>
                <w:r>
                  <w:rPr>
                    <w:rStyle w:val="Responseboxtext"/>
                    <w:sz w:val="18"/>
                    <w:szCs w:val="18"/>
                  </w:rPr>
                  <w:t>N/A</w:t>
                </w:r>
              </w:p>
            </w:sdtContent>
          </w:sdt>
        </w:tc>
        <w:tc>
          <w:tcPr>
            <w:tcW w:w="800" w:type="pct"/>
            <w:gridSpan w:val="4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2080168077"/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5B964A94" w14:textId="7B62E903" w:rsidR="00EA359E" w:rsidRPr="00271E8E" w:rsidRDefault="00EA359E" w:rsidP="00EA359E">
                <w:pPr>
                  <w:pStyle w:val="Questiontext"/>
                  <w:rPr>
                    <w:sz w:val="18"/>
                    <w:szCs w:val="18"/>
                  </w:rPr>
                </w:pPr>
                <w:r w:rsidRPr="00641A27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        </w:t>
                </w:r>
              </w:p>
            </w:sdtContent>
          </w:sdt>
        </w:tc>
        <w:tc>
          <w:tcPr>
            <w:tcW w:w="790" w:type="pct"/>
            <w:gridSpan w:val="5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458919890"/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0CAE677D" w14:textId="737145F9" w:rsidR="00EA359E" w:rsidRPr="00271E8E" w:rsidRDefault="00EA359E" w:rsidP="00EA359E">
                <w:pPr>
                  <w:pStyle w:val="Questiontext"/>
                  <w:rPr>
                    <w:sz w:val="18"/>
                    <w:szCs w:val="18"/>
                  </w:rPr>
                </w:pPr>
                <w:r w:rsidRPr="00641A27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        </w:t>
                </w:r>
              </w:p>
            </w:sdtContent>
          </w:sdt>
        </w:tc>
        <w:tc>
          <w:tcPr>
            <w:tcW w:w="644" w:type="pct"/>
            <w:gridSpan w:val="3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639156997"/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19C4E0C8" w14:textId="77777777" w:rsidR="00EA359E" w:rsidRPr="00271E8E" w:rsidRDefault="00EA359E" w:rsidP="00EA359E">
                <w:pPr>
                  <w:pStyle w:val="Questiontext"/>
                  <w:rPr>
                    <w:sz w:val="18"/>
                    <w:szCs w:val="18"/>
                  </w:rPr>
                </w:pPr>
                <w:r w:rsidRPr="00641A27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        </w:t>
                </w:r>
              </w:p>
            </w:sdtContent>
          </w:sdt>
        </w:tc>
        <w:tc>
          <w:tcPr>
            <w:tcW w:w="644" w:type="pct"/>
            <w:gridSpan w:val="3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1746450427"/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30F01F3D" w14:textId="77777777" w:rsidR="00EA359E" w:rsidRPr="00271E8E" w:rsidRDefault="00EA359E" w:rsidP="00EA359E">
                <w:pPr>
                  <w:pStyle w:val="Questiontext"/>
                  <w:rPr>
                    <w:sz w:val="18"/>
                    <w:szCs w:val="18"/>
                  </w:rPr>
                </w:pPr>
                <w:r w:rsidRPr="00641A27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        </w:t>
                </w:r>
              </w:p>
            </w:sdtContent>
          </w:sdt>
        </w:tc>
        <w:tc>
          <w:tcPr>
            <w:tcW w:w="1042" w:type="pct"/>
            <w:gridSpan w:val="6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169564901"/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06EB450D" w14:textId="77777777" w:rsidR="00EA359E" w:rsidRPr="00271E8E" w:rsidRDefault="00EA359E" w:rsidP="00EA359E">
                <w:pPr>
                  <w:pStyle w:val="Questiontext"/>
                  <w:rPr>
                    <w:sz w:val="18"/>
                    <w:szCs w:val="18"/>
                  </w:rPr>
                </w:pPr>
                <w:r w:rsidRPr="00641A27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        </w:t>
                </w:r>
              </w:p>
            </w:sdtContent>
          </w:sdt>
        </w:tc>
      </w:tr>
      <w:tr w:rsidR="00A34A98" w:rsidRPr="00271E8E" w14:paraId="5999FC54" w14:textId="77777777" w:rsidTr="00F653B1">
        <w:trPr>
          <w:trHeight w:val="342"/>
        </w:trPr>
        <w:tc>
          <w:tcPr>
            <w:tcW w:w="1080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146897206"/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3561EBF8" w14:textId="77777777" w:rsidR="00EA359E" w:rsidRPr="00271E8E" w:rsidRDefault="00EA359E" w:rsidP="00EA359E">
                <w:pPr>
                  <w:pStyle w:val="Questiontext"/>
                  <w:rPr>
                    <w:sz w:val="18"/>
                    <w:szCs w:val="18"/>
                  </w:rPr>
                </w:pPr>
                <w:r w:rsidRPr="00641A27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        </w:t>
                </w:r>
              </w:p>
            </w:sdtContent>
          </w:sdt>
        </w:tc>
        <w:tc>
          <w:tcPr>
            <w:tcW w:w="80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1723507727"/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35F25997" w14:textId="3FA1DBE1" w:rsidR="00EA359E" w:rsidRPr="00271E8E" w:rsidRDefault="00EA359E" w:rsidP="00EA359E">
                <w:pPr>
                  <w:pStyle w:val="Questiontext"/>
                  <w:rPr>
                    <w:sz w:val="18"/>
                    <w:szCs w:val="18"/>
                  </w:rPr>
                </w:pPr>
                <w:r w:rsidRPr="00641A27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        </w:t>
                </w:r>
              </w:p>
            </w:sdtContent>
          </w:sdt>
        </w:tc>
        <w:tc>
          <w:tcPr>
            <w:tcW w:w="790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988984917"/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08A66B8E" w14:textId="4762D781" w:rsidR="00EA359E" w:rsidRPr="00271E8E" w:rsidRDefault="00EA359E" w:rsidP="00EA359E">
                <w:pPr>
                  <w:pStyle w:val="Questiontext"/>
                  <w:rPr>
                    <w:sz w:val="18"/>
                    <w:szCs w:val="18"/>
                  </w:rPr>
                </w:pPr>
                <w:r w:rsidRPr="00641A27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        </w:t>
                </w:r>
              </w:p>
            </w:sdtContent>
          </w:sdt>
        </w:tc>
        <w:tc>
          <w:tcPr>
            <w:tcW w:w="64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728193198"/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7378CD9F" w14:textId="77777777" w:rsidR="00EA359E" w:rsidRPr="00271E8E" w:rsidRDefault="00EA359E" w:rsidP="00EA359E">
                <w:pPr>
                  <w:pStyle w:val="Questiontext"/>
                  <w:rPr>
                    <w:sz w:val="18"/>
                    <w:szCs w:val="18"/>
                  </w:rPr>
                </w:pPr>
                <w:r w:rsidRPr="00641A27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        </w:t>
                </w:r>
              </w:p>
            </w:sdtContent>
          </w:sdt>
        </w:tc>
        <w:tc>
          <w:tcPr>
            <w:tcW w:w="64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276335648"/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7C753EF3" w14:textId="77777777" w:rsidR="00EA359E" w:rsidRPr="00271E8E" w:rsidRDefault="00EA359E" w:rsidP="00EA359E">
                <w:pPr>
                  <w:pStyle w:val="Questiontext"/>
                  <w:rPr>
                    <w:sz w:val="18"/>
                    <w:szCs w:val="18"/>
                  </w:rPr>
                </w:pPr>
                <w:r w:rsidRPr="00641A27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        </w:t>
                </w:r>
              </w:p>
            </w:sdtContent>
          </w:sdt>
        </w:tc>
        <w:tc>
          <w:tcPr>
            <w:tcW w:w="1042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977527469"/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38FCE996" w14:textId="77777777" w:rsidR="00EA359E" w:rsidRPr="00271E8E" w:rsidRDefault="00EA359E" w:rsidP="00EA359E">
                <w:pPr>
                  <w:pStyle w:val="Questiontext"/>
                  <w:rPr>
                    <w:sz w:val="18"/>
                    <w:szCs w:val="18"/>
                  </w:rPr>
                </w:pPr>
                <w:r w:rsidRPr="00641A27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        </w:t>
                </w:r>
              </w:p>
            </w:sdtContent>
          </w:sdt>
        </w:tc>
      </w:tr>
      <w:tr w:rsidR="00A34A98" w:rsidRPr="00271E8E" w14:paraId="06D877BA" w14:textId="77777777" w:rsidTr="00F653B1">
        <w:trPr>
          <w:trHeight w:val="342"/>
        </w:trPr>
        <w:tc>
          <w:tcPr>
            <w:tcW w:w="1080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949901188"/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0371FE62" w14:textId="77777777" w:rsidR="00EA359E" w:rsidRPr="00271E8E" w:rsidRDefault="00EA359E" w:rsidP="00EA359E">
                <w:pPr>
                  <w:pStyle w:val="Questiontext"/>
                  <w:rPr>
                    <w:sz w:val="18"/>
                    <w:szCs w:val="18"/>
                  </w:rPr>
                </w:pPr>
                <w:r w:rsidRPr="00641A27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        </w:t>
                </w:r>
              </w:p>
            </w:sdtContent>
          </w:sdt>
        </w:tc>
        <w:tc>
          <w:tcPr>
            <w:tcW w:w="80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876544349"/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2F6822A5" w14:textId="11BCB4CF" w:rsidR="00EA359E" w:rsidRPr="00271E8E" w:rsidRDefault="00EA359E" w:rsidP="00EA359E">
                <w:pPr>
                  <w:pStyle w:val="Questiontext"/>
                  <w:rPr>
                    <w:sz w:val="18"/>
                    <w:szCs w:val="18"/>
                  </w:rPr>
                </w:pPr>
                <w:r w:rsidRPr="00641A27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        </w:t>
                </w:r>
              </w:p>
            </w:sdtContent>
          </w:sdt>
        </w:tc>
        <w:tc>
          <w:tcPr>
            <w:tcW w:w="790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2124112585"/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47389D3D" w14:textId="7B4C0BA8" w:rsidR="00EA359E" w:rsidRPr="00271E8E" w:rsidRDefault="00EA359E" w:rsidP="00EA359E">
                <w:pPr>
                  <w:pStyle w:val="Questiontext"/>
                  <w:rPr>
                    <w:sz w:val="18"/>
                    <w:szCs w:val="18"/>
                  </w:rPr>
                </w:pPr>
                <w:r w:rsidRPr="00641A27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        </w:t>
                </w:r>
              </w:p>
            </w:sdtContent>
          </w:sdt>
        </w:tc>
        <w:tc>
          <w:tcPr>
            <w:tcW w:w="64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906844650"/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61F50A5F" w14:textId="77777777" w:rsidR="00EA359E" w:rsidRPr="00271E8E" w:rsidRDefault="00EA359E" w:rsidP="00EA359E">
                <w:pPr>
                  <w:pStyle w:val="Questiontext"/>
                  <w:rPr>
                    <w:sz w:val="18"/>
                    <w:szCs w:val="18"/>
                  </w:rPr>
                </w:pPr>
                <w:r w:rsidRPr="00641A27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        </w:t>
                </w:r>
              </w:p>
            </w:sdtContent>
          </w:sdt>
        </w:tc>
        <w:tc>
          <w:tcPr>
            <w:tcW w:w="64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422873269"/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109BB6DB" w14:textId="77777777" w:rsidR="00EA359E" w:rsidRPr="00271E8E" w:rsidRDefault="00EA359E" w:rsidP="00EA359E">
                <w:pPr>
                  <w:pStyle w:val="Questiontext"/>
                  <w:rPr>
                    <w:sz w:val="18"/>
                    <w:szCs w:val="18"/>
                  </w:rPr>
                </w:pPr>
                <w:r w:rsidRPr="00641A27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        </w:t>
                </w:r>
              </w:p>
            </w:sdtContent>
          </w:sdt>
        </w:tc>
        <w:tc>
          <w:tcPr>
            <w:tcW w:w="1042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507565721"/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40C2A8F4" w14:textId="77777777" w:rsidR="00EA359E" w:rsidRPr="00271E8E" w:rsidRDefault="00EA359E" w:rsidP="00EA359E">
                <w:pPr>
                  <w:pStyle w:val="Questiontext"/>
                  <w:rPr>
                    <w:sz w:val="18"/>
                    <w:szCs w:val="18"/>
                  </w:rPr>
                </w:pPr>
                <w:r w:rsidRPr="00641A27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        </w:t>
                </w:r>
              </w:p>
            </w:sdtContent>
          </w:sdt>
        </w:tc>
      </w:tr>
      <w:tr w:rsidR="00893039" w:rsidRPr="00271E8E" w14:paraId="4530F03D" w14:textId="77777777" w:rsidTr="00EA359E">
        <w:trPr>
          <w:trHeight w:val="342"/>
        </w:trPr>
        <w:tc>
          <w:tcPr>
            <w:tcW w:w="5000" w:type="pct"/>
            <w:gridSpan w:val="26"/>
            <w:tcBorders>
              <w:top w:val="single" w:sz="4" w:space="0" w:color="auto"/>
            </w:tcBorders>
            <w:shd w:val="clear" w:color="auto" w:fill="auto"/>
          </w:tcPr>
          <w:p w14:paraId="32676F98" w14:textId="77777777" w:rsidR="00893039" w:rsidRPr="00271E8E" w:rsidRDefault="00893039" w:rsidP="00893039">
            <w:pPr>
              <w:pStyle w:val="Sectionheading"/>
              <w:rPr>
                <w:sz w:val="18"/>
                <w:szCs w:val="18"/>
              </w:rPr>
            </w:pPr>
            <w:r w:rsidRPr="00AF462C">
              <w:lastRenderedPageBreak/>
              <w:t>1</w:t>
            </w:r>
            <w:r>
              <w:t>4</w:t>
            </w:r>
            <w:r w:rsidRPr="00AF462C">
              <w:t xml:space="preserve">. </w:t>
            </w:r>
            <w:bookmarkStart w:id="10" w:name="section14"/>
            <w:r w:rsidRPr="00AF462C">
              <w:t xml:space="preserve">Planning </w:t>
            </w:r>
            <w:r>
              <w:t>permission</w:t>
            </w:r>
            <w:bookmarkEnd w:id="10"/>
          </w:p>
        </w:tc>
      </w:tr>
      <w:tr w:rsidR="00893039" w:rsidRPr="00271E8E" w14:paraId="379D273A" w14:textId="77777777" w:rsidTr="00674B40">
        <w:trPr>
          <w:trHeight w:val="342"/>
        </w:trPr>
        <w:tc>
          <w:tcPr>
            <w:tcW w:w="5000" w:type="pct"/>
            <w:gridSpan w:val="26"/>
            <w:shd w:val="clear" w:color="auto" w:fill="auto"/>
          </w:tcPr>
          <w:p w14:paraId="017D1BB9" w14:textId="7AC79BEF" w:rsidR="00B02BCC" w:rsidRPr="00893039" w:rsidRDefault="0030292E" w:rsidP="00893039">
            <w:pPr>
              <w:pStyle w:val="Questiontext"/>
            </w:pPr>
            <w:r>
              <w:t>Complete</w:t>
            </w:r>
            <w:r w:rsidR="00893039">
              <w:t xml:space="preserve"> table</w:t>
            </w:r>
            <w:r>
              <w:t xml:space="preserve"> 14.1</w:t>
            </w:r>
            <w:r w:rsidR="00893039">
              <w:t xml:space="preserve"> below and provide deta</w:t>
            </w:r>
            <w:r>
              <w:t xml:space="preserve">ils of any planning permissions or </w:t>
            </w:r>
            <w:r w:rsidR="00893039">
              <w:t xml:space="preserve">advice associated with </w:t>
            </w:r>
            <w:r w:rsidR="00C4741E">
              <w:t>the</w:t>
            </w:r>
            <w:r w:rsidR="00893039">
              <w:t xml:space="preserve"> abstraction </w:t>
            </w:r>
            <w:r w:rsidR="00C4741E">
              <w:t xml:space="preserve">you are applying to have licensed </w:t>
            </w:r>
            <w:r w:rsidR="00893039">
              <w:t>where relevant.</w:t>
            </w:r>
            <w:r w:rsidR="008A390A">
              <w:t xml:space="preserve"> Provide a copy of any permissions or advice,providing a reference for this documen</w:t>
            </w:r>
            <w:r w:rsidR="00A34A98">
              <w:t>t below.</w:t>
            </w:r>
          </w:p>
        </w:tc>
      </w:tr>
      <w:tr w:rsidR="00A34A98" w14:paraId="027D6E2C" w14:textId="77777777" w:rsidTr="00F653B1">
        <w:tc>
          <w:tcPr>
            <w:tcW w:w="1181" w:type="pct"/>
            <w:gridSpan w:val="6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6B3AD3BD" w14:textId="77777777" w:rsidR="00A34A98" w:rsidRDefault="00A34A98" w:rsidP="00AE4714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-1795356788"/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3005" w:type="pct"/>
                <w:gridSpan w:val="16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4AD9F5D1" w14:textId="77777777" w:rsidR="00A34A98" w:rsidRDefault="00A34A98" w:rsidP="00AE4714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814" w:type="pct"/>
            <w:gridSpan w:val="4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6B82C04" w14:textId="77777777" w:rsidR="00A34A98" w:rsidRDefault="00A34A98" w:rsidP="00AE4714">
            <w:pPr>
              <w:spacing w:before="120" w:after="60"/>
              <w:rPr>
                <w:rFonts w:cs="Arial"/>
                <w:szCs w:val="20"/>
              </w:rPr>
            </w:pPr>
          </w:p>
        </w:tc>
      </w:tr>
      <w:tr w:rsidR="00A34A98" w14:paraId="5D9616C3" w14:textId="77777777" w:rsidTr="00F653B1">
        <w:trPr>
          <w:trHeight w:val="95"/>
        </w:trPr>
        <w:tc>
          <w:tcPr>
            <w:tcW w:w="2568" w:type="pct"/>
            <w:gridSpan w:val="13"/>
          </w:tcPr>
          <w:p w14:paraId="086B797D" w14:textId="77777777" w:rsidR="00A34A98" w:rsidRDefault="00A34A98" w:rsidP="00AE4714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2432" w:type="pct"/>
            <w:gridSpan w:val="13"/>
            <w:vAlign w:val="center"/>
          </w:tcPr>
          <w:p w14:paraId="1E2070DA" w14:textId="77777777" w:rsidR="00A34A98" w:rsidRDefault="00A34A98" w:rsidP="00AE4714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7425" w:rsidRPr="00271E8E" w14:paraId="03BC4AFE" w14:textId="77777777" w:rsidTr="00674B40">
        <w:trPr>
          <w:trHeight w:val="108"/>
        </w:trPr>
        <w:tc>
          <w:tcPr>
            <w:tcW w:w="5000" w:type="pct"/>
            <w:gridSpan w:val="2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EBD0F6" w14:textId="1D9FDFEE" w:rsidR="00C47425" w:rsidRPr="00271E8E" w:rsidRDefault="00C47425" w:rsidP="00616EC1">
            <w:pPr>
              <w:pStyle w:val="Questiontext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Table 14</w:t>
            </w:r>
            <w:r w:rsidRPr="00271E8E">
              <w:rPr>
                <w:b/>
                <w:sz w:val="18"/>
                <w:szCs w:val="18"/>
              </w:rPr>
              <w:t xml:space="preserve">.1 </w:t>
            </w:r>
            <w:r>
              <w:rPr>
                <w:b/>
                <w:sz w:val="18"/>
                <w:szCs w:val="18"/>
              </w:rPr>
              <w:t>–</w:t>
            </w:r>
            <w:r w:rsidRPr="00271E8E">
              <w:rPr>
                <w:b/>
                <w:sz w:val="18"/>
                <w:szCs w:val="18"/>
              </w:rPr>
              <w:t xml:space="preserve"> </w:t>
            </w:r>
            <w:r>
              <w:rPr>
                <w:b/>
                <w:sz w:val="18"/>
                <w:szCs w:val="18"/>
              </w:rPr>
              <w:t>Planning permission</w:t>
            </w:r>
            <w:r w:rsidRPr="00271E8E">
              <w:rPr>
                <w:b/>
                <w:sz w:val="18"/>
                <w:szCs w:val="18"/>
              </w:rPr>
              <w:t xml:space="preserve"> </w:t>
            </w:r>
          </w:p>
        </w:tc>
      </w:tr>
      <w:tr w:rsidR="00EA359E" w:rsidRPr="00271E8E" w14:paraId="154D96DF" w14:textId="77777777" w:rsidTr="00F653B1">
        <w:trPr>
          <w:trHeight w:val="344"/>
        </w:trPr>
        <w:tc>
          <w:tcPr>
            <w:tcW w:w="1080" w:type="pct"/>
            <w:gridSpan w:val="5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</w:tcPr>
          <w:p w14:paraId="6995B75B" w14:textId="34123273" w:rsidR="00C47425" w:rsidRPr="00271E8E" w:rsidRDefault="00C47425" w:rsidP="00616EC1">
            <w:pPr>
              <w:pStyle w:val="Questiontext"/>
              <w:rPr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>Abstraction location name or reference (as labelled on map</w:t>
            </w:r>
          </w:p>
        </w:tc>
        <w:tc>
          <w:tcPr>
            <w:tcW w:w="1156" w:type="pct"/>
            <w:gridSpan w:val="6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</w:tcPr>
          <w:p w14:paraId="2FA80A08" w14:textId="6F90CC2B" w:rsidR="00C47425" w:rsidRPr="00271E8E" w:rsidRDefault="00C47425" w:rsidP="00616EC1">
            <w:pPr>
              <w:pStyle w:val="Question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Is planning permission needed, Yes or No?</w:t>
            </w:r>
          </w:p>
        </w:tc>
        <w:tc>
          <w:tcPr>
            <w:tcW w:w="1375" w:type="pct"/>
            <w:gridSpan w:val="7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</w:tcPr>
          <w:p w14:paraId="73E517FF" w14:textId="05874127" w:rsidR="00C47425" w:rsidRPr="00271E8E" w:rsidRDefault="00C47425" w:rsidP="00616EC1">
            <w:pPr>
              <w:pStyle w:val="Questiontext"/>
              <w:rPr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>Planning permission status (if required)</w:t>
            </w:r>
          </w:p>
        </w:tc>
        <w:tc>
          <w:tcPr>
            <w:tcW w:w="1390" w:type="pct"/>
            <w:gridSpan w:val="8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</w:tcPr>
          <w:p w14:paraId="2AEE5C09" w14:textId="162BE8A7" w:rsidR="00C47425" w:rsidRPr="00271E8E" w:rsidRDefault="00C47425" w:rsidP="00616EC1">
            <w:pPr>
              <w:pStyle w:val="Questiontext"/>
              <w:rPr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>Have you received any planning advice for the abstraction?</w:t>
            </w:r>
          </w:p>
        </w:tc>
      </w:tr>
      <w:tr w:rsidR="00A34A98" w:rsidRPr="00271E8E" w14:paraId="44F4DAEC" w14:textId="77777777" w:rsidTr="00F653B1">
        <w:trPr>
          <w:trHeight w:val="342"/>
        </w:trPr>
        <w:tc>
          <w:tcPr>
            <w:tcW w:w="1080" w:type="pct"/>
            <w:gridSpan w:val="5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649409965"/>
              <w:text/>
            </w:sdtPr>
            <w:sdtEndPr>
              <w:rPr>
                <w:rStyle w:val="Responseboxtext"/>
              </w:rPr>
            </w:sdtEndPr>
            <w:sdtContent>
              <w:p w14:paraId="5CA19511" w14:textId="228D8B17" w:rsidR="00A34A98" w:rsidRPr="00271E8E" w:rsidRDefault="00347016" w:rsidP="00347016">
                <w:pPr>
                  <w:pStyle w:val="Questiontext"/>
                  <w:rPr>
                    <w:sz w:val="18"/>
                    <w:szCs w:val="18"/>
                  </w:rPr>
                </w:pPr>
                <w:r>
                  <w:rPr>
                    <w:rStyle w:val="Responseboxtext"/>
                    <w:sz w:val="18"/>
                    <w:szCs w:val="18"/>
                  </w:rPr>
                  <w:t>N/A</w:t>
                </w:r>
              </w:p>
            </w:sdtContent>
          </w:sdt>
        </w:tc>
        <w:tc>
          <w:tcPr>
            <w:tcW w:w="1156" w:type="pct"/>
            <w:gridSpan w:val="6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1394921204"/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3DE0A5E3" w14:textId="605F0CFC" w:rsidR="00A34A98" w:rsidRPr="00271E8E" w:rsidRDefault="00A34A98" w:rsidP="00A34A98">
                <w:pPr>
                  <w:pStyle w:val="Questiontext"/>
                  <w:rPr>
                    <w:sz w:val="18"/>
                    <w:szCs w:val="18"/>
                  </w:rPr>
                </w:pPr>
                <w:r w:rsidRPr="00641A27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        </w:t>
                </w:r>
              </w:p>
            </w:sdtContent>
          </w:sdt>
        </w:tc>
        <w:tc>
          <w:tcPr>
            <w:tcW w:w="1375" w:type="pct"/>
            <w:gridSpan w:val="7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2037851992"/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781AEDF7" w14:textId="4B54A39C" w:rsidR="00A34A98" w:rsidRPr="00271E8E" w:rsidRDefault="00A34A98" w:rsidP="00A34A98">
                <w:pPr>
                  <w:pStyle w:val="Questiontext"/>
                  <w:rPr>
                    <w:sz w:val="18"/>
                    <w:szCs w:val="18"/>
                  </w:rPr>
                </w:pPr>
                <w:r w:rsidRPr="00641A27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        </w:t>
                </w:r>
              </w:p>
            </w:sdtContent>
          </w:sdt>
        </w:tc>
        <w:tc>
          <w:tcPr>
            <w:tcW w:w="1390" w:type="pct"/>
            <w:gridSpan w:val="8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1246110355"/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6852A0EF" w14:textId="4CB0AECD" w:rsidR="00A34A98" w:rsidRPr="00271E8E" w:rsidRDefault="00A34A98" w:rsidP="00A34A98">
                <w:pPr>
                  <w:pStyle w:val="Questiontext"/>
                  <w:rPr>
                    <w:sz w:val="18"/>
                    <w:szCs w:val="18"/>
                  </w:rPr>
                </w:pPr>
                <w:r w:rsidRPr="00641A27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        </w:t>
                </w:r>
              </w:p>
            </w:sdtContent>
          </w:sdt>
        </w:tc>
      </w:tr>
      <w:tr w:rsidR="00A34A98" w:rsidRPr="00271E8E" w14:paraId="3EF7B9D8" w14:textId="77777777" w:rsidTr="00F653B1">
        <w:trPr>
          <w:trHeight w:val="342"/>
        </w:trPr>
        <w:tc>
          <w:tcPr>
            <w:tcW w:w="1080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747704520"/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007F715F" w14:textId="77777777" w:rsidR="00A34A98" w:rsidRPr="00271E8E" w:rsidRDefault="00A34A98" w:rsidP="00A34A98">
                <w:pPr>
                  <w:pStyle w:val="Questiontext"/>
                  <w:rPr>
                    <w:sz w:val="18"/>
                    <w:szCs w:val="18"/>
                  </w:rPr>
                </w:pPr>
                <w:r w:rsidRPr="00641A27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        </w:t>
                </w:r>
              </w:p>
            </w:sdtContent>
          </w:sdt>
        </w:tc>
        <w:tc>
          <w:tcPr>
            <w:tcW w:w="1156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1357084473"/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342CF0A0" w14:textId="08A976F7" w:rsidR="00A34A98" w:rsidRPr="00271E8E" w:rsidRDefault="00A34A98" w:rsidP="00A34A98">
                <w:pPr>
                  <w:pStyle w:val="Questiontext"/>
                  <w:rPr>
                    <w:sz w:val="18"/>
                    <w:szCs w:val="18"/>
                  </w:rPr>
                </w:pPr>
                <w:r w:rsidRPr="00641A27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        </w:t>
                </w:r>
              </w:p>
            </w:sdtContent>
          </w:sdt>
        </w:tc>
        <w:tc>
          <w:tcPr>
            <w:tcW w:w="1375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343832731"/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224EC410" w14:textId="3EB764F6" w:rsidR="00A34A98" w:rsidRPr="00271E8E" w:rsidRDefault="00A34A98" w:rsidP="00A34A98">
                <w:pPr>
                  <w:pStyle w:val="Questiontext"/>
                  <w:rPr>
                    <w:sz w:val="18"/>
                    <w:szCs w:val="18"/>
                  </w:rPr>
                </w:pPr>
                <w:r w:rsidRPr="00641A27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        </w:t>
                </w:r>
              </w:p>
            </w:sdtContent>
          </w:sdt>
        </w:tc>
        <w:tc>
          <w:tcPr>
            <w:tcW w:w="139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2009513590"/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0284E2A6" w14:textId="698BD52C" w:rsidR="00A34A98" w:rsidRPr="00271E8E" w:rsidRDefault="00A34A98" w:rsidP="00A34A98">
                <w:pPr>
                  <w:pStyle w:val="Questiontext"/>
                  <w:rPr>
                    <w:sz w:val="18"/>
                    <w:szCs w:val="18"/>
                  </w:rPr>
                </w:pPr>
                <w:r w:rsidRPr="00641A27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        </w:t>
                </w:r>
              </w:p>
            </w:sdtContent>
          </w:sdt>
        </w:tc>
      </w:tr>
      <w:tr w:rsidR="00A34A98" w:rsidRPr="00271E8E" w14:paraId="6665E386" w14:textId="77777777" w:rsidTr="00F653B1">
        <w:trPr>
          <w:trHeight w:val="342"/>
        </w:trPr>
        <w:tc>
          <w:tcPr>
            <w:tcW w:w="1080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1785691298"/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40A16E82" w14:textId="77777777" w:rsidR="00A34A98" w:rsidRPr="00271E8E" w:rsidRDefault="00A34A98" w:rsidP="00A34A98">
                <w:pPr>
                  <w:pStyle w:val="Questiontext"/>
                  <w:rPr>
                    <w:sz w:val="18"/>
                    <w:szCs w:val="18"/>
                  </w:rPr>
                </w:pPr>
                <w:r w:rsidRPr="00641A27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        </w:t>
                </w:r>
              </w:p>
            </w:sdtContent>
          </w:sdt>
        </w:tc>
        <w:tc>
          <w:tcPr>
            <w:tcW w:w="1156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69393163"/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0C19564F" w14:textId="54B843E7" w:rsidR="00A34A98" w:rsidRPr="00271E8E" w:rsidRDefault="00A34A98" w:rsidP="00A34A98">
                <w:pPr>
                  <w:pStyle w:val="Questiontext"/>
                  <w:rPr>
                    <w:sz w:val="18"/>
                    <w:szCs w:val="18"/>
                  </w:rPr>
                </w:pPr>
                <w:r w:rsidRPr="00641A27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        </w:t>
                </w:r>
              </w:p>
            </w:sdtContent>
          </w:sdt>
        </w:tc>
        <w:tc>
          <w:tcPr>
            <w:tcW w:w="1375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1670315182"/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760D15D1" w14:textId="222198F4" w:rsidR="00A34A98" w:rsidRPr="00271E8E" w:rsidRDefault="00A34A98" w:rsidP="00A34A98">
                <w:pPr>
                  <w:pStyle w:val="Questiontext"/>
                  <w:rPr>
                    <w:sz w:val="18"/>
                    <w:szCs w:val="18"/>
                  </w:rPr>
                </w:pPr>
                <w:r w:rsidRPr="00641A27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        </w:t>
                </w:r>
              </w:p>
            </w:sdtContent>
          </w:sdt>
        </w:tc>
        <w:tc>
          <w:tcPr>
            <w:tcW w:w="139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1741297102"/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130CA014" w14:textId="20E0C899" w:rsidR="00A34A98" w:rsidRPr="00271E8E" w:rsidRDefault="00A34A98" w:rsidP="00A34A98">
                <w:pPr>
                  <w:pStyle w:val="Questiontext"/>
                  <w:rPr>
                    <w:sz w:val="18"/>
                    <w:szCs w:val="18"/>
                  </w:rPr>
                </w:pPr>
                <w:r w:rsidRPr="00641A27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        </w:t>
                </w:r>
              </w:p>
            </w:sdtContent>
          </w:sdt>
        </w:tc>
      </w:tr>
      <w:tr w:rsidR="00A34A98" w:rsidRPr="00271E8E" w14:paraId="2DAB3F23" w14:textId="77777777" w:rsidTr="00F653B1">
        <w:trPr>
          <w:trHeight w:val="342"/>
        </w:trPr>
        <w:tc>
          <w:tcPr>
            <w:tcW w:w="1080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1140302859"/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6DD677B9" w14:textId="77777777" w:rsidR="00A34A98" w:rsidRPr="00271E8E" w:rsidRDefault="00A34A98" w:rsidP="00A34A98">
                <w:pPr>
                  <w:pStyle w:val="Questiontext"/>
                  <w:rPr>
                    <w:sz w:val="18"/>
                    <w:szCs w:val="18"/>
                  </w:rPr>
                </w:pPr>
                <w:r w:rsidRPr="00641A27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        </w:t>
                </w:r>
              </w:p>
            </w:sdtContent>
          </w:sdt>
        </w:tc>
        <w:tc>
          <w:tcPr>
            <w:tcW w:w="1156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719985577"/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57BBF190" w14:textId="1FBC9506" w:rsidR="00A34A98" w:rsidRPr="00271E8E" w:rsidRDefault="00A34A98" w:rsidP="00A34A98">
                <w:pPr>
                  <w:pStyle w:val="Questiontext"/>
                  <w:rPr>
                    <w:sz w:val="18"/>
                    <w:szCs w:val="18"/>
                  </w:rPr>
                </w:pPr>
                <w:r w:rsidRPr="00641A27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        </w:t>
                </w:r>
              </w:p>
            </w:sdtContent>
          </w:sdt>
        </w:tc>
        <w:tc>
          <w:tcPr>
            <w:tcW w:w="1375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1988778564"/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04BF2058" w14:textId="0F2E85BC" w:rsidR="00A34A98" w:rsidRPr="00271E8E" w:rsidRDefault="00A34A98" w:rsidP="00A34A98">
                <w:pPr>
                  <w:pStyle w:val="Questiontext"/>
                  <w:rPr>
                    <w:sz w:val="18"/>
                    <w:szCs w:val="18"/>
                  </w:rPr>
                </w:pPr>
                <w:r w:rsidRPr="00641A27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        </w:t>
                </w:r>
              </w:p>
            </w:sdtContent>
          </w:sdt>
        </w:tc>
        <w:tc>
          <w:tcPr>
            <w:tcW w:w="139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51126287"/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01296F9B" w14:textId="0DA2E23E" w:rsidR="00A34A98" w:rsidRPr="00271E8E" w:rsidRDefault="00A34A98" w:rsidP="00A34A98">
                <w:pPr>
                  <w:pStyle w:val="Questiontext"/>
                  <w:rPr>
                    <w:sz w:val="18"/>
                    <w:szCs w:val="18"/>
                  </w:rPr>
                </w:pPr>
                <w:r w:rsidRPr="00641A27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        </w:t>
                </w:r>
              </w:p>
            </w:sdtContent>
          </w:sdt>
        </w:tc>
      </w:tr>
      <w:tr w:rsidR="00863828" w:rsidRPr="00271E8E" w14:paraId="4FDC0546" w14:textId="77777777" w:rsidTr="00674B40">
        <w:trPr>
          <w:trHeight w:val="342"/>
        </w:trPr>
        <w:tc>
          <w:tcPr>
            <w:tcW w:w="5000" w:type="pct"/>
            <w:gridSpan w:val="26"/>
            <w:shd w:val="clear" w:color="auto" w:fill="auto"/>
          </w:tcPr>
          <w:p w14:paraId="59849F31" w14:textId="1E631588" w:rsidR="00863828" w:rsidRPr="00AF462C" w:rsidRDefault="00863828" w:rsidP="00893039">
            <w:pPr>
              <w:pStyle w:val="Sectionheading"/>
            </w:pPr>
            <w:r w:rsidRPr="00AF462C">
              <w:t>1</w:t>
            </w:r>
            <w:r>
              <w:t>5</w:t>
            </w:r>
            <w:r w:rsidRPr="00AF462C">
              <w:t xml:space="preserve">. </w:t>
            </w:r>
            <w:bookmarkStart w:id="11" w:name="section15"/>
            <w:r w:rsidRPr="00AF462C">
              <w:t>Environmental impact assessment(EIA)</w:t>
            </w:r>
            <w:bookmarkEnd w:id="11"/>
          </w:p>
        </w:tc>
      </w:tr>
      <w:tr w:rsidR="00E13C9B" w:rsidRPr="00271E8E" w14:paraId="27DFB232" w14:textId="77777777" w:rsidTr="00674B40">
        <w:trPr>
          <w:trHeight w:val="342"/>
        </w:trPr>
        <w:tc>
          <w:tcPr>
            <w:tcW w:w="5000" w:type="pct"/>
            <w:gridSpan w:val="26"/>
            <w:shd w:val="clear" w:color="auto" w:fill="auto"/>
          </w:tcPr>
          <w:p w14:paraId="15598F6B" w14:textId="1036CDC5" w:rsidR="00E13C9B" w:rsidRPr="00E13C9B" w:rsidRDefault="00E13C9B" w:rsidP="00924B20">
            <w:pPr>
              <w:pStyle w:val="Questiontext"/>
            </w:pPr>
            <w:r w:rsidRPr="00E13C9B">
              <w:t>Does your application require an EIA under The Water Resources (Environmental Impact Assessment) (England and Wales) Regulations 20</w:t>
            </w:r>
            <w:r w:rsidR="00BA5146">
              <w:t>03</w:t>
            </w:r>
            <w:r w:rsidRPr="00E13C9B">
              <w:t xml:space="preserve"> (as amended) </w:t>
            </w:r>
          </w:p>
        </w:tc>
      </w:tr>
      <w:tr w:rsidR="00A34A98" w:rsidRPr="00676782" w14:paraId="0CFEDAA5" w14:textId="77777777" w:rsidTr="00F653B1">
        <w:trPr>
          <w:trHeight w:val="444"/>
        </w:trPr>
        <w:tc>
          <w:tcPr>
            <w:tcW w:w="661" w:type="pct"/>
            <w:shd w:val="clear" w:color="auto" w:fill="auto"/>
            <w:vAlign w:val="center"/>
          </w:tcPr>
          <w:p w14:paraId="2027A126" w14:textId="77777777" w:rsidR="00A34A98" w:rsidRPr="00676782" w:rsidRDefault="00A34A98" w:rsidP="00AE4714">
            <w:pPr>
              <w:pStyle w:val="Questiontext"/>
              <w:rPr>
                <w:i/>
              </w:rPr>
            </w:pPr>
            <w:r w:rsidRPr="00AF0BC1">
              <w:t>No</w:t>
            </w:r>
          </w:p>
        </w:tc>
        <w:sdt>
          <w:sdtPr>
            <w:id w:val="-1890795622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70" w:type="pct"/>
                <w:gridSpan w:val="3"/>
                <w:shd w:val="clear" w:color="auto" w:fill="auto"/>
                <w:vAlign w:val="center"/>
              </w:tcPr>
              <w:p w14:paraId="2B5E03B3" w14:textId="2C0CC842" w:rsidR="00A34A98" w:rsidRPr="00676782" w:rsidRDefault="00347016" w:rsidP="00AE4714">
                <w:pPr>
                  <w:pStyle w:val="Questiontext"/>
                  <w:rPr>
                    <w:i/>
                  </w:rPr>
                </w:pPr>
                <w:r>
                  <w:rPr>
                    <w:rFonts w:ascii="MS Gothic" w:eastAsia="MS Gothic" w:hAnsi="MS Gothic" w:hint="eastAsia"/>
                  </w:rPr>
                  <w:t>☒</w:t>
                </w:r>
              </w:p>
            </w:tc>
          </w:sdtContent>
        </w:sdt>
        <w:tc>
          <w:tcPr>
            <w:tcW w:w="4070" w:type="pct"/>
            <w:gridSpan w:val="22"/>
            <w:shd w:val="clear" w:color="auto" w:fill="auto"/>
            <w:vAlign w:val="center"/>
          </w:tcPr>
          <w:p w14:paraId="50C0BC26" w14:textId="77777777" w:rsidR="00A34A98" w:rsidRPr="00676782" w:rsidRDefault="00A34A98" w:rsidP="00AE4714">
            <w:pPr>
              <w:pStyle w:val="Questiontext"/>
              <w:rPr>
                <w:i/>
              </w:rPr>
            </w:pPr>
          </w:p>
        </w:tc>
      </w:tr>
      <w:tr w:rsidR="00A34A98" w14:paraId="0D67662B" w14:textId="77777777" w:rsidTr="00F653B1">
        <w:trPr>
          <w:trHeight w:val="434"/>
        </w:trPr>
        <w:tc>
          <w:tcPr>
            <w:tcW w:w="661" w:type="pct"/>
            <w:shd w:val="clear" w:color="auto" w:fill="auto"/>
          </w:tcPr>
          <w:p w14:paraId="2816A171" w14:textId="77777777" w:rsidR="00A34A98" w:rsidRDefault="00A34A98" w:rsidP="00AE4714">
            <w:pPr>
              <w:pStyle w:val="Questiontext"/>
            </w:pPr>
            <w:r>
              <w:t>Yes</w:t>
            </w:r>
          </w:p>
        </w:tc>
        <w:sdt>
          <w:sdtPr>
            <w:id w:val="-43405510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70" w:type="pct"/>
                <w:gridSpan w:val="3"/>
                <w:shd w:val="clear" w:color="auto" w:fill="auto"/>
              </w:tcPr>
              <w:p w14:paraId="073C3A0E" w14:textId="77777777" w:rsidR="00A34A98" w:rsidRDefault="00A34A98" w:rsidP="00AE4714">
                <w:pPr>
                  <w:pStyle w:val="Questiontext"/>
                </w:pPr>
                <w:r w:rsidRPr="00AF0BC1">
                  <w:rPr>
                    <w:rFonts w:eastAsia="MS Gothic" w:hint="eastAsia"/>
                  </w:rPr>
                  <w:t>☐</w:t>
                </w:r>
              </w:p>
            </w:tc>
          </w:sdtContent>
        </w:sdt>
        <w:tc>
          <w:tcPr>
            <w:tcW w:w="4070" w:type="pct"/>
            <w:gridSpan w:val="22"/>
            <w:shd w:val="clear" w:color="auto" w:fill="auto"/>
          </w:tcPr>
          <w:p w14:paraId="2C8BE1EF" w14:textId="0F29C9DC" w:rsidR="00A34A98" w:rsidRPr="0040427D" w:rsidRDefault="00A34A98" w:rsidP="00AE4714">
            <w:pPr>
              <w:pStyle w:val="Questiontext"/>
            </w:pPr>
            <w:r>
              <w:t>Please provide a copy of your environmental impact assessment; provide a reference for this assessment below.</w:t>
            </w:r>
          </w:p>
        </w:tc>
      </w:tr>
      <w:tr w:rsidR="00A34A98" w14:paraId="2DC68B43" w14:textId="77777777" w:rsidTr="00F653B1">
        <w:trPr>
          <w:gridAfter w:val="1"/>
          <w:wAfter w:w="9" w:type="pct"/>
        </w:trPr>
        <w:tc>
          <w:tcPr>
            <w:tcW w:w="930" w:type="pct"/>
            <w:gridSpan w:val="4"/>
            <w:tcBorders>
              <w:top w:val="nil"/>
              <w:left w:val="nil"/>
              <w:bottom w:val="nil"/>
            </w:tcBorders>
            <w:hideMark/>
          </w:tcPr>
          <w:p w14:paraId="52C73904" w14:textId="77777777" w:rsidR="00A34A98" w:rsidRDefault="00A34A98" w:rsidP="00AE4714">
            <w:pPr>
              <w:pStyle w:val="Questiontext"/>
              <w:rPr>
                <w:color w:val="000000"/>
              </w:rPr>
            </w:pPr>
          </w:p>
        </w:tc>
        <w:tc>
          <w:tcPr>
            <w:tcW w:w="1090" w:type="pct"/>
            <w:gridSpan w:val="6"/>
            <w:tcBorders>
              <w:top w:val="nil"/>
              <w:bottom w:val="nil"/>
              <w:right w:val="single" w:sz="4" w:space="0" w:color="auto"/>
            </w:tcBorders>
          </w:tcPr>
          <w:p w14:paraId="3FE32D8A" w14:textId="77777777" w:rsidR="00A34A98" w:rsidRDefault="00A34A98" w:rsidP="00AE4714">
            <w:pPr>
              <w:pStyle w:val="Questiontext"/>
              <w:rPr>
                <w:color w:val="000000"/>
              </w:rPr>
            </w:pPr>
            <w: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1465541716"/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2152" w:type="pct"/>
                <w:gridSpan w:val="11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0956CDDE" w14:textId="77777777" w:rsidR="00A34A98" w:rsidRDefault="00A34A98" w:rsidP="00AE4714">
                <w:pPr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</w:t>
                </w:r>
              </w:p>
            </w:tc>
          </w:sdtContent>
        </w:sdt>
        <w:tc>
          <w:tcPr>
            <w:tcW w:w="819" w:type="pct"/>
            <w:gridSpan w:val="4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224831B" w14:textId="77777777" w:rsidR="00A34A98" w:rsidRDefault="00A34A98" w:rsidP="00AE4714">
            <w:pPr>
              <w:spacing w:before="120" w:after="60"/>
              <w:rPr>
                <w:rFonts w:cs="Arial"/>
                <w:szCs w:val="20"/>
              </w:rPr>
            </w:pPr>
          </w:p>
        </w:tc>
      </w:tr>
      <w:tr w:rsidR="00E13C9B" w:rsidRPr="00271E8E" w14:paraId="184AE794" w14:textId="77777777" w:rsidTr="00674B40">
        <w:trPr>
          <w:trHeight w:val="342"/>
        </w:trPr>
        <w:tc>
          <w:tcPr>
            <w:tcW w:w="5000" w:type="pct"/>
            <w:gridSpan w:val="26"/>
            <w:shd w:val="clear" w:color="auto" w:fill="auto"/>
          </w:tcPr>
          <w:p w14:paraId="25A72533" w14:textId="77777777" w:rsidR="00E13C9B" w:rsidRPr="00271E8E" w:rsidRDefault="002E4616" w:rsidP="002E4616">
            <w:pPr>
              <w:pStyle w:val="Sectionheading"/>
              <w:rPr>
                <w:sz w:val="18"/>
                <w:szCs w:val="18"/>
              </w:rPr>
            </w:pPr>
            <w:r>
              <w:t>16</w:t>
            </w:r>
            <w:r w:rsidRPr="002C07BE">
              <w:t xml:space="preserve">. </w:t>
            </w:r>
            <w:bookmarkStart w:id="12" w:name="section16"/>
            <w:r w:rsidRPr="002C07BE">
              <w:t>Licence duration</w:t>
            </w:r>
            <w:bookmarkEnd w:id="12"/>
          </w:p>
        </w:tc>
      </w:tr>
      <w:tr w:rsidR="00E13C9B" w:rsidRPr="00271E8E" w14:paraId="5BE9DF0C" w14:textId="77777777" w:rsidTr="00674B40">
        <w:trPr>
          <w:trHeight w:val="342"/>
        </w:trPr>
        <w:tc>
          <w:tcPr>
            <w:tcW w:w="5000" w:type="pct"/>
            <w:gridSpan w:val="26"/>
            <w:shd w:val="clear" w:color="auto" w:fill="auto"/>
          </w:tcPr>
          <w:p w14:paraId="0CA2C846" w14:textId="77777777" w:rsidR="00E13C9B" w:rsidRPr="00271E8E" w:rsidRDefault="002E4616" w:rsidP="002E4616">
            <w:pPr>
              <w:pStyle w:val="SubQuestion"/>
              <w:rPr>
                <w:sz w:val="18"/>
                <w:szCs w:val="18"/>
              </w:rPr>
            </w:pPr>
            <w:r>
              <w:t>Tell us when you wish your abstraction licence to end</w:t>
            </w:r>
          </w:p>
        </w:tc>
      </w:tr>
      <w:tr w:rsidR="00E13C9B" w:rsidRPr="00271E8E" w14:paraId="55390E10" w14:textId="77777777" w:rsidTr="00674B40">
        <w:trPr>
          <w:trHeight w:val="342"/>
        </w:trPr>
        <w:tc>
          <w:tcPr>
            <w:tcW w:w="5000" w:type="pct"/>
            <w:gridSpan w:val="26"/>
            <w:shd w:val="clear" w:color="auto" w:fill="auto"/>
          </w:tcPr>
          <w:p w14:paraId="43C62667" w14:textId="1C55A498" w:rsidR="00E13C9B" w:rsidRDefault="002E4616" w:rsidP="00E13C9B">
            <w:pPr>
              <w:pStyle w:val="Questiontext"/>
            </w:pPr>
            <w:r>
              <w:t xml:space="preserve">Normally abstraction licences are granted for between 6 and 18 years in line with the catchment licence common end date.  If you require a shorter or longer duration licence, please provide details and your </w:t>
            </w:r>
            <w:r w:rsidR="009D76A6">
              <w:t>justification in</w:t>
            </w:r>
            <w:r>
              <w:t xml:space="preserve"> the box below.</w:t>
            </w:r>
          </w:p>
          <w:p w14:paraId="361EC359" w14:textId="6E0E3C16" w:rsidR="001A16E5" w:rsidRPr="00271E8E" w:rsidRDefault="001A16E5" w:rsidP="00E13C9B">
            <w:pPr>
              <w:pStyle w:val="Questiontext"/>
              <w:rPr>
                <w:sz w:val="18"/>
                <w:szCs w:val="18"/>
              </w:rPr>
            </w:pPr>
            <w:r w:rsidRPr="008426FD">
              <w:rPr>
                <w:rFonts w:eastAsia="Calibri"/>
              </w:rPr>
              <w:t xml:space="preserve">If necessary, </w:t>
            </w:r>
            <w:r w:rsidR="009D76A6" w:rsidRPr="008426FD">
              <w:rPr>
                <w:rFonts w:eastAsia="Calibri"/>
              </w:rPr>
              <w:t>continue</w:t>
            </w:r>
            <w:r w:rsidRPr="008426FD">
              <w:rPr>
                <w:rFonts w:eastAsia="Calibri"/>
              </w:rPr>
              <w:t xml:space="preserve"> a separate sheet and provide </w:t>
            </w:r>
            <w:r>
              <w:rPr>
                <w:rFonts w:eastAsia="Calibri"/>
              </w:rPr>
              <w:t>a reference for this document.</w:t>
            </w:r>
          </w:p>
        </w:tc>
      </w:tr>
      <w:tr w:rsidR="00A34A98" w14:paraId="1AE46883" w14:textId="77777777" w:rsidTr="00F653B1">
        <w:tc>
          <w:tcPr>
            <w:tcW w:w="1181" w:type="pct"/>
            <w:gridSpan w:val="6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43C4D23F" w14:textId="77777777" w:rsidR="00E92465" w:rsidRDefault="00E92465" w:rsidP="008B4C7D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-531498287"/>
          </w:sdtPr>
          <w:sdtEndPr>
            <w:rPr>
              <w:rStyle w:val="Responseboxtext"/>
            </w:rPr>
          </w:sdtEndPr>
          <w:sdtContent>
            <w:tc>
              <w:tcPr>
                <w:tcW w:w="3005" w:type="pct"/>
                <w:gridSpan w:val="16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70C2A2CF" w14:textId="345E9C81" w:rsidR="00E92465" w:rsidRDefault="00DC33BE" w:rsidP="00DC33BE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Glyncastle</w:t>
                </w:r>
                <w:r w:rsidR="00347016">
                  <w:rPr>
                    <w:rStyle w:val="Responseboxtext"/>
                    <w:rFonts w:eastAsia="Calibri"/>
                  </w:rPr>
                  <w:t xml:space="preserve"> Additional Information</w:t>
                </w:r>
              </w:p>
            </w:tc>
          </w:sdtContent>
        </w:sdt>
        <w:tc>
          <w:tcPr>
            <w:tcW w:w="814" w:type="pct"/>
            <w:gridSpan w:val="4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5ECDCED" w14:textId="77777777" w:rsidR="00E92465" w:rsidRDefault="00E92465" w:rsidP="008B4C7D">
            <w:pPr>
              <w:spacing w:before="120" w:after="60"/>
              <w:rPr>
                <w:rFonts w:cs="Arial"/>
                <w:szCs w:val="20"/>
              </w:rPr>
            </w:pPr>
          </w:p>
        </w:tc>
      </w:tr>
      <w:tr w:rsidR="003364C3" w14:paraId="3695921D" w14:textId="77777777" w:rsidTr="00F653B1">
        <w:trPr>
          <w:trHeight w:val="95"/>
        </w:trPr>
        <w:tc>
          <w:tcPr>
            <w:tcW w:w="2568" w:type="pct"/>
            <w:gridSpan w:val="13"/>
          </w:tcPr>
          <w:p w14:paraId="08DD68C3" w14:textId="77777777" w:rsidR="002E4616" w:rsidRDefault="002E4616" w:rsidP="00397D3E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2432" w:type="pct"/>
            <w:gridSpan w:val="13"/>
            <w:vAlign w:val="center"/>
          </w:tcPr>
          <w:p w14:paraId="3108B85D" w14:textId="77777777" w:rsidR="002E4616" w:rsidRDefault="002E4616" w:rsidP="00397D3E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2E4616" w14:paraId="3513F422" w14:textId="77777777" w:rsidTr="00674B40">
        <w:trPr>
          <w:trHeight w:val="1750"/>
        </w:trPr>
        <w:sdt>
          <w:sdtPr>
            <w:rPr>
              <w:rStyle w:val="Responseboxtext"/>
              <w:rFonts w:eastAsia="Calibri"/>
            </w:rPr>
            <w:id w:val="1220021441"/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5000" w:type="pct"/>
                <w:gridSpan w:val="26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hideMark/>
              </w:tcPr>
              <w:p w14:paraId="23134392" w14:textId="77777777" w:rsidR="002E4616" w:rsidRDefault="002E4616" w:rsidP="00397D3E">
                <w:pPr>
                  <w:pStyle w:val="Questiontext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</w:t>
                </w:r>
              </w:p>
            </w:tc>
          </w:sdtContent>
        </w:sdt>
      </w:tr>
      <w:tr w:rsidR="009D604A" w:rsidRPr="00271E8E" w14:paraId="45F3920F" w14:textId="77777777" w:rsidTr="00674B40">
        <w:trPr>
          <w:trHeight w:val="342"/>
        </w:trPr>
        <w:tc>
          <w:tcPr>
            <w:tcW w:w="5000" w:type="pct"/>
            <w:gridSpan w:val="26"/>
            <w:shd w:val="clear" w:color="auto" w:fill="auto"/>
          </w:tcPr>
          <w:p w14:paraId="2DC6FD63" w14:textId="3643AAB4" w:rsidR="009D604A" w:rsidRDefault="009D604A" w:rsidP="002E4616">
            <w:pPr>
              <w:pStyle w:val="Sectionheading"/>
            </w:pPr>
            <w:r>
              <w:t>1</w:t>
            </w:r>
            <w:r w:rsidR="001A16E5">
              <w:t>7</w:t>
            </w:r>
            <w:r w:rsidRPr="008E5425">
              <w:t xml:space="preserve"> </w:t>
            </w:r>
            <w:bookmarkStart w:id="13" w:name="section17"/>
            <w:r w:rsidRPr="008E5425">
              <w:t>Declaration and dat</w:t>
            </w:r>
            <w:r>
              <w:t xml:space="preserve">a protection and </w:t>
            </w:r>
            <w:r w:rsidR="00F00770">
              <w:t xml:space="preserve">commercial </w:t>
            </w:r>
            <w:r>
              <w:t>confidentiality</w:t>
            </w:r>
            <w:bookmarkEnd w:id="13"/>
          </w:p>
        </w:tc>
      </w:tr>
      <w:tr w:rsidR="00E13C9B" w:rsidRPr="00271E8E" w14:paraId="7445F55F" w14:textId="77777777" w:rsidTr="00674B40">
        <w:trPr>
          <w:trHeight w:val="342"/>
        </w:trPr>
        <w:tc>
          <w:tcPr>
            <w:tcW w:w="5000" w:type="pct"/>
            <w:gridSpan w:val="26"/>
            <w:shd w:val="clear" w:color="auto" w:fill="auto"/>
          </w:tcPr>
          <w:p w14:paraId="2C373426" w14:textId="77777777" w:rsidR="002E4616" w:rsidRPr="002E4616" w:rsidRDefault="002E4616" w:rsidP="00E13C9B">
            <w:pPr>
              <w:pStyle w:val="Questiontext"/>
              <w:rPr>
                <w:b/>
              </w:rPr>
            </w:pPr>
            <w:r w:rsidRPr="002E4616">
              <w:rPr>
                <w:b/>
              </w:rPr>
              <w:t>Dat</w:t>
            </w:r>
            <w:r>
              <w:rPr>
                <w:b/>
              </w:rPr>
              <w:t>a</w:t>
            </w:r>
            <w:r w:rsidRPr="002E4616">
              <w:rPr>
                <w:b/>
              </w:rPr>
              <w:t xml:space="preserve"> protection:</w:t>
            </w:r>
          </w:p>
          <w:p w14:paraId="5CD86274" w14:textId="77777777" w:rsidR="002E4616" w:rsidRPr="002E4616" w:rsidRDefault="002E4616" w:rsidP="00E13C9B">
            <w:pPr>
              <w:pStyle w:val="Questiontext"/>
            </w:pPr>
            <w:r>
              <w:t>Please read the guidance carefully for details on who can sign this section and note the information relating to the Data Protection Act 1998, our Public Register and exclusions.</w:t>
            </w:r>
          </w:p>
        </w:tc>
      </w:tr>
      <w:tr w:rsidR="002E4616" w:rsidRPr="002E4616" w14:paraId="3281A655" w14:textId="77777777" w:rsidTr="00674B40">
        <w:trPr>
          <w:trHeight w:val="342"/>
        </w:trPr>
        <w:tc>
          <w:tcPr>
            <w:tcW w:w="5000" w:type="pct"/>
            <w:gridSpan w:val="26"/>
            <w:shd w:val="clear" w:color="auto" w:fill="auto"/>
          </w:tcPr>
          <w:p w14:paraId="3AE339AB" w14:textId="5D42CE4D" w:rsidR="002E4616" w:rsidRPr="002E4616" w:rsidRDefault="009D76A6" w:rsidP="002E4616">
            <w:pPr>
              <w:pStyle w:val="Questiontext"/>
              <w:rPr>
                <w:b/>
              </w:rPr>
            </w:pPr>
            <w:r>
              <w:rPr>
                <w:b/>
              </w:rPr>
              <w:t>Commercial</w:t>
            </w:r>
            <w:r w:rsidR="00F00770">
              <w:rPr>
                <w:b/>
              </w:rPr>
              <w:t xml:space="preserve"> c</w:t>
            </w:r>
            <w:r w:rsidR="002E4616" w:rsidRPr="002E4616">
              <w:rPr>
                <w:b/>
              </w:rPr>
              <w:t>onfidentiality:</w:t>
            </w:r>
          </w:p>
          <w:p w14:paraId="3A282E36" w14:textId="4B358F5D" w:rsidR="002E4616" w:rsidRPr="002E4616" w:rsidRDefault="002E4616" w:rsidP="002E4616">
            <w:pPr>
              <w:pStyle w:val="Questiontext"/>
            </w:pPr>
            <w:r w:rsidRPr="002E4616">
              <w:t>Do you think your application should be confidential</w:t>
            </w:r>
            <w:r>
              <w:t>,</w:t>
            </w:r>
            <w:r w:rsidRPr="002E4616">
              <w:t xml:space="preserve"> and </w:t>
            </w:r>
            <w:r>
              <w:t xml:space="preserve">that </w:t>
            </w:r>
            <w:r w:rsidRPr="002E4616">
              <w:t>information</w:t>
            </w:r>
            <w:r>
              <w:t xml:space="preserve"> should</w:t>
            </w:r>
            <w:r w:rsidRPr="002E4616">
              <w:t xml:space="preserve"> not be placed on the public register</w:t>
            </w:r>
            <w:r>
              <w:t>?</w:t>
            </w:r>
            <w:r w:rsidRPr="002E4616">
              <w:t xml:space="preserve"> </w:t>
            </w:r>
          </w:p>
        </w:tc>
      </w:tr>
      <w:tr w:rsidR="00A34A98" w:rsidRPr="00676782" w14:paraId="79ED78FC" w14:textId="77777777" w:rsidTr="00F653B1">
        <w:trPr>
          <w:trHeight w:val="444"/>
        </w:trPr>
        <w:tc>
          <w:tcPr>
            <w:tcW w:w="661" w:type="pct"/>
            <w:shd w:val="clear" w:color="auto" w:fill="auto"/>
            <w:vAlign w:val="center"/>
          </w:tcPr>
          <w:p w14:paraId="6834D6AD" w14:textId="77777777" w:rsidR="00A34A98" w:rsidRPr="00676782" w:rsidRDefault="00A34A98" w:rsidP="00AE4714">
            <w:pPr>
              <w:pStyle w:val="Questiontext"/>
              <w:rPr>
                <w:i/>
              </w:rPr>
            </w:pPr>
            <w:r w:rsidRPr="00AF0BC1">
              <w:t>No</w:t>
            </w:r>
          </w:p>
        </w:tc>
        <w:sdt>
          <w:sdtPr>
            <w:id w:val="-1700473259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70" w:type="pct"/>
                <w:gridSpan w:val="3"/>
                <w:shd w:val="clear" w:color="auto" w:fill="auto"/>
                <w:vAlign w:val="center"/>
              </w:tcPr>
              <w:p w14:paraId="4E1C8FB3" w14:textId="2BF309FD" w:rsidR="00A34A98" w:rsidRPr="00676782" w:rsidRDefault="00347016" w:rsidP="00AE4714">
                <w:pPr>
                  <w:pStyle w:val="Questiontext"/>
                  <w:rPr>
                    <w:i/>
                  </w:rPr>
                </w:pPr>
                <w:r>
                  <w:rPr>
                    <w:rFonts w:ascii="MS Gothic" w:eastAsia="MS Gothic" w:hAnsi="MS Gothic" w:hint="eastAsia"/>
                  </w:rPr>
                  <w:t>☒</w:t>
                </w:r>
              </w:p>
            </w:tc>
          </w:sdtContent>
        </w:sdt>
        <w:tc>
          <w:tcPr>
            <w:tcW w:w="4070" w:type="pct"/>
            <w:gridSpan w:val="22"/>
            <w:shd w:val="clear" w:color="auto" w:fill="auto"/>
            <w:vAlign w:val="center"/>
          </w:tcPr>
          <w:p w14:paraId="38C1B299" w14:textId="77777777" w:rsidR="00A34A98" w:rsidRPr="00676782" w:rsidRDefault="00A34A98" w:rsidP="00AE4714">
            <w:pPr>
              <w:pStyle w:val="Questiontext"/>
              <w:rPr>
                <w:i/>
              </w:rPr>
            </w:pPr>
          </w:p>
        </w:tc>
      </w:tr>
      <w:tr w:rsidR="00A34A98" w14:paraId="430BBE07" w14:textId="77777777" w:rsidTr="00F653B1">
        <w:trPr>
          <w:trHeight w:val="434"/>
        </w:trPr>
        <w:tc>
          <w:tcPr>
            <w:tcW w:w="661" w:type="pct"/>
            <w:shd w:val="clear" w:color="auto" w:fill="auto"/>
          </w:tcPr>
          <w:p w14:paraId="264760D9" w14:textId="77777777" w:rsidR="00A34A98" w:rsidRDefault="00A34A98" w:rsidP="00AE4714">
            <w:pPr>
              <w:pStyle w:val="Questiontext"/>
            </w:pPr>
            <w:r>
              <w:lastRenderedPageBreak/>
              <w:t>Yes</w:t>
            </w:r>
          </w:p>
        </w:tc>
        <w:sdt>
          <w:sdtPr>
            <w:id w:val="-45563839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70" w:type="pct"/>
                <w:gridSpan w:val="3"/>
                <w:shd w:val="clear" w:color="auto" w:fill="auto"/>
              </w:tcPr>
              <w:p w14:paraId="1B5B1DB5" w14:textId="77777777" w:rsidR="00A34A98" w:rsidRDefault="00A34A98" w:rsidP="00AE4714">
                <w:pPr>
                  <w:pStyle w:val="Questiontext"/>
                </w:pPr>
                <w:r w:rsidRPr="00AF0BC1">
                  <w:rPr>
                    <w:rFonts w:eastAsia="MS Gothic" w:hint="eastAsia"/>
                  </w:rPr>
                  <w:t>☐</w:t>
                </w:r>
              </w:p>
            </w:tc>
          </w:sdtContent>
        </w:sdt>
        <w:tc>
          <w:tcPr>
            <w:tcW w:w="4070" w:type="pct"/>
            <w:gridSpan w:val="22"/>
            <w:shd w:val="clear" w:color="auto" w:fill="auto"/>
          </w:tcPr>
          <w:p w14:paraId="118F5710" w14:textId="61341A70" w:rsidR="00A34A98" w:rsidRPr="0040427D" w:rsidRDefault="00A34A98" w:rsidP="00AE4714">
            <w:pPr>
              <w:pStyle w:val="Questiontext"/>
            </w:pPr>
            <w:r>
              <w:t xml:space="preserve">You must send us supporting information to tell us why.  Use the box below or </w:t>
            </w:r>
            <w:r w:rsidRPr="002E4616">
              <w:t>a separate sheet</w:t>
            </w:r>
            <w:r>
              <w:t xml:space="preserve">, </w:t>
            </w:r>
            <w:r w:rsidRPr="002E4616">
              <w:t xml:space="preserve">and </w:t>
            </w:r>
            <w:r>
              <w:t xml:space="preserve">tell us the </w:t>
            </w:r>
            <w:r w:rsidRPr="002E4616">
              <w:t xml:space="preserve">reference </w:t>
            </w:r>
            <w:r>
              <w:t xml:space="preserve">you have given </w:t>
            </w:r>
            <w:r w:rsidRPr="002E4616">
              <w:t>this document</w:t>
            </w:r>
            <w:r>
              <w:t>.</w:t>
            </w:r>
          </w:p>
        </w:tc>
      </w:tr>
      <w:tr w:rsidR="00A34A98" w14:paraId="1FD22F5A" w14:textId="77777777" w:rsidTr="00F653B1">
        <w:trPr>
          <w:gridAfter w:val="1"/>
          <w:wAfter w:w="9" w:type="pct"/>
        </w:trPr>
        <w:tc>
          <w:tcPr>
            <w:tcW w:w="930" w:type="pct"/>
            <w:gridSpan w:val="4"/>
            <w:tcBorders>
              <w:top w:val="nil"/>
              <w:left w:val="nil"/>
              <w:bottom w:val="nil"/>
            </w:tcBorders>
            <w:hideMark/>
          </w:tcPr>
          <w:p w14:paraId="3485FBBE" w14:textId="77777777" w:rsidR="00A34A98" w:rsidRDefault="00A34A98" w:rsidP="00AE4714">
            <w:pPr>
              <w:pStyle w:val="Questiontext"/>
              <w:rPr>
                <w:color w:val="000000"/>
              </w:rPr>
            </w:pPr>
          </w:p>
        </w:tc>
        <w:tc>
          <w:tcPr>
            <w:tcW w:w="1090" w:type="pct"/>
            <w:gridSpan w:val="6"/>
            <w:tcBorders>
              <w:top w:val="nil"/>
              <w:bottom w:val="nil"/>
              <w:right w:val="single" w:sz="4" w:space="0" w:color="auto"/>
            </w:tcBorders>
          </w:tcPr>
          <w:p w14:paraId="131782C4" w14:textId="77777777" w:rsidR="00A34A98" w:rsidRDefault="00A34A98" w:rsidP="00AE4714">
            <w:pPr>
              <w:pStyle w:val="Questiontext"/>
              <w:rPr>
                <w:color w:val="000000"/>
              </w:rPr>
            </w:pPr>
            <w: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631062817"/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2152" w:type="pct"/>
                <w:gridSpan w:val="11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08004B69" w14:textId="77777777" w:rsidR="00A34A98" w:rsidRDefault="00A34A98" w:rsidP="00AE4714">
                <w:pPr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</w:t>
                </w:r>
              </w:p>
            </w:tc>
          </w:sdtContent>
        </w:sdt>
        <w:tc>
          <w:tcPr>
            <w:tcW w:w="819" w:type="pct"/>
            <w:gridSpan w:val="4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E59A316" w14:textId="77777777" w:rsidR="00A34A98" w:rsidRDefault="00A34A98" w:rsidP="00AE4714">
            <w:pPr>
              <w:spacing w:before="120" w:after="60"/>
              <w:rPr>
                <w:rFonts w:cs="Arial"/>
                <w:szCs w:val="20"/>
              </w:rPr>
            </w:pPr>
          </w:p>
        </w:tc>
      </w:tr>
      <w:tr w:rsidR="003364C3" w14:paraId="48B009AE" w14:textId="77777777" w:rsidTr="00F653B1">
        <w:trPr>
          <w:trHeight w:val="95"/>
        </w:trPr>
        <w:tc>
          <w:tcPr>
            <w:tcW w:w="2568" w:type="pct"/>
            <w:gridSpan w:val="13"/>
          </w:tcPr>
          <w:p w14:paraId="1A4628E7" w14:textId="77777777" w:rsidR="009D604A" w:rsidRDefault="009D604A" w:rsidP="00397D3E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2432" w:type="pct"/>
            <w:gridSpan w:val="13"/>
            <w:vAlign w:val="center"/>
          </w:tcPr>
          <w:p w14:paraId="109BEBC1" w14:textId="77777777" w:rsidR="009D604A" w:rsidRDefault="009D604A" w:rsidP="00397D3E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9D604A" w14:paraId="7D57243F" w14:textId="77777777" w:rsidTr="00674B40">
        <w:trPr>
          <w:trHeight w:val="1750"/>
        </w:trPr>
        <w:sdt>
          <w:sdtPr>
            <w:rPr>
              <w:rStyle w:val="Responseboxtext"/>
              <w:rFonts w:eastAsia="Calibri"/>
            </w:rPr>
            <w:id w:val="-1949999333"/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5000" w:type="pct"/>
                <w:gridSpan w:val="26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hideMark/>
              </w:tcPr>
              <w:p w14:paraId="24702564" w14:textId="77777777" w:rsidR="009D604A" w:rsidRDefault="009D604A" w:rsidP="00397D3E">
                <w:pPr>
                  <w:pStyle w:val="Questiontext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</w:t>
                </w:r>
              </w:p>
            </w:tc>
          </w:sdtContent>
        </w:sdt>
      </w:tr>
      <w:tr w:rsidR="002E4616" w:rsidRPr="009D604A" w14:paraId="044FABDB" w14:textId="77777777" w:rsidTr="00674B40">
        <w:trPr>
          <w:trHeight w:val="342"/>
        </w:trPr>
        <w:tc>
          <w:tcPr>
            <w:tcW w:w="5000" w:type="pct"/>
            <w:gridSpan w:val="26"/>
            <w:shd w:val="clear" w:color="auto" w:fill="auto"/>
          </w:tcPr>
          <w:p w14:paraId="13168A90" w14:textId="77777777" w:rsidR="002E4616" w:rsidRPr="009D604A" w:rsidRDefault="009D604A" w:rsidP="009D604A">
            <w:pPr>
              <w:pStyle w:val="Questiontext"/>
              <w:rPr>
                <w:b/>
              </w:rPr>
            </w:pPr>
            <w:r w:rsidRPr="009D604A">
              <w:rPr>
                <w:b/>
              </w:rPr>
              <w:t>Declaration:</w:t>
            </w:r>
          </w:p>
          <w:p w14:paraId="62CE6B96" w14:textId="644CC6DF" w:rsidR="009D604A" w:rsidRPr="00717C73" w:rsidRDefault="009D604A" w:rsidP="009D604A">
            <w:pPr>
              <w:pStyle w:val="Questiontext"/>
            </w:pPr>
            <w:r w:rsidRPr="00717C73">
              <w:t xml:space="preserve">By signing </w:t>
            </w:r>
            <w:r w:rsidR="009D76A6" w:rsidRPr="00717C73">
              <w:t>below,</w:t>
            </w:r>
            <w:r w:rsidRPr="00717C73">
              <w:t xml:space="preserve"> you are declaring that as far as you know and believe the information given in this form, on any map and in any supporting or additional information is true.</w:t>
            </w:r>
          </w:p>
          <w:p w14:paraId="240238F4" w14:textId="34CE2523" w:rsidR="009D604A" w:rsidRPr="009D604A" w:rsidRDefault="009D604A" w:rsidP="009D604A">
            <w:pPr>
              <w:pStyle w:val="Questiontext"/>
            </w:pPr>
            <w:r w:rsidRPr="00717C73">
              <w:t xml:space="preserve">A printed name in the ‘signature’ response box will be treated as the equivalent of an </w:t>
            </w:r>
            <w:r w:rsidR="009D76A6" w:rsidRPr="00717C73">
              <w:t>electronic</w:t>
            </w:r>
            <w:r w:rsidRPr="00717C73">
              <w:t xml:space="preserve"> signature.</w:t>
            </w:r>
          </w:p>
        </w:tc>
      </w:tr>
      <w:tr w:rsidR="00A34A98" w14:paraId="45CCC53D" w14:textId="77777777" w:rsidTr="00F653B1">
        <w:tc>
          <w:tcPr>
            <w:tcW w:w="1080" w:type="pct"/>
            <w:gridSpan w:val="5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5C10553E" w14:textId="77777777" w:rsidR="00717C73" w:rsidRDefault="00717C73" w:rsidP="008B4C7D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192377391"/>
            <w:dropDownList>
              <w:listItem w:value="Choose an item."/>
              <w:listItem w:displayText="Miss" w:value="Miss"/>
              <w:listItem w:displayText="Mr" w:value="Mr"/>
              <w:listItem w:displayText="Mrs" w:value="Mrs"/>
              <w:listItem w:displayText="Ms" w:value="Ms"/>
              <w:listItem w:displayText="Mx" w:value="Mx"/>
              <w:listItem w:displayText="Dr" w:value="Dr"/>
              <w:listItem w:displayText="Other (please state)" w:value="Other (please state)"/>
              <w:listItem w:displayText="Prefer not to say" w:value="Prefer not to say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3092" w:type="pct"/>
                <w:gridSpan w:val="16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79A301FD" w14:textId="64D93A82" w:rsidR="00717C73" w:rsidRDefault="00CB0AC3" w:rsidP="008B4C7D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Miss</w:t>
                </w:r>
              </w:p>
            </w:tc>
          </w:sdtContent>
        </w:sdt>
        <w:tc>
          <w:tcPr>
            <w:tcW w:w="191" w:type="pct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D903846" w14:textId="77777777" w:rsidR="00717C73" w:rsidRDefault="00717C73" w:rsidP="008B4C7D">
            <w:pPr>
              <w:spacing w:before="120" w:after="60"/>
              <w:rPr>
                <w:rFonts w:cs="Arial"/>
                <w:szCs w:val="20"/>
              </w:rPr>
            </w:pPr>
          </w:p>
        </w:tc>
        <w:sdt>
          <w:sdtPr>
            <w:rPr>
              <w:rStyle w:val="Responseboxtext"/>
            </w:rPr>
            <w:id w:val="-1916700373"/>
          </w:sdtPr>
          <w:sdtEndPr>
            <w:rPr>
              <w:rStyle w:val="Responseboxtext"/>
            </w:rPr>
          </w:sdtEndPr>
          <w:sdtContent>
            <w:tc>
              <w:tcPr>
                <w:tcW w:w="637" w:type="pct"/>
                <w:gridSpan w:val="3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20CBCEE4" w14:textId="7A1136D5" w:rsidR="00717C73" w:rsidRDefault="00717C73" w:rsidP="008B4C7D">
                <w:pPr>
                  <w:spacing w:before="120" w:after="60"/>
                  <w:rPr>
                    <w:rFonts w:cs="Arial"/>
                    <w:szCs w:val="20"/>
                  </w:rPr>
                </w:pPr>
                <w:r>
                  <w:rPr>
                    <w:rStyle w:val="Responseboxtext"/>
                  </w:rPr>
                  <w:t xml:space="preserve"> </w:t>
                </w:r>
                <w:r w:rsidR="00783581">
                  <w:rPr>
                    <w:rStyle w:val="Responseboxtext"/>
                  </w:rPr>
                  <w:t xml:space="preserve"> </w:t>
                </w:r>
                <w:r>
                  <w:rPr>
                    <w:rStyle w:val="Responseboxtext"/>
                  </w:rPr>
                  <w:t xml:space="preserve">   </w:t>
                </w:r>
              </w:p>
            </w:tc>
          </w:sdtContent>
        </w:sdt>
      </w:tr>
      <w:tr w:rsidR="00A34A98" w:rsidRPr="002161F5" w14:paraId="53BD05C5" w14:textId="77777777" w:rsidTr="00F653B1">
        <w:trPr>
          <w:trHeight w:val="95"/>
        </w:trPr>
        <w:tc>
          <w:tcPr>
            <w:tcW w:w="2235" w:type="pct"/>
            <w:gridSpan w:val="11"/>
            <w:shd w:val="clear" w:color="auto" w:fill="auto"/>
          </w:tcPr>
          <w:p w14:paraId="5BB788C7" w14:textId="77777777" w:rsidR="00717C73" w:rsidRPr="002161F5" w:rsidRDefault="00717C73" w:rsidP="008B4C7D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1937" w:type="pct"/>
            <w:gridSpan w:val="10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2B072F68" w14:textId="77777777" w:rsidR="00717C73" w:rsidRPr="002161F5" w:rsidRDefault="00717C73" w:rsidP="008B4C7D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828" w:type="pct"/>
            <w:gridSpan w:val="5"/>
            <w:shd w:val="clear" w:color="auto" w:fill="auto"/>
            <w:vAlign w:val="center"/>
          </w:tcPr>
          <w:p w14:paraId="4DB27EF3" w14:textId="77777777" w:rsidR="00717C73" w:rsidRPr="002161F5" w:rsidRDefault="00717C73" w:rsidP="008B4C7D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A34A98" w14:paraId="2F0AD7CA" w14:textId="77777777" w:rsidTr="00F653B1">
        <w:tc>
          <w:tcPr>
            <w:tcW w:w="1080" w:type="pct"/>
            <w:gridSpan w:val="5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15933A13" w14:textId="77777777" w:rsidR="00717C73" w:rsidRDefault="00717C73" w:rsidP="008B4C7D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007828406"/>
          </w:sdtPr>
          <w:sdtEndPr>
            <w:rPr>
              <w:rStyle w:val="Responseboxtext"/>
            </w:rPr>
          </w:sdtEndPr>
          <w:sdtContent>
            <w:tc>
              <w:tcPr>
                <w:tcW w:w="3092" w:type="pct"/>
                <w:gridSpan w:val="16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4C27A6C5" w14:textId="42D87D10" w:rsidR="00717C73" w:rsidRDefault="00CB0AC3" w:rsidP="00CB0AC3">
                <w:pPr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Cara</w:t>
                </w:r>
              </w:p>
            </w:tc>
          </w:sdtContent>
        </w:sdt>
        <w:tc>
          <w:tcPr>
            <w:tcW w:w="828" w:type="pct"/>
            <w:gridSpan w:val="5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835B26D" w14:textId="77777777" w:rsidR="00717C73" w:rsidRDefault="00717C73" w:rsidP="008B4C7D">
            <w:pPr>
              <w:spacing w:before="120" w:after="60"/>
              <w:rPr>
                <w:rFonts w:cs="Arial"/>
                <w:szCs w:val="20"/>
              </w:rPr>
            </w:pPr>
          </w:p>
        </w:tc>
      </w:tr>
      <w:tr w:rsidR="00A34A98" w:rsidRPr="002161F5" w14:paraId="39D96105" w14:textId="77777777" w:rsidTr="00F653B1">
        <w:trPr>
          <w:trHeight w:val="95"/>
        </w:trPr>
        <w:tc>
          <w:tcPr>
            <w:tcW w:w="2235" w:type="pct"/>
            <w:gridSpan w:val="11"/>
            <w:shd w:val="clear" w:color="auto" w:fill="auto"/>
          </w:tcPr>
          <w:p w14:paraId="4E053234" w14:textId="77777777" w:rsidR="00717C73" w:rsidRPr="002161F5" w:rsidRDefault="00717C73" w:rsidP="008B4C7D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1937" w:type="pct"/>
            <w:gridSpan w:val="10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863DC38" w14:textId="77777777" w:rsidR="00717C73" w:rsidRPr="002161F5" w:rsidRDefault="00717C73" w:rsidP="008B4C7D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828" w:type="pct"/>
            <w:gridSpan w:val="5"/>
            <w:shd w:val="clear" w:color="auto" w:fill="auto"/>
            <w:vAlign w:val="center"/>
          </w:tcPr>
          <w:p w14:paraId="6A041653" w14:textId="77777777" w:rsidR="00717C73" w:rsidRPr="002161F5" w:rsidRDefault="00717C73" w:rsidP="008B4C7D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A34A98" w14:paraId="3B48444F" w14:textId="77777777" w:rsidTr="00F653B1">
        <w:tc>
          <w:tcPr>
            <w:tcW w:w="1080" w:type="pct"/>
            <w:gridSpan w:val="5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636BC1C0" w14:textId="77777777" w:rsidR="00717C73" w:rsidRDefault="00717C73" w:rsidP="008B4C7D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359285313"/>
          </w:sdtPr>
          <w:sdtEndPr>
            <w:rPr>
              <w:rStyle w:val="Responseboxtext"/>
            </w:rPr>
          </w:sdtEndPr>
          <w:sdtContent>
            <w:tc>
              <w:tcPr>
                <w:tcW w:w="3092" w:type="pct"/>
                <w:gridSpan w:val="16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37F4C0C9" w14:textId="3BFF5CE8" w:rsidR="00717C73" w:rsidRDefault="00CB0AC3" w:rsidP="00CB0AC3">
                <w:pPr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Callingham</w:t>
                </w:r>
              </w:p>
            </w:tc>
          </w:sdtContent>
        </w:sdt>
        <w:tc>
          <w:tcPr>
            <w:tcW w:w="828" w:type="pct"/>
            <w:gridSpan w:val="5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394B749" w14:textId="77777777" w:rsidR="00717C73" w:rsidRDefault="00717C73" w:rsidP="008B4C7D">
            <w:pPr>
              <w:spacing w:before="120" w:after="60"/>
              <w:rPr>
                <w:rFonts w:cs="Arial"/>
                <w:szCs w:val="20"/>
              </w:rPr>
            </w:pPr>
          </w:p>
        </w:tc>
      </w:tr>
      <w:tr w:rsidR="00A34A98" w14:paraId="700CA500" w14:textId="77777777" w:rsidTr="00F653B1">
        <w:trPr>
          <w:trHeight w:val="126"/>
        </w:trPr>
        <w:tc>
          <w:tcPr>
            <w:tcW w:w="3610" w:type="pct"/>
            <w:gridSpan w:val="18"/>
          </w:tcPr>
          <w:p w14:paraId="660D8938" w14:textId="77777777" w:rsidR="009D604A" w:rsidRDefault="009D604A">
            <w:pPr>
              <w:pStyle w:val="SubQuestion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390" w:type="pct"/>
            <w:gridSpan w:val="8"/>
            <w:vAlign w:val="center"/>
          </w:tcPr>
          <w:p w14:paraId="30560BBA" w14:textId="77777777" w:rsidR="009D604A" w:rsidRDefault="009D604A">
            <w:pPr>
              <w:pStyle w:val="Questiontext"/>
              <w:tabs>
                <w:tab w:val="left" w:pos="5349"/>
              </w:tabs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A34A98" w14:paraId="0C15A0BF" w14:textId="77777777" w:rsidTr="00F653B1">
        <w:tc>
          <w:tcPr>
            <w:tcW w:w="1080" w:type="pct"/>
            <w:gridSpan w:val="5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3022E750" w14:textId="77777777" w:rsidR="009D604A" w:rsidRDefault="009D604A">
            <w:pPr>
              <w:spacing w:before="120" w:after="60"/>
              <w:rPr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Position</w:t>
            </w:r>
          </w:p>
        </w:tc>
        <w:sdt>
          <w:sdtPr>
            <w:rPr>
              <w:rStyle w:val="Responseboxtext"/>
              <w:rFonts w:eastAsia="Calibri"/>
            </w:rPr>
            <w:id w:val="820080581"/>
          </w:sdtPr>
          <w:sdtEndPr>
            <w:rPr>
              <w:rStyle w:val="Responseboxtext"/>
            </w:rPr>
          </w:sdtEndPr>
          <w:sdtContent>
            <w:tc>
              <w:tcPr>
                <w:tcW w:w="3106" w:type="pct"/>
                <w:gridSpan w:val="17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4610BAB5" w14:textId="4F67DD66" w:rsidR="009D604A" w:rsidRDefault="00CB0AC3" w:rsidP="00CB0AC3">
                <w:pPr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Assistant Technical and R&amp;D Manager</w:t>
                </w:r>
              </w:p>
            </w:tc>
          </w:sdtContent>
        </w:sdt>
        <w:tc>
          <w:tcPr>
            <w:tcW w:w="814" w:type="pct"/>
            <w:gridSpan w:val="4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AD79902" w14:textId="77777777" w:rsidR="009D604A" w:rsidRDefault="009D604A">
            <w:pPr>
              <w:spacing w:before="120" w:after="60"/>
              <w:rPr>
                <w:rFonts w:cs="Arial"/>
                <w:szCs w:val="20"/>
              </w:rPr>
            </w:pPr>
          </w:p>
        </w:tc>
      </w:tr>
      <w:tr w:rsidR="00A34A98" w14:paraId="54EE04D7" w14:textId="77777777" w:rsidTr="00F653B1">
        <w:trPr>
          <w:trHeight w:val="126"/>
        </w:trPr>
        <w:tc>
          <w:tcPr>
            <w:tcW w:w="3610" w:type="pct"/>
            <w:gridSpan w:val="18"/>
          </w:tcPr>
          <w:p w14:paraId="34C469A6" w14:textId="77777777" w:rsidR="009D604A" w:rsidRDefault="009D604A">
            <w:pPr>
              <w:pStyle w:val="SubQuestion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390" w:type="pct"/>
            <w:gridSpan w:val="8"/>
            <w:vAlign w:val="center"/>
          </w:tcPr>
          <w:p w14:paraId="6E15C9DD" w14:textId="77777777" w:rsidR="009D604A" w:rsidRDefault="009D604A">
            <w:pPr>
              <w:pStyle w:val="Questiontext"/>
              <w:tabs>
                <w:tab w:val="left" w:pos="5349"/>
              </w:tabs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A34A98" w14:paraId="1CC71D3D" w14:textId="77777777" w:rsidTr="00F653B1">
        <w:tc>
          <w:tcPr>
            <w:tcW w:w="1080" w:type="pct"/>
            <w:gridSpan w:val="5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4A3C9920" w14:textId="77777777" w:rsidR="009D604A" w:rsidRDefault="009D604A">
            <w:pPr>
              <w:spacing w:before="120" w:after="60"/>
              <w:rPr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Today’s date</w:t>
            </w:r>
          </w:p>
        </w:tc>
        <w:sdt>
          <w:sdtPr>
            <w:rPr>
              <w:rStyle w:val="Responseboxtext"/>
              <w:rFonts w:eastAsia="Calibri"/>
            </w:rPr>
            <w:id w:val="915518231"/>
            <w:date w:fullDate="2019-07-05T00:00:00Z">
              <w:dateFormat w:val="dd/MM/yyyy"/>
              <w:lid w:val="en-GB"/>
              <w:storeMappedDataAs w:val="dateTime"/>
              <w:calendar w:val="gregorian"/>
            </w:date>
          </w:sdtPr>
          <w:sdtEndPr>
            <w:rPr>
              <w:rStyle w:val="Responseboxtext"/>
            </w:rPr>
          </w:sdtEndPr>
          <w:sdtContent>
            <w:tc>
              <w:tcPr>
                <w:tcW w:w="3106" w:type="pct"/>
                <w:gridSpan w:val="17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11CB457B" w14:textId="592F5F1D" w:rsidR="009D604A" w:rsidRDefault="00CB0AC3" w:rsidP="00CB0AC3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05/07/2019</w:t>
                </w:r>
              </w:p>
            </w:tc>
          </w:sdtContent>
        </w:sdt>
        <w:tc>
          <w:tcPr>
            <w:tcW w:w="814" w:type="pct"/>
            <w:gridSpan w:val="4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E3545E4" w14:textId="77777777" w:rsidR="009D604A" w:rsidRDefault="009D604A">
            <w:pPr>
              <w:spacing w:before="120" w:after="60"/>
              <w:rPr>
                <w:rFonts w:cs="Arial"/>
                <w:szCs w:val="20"/>
              </w:rPr>
            </w:pPr>
          </w:p>
        </w:tc>
      </w:tr>
    </w:tbl>
    <w:p w14:paraId="1DB965BC" w14:textId="77777777" w:rsidR="00E55936" w:rsidRPr="001A6961" w:rsidRDefault="00E55936" w:rsidP="00E61299">
      <w:pPr>
        <w:rPr>
          <w:sz w:val="20"/>
          <w:szCs w:val="20"/>
        </w:rPr>
      </w:pPr>
    </w:p>
    <w:sectPr w:rsidR="00E55936" w:rsidRPr="001A6961" w:rsidSect="0005709C">
      <w:type w:val="continuous"/>
      <w:pgSz w:w="11906" w:h="16838"/>
      <w:pgMar w:top="902" w:right="924" w:bottom="709" w:left="1259" w:header="567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410286F" w14:textId="77777777" w:rsidR="0070068D" w:rsidRDefault="0070068D" w:rsidP="001F125D">
      <w:r>
        <w:separator/>
      </w:r>
    </w:p>
  </w:endnote>
  <w:endnote w:type="continuationSeparator" w:id="0">
    <w:p w14:paraId="58663396" w14:textId="77777777" w:rsidR="0070068D" w:rsidRDefault="0070068D" w:rsidP="001F12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66DB0C7" w14:textId="34F34D63" w:rsidR="0070068D" w:rsidRPr="00623D4A" w:rsidRDefault="0070068D">
    <w:pPr>
      <w:pStyle w:val="Footer"/>
    </w:pPr>
    <w:r w:rsidRPr="002F65EB">
      <w:rPr>
        <w:noProof/>
        <w:sz w:val="18"/>
        <w:szCs w:val="18"/>
        <w:lang w:eastAsia="en-GB"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46AF33D4" wp14:editId="4A64378A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7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3505559" w14:textId="7FBFDD04" w:rsidR="0070068D" w:rsidRPr="00D4360E" w:rsidRDefault="0070068D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2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3C2848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2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6AF33D4" id="_x0000_t202" coordsize="21600,21600" o:spt="202" path="m,l,21600r21600,l21600,xe">
              <v:stroke joinstyle="miter"/>
              <v:path gradientshapeok="t" o:connecttype="rect"/>
            </v:shapetype>
            <v:shape id="Text Box 22" o:spid="_x0000_s1026" type="#_x0000_t202" style="position:absolute;margin-left:674.15pt;margin-top:567.2pt;width:89.8pt;height:17.15pt;z-index:251656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" stroked="f" strokecolor="#005541" strokeweight="1pt">
              <v:textbox inset="0,0">
                <w:txbxContent>
                  <w:p w14:paraId="03505559" w14:textId="7FBFDD04" w:rsidR="0070068D" w:rsidRPr="00D4360E" w:rsidRDefault="0070068D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2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3C2848">
                      <w:rPr>
                        <w:noProof/>
                        <w:color w:val="0091A5"/>
                        <w:sz w:val="20"/>
                        <w:szCs w:val="20"/>
                      </w:rPr>
                      <w:t>2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2F65EB">
      <w:rPr>
        <w:bCs/>
        <w:sz w:val="18"/>
        <w:szCs w:val="18"/>
      </w:rPr>
      <w:t>Form: EPA Part A</w:t>
    </w:r>
    <w:r w:rsidRPr="002F65EB">
      <w:rPr>
        <w:bCs/>
        <w:sz w:val="18"/>
        <w:szCs w:val="18"/>
      </w:rPr>
      <w:tab/>
      <w:t xml:space="preserve">Page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PAGE  \* Arabic  \* MERGEFORMAT </w:instrText>
    </w:r>
    <w:r w:rsidRPr="002F65EB">
      <w:rPr>
        <w:b/>
        <w:bCs/>
        <w:sz w:val="18"/>
        <w:szCs w:val="18"/>
      </w:rPr>
      <w:fldChar w:fldCharType="separate"/>
    </w:r>
    <w:r>
      <w:rPr>
        <w:b/>
        <w:bCs/>
        <w:noProof/>
        <w:sz w:val="18"/>
        <w:szCs w:val="18"/>
      </w:rPr>
      <w:t>2</w:t>
    </w:r>
    <w:r w:rsidRPr="002F65EB">
      <w:rPr>
        <w:b/>
        <w:bCs/>
        <w:sz w:val="18"/>
        <w:szCs w:val="18"/>
      </w:rPr>
      <w:fldChar w:fldCharType="end"/>
    </w:r>
    <w:r w:rsidRPr="002F65EB">
      <w:rPr>
        <w:bCs/>
        <w:sz w:val="18"/>
        <w:szCs w:val="18"/>
      </w:rPr>
      <w:t xml:space="preserve"> of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NUMPAGES  \* Arabic  \* MERGEFORMAT </w:instrText>
    </w:r>
    <w:r w:rsidRPr="002F65EB">
      <w:rPr>
        <w:b/>
        <w:bCs/>
        <w:sz w:val="18"/>
        <w:szCs w:val="18"/>
      </w:rPr>
      <w:fldChar w:fldCharType="separate"/>
    </w:r>
    <w:r w:rsidR="003C2848">
      <w:rPr>
        <w:b/>
        <w:bCs/>
        <w:noProof/>
        <w:sz w:val="18"/>
        <w:szCs w:val="18"/>
      </w:rPr>
      <w:t>2</w:t>
    </w:r>
    <w:r w:rsidRPr="002F65EB">
      <w:rPr>
        <w:b/>
        <w:bCs/>
        <w:sz w:val="18"/>
        <w:szCs w:val="18"/>
      </w:rPr>
      <w:fldChar w:fldCharType="end"/>
    </w:r>
    <w:r w:rsidRPr="002F65EB">
      <w:rPr>
        <w:b/>
        <w:bCs/>
        <w:sz w:val="18"/>
        <w:szCs w:val="18"/>
      </w:rPr>
      <w:tab/>
    </w:r>
    <w:r w:rsidRPr="002F65EB">
      <w:rPr>
        <w:bCs/>
        <w:sz w:val="18"/>
        <w:szCs w:val="18"/>
      </w:rPr>
      <w:t>Version 9, June 2016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620BC51" w14:textId="6DBD9CBB" w:rsidR="0070068D" w:rsidRPr="003013A4" w:rsidRDefault="0070068D" w:rsidP="00AD0D27">
    <w:pPr>
      <w:pStyle w:val="Footer"/>
      <w:rPr>
        <w:b/>
        <w:bCs/>
        <w:noProof/>
        <w:sz w:val="16"/>
        <w:szCs w:val="16"/>
      </w:rPr>
    </w:pPr>
    <w:r>
      <w:rPr>
        <w:bCs/>
        <w:sz w:val="16"/>
        <w:szCs w:val="16"/>
      </w:rPr>
      <w:t xml:space="preserve">Form WRH </w:t>
    </w:r>
    <w:r>
      <w:rPr>
        <w:bCs/>
        <w:sz w:val="16"/>
        <w:szCs w:val="16"/>
      </w:rPr>
      <w:tab/>
    </w:r>
    <w:r w:rsidRPr="005B00CB">
      <w:rPr>
        <w:bCs/>
        <w:noProof/>
        <w:sz w:val="16"/>
        <w:szCs w:val="16"/>
      </w:rPr>
      <w:t xml:space="preserve">Page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PAGE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3C2848">
      <w:rPr>
        <w:b/>
        <w:bCs/>
        <w:noProof/>
        <w:sz w:val="16"/>
        <w:szCs w:val="16"/>
      </w:rPr>
      <w:t>6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Cs/>
        <w:noProof/>
        <w:sz w:val="16"/>
        <w:szCs w:val="16"/>
      </w:rPr>
      <w:t xml:space="preserve"> of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NUMPAGES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3C2848">
      <w:rPr>
        <w:b/>
        <w:bCs/>
        <w:noProof/>
        <w:sz w:val="16"/>
        <w:szCs w:val="16"/>
      </w:rPr>
      <w:t>12</w:t>
    </w:r>
    <w:r w:rsidRPr="005B00CB">
      <w:rPr>
        <w:b/>
        <w:bCs/>
        <w:noProof/>
        <w:sz w:val="16"/>
        <w:szCs w:val="16"/>
      </w:rPr>
      <w:fldChar w:fldCharType="end"/>
    </w:r>
    <w:r>
      <w:rPr>
        <w:b/>
        <w:bCs/>
        <w:noProof/>
        <w:sz w:val="16"/>
        <w:szCs w:val="16"/>
      </w:rPr>
      <w:tab/>
      <w:t xml:space="preserve"> </w:t>
    </w:r>
    <w:r w:rsidRPr="00C86DE2">
      <w:rPr>
        <w:bCs/>
        <w:noProof/>
        <w:sz w:val="16"/>
        <w:szCs w:val="16"/>
      </w:rPr>
      <w:t>NRW</w:t>
    </w:r>
    <w:r>
      <w:rPr>
        <w:b/>
        <w:bCs/>
        <w:noProof/>
        <w:sz w:val="16"/>
        <w:szCs w:val="16"/>
      </w:rPr>
      <w:t xml:space="preserve">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2</w:t>
    </w:r>
    <w:r w:rsidRPr="005B00CB">
      <w:rPr>
        <w:bCs/>
        <w:sz w:val="16"/>
        <w:szCs w:val="16"/>
      </w:rPr>
      <w:t xml:space="preserve">, </w:t>
    </w:r>
    <w:r>
      <w:rPr>
        <w:bCs/>
        <w:sz w:val="16"/>
        <w:szCs w:val="16"/>
      </w:rPr>
      <w:t>June 2019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5C1D96E" w14:textId="64041BF8" w:rsidR="0070068D" w:rsidRPr="00A34A98" w:rsidRDefault="0070068D" w:rsidP="00A34A98">
    <w:pPr>
      <w:pStyle w:val="Footer"/>
      <w:rPr>
        <w:bCs/>
        <w:sz w:val="16"/>
        <w:szCs w:val="16"/>
      </w:rPr>
    </w:pPr>
    <w:r>
      <w:rPr>
        <w:bCs/>
        <w:sz w:val="16"/>
        <w:szCs w:val="16"/>
      </w:rPr>
      <w:t xml:space="preserve">Form WRH </w:t>
    </w:r>
    <w:r w:rsidRPr="005B00CB">
      <w:rPr>
        <w:bCs/>
        <w:sz w:val="16"/>
        <w:szCs w:val="16"/>
      </w:rPr>
      <w:tab/>
    </w:r>
    <w:r w:rsidRPr="005B00CB">
      <w:rPr>
        <w:bCs/>
        <w:noProof/>
        <w:sz w:val="16"/>
        <w:szCs w:val="16"/>
      </w:rPr>
      <w:t xml:space="preserve">Page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PAGE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3C2848">
      <w:rPr>
        <w:b/>
        <w:bCs/>
        <w:noProof/>
        <w:sz w:val="16"/>
        <w:szCs w:val="16"/>
      </w:rPr>
      <w:t>10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Cs/>
        <w:noProof/>
        <w:sz w:val="16"/>
        <w:szCs w:val="16"/>
      </w:rPr>
      <w:t xml:space="preserve"> of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NUMPAGES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3C2848">
      <w:rPr>
        <w:b/>
        <w:bCs/>
        <w:noProof/>
        <w:sz w:val="16"/>
        <w:szCs w:val="16"/>
      </w:rPr>
      <w:t>12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/>
        <w:bCs/>
        <w:noProof/>
        <w:sz w:val="16"/>
        <w:szCs w:val="16"/>
      </w:rPr>
      <w:t xml:space="preserve"> </w:t>
    </w:r>
    <w:r w:rsidRPr="005B00CB">
      <w:rPr>
        <w:b/>
        <w:bCs/>
        <w:noProof/>
        <w:sz w:val="16"/>
        <w:szCs w:val="16"/>
      </w:rPr>
      <w:tab/>
    </w:r>
    <w:r w:rsidRPr="00C86DE2">
      <w:rPr>
        <w:bCs/>
        <w:noProof/>
        <w:sz w:val="16"/>
        <w:szCs w:val="16"/>
      </w:rPr>
      <w:t>NRW</w:t>
    </w:r>
    <w:r>
      <w:rPr>
        <w:b/>
        <w:bCs/>
        <w:noProof/>
        <w:sz w:val="16"/>
        <w:szCs w:val="16"/>
      </w:rPr>
      <w:t xml:space="preserve">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2</w:t>
    </w:r>
    <w:r w:rsidRPr="005B00CB">
      <w:rPr>
        <w:bCs/>
        <w:sz w:val="16"/>
        <w:szCs w:val="16"/>
      </w:rPr>
      <w:t xml:space="preserve">, </w:t>
    </w:r>
    <w:r>
      <w:rPr>
        <w:bCs/>
        <w:sz w:val="16"/>
        <w:szCs w:val="16"/>
      </w:rPr>
      <w:t>June 2019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6D5A0EC" w14:textId="77777777" w:rsidR="0070068D" w:rsidRDefault="0070068D" w:rsidP="001F125D">
      <w:r>
        <w:separator/>
      </w:r>
    </w:p>
  </w:footnote>
  <w:footnote w:type="continuationSeparator" w:id="0">
    <w:p w14:paraId="0F28E967" w14:textId="77777777" w:rsidR="0070068D" w:rsidRDefault="0070068D" w:rsidP="001F125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eGrid"/>
      <w:tblW w:w="978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781"/>
    </w:tblGrid>
    <w:tr w:rsidR="0070068D" w14:paraId="12681F7E" w14:textId="77777777" w:rsidTr="005E2E96">
      <w:trPr>
        <w:trHeight w:val="1012"/>
      </w:trPr>
      <w:tc>
        <w:tcPr>
          <w:tcW w:w="9781" w:type="dxa"/>
        </w:tcPr>
        <w:p w14:paraId="4304BA3C" w14:textId="77777777" w:rsidR="0070068D" w:rsidRDefault="0070068D" w:rsidP="007C08F6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b/>
              <w:bCs/>
              <w:color w:val="00A0AA"/>
              <w:sz w:val="32"/>
              <w:szCs w:val="32"/>
            </w:rPr>
          </w:pPr>
          <w:r>
            <w:rPr>
              <w:b/>
              <w:bCs/>
              <w:color w:val="00A0AA"/>
              <w:sz w:val="32"/>
              <w:szCs w:val="32"/>
            </w:rPr>
            <w:t>Application for a transitional water resources licence</w:t>
          </w:r>
        </w:p>
        <w:p w14:paraId="27696C2F" w14:textId="77777777" w:rsidR="0070068D" w:rsidRPr="003536A6" w:rsidRDefault="0070068D" w:rsidP="007F23CC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rFonts w:cs="Arial"/>
              <w:sz w:val="20"/>
              <w:szCs w:val="20"/>
            </w:rPr>
          </w:pPr>
          <w:r>
            <w:rPr>
              <w:noProof/>
              <w:lang w:eastAsia="en-GB"/>
            </w:rPr>
            <w:drawing>
              <wp:anchor distT="0" distB="0" distL="114300" distR="114300" simplePos="0" relativeHeight="251664896" behindDoc="0" locked="0" layoutInCell="1" allowOverlap="1" wp14:anchorId="01B375B7" wp14:editId="5CB79305">
                <wp:simplePos x="0" y="0"/>
                <wp:positionH relativeFrom="page">
                  <wp:posOffset>0</wp:posOffset>
                </wp:positionH>
                <wp:positionV relativeFrom="page">
                  <wp:posOffset>2540</wp:posOffset>
                </wp:positionV>
                <wp:extent cx="1296035" cy="890905"/>
                <wp:effectExtent l="0" t="0" r="0" b="4445"/>
                <wp:wrapTight wrapText="bothSides">
                  <wp:wrapPolygon edited="0">
                    <wp:start x="0" y="0"/>
                    <wp:lineTo x="0" y="21246"/>
                    <wp:lineTo x="21272" y="21246"/>
                    <wp:lineTo x="21272" y="0"/>
                    <wp:lineTo x="0" y="0"/>
                  </wp:wrapPolygon>
                </wp:wrapTight>
                <wp:docPr id="2" name="Picture 0" descr="coloured logog jpeg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0" descr="coloured logog jpeg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96035" cy="89090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>
            <w:rPr>
              <w:b/>
              <w:bCs/>
              <w:color w:val="00A0AA"/>
              <w:sz w:val="32"/>
              <w:szCs w:val="32"/>
            </w:rPr>
            <w:t>Form WRH</w:t>
          </w:r>
        </w:p>
      </w:tc>
    </w:tr>
  </w:tbl>
  <w:p w14:paraId="3F8CE523" w14:textId="77777777" w:rsidR="0070068D" w:rsidRDefault="0070068D" w:rsidP="00C86DE2">
    <w:pPr>
      <w:keepNext/>
      <w:keepLines/>
      <w:widowControl w:val="0"/>
      <w:pBdr>
        <w:bottom w:val="single" w:sz="12" w:space="1" w:color="auto"/>
      </w:pBdr>
      <w:ind w:left="142" w:right="-513"/>
      <w:rPr>
        <w:sz w:val="20"/>
        <w:szCs w:val="2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9634E6A" w14:textId="77777777" w:rsidR="0070068D" w:rsidRDefault="0070068D" w:rsidP="00762488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C29C5FF" w14:textId="77777777" w:rsidR="0070068D" w:rsidRDefault="0070068D" w:rsidP="00CE0EC9">
    <w:pPr>
      <w:keepNext/>
      <w:keepLines/>
      <w:widowControl w:val="0"/>
      <w:ind w:right="-513"/>
      <w:rPr>
        <w:sz w:val="20"/>
        <w:szCs w:val="20"/>
      </w:rPr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B40A56C" w14:textId="77777777" w:rsidR="0070068D" w:rsidRDefault="0070068D" w:rsidP="00CE0EC9">
    <w:pPr>
      <w:keepNext/>
      <w:keepLines/>
      <w:widowControl w:val="0"/>
      <w:ind w:left="142" w:right="-513"/>
      <w:rPr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945073"/>
    <w:multiLevelType w:val="hybridMultilevel"/>
    <w:tmpl w:val="BE08B0A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B875F6E"/>
    <w:multiLevelType w:val="hybridMultilevel"/>
    <w:tmpl w:val="AF60771A"/>
    <w:lvl w:ilvl="0" w:tplc="5358C13C">
      <w:start w:val="1"/>
      <w:numFmt w:val="bullet"/>
      <w:lvlText w:val=""/>
      <w:lvlJc w:val="left"/>
      <w:pPr>
        <w:ind w:left="227" w:hanging="227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7204BA7"/>
    <w:multiLevelType w:val="hybridMultilevel"/>
    <w:tmpl w:val="1AAA419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4A8025F"/>
    <w:multiLevelType w:val="hybridMultilevel"/>
    <w:tmpl w:val="AFE21B86"/>
    <w:lvl w:ilvl="0" w:tplc="A78898E2">
      <w:start w:val="1"/>
      <w:numFmt w:val="lowerRoman"/>
      <w:lvlText w:val="%1)"/>
      <w:lvlJc w:val="left"/>
      <w:pPr>
        <w:ind w:left="7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140" w:hanging="360"/>
      </w:pPr>
    </w:lvl>
    <w:lvl w:ilvl="2" w:tplc="0809001B" w:tentative="1">
      <w:start w:val="1"/>
      <w:numFmt w:val="lowerRoman"/>
      <w:lvlText w:val="%3."/>
      <w:lvlJc w:val="right"/>
      <w:pPr>
        <w:ind w:left="1860" w:hanging="180"/>
      </w:pPr>
    </w:lvl>
    <w:lvl w:ilvl="3" w:tplc="0809000F" w:tentative="1">
      <w:start w:val="1"/>
      <w:numFmt w:val="decimal"/>
      <w:lvlText w:val="%4."/>
      <w:lvlJc w:val="left"/>
      <w:pPr>
        <w:ind w:left="2580" w:hanging="360"/>
      </w:pPr>
    </w:lvl>
    <w:lvl w:ilvl="4" w:tplc="08090019" w:tentative="1">
      <w:start w:val="1"/>
      <w:numFmt w:val="lowerLetter"/>
      <w:lvlText w:val="%5."/>
      <w:lvlJc w:val="left"/>
      <w:pPr>
        <w:ind w:left="3300" w:hanging="360"/>
      </w:pPr>
    </w:lvl>
    <w:lvl w:ilvl="5" w:tplc="0809001B" w:tentative="1">
      <w:start w:val="1"/>
      <w:numFmt w:val="lowerRoman"/>
      <w:lvlText w:val="%6."/>
      <w:lvlJc w:val="right"/>
      <w:pPr>
        <w:ind w:left="4020" w:hanging="180"/>
      </w:pPr>
    </w:lvl>
    <w:lvl w:ilvl="6" w:tplc="0809000F" w:tentative="1">
      <w:start w:val="1"/>
      <w:numFmt w:val="decimal"/>
      <w:lvlText w:val="%7."/>
      <w:lvlJc w:val="left"/>
      <w:pPr>
        <w:ind w:left="4740" w:hanging="360"/>
      </w:pPr>
    </w:lvl>
    <w:lvl w:ilvl="7" w:tplc="08090019" w:tentative="1">
      <w:start w:val="1"/>
      <w:numFmt w:val="lowerLetter"/>
      <w:lvlText w:val="%8."/>
      <w:lvlJc w:val="left"/>
      <w:pPr>
        <w:ind w:left="5460" w:hanging="360"/>
      </w:pPr>
    </w:lvl>
    <w:lvl w:ilvl="8" w:tplc="080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4" w15:restartNumberingAfterBreak="0">
    <w:nsid w:val="24CA1240"/>
    <w:multiLevelType w:val="hybridMultilevel"/>
    <w:tmpl w:val="8DD80FC0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69A1F38"/>
    <w:multiLevelType w:val="hybridMultilevel"/>
    <w:tmpl w:val="15EC7678"/>
    <w:lvl w:ilvl="0" w:tplc="0D060968">
      <w:start w:val="1"/>
      <w:numFmt w:val="decimal"/>
      <w:lvlText w:val="%1."/>
      <w:lvlJc w:val="left"/>
      <w:pPr>
        <w:ind w:left="644" w:hanging="360"/>
      </w:pPr>
      <w:rPr>
        <w:rFonts w:hint="default"/>
        <w:b/>
        <w:color w:val="0091A5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7BB611A"/>
    <w:multiLevelType w:val="hybridMultilevel"/>
    <w:tmpl w:val="FC8AE0D6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13A3A82"/>
    <w:multiLevelType w:val="multilevel"/>
    <w:tmpl w:val="1126393C"/>
    <w:lvl w:ilvl="0">
      <w:start w:val="2"/>
      <w:numFmt w:val="decimal"/>
      <w:lvlText w:val="%1."/>
      <w:lvlJc w:val="left"/>
      <w:pPr>
        <w:ind w:left="644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04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364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364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72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724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084" w:hanging="1800"/>
      </w:pPr>
      <w:rPr>
        <w:rFonts w:hint="default"/>
      </w:rPr>
    </w:lvl>
  </w:abstractNum>
  <w:abstractNum w:abstractNumId="8" w15:restartNumberingAfterBreak="0">
    <w:nsid w:val="328267B4"/>
    <w:multiLevelType w:val="hybridMultilevel"/>
    <w:tmpl w:val="0D4A49D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2C32BBE"/>
    <w:multiLevelType w:val="hybridMultilevel"/>
    <w:tmpl w:val="AFE21B86"/>
    <w:lvl w:ilvl="0" w:tplc="A78898E2">
      <w:start w:val="1"/>
      <w:numFmt w:val="lowerRoman"/>
      <w:lvlText w:val="%1)"/>
      <w:lvlJc w:val="left"/>
      <w:pPr>
        <w:ind w:left="7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140" w:hanging="360"/>
      </w:pPr>
    </w:lvl>
    <w:lvl w:ilvl="2" w:tplc="0809001B" w:tentative="1">
      <w:start w:val="1"/>
      <w:numFmt w:val="lowerRoman"/>
      <w:lvlText w:val="%3."/>
      <w:lvlJc w:val="right"/>
      <w:pPr>
        <w:ind w:left="1860" w:hanging="180"/>
      </w:pPr>
    </w:lvl>
    <w:lvl w:ilvl="3" w:tplc="0809000F" w:tentative="1">
      <w:start w:val="1"/>
      <w:numFmt w:val="decimal"/>
      <w:lvlText w:val="%4."/>
      <w:lvlJc w:val="left"/>
      <w:pPr>
        <w:ind w:left="2580" w:hanging="360"/>
      </w:pPr>
    </w:lvl>
    <w:lvl w:ilvl="4" w:tplc="08090019" w:tentative="1">
      <w:start w:val="1"/>
      <w:numFmt w:val="lowerLetter"/>
      <w:lvlText w:val="%5."/>
      <w:lvlJc w:val="left"/>
      <w:pPr>
        <w:ind w:left="3300" w:hanging="360"/>
      </w:pPr>
    </w:lvl>
    <w:lvl w:ilvl="5" w:tplc="0809001B" w:tentative="1">
      <w:start w:val="1"/>
      <w:numFmt w:val="lowerRoman"/>
      <w:lvlText w:val="%6."/>
      <w:lvlJc w:val="right"/>
      <w:pPr>
        <w:ind w:left="4020" w:hanging="180"/>
      </w:pPr>
    </w:lvl>
    <w:lvl w:ilvl="6" w:tplc="0809000F" w:tentative="1">
      <w:start w:val="1"/>
      <w:numFmt w:val="decimal"/>
      <w:lvlText w:val="%7."/>
      <w:lvlJc w:val="left"/>
      <w:pPr>
        <w:ind w:left="4740" w:hanging="360"/>
      </w:pPr>
    </w:lvl>
    <w:lvl w:ilvl="7" w:tplc="08090019" w:tentative="1">
      <w:start w:val="1"/>
      <w:numFmt w:val="lowerLetter"/>
      <w:lvlText w:val="%8."/>
      <w:lvlJc w:val="left"/>
      <w:pPr>
        <w:ind w:left="5460" w:hanging="360"/>
      </w:pPr>
    </w:lvl>
    <w:lvl w:ilvl="8" w:tplc="080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0" w15:restartNumberingAfterBreak="0">
    <w:nsid w:val="341418FA"/>
    <w:multiLevelType w:val="multilevel"/>
    <w:tmpl w:val="886E7FDE"/>
    <w:lvl w:ilvl="0">
      <w:start w:val="1"/>
      <w:numFmt w:val="bullet"/>
      <w:pStyle w:val="Bullets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11" w15:restartNumberingAfterBreak="0">
    <w:nsid w:val="35332589"/>
    <w:multiLevelType w:val="hybridMultilevel"/>
    <w:tmpl w:val="77544ED8"/>
    <w:lvl w:ilvl="0" w:tplc="3022D696">
      <w:start w:val="1"/>
      <w:numFmt w:val="bullet"/>
      <w:lvlText w:val=""/>
      <w:lvlJc w:val="left"/>
      <w:pPr>
        <w:ind w:left="170" w:hanging="17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D3604E1"/>
    <w:multiLevelType w:val="hybridMultilevel"/>
    <w:tmpl w:val="C35418D8"/>
    <w:lvl w:ilvl="0" w:tplc="AF108FF0">
      <w:start w:val="1"/>
      <w:numFmt w:val="bullet"/>
      <w:lvlText w:val=""/>
      <w:lvlJc w:val="left"/>
      <w:pPr>
        <w:ind w:left="170" w:hanging="17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0B63C6B"/>
    <w:multiLevelType w:val="hybridMultilevel"/>
    <w:tmpl w:val="3A403D84"/>
    <w:lvl w:ilvl="0" w:tplc="662057CA">
      <w:start w:val="1"/>
      <w:numFmt w:val="decimal"/>
      <w:lvlText w:val="%1."/>
      <w:lvlJc w:val="left"/>
      <w:pPr>
        <w:ind w:left="720" w:hanging="360"/>
      </w:pPr>
      <w:rPr>
        <w:rFonts w:eastAsia="Calibri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1A047C4"/>
    <w:multiLevelType w:val="hybridMultilevel"/>
    <w:tmpl w:val="312E2534"/>
    <w:lvl w:ilvl="0" w:tplc="2C1CA4E4">
      <w:start w:val="1"/>
      <w:numFmt w:val="decimal"/>
      <w:lvlText w:val="%1"/>
      <w:lvlJc w:val="left"/>
      <w:pPr>
        <w:ind w:left="170" w:hanging="17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8C73316"/>
    <w:multiLevelType w:val="hybridMultilevel"/>
    <w:tmpl w:val="5C1C238C"/>
    <w:lvl w:ilvl="0" w:tplc="015C8AA4">
      <w:start w:val="13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AF85C14"/>
    <w:multiLevelType w:val="hybridMultilevel"/>
    <w:tmpl w:val="8124BD8E"/>
    <w:lvl w:ilvl="0" w:tplc="08090019">
      <w:start w:val="1"/>
      <w:numFmt w:val="low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C3A024B"/>
    <w:multiLevelType w:val="multilevel"/>
    <w:tmpl w:val="DA6CFB34"/>
    <w:lvl w:ilvl="0">
      <w:start w:val="1"/>
      <w:numFmt w:val="lowerRoman"/>
      <w:pStyle w:val="Numbering"/>
      <w:lvlText w:val="(%1)"/>
      <w:lvlJc w:val="left"/>
      <w:pPr>
        <w:tabs>
          <w:tab w:val="num" w:pos="0"/>
        </w:tabs>
        <w:ind w:left="454" w:hanging="454"/>
      </w:pPr>
      <w:rPr>
        <w:rFonts w:ascii="Arial" w:eastAsia="Times New Roman" w:hAnsi="Arial" w:cs="Times New Roman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134" w:hanging="6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47"/>
        </w:tabs>
        <w:ind w:left="1985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18" w15:restartNumberingAfterBreak="0">
    <w:nsid w:val="59322157"/>
    <w:multiLevelType w:val="multilevel"/>
    <w:tmpl w:val="1126393C"/>
    <w:lvl w:ilvl="0">
      <w:start w:val="2"/>
      <w:numFmt w:val="decimal"/>
      <w:lvlText w:val="%1."/>
      <w:lvlJc w:val="left"/>
      <w:pPr>
        <w:ind w:left="644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04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364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364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72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724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084" w:hanging="1800"/>
      </w:pPr>
      <w:rPr>
        <w:rFonts w:hint="default"/>
      </w:rPr>
    </w:lvl>
  </w:abstractNum>
  <w:abstractNum w:abstractNumId="19" w15:restartNumberingAfterBreak="0">
    <w:nsid w:val="5CFA2865"/>
    <w:multiLevelType w:val="hybridMultilevel"/>
    <w:tmpl w:val="DFB81B30"/>
    <w:lvl w:ilvl="0" w:tplc="AF108FF0">
      <w:start w:val="1"/>
      <w:numFmt w:val="bullet"/>
      <w:lvlText w:val=""/>
      <w:lvlJc w:val="left"/>
      <w:pPr>
        <w:ind w:left="170" w:hanging="17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D332611"/>
    <w:multiLevelType w:val="hybridMultilevel"/>
    <w:tmpl w:val="3C90E15E"/>
    <w:lvl w:ilvl="0" w:tplc="5358C13C">
      <w:start w:val="1"/>
      <w:numFmt w:val="bullet"/>
      <w:lvlText w:val=""/>
      <w:lvlJc w:val="left"/>
      <w:pPr>
        <w:ind w:left="227" w:hanging="227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8112F49"/>
    <w:multiLevelType w:val="hybridMultilevel"/>
    <w:tmpl w:val="AD180A7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99E0F09"/>
    <w:multiLevelType w:val="hybridMultilevel"/>
    <w:tmpl w:val="E6E8D1F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BE208CB"/>
    <w:multiLevelType w:val="hybridMultilevel"/>
    <w:tmpl w:val="B2F60200"/>
    <w:lvl w:ilvl="0" w:tplc="0BAABD30">
      <w:start w:val="1"/>
      <w:numFmt w:val="decimal"/>
      <w:lvlText w:val="%1"/>
      <w:lvlJc w:val="left"/>
      <w:pPr>
        <w:ind w:left="284" w:hanging="171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D1E66A8"/>
    <w:multiLevelType w:val="hybridMultilevel"/>
    <w:tmpl w:val="0CE27502"/>
    <w:lvl w:ilvl="0" w:tplc="3022D696">
      <w:start w:val="1"/>
      <w:numFmt w:val="bullet"/>
      <w:lvlText w:val=""/>
      <w:lvlJc w:val="left"/>
      <w:pPr>
        <w:ind w:left="170" w:hanging="17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1BA2BC7"/>
    <w:multiLevelType w:val="hybridMultilevel"/>
    <w:tmpl w:val="3D08BA54"/>
    <w:lvl w:ilvl="0" w:tplc="072EF11A">
      <w:start w:val="1"/>
      <w:numFmt w:val="decimal"/>
      <w:lvlText w:val="%1"/>
      <w:lvlJc w:val="left"/>
      <w:pPr>
        <w:ind w:left="340" w:hanging="227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582" w:hanging="360"/>
      </w:pPr>
    </w:lvl>
    <w:lvl w:ilvl="2" w:tplc="0809001B" w:tentative="1">
      <w:start w:val="1"/>
      <w:numFmt w:val="lowerRoman"/>
      <w:lvlText w:val="%3."/>
      <w:lvlJc w:val="right"/>
      <w:pPr>
        <w:ind w:left="2302" w:hanging="180"/>
      </w:pPr>
    </w:lvl>
    <w:lvl w:ilvl="3" w:tplc="0809000F" w:tentative="1">
      <w:start w:val="1"/>
      <w:numFmt w:val="decimal"/>
      <w:lvlText w:val="%4."/>
      <w:lvlJc w:val="left"/>
      <w:pPr>
        <w:ind w:left="3022" w:hanging="360"/>
      </w:pPr>
    </w:lvl>
    <w:lvl w:ilvl="4" w:tplc="08090019" w:tentative="1">
      <w:start w:val="1"/>
      <w:numFmt w:val="lowerLetter"/>
      <w:lvlText w:val="%5."/>
      <w:lvlJc w:val="left"/>
      <w:pPr>
        <w:ind w:left="3742" w:hanging="360"/>
      </w:pPr>
    </w:lvl>
    <w:lvl w:ilvl="5" w:tplc="0809001B" w:tentative="1">
      <w:start w:val="1"/>
      <w:numFmt w:val="lowerRoman"/>
      <w:lvlText w:val="%6."/>
      <w:lvlJc w:val="right"/>
      <w:pPr>
        <w:ind w:left="4462" w:hanging="180"/>
      </w:pPr>
    </w:lvl>
    <w:lvl w:ilvl="6" w:tplc="0809000F" w:tentative="1">
      <w:start w:val="1"/>
      <w:numFmt w:val="decimal"/>
      <w:lvlText w:val="%7."/>
      <w:lvlJc w:val="left"/>
      <w:pPr>
        <w:ind w:left="5182" w:hanging="360"/>
      </w:pPr>
    </w:lvl>
    <w:lvl w:ilvl="7" w:tplc="08090019" w:tentative="1">
      <w:start w:val="1"/>
      <w:numFmt w:val="lowerLetter"/>
      <w:lvlText w:val="%8."/>
      <w:lvlJc w:val="left"/>
      <w:pPr>
        <w:ind w:left="5902" w:hanging="360"/>
      </w:pPr>
    </w:lvl>
    <w:lvl w:ilvl="8" w:tplc="080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26" w15:restartNumberingAfterBreak="0">
    <w:nsid w:val="773C07C0"/>
    <w:multiLevelType w:val="hybridMultilevel"/>
    <w:tmpl w:val="3D6E10BA"/>
    <w:lvl w:ilvl="0" w:tplc="3AE24562">
      <w:start w:val="1"/>
      <w:numFmt w:val="decimal"/>
      <w:pStyle w:val="Heading1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7"/>
  </w:num>
  <w:num w:numId="2">
    <w:abstractNumId w:val="10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3">
    <w:abstractNumId w:val="26"/>
  </w:num>
  <w:num w:numId="4">
    <w:abstractNumId w:val="16"/>
  </w:num>
  <w:num w:numId="5">
    <w:abstractNumId w:val="6"/>
  </w:num>
  <w:num w:numId="6">
    <w:abstractNumId w:val="4"/>
  </w:num>
  <w:num w:numId="7">
    <w:abstractNumId w:val="25"/>
  </w:num>
  <w:num w:numId="8">
    <w:abstractNumId w:val="23"/>
  </w:num>
  <w:num w:numId="9">
    <w:abstractNumId w:val="14"/>
  </w:num>
  <w:num w:numId="10">
    <w:abstractNumId w:val="8"/>
  </w:num>
  <w:num w:numId="11">
    <w:abstractNumId w:val="22"/>
  </w:num>
  <w:num w:numId="12">
    <w:abstractNumId w:val="12"/>
  </w:num>
  <w:num w:numId="13">
    <w:abstractNumId w:val="24"/>
  </w:num>
  <w:num w:numId="14">
    <w:abstractNumId w:val="11"/>
  </w:num>
  <w:num w:numId="15">
    <w:abstractNumId w:val="19"/>
  </w:num>
  <w:num w:numId="16">
    <w:abstractNumId w:val="0"/>
  </w:num>
  <w:num w:numId="17">
    <w:abstractNumId w:val="15"/>
  </w:num>
  <w:num w:numId="18">
    <w:abstractNumId w:val="5"/>
  </w:num>
  <w:num w:numId="19">
    <w:abstractNumId w:val="7"/>
  </w:num>
  <w:num w:numId="20">
    <w:abstractNumId w:val="21"/>
  </w:num>
  <w:num w:numId="21">
    <w:abstractNumId w:val="13"/>
  </w:num>
  <w:num w:numId="22">
    <w:abstractNumId w:val="18"/>
  </w:num>
  <w:num w:numId="23">
    <w:abstractNumId w:val="3"/>
  </w:num>
  <w:num w:numId="24">
    <w:abstractNumId w:val="9"/>
  </w:num>
  <w:num w:numId="25">
    <w:abstractNumId w:val="2"/>
  </w:num>
  <w:num w:numId="26">
    <w:abstractNumId w:val="20"/>
  </w:num>
  <w:num w:numId="27">
    <w:abstractNumId w:val="1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attachedTemplate r:id="rId1"/>
  <w:documentProtection w:edit="forms" w:enforcement="1" w:cryptProviderType="rsaAES" w:cryptAlgorithmClass="hash" w:cryptAlgorithmType="typeAny" w:cryptAlgorithmSid="14" w:cryptSpinCount="100000" w:hash="VJ26VfTs553GWmKcAhuyXT26niqIGZXe+n8TGc1tsPZpO3Vk7qUMQXi6qCkI1zi1u3Vk9T649GI8EAeOkt7RbA==" w:salt="NVWUAOITKn0F6VRYCsaxag=="/>
  <w:defaultTabStop w:val="720"/>
  <w:characterSpacingControl w:val="doNotCompress"/>
  <w:hdrShapeDefaults>
    <o:shapedefaults v:ext="edit" spidmax="225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30EC9"/>
    <w:rsid w:val="00000DC7"/>
    <w:rsid w:val="000013B3"/>
    <w:rsid w:val="00001856"/>
    <w:rsid w:val="00004BCC"/>
    <w:rsid w:val="00006940"/>
    <w:rsid w:val="00006C0F"/>
    <w:rsid w:val="00006C21"/>
    <w:rsid w:val="00006C39"/>
    <w:rsid w:val="00010203"/>
    <w:rsid w:val="00013141"/>
    <w:rsid w:val="00013237"/>
    <w:rsid w:val="00013B62"/>
    <w:rsid w:val="00020F07"/>
    <w:rsid w:val="00022366"/>
    <w:rsid w:val="00022F7E"/>
    <w:rsid w:val="000244F5"/>
    <w:rsid w:val="0002546F"/>
    <w:rsid w:val="00026E3F"/>
    <w:rsid w:val="0002713C"/>
    <w:rsid w:val="00030A6E"/>
    <w:rsid w:val="0003100A"/>
    <w:rsid w:val="00033939"/>
    <w:rsid w:val="0003441D"/>
    <w:rsid w:val="0003510D"/>
    <w:rsid w:val="0004083D"/>
    <w:rsid w:val="0004403A"/>
    <w:rsid w:val="00046137"/>
    <w:rsid w:val="00046E76"/>
    <w:rsid w:val="00050C06"/>
    <w:rsid w:val="00055764"/>
    <w:rsid w:val="0005709C"/>
    <w:rsid w:val="0006022C"/>
    <w:rsid w:val="00061B2E"/>
    <w:rsid w:val="00063546"/>
    <w:rsid w:val="00064ECF"/>
    <w:rsid w:val="00066A0C"/>
    <w:rsid w:val="00067727"/>
    <w:rsid w:val="00067922"/>
    <w:rsid w:val="00067E86"/>
    <w:rsid w:val="00067FB8"/>
    <w:rsid w:val="0007055A"/>
    <w:rsid w:val="000813DA"/>
    <w:rsid w:val="00083217"/>
    <w:rsid w:val="00083F54"/>
    <w:rsid w:val="000844FE"/>
    <w:rsid w:val="00086DA2"/>
    <w:rsid w:val="00087561"/>
    <w:rsid w:val="0009030F"/>
    <w:rsid w:val="00090E43"/>
    <w:rsid w:val="00091368"/>
    <w:rsid w:val="0009172D"/>
    <w:rsid w:val="00091FC0"/>
    <w:rsid w:val="00093B32"/>
    <w:rsid w:val="0009472E"/>
    <w:rsid w:val="00095570"/>
    <w:rsid w:val="000955BB"/>
    <w:rsid w:val="00095DCA"/>
    <w:rsid w:val="00096644"/>
    <w:rsid w:val="000A136B"/>
    <w:rsid w:val="000A30E8"/>
    <w:rsid w:val="000A51C1"/>
    <w:rsid w:val="000A5A2F"/>
    <w:rsid w:val="000A6EF7"/>
    <w:rsid w:val="000B33B6"/>
    <w:rsid w:val="000B7FF2"/>
    <w:rsid w:val="000C1214"/>
    <w:rsid w:val="000C21C2"/>
    <w:rsid w:val="000C6387"/>
    <w:rsid w:val="000C6990"/>
    <w:rsid w:val="000C6A50"/>
    <w:rsid w:val="000C7652"/>
    <w:rsid w:val="000D021C"/>
    <w:rsid w:val="000D2911"/>
    <w:rsid w:val="000D3504"/>
    <w:rsid w:val="000D6440"/>
    <w:rsid w:val="000E2165"/>
    <w:rsid w:val="000E4418"/>
    <w:rsid w:val="000E52B6"/>
    <w:rsid w:val="000E7F94"/>
    <w:rsid w:val="000E7FE0"/>
    <w:rsid w:val="000F0B38"/>
    <w:rsid w:val="000F1464"/>
    <w:rsid w:val="000F2092"/>
    <w:rsid w:val="000F6A6D"/>
    <w:rsid w:val="000F705B"/>
    <w:rsid w:val="000F77C9"/>
    <w:rsid w:val="0010087A"/>
    <w:rsid w:val="00101AA2"/>
    <w:rsid w:val="00101B25"/>
    <w:rsid w:val="0010610C"/>
    <w:rsid w:val="001107E2"/>
    <w:rsid w:val="00111846"/>
    <w:rsid w:val="001129A0"/>
    <w:rsid w:val="001164A6"/>
    <w:rsid w:val="00120145"/>
    <w:rsid w:val="00120E6D"/>
    <w:rsid w:val="0012186B"/>
    <w:rsid w:val="001218D8"/>
    <w:rsid w:val="00124080"/>
    <w:rsid w:val="00124A85"/>
    <w:rsid w:val="00130760"/>
    <w:rsid w:val="00132875"/>
    <w:rsid w:val="00132CFD"/>
    <w:rsid w:val="00132EEC"/>
    <w:rsid w:val="001330F9"/>
    <w:rsid w:val="00135A5A"/>
    <w:rsid w:val="00137A6F"/>
    <w:rsid w:val="00145554"/>
    <w:rsid w:val="0014631C"/>
    <w:rsid w:val="00146BFF"/>
    <w:rsid w:val="001519BF"/>
    <w:rsid w:val="0015270F"/>
    <w:rsid w:val="00154604"/>
    <w:rsid w:val="001546E7"/>
    <w:rsid w:val="00154C55"/>
    <w:rsid w:val="0015772A"/>
    <w:rsid w:val="00161166"/>
    <w:rsid w:val="001612C1"/>
    <w:rsid w:val="001633D8"/>
    <w:rsid w:val="00172059"/>
    <w:rsid w:val="00172C1A"/>
    <w:rsid w:val="001731E7"/>
    <w:rsid w:val="00174505"/>
    <w:rsid w:val="00176EF9"/>
    <w:rsid w:val="001779A5"/>
    <w:rsid w:val="00177E71"/>
    <w:rsid w:val="00181A95"/>
    <w:rsid w:val="00181E9F"/>
    <w:rsid w:val="00182EF0"/>
    <w:rsid w:val="0018476A"/>
    <w:rsid w:val="00185BF3"/>
    <w:rsid w:val="0018715B"/>
    <w:rsid w:val="00195493"/>
    <w:rsid w:val="00195620"/>
    <w:rsid w:val="001973CF"/>
    <w:rsid w:val="00197C0F"/>
    <w:rsid w:val="001A0441"/>
    <w:rsid w:val="001A16E5"/>
    <w:rsid w:val="001A49B6"/>
    <w:rsid w:val="001A58DE"/>
    <w:rsid w:val="001A5DA8"/>
    <w:rsid w:val="001A5E7D"/>
    <w:rsid w:val="001A689E"/>
    <w:rsid w:val="001A6961"/>
    <w:rsid w:val="001B1A8D"/>
    <w:rsid w:val="001B200E"/>
    <w:rsid w:val="001B43FD"/>
    <w:rsid w:val="001B7A54"/>
    <w:rsid w:val="001C1CF7"/>
    <w:rsid w:val="001C2106"/>
    <w:rsid w:val="001C433E"/>
    <w:rsid w:val="001C6426"/>
    <w:rsid w:val="001D2FF2"/>
    <w:rsid w:val="001E2041"/>
    <w:rsid w:val="001E225C"/>
    <w:rsid w:val="001E4D31"/>
    <w:rsid w:val="001E552A"/>
    <w:rsid w:val="001E6B22"/>
    <w:rsid w:val="001E76AB"/>
    <w:rsid w:val="001F0E3E"/>
    <w:rsid w:val="001F125D"/>
    <w:rsid w:val="001F19F0"/>
    <w:rsid w:val="001F2496"/>
    <w:rsid w:val="001F2FE6"/>
    <w:rsid w:val="001F38BB"/>
    <w:rsid w:val="001F42A5"/>
    <w:rsid w:val="001F7A0A"/>
    <w:rsid w:val="00200D39"/>
    <w:rsid w:val="00204D6E"/>
    <w:rsid w:val="002070B8"/>
    <w:rsid w:val="00210036"/>
    <w:rsid w:val="002116BC"/>
    <w:rsid w:val="00212284"/>
    <w:rsid w:val="002128AF"/>
    <w:rsid w:val="0021296E"/>
    <w:rsid w:val="0021483B"/>
    <w:rsid w:val="002152F2"/>
    <w:rsid w:val="00215FBE"/>
    <w:rsid w:val="00215FD1"/>
    <w:rsid w:val="00216732"/>
    <w:rsid w:val="00220A74"/>
    <w:rsid w:val="00220BF8"/>
    <w:rsid w:val="00221752"/>
    <w:rsid w:val="00225C42"/>
    <w:rsid w:val="00230858"/>
    <w:rsid w:val="002308A9"/>
    <w:rsid w:val="00230BFC"/>
    <w:rsid w:val="002312BB"/>
    <w:rsid w:val="00232244"/>
    <w:rsid w:val="00232E91"/>
    <w:rsid w:val="002331B8"/>
    <w:rsid w:val="002336A6"/>
    <w:rsid w:val="002360DE"/>
    <w:rsid w:val="00237624"/>
    <w:rsid w:val="00241183"/>
    <w:rsid w:val="00241904"/>
    <w:rsid w:val="00241D12"/>
    <w:rsid w:val="002425E1"/>
    <w:rsid w:val="00243250"/>
    <w:rsid w:val="00244516"/>
    <w:rsid w:val="00244641"/>
    <w:rsid w:val="00246900"/>
    <w:rsid w:val="002469C3"/>
    <w:rsid w:val="00247933"/>
    <w:rsid w:val="002504EB"/>
    <w:rsid w:val="00252BF9"/>
    <w:rsid w:val="00253BC6"/>
    <w:rsid w:val="002556AC"/>
    <w:rsid w:val="00256F08"/>
    <w:rsid w:val="00260915"/>
    <w:rsid w:val="00260AC8"/>
    <w:rsid w:val="002625D6"/>
    <w:rsid w:val="002643C0"/>
    <w:rsid w:val="002667D7"/>
    <w:rsid w:val="00266AE3"/>
    <w:rsid w:val="00270336"/>
    <w:rsid w:val="0027043E"/>
    <w:rsid w:val="00271E8E"/>
    <w:rsid w:val="002729FA"/>
    <w:rsid w:val="0027337E"/>
    <w:rsid w:val="00274B87"/>
    <w:rsid w:val="00276885"/>
    <w:rsid w:val="00276D27"/>
    <w:rsid w:val="00282291"/>
    <w:rsid w:val="00284050"/>
    <w:rsid w:val="00284AC2"/>
    <w:rsid w:val="00285918"/>
    <w:rsid w:val="00286148"/>
    <w:rsid w:val="00286DD6"/>
    <w:rsid w:val="002878F7"/>
    <w:rsid w:val="0029048A"/>
    <w:rsid w:val="00292BF5"/>
    <w:rsid w:val="00293D8C"/>
    <w:rsid w:val="002959B4"/>
    <w:rsid w:val="002970B3"/>
    <w:rsid w:val="002A34AE"/>
    <w:rsid w:val="002A3B1C"/>
    <w:rsid w:val="002A4C6F"/>
    <w:rsid w:val="002A5AD9"/>
    <w:rsid w:val="002A5D2F"/>
    <w:rsid w:val="002A5E8A"/>
    <w:rsid w:val="002A6148"/>
    <w:rsid w:val="002A6497"/>
    <w:rsid w:val="002B005C"/>
    <w:rsid w:val="002B12C2"/>
    <w:rsid w:val="002B14FD"/>
    <w:rsid w:val="002B2B1A"/>
    <w:rsid w:val="002B3232"/>
    <w:rsid w:val="002B3968"/>
    <w:rsid w:val="002B42D9"/>
    <w:rsid w:val="002B5999"/>
    <w:rsid w:val="002B6D08"/>
    <w:rsid w:val="002C07BE"/>
    <w:rsid w:val="002C104D"/>
    <w:rsid w:val="002C1310"/>
    <w:rsid w:val="002C235E"/>
    <w:rsid w:val="002C259B"/>
    <w:rsid w:val="002C2C36"/>
    <w:rsid w:val="002C7D1B"/>
    <w:rsid w:val="002D2B16"/>
    <w:rsid w:val="002D2F32"/>
    <w:rsid w:val="002D33B5"/>
    <w:rsid w:val="002D3A03"/>
    <w:rsid w:val="002D630A"/>
    <w:rsid w:val="002E0422"/>
    <w:rsid w:val="002E05F2"/>
    <w:rsid w:val="002E15B6"/>
    <w:rsid w:val="002E15CB"/>
    <w:rsid w:val="002E2175"/>
    <w:rsid w:val="002E37F2"/>
    <w:rsid w:val="002E4616"/>
    <w:rsid w:val="002E523A"/>
    <w:rsid w:val="002E694E"/>
    <w:rsid w:val="002E767B"/>
    <w:rsid w:val="002E7C82"/>
    <w:rsid w:val="002F0C4C"/>
    <w:rsid w:val="002F1445"/>
    <w:rsid w:val="002F3E5F"/>
    <w:rsid w:val="002F4668"/>
    <w:rsid w:val="002F4D92"/>
    <w:rsid w:val="002F65EB"/>
    <w:rsid w:val="002F6925"/>
    <w:rsid w:val="00301110"/>
    <w:rsid w:val="003013A4"/>
    <w:rsid w:val="003013F9"/>
    <w:rsid w:val="0030292E"/>
    <w:rsid w:val="003029FA"/>
    <w:rsid w:val="00302FD9"/>
    <w:rsid w:val="00303210"/>
    <w:rsid w:val="003035E0"/>
    <w:rsid w:val="00303FC7"/>
    <w:rsid w:val="00304978"/>
    <w:rsid w:val="0030546C"/>
    <w:rsid w:val="0030783E"/>
    <w:rsid w:val="003100B4"/>
    <w:rsid w:val="0031010F"/>
    <w:rsid w:val="00311CCF"/>
    <w:rsid w:val="00311FD5"/>
    <w:rsid w:val="003124FE"/>
    <w:rsid w:val="00312EF6"/>
    <w:rsid w:val="003156E0"/>
    <w:rsid w:val="003229C2"/>
    <w:rsid w:val="0032456E"/>
    <w:rsid w:val="003311EA"/>
    <w:rsid w:val="003364C3"/>
    <w:rsid w:val="003365DB"/>
    <w:rsid w:val="0033669A"/>
    <w:rsid w:val="00341DD0"/>
    <w:rsid w:val="00342D45"/>
    <w:rsid w:val="00347016"/>
    <w:rsid w:val="003536A6"/>
    <w:rsid w:val="00354A42"/>
    <w:rsid w:val="00354F88"/>
    <w:rsid w:val="0035595B"/>
    <w:rsid w:val="00360657"/>
    <w:rsid w:val="0036239E"/>
    <w:rsid w:val="00363223"/>
    <w:rsid w:val="00364EF4"/>
    <w:rsid w:val="0036545D"/>
    <w:rsid w:val="00366B48"/>
    <w:rsid w:val="00371A2D"/>
    <w:rsid w:val="0037208C"/>
    <w:rsid w:val="003721CD"/>
    <w:rsid w:val="003727FC"/>
    <w:rsid w:val="00373BAC"/>
    <w:rsid w:val="00375AAB"/>
    <w:rsid w:val="00375B69"/>
    <w:rsid w:val="00375FC5"/>
    <w:rsid w:val="00377EC4"/>
    <w:rsid w:val="00385291"/>
    <w:rsid w:val="0038607F"/>
    <w:rsid w:val="00386520"/>
    <w:rsid w:val="003901EB"/>
    <w:rsid w:val="003909BC"/>
    <w:rsid w:val="00390EB9"/>
    <w:rsid w:val="003929FE"/>
    <w:rsid w:val="00395838"/>
    <w:rsid w:val="00397504"/>
    <w:rsid w:val="00397D3E"/>
    <w:rsid w:val="003A1356"/>
    <w:rsid w:val="003A15F7"/>
    <w:rsid w:val="003A178C"/>
    <w:rsid w:val="003A2561"/>
    <w:rsid w:val="003A345B"/>
    <w:rsid w:val="003A3BA8"/>
    <w:rsid w:val="003A42F9"/>
    <w:rsid w:val="003A4CBB"/>
    <w:rsid w:val="003A5CA7"/>
    <w:rsid w:val="003A61FA"/>
    <w:rsid w:val="003A69E5"/>
    <w:rsid w:val="003A6FB1"/>
    <w:rsid w:val="003B1265"/>
    <w:rsid w:val="003B3547"/>
    <w:rsid w:val="003B4B9B"/>
    <w:rsid w:val="003B586C"/>
    <w:rsid w:val="003B5A68"/>
    <w:rsid w:val="003B6D1A"/>
    <w:rsid w:val="003C153E"/>
    <w:rsid w:val="003C1822"/>
    <w:rsid w:val="003C2848"/>
    <w:rsid w:val="003C4EBA"/>
    <w:rsid w:val="003C605E"/>
    <w:rsid w:val="003C6C44"/>
    <w:rsid w:val="003C746C"/>
    <w:rsid w:val="003D02F4"/>
    <w:rsid w:val="003D1549"/>
    <w:rsid w:val="003D1F99"/>
    <w:rsid w:val="003D4656"/>
    <w:rsid w:val="003D4B87"/>
    <w:rsid w:val="003D501F"/>
    <w:rsid w:val="003D5E97"/>
    <w:rsid w:val="003D6F24"/>
    <w:rsid w:val="003E065E"/>
    <w:rsid w:val="003E0B5D"/>
    <w:rsid w:val="003E0CC4"/>
    <w:rsid w:val="003E1229"/>
    <w:rsid w:val="003E1FBF"/>
    <w:rsid w:val="003E3198"/>
    <w:rsid w:val="003E38BF"/>
    <w:rsid w:val="003E5495"/>
    <w:rsid w:val="003E7E61"/>
    <w:rsid w:val="003F0502"/>
    <w:rsid w:val="003F1470"/>
    <w:rsid w:val="003F2B9A"/>
    <w:rsid w:val="003F3FE5"/>
    <w:rsid w:val="003F5B17"/>
    <w:rsid w:val="003F6BC5"/>
    <w:rsid w:val="00403012"/>
    <w:rsid w:val="004030C9"/>
    <w:rsid w:val="0040427D"/>
    <w:rsid w:val="0040541D"/>
    <w:rsid w:val="00405AB0"/>
    <w:rsid w:val="00410124"/>
    <w:rsid w:val="004121B3"/>
    <w:rsid w:val="0041305F"/>
    <w:rsid w:val="0041344B"/>
    <w:rsid w:val="00414443"/>
    <w:rsid w:val="00415105"/>
    <w:rsid w:val="00416CC2"/>
    <w:rsid w:val="00417435"/>
    <w:rsid w:val="00417A53"/>
    <w:rsid w:val="00417BD2"/>
    <w:rsid w:val="00422A67"/>
    <w:rsid w:val="004232BE"/>
    <w:rsid w:val="004277A6"/>
    <w:rsid w:val="0043084C"/>
    <w:rsid w:val="0043269D"/>
    <w:rsid w:val="004356BC"/>
    <w:rsid w:val="00435747"/>
    <w:rsid w:val="004457E0"/>
    <w:rsid w:val="00445807"/>
    <w:rsid w:val="00446287"/>
    <w:rsid w:val="00452965"/>
    <w:rsid w:val="00455229"/>
    <w:rsid w:val="0045646D"/>
    <w:rsid w:val="00457E45"/>
    <w:rsid w:val="00457FAA"/>
    <w:rsid w:val="004610AB"/>
    <w:rsid w:val="00461BEF"/>
    <w:rsid w:val="004620FE"/>
    <w:rsid w:val="00462101"/>
    <w:rsid w:val="004629A3"/>
    <w:rsid w:val="004638D2"/>
    <w:rsid w:val="0046438C"/>
    <w:rsid w:val="00465801"/>
    <w:rsid w:val="00466469"/>
    <w:rsid w:val="00470810"/>
    <w:rsid w:val="00470AB4"/>
    <w:rsid w:val="00470B55"/>
    <w:rsid w:val="00472B39"/>
    <w:rsid w:val="00474401"/>
    <w:rsid w:val="00474F02"/>
    <w:rsid w:val="00475BC6"/>
    <w:rsid w:val="004762E8"/>
    <w:rsid w:val="00480DE6"/>
    <w:rsid w:val="00484D3F"/>
    <w:rsid w:val="00485C1D"/>
    <w:rsid w:val="00486096"/>
    <w:rsid w:val="004907AF"/>
    <w:rsid w:val="00495F37"/>
    <w:rsid w:val="00496ED7"/>
    <w:rsid w:val="004A1AF2"/>
    <w:rsid w:val="004A5190"/>
    <w:rsid w:val="004B0EA4"/>
    <w:rsid w:val="004B4B79"/>
    <w:rsid w:val="004B4CAD"/>
    <w:rsid w:val="004B5F2D"/>
    <w:rsid w:val="004C1631"/>
    <w:rsid w:val="004C3809"/>
    <w:rsid w:val="004C4D20"/>
    <w:rsid w:val="004C6607"/>
    <w:rsid w:val="004C66AF"/>
    <w:rsid w:val="004C72D0"/>
    <w:rsid w:val="004D0445"/>
    <w:rsid w:val="004D3E7B"/>
    <w:rsid w:val="004D7878"/>
    <w:rsid w:val="004E1870"/>
    <w:rsid w:val="004E3B1D"/>
    <w:rsid w:val="004E4282"/>
    <w:rsid w:val="004E523D"/>
    <w:rsid w:val="004E5B0D"/>
    <w:rsid w:val="004E68D1"/>
    <w:rsid w:val="004F1790"/>
    <w:rsid w:val="004F267A"/>
    <w:rsid w:val="004F30FF"/>
    <w:rsid w:val="004F596B"/>
    <w:rsid w:val="005017DF"/>
    <w:rsid w:val="00501EFA"/>
    <w:rsid w:val="00505974"/>
    <w:rsid w:val="00507202"/>
    <w:rsid w:val="005123F4"/>
    <w:rsid w:val="00514F2D"/>
    <w:rsid w:val="00515E3A"/>
    <w:rsid w:val="00517059"/>
    <w:rsid w:val="00521AD9"/>
    <w:rsid w:val="00522982"/>
    <w:rsid w:val="005229D9"/>
    <w:rsid w:val="00525BD3"/>
    <w:rsid w:val="005274CF"/>
    <w:rsid w:val="00527E76"/>
    <w:rsid w:val="00532238"/>
    <w:rsid w:val="00532AFC"/>
    <w:rsid w:val="00545716"/>
    <w:rsid w:val="0055022F"/>
    <w:rsid w:val="00553CF2"/>
    <w:rsid w:val="005544B0"/>
    <w:rsid w:val="00556156"/>
    <w:rsid w:val="00556AB6"/>
    <w:rsid w:val="00557192"/>
    <w:rsid w:val="00560658"/>
    <w:rsid w:val="005608A1"/>
    <w:rsid w:val="00560A95"/>
    <w:rsid w:val="005646DD"/>
    <w:rsid w:val="00566A26"/>
    <w:rsid w:val="0057129D"/>
    <w:rsid w:val="00571538"/>
    <w:rsid w:val="00572F2C"/>
    <w:rsid w:val="0057431F"/>
    <w:rsid w:val="00574AFF"/>
    <w:rsid w:val="00574DCB"/>
    <w:rsid w:val="00575750"/>
    <w:rsid w:val="00576F7A"/>
    <w:rsid w:val="005823B4"/>
    <w:rsid w:val="0058679B"/>
    <w:rsid w:val="00587FCA"/>
    <w:rsid w:val="00590E57"/>
    <w:rsid w:val="00590FC3"/>
    <w:rsid w:val="0059305D"/>
    <w:rsid w:val="00597B1E"/>
    <w:rsid w:val="005A2F40"/>
    <w:rsid w:val="005A730A"/>
    <w:rsid w:val="005A7DE7"/>
    <w:rsid w:val="005B00CB"/>
    <w:rsid w:val="005B0F50"/>
    <w:rsid w:val="005B592A"/>
    <w:rsid w:val="005B6068"/>
    <w:rsid w:val="005B7198"/>
    <w:rsid w:val="005C0FB0"/>
    <w:rsid w:val="005C3AA2"/>
    <w:rsid w:val="005C3D2C"/>
    <w:rsid w:val="005C56E9"/>
    <w:rsid w:val="005C57C3"/>
    <w:rsid w:val="005C6BBF"/>
    <w:rsid w:val="005D0380"/>
    <w:rsid w:val="005D58B8"/>
    <w:rsid w:val="005D673D"/>
    <w:rsid w:val="005E2E96"/>
    <w:rsid w:val="005E4795"/>
    <w:rsid w:val="005E4CF6"/>
    <w:rsid w:val="005E52FF"/>
    <w:rsid w:val="005E7A68"/>
    <w:rsid w:val="005F2188"/>
    <w:rsid w:val="005F34D2"/>
    <w:rsid w:val="005F56B7"/>
    <w:rsid w:val="00600545"/>
    <w:rsid w:val="006021F6"/>
    <w:rsid w:val="0060477E"/>
    <w:rsid w:val="0060541A"/>
    <w:rsid w:val="0060546B"/>
    <w:rsid w:val="0060613C"/>
    <w:rsid w:val="00612D56"/>
    <w:rsid w:val="00614682"/>
    <w:rsid w:val="00614F15"/>
    <w:rsid w:val="00614F33"/>
    <w:rsid w:val="0061614C"/>
    <w:rsid w:val="00616EC1"/>
    <w:rsid w:val="00617681"/>
    <w:rsid w:val="0062258E"/>
    <w:rsid w:val="00622F90"/>
    <w:rsid w:val="006232DB"/>
    <w:rsid w:val="00623D4A"/>
    <w:rsid w:val="006244F3"/>
    <w:rsid w:val="006250B6"/>
    <w:rsid w:val="00626C24"/>
    <w:rsid w:val="00627C65"/>
    <w:rsid w:val="00630062"/>
    <w:rsid w:val="00631E29"/>
    <w:rsid w:val="0063506E"/>
    <w:rsid w:val="006364F4"/>
    <w:rsid w:val="00637A17"/>
    <w:rsid w:val="006400CD"/>
    <w:rsid w:val="006408B5"/>
    <w:rsid w:val="006422AF"/>
    <w:rsid w:val="00642678"/>
    <w:rsid w:val="006434CF"/>
    <w:rsid w:val="00644135"/>
    <w:rsid w:val="006447E2"/>
    <w:rsid w:val="006456C6"/>
    <w:rsid w:val="00650CDE"/>
    <w:rsid w:val="00651AE8"/>
    <w:rsid w:val="006531E1"/>
    <w:rsid w:val="00653835"/>
    <w:rsid w:val="0065410C"/>
    <w:rsid w:val="006554FF"/>
    <w:rsid w:val="0066228E"/>
    <w:rsid w:val="00663981"/>
    <w:rsid w:val="00665063"/>
    <w:rsid w:val="00665851"/>
    <w:rsid w:val="00672949"/>
    <w:rsid w:val="00674B40"/>
    <w:rsid w:val="006757FE"/>
    <w:rsid w:val="00675B02"/>
    <w:rsid w:val="0068006E"/>
    <w:rsid w:val="006857A3"/>
    <w:rsid w:val="006917DF"/>
    <w:rsid w:val="00691BDA"/>
    <w:rsid w:val="00693795"/>
    <w:rsid w:val="006A0D15"/>
    <w:rsid w:val="006A244E"/>
    <w:rsid w:val="006A37F4"/>
    <w:rsid w:val="006A6928"/>
    <w:rsid w:val="006B38C6"/>
    <w:rsid w:val="006B5A71"/>
    <w:rsid w:val="006B5FFE"/>
    <w:rsid w:val="006B77A4"/>
    <w:rsid w:val="006C053D"/>
    <w:rsid w:val="006C095B"/>
    <w:rsid w:val="006C4744"/>
    <w:rsid w:val="006C48CC"/>
    <w:rsid w:val="006C4A1D"/>
    <w:rsid w:val="006C797A"/>
    <w:rsid w:val="006D10E4"/>
    <w:rsid w:val="006D21E7"/>
    <w:rsid w:val="006D3B2D"/>
    <w:rsid w:val="006D4BE2"/>
    <w:rsid w:val="006D648A"/>
    <w:rsid w:val="006D69D8"/>
    <w:rsid w:val="006D767C"/>
    <w:rsid w:val="006E6E00"/>
    <w:rsid w:val="006E7A34"/>
    <w:rsid w:val="006F1CD3"/>
    <w:rsid w:val="006F6079"/>
    <w:rsid w:val="006F65E2"/>
    <w:rsid w:val="006F6CF3"/>
    <w:rsid w:val="006F7AE1"/>
    <w:rsid w:val="0070068D"/>
    <w:rsid w:val="00700942"/>
    <w:rsid w:val="00700A95"/>
    <w:rsid w:val="00702569"/>
    <w:rsid w:val="0070613E"/>
    <w:rsid w:val="00706913"/>
    <w:rsid w:val="00707C70"/>
    <w:rsid w:val="0071385B"/>
    <w:rsid w:val="00713E53"/>
    <w:rsid w:val="00715872"/>
    <w:rsid w:val="00717C73"/>
    <w:rsid w:val="0072100B"/>
    <w:rsid w:val="007229B9"/>
    <w:rsid w:val="00723D79"/>
    <w:rsid w:val="007265C5"/>
    <w:rsid w:val="007317B6"/>
    <w:rsid w:val="007319C6"/>
    <w:rsid w:val="007329CA"/>
    <w:rsid w:val="00733499"/>
    <w:rsid w:val="0073466A"/>
    <w:rsid w:val="00734A32"/>
    <w:rsid w:val="00742B38"/>
    <w:rsid w:val="00742FC6"/>
    <w:rsid w:val="0074320F"/>
    <w:rsid w:val="007435F7"/>
    <w:rsid w:val="00743C8B"/>
    <w:rsid w:val="00747AAC"/>
    <w:rsid w:val="0075178C"/>
    <w:rsid w:val="007563FF"/>
    <w:rsid w:val="00757A48"/>
    <w:rsid w:val="007610E1"/>
    <w:rsid w:val="00761B33"/>
    <w:rsid w:val="00762488"/>
    <w:rsid w:val="00762F8C"/>
    <w:rsid w:val="00763519"/>
    <w:rsid w:val="0076422A"/>
    <w:rsid w:val="00765FE0"/>
    <w:rsid w:val="007679AC"/>
    <w:rsid w:val="00770644"/>
    <w:rsid w:val="0077102E"/>
    <w:rsid w:val="007715A6"/>
    <w:rsid w:val="00772440"/>
    <w:rsid w:val="00775661"/>
    <w:rsid w:val="007772C1"/>
    <w:rsid w:val="00780F5B"/>
    <w:rsid w:val="0078127C"/>
    <w:rsid w:val="00782D12"/>
    <w:rsid w:val="00783581"/>
    <w:rsid w:val="00783756"/>
    <w:rsid w:val="00784981"/>
    <w:rsid w:val="007849C6"/>
    <w:rsid w:val="007862C6"/>
    <w:rsid w:val="00786897"/>
    <w:rsid w:val="00786B76"/>
    <w:rsid w:val="00786F5F"/>
    <w:rsid w:val="00793EF2"/>
    <w:rsid w:val="00794023"/>
    <w:rsid w:val="00794E7A"/>
    <w:rsid w:val="007970E0"/>
    <w:rsid w:val="0079785F"/>
    <w:rsid w:val="007A1470"/>
    <w:rsid w:val="007A3298"/>
    <w:rsid w:val="007A54AB"/>
    <w:rsid w:val="007B015C"/>
    <w:rsid w:val="007B23CC"/>
    <w:rsid w:val="007B2E7D"/>
    <w:rsid w:val="007B4D45"/>
    <w:rsid w:val="007B53E3"/>
    <w:rsid w:val="007B550C"/>
    <w:rsid w:val="007B70E8"/>
    <w:rsid w:val="007C08F6"/>
    <w:rsid w:val="007C42F3"/>
    <w:rsid w:val="007C4FA4"/>
    <w:rsid w:val="007C5265"/>
    <w:rsid w:val="007C76C3"/>
    <w:rsid w:val="007C7A8A"/>
    <w:rsid w:val="007D02D9"/>
    <w:rsid w:val="007D268D"/>
    <w:rsid w:val="007D30D3"/>
    <w:rsid w:val="007E1561"/>
    <w:rsid w:val="007E2297"/>
    <w:rsid w:val="007E2CA8"/>
    <w:rsid w:val="007E320F"/>
    <w:rsid w:val="007E46AB"/>
    <w:rsid w:val="007E713B"/>
    <w:rsid w:val="007F02B9"/>
    <w:rsid w:val="007F128C"/>
    <w:rsid w:val="007F12BD"/>
    <w:rsid w:val="007F12C3"/>
    <w:rsid w:val="007F1813"/>
    <w:rsid w:val="007F23CC"/>
    <w:rsid w:val="007F35D1"/>
    <w:rsid w:val="007F37A9"/>
    <w:rsid w:val="007F40F1"/>
    <w:rsid w:val="007F5902"/>
    <w:rsid w:val="007F6BF0"/>
    <w:rsid w:val="007F725E"/>
    <w:rsid w:val="008009CE"/>
    <w:rsid w:val="00801F8B"/>
    <w:rsid w:val="0080266B"/>
    <w:rsid w:val="00802C5C"/>
    <w:rsid w:val="00804A48"/>
    <w:rsid w:val="00804E94"/>
    <w:rsid w:val="0080581A"/>
    <w:rsid w:val="00807659"/>
    <w:rsid w:val="008076FF"/>
    <w:rsid w:val="00807FC4"/>
    <w:rsid w:val="00810ABD"/>
    <w:rsid w:val="00812473"/>
    <w:rsid w:val="0081256C"/>
    <w:rsid w:val="00820189"/>
    <w:rsid w:val="00820815"/>
    <w:rsid w:val="00821618"/>
    <w:rsid w:val="00822D66"/>
    <w:rsid w:val="00824810"/>
    <w:rsid w:val="00824AE7"/>
    <w:rsid w:val="00824D24"/>
    <w:rsid w:val="008257D7"/>
    <w:rsid w:val="00826CDC"/>
    <w:rsid w:val="0082762D"/>
    <w:rsid w:val="00827987"/>
    <w:rsid w:val="00830606"/>
    <w:rsid w:val="00830EC9"/>
    <w:rsid w:val="00832798"/>
    <w:rsid w:val="0083376D"/>
    <w:rsid w:val="00833AAA"/>
    <w:rsid w:val="00837254"/>
    <w:rsid w:val="008378CC"/>
    <w:rsid w:val="00840954"/>
    <w:rsid w:val="008426FD"/>
    <w:rsid w:val="0084329B"/>
    <w:rsid w:val="008432C4"/>
    <w:rsid w:val="008468F6"/>
    <w:rsid w:val="00846AC2"/>
    <w:rsid w:val="008508EB"/>
    <w:rsid w:val="008511EE"/>
    <w:rsid w:val="008514FA"/>
    <w:rsid w:val="008516A3"/>
    <w:rsid w:val="00851CFA"/>
    <w:rsid w:val="008546F4"/>
    <w:rsid w:val="00854ECA"/>
    <w:rsid w:val="008568B7"/>
    <w:rsid w:val="00857F82"/>
    <w:rsid w:val="00860A16"/>
    <w:rsid w:val="00863828"/>
    <w:rsid w:val="00864184"/>
    <w:rsid w:val="00864C22"/>
    <w:rsid w:val="00865B89"/>
    <w:rsid w:val="00866E2B"/>
    <w:rsid w:val="008673CE"/>
    <w:rsid w:val="008705B8"/>
    <w:rsid w:val="00873232"/>
    <w:rsid w:val="00874759"/>
    <w:rsid w:val="00876549"/>
    <w:rsid w:val="0088103C"/>
    <w:rsid w:val="00882989"/>
    <w:rsid w:val="00884834"/>
    <w:rsid w:val="008857DD"/>
    <w:rsid w:val="008857ED"/>
    <w:rsid w:val="008872AF"/>
    <w:rsid w:val="00887DDF"/>
    <w:rsid w:val="008914CE"/>
    <w:rsid w:val="00893039"/>
    <w:rsid w:val="00895F66"/>
    <w:rsid w:val="00896AC2"/>
    <w:rsid w:val="00897D05"/>
    <w:rsid w:val="008A25A2"/>
    <w:rsid w:val="008A33F6"/>
    <w:rsid w:val="008A390A"/>
    <w:rsid w:val="008A4A47"/>
    <w:rsid w:val="008A5125"/>
    <w:rsid w:val="008A6168"/>
    <w:rsid w:val="008A6727"/>
    <w:rsid w:val="008B1BB4"/>
    <w:rsid w:val="008B2382"/>
    <w:rsid w:val="008B4B2D"/>
    <w:rsid w:val="008B4C7D"/>
    <w:rsid w:val="008B5FC9"/>
    <w:rsid w:val="008B6084"/>
    <w:rsid w:val="008C2BC1"/>
    <w:rsid w:val="008D0A70"/>
    <w:rsid w:val="008D4D7F"/>
    <w:rsid w:val="008D5A28"/>
    <w:rsid w:val="008D65E3"/>
    <w:rsid w:val="008D7173"/>
    <w:rsid w:val="008D792B"/>
    <w:rsid w:val="008E099A"/>
    <w:rsid w:val="008E0D3B"/>
    <w:rsid w:val="008E2195"/>
    <w:rsid w:val="008E23BC"/>
    <w:rsid w:val="008E30A7"/>
    <w:rsid w:val="008E4245"/>
    <w:rsid w:val="008E4840"/>
    <w:rsid w:val="008E5425"/>
    <w:rsid w:val="008E6EE7"/>
    <w:rsid w:val="008F1C47"/>
    <w:rsid w:val="008F370F"/>
    <w:rsid w:val="008F7947"/>
    <w:rsid w:val="008F7E8D"/>
    <w:rsid w:val="00903B0A"/>
    <w:rsid w:val="009044FA"/>
    <w:rsid w:val="00904599"/>
    <w:rsid w:val="00907509"/>
    <w:rsid w:val="009108E6"/>
    <w:rsid w:val="00912324"/>
    <w:rsid w:val="00913B27"/>
    <w:rsid w:val="00914FE7"/>
    <w:rsid w:val="00917E5B"/>
    <w:rsid w:val="00920C4B"/>
    <w:rsid w:val="00921B04"/>
    <w:rsid w:val="00922296"/>
    <w:rsid w:val="00924B20"/>
    <w:rsid w:val="00925275"/>
    <w:rsid w:val="0092535A"/>
    <w:rsid w:val="009253E1"/>
    <w:rsid w:val="00925D62"/>
    <w:rsid w:val="009268CF"/>
    <w:rsid w:val="009344AE"/>
    <w:rsid w:val="00934A43"/>
    <w:rsid w:val="00935EDD"/>
    <w:rsid w:val="009429DE"/>
    <w:rsid w:val="00943546"/>
    <w:rsid w:val="009467FD"/>
    <w:rsid w:val="00946869"/>
    <w:rsid w:val="009478BC"/>
    <w:rsid w:val="00947AA6"/>
    <w:rsid w:val="0095019F"/>
    <w:rsid w:val="00951192"/>
    <w:rsid w:val="00951F0D"/>
    <w:rsid w:val="00952533"/>
    <w:rsid w:val="009532B7"/>
    <w:rsid w:val="00953E12"/>
    <w:rsid w:val="00954405"/>
    <w:rsid w:val="009549A5"/>
    <w:rsid w:val="00956959"/>
    <w:rsid w:val="00957CBE"/>
    <w:rsid w:val="0096007E"/>
    <w:rsid w:val="009600F3"/>
    <w:rsid w:val="00960A97"/>
    <w:rsid w:val="00961B25"/>
    <w:rsid w:val="0096241A"/>
    <w:rsid w:val="009642B1"/>
    <w:rsid w:val="00966C76"/>
    <w:rsid w:val="00967AA2"/>
    <w:rsid w:val="00974CD0"/>
    <w:rsid w:val="00981AD8"/>
    <w:rsid w:val="00982E30"/>
    <w:rsid w:val="0098322B"/>
    <w:rsid w:val="009849B8"/>
    <w:rsid w:val="009876F9"/>
    <w:rsid w:val="00990F12"/>
    <w:rsid w:val="00991D34"/>
    <w:rsid w:val="00994720"/>
    <w:rsid w:val="009A0C1B"/>
    <w:rsid w:val="009A1743"/>
    <w:rsid w:val="009A272B"/>
    <w:rsid w:val="009A5AFB"/>
    <w:rsid w:val="009B2428"/>
    <w:rsid w:val="009B34FE"/>
    <w:rsid w:val="009B5723"/>
    <w:rsid w:val="009B73D0"/>
    <w:rsid w:val="009B7709"/>
    <w:rsid w:val="009B7F3C"/>
    <w:rsid w:val="009C0354"/>
    <w:rsid w:val="009C0FE3"/>
    <w:rsid w:val="009C1701"/>
    <w:rsid w:val="009C2912"/>
    <w:rsid w:val="009C360E"/>
    <w:rsid w:val="009C507A"/>
    <w:rsid w:val="009C7D5F"/>
    <w:rsid w:val="009D13A0"/>
    <w:rsid w:val="009D24B1"/>
    <w:rsid w:val="009D356D"/>
    <w:rsid w:val="009D3DAF"/>
    <w:rsid w:val="009D4196"/>
    <w:rsid w:val="009D604A"/>
    <w:rsid w:val="009D64C1"/>
    <w:rsid w:val="009D76A6"/>
    <w:rsid w:val="009E0291"/>
    <w:rsid w:val="009E2116"/>
    <w:rsid w:val="009E5881"/>
    <w:rsid w:val="009E7471"/>
    <w:rsid w:val="009F0C7E"/>
    <w:rsid w:val="009F162E"/>
    <w:rsid w:val="009F1A2A"/>
    <w:rsid w:val="009F220C"/>
    <w:rsid w:val="009F3E2A"/>
    <w:rsid w:val="009F5055"/>
    <w:rsid w:val="009F5C66"/>
    <w:rsid w:val="009F63B6"/>
    <w:rsid w:val="009F65FF"/>
    <w:rsid w:val="00A02435"/>
    <w:rsid w:val="00A042A2"/>
    <w:rsid w:val="00A04B23"/>
    <w:rsid w:val="00A0566A"/>
    <w:rsid w:val="00A07646"/>
    <w:rsid w:val="00A07B61"/>
    <w:rsid w:val="00A108E2"/>
    <w:rsid w:val="00A11570"/>
    <w:rsid w:val="00A211B4"/>
    <w:rsid w:val="00A258F6"/>
    <w:rsid w:val="00A31719"/>
    <w:rsid w:val="00A31D8C"/>
    <w:rsid w:val="00A33E8B"/>
    <w:rsid w:val="00A3450B"/>
    <w:rsid w:val="00A3460C"/>
    <w:rsid w:val="00A34A98"/>
    <w:rsid w:val="00A34C9A"/>
    <w:rsid w:val="00A34E99"/>
    <w:rsid w:val="00A35C71"/>
    <w:rsid w:val="00A36825"/>
    <w:rsid w:val="00A40BF9"/>
    <w:rsid w:val="00A4140B"/>
    <w:rsid w:val="00A414B6"/>
    <w:rsid w:val="00A423C1"/>
    <w:rsid w:val="00A42C10"/>
    <w:rsid w:val="00A42FE7"/>
    <w:rsid w:val="00A51319"/>
    <w:rsid w:val="00A53083"/>
    <w:rsid w:val="00A54709"/>
    <w:rsid w:val="00A56776"/>
    <w:rsid w:val="00A569A5"/>
    <w:rsid w:val="00A56C65"/>
    <w:rsid w:val="00A57BC6"/>
    <w:rsid w:val="00A6362A"/>
    <w:rsid w:val="00A641F9"/>
    <w:rsid w:val="00A65BBB"/>
    <w:rsid w:val="00A714E8"/>
    <w:rsid w:val="00A73127"/>
    <w:rsid w:val="00A75D74"/>
    <w:rsid w:val="00A8039E"/>
    <w:rsid w:val="00A96894"/>
    <w:rsid w:val="00A97342"/>
    <w:rsid w:val="00AA098D"/>
    <w:rsid w:val="00AA1C36"/>
    <w:rsid w:val="00AA2883"/>
    <w:rsid w:val="00AA4C7F"/>
    <w:rsid w:val="00AB0D5D"/>
    <w:rsid w:val="00AB1BF0"/>
    <w:rsid w:val="00AB204B"/>
    <w:rsid w:val="00AB3120"/>
    <w:rsid w:val="00AB730E"/>
    <w:rsid w:val="00AB74CF"/>
    <w:rsid w:val="00AB765E"/>
    <w:rsid w:val="00AC26E7"/>
    <w:rsid w:val="00AC3254"/>
    <w:rsid w:val="00AC4FCC"/>
    <w:rsid w:val="00AC5476"/>
    <w:rsid w:val="00AD0735"/>
    <w:rsid w:val="00AD0D27"/>
    <w:rsid w:val="00AD1148"/>
    <w:rsid w:val="00AD4F44"/>
    <w:rsid w:val="00AD516C"/>
    <w:rsid w:val="00AD770E"/>
    <w:rsid w:val="00AE0A9F"/>
    <w:rsid w:val="00AE4714"/>
    <w:rsid w:val="00AE4BB6"/>
    <w:rsid w:val="00AE56F6"/>
    <w:rsid w:val="00AE6A93"/>
    <w:rsid w:val="00AF0A6B"/>
    <w:rsid w:val="00AF0BC1"/>
    <w:rsid w:val="00AF396E"/>
    <w:rsid w:val="00AF4330"/>
    <w:rsid w:val="00AF462C"/>
    <w:rsid w:val="00AF4689"/>
    <w:rsid w:val="00AF76F9"/>
    <w:rsid w:val="00B025E9"/>
    <w:rsid w:val="00B02BCC"/>
    <w:rsid w:val="00B04EE2"/>
    <w:rsid w:val="00B106D0"/>
    <w:rsid w:val="00B10EE1"/>
    <w:rsid w:val="00B15D1F"/>
    <w:rsid w:val="00B1628B"/>
    <w:rsid w:val="00B20940"/>
    <w:rsid w:val="00B2095D"/>
    <w:rsid w:val="00B2128A"/>
    <w:rsid w:val="00B21B44"/>
    <w:rsid w:val="00B23428"/>
    <w:rsid w:val="00B23A8A"/>
    <w:rsid w:val="00B24F92"/>
    <w:rsid w:val="00B25993"/>
    <w:rsid w:val="00B30132"/>
    <w:rsid w:val="00B304C7"/>
    <w:rsid w:val="00B322B0"/>
    <w:rsid w:val="00B34B85"/>
    <w:rsid w:val="00B3544B"/>
    <w:rsid w:val="00B3774D"/>
    <w:rsid w:val="00B37ED8"/>
    <w:rsid w:val="00B401F6"/>
    <w:rsid w:val="00B40625"/>
    <w:rsid w:val="00B406CF"/>
    <w:rsid w:val="00B43D65"/>
    <w:rsid w:val="00B4410A"/>
    <w:rsid w:val="00B44322"/>
    <w:rsid w:val="00B44F4F"/>
    <w:rsid w:val="00B4569A"/>
    <w:rsid w:val="00B468D2"/>
    <w:rsid w:val="00B473E9"/>
    <w:rsid w:val="00B51B1F"/>
    <w:rsid w:val="00B54703"/>
    <w:rsid w:val="00B54B4C"/>
    <w:rsid w:val="00B54F7F"/>
    <w:rsid w:val="00B55A99"/>
    <w:rsid w:val="00B55FD4"/>
    <w:rsid w:val="00B56FAC"/>
    <w:rsid w:val="00B61213"/>
    <w:rsid w:val="00B6164E"/>
    <w:rsid w:val="00B63384"/>
    <w:rsid w:val="00B725B9"/>
    <w:rsid w:val="00B72A99"/>
    <w:rsid w:val="00B731DB"/>
    <w:rsid w:val="00B739F4"/>
    <w:rsid w:val="00B756F2"/>
    <w:rsid w:val="00B76640"/>
    <w:rsid w:val="00B77B24"/>
    <w:rsid w:val="00B82457"/>
    <w:rsid w:val="00B832DA"/>
    <w:rsid w:val="00B841A6"/>
    <w:rsid w:val="00B8467B"/>
    <w:rsid w:val="00B86EB7"/>
    <w:rsid w:val="00B877C6"/>
    <w:rsid w:val="00B90F1B"/>
    <w:rsid w:val="00B94609"/>
    <w:rsid w:val="00B97EEE"/>
    <w:rsid w:val="00BA1952"/>
    <w:rsid w:val="00BA3DBF"/>
    <w:rsid w:val="00BA4455"/>
    <w:rsid w:val="00BA4BE7"/>
    <w:rsid w:val="00BA5146"/>
    <w:rsid w:val="00BB345D"/>
    <w:rsid w:val="00BB35D0"/>
    <w:rsid w:val="00BB5EE0"/>
    <w:rsid w:val="00BC0621"/>
    <w:rsid w:val="00BC5737"/>
    <w:rsid w:val="00BC65B8"/>
    <w:rsid w:val="00BC77E9"/>
    <w:rsid w:val="00BC787F"/>
    <w:rsid w:val="00BD0862"/>
    <w:rsid w:val="00BD259E"/>
    <w:rsid w:val="00BD3506"/>
    <w:rsid w:val="00BD4FB8"/>
    <w:rsid w:val="00BD5073"/>
    <w:rsid w:val="00BE0341"/>
    <w:rsid w:val="00BE2DB9"/>
    <w:rsid w:val="00BF00FF"/>
    <w:rsid w:val="00BF088E"/>
    <w:rsid w:val="00BF34AF"/>
    <w:rsid w:val="00BF3791"/>
    <w:rsid w:val="00BF4A19"/>
    <w:rsid w:val="00BF7978"/>
    <w:rsid w:val="00C007F2"/>
    <w:rsid w:val="00C01595"/>
    <w:rsid w:val="00C017B3"/>
    <w:rsid w:val="00C02FFF"/>
    <w:rsid w:val="00C03260"/>
    <w:rsid w:val="00C03522"/>
    <w:rsid w:val="00C06506"/>
    <w:rsid w:val="00C07452"/>
    <w:rsid w:val="00C10C64"/>
    <w:rsid w:val="00C10D9F"/>
    <w:rsid w:val="00C118EA"/>
    <w:rsid w:val="00C12086"/>
    <w:rsid w:val="00C15061"/>
    <w:rsid w:val="00C164EF"/>
    <w:rsid w:val="00C1725C"/>
    <w:rsid w:val="00C17823"/>
    <w:rsid w:val="00C20B28"/>
    <w:rsid w:val="00C21080"/>
    <w:rsid w:val="00C21C75"/>
    <w:rsid w:val="00C22D00"/>
    <w:rsid w:val="00C22DF6"/>
    <w:rsid w:val="00C2361F"/>
    <w:rsid w:val="00C25E72"/>
    <w:rsid w:val="00C26640"/>
    <w:rsid w:val="00C30998"/>
    <w:rsid w:val="00C30B60"/>
    <w:rsid w:val="00C31CF1"/>
    <w:rsid w:val="00C32786"/>
    <w:rsid w:val="00C33056"/>
    <w:rsid w:val="00C40271"/>
    <w:rsid w:val="00C41205"/>
    <w:rsid w:val="00C4741E"/>
    <w:rsid w:val="00C47425"/>
    <w:rsid w:val="00C50E0C"/>
    <w:rsid w:val="00C5357A"/>
    <w:rsid w:val="00C5546A"/>
    <w:rsid w:val="00C56AD0"/>
    <w:rsid w:val="00C607D9"/>
    <w:rsid w:val="00C63D1D"/>
    <w:rsid w:val="00C65FC7"/>
    <w:rsid w:val="00C7275D"/>
    <w:rsid w:val="00C74FC4"/>
    <w:rsid w:val="00C769D1"/>
    <w:rsid w:val="00C80626"/>
    <w:rsid w:val="00C83CAD"/>
    <w:rsid w:val="00C84A2B"/>
    <w:rsid w:val="00C86DE2"/>
    <w:rsid w:val="00C92849"/>
    <w:rsid w:val="00C93CA8"/>
    <w:rsid w:val="00C94946"/>
    <w:rsid w:val="00C94C25"/>
    <w:rsid w:val="00C95421"/>
    <w:rsid w:val="00C95935"/>
    <w:rsid w:val="00CA2315"/>
    <w:rsid w:val="00CA34EB"/>
    <w:rsid w:val="00CA3ED5"/>
    <w:rsid w:val="00CA40C3"/>
    <w:rsid w:val="00CA563B"/>
    <w:rsid w:val="00CA56EB"/>
    <w:rsid w:val="00CB0AC3"/>
    <w:rsid w:val="00CB1071"/>
    <w:rsid w:val="00CB407E"/>
    <w:rsid w:val="00CB42F4"/>
    <w:rsid w:val="00CB488E"/>
    <w:rsid w:val="00CB5302"/>
    <w:rsid w:val="00CB6113"/>
    <w:rsid w:val="00CB6413"/>
    <w:rsid w:val="00CB7188"/>
    <w:rsid w:val="00CC1E12"/>
    <w:rsid w:val="00CC2D7F"/>
    <w:rsid w:val="00CC2E42"/>
    <w:rsid w:val="00CC3C53"/>
    <w:rsid w:val="00CC53F5"/>
    <w:rsid w:val="00CC6319"/>
    <w:rsid w:val="00CD0FF4"/>
    <w:rsid w:val="00CD121D"/>
    <w:rsid w:val="00CD2530"/>
    <w:rsid w:val="00CD37D2"/>
    <w:rsid w:val="00CD4EDD"/>
    <w:rsid w:val="00CE07DE"/>
    <w:rsid w:val="00CE0EC9"/>
    <w:rsid w:val="00CE36D3"/>
    <w:rsid w:val="00CE6A95"/>
    <w:rsid w:val="00CF130E"/>
    <w:rsid w:val="00CF2F13"/>
    <w:rsid w:val="00CF30FC"/>
    <w:rsid w:val="00CF340F"/>
    <w:rsid w:val="00CF3A62"/>
    <w:rsid w:val="00CF5BF2"/>
    <w:rsid w:val="00CF675B"/>
    <w:rsid w:val="00D00528"/>
    <w:rsid w:val="00D01B3F"/>
    <w:rsid w:val="00D032C5"/>
    <w:rsid w:val="00D051B5"/>
    <w:rsid w:val="00D0526D"/>
    <w:rsid w:val="00D0563A"/>
    <w:rsid w:val="00D13155"/>
    <w:rsid w:val="00D13406"/>
    <w:rsid w:val="00D13D58"/>
    <w:rsid w:val="00D14C47"/>
    <w:rsid w:val="00D16293"/>
    <w:rsid w:val="00D16874"/>
    <w:rsid w:val="00D21884"/>
    <w:rsid w:val="00D21CB2"/>
    <w:rsid w:val="00D22F27"/>
    <w:rsid w:val="00D23599"/>
    <w:rsid w:val="00D25C4C"/>
    <w:rsid w:val="00D26538"/>
    <w:rsid w:val="00D26F41"/>
    <w:rsid w:val="00D275AE"/>
    <w:rsid w:val="00D32210"/>
    <w:rsid w:val="00D32A2D"/>
    <w:rsid w:val="00D32A99"/>
    <w:rsid w:val="00D337A5"/>
    <w:rsid w:val="00D40274"/>
    <w:rsid w:val="00D44EA6"/>
    <w:rsid w:val="00D504D6"/>
    <w:rsid w:val="00D50865"/>
    <w:rsid w:val="00D5264B"/>
    <w:rsid w:val="00D531D0"/>
    <w:rsid w:val="00D55A5A"/>
    <w:rsid w:val="00D60622"/>
    <w:rsid w:val="00D60844"/>
    <w:rsid w:val="00D60F90"/>
    <w:rsid w:val="00D61949"/>
    <w:rsid w:val="00D63389"/>
    <w:rsid w:val="00D642F3"/>
    <w:rsid w:val="00D65BF8"/>
    <w:rsid w:val="00D726E8"/>
    <w:rsid w:val="00D76ED6"/>
    <w:rsid w:val="00D805F3"/>
    <w:rsid w:val="00D81186"/>
    <w:rsid w:val="00D81656"/>
    <w:rsid w:val="00D82802"/>
    <w:rsid w:val="00D82FB4"/>
    <w:rsid w:val="00D830A9"/>
    <w:rsid w:val="00D849B8"/>
    <w:rsid w:val="00D84F31"/>
    <w:rsid w:val="00D9363F"/>
    <w:rsid w:val="00D93CE5"/>
    <w:rsid w:val="00DA1EF8"/>
    <w:rsid w:val="00DA2370"/>
    <w:rsid w:val="00DA4518"/>
    <w:rsid w:val="00DA5A47"/>
    <w:rsid w:val="00DA640E"/>
    <w:rsid w:val="00DB01AD"/>
    <w:rsid w:val="00DB33B3"/>
    <w:rsid w:val="00DB3F66"/>
    <w:rsid w:val="00DB479C"/>
    <w:rsid w:val="00DB7394"/>
    <w:rsid w:val="00DB774D"/>
    <w:rsid w:val="00DC198F"/>
    <w:rsid w:val="00DC2F54"/>
    <w:rsid w:val="00DC33BE"/>
    <w:rsid w:val="00DC54CF"/>
    <w:rsid w:val="00DC5E0F"/>
    <w:rsid w:val="00DC6840"/>
    <w:rsid w:val="00DD1248"/>
    <w:rsid w:val="00DD5855"/>
    <w:rsid w:val="00DD5AD6"/>
    <w:rsid w:val="00DD66AA"/>
    <w:rsid w:val="00DD6B64"/>
    <w:rsid w:val="00DD7D51"/>
    <w:rsid w:val="00DD7D7F"/>
    <w:rsid w:val="00DE2898"/>
    <w:rsid w:val="00DE2F88"/>
    <w:rsid w:val="00DE5EBD"/>
    <w:rsid w:val="00DE719A"/>
    <w:rsid w:val="00DE7739"/>
    <w:rsid w:val="00DF082D"/>
    <w:rsid w:val="00DF1192"/>
    <w:rsid w:val="00DF1D00"/>
    <w:rsid w:val="00DF5973"/>
    <w:rsid w:val="00E0661A"/>
    <w:rsid w:val="00E066BF"/>
    <w:rsid w:val="00E104D7"/>
    <w:rsid w:val="00E10508"/>
    <w:rsid w:val="00E11336"/>
    <w:rsid w:val="00E136C0"/>
    <w:rsid w:val="00E13C9B"/>
    <w:rsid w:val="00E15672"/>
    <w:rsid w:val="00E15B5C"/>
    <w:rsid w:val="00E16240"/>
    <w:rsid w:val="00E21E97"/>
    <w:rsid w:val="00E22277"/>
    <w:rsid w:val="00E23DE0"/>
    <w:rsid w:val="00E27207"/>
    <w:rsid w:val="00E2735A"/>
    <w:rsid w:val="00E27DDB"/>
    <w:rsid w:val="00E3330C"/>
    <w:rsid w:val="00E3362A"/>
    <w:rsid w:val="00E33DCB"/>
    <w:rsid w:val="00E34A1F"/>
    <w:rsid w:val="00E35597"/>
    <w:rsid w:val="00E35674"/>
    <w:rsid w:val="00E408CA"/>
    <w:rsid w:val="00E4273E"/>
    <w:rsid w:val="00E42B09"/>
    <w:rsid w:val="00E42FD0"/>
    <w:rsid w:val="00E451BF"/>
    <w:rsid w:val="00E46CE1"/>
    <w:rsid w:val="00E47408"/>
    <w:rsid w:val="00E47C5B"/>
    <w:rsid w:val="00E520DC"/>
    <w:rsid w:val="00E546F0"/>
    <w:rsid w:val="00E548C4"/>
    <w:rsid w:val="00E55936"/>
    <w:rsid w:val="00E56FCB"/>
    <w:rsid w:val="00E577DA"/>
    <w:rsid w:val="00E61299"/>
    <w:rsid w:val="00E618DD"/>
    <w:rsid w:val="00E6423C"/>
    <w:rsid w:val="00E72B83"/>
    <w:rsid w:val="00E73ADC"/>
    <w:rsid w:val="00E73CFF"/>
    <w:rsid w:val="00E7516D"/>
    <w:rsid w:val="00E76E3A"/>
    <w:rsid w:val="00E83480"/>
    <w:rsid w:val="00E84684"/>
    <w:rsid w:val="00E8700A"/>
    <w:rsid w:val="00E90C96"/>
    <w:rsid w:val="00E92465"/>
    <w:rsid w:val="00E945E9"/>
    <w:rsid w:val="00E94821"/>
    <w:rsid w:val="00E95EC7"/>
    <w:rsid w:val="00E968EA"/>
    <w:rsid w:val="00E97B7D"/>
    <w:rsid w:val="00EA1717"/>
    <w:rsid w:val="00EA18FA"/>
    <w:rsid w:val="00EA3196"/>
    <w:rsid w:val="00EA359E"/>
    <w:rsid w:val="00EA3755"/>
    <w:rsid w:val="00EA3F0D"/>
    <w:rsid w:val="00EA4892"/>
    <w:rsid w:val="00EA50FC"/>
    <w:rsid w:val="00EA6971"/>
    <w:rsid w:val="00EB114D"/>
    <w:rsid w:val="00EB1E2A"/>
    <w:rsid w:val="00EB22FD"/>
    <w:rsid w:val="00EB494A"/>
    <w:rsid w:val="00EB6BEA"/>
    <w:rsid w:val="00EC173E"/>
    <w:rsid w:val="00EC2569"/>
    <w:rsid w:val="00EC2C3A"/>
    <w:rsid w:val="00EC43F4"/>
    <w:rsid w:val="00EC56D2"/>
    <w:rsid w:val="00EC5DBE"/>
    <w:rsid w:val="00ED0D73"/>
    <w:rsid w:val="00ED18AA"/>
    <w:rsid w:val="00ED24C2"/>
    <w:rsid w:val="00ED2CE9"/>
    <w:rsid w:val="00ED355A"/>
    <w:rsid w:val="00ED5350"/>
    <w:rsid w:val="00EE1976"/>
    <w:rsid w:val="00EF26FD"/>
    <w:rsid w:val="00EF68BC"/>
    <w:rsid w:val="00F00770"/>
    <w:rsid w:val="00F014BA"/>
    <w:rsid w:val="00F02569"/>
    <w:rsid w:val="00F059FE"/>
    <w:rsid w:val="00F07277"/>
    <w:rsid w:val="00F13623"/>
    <w:rsid w:val="00F14970"/>
    <w:rsid w:val="00F16F80"/>
    <w:rsid w:val="00F2027E"/>
    <w:rsid w:val="00F22E0A"/>
    <w:rsid w:val="00F245F5"/>
    <w:rsid w:val="00F24EA7"/>
    <w:rsid w:val="00F2764F"/>
    <w:rsid w:val="00F31B29"/>
    <w:rsid w:val="00F37800"/>
    <w:rsid w:val="00F409FB"/>
    <w:rsid w:val="00F417C6"/>
    <w:rsid w:val="00F45FA0"/>
    <w:rsid w:val="00F524A6"/>
    <w:rsid w:val="00F53BBA"/>
    <w:rsid w:val="00F55A2A"/>
    <w:rsid w:val="00F56F84"/>
    <w:rsid w:val="00F5700F"/>
    <w:rsid w:val="00F617F4"/>
    <w:rsid w:val="00F61F4E"/>
    <w:rsid w:val="00F62096"/>
    <w:rsid w:val="00F63879"/>
    <w:rsid w:val="00F64F47"/>
    <w:rsid w:val="00F653B1"/>
    <w:rsid w:val="00F66792"/>
    <w:rsid w:val="00F70B5D"/>
    <w:rsid w:val="00F7170E"/>
    <w:rsid w:val="00F72A06"/>
    <w:rsid w:val="00F74C96"/>
    <w:rsid w:val="00F83785"/>
    <w:rsid w:val="00F8551B"/>
    <w:rsid w:val="00F8556A"/>
    <w:rsid w:val="00F85ACC"/>
    <w:rsid w:val="00F86552"/>
    <w:rsid w:val="00F87148"/>
    <w:rsid w:val="00F87EB8"/>
    <w:rsid w:val="00F905AD"/>
    <w:rsid w:val="00F92E44"/>
    <w:rsid w:val="00F935A9"/>
    <w:rsid w:val="00F965D4"/>
    <w:rsid w:val="00F96849"/>
    <w:rsid w:val="00F96E6F"/>
    <w:rsid w:val="00FA510F"/>
    <w:rsid w:val="00FB2056"/>
    <w:rsid w:val="00FB4716"/>
    <w:rsid w:val="00FB5198"/>
    <w:rsid w:val="00FB5B6A"/>
    <w:rsid w:val="00FB7901"/>
    <w:rsid w:val="00FC0297"/>
    <w:rsid w:val="00FC65EE"/>
    <w:rsid w:val="00FC7616"/>
    <w:rsid w:val="00FC76FD"/>
    <w:rsid w:val="00FD0094"/>
    <w:rsid w:val="00FD4A47"/>
    <w:rsid w:val="00FD52E6"/>
    <w:rsid w:val="00FD692F"/>
    <w:rsid w:val="00FE0CE7"/>
    <w:rsid w:val="00FE3213"/>
    <w:rsid w:val="00FE36F5"/>
    <w:rsid w:val="00FE52B0"/>
    <w:rsid w:val="00FE53EC"/>
    <w:rsid w:val="00FE6642"/>
    <w:rsid w:val="00FF00A0"/>
    <w:rsid w:val="00FF1EA4"/>
    <w:rsid w:val="00FF20D4"/>
    <w:rsid w:val="00FF35BC"/>
    <w:rsid w:val="00FF4581"/>
    <w:rsid w:val="00FF6385"/>
    <w:rsid w:val="00FF7E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29"/>
    <o:shapelayout v:ext="edit">
      <o:idmap v:ext="edit" data="1"/>
    </o:shapelayout>
  </w:shapeDefaults>
  <w:decimalSymbol w:val="."/>
  <w:listSeparator w:val=","/>
  <w14:docId w14:val="6C92EE79"/>
  <w15:docId w15:val="{E4ABA731-7F7E-4F95-ADA3-0FEF6B72CE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rsid w:val="00631E29"/>
    <w:rPr>
      <w:rFonts w:ascii="Arial" w:eastAsia="Times New Roman" w:hAnsi="Arial"/>
      <w:sz w:val="24"/>
      <w:szCs w:val="24"/>
      <w:lang w:eastAsia="en-US"/>
    </w:rPr>
  </w:style>
  <w:style w:type="paragraph" w:styleId="Heading1">
    <w:name w:val="heading 1"/>
    <w:basedOn w:val="Paragraph"/>
    <w:next w:val="Paragraph"/>
    <w:link w:val="Heading1Char"/>
    <w:uiPriority w:val="9"/>
    <w:qFormat/>
    <w:rsid w:val="0027337E"/>
    <w:pPr>
      <w:framePr w:wrap="notBeside" w:vAnchor="text" w:hAnchor="text" w:y="1"/>
      <w:numPr>
        <w:numId w:val="3"/>
      </w:numPr>
      <w:tabs>
        <w:tab w:val="clear" w:pos="567"/>
      </w:tabs>
      <w:spacing w:after="240"/>
      <w:outlineLvl w:val="0"/>
    </w:pPr>
    <w:rPr>
      <w:b/>
      <w:bCs/>
      <w:color w:val="0091A5"/>
      <w:sz w:val="24"/>
      <w:szCs w:val="26"/>
    </w:rPr>
  </w:style>
  <w:style w:type="paragraph" w:styleId="Heading2">
    <w:name w:val="heading 2"/>
    <w:basedOn w:val="Normal"/>
    <w:next w:val="BodyText"/>
    <w:link w:val="Heading2Char"/>
    <w:qFormat/>
    <w:rsid w:val="004F596B"/>
    <w:pPr>
      <w:keepNext/>
      <w:keepLines/>
      <w:outlineLvl w:val="1"/>
    </w:pPr>
    <w:rPr>
      <w:b/>
      <w:bCs/>
      <w:color w:val="0091A5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030A6E"/>
    <w:pPr>
      <w:keepNext/>
      <w:keepLines/>
      <w:spacing w:before="40"/>
      <w:outlineLvl w:val="2"/>
    </w:pPr>
    <w:rPr>
      <w:rFonts w:ascii="Calibri Light" w:hAnsi="Calibri Light"/>
      <w:color w:val="1F4D78"/>
    </w:rPr>
  </w:style>
  <w:style w:type="paragraph" w:styleId="Heading4">
    <w:name w:val="heading 4"/>
    <w:basedOn w:val="Normal"/>
    <w:next w:val="BodyText"/>
    <w:link w:val="Heading4Char"/>
    <w:qFormat/>
    <w:rsid w:val="004F596B"/>
    <w:pPr>
      <w:keepNext/>
      <w:keepLines/>
      <w:outlineLvl w:val="3"/>
    </w:pPr>
    <w:rPr>
      <w:bCs/>
      <w:i/>
      <w:iCs/>
      <w:color w:val="3C3C4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link w:val="Heading2"/>
    <w:rsid w:val="004F596B"/>
    <w:rPr>
      <w:rFonts w:ascii="Arial" w:eastAsia="Times New Roman" w:hAnsi="Arial" w:cs="Times New Roman"/>
      <w:b/>
      <w:bCs/>
      <w:color w:val="0091A5"/>
      <w:sz w:val="24"/>
      <w:szCs w:val="26"/>
    </w:rPr>
  </w:style>
  <w:style w:type="character" w:customStyle="1" w:styleId="Heading4Char">
    <w:name w:val="Heading 4 Char"/>
    <w:link w:val="Heading4"/>
    <w:rsid w:val="004F596B"/>
    <w:rPr>
      <w:rFonts w:ascii="Arial" w:eastAsia="Times New Roman" w:hAnsi="Arial" w:cs="Times New Roman"/>
      <w:bCs/>
      <w:i/>
      <w:iCs/>
      <w:color w:val="3C3C41"/>
      <w:sz w:val="24"/>
      <w:szCs w:val="24"/>
    </w:rPr>
  </w:style>
  <w:style w:type="paragraph" w:customStyle="1" w:styleId="Numbering">
    <w:name w:val="Numbering"/>
    <w:basedOn w:val="Normal"/>
    <w:qFormat/>
    <w:rsid w:val="004F596B"/>
    <w:pPr>
      <w:numPr>
        <w:numId w:val="1"/>
      </w:numPr>
    </w:pPr>
  </w:style>
  <w:style w:type="paragraph" w:styleId="BodyText">
    <w:name w:val="Body Text"/>
    <w:basedOn w:val="Normal"/>
    <w:link w:val="BodyTextChar"/>
    <w:uiPriority w:val="99"/>
    <w:unhideWhenUsed/>
    <w:rsid w:val="004F596B"/>
    <w:pPr>
      <w:spacing w:after="120"/>
    </w:pPr>
  </w:style>
  <w:style w:type="character" w:customStyle="1" w:styleId="BodyTextChar">
    <w:name w:val="Body Text Char"/>
    <w:link w:val="BodyText"/>
    <w:uiPriority w:val="99"/>
    <w:rsid w:val="004F596B"/>
    <w:rPr>
      <w:rFonts w:ascii="Arial" w:eastAsia="Times New Roman" w:hAnsi="Arial" w:cs="Times New Roman"/>
      <w:sz w:val="24"/>
      <w:szCs w:val="24"/>
    </w:rPr>
  </w:style>
  <w:style w:type="character" w:customStyle="1" w:styleId="Heading3Char">
    <w:name w:val="Heading 3 Char"/>
    <w:link w:val="Heading3"/>
    <w:uiPriority w:val="9"/>
    <w:rsid w:val="00030A6E"/>
    <w:rPr>
      <w:rFonts w:ascii="Calibri Light" w:eastAsia="Times New Roman" w:hAnsi="Calibri Light" w:cs="Times New Roman"/>
      <w:color w:val="1F4D78"/>
      <w:sz w:val="24"/>
      <w:szCs w:val="24"/>
    </w:rPr>
  </w:style>
  <w:style w:type="paragraph" w:styleId="ListParagraph">
    <w:name w:val="List Paragraph"/>
    <w:basedOn w:val="Normal"/>
    <w:uiPriority w:val="34"/>
    <w:qFormat/>
    <w:rsid w:val="00030A6E"/>
    <w:pPr>
      <w:ind w:left="720"/>
      <w:contextualSpacing/>
    </w:pPr>
  </w:style>
  <w:style w:type="table" w:customStyle="1" w:styleId="Table">
    <w:name w:val="Table"/>
    <w:basedOn w:val="TableNormal"/>
    <w:uiPriority w:val="99"/>
    <w:rsid w:val="00030A6E"/>
    <w:rPr>
      <w:rFonts w:ascii="Arial" w:eastAsia="Times New Roman" w:hAnsi="Arial"/>
    </w:rPr>
    <w:tblPr>
      <w:tblInd w:w="113" w:type="dxa"/>
      <w:tblBorders>
        <w:top w:val="single" w:sz="4" w:space="0" w:color="0091A5"/>
        <w:left w:val="single" w:sz="4" w:space="0" w:color="0091A5"/>
        <w:bottom w:val="single" w:sz="4" w:space="0" w:color="0091A5"/>
        <w:right w:val="single" w:sz="4" w:space="0" w:color="0091A5"/>
        <w:insideH w:val="single" w:sz="4" w:space="0" w:color="0091A5"/>
        <w:insideV w:val="single" w:sz="4" w:space="0" w:color="0091A5"/>
      </w:tblBorders>
    </w:tblPr>
    <w:tcPr>
      <w:vAlign w:val="center"/>
    </w:tcPr>
    <w:tblStylePr w:type="firstRow">
      <w:pPr>
        <w:jc w:val="left"/>
      </w:pPr>
      <w:rPr>
        <w:rFonts w:ascii="Arial" w:hAnsi="Arial"/>
        <w:b/>
        <w:color w:val="FFFFFF"/>
      </w:rPr>
      <w:tblPr/>
      <w:tcPr>
        <w:shd w:val="clear" w:color="auto" w:fill="0091A5"/>
      </w:tcPr>
    </w:tblStylePr>
    <w:tblStylePr w:type="lastRow">
      <w:tblPr/>
      <w:tcPr>
        <w:tcBorders>
          <w:top w:val="single" w:sz="4" w:space="0" w:color="0091A5"/>
          <w:left w:val="single" w:sz="4" w:space="0" w:color="0091A5"/>
          <w:bottom w:val="single" w:sz="4" w:space="0" w:color="0091A5"/>
          <w:right w:val="single" w:sz="4" w:space="0" w:color="0091A5"/>
          <w:insideH w:val="single" w:sz="4" w:space="0" w:color="0091A5"/>
          <w:insideV w:val="single" w:sz="4" w:space="0" w:color="0091A5"/>
          <w:tl2br w:val="nil"/>
          <w:tr2bl w:val="nil"/>
        </w:tcBorders>
      </w:tcPr>
    </w:tblStylePr>
  </w:style>
  <w:style w:type="paragraph" w:styleId="Header">
    <w:name w:val="header"/>
    <w:basedOn w:val="Normal"/>
    <w:link w:val="HeaderChar"/>
    <w:unhideWhenUsed/>
    <w:rsid w:val="001F125D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rsid w:val="001F125D"/>
    <w:rPr>
      <w:rFonts w:ascii="Arial" w:eastAsia="Times New Roman" w:hAnsi="Arial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1F125D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1F125D"/>
    <w:rPr>
      <w:rFonts w:ascii="Arial" w:eastAsia="Times New Roman" w:hAnsi="Arial" w:cs="Times New Roman"/>
      <w:sz w:val="24"/>
      <w:szCs w:val="24"/>
    </w:rPr>
  </w:style>
  <w:style w:type="character" w:customStyle="1" w:styleId="Heading1Char">
    <w:name w:val="Heading 1 Char"/>
    <w:link w:val="Heading1"/>
    <w:uiPriority w:val="9"/>
    <w:rsid w:val="0027337E"/>
    <w:rPr>
      <w:rFonts w:ascii="Arial" w:eastAsia="Times New Roman" w:hAnsi="Arial"/>
      <w:b/>
      <w:bCs/>
      <w:color w:val="0091A5"/>
      <w:sz w:val="24"/>
      <w:szCs w:val="26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8483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884834"/>
    <w:rPr>
      <w:rFonts w:ascii="Segoe UI" w:eastAsia="Times New Roman" w:hAnsi="Segoe UI" w:cs="Segoe UI"/>
      <w:sz w:val="18"/>
      <w:szCs w:val="18"/>
    </w:rPr>
  </w:style>
  <w:style w:type="paragraph" w:customStyle="1" w:styleId="Bullets">
    <w:name w:val="Bullets"/>
    <w:basedOn w:val="Normal"/>
    <w:qFormat/>
    <w:rsid w:val="00884834"/>
    <w:pPr>
      <w:numPr>
        <w:numId w:val="2"/>
      </w:numPr>
    </w:pPr>
    <w:rPr>
      <w:color w:val="000000"/>
    </w:rPr>
  </w:style>
  <w:style w:type="character" w:styleId="Hyperlink">
    <w:name w:val="Hyperlink"/>
    <w:rsid w:val="00884834"/>
    <w:rPr>
      <w:color w:val="2D962D"/>
      <w:u w:val="single"/>
    </w:rPr>
  </w:style>
  <w:style w:type="character" w:styleId="CommentReference">
    <w:name w:val="annotation reference"/>
    <w:semiHidden/>
    <w:unhideWhenUsed/>
    <w:rsid w:val="00E56FCB"/>
    <w:rPr>
      <w:sz w:val="16"/>
      <w:szCs w:val="16"/>
    </w:rPr>
  </w:style>
  <w:style w:type="paragraph" w:styleId="CommentText">
    <w:name w:val="annotation text"/>
    <w:basedOn w:val="Normal"/>
    <w:link w:val="CommentTextChar"/>
    <w:unhideWhenUsed/>
    <w:rsid w:val="00E56FCB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rsid w:val="00E56FCB"/>
    <w:rPr>
      <w:rFonts w:ascii="Arial" w:eastAsia="Times New Roman" w:hAnsi="Arial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56FCB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E56FCB"/>
    <w:rPr>
      <w:rFonts w:ascii="Arial" w:eastAsia="Times New Roman" w:hAnsi="Arial" w:cs="Times New Roman"/>
      <w:b/>
      <w:bCs/>
      <w:sz w:val="20"/>
      <w:szCs w:val="20"/>
    </w:rPr>
  </w:style>
  <w:style w:type="table" w:styleId="TableGrid">
    <w:name w:val="Table Grid"/>
    <w:basedOn w:val="TableNormal"/>
    <w:uiPriority w:val="39"/>
    <w:rsid w:val="00E451B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Normal"/>
    <w:next w:val="Normal"/>
    <w:rsid w:val="0002546F"/>
    <w:pPr>
      <w:tabs>
        <w:tab w:val="left" w:pos="0"/>
        <w:tab w:val="left" w:pos="567"/>
        <w:tab w:val="left" w:pos="900"/>
        <w:tab w:val="left" w:pos="3119"/>
      </w:tabs>
    </w:pPr>
    <w:rPr>
      <w:color w:val="000000"/>
      <w:sz w:val="22"/>
    </w:rPr>
  </w:style>
  <w:style w:type="character" w:styleId="PlaceholderText">
    <w:name w:val="Placeholder Text"/>
    <w:uiPriority w:val="99"/>
    <w:semiHidden/>
    <w:rsid w:val="00D642F3"/>
    <w:rPr>
      <w:color w:val="808080"/>
    </w:rPr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1164A6"/>
    <w:pPr>
      <w:pBdr>
        <w:bottom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TopofFormChar">
    <w:name w:val="z-Top of Form Char"/>
    <w:link w:val="z-Top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paragraph" w:styleId="z-BottomofForm">
    <w:name w:val="HTML Bottom of Form"/>
    <w:basedOn w:val="Normal"/>
    <w:next w:val="Normal"/>
    <w:link w:val="z-BottomofFormChar"/>
    <w:hidden/>
    <w:uiPriority w:val="99"/>
    <w:semiHidden/>
    <w:unhideWhenUsed/>
    <w:rsid w:val="001164A6"/>
    <w:pPr>
      <w:pBdr>
        <w:top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BottomofFormChar">
    <w:name w:val="z-Bottom of Form Char"/>
    <w:link w:val="z-Bottom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character" w:customStyle="1" w:styleId="Responseboxtext">
    <w:name w:val="Response box text"/>
    <w:basedOn w:val="DefaultParagraphFont"/>
    <w:uiPriority w:val="1"/>
    <w:qFormat/>
    <w:rsid w:val="00BC0621"/>
    <w:rPr>
      <w:rFonts w:ascii="Arial" w:hAnsi="Arial"/>
      <w:color w:val="auto"/>
      <w:sz w:val="20"/>
    </w:rPr>
  </w:style>
  <w:style w:type="paragraph" w:customStyle="1" w:styleId="Sectionheading">
    <w:name w:val="Section heading"/>
    <w:basedOn w:val="Heading2"/>
    <w:qFormat/>
    <w:rsid w:val="005B00CB"/>
    <w:pPr>
      <w:spacing w:before="180" w:after="60"/>
    </w:pPr>
    <w:rPr>
      <w:color w:val="auto"/>
      <w:sz w:val="22"/>
    </w:rPr>
  </w:style>
  <w:style w:type="paragraph" w:customStyle="1" w:styleId="Questiontext">
    <w:name w:val="Question text"/>
    <w:basedOn w:val="Normal"/>
    <w:qFormat/>
    <w:rsid w:val="007E1561"/>
    <w:pPr>
      <w:spacing w:before="120" w:after="60"/>
    </w:pPr>
    <w:rPr>
      <w:rFonts w:cs="Arial"/>
      <w:sz w:val="20"/>
      <w:szCs w:val="20"/>
    </w:rPr>
  </w:style>
  <w:style w:type="paragraph" w:customStyle="1" w:styleId="SubQuestion">
    <w:name w:val="Sub Question"/>
    <w:basedOn w:val="Questiontext"/>
    <w:qFormat/>
    <w:rsid w:val="007E1561"/>
    <w:rPr>
      <w:b/>
    </w:rPr>
  </w:style>
  <w:style w:type="paragraph" w:customStyle="1" w:styleId="ParagText">
    <w:name w:val="Parag Text"/>
    <w:basedOn w:val="Questiontext"/>
    <w:qFormat/>
    <w:rsid w:val="005B00CB"/>
    <w:pPr>
      <w:spacing w:before="60"/>
    </w:pPr>
  </w:style>
  <w:style w:type="paragraph" w:styleId="NoSpacing">
    <w:name w:val="No Spacing"/>
    <w:uiPriority w:val="1"/>
    <w:qFormat/>
    <w:rsid w:val="007849C6"/>
    <w:rPr>
      <w:rFonts w:ascii="Arial" w:eastAsia="Times New Roman" w:hAnsi="Arial"/>
      <w:sz w:val="24"/>
      <w:szCs w:val="24"/>
      <w:lang w:eastAsia="en-US"/>
    </w:rPr>
  </w:style>
  <w:style w:type="paragraph" w:styleId="Revision">
    <w:name w:val="Revision"/>
    <w:hidden/>
    <w:uiPriority w:val="99"/>
    <w:semiHidden/>
    <w:rsid w:val="0010087A"/>
    <w:rPr>
      <w:rFonts w:ascii="Arial" w:eastAsia="Times New Roman" w:hAnsi="Arial"/>
      <w:sz w:val="24"/>
      <w:szCs w:val="24"/>
      <w:lang w:eastAsia="en-US"/>
    </w:rPr>
  </w:style>
  <w:style w:type="character" w:styleId="FollowedHyperlink">
    <w:name w:val="FollowedHyperlink"/>
    <w:basedOn w:val="DefaultParagraphFont"/>
    <w:uiPriority w:val="99"/>
    <w:semiHidden/>
    <w:unhideWhenUsed/>
    <w:rsid w:val="00230858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665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02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3478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2635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9836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67526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80338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452231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54486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334950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685420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664240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0522649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485002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43968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21906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7483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724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34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97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0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616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footer" Target="footer1.xml"/><Relationship Id="rId18" Type="http://schemas.openxmlformats.org/officeDocument/2006/relationships/header" Target="header3.xml"/><Relationship Id="rId3" Type="http://schemas.openxmlformats.org/officeDocument/2006/relationships/customXml" Target="../customXml/item3.xml"/><Relationship Id="rId21" Type="http://schemas.openxmlformats.org/officeDocument/2006/relationships/glossaryDocument" Target="glossary/document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webSettings" Target="webSettings.xml"/><Relationship Id="rId19" Type="http://schemas.openxmlformats.org/officeDocument/2006/relationships/header" Target="header4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1.xml"/><Relationship Id="rId22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nadine.a.jones\Desktop\EPR%20App%20Form%20Template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C8E5596613C449CA950A63A0AFCD29F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F8A74F0-1B64-41FC-95B6-3F069749B6DC}"/>
      </w:docPartPr>
      <w:docPartBody>
        <w:p w:rsidR="006B22D5" w:rsidRDefault="00A76762"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BAFF80B9FE041D7A9E5DC7966D162E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F08B90B-9424-4632-893F-476091D8B0D8}"/>
      </w:docPartPr>
      <w:docPartBody>
        <w:p w:rsidR="006B22D5" w:rsidRDefault="00A76762"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61FF9AF547A4037B7B61B053DCAC88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88FA5CE-E389-4AD1-96C3-98477190D352}"/>
      </w:docPartPr>
      <w:docPartBody>
        <w:p w:rsidR="006B22D5" w:rsidRDefault="00A76762"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FB17202E14B4615B070604DC37A717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92C4555-0880-4572-824A-4F81C0A58907}"/>
      </w:docPartPr>
      <w:docPartBody>
        <w:p w:rsidR="006B22D5" w:rsidRDefault="00A76762"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E453E1EA06A4B49B1711F69A217171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ACBA90F-DAEC-43B5-9FC1-05CFC24B68C2}"/>
      </w:docPartPr>
      <w:docPartBody>
        <w:p w:rsidR="006B22D5" w:rsidRDefault="00A76762"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C41DDCA68E2740B7A69321565C3726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9528B00-ADE0-454C-81C5-13804BE4DCAA}"/>
      </w:docPartPr>
      <w:docPartBody>
        <w:p w:rsidR="006B22D5" w:rsidRDefault="00A76762"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3B01A1465FF4527A8F54A900F3BF19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33994E5-05E7-48D6-A51F-A4FBAF624C8C}"/>
      </w:docPartPr>
      <w:docPartBody>
        <w:p w:rsidR="006B22D5" w:rsidRDefault="00A76762"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B3B94D5098A46198E90ADE01EF1073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D1E4B6C-9D1A-4D73-90DA-D8C6D09EA6E1}"/>
      </w:docPartPr>
      <w:docPartBody>
        <w:p w:rsidR="006B22D5" w:rsidRDefault="00A76762"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936C2CBB3CB4749862FFE4B3E8DB84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20F400A-5ECB-4614-A7A1-D98552D7AE21}"/>
      </w:docPartPr>
      <w:docPartBody>
        <w:p w:rsidR="006B22D5" w:rsidRDefault="00A76762"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AC9F7252B5144F8B8F270DFC781FF1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0F64FF0-F984-45ED-8361-61A330E5E4B3}"/>
      </w:docPartPr>
      <w:docPartBody>
        <w:p w:rsidR="006B22D5" w:rsidRDefault="00A76762"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98865E71E094D799EE21C8763BF1B9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0958516-E673-44F8-8BC4-F0B824BD9DAF}"/>
      </w:docPartPr>
      <w:docPartBody>
        <w:p w:rsidR="006B22D5" w:rsidRDefault="00A76762">
          <w:r>
            <w:rPr>
              <w:rStyle w:val="Responseboxtext"/>
              <w:rFonts w:eastAsia="Calibri"/>
            </w:rPr>
            <w:t xml:space="preserve">                                     </w:t>
          </w:r>
        </w:p>
      </w:docPartBody>
    </w:docPart>
    <w:docPart>
      <w:docPartPr>
        <w:name w:val="C53D5CFED2EA48D0B98726B2160938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4F249E4-5FB2-462B-BEBB-22F554EBBF49}"/>
      </w:docPartPr>
      <w:docPartBody>
        <w:p w:rsidR="006B22D5" w:rsidRDefault="006B22D5">
          <w:r>
            <w:rPr>
              <w:rStyle w:val="PlaceholderText"/>
              <w:sz w:val="20"/>
            </w:rPr>
            <w:t xml:space="preserve">          </w:t>
          </w:r>
        </w:p>
      </w:docPartBody>
    </w:docPart>
    <w:docPart>
      <w:docPartPr>
        <w:name w:val="689B505A2849404A96FAB7A118B5209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1981D71-FCDC-45D0-8FF5-EDA09C4760CC}"/>
      </w:docPartPr>
      <w:docPartBody>
        <w:p w:rsidR="006B22D5" w:rsidRDefault="00A76762"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33AC3D539F44969818A1F9EEF7BE90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7837D6A-99E3-440B-8664-CDD4325A818B}"/>
      </w:docPartPr>
      <w:docPartBody>
        <w:p w:rsidR="006B22D5" w:rsidRDefault="00A76762"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EDD625292524DD7BD01D72EE205AFE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89E5029-EBC8-48B7-A97F-ABC65C5829CD}"/>
      </w:docPartPr>
      <w:docPartBody>
        <w:p w:rsidR="006B22D5" w:rsidRDefault="00A76762"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6C386B6C41B44C890646CD561B8274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6246340-DD38-49CC-B9F4-DC09526BF02A}"/>
      </w:docPartPr>
      <w:docPartBody>
        <w:p w:rsidR="006B22D5" w:rsidRDefault="00A76762"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A60B0E138C14634B5C295B67A154D6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E2B1DB6-4C07-494C-B585-6E3789AB3C0B}"/>
      </w:docPartPr>
      <w:docPartBody>
        <w:p w:rsidR="006B22D5" w:rsidRDefault="00A76762"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854194375C540CBBD07D434618B371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062C41D-7B58-4141-8CE3-9FF30985EBB6}"/>
      </w:docPartPr>
      <w:docPartBody>
        <w:p w:rsidR="006B22D5" w:rsidRDefault="00A76762"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AA41F3CBD22426181E74862821F320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9852FB3-887C-46BE-8990-BD2819F209F5}"/>
      </w:docPartPr>
      <w:docPartBody>
        <w:p w:rsidR="006B22D5" w:rsidRDefault="00A76762"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3EDABE90C174A2FB43120C40B1AFEE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C52AAFB-B92C-4EC2-AC81-059F0A27BD83}"/>
      </w:docPartPr>
      <w:docPartBody>
        <w:p w:rsidR="006B22D5" w:rsidRDefault="00A76762"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5024B155617427080286A67A6E26DA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EEA4D2C-739C-454B-B35A-5BEC98C77E71}"/>
      </w:docPartPr>
      <w:docPartBody>
        <w:p w:rsidR="006B22D5" w:rsidRDefault="00A76762"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C1B2FC6B7764A908FB5EDBB2E4F9C2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60FE3A7-EA24-44BF-B5E7-05EEBBC47296}"/>
      </w:docPartPr>
      <w:docPartBody>
        <w:p w:rsidR="006B22D5" w:rsidRDefault="00A76762"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D6E9B3D16BE46979A8CC82E0A82906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1FF7CDF-70DD-49CE-AAAB-19CDED43CC86}"/>
      </w:docPartPr>
      <w:docPartBody>
        <w:p w:rsidR="006B22D5" w:rsidRDefault="00A76762"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CC10431C440F465FAFBFB1A537326D8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67DAA41-FD24-4B90-AC14-320BD12305C0}"/>
      </w:docPartPr>
      <w:docPartBody>
        <w:p w:rsidR="006B22D5" w:rsidRDefault="00A76762"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CB260C977144C4AA2C2FEF9C79B0F2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A0DB3E3-BB39-42EE-B99D-9219AD2136A4}"/>
      </w:docPartPr>
      <w:docPartBody>
        <w:p w:rsidR="00DA4E3A" w:rsidRDefault="00A76762"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7C0AAF0F1214D44A772DF5D17C2B8F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66953A9-137F-4AF0-A28E-35EFCBF8317D}"/>
      </w:docPartPr>
      <w:docPartBody>
        <w:p w:rsidR="00941C6F" w:rsidRDefault="00A76762">
          <w:r>
            <w:rPr>
              <w:rStyle w:val="Responseboxtext"/>
            </w:rPr>
            <w:t xml:space="preserve">                                            </w:t>
          </w:r>
        </w:p>
      </w:docPartBody>
    </w:docPart>
    <w:docPart>
      <w:docPartPr>
        <w:name w:val="37F7EE979D1B4AF38501D41B7B057F2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76D22EC-5D6E-4D07-A6A7-7A104718A2CD}"/>
      </w:docPartPr>
      <w:docPartBody>
        <w:p w:rsidR="00941C6F" w:rsidRDefault="00A76762">
          <w:r>
            <w:rPr>
              <w:rStyle w:val="Responseboxtext"/>
            </w:rPr>
            <w:t xml:space="preserve">                                            </w:t>
          </w:r>
        </w:p>
      </w:docPartBody>
    </w:docPart>
    <w:docPart>
      <w:docPartPr>
        <w:name w:val="B5A88E21E0FA466DB384CA769FFA9DD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49F8CC6-3842-45C8-90FA-7F6E54CBC3F7}"/>
      </w:docPartPr>
      <w:docPartBody>
        <w:p w:rsidR="00533180" w:rsidRDefault="00A76762"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2AA98D2E3474A67AD14CC342076D1E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16BDE2A-2AC0-47E5-AEDF-1C1E006C87E5}"/>
      </w:docPartPr>
      <w:docPartBody>
        <w:p w:rsidR="00533180" w:rsidRDefault="00A76762">
          <w:r>
            <w:rPr>
              <w:rStyle w:val="Responseboxtext"/>
            </w:rPr>
            <w:t xml:space="preserve">                                            </w:t>
          </w:r>
        </w:p>
      </w:docPartBody>
    </w:docPart>
    <w:docPart>
      <w:docPartPr>
        <w:name w:val="9248026271224DF299D78C69598A8EE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7954FE1-AB12-4231-A51B-8E9ACA8A7EF7}"/>
      </w:docPartPr>
      <w:docPartBody>
        <w:p w:rsidR="00533180" w:rsidRDefault="00A76762"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F3A5BB184FB46AB82DFFF937EC3227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DAAF84A-0232-482D-BDF4-9D2F883AFBBB}"/>
      </w:docPartPr>
      <w:docPartBody>
        <w:p w:rsidR="00533180" w:rsidRDefault="00A76762"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14EE726740E4145A767E769FB8D15D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36F161F-B053-42C8-AB2D-217B0083D1A7}"/>
      </w:docPartPr>
      <w:docPartBody>
        <w:p w:rsidR="00533180" w:rsidRDefault="00A76762"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CF6F101AEE8745C384D6334E21B67A1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220B048-B84D-474B-A243-CB3C6A5F6914}"/>
      </w:docPartPr>
      <w:docPartBody>
        <w:p w:rsidR="004523B9" w:rsidRDefault="00A76762"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BAFDCDCA304463B9618005CD1E0987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941FF1A-755C-4703-B3CE-A77FBCB3DDB4}"/>
      </w:docPartPr>
      <w:docPartBody>
        <w:p w:rsidR="004523B9" w:rsidRDefault="00A76762"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651533E8A5E4548BF0BF130460FD66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A6DE86A-C209-4AA5-AACB-E8E9997C3771}"/>
      </w:docPartPr>
      <w:docPartBody>
        <w:p w:rsidR="004523B9" w:rsidRDefault="00A76762">
          <w:r>
            <w:rPr>
              <w:rStyle w:val="Responseboxtext"/>
              <w:rFonts w:eastAsia="Calibri"/>
            </w:rPr>
            <w:t xml:space="preserve">                                     </w:t>
          </w:r>
        </w:p>
      </w:docPartBody>
    </w:docPart>
    <w:docPart>
      <w:docPartPr>
        <w:name w:val="1DEE7AAF7A524BDFAB932E2C1E7D1F3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4F4D9CF-C0E0-4F36-913B-27F327ACED97}"/>
      </w:docPartPr>
      <w:docPartBody>
        <w:p w:rsidR="004523B9" w:rsidRDefault="00533180">
          <w:r>
            <w:rPr>
              <w:rStyle w:val="PlaceholderText"/>
              <w:sz w:val="20"/>
            </w:rPr>
            <w:t xml:space="preserve">          </w:t>
          </w:r>
        </w:p>
      </w:docPartBody>
    </w:docPart>
    <w:docPart>
      <w:docPartPr>
        <w:name w:val="A7AD587497E04A2A8E7DAC10162182E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2762C53-A95C-44AE-B898-566E4311936C}"/>
      </w:docPartPr>
      <w:docPartBody>
        <w:p w:rsidR="004523B9" w:rsidRDefault="00A76762">
          <w:r>
            <w:rPr>
              <w:rStyle w:val="Responseboxtext"/>
            </w:rPr>
            <w:t xml:space="preserve">                                            </w:t>
          </w:r>
        </w:p>
      </w:docPartBody>
    </w:docPart>
    <w:docPart>
      <w:docPartPr>
        <w:name w:val="CBB8D56B049746EB81833A2026F73B7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51EEADC-CEAD-4D8E-B17E-870489951FA1}"/>
      </w:docPartPr>
      <w:docPartBody>
        <w:p w:rsidR="004523B9" w:rsidRDefault="00A76762">
          <w:r>
            <w:rPr>
              <w:rStyle w:val="Responseboxtext"/>
            </w:rPr>
            <w:t xml:space="preserve">                                            </w:t>
          </w:r>
        </w:p>
      </w:docPartBody>
    </w:docPart>
    <w:docPart>
      <w:docPartPr>
        <w:name w:val="3AA6605F0A4F42D48FFA17004CF2B5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603C145-6CC6-42FF-A8A0-CD60FC824FCD}"/>
      </w:docPartPr>
      <w:docPartBody>
        <w:p w:rsidR="004523B9" w:rsidRDefault="00A76762">
          <w:r>
            <w:rPr>
              <w:rStyle w:val="Responseboxtext"/>
            </w:rPr>
            <w:t xml:space="preserve">                                            </w:t>
          </w:r>
        </w:p>
      </w:docPartBody>
    </w:docPart>
    <w:docPart>
      <w:docPartPr>
        <w:name w:val="167BF64CE3FB41E2BE33E8EB02C337F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C72DEEC-9810-4D23-9A5E-D3978932D515}"/>
      </w:docPartPr>
      <w:docPartBody>
        <w:p w:rsidR="004523B9" w:rsidRDefault="00A76762">
          <w:r>
            <w:rPr>
              <w:rStyle w:val="Responseboxtext"/>
            </w:rPr>
            <w:t xml:space="preserve">                                            </w:t>
          </w:r>
        </w:p>
      </w:docPartBody>
    </w:docPart>
    <w:docPart>
      <w:docPartPr>
        <w:name w:val="25E528AB033441D187D1F1ED9DE2CAC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7935E63-D30D-4C3E-AA95-BDCC67B253C7}"/>
      </w:docPartPr>
      <w:docPartBody>
        <w:p w:rsidR="0007065B" w:rsidRDefault="00A76762"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3A1C9C540A9C485CBE984FA52584FB7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E348268-D5B0-4DF5-B081-5E1FA7EAD29F}"/>
      </w:docPartPr>
      <w:docPartBody>
        <w:p w:rsidR="0007065B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E9A006764CF64C22BB951F7595D941C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EB88388-F7C9-4052-9574-E36364A93350}"/>
      </w:docPartPr>
      <w:docPartBody>
        <w:p w:rsidR="0007065B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   </w:t>
          </w:r>
        </w:p>
      </w:docPartBody>
    </w:docPart>
    <w:docPart>
      <w:docPartPr>
        <w:name w:val="5BD16F93163941D98B1EEA722752B22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159AA4B-DF2B-45EC-A781-99E8396826DC}"/>
      </w:docPartPr>
      <w:docPartBody>
        <w:p w:rsidR="0007065B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123FCD1CF7574C1BBF26A98D28D8664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42B0F4E-ED97-4D70-A341-C89E2DD835FE}"/>
      </w:docPartPr>
      <w:docPartBody>
        <w:p w:rsidR="0007065B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8B319958B3A94ABE90AD14365CA8277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1BD6D53-4F6A-460C-A572-DEADC7D90B52}"/>
      </w:docPartPr>
      <w:docPartBody>
        <w:p w:rsidR="0007065B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C0FD010822FD4A98AFC7C3EF8DE8443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C4F578B-F99F-488C-8F5D-0F46E5C85CF4}"/>
      </w:docPartPr>
      <w:docPartBody>
        <w:p w:rsidR="0007065B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5AED93AFF39D4DAC97E3061D23A42A3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570C76B-2122-487C-84A8-33AF6177B5E1}"/>
      </w:docPartPr>
      <w:docPartBody>
        <w:p w:rsidR="0007065B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  </w:t>
          </w:r>
        </w:p>
      </w:docPartBody>
    </w:docPart>
    <w:docPart>
      <w:docPartPr>
        <w:name w:val="168896AD873341D088776F90F471833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06570A7-69B0-4243-A4F1-3921518EC5AD}"/>
      </w:docPartPr>
      <w:docPartBody>
        <w:p w:rsidR="0007065B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D848A4CA277C4354A6CCC688DE42286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566179A-7214-42D4-9FC8-F8AAEF1EAE33}"/>
      </w:docPartPr>
      <w:docPartBody>
        <w:p w:rsidR="0007065B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   </w:t>
          </w:r>
        </w:p>
      </w:docPartBody>
    </w:docPart>
    <w:docPart>
      <w:docPartPr>
        <w:name w:val="BEA611A109B045EA81D3BE4860FA3D7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F7C7C34-745D-4C91-ADAD-AD7601D3EFE6}"/>
      </w:docPartPr>
      <w:docPartBody>
        <w:p w:rsidR="0007065B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E0EF4726CBDE450C8A9B96B5BEC25D1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3DD834B-7BDF-4D98-8BCE-431E357B1D35}"/>
      </w:docPartPr>
      <w:docPartBody>
        <w:p w:rsidR="0007065B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89F22BF8FB5E4E298354B197D27DEC5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3C6EAFF-B2D8-40E2-AF2A-8D2FFE5B425C}"/>
      </w:docPartPr>
      <w:docPartBody>
        <w:p w:rsidR="0007065B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BB0AA4ECCA8D45FB8F9C6F7B270AA15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E93CE55-85A4-4CFA-846B-004A00DC6F0F}"/>
      </w:docPartPr>
      <w:docPartBody>
        <w:p w:rsidR="0007065B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1E047D90B3CF43B5ACEFFD29CB3EFBC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40B780D-003D-407E-93DF-B6C7D5AE2A2C}"/>
      </w:docPartPr>
      <w:docPartBody>
        <w:p w:rsidR="0007065B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  </w:t>
          </w:r>
        </w:p>
      </w:docPartBody>
    </w:docPart>
    <w:docPart>
      <w:docPartPr>
        <w:name w:val="F15929CF6E8B4E85A5978A94CB28D83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ABF58DF-88F4-4DC7-A176-9E3FF0CEB576}"/>
      </w:docPartPr>
      <w:docPartBody>
        <w:p w:rsidR="0007065B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81D3BFA4293B4A0CB988E87B867ADA7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31A314A-DDD7-4735-9017-21EAB4633CAC}"/>
      </w:docPartPr>
      <w:docPartBody>
        <w:p w:rsidR="0007065B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   </w:t>
          </w:r>
        </w:p>
      </w:docPartBody>
    </w:docPart>
    <w:docPart>
      <w:docPartPr>
        <w:name w:val="61552BE52F0D46B5AEEA141C1E1EDE9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533B53D-1A20-46F2-A945-C1C43189FA69}"/>
      </w:docPartPr>
      <w:docPartBody>
        <w:p w:rsidR="0007065B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73DC84843F2E4EFA919716D862BB62C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0578C05-DDF8-45FA-9EBF-2E7942C4D20B}"/>
      </w:docPartPr>
      <w:docPartBody>
        <w:p w:rsidR="0007065B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ECE05939BE974395B9CC9278C84011E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13F33A3-8803-4AB9-B6D1-D04AE9100AC9}"/>
      </w:docPartPr>
      <w:docPartBody>
        <w:p w:rsidR="0007065B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5C318449D8784D3DBBB41209159C9B8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FB0005A-6944-4196-B0CC-976257C5AA15}"/>
      </w:docPartPr>
      <w:docPartBody>
        <w:p w:rsidR="0007065B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2DA24F580CDD4B1FB51F2BFF9BA32F7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57CC440-5E91-47EE-B3AC-99616E7544B0}"/>
      </w:docPartPr>
      <w:docPartBody>
        <w:p w:rsidR="0007065B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  </w:t>
          </w:r>
        </w:p>
      </w:docPartBody>
    </w:docPart>
    <w:docPart>
      <w:docPartPr>
        <w:name w:val="339F23748523498FBCF3B91F9939EEE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2E27968-D128-454B-84EB-03DE21332A58}"/>
      </w:docPartPr>
      <w:docPartBody>
        <w:p w:rsidR="0007065B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6FB87FCFB26F430E995B21A642901F8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D3A5DBF-AF7F-4C5C-B60D-116DC48FB194}"/>
      </w:docPartPr>
      <w:docPartBody>
        <w:p w:rsidR="0007065B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   </w:t>
          </w:r>
        </w:p>
      </w:docPartBody>
    </w:docPart>
    <w:docPart>
      <w:docPartPr>
        <w:name w:val="A5982E49598C4799A68262F57935BF4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BA0E26A-2A95-4334-86A3-DA57EC260A5F}"/>
      </w:docPartPr>
      <w:docPartBody>
        <w:p w:rsidR="0007065B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831182312C2E4F0BB3D69E6F2046A69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E69073F-A5A8-4B3F-9DA1-A1E7108F53D3}"/>
      </w:docPartPr>
      <w:docPartBody>
        <w:p w:rsidR="0007065B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4C65CB9C0D0D4CD4BC793475DEA2907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D1C70C1-F892-482F-AE03-0AA86EF8E6B1}"/>
      </w:docPartPr>
      <w:docPartBody>
        <w:p w:rsidR="0007065B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40FF513CB42944EFB35F9345DD0540D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BA9EA44-6DC9-401D-BD3C-38361430BA63}"/>
      </w:docPartPr>
      <w:docPartBody>
        <w:p w:rsidR="0007065B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C0ED2CF42DAE4EFC9A6B7AA84A181D2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FFD1DCC-D49A-472D-84D6-BDA3188C8FFB}"/>
      </w:docPartPr>
      <w:docPartBody>
        <w:p w:rsidR="0007065B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  </w:t>
          </w:r>
        </w:p>
      </w:docPartBody>
    </w:docPart>
    <w:docPart>
      <w:docPartPr>
        <w:name w:val="6BA2645AB6CD408CA41376C4017B0E4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8E129BA-6EB6-4D8E-9605-6A6396A97E51}"/>
      </w:docPartPr>
      <w:docPartBody>
        <w:p w:rsidR="0007065B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AD07CDF765D544B097655C5EBEBBA50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ACAABD-E0A0-4E1E-8829-D50ACCD59121}"/>
      </w:docPartPr>
      <w:docPartBody>
        <w:p w:rsidR="0007065B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   </w:t>
          </w:r>
        </w:p>
      </w:docPartBody>
    </w:docPart>
    <w:docPart>
      <w:docPartPr>
        <w:name w:val="00B0AA7C14EB4A98BD576C3915882B9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0F468CB-0B23-4199-9284-9E1E6C5ADA1A}"/>
      </w:docPartPr>
      <w:docPartBody>
        <w:p w:rsidR="0007065B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21BB0DD8AA9D4D18BA1A730AE6FB497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E378BF6-B007-4D43-BE0B-D2E0D8C4099E}"/>
      </w:docPartPr>
      <w:docPartBody>
        <w:p w:rsidR="0007065B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2624983AAE99463C9E84A8B8427ADE3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0D396C4-C2D7-40C8-8259-7404B4407AB6}"/>
      </w:docPartPr>
      <w:docPartBody>
        <w:p w:rsidR="0007065B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8A09E1EA8258421BB079572392DF0E9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A2851EA-73D1-43CE-BFBF-3312112FDA39}"/>
      </w:docPartPr>
      <w:docPartBody>
        <w:p w:rsidR="0007065B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4038CF82680B4E5497BBA031AB54510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F85A493-FEB3-4315-8CD3-FA37CD623A3C}"/>
      </w:docPartPr>
      <w:docPartBody>
        <w:p w:rsidR="0007065B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  </w:t>
          </w:r>
        </w:p>
      </w:docPartBody>
    </w:docPart>
    <w:docPart>
      <w:docPartPr>
        <w:name w:val="A9555D7A77E247F5987589AFA874B8B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954530E-E3E8-41AB-AB21-73BCEFACB5C1}"/>
      </w:docPartPr>
      <w:docPartBody>
        <w:p w:rsidR="0007065B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541BDE13964C42D486F6660633F4394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AC74C01-24B9-457A-ACAB-9FF5D5DE89FC}"/>
      </w:docPartPr>
      <w:docPartBody>
        <w:p w:rsidR="0007065B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   </w:t>
          </w:r>
        </w:p>
      </w:docPartBody>
    </w:docPart>
    <w:docPart>
      <w:docPartPr>
        <w:name w:val="8E85E09501C34A2998B2680DA7E1C96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72F02BC-E28F-45BC-890D-2F913239F122}"/>
      </w:docPartPr>
      <w:docPartBody>
        <w:p w:rsidR="0007065B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D86BBDF4DD714827A9128C2AC0FDEA5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82F65DD-5492-4219-913A-F92C6F6F4E81}"/>
      </w:docPartPr>
      <w:docPartBody>
        <w:p w:rsidR="0007065B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BB8A052A69B54286B7D2883335416A7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693FB0A-58E8-4E11-9D75-D613AE4D61F3}"/>
      </w:docPartPr>
      <w:docPartBody>
        <w:p w:rsidR="0007065B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C6DEAFF9E6304CF3A1B894DB4F29776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24F1353-2E50-4626-955B-D9D22C0CE588}"/>
      </w:docPartPr>
      <w:docPartBody>
        <w:p w:rsidR="0007065B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E1575298EA7540BBA8231CDE449403E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6348053-7ECA-4A5E-B335-28DE1BCC6DAD}"/>
      </w:docPartPr>
      <w:docPartBody>
        <w:p w:rsidR="0007065B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  </w:t>
          </w:r>
        </w:p>
      </w:docPartBody>
    </w:docPart>
    <w:docPart>
      <w:docPartPr>
        <w:name w:val="D32D9E9756894D06AACE1BBE4DC1471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8D23078-0F58-4A54-B9A0-93A5DFC83C4B}"/>
      </w:docPartPr>
      <w:docPartBody>
        <w:p w:rsidR="0007065B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495955FDC58840809CF8E3EE3AE2DAD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0D64C1B-225F-479B-9E34-1248EF1464A4}"/>
      </w:docPartPr>
      <w:docPartBody>
        <w:p w:rsidR="0007065B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   </w:t>
          </w:r>
        </w:p>
      </w:docPartBody>
    </w:docPart>
    <w:docPart>
      <w:docPartPr>
        <w:name w:val="316E917A86514B9FBA8E6B8CC6C5F55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FB1045B-B66B-41EF-8A84-9773401401B5}"/>
      </w:docPartPr>
      <w:docPartBody>
        <w:p w:rsidR="0007065B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816908D98F944209B638ED30F1EBFEE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238E7AF-4775-48E0-911B-227BACAE39FD}"/>
      </w:docPartPr>
      <w:docPartBody>
        <w:p w:rsidR="0007065B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9EB68BC4EA0F482197699135E9B80BD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8684F1C-C9E5-49BB-AB2A-5710E9852F84}"/>
      </w:docPartPr>
      <w:docPartBody>
        <w:p w:rsidR="0007065B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B652623A734C45A58C5B1313E785D71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A50D22C-2921-494B-BE5D-628348F520F0}"/>
      </w:docPartPr>
      <w:docPartBody>
        <w:p w:rsidR="0007065B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7904DD88B0EC4E0DB59BE627718BC6A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5030270-B6A8-4F5C-848F-79A9187739D7}"/>
      </w:docPartPr>
      <w:docPartBody>
        <w:p w:rsidR="00470AC4" w:rsidRDefault="00A76762">
          <w:r w:rsidRPr="00820189">
            <w:rPr>
              <w:rStyle w:val="Responseboxtext"/>
              <w:bdr w:val="single" w:sz="4" w:space="0" w:color="auto"/>
            </w:rPr>
            <w:t xml:space="preserve">                      </w:t>
          </w:r>
          <w:r>
            <w:rPr>
              <w:rStyle w:val="Responseboxtext"/>
              <w:bdr w:val="single" w:sz="4" w:space="0" w:color="auto"/>
            </w:rPr>
            <w:t xml:space="preserve"> </w:t>
          </w:r>
          <w:r w:rsidRPr="00820189">
            <w:rPr>
              <w:rStyle w:val="Responseboxtext"/>
              <w:bdr w:val="single" w:sz="4" w:space="0" w:color="auto"/>
            </w:rPr>
            <w:t xml:space="preserve">                        </w:t>
          </w:r>
        </w:p>
      </w:docPartBody>
    </w:docPart>
    <w:docPart>
      <w:docPartPr>
        <w:name w:val="1A4AED64DF5445CCBA1CBC60B7FBE26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3B114C4-5567-4B21-884A-0AAC17E55E08}"/>
      </w:docPartPr>
      <w:docPartBody>
        <w:p w:rsidR="00470AC4" w:rsidRDefault="00A76762">
          <w:r w:rsidRPr="00820189">
            <w:rPr>
              <w:rStyle w:val="Responseboxtext"/>
              <w:bdr w:val="single" w:sz="4" w:space="0" w:color="auto"/>
            </w:rPr>
            <w:t xml:space="preserve">                                              </w:t>
          </w:r>
        </w:p>
      </w:docPartBody>
    </w:docPart>
    <w:docPart>
      <w:docPartPr>
        <w:name w:val="320A6E87094A4F84AB774AB5484E2CF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8DEA058-C6A8-4799-8956-28213C15BD61}"/>
      </w:docPartPr>
      <w:docPartBody>
        <w:p w:rsidR="00A76762" w:rsidRDefault="00A76762"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B3F755AE59A401EBD837915C56607F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2C4BDD5-400C-4447-A4D1-BDA230D76DAE}"/>
      </w:docPartPr>
      <w:docPartBody>
        <w:p w:rsidR="00A76762" w:rsidRDefault="00A76762">
          <w:r>
            <w:rPr>
              <w:rStyle w:val="Responseboxtext"/>
            </w:rPr>
            <w:t xml:space="preserve">                               </w:t>
          </w:r>
        </w:p>
      </w:docPartBody>
    </w:docPart>
    <w:docPart>
      <w:docPartPr>
        <w:name w:val="5FE79C7C3FD2475CAF0575E39EE7815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73F2A01-97C1-4F3F-8415-EA1620F7E5B0}"/>
      </w:docPartPr>
      <w:docPartBody>
        <w:p w:rsidR="00A76762" w:rsidRDefault="00A76762">
          <w:r>
            <w:rPr>
              <w:rStyle w:val="Responseboxtext"/>
            </w:rPr>
            <w:t xml:space="preserve">                               </w:t>
          </w:r>
        </w:p>
      </w:docPartBody>
    </w:docPart>
    <w:docPart>
      <w:docPartPr>
        <w:name w:val="75C976BBC3FB413FAB0B33AA30AD197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1687E65-DCC2-4ECD-AB61-5E5C84EC7D27}"/>
      </w:docPartPr>
      <w:docPartBody>
        <w:p w:rsidR="00A76762" w:rsidRDefault="00A76762">
          <w:r>
            <w:rPr>
              <w:rStyle w:val="Responseboxtext"/>
            </w:rPr>
            <w:t xml:space="preserve">                                            </w:t>
          </w:r>
        </w:p>
      </w:docPartBody>
    </w:docPart>
    <w:docPart>
      <w:docPartPr>
        <w:name w:val="0FB47A561FBA43A99B43634DA34080F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D5D8DA1-53CA-418A-91CC-2D4A2582A5EA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BC5F6F8B2A464A529E3EF84040DB9ED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EE184F4-EE2F-4D10-A87F-BE1B4CC98617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FD913DEE929B4F638B984BC90018B24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8ADAB24-D8B6-4880-BF99-52058B5852E6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2BA7836CA7504EE3B0B9C97AE47BD7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9094D9C-17A8-4021-8870-02190F691E3E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64B2236DFB1F43C199912A358E08D6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09DF3A5-0A6B-44EE-AE4C-A84D462BA63A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06803939584F4EF081BF42AC8E945A0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3D939F9-913B-49E8-BB29-87D7262C7160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50EACA4EEF3D457C942988C54ED1D41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8754BAD-C876-42D4-9E4D-0151ECD6E80C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CE965AAB594641C9AC918267E14CE6A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36F5B2E-99A7-47A3-8830-1A5E5191D315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8D1177F24A3B48CBA8A48CB61E946B2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2ED818B-E7FE-4C74-8B87-631F195F2980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6F76E342AA4C4407B96E38ACE36874D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3B2DCEE-CA99-4604-9B61-C22B5323F91D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01D1A87C8A6245A4A3BF796B8C2F53E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5B57CA0-32F3-4ACE-9B3E-160E98F2C5A5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870D1AD5CD874EFEA6B75BDEC4BAFA6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38CFB2-DFF6-4485-A7D6-91A81677BB77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CD028BCB87614D6BAB4DB58361CC924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04CC708-A713-4748-A2DB-E3E9E932C3AB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9C5CEF079264444B980FBE7F4ADC45F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9C38F59-1934-4CE0-8BCC-DB835B267DD5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9C3054AAC86C4FF4BF9928DA9938CE7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D3C2190-669B-45AF-9A16-D58BD9E33AFD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C9610A096CEA4CB6B777CE0E033151D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25800F3-930A-4985-8F81-6B68CD413122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89B8D7DB9B84490F982093603796A89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29B28AC-525C-4E24-B31F-6806148D75F5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8C52E53C86EE48E49030AEA8A2FE809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07EB324-3AD1-4CAA-BA97-2BD491E1B07F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07CC148330B14EF58883EC2379CF6ED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FB41D8B-0633-422E-8AED-238B20D7ECDC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1185E45190974951977BAAF873B0B75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CA47DDB-1CAA-46CB-B5F0-647F8240392C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3170009B92AD4CDC8E1A3557FC07CFC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8D47DA9-90D2-42C0-A451-C60DAED5B244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7EDCB915720348079EF7F8C90E8B1EC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58310E8-37D1-4278-8289-4EB624219A56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D54B8D6D89324F6AA6B6260A5106A1B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229C41A-1B0E-40CA-AD2D-D501C657BC37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6820C231442541D2A9FDC3BF06040C4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D0026BD-9445-4E8E-9296-A18173F13033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FE0269590C7642AFB7CDAFE271571CF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D9D0278-A0CC-47CB-B806-D78E6990A573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6815731239D04F259A7C1831A636D03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67D6D83-2DBE-43AC-9515-B617FC4F2D66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A32943816F044A54934899327600B4E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09582E1-9149-426D-9A9E-99CAE92CAC7D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8130905827A74FF898696638FE75829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C351B10-DD83-4EA0-B816-EB4185ECE832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D351D8978D5F4FDDAE4F44BDA738638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11FB423-E7A5-4A7A-AA11-6D6FC9C59ED6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4C155FBBAB1246E0899CD7BFD7C9168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ED13F5A-7A48-4FB6-93E1-60520F734861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1DFC5263D8EF4D08A2DC6B30B4AE308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18E8F0E-30D3-4CB3-9850-09FC0C57C822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CA7C65878742430287EF8BE8794CF15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69B19D3-5EEA-4C40-80B6-39AC9A31851E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46E30E8F6E7F4889B26E7F21490C0CD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9752302-9CCD-416E-9BB3-121F49CD6847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DBFCA2AA63E44AA8BBE59DF8586A91D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907C612-8C8E-4BEF-BB15-84C39A1738BC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FF60CB31E52B4DF780ECE6B47DC152F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71DF3AA-02C1-4E67-847C-FBA13855FE1F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2CB7AE3678584A91B4CFC70EF0CC8FC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7000087-29D9-4C90-80BF-DB3D9405BF79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EA4DB95B3EE343AE9907179FC9AD107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FBFF1ED-601F-4F73-A69A-873AB14A4B27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A4BF11D98B534EBEBA858FE2A4B051B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9E4B77C-DA37-4857-A5BD-F415EA73F22C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8D0CEC16241C494A852335FB7420F82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5477368-923D-4430-B763-40F8F0E7D0D9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43980753C1F7441ABAFF38D3DA0C57E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75FBA9E-2871-4124-8743-222C9A2BFDD1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EE3C789A3A7049F0A9157F2C3909F94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3B0F85-4F2C-4CA7-9C45-6D04DEDA0B41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96540740F9314E7F9F1F94949F92AF2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020DF5D-1658-496D-AC58-1D952E661A56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726136D87CEF498BA6531CF997BA374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707B122-0E8D-488E-A37F-F7A300A04A8B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D25A6DAF5CB44AB380F7924A7CFF8BF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608F57E-57C5-44B6-AD96-65E617D7ED84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012537D27A694640A5549CB48B1A3B0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BF5E4E1-E038-4B23-9829-43F81C6CA853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871E7FFBED8C4DA089AA00A245EF169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6CF0928-1562-4910-81D1-FB72CCBD3738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D86FC9201D8A411BB17B042D1BA39EC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FD83F07-E4D2-414C-B0AD-9DD2DE8EAFBE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326FC40A4FA6435E899372B81D6D79D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559B857-5F42-4CC8-8BBC-CF26BFCEE13E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A9336BEFA3A843FE84B1FDB522BA614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87B5346-9347-453A-9AED-696982C30B61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5DC11DCB91BE4C5E8D9FE5C2D4A2EE9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A48EAD4-B691-4C5D-943D-C32DB8160EE8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DB35EEDC0C77480BB3B20E6FC9372EC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50CDE20-A01C-440D-B6B2-D18295B798DC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7DA3202069454AE6832CD37823B0BF4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24AAAE5-3AE8-4AD0-A0AD-E26FDFDAFA8C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E7C9464B9B9543118EF295237C22BF8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3F4EACE-3076-48A6-97A6-8E0A163F9DEC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1CADFAF232AB4856B414C0DF809595F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BFE6DF6-470A-4724-B77B-9E4FA24E0ACA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7446332810A44B9E84E9E144051CDBE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4198064-3A7F-4C2C-BAF5-E41EDE1B2D73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E92EB16611B34AD0950D2CE58741FDC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3DFE8A4-A25F-4BD2-AFE6-5D82C3E8EE68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331100687CA2479683C6BD5FE3016AD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4F7C38E-3CF4-49F8-BDA4-A131974B3491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D881680C8D8E4BE1A138460F5EEE7A0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3F9C26D-9778-4052-B7A7-43D6A91B6091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B895D27CA16447E8B9901AC82704B5A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1E5E579-2942-4BE1-BFB4-CADA9BFA96DF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929E38BE68B44B34BA7C339EA8795BB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389DD27-156D-4011-97C8-BF3DBC28488A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617A8ACBCAB843EB85306EEAE6D77FE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ADDD046-BD01-4149-8844-A39F1757A637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650E6BFF2F5F4C8B8335D504E67FA15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28DB2B7-D70A-4CF5-A564-73A3C3D14D73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EDF8F7C48C924C90B5E1C744956E783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70F2D54-2534-4679-B918-431EA57B9786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7D6AE6C2D6D2446EB029433EEA0AA03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6938EA2-0C3D-4056-8840-D11ABF60AB05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15C8D3B3409D4F64A6C3E5CF369991C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27069E3-22F4-45FA-95A3-8CDD660D3F8F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89DCF70C16D6429D9F555D8A02646E5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88330B6-E589-4233-9942-1C14EEB2EE27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1490239761234D3A91075F098C80511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7E2896F-E91D-4630-94D2-DCD5048E07F9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CD01A7F63FF842F29937DAD06084503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F4B8D0F-FEC9-406A-B123-430BAB4AEE2B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E1B127DE0FCF41B39CCF37F980B9A3F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4176C3C-317E-456E-84E5-5248F13838AF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A9A96FAF61674090A25E7F4E4A5222D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4332526-B8AD-40EA-95E0-DDC072AD4C09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511E2B048F3B4F17A6E2CC631BFD713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66CA3F2-84E1-40A5-9D29-C67BF9055C03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73A025D56659475192978640BC34807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EEE0745-7DA2-44D9-9CA5-205735ABF58E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7FBE37DD0000418096D487E7F70B599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3F0E769-DA53-4F40-A591-37CA47640F76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BD7906D4F35543B3A9C4AA8CE0293F8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BCB8346-2ED7-4CAD-80E2-0EA6E31D300C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90E232601DE2471596A9F245B02698F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FF492FB-8DBB-49CD-8138-7A9EB55F8672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D1F4CDDD7EE84FDC9F602AEEA735536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3BF95A9-AA11-4A14-B7E9-5640F5590DC4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81A00EC8F77B4299B54CD913E148176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ADECA11-FD46-48A6-B5CC-E0755C274333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EA21568A018C4CFCB6E8391F7FDFDE6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37F6370-3EA3-4B20-A31E-7AE45160F506}"/>
      </w:docPartPr>
      <w:docPartBody>
        <w:p w:rsidR="00A76762" w:rsidRDefault="00A76762">
          <w:r w:rsidRPr="00642678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09ED492651AD4F1996DD217E59F6C3F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AC1C34B-607A-43E3-A1E8-0603129AA648}"/>
      </w:docPartPr>
      <w:docPartBody>
        <w:p w:rsidR="00A76762" w:rsidRDefault="00A76762">
          <w:r w:rsidRPr="00642678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258BAFA245D1426F9E7C8392925A868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F7FFEF5-56A5-40CD-9C99-08C64FFF3527}"/>
      </w:docPartPr>
      <w:docPartBody>
        <w:p w:rsidR="00A76762" w:rsidRDefault="00A76762">
          <w:r w:rsidRPr="00642678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E5A14E4D455142EEB6ABE464718B0F2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6C9C38A-167C-4951-9313-55C5C972BE55}"/>
      </w:docPartPr>
      <w:docPartBody>
        <w:p w:rsidR="00A76762" w:rsidRDefault="00A76762">
          <w:r w:rsidRPr="00642678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4592D38394374AEC9857F7B0137DEE9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358A42C-6984-45D9-B022-F3DCA2D03D5E}"/>
      </w:docPartPr>
      <w:docPartBody>
        <w:p w:rsidR="00A76762" w:rsidRDefault="00A76762">
          <w:r w:rsidRPr="00642678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F2C74F2E89D943E89DC647DBA0E48D1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35364FF-EF0C-43E5-B482-A16BD7E8BD54}"/>
      </w:docPartPr>
      <w:docPartBody>
        <w:p w:rsidR="00A76762" w:rsidRDefault="00A76762">
          <w:r w:rsidRPr="00642678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89B0C243AF6B47D2ABDDD43970C7635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0BA5585-26A7-4103-ACED-BF4F07BB034B}"/>
      </w:docPartPr>
      <w:docPartBody>
        <w:p w:rsidR="00A76762" w:rsidRDefault="00A76762">
          <w:r w:rsidRPr="00642678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C9EB613C123A45349E78C8B200F28FD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640B7C1-2897-411E-8906-6E047FD7D34B}"/>
      </w:docPartPr>
      <w:docPartBody>
        <w:p w:rsidR="00A76762" w:rsidRDefault="00A76762">
          <w:r w:rsidRPr="00642678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EF58EDAFE5F04415B2A96478758127E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BA91524-7A73-4D4E-9067-738185C98FC4}"/>
      </w:docPartPr>
      <w:docPartBody>
        <w:p w:rsidR="00A76762" w:rsidRDefault="00A76762">
          <w:r w:rsidRPr="00642678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9C346CD2D85D44DEB0D4BFB4445F8E6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26D027-F75F-499F-91AE-42EE71AB5F76}"/>
      </w:docPartPr>
      <w:docPartBody>
        <w:p w:rsidR="00A76762" w:rsidRDefault="00A76762">
          <w:r w:rsidRPr="00642678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8926BFE63F6044E98D916D93CEAEEFD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2DD11EE-E41B-452D-A59F-68811FB81BC5}"/>
      </w:docPartPr>
      <w:docPartBody>
        <w:p w:rsidR="00A76762" w:rsidRDefault="00A76762">
          <w:r w:rsidRPr="00642678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D15D1077015947B9A38795FD49081C9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0C2E6E0-5D16-40B8-AE9B-8A477C204482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  </w:t>
          </w:r>
        </w:p>
      </w:docPartBody>
    </w:docPart>
    <w:docPart>
      <w:docPartPr>
        <w:name w:val="BDB26348AF484D8E9528941BC77FAEE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18C4D41-F431-46E6-A304-6976508F6BB7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D899C4AB98524E17BA8389987D47BA9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7124899-B2CD-40D8-98F2-0FAA9F44EFAC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   </w:t>
          </w:r>
        </w:p>
      </w:docPartBody>
    </w:docPart>
    <w:docPart>
      <w:docPartPr>
        <w:name w:val="B447942F13FF4419BB9B668D03647B6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6780A16-777B-4F2D-8220-14068C6DA2ED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F12ACAE269B34A4FB0A85F49D3E183B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04D82D5-2473-4A2E-B54B-A389A7103F1B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9A6C2F4EA7A0442E88C3BF4BCDA317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9E9897A-B7CA-481A-B747-3D323D6EC44A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4D25BC9AA8804721950440B7E13BA39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5E584AC-A03D-42C9-8F57-10AAD4DA51EA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5FC3824E70D547368078296604BD109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F272593-0280-408C-9C26-D43F15E2DF78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  </w:t>
          </w:r>
        </w:p>
      </w:docPartBody>
    </w:docPart>
    <w:docPart>
      <w:docPartPr>
        <w:name w:val="7CC54087941A41699C15D948B7189FB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D067AD8-90E0-42A8-AAF4-EA89ED4A0501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90C4918A70464589934AACEC06A5A0B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59CF75E-C8E9-4CC2-99A9-C42DEF9CABD1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   </w:t>
          </w:r>
        </w:p>
      </w:docPartBody>
    </w:docPart>
    <w:docPart>
      <w:docPartPr>
        <w:name w:val="C0C5EA3B412E4E77B7A6218ACBE2CAA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AA9A7DD-E51D-4094-9AE2-74CD4148A495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8B7E1B8A03A540B6A8F7EA2B9B5B453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383D1C-46D9-4340-8E28-E102E46759FD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5D5BDC2D7A6944DCB1DE260B1E89AD0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3918DAC-21D0-473B-AE9E-B84FD8ED0709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07286556BCD54464B49A1B3D7AF8CE4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2B208F1-BCEE-4F1E-81C2-C612643D6119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14FC6DDBADA44C1D8AAB0D51A585E79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8DC268B-8F1C-40A0-B82B-C4F1CB3875C2}"/>
      </w:docPartPr>
      <w:docPartBody>
        <w:p w:rsidR="0058330F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  </w:t>
          </w:r>
        </w:p>
      </w:docPartBody>
    </w:docPart>
    <w:docPart>
      <w:docPartPr>
        <w:name w:val="15A15AA78CA84F499A4E1FD15F82E00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F68D9DC-6F23-4771-93AB-590C5B91FD85}"/>
      </w:docPartPr>
      <w:docPartBody>
        <w:p w:rsidR="0058330F" w:rsidRDefault="00A76762">
          <w:r w:rsidRPr="004620FE">
            <w:rPr>
              <w:rStyle w:val="Responseboxtext"/>
              <w:rFonts w:eastAsia="Calibri"/>
              <w:sz w:val="18"/>
              <w:szCs w:val="18"/>
            </w:rPr>
            <w:t xml:space="preserve">                           </w:t>
          </w:r>
        </w:p>
      </w:docPartBody>
    </w:docPart>
    <w:docPart>
      <w:docPartPr>
        <w:name w:val="1C43DD046A75495CA967417A7EA9FDB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9F2F5B0-41D8-4874-B3B0-4CB6787A3E42}"/>
      </w:docPartPr>
      <w:docPartBody>
        <w:p w:rsidR="0058330F" w:rsidRDefault="00A76762">
          <w:r w:rsidRPr="004620FE">
            <w:rPr>
              <w:rStyle w:val="Responseboxtext"/>
              <w:rFonts w:eastAsia="Calibri"/>
              <w:sz w:val="18"/>
              <w:szCs w:val="18"/>
            </w:rPr>
            <w:t xml:space="preserve">                            </w:t>
          </w:r>
        </w:p>
      </w:docPartBody>
    </w:docPart>
    <w:docPart>
      <w:docPartPr>
        <w:name w:val="B63F9CAA4BED41FB989AA19AC48D89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9263A81-ACEF-4380-A413-35BAC39C87EB}"/>
      </w:docPartPr>
      <w:docPartBody>
        <w:p w:rsidR="0058330F" w:rsidRDefault="00A76762">
          <w:r w:rsidRPr="006361B1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08718BEF045B4D428280FFEFC4E3654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16A8DEF-7F76-4AF6-B593-E0ABF01A5BBD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7CA2FC894D7044A0B03CD52DFB041B7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B3FAA6C-E850-42D5-B3AE-7289BD01AC13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185F0A03A2AF43EAB29E6E4A0563863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CAA5A0C-4805-422C-9A47-D2DCC4F26761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42D3FD3E92D74302828309E16AB0038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F43D6F5-00E9-4655-BD7C-4A5661751356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59D71738324F40DDAB7D6882383FC40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1BDF2E9-8520-47C4-8246-C899FDCD1D33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8FC8E3A18D3F432CAF434726648AD87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7FB0F7D-A0FD-4374-8B9E-D3A4B4B16F6C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A11A560CEB2D487DA6A85A15A57536F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A4D810F-18BB-4FC0-AFC2-C9018C8EFA9C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  </w:t>
          </w:r>
        </w:p>
      </w:docPartBody>
    </w:docPart>
    <w:docPart>
      <w:docPartPr>
        <w:name w:val="19CA026861B24D6186E395925EAD648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0820865-38DB-45D8-BA84-3EED552AF8EA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E8FA71D2BCB9499CA4605C0C1ADC075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4F1BC2D-FCD4-440B-84B8-90FA441BE4FA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</w:t>
          </w:r>
        </w:p>
      </w:docPartBody>
    </w:docPart>
    <w:docPart>
      <w:docPartPr>
        <w:name w:val="A2D974AF8F7647C6966D7D43225179E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261467E-EBEC-4A4A-854C-F081B3345B73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</w:t>
          </w:r>
        </w:p>
      </w:docPartBody>
    </w:docPart>
    <w:docPart>
      <w:docPartPr>
        <w:name w:val="28AD329C88F948C9A58AD8662E03194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E68F45A-50BC-4019-8729-6750BBA0EC55}"/>
      </w:docPartPr>
      <w:docPartBody>
        <w:p w:rsidR="0058330F" w:rsidRDefault="00A76762">
          <w:r w:rsidRPr="006361B1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38E32A21A1DC428094286AB2D6DD0F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564BAD4-69DF-4AB2-B44E-81DDA869654E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B57886F8BEEE4FE8B27AF647B4F9CBB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B8066C1-DAA5-462A-8A05-C35970EB6C9A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5640AC91797048B6A712A9FB1ADE479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A3B6675-74DA-4F1D-9D7F-38F3B4AC627E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2A533B44F3934D6187EFBA28463C524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2DDAA5B-AC1A-493A-9AA1-48865E8E2F95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DD6F9A6CE639474A9CFB502B82BE486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C56C100-286D-4010-AE35-1BA3F6947127}"/>
      </w:docPartPr>
      <w:docPartBody>
        <w:p w:rsidR="0058330F" w:rsidRDefault="00A76762">
          <w:r w:rsidRPr="00AE26CC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002509B734414D008BDB7A76D271D23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EECE5FD-311B-4ECB-B1AD-91F76DBBE278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F4BD41A24CAD4948AC90B489B9EFDA4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0A68A8B-8F25-48BE-AB84-57A4C074E795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  </w:t>
          </w:r>
        </w:p>
      </w:docPartBody>
    </w:docPart>
    <w:docPart>
      <w:docPartPr>
        <w:name w:val="6E5BF2ED124F4268BE5ADC841458346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4B0C182-28C7-43B2-B978-3EDD97992AD5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44DF58D43725408480B2A1FA7D70F6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FBE3B47-90D1-4887-89CC-515A63A807F7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</w:t>
          </w:r>
        </w:p>
      </w:docPartBody>
    </w:docPart>
    <w:docPart>
      <w:docPartPr>
        <w:name w:val="7E389950E3844531BA556D8E83E285E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5CCF89C-9E32-48DA-A6A9-7304B7007544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</w:t>
          </w:r>
        </w:p>
      </w:docPartBody>
    </w:docPart>
    <w:docPart>
      <w:docPartPr>
        <w:name w:val="22D8475E6EDD4152809ED2D95E37FD3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A9DABCD-826C-43E4-9A87-423CDA2C2578}"/>
      </w:docPartPr>
      <w:docPartBody>
        <w:p w:rsidR="0058330F" w:rsidRDefault="00A76762">
          <w:r w:rsidRPr="006361B1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1886E6253BD04199AA2EF6EEBD6DBCF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F55C9B6-038F-40D8-8B61-018ECCCA8B40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65F98FDC56D241C2BB8705B6FE5CE00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AD25CBC-7646-4036-90FC-411D6F6D59F6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169758D77BB049588DA6C0B647F5F28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26925EB-C9C5-4DD7-9656-791308EB4642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910459C89946426D90D9D831130F7B7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B452A7D-371B-4EAB-B6C0-E340459232E8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D9D1DB2CBCF84A5DA6049677637082D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26A25F7-32C6-434A-BC12-34B872AA6FCE}"/>
      </w:docPartPr>
      <w:docPartBody>
        <w:p w:rsidR="0058330F" w:rsidRDefault="00A76762">
          <w:r w:rsidRPr="00AE26CC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8EA0DE8A699D46C0A221CE6269CFE21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246AABC-BE13-412A-B3E6-49638FCFAD30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E7F869293BF74712B7156EF979A7F2D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74EE0B4-7659-48C0-94CF-93D67B4385B1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  </w:t>
          </w:r>
        </w:p>
      </w:docPartBody>
    </w:docPart>
    <w:docPart>
      <w:docPartPr>
        <w:name w:val="DAE772F2C0754EC9A41585BF5308858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C7FE521-5DCB-4F2A-85B0-2753A7FC81B5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3FFA1748CDD8497591A851151E663BA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3113FD0-3817-4533-B3AC-49AAA2191029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</w:t>
          </w:r>
        </w:p>
      </w:docPartBody>
    </w:docPart>
    <w:docPart>
      <w:docPartPr>
        <w:name w:val="101D359D12274EBD85DF2DA5D80B30E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FF06914-B960-412C-BB28-DFDF8E5F4759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</w:t>
          </w:r>
        </w:p>
      </w:docPartBody>
    </w:docPart>
    <w:docPart>
      <w:docPartPr>
        <w:name w:val="802A9A1E7B1943BF8584FAB627327EC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64B30A8-48E4-42AD-8AF3-9DCD1383103B}"/>
      </w:docPartPr>
      <w:docPartBody>
        <w:p w:rsidR="0058330F" w:rsidRDefault="00A76762">
          <w:r w:rsidRPr="006361B1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3B50F046C8FD471997B862FE0D67C55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2461755-84EB-4200-9A07-4E4F3188D5EF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458BA981F7E4448CB212486F9EE13E4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0B8C8BB-62CD-4F2C-BC65-D72481E9C969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EC39D43F976C472A8ED4BBE6671A621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7E56887-BC25-4BBB-8D7C-C2E24D063B73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DCFF4ED15AA9455A8156F7FCB3D8AAB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87A9DA7-A914-4D39-A209-B860ACFA14D1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8C2D22C3199440AFA14DF2147C8804F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659DECC-8370-41F9-B882-4D5E53C562AD}"/>
      </w:docPartPr>
      <w:docPartBody>
        <w:p w:rsidR="0058330F" w:rsidRDefault="00A76762">
          <w:r w:rsidRPr="00AE26CC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C7A793CC964E40B9AFF45E1B2829B27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7C6C811-1368-441F-BF04-076A87ECF112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31E6AC2DC7444443B8AAB82B9BA5033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5C74368-BD61-4034-B3F6-89021D55AB8D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  </w:t>
          </w:r>
        </w:p>
      </w:docPartBody>
    </w:docPart>
    <w:docPart>
      <w:docPartPr>
        <w:name w:val="392565141341414388FC5EC8415BB0C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147EE77-712B-48BF-A6DD-7CB570F968B1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24B6FE968E0A4B6FAE7B610FD2E0F84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7F2D4F1-81E7-4496-9BBF-BDBA5A0EEEC5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</w:t>
          </w:r>
        </w:p>
      </w:docPartBody>
    </w:docPart>
    <w:docPart>
      <w:docPartPr>
        <w:name w:val="81FC4EF92A78420DA563DB12AAB41E0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9BC7CA3-E864-4751-A13C-873D6996B417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</w:t>
          </w:r>
        </w:p>
      </w:docPartBody>
    </w:docPart>
    <w:docPart>
      <w:docPartPr>
        <w:name w:val="F87BA23FA56341E8925B318C68B4070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2425E3A-70EB-4A83-884F-20169D30A6A6}"/>
      </w:docPartPr>
      <w:docPartBody>
        <w:p w:rsidR="0058330F" w:rsidRDefault="00A76762">
          <w:r w:rsidRPr="006361B1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5C409B44AFB6466ABE3AEBA5B86A9FB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1267177-ED51-4D05-9643-9DF9454A0B69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85704BE31DE94CCDAD0F9C965B62AB3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502D48A-BF78-4402-B36C-0A758D1A0A5D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010D5295F622488B850C0474AE4D0FB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8DD3D5-5C6D-4896-B158-C459A97C109B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0BD499873E2E4A31A3DB38A12E57371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F430702-F13D-4900-A022-FD8299193CEC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E4584ADFD32C4F7381C9ED1CFA5BF4A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49036A-5570-43DB-B998-7543DCC35CD5}"/>
      </w:docPartPr>
      <w:docPartBody>
        <w:p w:rsidR="0058330F" w:rsidRDefault="00A76762">
          <w:r w:rsidRPr="00AE26CC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32C19479D3DF4B68A7D9C4C2AEED6CC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71D1686-1BFF-485A-AB36-7D1BC21E64F5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285DEAD0DB75411CAA808882F6184B1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671659C-8E0C-4D5E-8C90-F3DF6BD7EA20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  </w:t>
          </w:r>
        </w:p>
      </w:docPartBody>
    </w:docPart>
    <w:docPart>
      <w:docPartPr>
        <w:name w:val="EAB28818471348318839249952732DC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526AA5A-AD94-4C7C-85A1-8E6E15604357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501E2AEC385D42079999487F992DAA1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FBA520F-2BFF-4AF9-AD49-4172E8E9E078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</w:t>
          </w:r>
        </w:p>
      </w:docPartBody>
    </w:docPart>
    <w:docPart>
      <w:docPartPr>
        <w:name w:val="6227A93CE10949A59DFE7BA11BDF868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7564995-7A95-4F48-829B-97618C637F32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</w:t>
          </w:r>
        </w:p>
      </w:docPartBody>
    </w:docPart>
    <w:docPart>
      <w:docPartPr>
        <w:name w:val="5E1E72D54CA745EF8CFCD83D589347A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8683D67-A328-404D-B5B2-0F8826EB15CE}"/>
      </w:docPartPr>
      <w:docPartBody>
        <w:p w:rsidR="0058330F" w:rsidRDefault="00A76762">
          <w:r w:rsidRPr="006361B1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218CD200566A4BA9AC394B609565159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552803F-114D-427B-BD66-3D4C512C81CB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FF0FEF43569A4C8987131F9010AA829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E331715-1581-4ED5-A4B7-CE52CCEA478F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7841827F1F194E07860C0CB4B503510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20F813E-7D01-4E35-8606-214D19417CD1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FC7930708924440588CAECD97FFCF1C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F82C189-BEA3-471B-AF1C-9828EA858389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08C57EE901CE412191A9324EE883EFD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5FB1341-49FA-4E06-9080-1DB0D11016A2}"/>
      </w:docPartPr>
      <w:docPartBody>
        <w:p w:rsidR="0058330F" w:rsidRDefault="00A76762">
          <w:r w:rsidRPr="00AE26CC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B67E20DF77D644169C2DCE3F3EF17FC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3F2359C-FDBB-451F-AA60-756FE27764C0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FD2447996C8D4B1ABDCEE653400A98C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99EA74B-81AD-476C-B1CA-A657BE7856FF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  </w:t>
          </w:r>
        </w:p>
      </w:docPartBody>
    </w:docPart>
    <w:docPart>
      <w:docPartPr>
        <w:name w:val="6343000EF9854F4087A851222CD3328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439AA3-E547-43E9-8F63-2DB784447165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6B961529B28A4840900B8DFC89C3CDF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B4D6140-457B-4981-AC4C-4C82A92138D0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</w:t>
          </w:r>
        </w:p>
      </w:docPartBody>
    </w:docPart>
    <w:docPart>
      <w:docPartPr>
        <w:name w:val="31F31F375C5849A98D8F88E0907D566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543FED0-5C23-453F-8468-C0EB9CA22EB5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</w:t>
          </w:r>
        </w:p>
      </w:docPartBody>
    </w:docPart>
    <w:docPart>
      <w:docPartPr>
        <w:name w:val="0FFB65648BE94A4795089149A10B133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C93A408-9AEC-49B3-B5C8-81B565529C36}"/>
      </w:docPartPr>
      <w:docPartBody>
        <w:p w:rsidR="0058330F" w:rsidRDefault="00A76762">
          <w:r w:rsidRPr="006361B1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AE2C24BECB304BDFA3A91C85C3815A4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381C670-0A2E-4EEF-86CC-D16034240C24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89604B8889AC4683AA04169F112A755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A476484-3D4C-4293-9151-4BE2C5734762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47F95BD607AC45CEBFF850DE4FE3A06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CC1AA95-D961-4181-AEE7-961A355B77CF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A1632A466D3D4CB79EFC9ABE4BF5DE4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5407F43-5EDE-4EC3-9971-265C0931E719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8BC3CFB1F90447989E74DDE14E82253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94E6212-DC68-45FC-84A9-9977EBE3D03A}"/>
      </w:docPartPr>
      <w:docPartBody>
        <w:p w:rsidR="0058330F" w:rsidRDefault="00A76762">
          <w:r w:rsidRPr="00AE26CC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880A9D19E1044475B3D9FC5AA43D8A1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353F2F9-65D4-4244-BE1F-FCCCCAFB650D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5EEABDF60E4F4379A957E7C1DF3F47B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0285D5A-714F-4436-B771-27EC63FCBD47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  </w:t>
          </w:r>
        </w:p>
      </w:docPartBody>
    </w:docPart>
    <w:docPart>
      <w:docPartPr>
        <w:name w:val="79CCE02CD9D849D285776FD2D9F0E12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CDDE323-5293-44BA-9EC9-221CAE7AB221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574E4EC3E15443DA964BA8EF0C51D44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25B8617-BABD-4121-B640-EC9B90E0051F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</w:t>
          </w:r>
        </w:p>
      </w:docPartBody>
    </w:docPart>
    <w:docPart>
      <w:docPartPr>
        <w:name w:val="E63280F00EAE4D579F00A008CC61E3A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E0CEC5D-EDF7-48C0-B05E-D7FA43B4FF92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</w:t>
          </w:r>
        </w:p>
      </w:docPartBody>
    </w:docPart>
    <w:docPart>
      <w:docPartPr>
        <w:name w:val="5929C9A7516D4DAFB4E7547BC6958BA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BEE5A6B-3674-48F8-BAC7-BA619BBD6D63}"/>
      </w:docPartPr>
      <w:docPartBody>
        <w:p w:rsidR="0058330F" w:rsidRDefault="00A76762">
          <w:r w:rsidRPr="006361B1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5AB8B887DDA54726AFD091AFB7D260B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F822BFE-2704-483C-A219-9D2C14A78130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B7DE4710F17A41279BBD8A1C3DFAE4F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F41DFC0-5F48-438E-96B4-B6ABE3E1E626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7D775D5C493C42D0A032B4C038EE525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3FEADF6-8D80-4A81-BCA3-0843997EA2A4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A0117B24E450481BA0DE5FBBAAB241E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28D065B-122A-4A6D-8E76-56843517C5E9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5DF7A11FA16A428F8E8C04E82DE3A0C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2F31CFF-45BF-45DE-9B18-35EE49E612BD}"/>
      </w:docPartPr>
      <w:docPartBody>
        <w:p w:rsidR="0058330F" w:rsidRDefault="00A76762">
          <w:r w:rsidRPr="00AE26CC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7A5F4F5237F642299F406B1DC7DA2F4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53F7550-025F-4471-94CE-82CB42CCD6C2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8D3E9EF300F3427D8A076F1B4C4519C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6CCA6CC-3808-4541-AF68-150354FD84F2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  </w:t>
          </w:r>
        </w:p>
      </w:docPartBody>
    </w:docPart>
    <w:docPart>
      <w:docPartPr>
        <w:name w:val="0584DBF8C5B84439901671BB7C44D7E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03A17F9-C403-4171-BD19-D6372812D3EE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267EA461740F40D8A71EC4D3C1D55E3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D3AD6F1-FD85-479B-ACB5-A03F8A70E437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</w:t>
          </w:r>
        </w:p>
      </w:docPartBody>
    </w:docPart>
    <w:docPart>
      <w:docPartPr>
        <w:name w:val="5462F522193D4A668654105A17371F9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1AA61B5-5228-4858-B7E1-8A45ADC47A13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</w:t>
          </w:r>
        </w:p>
      </w:docPartBody>
    </w:docPart>
    <w:docPart>
      <w:docPartPr>
        <w:name w:val="CF93902F26B247F980E333593337E84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70B8BB0-3685-4CE6-9BA2-ED0AA2377828}"/>
      </w:docPartPr>
      <w:docPartBody>
        <w:p w:rsidR="0058330F" w:rsidRDefault="00A76762">
          <w:r w:rsidRPr="006361B1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30ED645F8E8F4EAA945119A0D8E10F4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2B39400-4BEC-42FA-B1C5-534E8242C6C3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BEC5EB31BAD74C2F8A26F6FBC56C4CA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40BAF62-4263-42D0-8FEF-54A8ACF6F57E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A4391D423CAD449A82CFDCB9856D37B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2DA86C5-27B4-4675-BCCD-0A233F0AD656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06FDFA8037784EBD89AEC8EAFDF8C36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990384E-9DC9-4F64-B31F-8D21C4E0F5E9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0DBD640028154120BA627A1D90EBD37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B8AC11F-1464-4896-8ED6-D74280626DC0}"/>
      </w:docPartPr>
      <w:docPartBody>
        <w:p w:rsidR="0058330F" w:rsidRDefault="00A76762">
          <w:r w:rsidRPr="00AE26CC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6DD2DBAFA5964589A8104FB048ADA07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F3A6416-699A-46EB-9316-A1AB264B81AF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5AE4420264B74A3EA2700072BE87D07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FA3B50A-2F08-459C-9EA7-ED969D83B22C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  </w:t>
          </w:r>
        </w:p>
      </w:docPartBody>
    </w:docPart>
    <w:docPart>
      <w:docPartPr>
        <w:name w:val="6E4724B43D524223ADCC05F409BD869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827F603-66EC-43CE-A161-FB870E65FB2C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A2A713310DEF4938956D28969A68B5B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36F3164-B991-4EBD-9FAD-B8E1D88E1714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</w:t>
          </w:r>
        </w:p>
      </w:docPartBody>
    </w:docPart>
    <w:docPart>
      <w:docPartPr>
        <w:name w:val="129C72304E114B1ABE8977C310C0307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5FB820E-F4B3-4F62-B212-9808402ABC2F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</w:t>
          </w:r>
        </w:p>
      </w:docPartBody>
    </w:docPart>
    <w:docPart>
      <w:docPartPr>
        <w:name w:val="7BC6CCB8EAC14F75A9F4906C4F68F5C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1AAADEA-9B74-466F-901E-FF29D226A1E5}"/>
      </w:docPartPr>
      <w:docPartBody>
        <w:p w:rsidR="0058330F" w:rsidRDefault="00A76762">
          <w:r w:rsidRPr="006361B1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DD3646EB27B74550B8962FF6CB90A3B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456AD33-5F64-4ABA-A523-B326BE42E93F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90E640CDAD3E451A98D95DAD6ED7DB4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EBDCC28-4C61-4F1A-9C1A-C6A5C49C0ECD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B2E556C4AEFD414C92AD77C69511EF2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5B5A0CA-FB20-4306-AE03-F3B2BA4A5DF2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75428599E7C94DB4853DC303F9DE987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2BA1E74-1F0E-49F4-BAC3-51AFB79C57C6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8462FEA8001D49A781A7F33B9934079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B405AAF-6A34-46B9-B8D5-8CA57574578A}"/>
      </w:docPartPr>
      <w:docPartBody>
        <w:p w:rsidR="0058330F" w:rsidRDefault="00A76762">
          <w:r w:rsidRPr="00AE26CC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3BD8D0EAB83344C9A09F72B1A898790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E07C7D8-9E9B-4E1C-B769-8A0E4DCEA79F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03D2964B105249A18494EC89AD3F0D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860B096-A89D-4465-BB3D-25ED1D297927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  </w:t>
          </w:r>
        </w:p>
      </w:docPartBody>
    </w:docPart>
    <w:docPart>
      <w:docPartPr>
        <w:name w:val="EC34ACF9AF204C5E953190122854869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1ECCA79-9E22-441B-A8E0-090E4D6585B3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5F6D85A105984DA59661C0A7A0A0178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6AF3487-F3A3-4AB0-B393-D8CA34F42E6C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</w:t>
          </w:r>
        </w:p>
      </w:docPartBody>
    </w:docPart>
    <w:docPart>
      <w:docPartPr>
        <w:name w:val="5315EC0217914B6D85717F57882140F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348025C-97F0-4363-B7EC-CEA18CAC6C84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</w:t>
          </w:r>
        </w:p>
      </w:docPartBody>
    </w:docPart>
    <w:docPart>
      <w:docPartPr>
        <w:name w:val="2C4920C0CCBF438097455C4681596F3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A6176FD-9AD4-476C-9BDD-1D8AA87411E5}"/>
      </w:docPartPr>
      <w:docPartBody>
        <w:p w:rsidR="0058330F" w:rsidRDefault="00A76762">
          <w:r w:rsidRPr="006361B1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CD741ABEDAF141C281AF5472D991BA3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26FF397-C458-4E8A-B224-55A68F944EC4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49AF6830CFA940548C09C2E2003E6E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23CA21C-4F2E-42A7-A5F2-A59355276E94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DB312C4421764FA3B1B68386BD276B7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61D4211-0CA2-42C1-B906-53622CEA19D0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4F387B4FCCD349CD93EA28099763EAA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194C790-B8D5-40AD-8DCA-DA1FB70B6700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122F975FFFF64E9FBB51230326B85C9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602ACC9-DB7A-460B-8385-176D96696D41}"/>
      </w:docPartPr>
      <w:docPartBody>
        <w:p w:rsidR="0058330F" w:rsidRDefault="00A76762">
          <w:r w:rsidRPr="00AE26CC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C6EA31C2A37D452982ED65DD971AA61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B4C47CD-DA91-466F-B955-21BAF46CB204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8816E4CA8D524E6484A7C3885A0B95F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8807A4C-9188-4948-9538-8C47BEC7B415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  </w:t>
          </w:r>
        </w:p>
      </w:docPartBody>
    </w:docPart>
    <w:docPart>
      <w:docPartPr>
        <w:name w:val="55875803E0FF44AEB22ABF4927700AA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7F414AD-E619-4580-9508-53330EC00A08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E752AA3F1F8A4EAD84CEE85A9C0C71A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4E62B41-083E-4E74-98C5-98D453679EB0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</w:t>
          </w:r>
        </w:p>
      </w:docPartBody>
    </w:docPart>
    <w:docPart>
      <w:docPartPr>
        <w:name w:val="E34EA4B19F95437081AAB35C66E9F6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228CC6F-0253-4114-AE4C-8F1B16AAAC6C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</w:t>
          </w:r>
        </w:p>
      </w:docPartBody>
    </w:docPart>
    <w:docPart>
      <w:docPartPr>
        <w:name w:val="17B9BF11BBF1458C8A9562C5A9A5647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8DA2990-EA99-4D51-AFE4-EF1D86C2B2C6}"/>
      </w:docPartPr>
      <w:docPartBody>
        <w:p w:rsidR="0058330F" w:rsidRDefault="00A76762">
          <w:r w:rsidRPr="006361B1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8F9A82FEC5FA4835BF3B203AC916879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C969722-C26D-4401-84E2-5DAA56CB45D6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50B04A82498D4A459B1F0D7F09591CB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AFCA46B-D407-4A83-BD0D-0AA929B9BE0E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0CC0C256B0A74FAABFA5699624ACF62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DC30832-20AE-4DA6-8521-64C18FC1EDF9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E5257D5555D744DFAFF8DA2046D855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8D54940-C295-4ACF-9383-592E9DC128F0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32DD159B39B34042B10D40FF3071744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4DAA155-DF95-4818-9650-C7229E44457C}"/>
      </w:docPartPr>
      <w:docPartBody>
        <w:p w:rsidR="0058330F" w:rsidRDefault="00A76762">
          <w:r w:rsidRPr="00AE26CC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9B4AFEB4E0A74234863B94F8CAFA8D6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E90ADD2-BC76-49EC-BA03-E2E7E372C9FB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8CBACAC1D46A4085AA663BDB72E8251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FCEED40-EFF7-4DC9-87BA-B8AC53CD1826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  </w:t>
          </w:r>
        </w:p>
      </w:docPartBody>
    </w:docPart>
    <w:docPart>
      <w:docPartPr>
        <w:name w:val="9536F705193740D5A85DA4A42D6854A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78722AB-2C76-4E15-9A3E-9ECC9AD6BBDA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0A07D8DCF60046CA87C0849C328CD5A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10450CF-02C0-4604-BA1A-BA33CF394248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</w:t>
          </w:r>
        </w:p>
      </w:docPartBody>
    </w:docPart>
    <w:docPart>
      <w:docPartPr>
        <w:name w:val="78A4F657C5EB45F29D7563301E6FFD2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09DF97C-2935-48FB-A72B-52C4C004E477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</w:t>
          </w:r>
        </w:p>
      </w:docPartBody>
    </w:docPart>
    <w:docPart>
      <w:docPartPr>
        <w:name w:val="4B13AB276CAB416AAB3AE8A50FE8ADA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85CF669-8EC7-4339-A45C-629DD955ACAE}"/>
      </w:docPartPr>
      <w:docPartBody>
        <w:p w:rsidR="0058330F" w:rsidRDefault="00A76762">
          <w:r w:rsidRPr="006361B1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04CB6D2E325249DEA99A40BE075112A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543140D-B529-467B-BA08-73EE51F5F841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423E421A7F964B259F5E64AF019EDCB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CE6A188-FCEA-4304-9E68-8D00730EAFE0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5895DB806C874A7BA8C979F2FA5EDF3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0229B05-9C20-4DC1-89D7-D95D66AF0729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FBFB62087D944FFB933AAC234D4FC2C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5DDC404-991F-4D65-93D5-5B77025AB982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F4E0A1D1172B43A18BF17F9D968E8A1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8953967-BBF2-46BB-A252-F5E5552CC9C1}"/>
      </w:docPartPr>
      <w:docPartBody>
        <w:p w:rsidR="0058330F" w:rsidRDefault="00A76762">
          <w:r w:rsidRPr="00AE26CC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38844D62FFA045C6BBDCB35075E999A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940F56A-63C3-4BB8-B558-0B8F0B610470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A0E9B431CC3146B2B3348A2810EED2E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F5BF047-C3BC-41DE-BC2A-73D877D1D100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  </w:t>
          </w:r>
        </w:p>
      </w:docPartBody>
    </w:docPart>
    <w:docPart>
      <w:docPartPr>
        <w:name w:val="8503E608F1264A729EED8D754AAD06B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0D92B00-C686-4D44-B69C-9FC5F178FA6C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953B32A3AF554A7C816DC479843A6CC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62B4985-441B-449D-8FF1-9E24AD808817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</w:t>
          </w:r>
        </w:p>
      </w:docPartBody>
    </w:docPart>
    <w:docPart>
      <w:docPartPr>
        <w:name w:val="C40FF3EB9DF447FA823E75B1523A707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BCE59EC-5051-4331-A362-3D8165116EF8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</w:t>
          </w:r>
        </w:p>
      </w:docPartBody>
    </w:docPart>
    <w:docPart>
      <w:docPartPr>
        <w:name w:val="20953B4E312A47DFA50EA3D0F3CA928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7DBF486-7B63-48D9-8BCA-297673E07904}"/>
      </w:docPartPr>
      <w:docPartBody>
        <w:p w:rsidR="0058330F" w:rsidRDefault="00A76762">
          <w:r w:rsidRPr="006361B1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64BA4D3AD3334D68ABF8D46861BFC5A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E006D09-C71D-4DA1-BE22-176F77DE64FF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ADD210E25DEA437BAF5114B63C3FA44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06CE359-D994-4FA6-B9E6-9CB9DF3BD442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44F89080F1E949CA8CE6EE37FA039D2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2ED16E1-8A54-4266-9764-5C4789EBF3F0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B3B253DB078A4704BAAA4B95E32D45E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C749B5D-DB94-42DF-9A43-0A8488538770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35B6B0CFB2BF49C8897606A8ADFF690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C0B1417-E8BC-4060-8EF6-DE8B83023D00}"/>
      </w:docPartPr>
      <w:docPartBody>
        <w:p w:rsidR="0058330F" w:rsidRDefault="00A76762">
          <w:r w:rsidRPr="00AE26CC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70D86CA3AF8742F0B4085EA995DAC12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7E18B8D-A1B4-42ED-B085-D4A0621F6413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62EAA7CF9C3B47D1A850FD7F1D7C497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8278E3E-1418-4F91-A90E-C2BE32DAC428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  </w:t>
          </w:r>
        </w:p>
      </w:docPartBody>
    </w:docPart>
    <w:docPart>
      <w:docPartPr>
        <w:name w:val="7E24733D8B5444D9B98A002C29C559C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1735151-BA0E-443C-9AC5-7308E85CBB4C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C564275D76F241D7A8695F3E56E7535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46E81FB-FB59-4CF3-9074-3B00E7DDB8F8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</w:t>
          </w:r>
        </w:p>
      </w:docPartBody>
    </w:docPart>
    <w:docPart>
      <w:docPartPr>
        <w:name w:val="AD1E3A62B0A445EA8E170FA2B8888C2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F5920D1-6B8B-4AF8-A5B2-D95F24DC541B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</w:t>
          </w:r>
        </w:p>
      </w:docPartBody>
    </w:docPart>
    <w:docPart>
      <w:docPartPr>
        <w:name w:val="FD5EA7ABB83446FAA42CDDC69239BEC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BFAB0FE-1F25-47D9-A36F-60B12DCA08DD}"/>
      </w:docPartPr>
      <w:docPartBody>
        <w:p w:rsidR="0058330F" w:rsidRDefault="00A76762">
          <w:r w:rsidRPr="006361B1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D0A84D40E9D54461A6EC8B81D274130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EB5E16-5636-42AB-AB5D-3D3D3D41B326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8A8C42AD9CF7493880C25C4B627E680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1F24CA2-B20B-4866-876B-D96B1094DAC9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103BE84ACA074A1F8049D67D16D993A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DE572EA-EA74-426F-ACCA-F05698A89A04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E131F1E6E6A04D6C9FCDA9C84C300F7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B64A6CB-CB51-49CB-A428-E5E63073F3B8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A9C4E237D2F8468F87CA5DA64B0B1F3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718CF00-4B5F-41D0-91A0-0DF480427057}"/>
      </w:docPartPr>
      <w:docPartBody>
        <w:p w:rsidR="0058330F" w:rsidRDefault="00A76762">
          <w:r w:rsidRPr="00AE26CC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3E20B816A00442EC89F12CE21ADC051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2A486B3-7B63-4369-9937-837657E3D99B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CC8D421823AE4806A87259E5EF33E2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6816565-9444-4C84-939D-E7D542FC1AA7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  </w:t>
          </w:r>
        </w:p>
      </w:docPartBody>
    </w:docPart>
    <w:docPart>
      <w:docPartPr>
        <w:name w:val="B2A8CF5920544BA6A6F1631EEBA537A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2581A5F-04BD-449A-8ACB-5003FA928D8B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FCCE5DF8A1B8454EBD763283D60B466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120A732-0A63-4B7C-A2FE-292914C2BFD9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</w:t>
          </w:r>
        </w:p>
      </w:docPartBody>
    </w:docPart>
    <w:docPart>
      <w:docPartPr>
        <w:name w:val="39754332B89A424082260EB05EBA548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AF549D6-8A75-4554-961E-7FDCBCA2E0F4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</w:t>
          </w:r>
        </w:p>
      </w:docPartBody>
    </w:docPart>
    <w:docPart>
      <w:docPartPr>
        <w:name w:val="04149C3513A14DBFB3E977676B65042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CF8E47F-9F1B-4F22-99F0-8E522F232EE1}"/>
      </w:docPartPr>
      <w:docPartBody>
        <w:p w:rsidR="0058330F" w:rsidRDefault="00A76762">
          <w:r w:rsidRPr="006361B1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3087521EAC874237B8BF646D54A2F84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3B6C202-B764-4C6A-8950-A55770206CA7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1A9B3B25E0464D3188A0E034B572A29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3F34948-0A47-42A4-ABEF-5889D391E023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651B604EBD75467AAC9E869A63C6729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D1413E0-F730-42B6-B511-ACA2D2AACA24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0E1388E858C24A0CB55457CF4322470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0C72503-89EC-4961-8133-9DECB78A9EDC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0E668743EF2C4D9A897028B291EA6FE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512DB75-9E45-47E3-A33A-AE70F5F9A012}"/>
      </w:docPartPr>
      <w:docPartBody>
        <w:p w:rsidR="0058330F" w:rsidRDefault="00A76762">
          <w:r w:rsidRPr="00AE26CC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E7616791B11E4F449B7A95930288F89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92847B8-F461-4C6A-AF3A-576F5A80130D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D56F390033D648EF9CA8C592FA35E2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227AEB9-8EFF-48D4-B582-BF116334DBBF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  </w:t>
          </w:r>
        </w:p>
      </w:docPartBody>
    </w:docPart>
    <w:docPart>
      <w:docPartPr>
        <w:name w:val="80067B3AB9694B6CAA25C2266D6257E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8C83270-A319-4E20-B5E2-144B3771CAE3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4389DF034D65445FA9624BDB217A16E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345023A-F36A-4289-AFA1-B60B6C1E03A9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</w:t>
          </w:r>
        </w:p>
      </w:docPartBody>
    </w:docPart>
    <w:docPart>
      <w:docPartPr>
        <w:name w:val="B4B277B0C65B461694E10DD9672AB86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6F8F8DE-60EA-4D76-8D4E-D8789B748A80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</w:t>
          </w:r>
        </w:p>
      </w:docPartBody>
    </w:docPart>
    <w:docPart>
      <w:docPartPr>
        <w:name w:val="0DB8BCC3D3E84F288BC772F1E9399CE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C52094E-C245-4856-93C5-391F4824C2AC}"/>
      </w:docPartPr>
      <w:docPartBody>
        <w:p w:rsidR="0058330F" w:rsidRDefault="00A76762">
          <w:r w:rsidRPr="006361B1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20E665E2A2504FA7B8AEB87836B498D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244323B-DB93-4C0F-8053-9A6FB83E1CA3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009DD10DDD9E4B77A75607675280D7C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5D9AE5C-D510-401F-A205-1679B5D96ACC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4A897D0798214B1B8101013F832ED6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E276CA0-4365-4A8D-B394-3DC0294976C6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B0E2E4059B2F459583959A1B4424720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A5D1C61-1ED6-4537-B401-FE7B1793BAC7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837CA1D93F20493F93C8BBA13471233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AA1264C-BE07-431F-80E7-395D23654F42}"/>
      </w:docPartPr>
      <w:docPartBody>
        <w:p w:rsidR="0058330F" w:rsidRDefault="00A76762">
          <w:r w:rsidRPr="00AE26CC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01446AE5C9F54B949C89BEA2ADD12C6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94C8F8-6C5C-4BB5-870B-8E67F093E7A4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F258062F1C734A109E3BCCE0588DDB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9DAFB82-559A-4A07-BEDF-568070C3D3EB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  </w:t>
          </w:r>
        </w:p>
      </w:docPartBody>
    </w:docPart>
    <w:docPart>
      <w:docPartPr>
        <w:name w:val="2CCF3D4AA7B54F85AECBE00F2F698B2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4A518AC-BC79-4DFA-9907-363FE9E4EFA0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E4D9437BB10E4FF1865DEA02236BABF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8E6E9F1-1FC2-43B4-BF3B-918D4EF8CFC3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</w:t>
          </w:r>
        </w:p>
      </w:docPartBody>
    </w:docPart>
    <w:docPart>
      <w:docPartPr>
        <w:name w:val="872560EA6ED449569BB34F453FFE5C9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DBCB61C-4BE7-4F49-8C02-82320EA5F61C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</w:t>
          </w:r>
        </w:p>
      </w:docPartBody>
    </w:docPart>
    <w:docPart>
      <w:docPartPr>
        <w:name w:val="715F2DFF98644656A89F594B78C41DC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E952B0E-B54D-4288-B66A-A652CD521C92}"/>
      </w:docPartPr>
      <w:docPartBody>
        <w:p w:rsidR="0058330F" w:rsidRDefault="00A76762">
          <w:r w:rsidRPr="006361B1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6E6C6221E0AB49C3BC49996EF9BD2E1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122FDC8-5C0E-47CB-A602-6E23F10B1F00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06DF261768B9472FAA170E28FFDD53C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84FEE41-82C8-4E03-BDA8-2DF5884E3C96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6503932ECF6B41E99E09308DF6C19EE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1087B86-85CA-4A56-AEE0-47C430DA6A35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C3F23F4AC2D74B429C126C3F1F4646F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8ABA2FA-45DB-498F-9171-3D61BCDB1209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17516FA728384C3BBE8258CEDC37F13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C6B020B-C67E-4982-AA53-DD59E041F517}"/>
      </w:docPartPr>
      <w:docPartBody>
        <w:p w:rsidR="0058330F" w:rsidRDefault="00A76762">
          <w:r w:rsidRPr="00AE26CC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0B14A63203F14FB1A8304D08060228E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E7D9A06-60F6-4076-B641-16228B92904F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AAFBEE3174CE4E71BD5151586876323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468FDBB-A8DA-4E5F-8652-1CD316D5C2E8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  </w:t>
          </w:r>
        </w:p>
      </w:docPartBody>
    </w:docPart>
    <w:docPart>
      <w:docPartPr>
        <w:name w:val="B6513DAE62E24AB9B2968FA6D5E2D28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9EA04C9-82E7-49F3-ACA3-048777AD2E9F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613EA7E825B1429C82003F0A2A917C6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2D4285E-CE42-4E95-950B-26C008888726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</w:t>
          </w:r>
        </w:p>
      </w:docPartBody>
    </w:docPart>
    <w:docPart>
      <w:docPartPr>
        <w:name w:val="9AFB782A7135431CA77385FC3C5316C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1E9BFDE-7605-46D2-BC1A-4291E30CAF06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</w:t>
          </w:r>
        </w:p>
      </w:docPartBody>
    </w:docPart>
    <w:docPart>
      <w:docPartPr>
        <w:name w:val="C374978DF50E4D64BAE731B2F465C60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B3F8675-5B01-4791-9781-3DF39574E638}"/>
      </w:docPartPr>
      <w:docPartBody>
        <w:p w:rsidR="0058330F" w:rsidRDefault="00A76762">
          <w:r w:rsidRPr="006361B1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2B796D5A0F4E4ED7AF1FDEE82A8F6E4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B5027CD-D401-4C61-90B5-71B3E2ADC721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E9CA5649899B4EE7853AB25CA9D592B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5F0EE1F-0A98-4232-8616-5843A50AE326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4817B3F4A12B4791AD880EA649DA36F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97EE88A-CB31-448E-B10A-15AE12B41BBA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9D9160931E7947A08A2EBBF8364117E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D5B7C8C-23E8-4D01-895D-9B31E658F221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9B79DE2C7BDC4B6CACEF8576F0A235A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912FE7B-1DB5-435C-8F7E-2BD4BBA3D106}"/>
      </w:docPartPr>
      <w:docPartBody>
        <w:p w:rsidR="0058330F" w:rsidRDefault="00A76762">
          <w:r w:rsidRPr="00AE26CC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006870CD4C7147EDA21E2B45395C444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619A937-DE5F-4019-83F1-3963BAFB9B7A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5CE5CAEB07364747A3356570636C5B0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1B1BB5F-9801-4D26-92D9-63F11056D262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  </w:t>
          </w:r>
        </w:p>
      </w:docPartBody>
    </w:docPart>
    <w:docPart>
      <w:docPartPr>
        <w:name w:val="9C3D4C9262E5486EB346C80CBA5488F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7A0D9DA-756D-4EBB-B658-F998D7341743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5C5D6535040E48298726D64CDD5AE6A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9F4046F-C733-47E7-A78F-06DAFBC70B89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</w:t>
          </w:r>
        </w:p>
      </w:docPartBody>
    </w:docPart>
    <w:docPart>
      <w:docPartPr>
        <w:name w:val="3BC3404F8CA243AEB16766C663D5587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C3831F7-0095-42EC-89B2-A5B6EAB95C07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</w:t>
          </w:r>
        </w:p>
      </w:docPartBody>
    </w:docPart>
    <w:docPart>
      <w:docPartPr>
        <w:name w:val="48B170EDD70B4BB68E5C0BD6E6E248D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4A9DBD2-A171-4B4C-8493-2E5107BAF0AC}"/>
      </w:docPartPr>
      <w:docPartBody>
        <w:p w:rsidR="0058330F" w:rsidRDefault="00A76762">
          <w:r w:rsidRPr="006361B1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E4FA271146604DB88285268987FCF58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4BCD89D-038F-4BCE-9D38-891084774B2E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2F273C8564EF430ABB2294A3CA83C46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776916-701E-47C2-A118-91B4BFEBC724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F3F3A33029084C948406363D7B79638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716073C-5210-41C8-BB3E-861B683959C1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2164D3670D66490B86E415C87E72396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15D2CE3-9374-49F1-966E-1FBD5D09E71F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FB943715DAB9443688C1A10F6895521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40E7931-6063-4B31-B1C6-2F12569C0F57}"/>
      </w:docPartPr>
      <w:docPartBody>
        <w:p w:rsidR="0058330F" w:rsidRDefault="00A76762">
          <w:r w:rsidRPr="00AE26CC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19C37AF845674AF9932105845762028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2D86838-57AC-4088-B6D6-2D424948B877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6187A7C56E45453E8ED59960DDC3DA7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7BF4E85-A2EC-4A9E-ACB3-157B431EE955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  </w:t>
          </w:r>
        </w:p>
      </w:docPartBody>
    </w:docPart>
    <w:docPart>
      <w:docPartPr>
        <w:name w:val="0226D0E015A14040AF086365C2BA997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3028D92-5A83-4790-8649-42D5CD06EE9B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3E74650250584C7EACA61A5792E908E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4D0247B-665F-4B23-AD37-4981E6B4FE7D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</w:t>
          </w:r>
        </w:p>
      </w:docPartBody>
    </w:docPart>
    <w:docPart>
      <w:docPartPr>
        <w:name w:val="8EDF33826371441C9C9540BE2158102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7279450-6E5F-4865-9856-0865AC4BC227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</w:t>
          </w:r>
        </w:p>
      </w:docPartBody>
    </w:docPart>
    <w:docPart>
      <w:docPartPr>
        <w:name w:val="BEDE7D0975CF4169B180A52F436EA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6A069B-4971-4626-8691-6CA57A61361A}"/>
      </w:docPartPr>
      <w:docPartBody>
        <w:p w:rsidR="0058330F" w:rsidRDefault="00A76762">
          <w:r w:rsidRPr="006361B1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BBD4A01C0933499C9DC27039533A7B7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8AA7F1E-CBE2-42DA-9556-A241E60585CE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4FF0A7127BC64E048690E3467250D65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689F077-93AA-4E35-A13F-65ED66A4F0F8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2F428B7F73334060BC87D8320FD9CF5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F38B725-0FE9-4538-BEDE-1C07D48CA493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5326109B624E424894ECA3EC915AF2E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8F08C85-F71A-49CF-B4FE-64F759A3A39A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75188744607940C3BDC129A331A8515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5D82DAF-8FDF-48FE-AD86-82DD133A35C6}"/>
      </w:docPartPr>
      <w:docPartBody>
        <w:p w:rsidR="0058330F" w:rsidRDefault="00A76762">
          <w:r w:rsidRPr="00AE26CC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69FCE1D56BF24FB4BC9C67E13DCC3B6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37216BE-9EAA-4E0A-8145-2F0449281871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E96CB5B72B00464082947757AEF9E45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CB6B3A5-A4EF-4AA9-B37A-39BB4E451E89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  </w:t>
          </w:r>
        </w:p>
      </w:docPartBody>
    </w:docPart>
    <w:docPart>
      <w:docPartPr>
        <w:name w:val="E9EB492409AE4687B604AB0F91D10FC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DCF0084-F0FA-48E3-A301-7A16FC71DF96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E635EC190A3346FEBF610A65C0EDA84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10F4731-1046-4C18-A109-F7AF44E3F5D6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</w:t>
          </w:r>
        </w:p>
      </w:docPartBody>
    </w:docPart>
    <w:docPart>
      <w:docPartPr>
        <w:name w:val="F57BE6EC51304CB4A0288F68DC09E52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D424132-7EC0-4317-8096-5B4588E6462A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</w:t>
          </w:r>
        </w:p>
      </w:docPartBody>
    </w:docPart>
    <w:docPart>
      <w:docPartPr>
        <w:name w:val="E9FB6A13310F4EE9A3D1E732CE45C1F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E785D60-AABC-4E53-936B-B26372D7D8E4}"/>
      </w:docPartPr>
      <w:docPartBody>
        <w:p w:rsidR="0058330F" w:rsidRDefault="00A76762">
          <w:r w:rsidRPr="006361B1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FE51A7BCBE6C4822B9E95FF90B339E3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3D5E6FA-2909-4FF9-9886-49413A9F2FD4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F49F63B121784FAF9E7BFD8568BF34F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3D3BF13-379F-4AB8-856D-7C95F523ACA5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B0BFC948138042EA9E9667FA3853237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DDEE984-5884-4DC5-B8B6-97E0F8D52ACE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E9A18B1495364F5C94884A102669575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9CADDF1-39C1-4840-93E0-A10DAA44F905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7E09ABA5726048C1BB98A4C455C0672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4DDF63C-5CD3-441D-A3E7-193BFB1D105C}"/>
      </w:docPartPr>
      <w:docPartBody>
        <w:p w:rsidR="0058330F" w:rsidRDefault="00A76762">
          <w:r w:rsidRPr="00AE26CC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5A71A34F94AF4ABE95A15A82D851ADF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9160C8E-5E35-47DC-9000-9F68FF99543F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63ECAE3E14774F0995AB5BBBF43EC43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4AD02EC-A2FF-4806-A019-4CB48A8A66C7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  </w:t>
          </w:r>
        </w:p>
      </w:docPartBody>
    </w:docPart>
    <w:docPart>
      <w:docPartPr>
        <w:name w:val="4E788C89BD2C4FC3A563BD68800FF46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DBAC66C-CBB7-4022-8BF6-50B662E59435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9448CE5B5E4F48B28C3979494880EF0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3E11B82-D712-4C1B-8582-7F10F0BE89E4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</w:t>
          </w:r>
        </w:p>
      </w:docPartBody>
    </w:docPart>
    <w:docPart>
      <w:docPartPr>
        <w:name w:val="E43AEC511E9145C084E4C43A7BCE355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A63F8F1-3ACD-467D-9405-4A7B56F9BEB0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</w:t>
          </w:r>
        </w:p>
      </w:docPartBody>
    </w:docPart>
    <w:docPart>
      <w:docPartPr>
        <w:name w:val="118F8C6AC6C046B8A7A90405A8A69E6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3AED3E0-9C21-4516-80A7-8FD28D70EB22}"/>
      </w:docPartPr>
      <w:docPartBody>
        <w:p w:rsidR="0058330F" w:rsidRDefault="00A76762">
          <w:r w:rsidRPr="006361B1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43EF240B54A9424BB9FEF89007DC6EC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DE0FA75-FACB-405E-9B67-07917D529BD0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6B61FB9B9C294595B07267357FC02FD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30DC2E1-C7BF-4154-9BFD-B36044B98A8C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53F75D5E9D9B4D8C9429E59D66D849B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7D9D21C-F4CB-4457-B25A-0A236A7FD10B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766937542A5945F7A5E70F37D3E4DFE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B118CCA-FBF3-4168-9B51-6EE3564F533C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1E9D3E9811AE4C61B465311C60382F0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884CFBF-344D-4231-99F8-4BE1F1D4FD2B}"/>
      </w:docPartPr>
      <w:docPartBody>
        <w:p w:rsidR="0058330F" w:rsidRDefault="00A76762">
          <w:r w:rsidRPr="00AE26CC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C513358FF739466EAE5FF31FCB506CD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862C12B-7357-4123-B6E7-7C3420E95076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1D39628E8FDC4FF3AA43D041852AB4D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FA48748-B69C-4EA7-83E4-E16CAD17A79E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  </w:t>
          </w:r>
        </w:p>
      </w:docPartBody>
    </w:docPart>
    <w:docPart>
      <w:docPartPr>
        <w:name w:val="7752E95A0381404D82E855F8F5A1978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F370C9C-0489-4FA5-B8E4-02D298D152F2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8ED80080EC4A4B5999A0AD06AC612CA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8E223B3-BB38-4F51-A4A3-495D54E308ED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</w:t>
          </w:r>
        </w:p>
      </w:docPartBody>
    </w:docPart>
    <w:docPart>
      <w:docPartPr>
        <w:name w:val="F113C724F9E44E2FB37766169304BCC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72714E9-60E1-4E92-9D77-11D6B29593C9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</w:t>
          </w:r>
        </w:p>
      </w:docPartBody>
    </w:docPart>
    <w:docPart>
      <w:docPartPr>
        <w:name w:val="3BD20238F2A7482C8C269210F9BF3D5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9792389-CF3F-466F-AC64-88DDBDA77A98}"/>
      </w:docPartPr>
      <w:docPartBody>
        <w:p w:rsidR="0058330F" w:rsidRDefault="00A76762">
          <w:r w:rsidRPr="006361B1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6B00CD3DA6204FF9A538F8B131F7B5D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C8111EF-38E0-4A74-9C79-23A8D82A5F27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827EE0F54F2A4CF5A5766B288A05521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CA09E96-72C8-4109-BCDF-775FA517C68F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C9F8AC0E26E944F58F1DB67396EB689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218253D-5D5B-4015-94FC-6EAB1A10C942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30DD7E7DA2FA496AA8CA9F8EEDB548A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8176094-C153-449A-B32C-8D395ADC0D61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223A6E029D2145AC812BBC9E93A2233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E0E2966-3FFE-4428-A491-D4BEAD73D5FA}"/>
      </w:docPartPr>
      <w:docPartBody>
        <w:p w:rsidR="0058330F" w:rsidRDefault="00A76762">
          <w:r w:rsidRPr="00AE26CC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4DDDF4CD959542B7AA4BEA274B86261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B1B5E50-434F-4BEB-9285-8DA21D840688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465E43E28AE54164A62EEBC921290D3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5758D29-EF82-47AA-88B9-275C25D31388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  </w:t>
          </w:r>
        </w:p>
      </w:docPartBody>
    </w:docPart>
    <w:docPart>
      <w:docPartPr>
        <w:name w:val="615D59AF0936451D938ACD26EF0C70C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AC94E8C-213F-4D2A-83ED-002971691E81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56127F3287084B9888609BBAE9B52E6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9248EA4-7E22-4DEC-AA71-3D76D8425C1D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</w:t>
          </w:r>
        </w:p>
      </w:docPartBody>
    </w:docPart>
    <w:docPart>
      <w:docPartPr>
        <w:name w:val="7227B016B54E44638A585DD59EAF78B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CCB30E6-C801-48C2-AD0B-23D6E42CB6C0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</w:t>
          </w:r>
        </w:p>
      </w:docPartBody>
    </w:docPart>
    <w:docPart>
      <w:docPartPr>
        <w:name w:val="6CD9E6A61F9B4BF5ADC305CD3EDD8A1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6CF8937-EBC6-45E7-B95E-D67EE797C426}"/>
      </w:docPartPr>
      <w:docPartBody>
        <w:p w:rsidR="0058330F" w:rsidRDefault="00A76762">
          <w:r w:rsidRPr="006361B1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9AE42C8276F74ECBBBC3AB3EBA6B370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4FCB49A-2D26-44B9-8227-D39BA814A480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5692B42F9BC743ADA06FECE12B1D77D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16FB1B5-8E84-4075-B368-3699D06DB931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2CB743916C2A49DBBE646C167425DC7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3DD8ACC-7CB7-4B8B-83A8-7066BEC6A3F4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D84485B974E5470FB5F01363AD89D1E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ABFC871-EBAE-407F-86EF-B1AC1CB6BCB0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FE70655EB1644DC1971CBED64938B31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7BB919D-DBBF-4312-AF88-A7AB3EA3B57E}"/>
      </w:docPartPr>
      <w:docPartBody>
        <w:p w:rsidR="0058330F" w:rsidRDefault="00A76762">
          <w:r w:rsidRPr="00AE26CC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D89DB1DF9CDE4D838BEBCE49E235287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8AC4A2B-822C-46EC-A278-5DAC448368CE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1279B3880B0E4F96985DCF26032A298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C855FFE-1CAA-4526-ACBE-1B5A6F33265C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  </w:t>
          </w:r>
        </w:p>
      </w:docPartBody>
    </w:docPart>
    <w:docPart>
      <w:docPartPr>
        <w:name w:val="1EE4BA8555A74797ACA77C146287011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1CBDB39-E15D-4292-B5F7-A680D96A40D1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4CDAFEBA778D466CABBA2C0789258C7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73A5C9E-6CE0-4556-87DD-F5EA37CF316E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</w:t>
          </w:r>
        </w:p>
      </w:docPartBody>
    </w:docPart>
    <w:docPart>
      <w:docPartPr>
        <w:name w:val="C9FD925F3A974D5E8C23744AE6C2089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D32A617-8682-4136-894C-84DB45815BB3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</w:t>
          </w:r>
        </w:p>
      </w:docPartBody>
    </w:docPart>
    <w:docPart>
      <w:docPartPr>
        <w:name w:val="676C4F5B6FDE4C229F03A3680C8B2E4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A974DA5-C356-4CFF-8858-2A3823F6F353}"/>
      </w:docPartPr>
      <w:docPartBody>
        <w:p w:rsidR="0058330F" w:rsidRDefault="00A76762">
          <w:r w:rsidRPr="006361B1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6DB6B1C60C9941E9B06962FE250D8FC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A4DA119-DF7D-4DAE-94C6-0B1AD63015F0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099EE5B0BB214007A53EBBDE8D6CB7D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56FA57F-04A6-43EB-8EE5-53126D593C86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9946EC20FEAF45FFB5DB11A1EB5E19A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EEAF308-B8E5-40EB-8D05-22AB236AD538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0AB6E365D156468F875B4E89ACE9266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4E5E50C-918E-4E96-ADC5-265851CD4728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5F0407A1009941D9B29123CEEBA8EA5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AF85109-E6F0-40B6-97D3-8C52A97A9F8D}"/>
      </w:docPartPr>
      <w:docPartBody>
        <w:p w:rsidR="0058330F" w:rsidRDefault="00A76762">
          <w:r w:rsidRPr="00AE26CC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5266A7E72BFB4530B62AAE9635787FB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69FE07E-205C-4CA6-8F2F-47E6EF161242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DDD6547BA291498F8A954B0E373599C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AB409F4-14B6-41F2-9013-2D0526D95729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  </w:t>
          </w:r>
        </w:p>
      </w:docPartBody>
    </w:docPart>
    <w:docPart>
      <w:docPartPr>
        <w:name w:val="E44892F07151427687E0D36C1A7B6CB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809C057-4376-4791-9503-40002CC00F6F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32047088C8D143A5B34E3EDAD358C0C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634886E-6A13-465C-99ED-382CA6599BA1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</w:t>
          </w:r>
        </w:p>
      </w:docPartBody>
    </w:docPart>
    <w:docPart>
      <w:docPartPr>
        <w:name w:val="7F9F188B026E488DACCCED12A6DE7DD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602E7E3-6101-4D62-A81C-DA5E31B22AC8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</w:t>
          </w:r>
        </w:p>
      </w:docPartBody>
    </w:docPart>
    <w:docPart>
      <w:docPartPr>
        <w:name w:val="7566BF0949F248B38E977006F995EA5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CA39D68-7C2C-43D0-8A85-5873C79D4030}"/>
      </w:docPartPr>
      <w:docPartBody>
        <w:p w:rsidR="0058330F" w:rsidRDefault="00A76762">
          <w:r w:rsidRPr="006361B1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6B3AD3AFE28B46F3A9582571F325BC3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CC6A931-ADEC-42BF-9309-9C63C3F879A6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ABD1FFD40610400CB223296B2A62830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5CA80F2-796C-4FC4-B65B-555E59C3ADC3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90A9F7C6A22E4D23869460FBC7E049A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9618729-8BE2-4082-8273-9768C9893BD9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B344D9F6A8AE4E5C97E65DB530B25A6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AD68515-1DF0-4D30-A802-488A6B4DF02C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C3BD355F2FDA44008B860E02797EF0B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7AB99B4-10DE-4BBE-AADB-67FC0373797A}"/>
      </w:docPartPr>
      <w:docPartBody>
        <w:p w:rsidR="0058330F" w:rsidRDefault="00A76762">
          <w:r w:rsidRPr="00AE26CC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4F97B055C1164985BE924929591284A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179B250-1C8E-41E8-87E6-CDB53E9FAFF3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B94A8F02851D40BDBB6EDA0D836CDB0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300D79F-7423-4751-A493-E7C1DD598695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  </w:t>
          </w:r>
        </w:p>
      </w:docPartBody>
    </w:docPart>
    <w:docPart>
      <w:docPartPr>
        <w:name w:val="61017D5A7E6048C6A9D679A7D18269D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BF49799-501D-4393-BF98-C959BD300680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FBCF408C762543B3BFB08F592132D69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F1C25A4-D885-4BC3-A3E9-94614B984F4C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</w:t>
          </w:r>
        </w:p>
      </w:docPartBody>
    </w:docPart>
    <w:docPart>
      <w:docPartPr>
        <w:name w:val="CB847756777B4301866CFE1C7AB44B2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00B405C-7673-46EE-BDD5-AE85D5A46D19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</w:t>
          </w:r>
        </w:p>
      </w:docPartBody>
    </w:docPart>
    <w:docPart>
      <w:docPartPr>
        <w:name w:val="4B2FC15FC8E7461BA9861DA41697BED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4AABDB9-5457-4586-9E1D-ED7C6919D064}"/>
      </w:docPartPr>
      <w:docPartBody>
        <w:p w:rsidR="0058330F" w:rsidRDefault="00A76762">
          <w:r w:rsidRPr="006361B1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6A6D79F41F6041C6A71E5516CE6197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7B013B9-C408-4DC0-87E1-02F3CA24A827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2B34AC0000FA4C8A8A2CD1B47DE05D4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C2ADC2F-BAAE-4FEC-84B0-2FD53B8D0940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B892AD4DA5B44CEAB6A13EA2F6D32A0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AB67C04-A32C-4287-B719-CDB24FF27FEB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A4E7BE1B1A3F485591624B130EFFD6D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7E200AB-FBC9-4BA6-949E-A9AB0A42AD60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B4AC75B8338446DD858DB529502402A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C5F4028-F2F5-48CC-80DF-BB6F5FF17B83}"/>
      </w:docPartPr>
      <w:docPartBody>
        <w:p w:rsidR="0058330F" w:rsidRDefault="00A76762">
          <w:r w:rsidRPr="00AE26CC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AA852CD93D244C288C5D03EE201E52D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AF0EC8F-65C8-41D1-80C9-0F42FF25D0B3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083C0611714A49D5870DD89D8809DA4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6BF12FE-8883-4AFB-A0F9-F3E4D7F7314D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  </w:t>
          </w:r>
        </w:p>
      </w:docPartBody>
    </w:docPart>
    <w:docPart>
      <w:docPartPr>
        <w:name w:val="DE59F4FCCD4447388FD472763A87298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D4EF7E9-2D22-4E02-B571-687C3FAFD115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F1D0BA7077F947C1AD315DEC3958F3F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4FDE049-8CCD-44EF-9C0A-2C33E4D35CA8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</w:t>
          </w:r>
        </w:p>
      </w:docPartBody>
    </w:docPart>
    <w:docPart>
      <w:docPartPr>
        <w:name w:val="341BBC9542C54737B10B896F0CE758C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2C2F598-5EC0-4864-8F68-638C780AC01D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</w:t>
          </w:r>
        </w:p>
      </w:docPartBody>
    </w:docPart>
    <w:docPart>
      <w:docPartPr>
        <w:name w:val="366B5A65C65447B8A3841B10B7196F1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FBA6FDE-76CB-494F-8489-754B7ADE2E67}"/>
      </w:docPartPr>
      <w:docPartBody>
        <w:p w:rsidR="0058330F" w:rsidRDefault="00A76762">
          <w:r w:rsidRPr="006361B1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02DC964D36A64A678DC374D48D0CBF0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9C08C83-A61D-46E0-A4D6-F4FCC50282A0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9F1D8357EC884230AEAC6ED81B5E25A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00BBB46-AEF3-4D28-A5B0-8A1A60C12735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18C37004EB2F47B08BE34C96AF1C885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04DD9A0-7C7A-4C93-8422-0FA1BAAB74B8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1C923DEE4BFB4B1B808E0CF41172974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FEDF3D9-C8E1-437C-BAD9-AE6E4425A814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649026E4D006481FB15E3B5D9CC2E93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76E1780-9C74-4177-9332-28FA025AA8D1}"/>
      </w:docPartPr>
      <w:docPartBody>
        <w:p w:rsidR="0058330F" w:rsidRDefault="00A76762">
          <w:r w:rsidRPr="00AE26CC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4FAEBD0D810344CAA807C26728F68FE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B456CCB-1AC3-4FB1-961B-A70A8AE0AF07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C4F661CC74DA4C4CB74E3659CFB9726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AE92D4A-0F5D-435B-809C-DEC4AFA06BD1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  </w:t>
          </w:r>
        </w:p>
      </w:docPartBody>
    </w:docPart>
    <w:docPart>
      <w:docPartPr>
        <w:name w:val="84A6440317AF4E1B8E8FA46650F7091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A57B71D-31F2-4066-9914-6103B2E06A2E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A485FE2C59C84AF1AB71CD097196DF8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9E763CC-23A5-4B1E-BFE9-F15D0882C9B7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</w:t>
          </w:r>
        </w:p>
      </w:docPartBody>
    </w:docPart>
    <w:docPart>
      <w:docPartPr>
        <w:name w:val="6F5AF3A5A18B4B0BBFC19E6BD430150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60B4337-9D08-44FD-AECC-224663E68AB8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</w:t>
          </w:r>
        </w:p>
      </w:docPartBody>
    </w:docPart>
    <w:docPart>
      <w:docPartPr>
        <w:name w:val="ECFFD5531EE743B092E526ADAE93E85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641EBC5-2CF0-455D-9472-A768633A2105}"/>
      </w:docPartPr>
      <w:docPartBody>
        <w:p w:rsidR="0058330F" w:rsidRDefault="00A76762">
          <w:r w:rsidRPr="006361B1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53B32850D19642F490495D832D520E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038AB7-BE68-4B9B-83FC-2F9C2FF63221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830F71FFDB0E4892BC3CEA2724CBDE4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D45C563-628B-4793-B360-EA9884EC14DA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E95EF40AEA1946519311ECF42908222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9F71CF-308C-4A28-8CFE-91BFFB36E2A3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6C64EAE23F524DE093EEC1407135C11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997BC7B-4B76-4B37-ABA8-13F955014470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753E5B7CFDDB42F994C173661232447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CC07DAA-F059-4C14-B358-BD67FEFB7764}"/>
      </w:docPartPr>
      <w:docPartBody>
        <w:p w:rsidR="0058330F" w:rsidRDefault="00A76762">
          <w:r w:rsidRPr="00AE26CC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AA8051BF94D548D69E9353C10C8AB49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3C5549-74AB-45E3-9DAF-78D91A365CBC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6AE5DFAC52B945548D3857A7E144E50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5B6167C-13C6-4C9D-BE71-C1F0F23AE595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  </w:t>
          </w:r>
        </w:p>
      </w:docPartBody>
    </w:docPart>
    <w:docPart>
      <w:docPartPr>
        <w:name w:val="6D1E1CEFADBB4792B5E9F8F47865C36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5C94FAA-BC6E-43B0-BA84-21ABEF7422E2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035F87D400794737845C99F314BCCAC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6583AE2-76AE-498F-99B3-5C441B3BC06B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</w:t>
          </w:r>
        </w:p>
      </w:docPartBody>
    </w:docPart>
    <w:docPart>
      <w:docPartPr>
        <w:name w:val="8BC400F101B645719B20378086A4F74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A7DB32D-EB14-4712-B353-EC9F9F949401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</w:t>
          </w:r>
        </w:p>
      </w:docPartBody>
    </w:docPart>
    <w:docPart>
      <w:docPartPr>
        <w:name w:val="053714759FEB401CA21DAEF2853309F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7683631-3387-4A85-80DB-3CCDEEBE9D17}"/>
      </w:docPartPr>
      <w:docPartBody>
        <w:p w:rsidR="0058330F" w:rsidRDefault="00A76762">
          <w:r w:rsidRPr="006361B1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A6AFD60A0F35452C9E22F7CD1D3AD5E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094962C-871C-475A-BE42-E6B194136978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72973EADB8184CB08139359552F3B7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D01ADE2-6EF1-45C2-9004-B1095E3E2C01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454E5F397FCA47649A0094209A2B3ED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E6811BC-5F64-4D29-B6C6-18D2A711932C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2D0F6520CE7F4EF5846E1C4CDB20BC0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0065975-6B74-43CC-BB37-E76B726C0C28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D8B711FD44934F79936F08DEEF208F8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5E1FB89-6692-427E-A2C0-F09105E72ECF}"/>
      </w:docPartPr>
      <w:docPartBody>
        <w:p w:rsidR="0058330F" w:rsidRDefault="00A76762">
          <w:r w:rsidRPr="00AE26CC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D67AEE209FF6494CBDF8187EAD708BC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2A2E9EC-F4E6-4879-92B5-855A606E6669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25BDC3F0319B498AA21533D6061ACBB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129D077-B852-438B-9035-909CAEBA7A10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  </w:t>
          </w:r>
        </w:p>
      </w:docPartBody>
    </w:docPart>
    <w:docPart>
      <w:docPartPr>
        <w:name w:val="6F4DECAA938547CE8ECD1ED768E15E4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5BC2B8E-0DAA-4977-9F5E-74F4596709D2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2F30FBF442A44D1D9DF27F584567BCA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D1788AD-326A-42B9-9F0E-3BFF0030EFFF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</w:t>
          </w:r>
        </w:p>
      </w:docPartBody>
    </w:docPart>
    <w:docPart>
      <w:docPartPr>
        <w:name w:val="A78967B1C4BC4368B475D21C0CC364E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FD93C9D-4A33-498C-A10F-3E4AE3F13256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</w:t>
          </w:r>
        </w:p>
      </w:docPartBody>
    </w:docPart>
    <w:docPart>
      <w:docPartPr>
        <w:name w:val="D90BB9464EF14F34970A260C2046022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5B76F06-4A09-4A05-A599-3EF14D526736}"/>
      </w:docPartPr>
      <w:docPartBody>
        <w:p w:rsidR="0058330F" w:rsidRDefault="00A76762">
          <w:r w:rsidRPr="006361B1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DCFC92A7CCD142CFA6B634E2310A010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E324AEF-CC73-4087-888D-D193CBAF9D8F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8A758745F8A3455A96FC07246A80D29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E81E96D-F923-424F-BA4D-077EDE3CAA4C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2BD61E0B391B4009A098BD1F10E4B65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F6A153C-A8F0-4CB8-A16A-9F01E5BC8B45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8C9F29F379EA4EBFB93DDB25B46D523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F818F28-81D4-43AE-841B-F7DB9827A6C7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D401267FF33C4B6980BEE7569F55CCF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E283267-CF7C-49A0-802F-F14BA512ECD9}"/>
      </w:docPartPr>
      <w:docPartBody>
        <w:p w:rsidR="0058330F" w:rsidRDefault="00A76762">
          <w:r w:rsidRPr="00AE26CC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295684F51C6F475FBE07EF795C9E41B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4F889A5-0D41-40A6-8825-BF13C506CCEB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CE59931D5C774404ACB43C23A4738F4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E1CD3EB-33C0-4A6C-AE2D-94AB520FCA1C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  </w:t>
          </w:r>
        </w:p>
      </w:docPartBody>
    </w:docPart>
    <w:docPart>
      <w:docPartPr>
        <w:name w:val="BDA7F338B77C4F80A1BCA25E5EE3BAD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92C2881-9EA2-4FA3-ACF9-1B966B64AC8C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6571959408AF46B08709C9668E97F3E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C96DDF1-0ACF-4304-B5F9-4FF19DE0F3A8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</w:t>
          </w:r>
        </w:p>
      </w:docPartBody>
    </w:docPart>
    <w:docPart>
      <w:docPartPr>
        <w:name w:val="B7409006347A4038B5E0DC5619AE5F4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210B5FF-72C2-4F63-BE7E-823820DBD787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</w:t>
          </w:r>
        </w:p>
      </w:docPartBody>
    </w:docPart>
    <w:docPart>
      <w:docPartPr>
        <w:name w:val="C2CD587279B347758F994B2494DFBB3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335DB6C-2A47-4943-B33E-98CE96F9D232}"/>
      </w:docPartPr>
      <w:docPartBody>
        <w:p w:rsidR="0058330F" w:rsidRDefault="00A76762">
          <w:r w:rsidRPr="006361B1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5AC8098BB4E144179E02C33C3365A03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C6B1DA4-1349-4C0B-9586-A9928269FB22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FC414FAEF51E459A87CC0C1C44BDAD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00BF213-47A8-4148-B044-41C91D5DA085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C94F13F1C0A749789744375DC2510B6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D2AB5A6-510D-4FF3-BD65-070C84361809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43544A3CDEB14103A1B1330A4DBF2E7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E6C18A6-4343-4BFA-924D-2C1AF494FBCB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7F963D559AF84EA3BA0938D8DCE0025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05DBEEF-9C66-4EB6-A792-DC0E2F231F7C}"/>
      </w:docPartPr>
      <w:docPartBody>
        <w:p w:rsidR="0058330F" w:rsidRDefault="00A76762">
          <w:r w:rsidRPr="00AE26CC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33267FE11B0244A39B7B885CDD276AD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35DD3E2-B9C9-4155-B6FB-69E662B34CA2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5EC3FF9903404E88B111FD04CBB39E4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A6296BA-D8EC-4CB5-A2F3-D160FF66C3E4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  </w:t>
          </w:r>
        </w:p>
      </w:docPartBody>
    </w:docPart>
    <w:docPart>
      <w:docPartPr>
        <w:name w:val="39A8EC5ED0C04925BC9B883E58DF283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DE9C3A6-D325-4752-B932-B6F36742291F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2FB1FFF72EC74F869A523410DCB9289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64D628D-2BC5-488B-9B8A-124BD862CF04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</w:t>
          </w:r>
        </w:p>
      </w:docPartBody>
    </w:docPart>
    <w:docPart>
      <w:docPartPr>
        <w:name w:val="8264BB1709D54A38B88B7AE41ECE817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6A6C3A4-541D-4EE2-BF4E-D42BE939F0DC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</w:t>
          </w:r>
        </w:p>
      </w:docPartBody>
    </w:docPart>
    <w:docPart>
      <w:docPartPr>
        <w:name w:val="AB2D29AE49444CA6B1A617BA8B178D9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67697E3-9F68-40BA-99AA-9CB14AB23754}"/>
      </w:docPartPr>
      <w:docPartBody>
        <w:p w:rsidR="0058330F" w:rsidRDefault="00A76762">
          <w:r w:rsidRPr="006361B1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D19A35E854434720ACB61CE1D676329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FA39028-785F-48F9-880F-0045CB965587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9ED28749E50944718D77721E678F48A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8128F32-E2F0-41C1-8ED0-B9DDEDEB7904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33932347E5BD437B9DD00DBAB009CA6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5E846B1-D390-43A1-85C8-FECA74A710ED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65C44794A2B04CB1970A49C750C80DB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548F85D-6895-47CB-9410-E681C141A927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44F5FAFF6079497EA0184E2DCE8F7A5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0499BCD-E12E-4682-AF30-27ED22E8A3DC}"/>
      </w:docPartPr>
      <w:docPartBody>
        <w:p w:rsidR="0058330F" w:rsidRDefault="00A76762">
          <w:r w:rsidRPr="00AE26CC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161D0BD38D6E4B8EBE603D04450EA40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E73DA87-D631-487F-AFC2-212DCACD05B1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5E2E3EAED7B7453CA4EE2C6DD29D563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495319F-8637-4CB9-A261-025B5A4AB6F8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  </w:t>
          </w:r>
        </w:p>
      </w:docPartBody>
    </w:docPart>
    <w:docPart>
      <w:docPartPr>
        <w:name w:val="C75EA6303B604F6A848C02A5B82E717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9D9B665-08AF-47B9-8E6D-05D9D3F92FF1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2943A79F6CCC49F99CD3835700E839E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89E824E-60B8-45BC-A37E-2A6C640E180D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</w:t>
          </w:r>
        </w:p>
      </w:docPartBody>
    </w:docPart>
    <w:docPart>
      <w:docPartPr>
        <w:name w:val="592415A98B874D97BEDF0B078F93925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FE81EC7-EB62-4C66-95AC-D672A9C2A49F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</w:t>
          </w:r>
        </w:p>
      </w:docPartBody>
    </w:docPart>
    <w:docPart>
      <w:docPartPr>
        <w:name w:val="A06073BF18C346DCA2D42612274799F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9284CDB-95F7-4F7D-8092-077E512834FA}"/>
      </w:docPartPr>
      <w:docPartBody>
        <w:p w:rsidR="0058330F" w:rsidRDefault="00A76762">
          <w:r w:rsidRPr="006361B1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F035B16B824C486EB87D2A80457F7C3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B4831D7-EAA5-4E8F-84AD-9B5AF71C858B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E4395F9D3D624349B32F6F943AAEADC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BF58862-AFE4-4CD3-8D7F-3518E95A7EB4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13696AB3E3C7489B82589F2B91ACA22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B644F95-3891-4BC5-8CA7-9E1D83690DFE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ED284DA51B4C4185BFCD20969E8BD3E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8DBEA97-DFF6-46C0-B00E-AFB940732FBE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A069F1586A9049349692D828A9D82BD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4C5F4F9-F962-4884-A341-9EB758DB463B}"/>
      </w:docPartPr>
      <w:docPartBody>
        <w:p w:rsidR="0058330F" w:rsidRDefault="00A76762">
          <w:r w:rsidRPr="00AE26CC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3DA2C58C10C94F91B78BDB15A6F594F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7F51A36-9C25-474D-AEFB-24EDAF9DD4C9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FA9F6E4B301F496D978E34BB61BE125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F6BE8AB-50B5-418D-AD79-0BAB8909EE56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  </w:t>
          </w:r>
        </w:p>
      </w:docPartBody>
    </w:docPart>
    <w:docPart>
      <w:docPartPr>
        <w:name w:val="25630F5E27394B7AB563938672F716F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E2B2516-D3E3-4410-B239-7B03C4213BA4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FAE7717B3A12483F93252EF81357799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6200C9-623D-486B-B32F-F9BA18860AD5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</w:t>
          </w:r>
        </w:p>
      </w:docPartBody>
    </w:docPart>
    <w:docPart>
      <w:docPartPr>
        <w:name w:val="436A4DD3BDDE45858C1174E6DA55282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BA6106D-C36B-45C6-B73E-9804780C6BAF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</w:t>
          </w:r>
        </w:p>
      </w:docPartBody>
    </w:docPart>
    <w:docPart>
      <w:docPartPr>
        <w:name w:val="8CBA0B13A4D1466784C4722566BBDA4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B1CEF96-2DB1-4D34-8D94-C8883969ABA1}"/>
      </w:docPartPr>
      <w:docPartBody>
        <w:p w:rsidR="0058330F" w:rsidRDefault="00A76762">
          <w:r w:rsidRPr="006361B1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B9568DF38EFA41AC89AB5F8A180CDA2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E98388B-9606-49B8-A42A-981EEA12DBB8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059438277122407D84CC7F82FEF1AD5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F18740A-7FF3-4015-8240-EE30ECBF866F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10E125424F184E699EA34D03DF340E3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951A64F-FC4B-47BD-9E06-1DF03909DB37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6008A1CDA1FE43F8B56EB1B76F2951B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57882F1-FAAB-4DF0-AC9F-66290D0595F1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4A60513C52D24993B3548E85219F3CE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4659CB3-EF7E-46B4-BE62-076A3B7697CA}"/>
      </w:docPartPr>
      <w:docPartBody>
        <w:p w:rsidR="0058330F" w:rsidRDefault="00A76762">
          <w:r w:rsidRPr="00AE26CC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B8BF4B62D4BC4276908D84CBBA83FEB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A9AE88C-6373-4EB2-A72E-A76612D4D382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138F102EFCFC46D4967E83865E7510A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DEEB4A2-63F1-4C3B-88F2-E83462C53C18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  </w:t>
          </w:r>
        </w:p>
      </w:docPartBody>
    </w:docPart>
    <w:docPart>
      <w:docPartPr>
        <w:name w:val="35844F6489AB417B842CE75D4CC7039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76D82DE-D772-46D9-93D4-F606D293F0E3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385F22A21741424D9DDA8F81BDB4FC6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5E1E714-11F1-465E-BF95-7AAB662ED221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</w:t>
          </w:r>
        </w:p>
      </w:docPartBody>
    </w:docPart>
    <w:docPart>
      <w:docPartPr>
        <w:name w:val="610A74C7FCE2447D98349814F14AD29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E8182C1-682D-4C6A-8958-8A38BE12303D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</w:t>
          </w:r>
        </w:p>
      </w:docPartBody>
    </w:docPart>
    <w:docPart>
      <w:docPartPr>
        <w:name w:val="48BB39D58D1F40608E84BDD2E7FF224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432B6A4-9CED-4D36-A1EA-1ECCA0EE3384}"/>
      </w:docPartPr>
      <w:docPartBody>
        <w:p w:rsidR="0058330F" w:rsidRDefault="00A76762">
          <w:r w:rsidRPr="006361B1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5170C4A7F42D4DC4A081123DC884C97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05C7306-7642-4DC6-911B-48658A907DB0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BB85021133E241EF9A66B696B7B8CE6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B188B9A-8993-4950-AF8A-14D6AE8BEF0A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ADBCEE2C2F4148BDB7123B096530B05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C0C387-7EA6-4F69-B279-259C4DA95F73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BE9EB468D9ED427AB21786D6436B851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0999AD8-A003-41C7-B44D-0E54ED195B34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07E1098BB6F14EA784B47EDAB9D29C8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DD202A0-3D8D-49FB-BD77-71DAE3F41107}"/>
      </w:docPartPr>
      <w:docPartBody>
        <w:p w:rsidR="0058330F" w:rsidRDefault="00A76762">
          <w:r w:rsidRPr="00AE26CC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4B7DA86C209A43FF910C330D73317DC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5220226-6C1E-438D-B7F6-CCACA32A1539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6E012A04FBB94A038BFCAF2D6DD32AF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43702DB-4D97-475F-B36E-59CD27CC5EAE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  </w:t>
          </w:r>
        </w:p>
      </w:docPartBody>
    </w:docPart>
    <w:docPart>
      <w:docPartPr>
        <w:name w:val="CC7D3B41C5FB4019AAAD47562CD16C0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5DCBA58-3931-4129-9CB5-460A90CBC48C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1ACB7968F19E4F9B974D5C7FBFAF36C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8175638-27B1-4549-BADD-EA58A2F9AAF1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</w:t>
          </w:r>
        </w:p>
      </w:docPartBody>
    </w:docPart>
    <w:docPart>
      <w:docPartPr>
        <w:name w:val="F886A670D0B443B1A717F8C74742F40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FA0CD5D-2957-4F45-B504-AFC2DAE0CC38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</w:t>
          </w:r>
        </w:p>
      </w:docPartBody>
    </w:docPart>
    <w:docPart>
      <w:docPartPr>
        <w:name w:val="33F410E5FB8145C8B9FCCB178A19235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070597D-7727-431D-AF23-837AC6745E59}"/>
      </w:docPartPr>
      <w:docPartBody>
        <w:p w:rsidR="0058330F" w:rsidRDefault="00A76762">
          <w:r w:rsidRPr="006361B1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8EB6234600414BE4B5DFDC561F7CAF6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32E8364-31B5-48A7-9346-0D62A868B8AF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D308E930AE5E4C16A75D0C30C526267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8AA33A9-9E27-48CE-BFA1-8B93BCE2079E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C5E40846C48141A89F2ACA6233A0971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C3E6CE1-2842-4175-86D5-CF7B3D5C0DF8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BE014BDF24DC4E35A7A3B0F7A5EDCB8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3CBA989-2964-4C37-94B0-8115685F295B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F45794945DFF436DAFF68A484A4677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58198B-F6E2-4FE0-B78F-C18A100221D7}"/>
      </w:docPartPr>
      <w:docPartBody>
        <w:p w:rsidR="0058330F" w:rsidRDefault="00A76762">
          <w:r w:rsidRPr="00AE26CC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C7BBE293649B4577B09D2CF810DBF9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1E6482B-5291-4A3B-B0A1-22C35E7CAFB8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7E37EAEA11554E4BAB9B6D8BF6288D3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68D1293-FA8C-470C-9995-7ADC2B05BBA5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  </w:t>
          </w:r>
        </w:p>
      </w:docPartBody>
    </w:docPart>
    <w:docPart>
      <w:docPartPr>
        <w:name w:val="E8E15666CE5542D9B09B3621C228697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47E02D4-143D-4515-8865-6C4A648147DC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B8372ACA7BBB4ECEA24A11FBB72B698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77FB07B-FA9C-407F-A38A-1C9F954488ED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</w:t>
          </w:r>
        </w:p>
      </w:docPartBody>
    </w:docPart>
    <w:docPart>
      <w:docPartPr>
        <w:name w:val="50C3DC7451BD4EEEB0F4C96955B1B8F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B5D7B76-3FFA-471F-A96E-4C0ACA2ADF9F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</w:t>
          </w:r>
        </w:p>
      </w:docPartBody>
    </w:docPart>
    <w:docPart>
      <w:docPartPr>
        <w:name w:val="6F2A34F683A04C2A8C16427671B3EBD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6A72B68-A46E-4A76-9E61-1C73994012DC}"/>
      </w:docPartPr>
      <w:docPartBody>
        <w:p w:rsidR="0058330F" w:rsidRDefault="00A76762">
          <w:r w:rsidRPr="006361B1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10F5C38DD4664616895680D01DB979E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FFE7481-357A-48E3-8B2A-8A052B22FDA9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0D9D50740AE74E8A974C238D2272B6A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1F95BDC-4F8A-4549-8D0F-0F7E5B653FB9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30690FE18A8646E9AEBF2DF1B759A64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C0D789B-8C10-416D-8460-F6B00877E216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483F281E8C784FDFA3CED4C1A182843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20E7EC2-A6B8-4EC0-B10F-F3631A68CE18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30AA200169034A5A9601A6BDF383EE5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2BCE3ED-732D-4189-A595-49BD2A0DE525}"/>
      </w:docPartPr>
      <w:docPartBody>
        <w:p w:rsidR="0058330F" w:rsidRDefault="00A76762">
          <w:r w:rsidRPr="00AE26CC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ACBA3684E2E64735AACFDF043885BB5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9B26C96-A6FF-456A-94A6-0B62932CA54E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102094BDC7154EF3B774E7F71CC189B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0579093-4BFB-4B2B-AEE6-E23302B2D6FD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  </w:t>
          </w:r>
        </w:p>
      </w:docPartBody>
    </w:docPart>
    <w:docPart>
      <w:docPartPr>
        <w:name w:val="676AF37AC8F644848D0D66301A10C33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4640B80-94FE-47A1-A693-3E0348911309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84177928A98441D88DE313E9A4481FD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0943B2F-2BF7-4530-8376-1A0FA233F50E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</w:t>
          </w:r>
        </w:p>
      </w:docPartBody>
    </w:docPart>
    <w:docPart>
      <w:docPartPr>
        <w:name w:val="7201D875F4F34CDBB438395D0813AF7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4611A95-E5AD-42C3-B3FB-139B9ED26C10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</w:t>
          </w:r>
        </w:p>
      </w:docPartBody>
    </w:docPart>
    <w:docPart>
      <w:docPartPr>
        <w:name w:val="45D63EC6EEC44A01AB35737E2C50667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2A3EC69-FD57-4E1A-B7F4-4CBC0F9AF458}"/>
      </w:docPartPr>
      <w:docPartBody>
        <w:p w:rsidR="0058330F" w:rsidRDefault="00A76762">
          <w:r w:rsidRPr="006361B1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95E14AE6966F456BAE7E8524F25C4BA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4532BEA-D137-4B17-A626-1AA47D5562EF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2F8AEA27BC91451E870113A01E38D37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E8CEC82-62B4-47A3-ADEC-D795A4C0B365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77953FA5046C4D9B9E9E20E80CFF245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90D6119-14C1-4312-92A5-26E47DFFAC38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9AB8EE385824487E94E234BCC87EB7B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51E083D-E5AF-4877-A88C-1272072A726A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0C8077B2B928491B94E6AC94425A3BC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653796F-64C1-4127-A7BB-FDFAA96FBAC5}"/>
      </w:docPartPr>
      <w:docPartBody>
        <w:p w:rsidR="0058330F" w:rsidRDefault="00A76762">
          <w:r w:rsidRPr="00AE26CC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C2DF45B0B1C44A2BA983E04228B4C48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65433E4-73F9-4B99-865A-30552FB8CA9A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83C028448E564BDDBC76611B3D2CF87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41E7506-093C-42EA-B272-8010ABEF8BDA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  </w:t>
          </w:r>
        </w:p>
      </w:docPartBody>
    </w:docPart>
    <w:docPart>
      <w:docPartPr>
        <w:name w:val="D0596D949A094D64988FBE3D4C6AC53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FF82ED7-6647-43FE-93B0-4168D621CBA4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7CF8449DA68A4D6BAF67CDCCAC93F33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1C87B9A-688F-4482-AC73-727C6BFA36E3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</w:t>
          </w:r>
        </w:p>
      </w:docPartBody>
    </w:docPart>
    <w:docPart>
      <w:docPartPr>
        <w:name w:val="CF31C2A140AE4C8E86C324E7E409FF8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6CE2312-B1C7-47C8-9046-3CA86B765029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</w:t>
          </w:r>
        </w:p>
      </w:docPartBody>
    </w:docPart>
    <w:docPart>
      <w:docPartPr>
        <w:name w:val="FA89C5C3F7F9419084ED56B5BEF167A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EA9E82A-F871-4DFD-9F5C-7256DB070BF3}"/>
      </w:docPartPr>
      <w:docPartBody>
        <w:p w:rsidR="0058330F" w:rsidRDefault="00A76762">
          <w:r w:rsidRPr="006361B1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B7A9F8607F524F99A090180FD76B12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58A52B3-D356-4715-8A59-9F0FB648FB59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B77CCE61B01346CA887F0E5E7D92469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3F27A0C-44EE-4508-98A6-F8C4BFE9B2BF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DBC7ED9F79864D36B26C13EB7058515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FA72D08-BB12-42F0-BF52-41291B7D64CA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60FADB7D0F36407AA767460202EB558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4D4B1BF-8FA4-44F5-967B-2A83ACF36B62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9C5173DDAFA0430696A9DFDCD27345A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DA281B5-0954-41AD-950D-739E735A7BA2}"/>
      </w:docPartPr>
      <w:docPartBody>
        <w:p w:rsidR="0058330F" w:rsidRDefault="00A76762">
          <w:r w:rsidRPr="00AE26CC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EF624F9D3E6F4760B10E062A2198DAD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DCF505E-DFC2-4B65-9718-4040FED32F71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BCC81BF642C54C95B02ABD8101F77E7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56D4634-4BEC-4D66-BE5F-D5DDB9F03CFE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  </w:t>
          </w:r>
        </w:p>
      </w:docPartBody>
    </w:docPart>
    <w:docPart>
      <w:docPartPr>
        <w:name w:val="C84F044B721141739B3F14AED3B3860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E5D2A7E-369A-497D-A816-AB0ABEA4344A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80964A3DA3C64085867B1ACDC894FF9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B45AB02-187C-4812-9863-7B9E3050EBBF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</w:t>
          </w:r>
        </w:p>
      </w:docPartBody>
    </w:docPart>
    <w:docPart>
      <w:docPartPr>
        <w:name w:val="3BE2B4FF7C3C408C85EEF252B95228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DCB6084-A0C7-40C5-B6A8-CFFF2C1DE7F2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</w:t>
          </w:r>
        </w:p>
      </w:docPartBody>
    </w:docPart>
    <w:docPart>
      <w:docPartPr>
        <w:name w:val="DB715D08DE224DBCB68D764A9278298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982B49E-931E-4485-8313-9BC8980024E0}"/>
      </w:docPartPr>
      <w:docPartBody>
        <w:p w:rsidR="0058330F" w:rsidRDefault="00A76762">
          <w:r w:rsidRPr="006361B1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400D22AEB1714DDAA6A0A72DF397DAF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291EF5E-CC5B-4706-9F47-8320A0BAD539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0BDCB7CAF51946039D418E4B7B979E6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6EE2B2C-8123-4011-821A-41D3F2E00C6D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3B402A3BD3BB412B8AF50A28E447732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5F2B353-91D3-4C3A-8544-8ABB37367B95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0F0B87874E9B46D68D1C30BCE77D159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E257E9F-B2FB-49EF-8F78-1E99E1E36ADD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69E58EF5BB724CBDBF1620F446559DC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949278-758E-4C12-8538-D8C2A29A78BB}"/>
      </w:docPartPr>
      <w:docPartBody>
        <w:p w:rsidR="0058330F" w:rsidRDefault="00A76762">
          <w:r w:rsidRPr="00AE26CC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4A3B1B72BDCB48E9B7CD97A6C4F869F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BA226F0-7C4D-4419-B632-103213B2673E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183B9D04D7BC4610A95BEA921104D2B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5F5B856-0A6E-4C96-8033-FFF506BFCD8E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  </w:t>
          </w:r>
        </w:p>
      </w:docPartBody>
    </w:docPart>
    <w:docPart>
      <w:docPartPr>
        <w:name w:val="7D58762FFD9F47B5AA88326E2583052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7501668-1091-49CC-BC72-F84013C68589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631F849B50AB47CE83734C01F8BEDA4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C4D9673-BDAE-4F61-ABDF-57F77D2F9B8B}"/>
      </w:docPartPr>
      <w:docPartBody>
        <w:p w:rsidR="0058330F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</w:t>
          </w:r>
        </w:p>
      </w:docPartBody>
    </w:docPart>
    <w:docPart>
      <w:docPartPr>
        <w:name w:val="1BD36315172F439BAF5B3D7531A1959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F807E3E-242D-49AA-ADC2-A1148CB6C2EB}"/>
      </w:docPartPr>
      <w:docPartBody>
        <w:p w:rsidR="0058330F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</w:t>
          </w:r>
          <w:r>
            <w:rPr>
              <w:rStyle w:val="Responseboxtext"/>
              <w:rFonts w:eastAsia="Calibri"/>
              <w:sz w:val="18"/>
              <w:szCs w:val="18"/>
            </w:rPr>
            <w:t xml:space="preserve"> </w:t>
          </w:r>
        </w:p>
      </w:docPartBody>
    </w:docPart>
    <w:docPart>
      <w:docPartPr>
        <w:name w:val="1716A94F43A44A3CB0A773B82332512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911D95E-D2DD-4DEF-B3A3-2451E281D151}"/>
      </w:docPartPr>
      <w:docPartBody>
        <w:p w:rsidR="0058330F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</w:t>
          </w:r>
        </w:p>
      </w:docPartBody>
    </w:docPart>
    <w:docPart>
      <w:docPartPr>
        <w:name w:val="CFBD151A54BB472DB15E4D35029406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230748F-196C-4DC5-A281-AE98028F4972}"/>
      </w:docPartPr>
      <w:docPartBody>
        <w:p w:rsidR="0058330F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</w:t>
          </w:r>
        </w:p>
      </w:docPartBody>
    </w:docPart>
    <w:docPart>
      <w:docPartPr>
        <w:name w:val="3F0CDB43D39B42948DE8D0ABB0B857A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EB5BD09-CC1D-459D-AC16-937D14ACCA98}"/>
      </w:docPartPr>
      <w:docPartBody>
        <w:p w:rsidR="0058330F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</w:t>
          </w:r>
        </w:p>
      </w:docPartBody>
    </w:docPart>
    <w:docPart>
      <w:docPartPr>
        <w:name w:val="6CA6D30D463E41A48B369CB131D2177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6C0FE54-F7B3-4F43-9075-A300BD29046D}"/>
      </w:docPartPr>
      <w:docPartBody>
        <w:p w:rsidR="0058330F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</w:t>
          </w:r>
        </w:p>
      </w:docPartBody>
    </w:docPart>
    <w:docPart>
      <w:docPartPr>
        <w:name w:val="F9FE3D67AE72406BA62F54CBAC2B18A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4722957-1BC1-4406-9D7E-EE09C4F45D08}"/>
      </w:docPartPr>
      <w:docPartBody>
        <w:p w:rsidR="0058330F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</w:t>
          </w:r>
          <w:r>
            <w:rPr>
              <w:rStyle w:val="Responseboxtext"/>
              <w:rFonts w:eastAsia="Calibri"/>
              <w:sz w:val="18"/>
              <w:szCs w:val="18"/>
            </w:rPr>
            <w:t xml:space="preserve"> </w:t>
          </w:r>
        </w:p>
      </w:docPartBody>
    </w:docPart>
    <w:docPart>
      <w:docPartPr>
        <w:name w:val="4B7C5F1F84264942B13FB339F3CE734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F6393FF-895F-4AAC-AE7F-5364CEFCEE50}"/>
      </w:docPartPr>
      <w:docPartBody>
        <w:p w:rsidR="0058330F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</w:t>
          </w:r>
          <w:r>
            <w:rPr>
              <w:rStyle w:val="Responseboxtext"/>
              <w:rFonts w:eastAsia="Calibri"/>
              <w:sz w:val="18"/>
              <w:szCs w:val="18"/>
            </w:rPr>
            <w:t xml:space="preserve"> </w:t>
          </w:r>
        </w:p>
      </w:docPartBody>
    </w:docPart>
    <w:docPart>
      <w:docPartPr>
        <w:name w:val="1F69B4BAFD77475DAECB05DB18145BF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8C09856-85F4-4B07-9068-0F945EAA47F0}"/>
      </w:docPartPr>
      <w:docPartBody>
        <w:p w:rsidR="0058330F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</w:t>
          </w:r>
        </w:p>
      </w:docPartBody>
    </w:docPart>
    <w:docPart>
      <w:docPartPr>
        <w:name w:val="C745C8BC4CCE4FC88B1A7ABD3FAEEC3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06322EA-9C7E-4342-A1E9-2E796BC34346}"/>
      </w:docPartPr>
      <w:docPartBody>
        <w:p w:rsidR="0058330F" w:rsidRDefault="00A76762">
          <w:r w:rsidRPr="00705484">
            <w:rPr>
              <w:rStyle w:val="Responseboxtext"/>
              <w:rFonts w:eastAsia="Calibri"/>
              <w:sz w:val="18"/>
              <w:szCs w:val="18"/>
            </w:rPr>
            <w:t xml:space="preserve">  </w:t>
          </w:r>
        </w:p>
      </w:docPartBody>
    </w:docPart>
    <w:docPart>
      <w:docPartPr>
        <w:name w:val="21211D86EF964314B7C1C85D788C5C0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E3C7D61-D9CE-471E-BC7E-80E9A6BD9B65}"/>
      </w:docPartPr>
      <w:docPartBody>
        <w:p w:rsidR="0058330F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</w:t>
          </w:r>
        </w:p>
      </w:docPartBody>
    </w:docPart>
    <w:docPart>
      <w:docPartPr>
        <w:name w:val="38D899D8D9E04C30B11EA6E4072D7E6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979B60C-D119-4EDC-9FBE-D2CF34462D77}"/>
      </w:docPartPr>
      <w:docPartBody>
        <w:p w:rsidR="0058330F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</w:t>
          </w:r>
        </w:p>
      </w:docPartBody>
    </w:docPart>
    <w:docPart>
      <w:docPartPr>
        <w:name w:val="2A2469FE51744E5C8DDA61BB6F40956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3244452-ACC5-437F-957F-CD52D8C07B80}"/>
      </w:docPartPr>
      <w:docPartBody>
        <w:p w:rsidR="0058330F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</w:t>
          </w:r>
        </w:p>
      </w:docPartBody>
    </w:docPart>
    <w:docPart>
      <w:docPartPr>
        <w:name w:val="FDF29A1176D24D4898831F2F0BB7B5B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6193B7A-F5A8-41BF-A8EB-4F38DB1B8C6A}"/>
      </w:docPartPr>
      <w:docPartBody>
        <w:p w:rsidR="0058330F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</w:t>
          </w:r>
        </w:p>
      </w:docPartBody>
    </w:docPart>
    <w:docPart>
      <w:docPartPr>
        <w:name w:val="F51F138AEE314E1CBD2BE6AD5D7607E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D29B6D0-6533-4A4A-9BE3-15D31A5DAEDD}"/>
      </w:docPartPr>
      <w:docPartBody>
        <w:p w:rsidR="0058330F" w:rsidRDefault="00A76762">
          <w:r w:rsidRPr="00F85847">
            <w:rPr>
              <w:rStyle w:val="Responseboxtext"/>
              <w:rFonts w:eastAsia="Calibri"/>
              <w:sz w:val="18"/>
              <w:szCs w:val="18"/>
            </w:rPr>
            <w:t xml:space="preserve">  </w:t>
          </w:r>
        </w:p>
      </w:docPartBody>
    </w:docPart>
    <w:docPart>
      <w:docPartPr>
        <w:name w:val="21575845BDD84CAF96B5115F5355522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D2F498E-F2F3-4230-BD99-A2B41AA38840}"/>
      </w:docPartPr>
      <w:docPartBody>
        <w:p w:rsidR="0058330F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</w:t>
          </w:r>
        </w:p>
      </w:docPartBody>
    </w:docPart>
    <w:docPart>
      <w:docPartPr>
        <w:name w:val="5AF9DB444992481181652941036B5A7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3CBC9D7-E935-401B-86FF-FAA19EE39E4B}"/>
      </w:docPartPr>
      <w:docPartBody>
        <w:p w:rsidR="0058330F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</w:t>
          </w:r>
        </w:p>
      </w:docPartBody>
    </w:docPart>
    <w:docPart>
      <w:docPartPr>
        <w:name w:val="071BCBE201A44645A7904A37761C6B0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4546C63-FA2C-4184-9AD4-B68D61711229}"/>
      </w:docPartPr>
      <w:docPartBody>
        <w:p w:rsidR="0058330F" w:rsidRDefault="00A76762">
          <w:r w:rsidRPr="00705484">
            <w:rPr>
              <w:rStyle w:val="Responseboxtext"/>
              <w:rFonts w:eastAsia="Calibri"/>
              <w:sz w:val="18"/>
              <w:szCs w:val="18"/>
            </w:rPr>
            <w:t xml:space="preserve">  </w:t>
          </w:r>
        </w:p>
      </w:docPartBody>
    </w:docPart>
    <w:docPart>
      <w:docPartPr>
        <w:name w:val="979FE53BBB604EE9AEE83F4AAE0902A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2844A19-A5AE-4E44-B261-4DF352CC3254}"/>
      </w:docPartPr>
      <w:docPartBody>
        <w:p w:rsidR="0058330F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</w:t>
          </w:r>
        </w:p>
      </w:docPartBody>
    </w:docPart>
    <w:docPart>
      <w:docPartPr>
        <w:name w:val="2E604DBC680B4D8E9F3EB90A9EC5E0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6A49FBA-6A5A-405F-89B1-7C5D94CE5497}"/>
      </w:docPartPr>
      <w:docPartBody>
        <w:p w:rsidR="0058330F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</w:t>
          </w:r>
        </w:p>
      </w:docPartBody>
    </w:docPart>
    <w:docPart>
      <w:docPartPr>
        <w:name w:val="EBB72ECF08E34EED8F30034F4D52054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1F3C9F1-983E-4925-8698-29D3C3FB5EAE}"/>
      </w:docPartPr>
      <w:docPartBody>
        <w:p w:rsidR="0058330F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</w:t>
          </w:r>
        </w:p>
      </w:docPartBody>
    </w:docPart>
    <w:docPart>
      <w:docPartPr>
        <w:name w:val="D1E0372FDE484DC9991BD9C6F64F039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CDE4CA8-43E0-46D1-8B80-D6A94A8778EA}"/>
      </w:docPartPr>
      <w:docPartBody>
        <w:p w:rsidR="0058330F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</w:t>
          </w:r>
        </w:p>
      </w:docPartBody>
    </w:docPart>
    <w:docPart>
      <w:docPartPr>
        <w:name w:val="FD1784E4FD3C48208B9AAAE3728344F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F450F15-88E3-4AB1-8336-705AD207C2E9}"/>
      </w:docPartPr>
      <w:docPartBody>
        <w:p w:rsidR="0058330F" w:rsidRDefault="00A76762">
          <w:r w:rsidRPr="00F85847">
            <w:rPr>
              <w:rStyle w:val="Responseboxtext"/>
              <w:rFonts w:eastAsia="Calibri"/>
              <w:sz w:val="18"/>
              <w:szCs w:val="18"/>
            </w:rPr>
            <w:t xml:space="preserve">  </w:t>
          </w:r>
        </w:p>
      </w:docPartBody>
    </w:docPart>
    <w:docPart>
      <w:docPartPr>
        <w:name w:val="4E5550C6D9B04774A4F289F2AD3F5FA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05C3492-FC29-4595-A784-DCD5371CE2B7}"/>
      </w:docPartPr>
      <w:docPartBody>
        <w:p w:rsidR="0058330F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</w:t>
          </w:r>
        </w:p>
      </w:docPartBody>
    </w:docPart>
    <w:docPart>
      <w:docPartPr>
        <w:name w:val="32893B26BD20418EA4B2CD766E0500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251CD0B-DB82-4FF0-9DBB-B7746D542DDE}"/>
      </w:docPartPr>
      <w:docPartBody>
        <w:p w:rsidR="0058330F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</w:t>
          </w:r>
        </w:p>
      </w:docPartBody>
    </w:docPart>
    <w:docPart>
      <w:docPartPr>
        <w:name w:val="7DBCB3275F6747DC833792D4574AA0E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73C2192-565B-431D-9392-59C92A31CF2F}"/>
      </w:docPartPr>
      <w:docPartBody>
        <w:p w:rsidR="0058330F" w:rsidRDefault="00A76762">
          <w:r w:rsidRPr="00705484">
            <w:rPr>
              <w:rStyle w:val="Responseboxtext"/>
              <w:rFonts w:eastAsia="Calibri"/>
              <w:sz w:val="18"/>
              <w:szCs w:val="18"/>
            </w:rPr>
            <w:t xml:space="preserve">  </w:t>
          </w:r>
        </w:p>
      </w:docPartBody>
    </w:docPart>
    <w:docPart>
      <w:docPartPr>
        <w:name w:val="D45D2D288F4E41A091A4995D0E65D23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0664110-07D5-4C16-84E5-00F90DD5BA7D}"/>
      </w:docPartPr>
      <w:docPartBody>
        <w:p w:rsidR="0058330F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</w:t>
          </w:r>
        </w:p>
      </w:docPartBody>
    </w:docPart>
    <w:docPart>
      <w:docPartPr>
        <w:name w:val="8FC1F23900794ABD9B78380B3504326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3957672-B7FC-4FDF-B90D-8B17FBF53038}"/>
      </w:docPartPr>
      <w:docPartBody>
        <w:p w:rsidR="0058330F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</w:t>
          </w:r>
        </w:p>
      </w:docPartBody>
    </w:docPart>
    <w:docPart>
      <w:docPartPr>
        <w:name w:val="1476E9EE273247DF910992523FFFADC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A4EF7AA-BBFD-4D09-BB17-3F420B19412F}"/>
      </w:docPartPr>
      <w:docPartBody>
        <w:p w:rsidR="0058330F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</w:t>
          </w:r>
        </w:p>
      </w:docPartBody>
    </w:docPart>
    <w:docPart>
      <w:docPartPr>
        <w:name w:val="CCDA4A2124F743A280077566F160A03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62CBB7D-877B-45C0-8D07-09D6A9BE4798}"/>
      </w:docPartPr>
      <w:docPartBody>
        <w:p w:rsidR="0058330F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</w:t>
          </w:r>
        </w:p>
      </w:docPartBody>
    </w:docPart>
    <w:docPart>
      <w:docPartPr>
        <w:name w:val="DD0B73A765A04352B552B997634093C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76EED9C-E0F8-43C3-861C-97E09021D11B}"/>
      </w:docPartPr>
      <w:docPartBody>
        <w:p w:rsidR="0058330F" w:rsidRDefault="00A76762">
          <w:r w:rsidRPr="00F85847">
            <w:rPr>
              <w:rStyle w:val="Responseboxtext"/>
              <w:rFonts w:eastAsia="Calibri"/>
              <w:sz w:val="18"/>
              <w:szCs w:val="18"/>
            </w:rPr>
            <w:t xml:space="preserve">  </w:t>
          </w:r>
        </w:p>
      </w:docPartBody>
    </w:docPart>
    <w:docPart>
      <w:docPartPr>
        <w:name w:val="A11D9B18BD5D40FF9796DDC9E66B310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4D02A2-5E3C-4CD0-9C08-D0DEEA150404}"/>
      </w:docPartPr>
      <w:docPartBody>
        <w:p w:rsidR="0058330F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</w:t>
          </w:r>
        </w:p>
      </w:docPartBody>
    </w:docPart>
    <w:docPart>
      <w:docPartPr>
        <w:name w:val="025BF095E66B401CA0AA6D06FDA1631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1152A9C-E020-44B7-AE1E-4899976E3E3E}"/>
      </w:docPartPr>
      <w:docPartBody>
        <w:p w:rsidR="0058330F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</w:t>
          </w:r>
        </w:p>
      </w:docPartBody>
    </w:docPart>
    <w:docPart>
      <w:docPartPr>
        <w:name w:val="9088C06322314D2DBACC11AE7268B62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1F303A4-C3B3-4BCA-A6E1-52EB14F81DB5}"/>
      </w:docPartPr>
      <w:docPartBody>
        <w:p w:rsidR="0058330F" w:rsidRDefault="00A76762">
          <w:r w:rsidRPr="00705484">
            <w:rPr>
              <w:rStyle w:val="Responseboxtext"/>
              <w:rFonts w:eastAsia="Calibri"/>
              <w:sz w:val="18"/>
              <w:szCs w:val="18"/>
            </w:rPr>
            <w:t xml:space="preserve">  </w:t>
          </w:r>
        </w:p>
      </w:docPartBody>
    </w:docPart>
    <w:docPart>
      <w:docPartPr>
        <w:name w:val="90DDF6CB37104A98B425B7E71790A08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C7EF26A-105F-4E9F-9D22-68AC431F3B14}"/>
      </w:docPartPr>
      <w:docPartBody>
        <w:p w:rsidR="0058330F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</w:t>
          </w:r>
        </w:p>
      </w:docPartBody>
    </w:docPart>
    <w:docPart>
      <w:docPartPr>
        <w:name w:val="46A2A187663444529F21B22C90ADD15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F116D1-7A9A-4036-8D98-F378345F3FC3}"/>
      </w:docPartPr>
      <w:docPartBody>
        <w:p w:rsidR="0058330F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</w:t>
          </w:r>
        </w:p>
      </w:docPartBody>
    </w:docPart>
    <w:docPart>
      <w:docPartPr>
        <w:name w:val="2F2A197FEB614A72B486EF3B0D0F80B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907A90B-98C7-4769-A3AD-714712042B02}"/>
      </w:docPartPr>
      <w:docPartBody>
        <w:p w:rsidR="0058330F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</w:t>
          </w:r>
        </w:p>
      </w:docPartBody>
    </w:docPart>
    <w:docPart>
      <w:docPartPr>
        <w:name w:val="B6022B35673A493FB35D94E81FC510C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E007D10-7ACC-49A2-8396-315D22D34959}"/>
      </w:docPartPr>
      <w:docPartBody>
        <w:p w:rsidR="0058330F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</w:t>
          </w:r>
        </w:p>
      </w:docPartBody>
    </w:docPart>
    <w:docPart>
      <w:docPartPr>
        <w:name w:val="F66F7B8146984B72A9E7ECA3AEB9D9F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27D80C3-C8AE-4A4D-AB94-026FD81B1B89}"/>
      </w:docPartPr>
      <w:docPartBody>
        <w:p w:rsidR="0058330F" w:rsidRDefault="00A76762">
          <w:r w:rsidRPr="00F85847">
            <w:rPr>
              <w:rStyle w:val="Responseboxtext"/>
              <w:rFonts w:eastAsia="Calibri"/>
              <w:sz w:val="18"/>
              <w:szCs w:val="18"/>
            </w:rPr>
            <w:t xml:space="preserve">  </w:t>
          </w:r>
        </w:p>
      </w:docPartBody>
    </w:docPart>
    <w:docPart>
      <w:docPartPr>
        <w:name w:val="4AD28867D4B04513A16B828F612632A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388A208-1469-47A9-A6FB-AD34FBA7C03C}"/>
      </w:docPartPr>
      <w:docPartBody>
        <w:p w:rsidR="0058330F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</w:t>
          </w:r>
        </w:p>
      </w:docPartBody>
    </w:docPart>
    <w:docPart>
      <w:docPartPr>
        <w:name w:val="C93A4605353D401EA7AF37E2C3F461F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3A90402-8378-4514-9822-6F77553F3843}"/>
      </w:docPartPr>
      <w:docPartBody>
        <w:p w:rsidR="004403A4" w:rsidRDefault="0058330F">
          <w:r>
            <w:rPr>
              <w:rStyle w:val="Responseboxtext"/>
            </w:rPr>
            <w:t xml:space="preserve">                               </w:t>
          </w:r>
        </w:p>
      </w:docPartBody>
    </w:docPart>
    <w:docPart>
      <w:docPartPr>
        <w:name w:val="1A8D3033998B42CFBE4D80457CF3D61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A608EBD-391F-4202-8309-D9A0D6F94C61}"/>
      </w:docPartPr>
      <w:docPartBody>
        <w:p w:rsidR="004403A4" w:rsidRDefault="004403A4">
          <w:r>
            <w:rPr>
              <w:rStyle w:val="Responseboxtext"/>
            </w:rPr>
            <w:t xml:space="preserve">                                            </w:t>
          </w:r>
        </w:p>
      </w:docPartBody>
    </w:docPart>
    <w:docPart>
      <w:docPartPr>
        <w:name w:val="CC0BD4A68C734EC18D70300C3ACF8CA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6C26CEB-12B2-497F-B94F-D9DB22160374}"/>
      </w:docPartPr>
      <w:docPartBody>
        <w:p w:rsidR="004403A4" w:rsidRDefault="004403A4">
          <w:r>
            <w:rPr>
              <w:rStyle w:val="Responseboxtext"/>
            </w:rPr>
            <w:t xml:space="preserve">                                            </w:t>
          </w:r>
        </w:p>
      </w:docPartBody>
    </w:docPart>
    <w:docPart>
      <w:docPartPr>
        <w:name w:val="44FDF515A82B41CA9A72FD3FC2274C4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9562691-3C44-4B85-BB16-6F49E1A18032}"/>
      </w:docPartPr>
      <w:docPartBody>
        <w:p w:rsidR="004403A4" w:rsidRDefault="004403A4">
          <w:r>
            <w:rPr>
              <w:rStyle w:val="Responseboxtext"/>
            </w:rPr>
            <w:t xml:space="preserve">                                            </w:t>
          </w:r>
        </w:p>
      </w:docPartBody>
    </w:docPart>
    <w:docPart>
      <w:docPartPr>
        <w:name w:val="06FCCBC06BA74BEB8C796ECA9D7F369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FB863C4-123B-420E-9919-403597978447}"/>
      </w:docPartPr>
      <w:docPartBody>
        <w:p w:rsidR="004403A4" w:rsidRDefault="004403A4">
          <w:r>
            <w:rPr>
              <w:rStyle w:val="Responseboxtext"/>
            </w:rPr>
            <w:t xml:space="preserve">                                            </w:t>
          </w:r>
        </w:p>
      </w:docPartBody>
    </w:docPart>
    <w:docPart>
      <w:docPartPr>
        <w:name w:val="3C49390EFB6F47B2AAB4D8AB49ECB47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0E12661-7309-4C52-9CC2-DD347BAD8DA3}"/>
      </w:docPartPr>
      <w:docPartBody>
        <w:p w:rsidR="004403A4" w:rsidRDefault="004403A4">
          <w:r>
            <w:rPr>
              <w:rStyle w:val="Responseboxtext"/>
            </w:rPr>
            <w:t xml:space="preserve">                                           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revisionView w:insDel="0" w:formatting="0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76603"/>
    <w:rsid w:val="00005DE7"/>
    <w:rsid w:val="00013E06"/>
    <w:rsid w:val="000557E5"/>
    <w:rsid w:val="0007065B"/>
    <w:rsid w:val="000812D9"/>
    <w:rsid w:val="000B3A00"/>
    <w:rsid w:val="00100467"/>
    <w:rsid w:val="0011631F"/>
    <w:rsid w:val="001F7F23"/>
    <w:rsid w:val="00224662"/>
    <w:rsid w:val="002C1620"/>
    <w:rsid w:val="00365CAB"/>
    <w:rsid w:val="00396612"/>
    <w:rsid w:val="004272B3"/>
    <w:rsid w:val="004403A4"/>
    <w:rsid w:val="004523B9"/>
    <w:rsid w:val="00470AC4"/>
    <w:rsid w:val="0048701B"/>
    <w:rsid w:val="004C225C"/>
    <w:rsid w:val="0050464E"/>
    <w:rsid w:val="005057E3"/>
    <w:rsid w:val="00533180"/>
    <w:rsid w:val="00574D32"/>
    <w:rsid w:val="0058330F"/>
    <w:rsid w:val="005B3CC1"/>
    <w:rsid w:val="005D69A9"/>
    <w:rsid w:val="00637271"/>
    <w:rsid w:val="0068290A"/>
    <w:rsid w:val="006B22D5"/>
    <w:rsid w:val="007129E2"/>
    <w:rsid w:val="0073381C"/>
    <w:rsid w:val="007578A5"/>
    <w:rsid w:val="007E31CF"/>
    <w:rsid w:val="007F0CA3"/>
    <w:rsid w:val="00870111"/>
    <w:rsid w:val="00872325"/>
    <w:rsid w:val="0088667C"/>
    <w:rsid w:val="008F0854"/>
    <w:rsid w:val="00941C6F"/>
    <w:rsid w:val="009420A6"/>
    <w:rsid w:val="00965347"/>
    <w:rsid w:val="00980614"/>
    <w:rsid w:val="009815E2"/>
    <w:rsid w:val="00A07E9B"/>
    <w:rsid w:val="00A73404"/>
    <w:rsid w:val="00A76762"/>
    <w:rsid w:val="00B018EA"/>
    <w:rsid w:val="00BE56F1"/>
    <w:rsid w:val="00C35A8E"/>
    <w:rsid w:val="00C76603"/>
    <w:rsid w:val="00CF1D85"/>
    <w:rsid w:val="00D6509B"/>
    <w:rsid w:val="00D92F07"/>
    <w:rsid w:val="00DA4E3A"/>
    <w:rsid w:val="00DB216B"/>
    <w:rsid w:val="00DD7683"/>
    <w:rsid w:val="00DE3E61"/>
    <w:rsid w:val="00E41973"/>
    <w:rsid w:val="00E517DF"/>
    <w:rsid w:val="00E82774"/>
    <w:rsid w:val="00EF7A8B"/>
    <w:rsid w:val="00FD07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uiPriority w:val="99"/>
    <w:semiHidden/>
    <w:rsid w:val="00A76762"/>
    <w:rPr>
      <w:color w:val="808080"/>
    </w:rPr>
  </w:style>
  <w:style w:type="paragraph" w:customStyle="1" w:styleId="57163331761448DB9558EC003C620E82">
    <w:name w:val="57163331761448DB9558EC003C620E82"/>
  </w:style>
  <w:style w:type="paragraph" w:customStyle="1" w:styleId="AC64C2F13BB54C08AAE0497794A73160">
    <w:name w:val="AC64C2F13BB54C08AAE0497794A73160"/>
  </w:style>
  <w:style w:type="paragraph" w:customStyle="1" w:styleId="C098295CD8524F07A36835E7864CAE3C">
    <w:name w:val="C098295CD8524F07A36835E7864CAE3C"/>
  </w:style>
  <w:style w:type="paragraph" w:customStyle="1" w:styleId="A2540FCA41564D01AE408988C2418275">
    <w:name w:val="A2540FCA41564D01AE408988C2418275"/>
  </w:style>
  <w:style w:type="paragraph" w:customStyle="1" w:styleId="4C5AF0E6D4974B83B075283BE4330D73">
    <w:name w:val="4C5AF0E6D4974B83B075283BE4330D73"/>
  </w:style>
  <w:style w:type="paragraph" w:customStyle="1" w:styleId="28BBCF10B1784CC580EE975A68943C45">
    <w:name w:val="28BBCF10B1784CC580EE975A68943C45"/>
  </w:style>
  <w:style w:type="paragraph" w:customStyle="1" w:styleId="2B0BD0B7F62C4CFD85BA4DA586E85D9E">
    <w:name w:val="2B0BD0B7F62C4CFD85BA4DA586E85D9E"/>
  </w:style>
  <w:style w:type="paragraph" w:customStyle="1" w:styleId="93C8ADE1533A4B9B9DFFB864A3957996">
    <w:name w:val="93C8ADE1533A4B9B9DFFB864A3957996"/>
  </w:style>
  <w:style w:type="paragraph" w:customStyle="1" w:styleId="07FAC166C19B4E21946EF31778FE3431">
    <w:name w:val="07FAC166C19B4E21946EF31778FE3431"/>
  </w:style>
  <w:style w:type="paragraph" w:customStyle="1" w:styleId="3FFC474F89CD4E09AAFEB6F3EA6376B0">
    <w:name w:val="3FFC474F89CD4E09AAFEB6F3EA6376B0"/>
  </w:style>
  <w:style w:type="paragraph" w:customStyle="1" w:styleId="77AFCB5BBA2B451F9720A69EEE453351">
    <w:name w:val="77AFCB5BBA2B451F9720A69EEE453351"/>
  </w:style>
  <w:style w:type="paragraph" w:customStyle="1" w:styleId="9144928CE2014C6EB25CB95A61BD685B">
    <w:name w:val="9144928CE2014C6EB25CB95A61BD685B"/>
  </w:style>
  <w:style w:type="paragraph" w:customStyle="1" w:styleId="592451956F2B44DE9B5AB94C09EB2C5C">
    <w:name w:val="592451956F2B44DE9B5AB94C09EB2C5C"/>
  </w:style>
  <w:style w:type="paragraph" w:customStyle="1" w:styleId="DC390231663648A78A336020C1368BD0">
    <w:name w:val="DC390231663648A78A336020C1368BD0"/>
  </w:style>
  <w:style w:type="paragraph" w:customStyle="1" w:styleId="5FF02C757BAA4B4F8AAB59E3E4E10126">
    <w:name w:val="5FF02C757BAA4B4F8AAB59E3E4E10126"/>
  </w:style>
  <w:style w:type="paragraph" w:customStyle="1" w:styleId="3B361D3475B84D18B82E0E94CA80BAB5">
    <w:name w:val="3B361D3475B84D18B82E0E94CA80BAB5"/>
  </w:style>
  <w:style w:type="paragraph" w:customStyle="1" w:styleId="1B2E7BEE9299437489D9205D43B4D9A3">
    <w:name w:val="1B2E7BEE9299437489D9205D43B4D9A3"/>
  </w:style>
  <w:style w:type="paragraph" w:customStyle="1" w:styleId="C4CCDF2354114B75A4C0CB4C99FF3539">
    <w:name w:val="C4CCDF2354114B75A4C0CB4C99FF3539"/>
  </w:style>
  <w:style w:type="paragraph" w:customStyle="1" w:styleId="315268B801BE4C59A0D1D588A284D48A">
    <w:name w:val="315268B801BE4C59A0D1D588A284D48A"/>
  </w:style>
  <w:style w:type="paragraph" w:customStyle="1" w:styleId="012FD513695749A1A362C06C3DF79E3D">
    <w:name w:val="012FD513695749A1A362C06C3DF79E3D"/>
  </w:style>
  <w:style w:type="paragraph" w:customStyle="1" w:styleId="7C305157A63E48B9826D9F18C4D12E8D">
    <w:name w:val="7C305157A63E48B9826D9F18C4D12E8D"/>
  </w:style>
  <w:style w:type="paragraph" w:customStyle="1" w:styleId="6514E060B3A84E4FB2CC73D6EB581ABE">
    <w:name w:val="6514E060B3A84E4FB2CC73D6EB581ABE"/>
  </w:style>
  <w:style w:type="paragraph" w:customStyle="1" w:styleId="54AC5E3C543647B69C0EE3E0CA554E74">
    <w:name w:val="54AC5E3C543647B69C0EE3E0CA554E74"/>
  </w:style>
  <w:style w:type="paragraph" w:customStyle="1" w:styleId="F91CE96DF8904E9FB0DFF931C72B6B41">
    <w:name w:val="F91CE96DF8904E9FB0DFF931C72B6B41"/>
  </w:style>
  <w:style w:type="paragraph" w:customStyle="1" w:styleId="69530844F1634D6C81362352C515EB48">
    <w:name w:val="69530844F1634D6C81362352C515EB48"/>
  </w:style>
  <w:style w:type="paragraph" w:customStyle="1" w:styleId="296DD9B5D46F449689F8B1A1B046AF92">
    <w:name w:val="296DD9B5D46F449689F8B1A1B046AF92"/>
  </w:style>
  <w:style w:type="paragraph" w:customStyle="1" w:styleId="3688E64E98144135A356F642C939A519">
    <w:name w:val="3688E64E98144135A356F642C939A519"/>
  </w:style>
  <w:style w:type="paragraph" w:customStyle="1" w:styleId="3DEFA6DA4BB74DB6A2872AD1003241F7">
    <w:name w:val="3DEFA6DA4BB74DB6A2872AD1003241F7"/>
  </w:style>
  <w:style w:type="paragraph" w:customStyle="1" w:styleId="A463C50045A6450389118C72799AA391">
    <w:name w:val="A463C50045A6450389118C72799AA391"/>
  </w:style>
  <w:style w:type="paragraph" w:customStyle="1" w:styleId="CAECD0D44B0645FBB10A260EFC2BE426">
    <w:name w:val="CAECD0D44B0645FBB10A260EFC2BE426"/>
  </w:style>
  <w:style w:type="paragraph" w:customStyle="1" w:styleId="C0DE06E453814767AB3B45EC138ED702">
    <w:name w:val="C0DE06E453814767AB3B45EC138ED702"/>
  </w:style>
  <w:style w:type="paragraph" w:customStyle="1" w:styleId="6B3301DD195D466C8C4E42D62ED70EC9">
    <w:name w:val="6B3301DD195D466C8C4E42D62ED70EC9"/>
  </w:style>
  <w:style w:type="paragraph" w:customStyle="1" w:styleId="28920BBC383448D3913CD80E0239DF81">
    <w:name w:val="28920BBC383448D3913CD80E0239DF81"/>
  </w:style>
  <w:style w:type="paragraph" w:customStyle="1" w:styleId="76C71E20B40949DF9302465129D1BD1F">
    <w:name w:val="76C71E20B40949DF9302465129D1BD1F"/>
  </w:style>
  <w:style w:type="paragraph" w:customStyle="1" w:styleId="19D0A5CA28F543B4A544DAF31328126D">
    <w:name w:val="19D0A5CA28F543B4A544DAF31328126D"/>
  </w:style>
  <w:style w:type="paragraph" w:customStyle="1" w:styleId="383EDDAEE87740BCAE2CD3730686EDF8">
    <w:name w:val="383EDDAEE87740BCAE2CD3730686EDF8"/>
  </w:style>
  <w:style w:type="paragraph" w:customStyle="1" w:styleId="6F91568C400A45EA98539606110971A1">
    <w:name w:val="6F91568C400A45EA98539606110971A1"/>
  </w:style>
  <w:style w:type="paragraph" w:customStyle="1" w:styleId="4EA9050263134800B3675D5094B85E82">
    <w:name w:val="4EA9050263134800B3675D5094B85E82"/>
  </w:style>
  <w:style w:type="paragraph" w:customStyle="1" w:styleId="FE491D0697AF49AB9825F732D1B67B4D">
    <w:name w:val="FE491D0697AF49AB9825F732D1B67B4D"/>
  </w:style>
  <w:style w:type="paragraph" w:customStyle="1" w:styleId="7F7973545C2149C5B160A0B9C20A5518">
    <w:name w:val="7F7973545C2149C5B160A0B9C20A5518"/>
  </w:style>
  <w:style w:type="paragraph" w:customStyle="1" w:styleId="1DC89CBC0AB348F092CA2098823037B4">
    <w:name w:val="1DC89CBC0AB348F092CA2098823037B4"/>
  </w:style>
  <w:style w:type="paragraph" w:customStyle="1" w:styleId="E7FBFB1EC1364175BC31F51D4424E820">
    <w:name w:val="E7FBFB1EC1364175BC31F51D4424E820"/>
  </w:style>
  <w:style w:type="paragraph" w:customStyle="1" w:styleId="F2234848CB8F4828A62AC103423B0A0C">
    <w:name w:val="F2234848CB8F4828A62AC103423B0A0C"/>
  </w:style>
  <w:style w:type="paragraph" w:customStyle="1" w:styleId="78E24785D4494638A572749BA2E31C37">
    <w:name w:val="78E24785D4494638A572749BA2E31C37"/>
  </w:style>
  <w:style w:type="paragraph" w:customStyle="1" w:styleId="4B5E9FB072B94B6EAEF2E6B2CF9253A8">
    <w:name w:val="4B5E9FB072B94B6EAEF2E6B2CF9253A8"/>
  </w:style>
  <w:style w:type="paragraph" w:customStyle="1" w:styleId="22D8A7A89C4B4173B19257247C98FFA4">
    <w:name w:val="22D8A7A89C4B4173B19257247C98FFA4"/>
  </w:style>
  <w:style w:type="paragraph" w:customStyle="1" w:styleId="917F1772C8DF42DDBEDAB3347D972EA3">
    <w:name w:val="917F1772C8DF42DDBEDAB3347D972EA3"/>
  </w:style>
  <w:style w:type="paragraph" w:customStyle="1" w:styleId="5248C984B859454C97AECAC50D05CD94">
    <w:name w:val="5248C984B859454C97AECAC50D05CD94"/>
  </w:style>
  <w:style w:type="paragraph" w:customStyle="1" w:styleId="C515E8DC091147789E6E719AEB9BAFC5">
    <w:name w:val="C515E8DC091147789E6E719AEB9BAFC5"/>
  </w:style>
  <w:style w:type="paragraph" w:customStyle="1" w:styleId="E673E92FD72541A4A994004E66DC8C35">
    <w:name w:val="E673E92FD72541A4A994004E66DC8C35"/>
  </w:style>
  <w:style w:type="paragraph" w:customStyle="1" w:styleId="A79E8AE584E941F4A7146FF4DABED76B">
    <w:name w:val="A79E8AE584E941F4A7146FF4DABED76B"/>
  </w:style>
  <w:style w:type="paragraph" w:customStyle="1" w:styleId="821AC49AC9BB4C3685CE8AF2C51BF0F3">
    <w:name w:val="821AC49AC9BB4C3685CE8AF2C51BF0F3"/>
  </w:style>
  <w:style w:type="paragraph" w:customStyle="1" w:styleId="E8A773BAA68D432E812E8D3A6616868D">
    <w:name w:val="E8A773BAA68D432E812E8D3A6616868D"/>
  </w:style>
  <w:style w:type="paragraph" w:customStyle="1" w:styleId="0680739D4A5F4978A65F06BF264810E5">
    <w:name w:val="0680739D4A5F4978A65F06BF264810E5"/>
    <w:rsid w:val="00C76603"/>
  </w:style>
  <w:style w:type="paragraph" w:customStyle="1" w:styleId="03CC5ACBCBC249CEA873BA0E86E1F616">
    <w:name w:val="03CC5ACBCBC249CEA873BA0E86E1F616"/>
    <w:rsid w:val="00C76603"/>
  </w:style>
  <w:style w:type="paragraph" w:customStyle="1" w:styleId="1051C3DD94D74056A38B7E4B6185CD42">
    <w:name w:val="1051C3DD94D74056A38B7E4B6185CD42"/>
    <w:rsid w:val="00C76603"/>
  </w:style>
  <w:style w:type="paragraph" w:customStyle="1" w:styleId="3F0EE9C708024B42A96844A232FDE63E">
    <w:name w:val="3F0EE9C708024B42A96844A232FDE63E"/>
    <w:rsid w:val="00C76603"/>
  </w:style>
  <w:style w:type="paragraph" w:customStyle="1" w:styleId="112ABF87DCE64BA8B3B785921E3EDF87">
    <w:name w:val="112ABF87DCE64BA8B3B785921E3EDF87"/>
    <w:rsid w:val="00C76603"/>
  </w:style>
  <w:style w:type="paragraph" w:customStyle="1" w:styleId="A46B95F817674726AF01E128F4E24B58">
    <w:name w:val="A46B95F817674726AF01E128F4E24B58"/>
    <w:rsid w:val="00C76603"/>
  </w:style>
  <w:style w:type="paragraph" w:customStyle="1" w:styleId="07B180CFEE3D49C5BF71864DFAC4256B">
    <w:name w:val="07B180CFEE3D49C5BF71864DFAC4256B"/>
    <w:rsid w:val="00C76603"/>
  </w:style>
  <w:style w:type="paragraph" w:customStyle="1" w:styleId="27D40A2199E8406982AF3CF4B0A2C740">
    <w:name w:val="27D40A2199E8406982AF3CF4B0A2C740"/>
    <w:rsid w:val="00C76603"/>
  </w:style>
  <w:style w:type="paragraph" w:customStyle="1" w:styleId="43EF2461C856411BA70D9412412F4C9A">
    <w:name w:val="43EF2461C856411BA70D9412412F4C9A"/>
    <w:rsid w:val="00C76603"/>
  </w:style>
  <w:style w:type="paragraph" w:customStyle="1" w:styleId="2E6FD0E9FDEC4242BFC8E0BB8975D86A">
    <w:name w:val="2E6FD0E9FDEC4242BFC8E0BB8975D86A"/>
    <w:rsid w:val="00C76603"/>
  </w:style>
  <w:style w:type="paragraph" w:customStyle="1" w:styleId="D044209ED2B34458B83F668C83046BB4">
    <w:name w:val="D044209ED2B34458B83F668C83046BB4"/>
    <w:rsid w:val="00C76603"/>
  </w:style>
  <w:style w:type="paragraph" w:customStyle="1" w:styleId="B652893B9E8940479F6EE0C22582E138">
    <w:name w:val="B652893B9E8940479F6EE0C22582E138"/>
    <w:rsid w:val="00C76603"/>
  </w:style>
  <w:style w:type="paragraph" w:customStyle="1" w:styleId="CB6C765878C44D3BB6E80BE741EA11DD">
    <w:name w:val="CB6C765878C44D3BB6E80BE741EA11DD"/>
    <w:rsid w:val="00C76603"/>
  </w:style>
  <w:style w:type="paragraph" w:customStyle="1" w:styleId="CCFD919D6EF245458EE3992E1C2C1785">
    <w:name w:val="CCFD919D6EF245458EE3992E1C2C1785"/>
    <w:rsid w:val="00C76603"/>
  </w:style>
  <w:style w:type="paragraph" w:customStyle="1" w:styleId="F923E33E885B4F489E5F273B52465C77">
    <w:name w:val="F923E33E885B4F489E5F273B52465C77"/>
    <w:rsid w:val="00C76603"/>
  </w:style>
  <w:style w:type="paragraph" w:customStyle="1" w:styleId="01FA1FB6F3734905B2482F7E1194530C">
    <w:name w:val="01FA1FB6F3734905B2482F7E1194530C"/>
    <w:rsid w:val="00C76603"/>
  </w:style>
  <w:style w:type="paragraph" w:customStyle="1" w:styleId="97FDF8EA2E484B8C9CF861F7F60E2824">
    <w:name w:val="97FDF8EA2E484B8C9CF861F7F60E2824"/>
    <w:rsid w:val="00C76603"/>
  </w:style>
  <w:style w:type="paragraph" w:customStyle="1" w:styleId="F613F5113E6A427F9E2E9855302DF74F">
    <w:name w:val="F613F5113E6A427F9E2E9855302DF74F"/>
    <w:rsid w:val="00C76603"/>
  </w:style>
  <w:style w:type="paragraph" w:customStyle="1" w:styleId="1632949BE39A478CAB277B73E21367B7">
    <w:name w:val="1632949BE39A478CAB277B73E21367B7"/>
    <w:rsid w:val="00C76603"/>
  </w:style>
  <w:style w:type="paragraph" w:customStyle="1" w:styleId="3D51E87822E14224A913FD27C2D92A83">
    <w:name w:val="3D51E87822E14224A913FD27C2D92A83"/>
    <w:rsid w:val="00C76603"/>
  </w:style>
  <w:style w:type="paragraph" w:customStyle="1" w:styleId="6530FC877FAA4FCDACDC4C6032A2687D">
    <w:name w:val="6530FC877FAA4FCDACDC4C6032A2687D"/>
    <w:rsid w:val="00C76603"/>
  </w:style>
  <w:style w:type="paragraph" w:customStyle="1" w:styleId="0D1A4AF9B231486FAFFCF9BE8243EA31">
    <w:name w:val="0D1A4AF9B231486FAFFCF9BE8243EA31"/>
    <w:rsid w:val="00C76603"/>
  </w:style>
  <w:style w:type="paragraph" w:customStyle="1" w:styleId="2C13EB6A16AC4D06AC560D4DD22FF42F">
    <w:name w:val="2C13EB6A16AC4D06AC560D4DD22FF42F"/>
    <w:rsid w:val="00C76603"/>
  </w:style>
  <w:style w:type="paragraph" w:customStyle="1" w:styleId="C7696F7B9C58446886FE4F3FB88B90C6">
    <w:name w:val="C7696F7B9C58446886FE4F3FB88B90C6"/>
    <w:rsid w:val="00C76603"/>
  </w:style>
  <w:style w:type="paragraph" w:customStyle="1" w:styleId="F71DBAC2C64E4245BE642F639D93108B">
    <w:name w:val="F71DBAC2C64E4245BE642F639D93108B"/>
    <w:rsid w:val="00C76603"/>
  </w:style>
  <w:style w:type="paragraph" w:customStyle="1" w:styleId="EC46466FC1D14D718C234174C82BAA8E">
    <w:name w:val="EC46466FC1D14D718C234174C82BAA8E"/>
    <w:rsid w:val="00C76603"/>
  </w:style>
  <w:style w:type="paragraph" w:customStyle="1" w:styleId="DA6E3077DF5E4722982D9A2BED3F7E8E">
    <w:name w:val="DA6E3077DF5E4722982D9A2BED3F7E8E"/>
    <w:rsid w:val="00C76603"/>
  </w:style>
  <w:style w:type="paragraph" w:customStyle="1" w:styleId="332D381D96714A9CA0E5BF8680F68B96">
    <w:name w:val="332D381D96714A9CA0E5BF8680F68B96"/>
    <w:rsid w:val="00C76603"/>
  </w:style>
  <w:style w:type="paragraph" w:customStyle="1" w:styleId="675E272FC0E3440F8EBBDFF951E1268B">
    <w:name w:val="675E272FC0E3440F8EBBDFF951E1268B"/>
    <w:rsid w:val="00C76603"/>
  </w:style>
  <w:style w:type="paragraph" w:customStyle="1" w:styleId="6DECB6E4CB0545608BC502FC5A2C3F29">
    <w:name w:val="6DECB6E4CB0545608BC502FC5A2C3F29"/>
    <w:rsid w:val="00C76603"/>
  </w:style>
  <w:style w:type="paragraph" w:customStyle="1" w:styleId="57C477C68D36451492ED926C7CCB0AC2">
    <w:name w:val="57C477C68D36451492ED926C7CCB0AC2"/>
    <w:rsid w:val="00C76603"/>
  </w:style>
  <w:style w:type="paragraph" w:customStyle="1" w:styleId="A7A56F167C344175994AA8CB631A1BA5">
    <w:name w:val="A7A56F167C344175994AA8CB631A1BA5"/>
    <w:rsid w:val="00C76603"/>
  </w:style>
  <w:style w:type="paragraph" w:customStyle="1" w:styleId="6ACB12995B4C4C3CB61F5E6024F57E14">
    <w:name w:val="6ACB12995B4C4C3CB61F5E6024F57E14"/>
    <w:rsid w:val="00C76603"/>
  </w:style>
  <w:style w:type="paragraph" w:customStyle="1" w:styleId="B84F4ACD512F4EBC99B4B9E3E0929C05">
    <w:name w:val="B84F4ACD512F4EBC99B4B9E3E0929C05"/>
    <w:rsid w:val="00C76603"/>
  </w:style>
  <w:style w:type="paragraph" w:customStyle="1" w:styleId="32CE6389CE944842B8047DE74B79EC81">
    <w:name w:val="32CE6389CE944842B8047DE74B79EC81"/>
    <w:rsid w:val="00C76603"/>
  </w:style>
  <w:style w:type="paragraph" w:customStyle="1" w:styleId="7F644F1B31A74C8F8B6E4822A3FD1452">
    <w:name w:val="7F644F1B31A74C8F8B6E4822A3FD1452"/>
    <w:rsid w:val="00C76603"/>
  </w:style>
  <w:style w:type="paragraph" w:customStyle="1" w:styleId="758608A5720F4BD09A45557D3D2737BD">
    <w:name w:val="758608A5720F4BD09A45557D3D2737BD"/>
    <w:rsid w:val="00C76603"/>
  </w:style>
  <w:style w:type="paragraph" w:customStyle="1" w:styleId="E10EE61801CD45E3862BC6C39E50A995">
    <w:name w:val="E10EE61801CD45E3862BC6C39E50A995"/>
    <w:rsid w:val="00C76603"/>
  </w:style>
  <w:style w:type="paragraph" w:customStyle="1" w:styleId="1809F735AC2A4EBEA038751352216AAC">
    <w:name w:val="1809F735AC2A4EBEA038751352216AAC"/>
    <w:rsid w:val="00C76603"/>
  </w:style>
  <w:style w:type="paragraph" w:customStyle="1" w:styleId="063FE5C642E843778A585577108E70F9">
    <w:name w:val="063FE5C642E843778A585577108E70F9"/>
    <w:rsid w:val="00C76603"/>
  </w:style>
  <w:style w:type="paragraph" w:customStyle="1" w:styleId="AE627AAD4AD24663B71663D1D63FC3FC">
    <w:name w:val="AE627AAD4AD24663B71663D1D63FC3FC"/>
    <w:rsid w:val="00C76603"/>
  </w:style>
  <w:style w:type="paragraph" w:customStyle="1" w:styleId="8465A9D2FB20497F85F946DBEABC521A">
    <w:name w:val="8465A9D2FB20497F85F946DBEABC521A"/>
    <w:rsid w:val="00C76603"/>
  </w:style>
  <w:style w:type="paragraph" w:customStyle="1" w:styleId="3DF24FE75A594FFCBF33EA1AD207D52A">
    <w:name w:val="3DF24FE75A594FFCBF33EA1AD207D52A"/>
    <w:rsid w:val="00C76603"/>
  </w:style>
  <w:style w:type="paragraph" w:customStyle="1" w:styleId="41E679ECAAC54BEABD9B8430DD2B4700">
    <w:name w:val="41E679ECAAC54BEABD9B8430DD2B4700"/>
    <w:rsid w:val="00C76603"/>
  </w:style>
  <w:style w:type="paragraph" w:customStyle="1" w:styleId="6D35B9E0A16442BEB136933122ABE1B2">
    <w:name w:val="6D35B9E0A16442BEB136933122ABE1B2"/>
    <w:rsid w:val="00C76603"/>
  </w:style>
  <w:style w:type="paragraph" w:customStyle="1" w:styleId="28A56113D4864B13809C6ACF6BBFE3F6">
    <w:name w:val="28A56113D4864B13809C6ACF6BBFE3F6"/>
    <w:rsid w:val="00C76603"/>
  </w:style>
  <w:style w:type="paragraph" w:customStyle="1" w:styleId="8C386CCADA2D4647ABE3CC153DC5EC39">
    <w:name w:val="8C386CCADA2D4647ABE3CC153DC5EC39"/>
    <w:rsid w:val="00C76603"/>
  </w:style>
  <w:style w:type="paragraph" w:customStyle="1" w:styleId="B9900E433E5F4C69B8B1C264030EDAE9">
    <w:name w:val="B9900E433E5F4C69B8B1C264030EDAE9"/>
    <w:rsid w:val="00C76603"/>
  </w:style>
  <w:style w:type="paragraph" w:customStyle="1" w:styleId="A657DC76F909400EBD70A70D8BE550D8">
    <w:name w:val="A657DC76F909400EBD70A70D8BE550D8"/>
    <w:rsid w:val="00C76603"/>
  </w:style>
  <w:style w:type="paragraph" w:customStyle="1" w:styleId="14CEB753FB6B4D6EB581DCF40723B774">
    <w:name w:val="14CEB753FB6B4D6EB581DCF40723B774"/>
    <w:rsid w:val="00C76603"/>
  </w:style>
  <w:style w:type="paragraph" w:customStyle="1" w:styleId="7E90D99D3D1141F4B60EBBCF7A1014A7">
    <w:name w:val="7E90D99D3D1141F4B60EBBCF7A1014A7"/>
    <w:rsid w:val="00C76603"/>
  </w:style>
  <w:style w:type="paragraph" w:customStyle="1" w:styleId="961936F02DFA4348817E0964F0054195">
    <w:name w:val="961936F02DFA4348817E0964F0054195"/>
    <w:rsid w:val="00C76603"/>
  </w:style>
  <w:style w:type="paragraph" w:customStyle="1" w:styleId="6135A53AD10F43AE970D8F21029671D9">
    <w:name w:val="6135A53AD10F43AE970D8F21029671D9"/>
    <w:rsid w:val="00C76603"/>
  </w:style>
  <w:style w:type="paragraph" w:customStyle="1" w:styleId="A1685D65BF274CE3ABC877D3DE12E516">
    <w:name w:val="A1685D65BF274CE3ABC877D3DE12E516"/>
    <w:rsid w:val="00C76603"/>
  </w:style>
  <w:style w:type="paragraph" w:customStyle="1" w:styleId="EA77AE165F0B4B1C86670EE1056D43B8">
    <w:name w:val="EA77AE165F0B4B1C86670EE1056D43B8"/>
    <w:rsid w:val="00C76603"/>
  </w:style>
  <w:style w:type="paragraph" w:customStyle="1" w:styleId="B3493DEA097E4ED197C2FA942220F202">
    <w:name w:val="B3493DEA097E4ED197C2FA942220F202"/>
    <w:rsid w:val="00C76603"/>
  </w:style>
  <w:style w:type="paragraph" w:customStyle="1" w:styleId="981209FF9F414E3598CEF591676EFD08">
    <w:name w:val="981209FF9F414E3598CEF591676EFD08"/>
    <w:rsid w:val="00C76603"/>
  </w:style>
  <w:style w:type="paragraph" w:customStyle="1" w:styleId="C673C602CFD0446A8BA8D68C7ADF7CC8">
    <w:name w:val="C673C602CFD0446A8BA8D68C7ADF7CC8"/>
    <w:rsid w:val="00C76603"/>
  </w:style>
  <w:style w:type="paragraph" w:customStyle="1" w:styleId="21D4560903BC429E8D560EBB66FC0C05">
    <w:name w:val="21D4560903BC429E8D560EBB66FC0C05"/>
    <w:rsid w:val="00C76603"/>
  </w:style>
  <w:style w:type="paragraph" w:customStyle="1" w:styleId="8F9A9D11B94640C69B42A1BBF35E1412">
    <w:name w:val="8F9A9D11B94640C69B42A1BBF35E1412"/>
    <w:rsid w:val="00C76603"/>
  </w:style>
  <w:style w:type="paragraph" w:customStyle="1" w:styleId="FF4D767C359F4EB4AC833C3A8FF52975">
    <w:name w:val="FF4D767C359F4EB4AC833C3A8FF52975"/>
    <w:rsid w:val="00C76603"/>
  </w:style>
  <w:style w:type="paragraph" w:customStyle="1" w:styleId="BE1F5472FE6945FCADAFCEB4617DC66F">
    <w:name w:val="BE1F5472FE6945FCADAFCEB4617DC66F"/>
    <w:rsid w:val="00C76603"/>
  </w:style>
  <w:style w:type="paragraph" w:customStyle="1" w:styleId="14D24878FCB9405883B4CE68119E86B5">
    <w:name w:val="14D24878FCB9405883B4CE68119E86B5"/>
    <w:rsid w:val="00C76603"/>
  </w:style>
  <w:style w:type="paragraph" w:customStyle="1" w:styleId="6C3D66AB09824EC298D84DE18D9A49DD">
    <w:name w:val="6C3D66AB09824EC298D84DE18D9A49DD"/>
    <w:rsid w:val="00C76603"/>
  </w:style>
  <w:style w:type="paragraph" w:customStyle="1" w:styleId="174B7E65450140A2BC24EE7A731C192B">
    <w:name w:val="174B7E65450140A2BC24EE7A731C192B"/>
    <w:rsid w:val="00C76603"/>
  </w:style>
  <w:style w:type="paragraph" w:customStyle="1" w:styleId="E6D81CDF924C4A59B805CB39D1AB52EF">
    <w:name w:val="E6D81CDF924C4A59B805CB39D1AB52EF"/>
    <w:rsid w:val="00C76603"/>
  </w:style>
  <w:style w:type="paragraph" w:customStyle="1" w:styleId="7E151D25254F4C3294078F15B4B2F83A">
    <w:name w:val="7E151D25254F4C3294078F15B4B2F83A"/>
    <w:rsid w:val="00C76603"/>
  </w:style>
  <w:style w:type="paragraph" w:customStyle="1" w:styleId="9FE032A01E7C4E9EB52100937A277B93">
    <w:name w:val="9FE032A01E7C4E9EB52100937A277B93"/>
    <w:rsid w:val="00C76603"/>
  </w:style>
  <w:style w:type="paragraph" w:customStyle="1" w:styleId="524F166FB1F343B8B7CF5D39FFC6BEDD">
    <w:name w:val="524F166FB1F343B8B7CF5D39FFC6BEDD"/>
    <w:rsid w:val="00C76603"/>
  </w:style>
  <w:style w:type="paragraph" w:customStyle="1" w:styleId="E8F2C3A42CCA435F8213E0ABCAF2D705">
    <w:name w:val="E8F2C3A42CCA435F8213E0ABCAF2D705"/>
    <w:rsid w:val="00C76603"/>
  </w:style>
  <w:style w:type="paragraph" w:customStyle="1" w:styleId="725E49E1D9ED4EAFB637BE9527EFA57F">
    <w:name w:val="725E49E1D9ED4EAFB637BE9527EFA57F"/>
    <w:rsid w:val="00C76603"/>
  </w:style>
  <w:style w:type="paragraph" w:customStyle="1" w:styleId="BB2AC110049640DB8478E81E064BAF02">
    <w:name w:val="BB2AC110049640DB8478E81E064BAF02"/>
    <w:rsid w:val="00C76603"/>
  </w:style>
  <w:style w:type="paragraph" w:customStyle="1" w:styleId="E74FE32B3E874747BEED39FA2B98D510">
    <w:name w:val="E74FE32B3E874747BEED39FA2B98D510"/>
    <w:rsid w:val="00C76603"/>
  </w:style>
  <w:style w:type="paragraph" w:customStyle="1" w:styleId="E70D618E2CD04C7FA09077129E235112">
    <w:name w:val="E70D618E2CD04C7FA09077129E235112"/>
    <w:rsid w:val="00C76603"/>
  </w:style>
  <w:style w:type="paragraph" w:customStyle="1" w:styleId="B545C80BD0B641E2ABF1AED623C93F23">
    <w:name w:val="B545C80BD0B641E2ABF1AED623C93F23"/>
    <w:rsid w:val="00C76603"/>
  </w:style>
  <w:style w:type="paragraph" w:customStyle="1" w:styleId="CE931AC087624357AD167AD47C83616A">
    <w:name w:val="CE931AC087624357AD167AD47C83616A"/>
    <w:rsid w:val="00C76603"/>
  </w:style>
  <w:style w:type="paragraph" w:customStyle="1" w:styleId="897596D2813349D39845675B1E93F909">
    <w:name w:val="897596D2813349D39845675B1E93F909"/>
    <w:rsid w:val="00C76603"/>
  </w:style>
  <w:style w:type="paragraph" w:customStyle="1" w:styleId="8CBD2773AD6A448FAA29C7CFB9A5A123">
    <w:name w:val="8CBD2773AD6A448FAA29C7CFB9A5A123"/>
    <w:rsid w:val="00C76603"/>
  </w:style>
  <w:style w:type="paragraph" w:customStyle="1" w:styleId="39DA7005E1A9444EB2A84A6837CC264F">
    <w:name w:val="39DA7005E1A9444EB2A84A6837CC264F"/>
    <w:rsid w:val="00C76603"/>
  </w:style>
  <w:style w:type="paragraph" w:customStyle="1" w:styleId="ABE5E6B042174EB88C5C3D811CD6A31C">
    <w:name w:val="ABE5E6B042174EB88C5C3D811CD6A31C"/>
    <w:rsid w:val="00C76603"/>
  </w:style>
  <w:style w:type="paragraph" w:customStyle="1" w:styleId="655786DFD134421BBFCD7A3B7F535D1B">
    <w:name w:val="655786DFD134421BBFCD7A3B7F535D1B"/>
    <w:rsid w:val="00C76603"/>
  </w:style>
  <w:style w:type="paragraph" w:customStyle="1" w:styleId="6FF3CA826107408FB30F65D600A99A4E">
    <w:name w:val="6FF3CA826107408FB30F65D600A99A4E"/>
    <w:rsid w:val="00C76603"/>
  </w:style>
  <w:style w:type="paragraph" w:customStyle="1" w:styleId="5718E84FD90141D0950C0432E35BB52B">
    <w:name w:val="5718E84FD90141D0950C0432E35BB52B"/>
    <w:rsid w:val="00C76603"/>
  </w:style>
  <w:style w:type="paragraph" w:customStyle="1" w:styleId="5F6CD6EB9F4F4170AFB86D67EB9115A4">
    <w:name w:val="5F6CD6EB9F4F4170AFB86D67EB9115A4"/>
    <w:rsid w:val="00C76603"/>
  </w:style>
  <w:style w:type="paragraph" w:customStyle="1" w:styleId="F37C8C0555CA4252802C4B9698637AFC">
    <w:name w:val="F37C8C0555CA4252802C4B9698637AFC"/>
    <w:rsid w:val="00C76603"/>
  </w:style>
  <w:style w:type="paragraph" w:customStyle="1" w:styleId="C64485E476304771BCEFED5983AF5E59">
    <w:name w:val="C64485E476304771BCEFED5983AF5E59"/>
    <w:rsid w:val="00C76603"/>
  </w:style>
  <w:style w:type="paragraph" w:customStyle="1" w:styleId="002EC92B94514B048F7CF4A004C53032">
    <w:name w:val="002EC92B94514B048F7CF4A004C53032"/>
    <w:rsid w:val="00C76603"/>
  </w:style>
  <w:style w:type="paragraph" w:customStyle="1" w:styleId="CD0158308240473D937055205D790C35">
    <w:name w:val="CD0158308240473D937055205D790C35"/>
    <w:rsid w:val="00C76603"/>
  </w:style>
  <w:style w:type="paragraph" w:customStyle="1" w:styleId="4234E85265F74C22A04A807637D173FF">
    <w:name w:val="4234E85265F74C22A04A807637D173FF"/>
    <w:rsid w:val="00C76603"/>
  </w:style>
  <w:style w:type="paragraph" w:customStyle="1" w:styleId="560BCFA7C15A4F019094110203BFBF1D">
    <w:name w:val="560BCFA7C15A4F019094110203BFBF1D"/>
    <w:rsid w:val="00C76603"/>
  </w:style>
  <w:style w:type="paragraph" w:customStyle="1" w:styleId="E0FAD5B328BA4E7F841C97D596FD099B">
    <w:name w:val="E0FAD5B328BA4E7F841C97D596FD099B"/>
    <w:rsid w:val="00C76603"/>
  </w:style>
  <w:style w:type="paragraph" w:customStyle="1" w:styleId="BF1CE78CC31B49D9A934205D7E1FE0E8">
    <w:name w:val="BF1CE78CC31B49D9A934205D7E1FE0E8"/>
    <w:rsid w:val="00C76603"/>
  </w:style>
  <w:style w:type="paragraph" w:customStyle="1" w:styleId="FEBC975B8C6C4E93AE6660B0E78144CE">
    <w:name w:val="FEBC975B8C6C4E93AE6660B0E78144CE"/>
    <w:rsid w:val="00C76603"/>
  </w:style>
  <w:style w:type="paragraph" w:customStyle="1" w:styleId="B1CCF4DA696E427DBB4531FE6DC71DF3">
    <w:name w:val="B1CCF4DA696E427DBB4531FE6DC71DF3"/>
    <w:rsid w:val="00C76603"/>
  </w:style>
  <w:style w:type="paragraph" w:customStyle="1" w:styleId="B131B68DD81F43E08D3166401EE78018">
    <w:name w:val="B131B68DD81F43E08D3166401EE78018"/>
    <w:rsid w:val="00C76603"/>
  </w:style>
  <w:style w:type="paragraph" w:customStyle="1" w:styleId="2ADC1DA488D242BA9565D420AE7B3D03">
    <w:name w:val="2ADC1DA488D242BA9565D420AE7B3D03"/>
    <w:rsid w:val="00C76603"/>
  </w:style>
  <w:style w:type="paragraph" w:customStyle="1" w:styleId="C61AB82D77A246EDBDD348C107EF2BC0">
    <w:name w:val="C61AB82D77A246EDBDD348C107EF2BC0"/>
    <w:rsid w:val="00C76603"/>
  </w:style>
  <w:style w:type="paragraph" w:customStyle="1" w:styleId="682EE898375F47F1880826B46D679F97">
    <w:name w:val="682EE898375F47F1880826B46D679F97"/>
    <w:rsid w:val="00C76603"/>
  </w:style>
  <w:style w:type="paragraph" w:customStyle="1" w:styleId="D6A40524BACD49BF9BFF491A88ECF2AC">
    <w:name w:val="D6A40524BACD49BF9BFF491A88ECF2AC"/>
    <w:rsid w:val="00C76603"/>
  </w:style>
  <w:style w:type="paragraph" w:customStyle="1" w:styleId="24D3ADE3B5404578A8B60546D60BC34B">
    <w:name w:val="24D3ADE3B5404578A8B60546D60BC34B"/>
    <w:rsid w:val="00C76603"/>
  </w:style>
  <w:style w:type="paragraph" w:customStyle="1" w:styleId="711C81D35FAF4D489094626C362E250A">
    <w:name w:val="711C81D35FAF4D489094626C362E250A"/>
    <w:rsid w:val="00C76603"/>
  </w:style>
  <w:style w:type="paragraph" w:customStyle="1" w:styleId="39265A1853C842939D40C0EF6F99F13D">
    <w:name w:val="39265A1853C842939D40C0EF6F99F13D"/>
    <w:rsid w:val="00C76603"/>
  </w:style>
  <w:style w:type="paragraph" w:customStyle="1" w:styleId="CAC0BF767DD240E9B396F82F51CC32FD">
    <w:name w:val="CAC0BF767DD240E9B396F82F51CC32FD"/>
    <w:rsid w:val="00C76603"/>
  </w:style>
  <w:style w:type="paragraph" w:customStyle="1" w:styleId="8401AF7E19974A7CAE75813886C22E05">
    <w:name w:val="8401AF7E19974A7CAE75813886C22E05"/>
    <w:rsid w:val="00C76603"/>
  </w:style>
  <w:style w:type="paragraph" w:customStyle="1" w:styleId="B044898276F04446AC7C1C047D2EBC85">
    <w:name w:val="B044898276F04446AC7C1C047D2EBC85"/>
    <w:rsid w:val="00C76603"/>
  </w:style>
  <w:style w:type="paragraph" w:customStyle="1" w:styleId="5218A96078EB45C188458BED18FC4BE3">
    <w:name w:val="5218A96078EB45C188458BED18FC4BE3"/>
    <w:rsid w:val="00C76603"/>
  </w:style>
  <w:style w:type="paragraph" w:customStyle="1" w:styleId="BD81CBDA3AC549A688606CB56ABDA327">
    <w:name w:val="BD81CBDA3AC549A688606CB56ABDA327"/>
    <w:rsid w:val="00C76603"/>
  </w:style>
  <w:style w:type="paragraph" w:customStyle="1" w:styleId="33A4C4C2F39340A68A89750EB25D744A">
    <w:name w:val="33A4C4C2F39340A68A89750EB25D744A"/>
    <w:rsid w:val="00C76603"/>
  </w:style>
  <w:style w:type="paragraph" w:customStyle="1" w:styleId="2A7A8F7E2FAC4CED9EDEEF5164B079C6">
    <w:name w:val="2A7A8F7E2FAC4CED9EDEEF5164B079C6"/>
    <w:rsid w:val="00C76603"/>
  </w:style>
  <w:style w:type="paragraph" w:customStyle="1" w:styleId="B36F73A344F24816864D9AA76B909533">
    <w:name w:val="B36F73A344F24816864D9AA76B909533"/>
    <w:rsid w:val="00C76603"/>
  </w:style>
  <w:style w:type="paragraph" w:customStyle="1" w:styleId="B754A740FF7B49AF8C35CA5813C2AAAA">
    <w:name w:val="B754A740FF7B49AF8C35CA5813C2AAAA"/>
    <w:rsid w:val="00C76603"/>
  </w:style>
  <w:style w:type="paragraph" w:customStyle="1" w:styleId="7E6BD8F2415D45BEA75DF8A3ED218A4F">
    <w:name w:val="7E6BD8F2415D45BEA75DF8A3ED218A4F"/>
    <w:rsid w:val="00C76603"/>
  </w:style>
  <w:style w:type="paragraph" w:customStyle="1" w:styleId="BC7CB960BFA34F07AA8A22833CB1973B">
    <w:name w:val="BC7CB960BFA34F07AA8A22833CB1973B"/>
    <w:rsid w:val="00C76603"/>
  </w:style>
  <w:style w:type="paragraph" w:customStyle="1" w:styleId="E5577DC5A1A44590B6171483F89459F9">
    <w:name w:val="E5577DC5A1A44590B6171483F89459F9"/>
    <w:rsid w:val="00C76603"/>
  </w:style>
  <w:style w:type="paragraph" w:customStyle="1" w:styleId="B8C50D5B24B44895B76043AF78D34F76">
    <w:name w:val="B8C50D5B24B44895B76043AF78D34F76"/>
    <w:rsid w:val="00C76603"/>
  </w:style>
  <w:style w:type="paragraph" w:customStyle="1" w:styleId="08B2C1B221DB44E1A038094A87E3036D">
    <w:name w:val="08B2C1B221DB44E1A038094A87E3036D"/>
    <w:rsid w:val="00C76603"/>
  </w:style>
  <w:style w:type="paragraph" w:customStyle="1" w:styleId="B74B4BEAB93D469C95EADD39A100FF63">
    <w:name w:val="B74B4BEAB93D469C95EADD39A100FF63"/>
    <w:rsid w:val="00C76603"/>
  </w:style>
  <w:style w:type="paragraph" w:customStyle="1" w:styleId="88E4A86E18784471A10CF0289C200800">
    <w:name w:val="88E4A86E18784471A10CF0289C200800"/>
    <w:rsid w:val="00C76603"/>
  </w:style>
  <w:style w:type="paragraph" w:customStyle="1" w:styleId="BC811D7D73AC48F89E9FAD77D508963D">
    <w:name w:val="BC811D7D73AC48F89E9FAD77D508963D"/>
    <w:rsid w:val="00C76603"/>
  </w:style>
  <w:style w:type="paragraph" w:customStyle="1" w:styleId="BCAEF643CE3E451993EC16764A80C283">
    <w:name w:val="BCAEF643CE3E451993EC16764A80C283"/>
    <w:rsid w:val="00C76603"/>
  </w:style>
  <w:style w:type="paragraph" w:customStyle="1" w:styleId="AE3C09EE8485432782337A8EC5AB8A02">
    <w:name w:val="AE3C09EE8485432782337A8EC5AB8A02"/>
    <w:rsid w:val="00C76603"/>
  </w:style>
  <w:style w:type="paragraph" w:customStyle="1" w:styleId="9F763826EF9A4FEEB9538E1ADEDF311F">
    <w:name w:val="9F763826EF9A4FEEB9538E1ADEDF311F"/>
    <w:rsid w:val="00C76603"/>
  </w:style>
  <w:style w:type="paragraph" w:customStyle="1" w:styleId="8B92955531734450B02D4558C7D1547A">
    <w:name w:val="8B92955531734450B02D4558C7D1547A"/>
    <w:rsid w:val="00C76603"/>
  </w:style>
  <w:style w:type="paragraph" w:customStyle="1" w:styleId="E9D6F3C5D81846E99B05FC202A8BF94D">
    <w:name w:val="E9D6F3C5D81846E99B05FC202A8BF94D"/>
    <w:rsid w:val="00C76603"/>
  </w:style>
  <w:style w:type="paragraph" w:customStyle="1" w:styleId="51FC43E176D64EBB9B89239C91987704">
    <w:name w:val="51FC43E176D64EBB9B89239C91987704"/>
    <w:rsid w:val="00C76603"/>
  </w:style>
  <w:style w:type="paragraph" w:customStyle="1" w:styleId="1DC738EB16594B53A336EEF25935776A">
    <w:name w:val="1DC738EB16594B53A336EEF25935776A"/>
    <w:rsid w:val="00C76603"/>
  </w:style>
  <w:style w:type="paragraph" w:customStyle="1" w:styleId="C1E73BA3BDB24C95B14C0C9F5FBD5262">
    <w:name w:val="C1E73BA3BDB24C95B14C0C9F5FBD5262"/>
    <w:rsid w:val="00C76603"/>
  </w:style>
  <w:style w:type="paragraph" w:customStyle="1" w:styleId="36169E76B1D3470CB5C5F424ED8BCFBD">
    <w:name w:val="36169E76B1D3470CB5C5F424ED8BCFBD"/>
    <w:rsid w:val="00C76603"/>
  </w:style>
  <w:style w:type="paragraph" w:customStyle="1" w:styleId="72ABDDA7F7C34728B2B4B753E61DDFE2">
    <w:name w:val="72ABDDA7F7C34728B2B4B753E61DDFE2"/>
    <w:rsid w:val="00C76603"/>
  </w:style>
  <w:style w:type="paragraph" w:customStyle="1" w:styleId="AC3C6EEED61040719BC7D51744559BC1">
    <w:name w:val="AC3C6EEED61040719BC7D51744559BC1"/>
    <w:rsid w:val="00C76603"/>
  </w:style>
  <w:style w:type="paragraph" w:customStyle="1" w:styleId="4D969FFA25744A039DB3CED08D4C54E7">
    <w:name w:val="4D969FFA25744A039DB3CED08D4C54E7"/>
    <w:rsid w:val="00C76603"/>
  </w:style>
  <w:style w:type="paragraph" w:customStyle="1" w:styleId="F1463003AFDF4224AA1F749659E816C1">
    <w:name w:val="F1463003AFDF4224AA1F749659E816C1"/>
    <w:rsid w:val="00C76603"/>
  </w:style>
  <w:style w:type="paragraph" w:customStyle="1" w:styleId="311E74B06CBA43C1991DDF833EAD0B93">
    <w:name w:val="311E74B06CBA43C1991DDF833EAD0B93"/>
    <w:rsid w:val="00C76603"/>
  </w:style>
  <w:style w:type="paragraph" w:customStyle="1" w:styleId="2FE7A952BE884E91BD1F6D8CD2741D53">
    <w:name w:val="2FE7A952BE884E91BD1F6D8CD2741D53"/>
    <w:rsid w:val="00C76603"/>
  </w:style>
  <w:style w:type="paragraph" w:customStyle="1" w:styleId="1C40AD4F4F9E4B99A625A4485F56990D">
    <w:name w:val="1C40AD4F4F9E4B99A625A4485F56990D"/>
    <w:rsid w:val="00C76603"/>
  </w:style>
  <w:style w:type="paragraph" w:customStyle="1" w:styleId="0C79C4355A1E4E389208E4E3F6747BC3">
    <w:name w:val="0C79C4355A1E4E389208E4E3F6747BC3"/>
    <w:rsid w:val="00C76603"/>
  </w:style>
  <w:style w:type="paragraph" w:customStyle="1" w:styleId="9EC1ED73BF1F487196C06A7FE74089DF">
    <w:name w:val="9EC1ED73BF1F487196C06A7FE74089DF"/>
    <w:rsid w:val="00C76603"/>
  </w:style>
  <w:style w:type="paragraph" w:customStyle="1" w:styleId="4002CB8CAB7A4E0082FB8244A526A651">
    <w:name w:val="4002CB8CAB7A4E0082FB8244A526A651"/>
    <w:rsid w:val="00C76603"/>
  </w:style>
  <w:style w:type="paragraph" w:customStyle="1" w:styleId="A924474422CB4C86B8678B0CC741B8BA">
    <w:name w:val="A924474422CB4C86B8678B0CC741B8BA"/>
    <w:rsid w:val="00C76603"/>
  </w:style>
  <w:style w:type="paragraph" w:customStyle="1" w:styleId="59BE512B5A0B4851AAB1F22C4FA33D68">
    <w:name w:val="59BE512B5A0B4851AAB1F22C4FA33D68"/>
    <w:rsid w:val="00C76603"/>
  </w:style>
  <w:style w:type="paragraph" w:customStyle="1" w:styleId="3584E717ACB04C1B90BAAAB798219909">
    <w:name w:val="3584E717ACB04C1B90BAAAB798219909"/>
    <w:rsid w:val="00C76603"/>
  </w:style>
  <w:style w:type="paragraph" w:customStyle="1" w:styleId="962BDDEE47EA496A8D5C5DF6419EB695">
    <w:name w:val="962BDDEE47EA496A8D5C5DF6419EB695"/>
    <w:rsid w:val="00C76603"/>
  </w:style>
  <w:style w:type="paragraph" w:customStyle="1" w:styleId="B4402F138A2A4B33880E29A11C446FB2">
    <w:name w:val="B4402F138A2A4B33880E29A11C446FB2"/>
    <w:rsid w:val="00C76603"/>
  </w:style>
  <w:style w:type="paragraph" w:customStyle="1" w:styleId="4CC6665EA62C459A97B79AD434DF3738">
    <w:name w:val="4CC6665EA62C459A97B79AD434DF3738"/>
    <w:rsid w:val="00C76603"/>
  </w:style>
  <w:style w:type="paragraph" w:customStyle="1" w:styleId="5ABB502ABBA24F93A3269C1DF65D02B0">
    <w:name w:val="5ABB502ABBA24F93A3269C1DF65D02B0"/>
    <w:rsid w:val="00C76603"/>
  </w:style>
  <w:style w:type="paragraph" w:customStyle="1" w:styleId="6B63195CDEC9475AA8F3281899645271">
    <w:name w:val="6B63195CDEC9475AA8F3281899645271"/>
    <w:rsid w:val="00C76603"/>
  </w:style>
  <w:style w:type="paragraph" w:customStyle="1" w:styleId="7DF53C04EB64406E8671F6AA13567002">
    <w:name w:val="7DF53C04EB64406E8671F6AA13567002"/>
    <w:rsid w:val="00C76603"/>
  </w:style>
  <w:style w:type="paragraph" w:customStyle="1" w:styleId="AF18F81442174D09A039DD9B1C44C434">
    <w:name w:val="AF18F81442174D09A039DD9B1C44C434"/>
    <w:rsid w:val="00C76603"/>
  </w:style>
  <w:style w:type="paragraph" w:customStyle="1" w:styleId="301794C2F2144B119B628C42B19ACAFC">
    <w:name w:val="301794C2F2144B119B628C42B19ACAFC"/>
    <w:rsid w:val="00C76603"/>
  </w:style>
  <w:style w:type="paragraph" w:customStyle="1" w:styleId="351A6FB2A0074F41856C4E9252F9040B">
    <w:name w:val="351A6FB2A0074F41856C4E9252F9040B"/>
    <w:rsid w:val="00C76603"/>
  </w:style>
  <w:style w:type="paragraph" w:customStyle="1" w:styleId="A73A9D9D2DCE4DA491CB9CE793467EC3">
    <w:name w:val="A73A9D9D2DCE4DA491CB9CE793467EC3"/>
    <w:rsid w:val="00C76603"/>
  </w:style>
  <w:style w:type="paragraph" w:customStyle="1" w:styleId="5AB867BA56D748D59AA291BE02B7A5A2">
    <w:name w:val="5AB867BA56D748D59AA291BE02B7A5A2"/>
    <w:rsid w:val="00C76603"/>
  </w:style>
  <w:style w:type="paragraph" w:customStyle="1" w:styleId="59FD8F608EAE4779A0272511AC8C6B2A">
    <w:name w:val="59FD8F608EAE4779A0272511AC8C6B2A"/>
    <w:rsid w:val="00C76603"/>
  </w:style>
  <w:style w:type="paragraph" w:customStyle="1" w:styleId="CBB5182C918D406CB1272C4BFE6761C4">
    <w:name w:val="CBB5182C918D406CB1272C4BFE6761C4"/>
    <w:rsid w:val="00C76603"/>
  </w:style>
  <w:style w:type="paragraph" w:customStyle="1" w:styleId="A9BC0FE73BC34200ABD747FA7BCB5C44">
    <w:name w:val="A9BC0FE73BC34200ABD747FA7BCB5C44"/>
    <w:rsid w:val="00C76603"/>
  </w:style>
  <w:style w:type="paragraph" w:customStyle="1" w:styleId="E75E447409E7493489CB0AE6EDF33C61">
    <w:name w:val="E75E447409E7493489CB0AE6EDF33C61"/>
    <w:rsid w:val="00C76603"/>
  </w:style>
  <w:style w:type="paragraph" w:customStyle="1" w:styleId="8708F1855C784DAB84ACA2729A86A906">
    <w:name w:val="8708F1855C784DAB84ACA2729A86A906"/>
    <w:rsid w:val="00C76603"/>
  </w:style>
  <w:style w:type="paragraph" w:customStyle="1" w:styleId="E87D08345CEF402F8862BD3E06DBF9B9">
    <w:name w:val="E87D08345CEF402F8862BD3E06DBF9B9"/>
    <w:rsid w:val="00C76603"/>
  </w:style>
  <w:style w:type="paragraph" w:customStyle="1" w:styleId="2F6F817DB7164E9AB5AA0E77001F697B">
    <w:name w:val="2F6F817DB7164E9AB5AA0E77001F697B"/>
    <w:rsid w:val="00C76603"/>
  </w:style>
  <w:style w:type="paragraph" w:customStyle="1" w:styleId="95EAB2BCDAA24A5382F197DBD7BB3F7D">
    <w:name w:val="95EAB2BCDAA24A5382F197DBD7BB3F7D"/>
    <w:rsid w:val="00C76603"/>
  </w:style>
  <w:style w:type="paragraph" w:customStyle="1" w:styleId="7DC35612E2B0493DBF728EA6B7DF6291">
    <w:name w:val="7DC35612E2B0493DBF728EA6B7DF6291"/>
    <w:rsid w:val="00C76603"/>
  </w:style>
  <w:style w:type="paragraph" w:customStyle="1" w:styleId="87789FC2AD3B41EB81D20C798B7D4BF3">
    <w:name w:val="87789FC2AD3B41EB81D20C798B7D4BF3"/>
    <w:rsid w:val="00C76603"/>
  </w:style>
  <w:style w:type="paragraph" w:customStyle="1" w:styleId="A1826047800D436A9917CA1590AF7D89">
    <w:name w:val="A1826047800D436A9917CA1590AF7D89"/>
    <w:rsid w:val="00C76603"/>
  </w:style>
  <w:style w:type="paragraph" w:customStyle="1" w:styleId="64FC22FD5826400194A0CB93689125D2">
    <w:name w:val="64FC22FD5826400194A0CB93689125D2"/>
    <w:rsid w:val="00C76603"/>
  </w:style>
  <w:style w:type="paragraph" w:customStyle="1" w:styleId="603A22AEF2B844C79A67ED1DBA8BD23E">
    <w:name w:val="603A22AEF2B844C79A67ED1DBA8BD23E"/>
    <w:rsid w:val="00C76603"/>
  </w:style>
  <w:style w:type="paragraph" w:customStyle="1" w:styleId="8D5C4E8FEE654DB18B4D01D227EB0992">
    <w:name w:val="8D5C4E8FEE654DB18B4D01D227EB0992"/>
    <w:rsid w:val="00C76603"/>
  </w:style>
  <w:style w:type="paragraph" w:customStyle="1" w:styleId="48A6CFE5B0914A338C0A0104E88368DA">
    <w:name w:val="48A6CFE5B0914A338C0A0104E88368DA"/>
    <w:rsid w:val="00C76603"/>
  </w:style>
  <w:style w:type="paragraph" w:customStyle="1" w:styleId="27DD6303196E46AE8949EE32B8FC6D22">
    <w:name w:val="27DD6303196E46AE8949EE32B8FC6D22"/>
    <w:rsid w:val="00C76603"/>
  </w:style>
  <w:style w:type="paragraph" w:customStyle="1" w:styleId="0EAF382A4C1B408BAC583ABDF927A415">
    <w:name w:val="0EAF382A4C1B408BAC583ABDF927A415"/>
    <w:rsid w:val="00C76603"/>
  </w:style>
  <w:style w:type="paragraph" w:customStyle="1" w:styleId="49E5FCAE0BC54D4388C4A5EFE33FC324">
    <w:name w:val="49E5FCAE0BC54D4388C4A5EFE33FC324"/>
    <w:rsid w:val="00C76603"/>
  </w:style>
  <w:style w:type="paragraph" w:customStyle="1" w:styleId="A28E038C639241C6883168AF188CCAF1">
    <w:name w:val="A28E038C639241C6883168AF188CCAF1"/>
    <w:rsid w:val="00C76603"/>
  </w:style>
  <w:style w:type="paragraph" w:customStyle="1" w:styleId="1FCD0D7F1A5F42179766F5F299739B21">
    <w:name w:val="1FCD0D7F1A5F42179766F5F299739B21"/>
    <w:rsid w:val="00C76603"/>
  </w:style>
  <w:style w:type="paragraph" w:customStyle="1" w:styleId="28A84E0D278D42978E9F59D096B11808">
    <w:name w:val="28A84E0D278D42978E9F59D096B11808"/>
    <w:rsid w:val="00C76603"/>
  </w:style>
  <w:style w:type="paragraph" w:customStyle="1" w:styleId="4DDEF5F03535417594A367A8EE91AB12">
    <w:name w:val="4DDEF5F03535417594A367A8EE91AB12"/>
    <w:rsid w:val="00C76603"/>
  </w:style>
  <w:style w:type="paragraph" w:customStyle="1" w:styleId="AFED317CE0044B54A55FC9FB9B843F1C">
    <w:name w:val="AFED317CE0044B54A55FC9FB9B843F1C"/>
    <w:rsid w:val="00C76603"/>
  </w:style>
  <w:style w:type="paragraph" w:customStyle="1" w:styleId="735519BAECFA45A49730BEB67D432E0A">
    <w:name w:val="735519BAECFA45A49730BEB67D432E0A"/>
    <w:rsid w:val="00C76603"/>
  </w:style>
  <w:style w:type="paragraph" w:customStyle="1" w:styleId="64D89F9EDB684175B6FBED923DE554A3">
    <w:name w:val="64D89F9EDB684175B6FBED923DE554A3"/>
    <w:rsid w:val="00C76603"/>
  </w:style>
  <w:style w:type="paragraph" w:customStyle="1" w:styleId="4422E851E3314F018987212ED300660B">
    <w:name w:val="4422E851E3314F018987212ED300660B"/>
    <w:rsid w:val="00C76603"/>
  </w:style>
  <w:style w:type="paragraph" w:customStyle="1" w:styleId="A99A430EFE2A4CBE906D25CAE0867FB5">
    <w:name w:val="A99A430EFE2A4CBE906D25CAE0867FB5"/>
    <w:rsid w:val="00C76603"/>
  </w:style>
  <w:style w:type="paragraph" w:customStyle="1" w:styleId="FCF1DBE0C4D4424FAE74E637045A4EE3">
    <w:name w:val="FCF1DBE0C4D4424FAE74E637045A4EE3"/>
    <w:rsid w:val="00C76603"/>
  </w:style>
  <w:style w:type="paragraph" w:customStyle="1" w:styleId="3ED1B9EED5604AF3B872A4CEDCD2A1B3">
    <w:name w:val="3ED1B9EED5604AF3B872A4CEDCD2A1B3"/>
    <w:rsid w:val="00C76603"/>
  </w:style>
  <w:style w:type="paragraph" w:customStyle="1" w:styleId="F44ADBE2FD5B4A72951DD0652EC336AE">
    <w:name w:val="F44ADBE2FD5B4A72951DD0652EC336AE"/>
    <w:rsid w:val="00C76603"/>
  </w:style>
  <w:style w:type="paragraph" w:customStyle="1" w:styleId="D8F64D02ED7F482AA7C3C793ACCA538F">
    <w:name w:val="D8F64D02ED7F482AA7C3C793ACCA538F"/>
    <w:rsid w:val="00C76603"/>
  </w:style>
  <w:style w:type="paragraph" w:customStyle="1" w:styleId="23249340CBD7478D93974400067A406F">
    <w:name w:val="23249340CBD7478D93974400067A406F"/>
    <w:rsid w:val="00C76603"/>
  </w:style>
  <w:style w:type="paragraph" w:customStyle="1" w:styleId="F0754F77284F4140AE05DECE987D9EF3">
    <w:name w:val="F0754F77284F4140AE05DECE987D9EF3"/>
    <w:rsid w:val="00C76603"/>
  </w:style>
  <w:style w:type="paragraph" w:customStyle="1" w:styleId="F8F5BEAB9C6444D8ABF7512C4868576E">
    <w:name w:val="F8F5BEAB9C6444D8ABF7512C4868576E"/>
    <w:rsid w:val="00C76603"/>
  </w:style>
  <w:style w:type="paragraph" w:customStyle="1" w:styleId="96F6CFFBB0DB4633AF036BF009FEDF39">
    <w:name w:val="96F6CFFBB0DB4633AF036BF009FEDF39"/>
    <w:rsid w:val="00C76603"/>
  </w:style>
  <w:style w:type="paragraph" w:customStyle="1" w:styleId="95DE25C77ED649CF8EB270AC6CB51CCD">
    <w:name w:val="95DE25C77ED649CF8EB270AC6CB51CCD"/>
    <w:rsid w:val="00C76603"/>
  </w:style>
  <w:style w:type="paragraph" w:customStyle="1" w:styleId="FDAB6EEFBB1B48E5B51B8DE81807FA08">
    <w:name w:val="FDAB6EEFBB1B48E5B51B8DE81807FA08"/>
    <w:rsid w:val="00C76603"/>
  </w:style>
  <w:style w:type="paragraph" w:customStyle="1" w:styleId="B5C533782F5343908D89004CC00407FB">
    <w:name w:val="B5C533782F5343908D89004CC00407FB"/>
    <w:rsid w:val="00C76603"/>
  </w:style>
  <w:style w:type="paragraph" w:customStyle="1" w:styleId="A5FBAA3EF6A04D279B0EA387F6DB7744">
    <w:name w:val="A5FBAA3EF6A04D279B0EA387F6DB7744"/>
    <w:rsid w:val="00C76603"/>
  </w:style>
  <w:style w:type="paragraph" w:customStyle="1" w:styleId="4695294C2B8542F3B57C25FC9BE3280A">
    <w:name w:val="4695294C2B8542F3B57C25FC9BE3280A"/>
    <w:rsid w:val="00C76603"/>
  </w:style>
  <w:style w:type="paragraph" w:customStyle="1" w:styleId="1ABF7B32DBB546A6B0FA40C5E37BAA43">
    <w:name w:val="1ABF7B32DBB546A6B0FA40C5E37BAA43"/>
    <w:rsid w:val="00C76603"/>
  </w:style>
  <w:style w:type="paragraph" w:customStyle="1" w:styleId="1B084393A6744AC6A47E201925C9879D">
    <w:name w:val="1B084393A6744AC6A47E201925C9879D"/>
    <w:rsid w:val="00C76603"/>
  </w:style>
  <w:style w:type="paragraph" w:customStyle="1" w:styleId="8E5C5B58388E4E55AE61BF0E2BACCB4A">
    <w:name w:val="8E5C5B58388E4E55AE61BF0E2BACCB4A"/>
    <w:rsid w:val="00C76603"/>
  </w:style>
  <w:style w:type="paragraph" w:customStyle="1" w:styleId="AE68202B70B64DCA81C6F0E7AAFCE7B6">
    <w:name w:val="AE68202B70B64DCA81C6F0E7AAFCE7B6"/>
    <w:rsid w:val="00C76603"/>
  </w:style>
  <w:style w:type="paragraph" w:customStyle="1" w:styleId="2295C447CFE545C09FF92530931BB635">
    <w:name w:val="2295C447CFE545C09FF92530931BB635"/>
    <w:rsid w:val="00C76603"/>
  </w:style>
  <w:style w:type="paragraph" w:customStyle="1" w:styleId="20A7DE5AB0254442A92E83CBC0C94423">
    <w:name w:val="20A7DE5AB0254442A92E83CBC0C94423"/>
    <w:rsid w:val="00C76603"/>
  </w:style>
  <w:style w:type="paragraph" w:customStyle="1" w:styleId="FFC7D397FC44421FBA8AC71C21E6C745">
    <w:name w:val="FFC7D397FC44421FBA8AC71C21E6C745"/>
    <w:rsid w:val="00C76603"/>
  </w:style>
  <w:style w:type="paragraph" w:customStyle="1" w:styleId="4521BCC5D5214174A0B9C33C7A0500FE">
    <w:name w:val="4521BCC5D5214174A0B9C33C7A0500FE"/>
    <w:rsid w:val="00C76603"/>
  </w:style>
  <w:style w:type="paragraph" w:customStyle="1" w:styleId="8BA02E69168F4175A3889861C23E50B0">
    <w:name w:val="8BA02E69168F4175A3889861C23E50B0"/>
    <w:rsid w:val="00C76603"/>
  </w:style>
  <w:style w:type="paragraph" w:customStyle="1" w:styleId="DADB711279D1416791F35017C6EAF5E5">
    <w:name w:val="DADB711279D1416791F35017C6EAF5E5"/>
    <w:rsid w:val="00C76603"/>
  </w:style>
  <w:style w:type="paragraph" w:customStyle="1" w:styleId="8E9F0E7832994C128C81AAB1EE624050">
    <w:name w:val="8E9F0E7832994C128C81AAB1EE624050"/>
    <w:rsid w:val="00C76603"/>
  </w:style>
  <w:style w:type="paragraph" w:customStyle="1" w:styleId="DF62BD66BFDA46988427D9454F38E49A">
    <w:name w:val="DF62BD66BFDA46988427D9454F38E49A"/>
    <w:rsid w:val="00C76603"/>
  </w:style>
  <w:style w:type="paragraph" w:customStyle="1" w:styleId="B0B51DCFE11C47069245B548940F4ECF">
    <w:name w:val="B0B51DCFE11C47069245B548940F4ECF"/>
    <w:rsid w:val="00C76603"/>
  </w:style>
  <w:style w:type="paragraph" w:customStyle="1" w:styleId="E8CE661EE16243648A4B2AB802977D09">
    <w:name w:val="E8CE661EE16243648A4B2AB802977D09"/>
    <w:rsid w:val="00C76603"/>
  </w:style>
  <w:style w:type="paragraph" w:customStyle="1" w:styleId="4782A737F8334C76A4452641732CB090">
    <w:name w:val="4782A737F8334C76A4452641732CB090"/>
    <w:rsid w:val="00C76603"/>
  </w:style>
  <w:style w:type="paragraph" w:customStyle="1" w:styleId="26AD7362B7954D0E804CE2715FC0285F">
    <w:name w:val="26AD7362B7954D0E804CE2715FC0285F"/>
    <w:rsid w:val="00C76603"/>
  </w:style>
  <w:style w:type="paragraph" w:customStyle="1" w:styleId="D06B1F6EB6BB4F4AB2F98785D88075B1">
    <w:name w:val="D06B1F6EB6BB4F4AB2F98785D88075B1"/>
    <w:rsid w:val="00C76603"/>
  </w:style>
  <w:style w:type="paragraph" w:customStyle="1" w:styleId="7B3896C7285F4BE1BD9E69A255FCDF8A">
    <w:name w:val="7B3896C7285F4BE1BD9E69A255FCDF8A"/>
    <w:rsid w:val="00C76603"/>
  </w:style>
  <w:style w:type="paragraph" w:customStyle="1" w:styleId="F0E59A2665E74EDE8CBA69EA17C2E0C0">
    <w:name w:val="F0E59A2665E74EDE8CBA69EA17C2E0C0"/>
    <w:rsid w:val="00C76603"/>
  </w:style>
  <w:style w:type="paragraph" w:customStyle="1" w:styleId="EC696075BAAB45849EC447D91269549F">
    <w:name w:val="EC696075BAAB45849EC447D91269549F"/>
    <w:rsid w:val="00C76603"/>
  </w:style>
  <w:style w:type="paragraph" w:customStyle="1" w:styleId="8B63DD4CD07E423AA529855ED1E62800">
    <w:name w:val="8B63DD4CD07E423AA529855ED1E62800"/>
    <w:rsid w:val="00C76603"/>
  </w:style>
  <w:style w:type="paragraph" w:customStyle="1" w:styleId="8D01B7092F9645BC9EEC3E4ABF11DE2C">
    <w:name w:val="8D01B7092F9645BC9EEC3E4ABF11DE2C"/>
    <w:rsid w:val="00C76603"/>
  </w:style>
  <w:style w:type="paragraph" w:customStyle="1" w:styleId="2F98A6C616584A5D99312B6710BEC888">
    <w:name w:val="2F98A6C616584A5D99312B6710BEC888"/>
    <w:rsid w:val="00C76603"/>
  </w:style>
  <w:style w:type="paragraph" w:customStyle="1" w:styleId="531A9035829245699E6488E52F9BB8AA">
    <w:name w:val="531A9035829245699E6488E52F9BB8AA"/>
    <w:rsid w:val="00C76603"/>
  </w:style>
  <w:style w:type="paragraph" w:customStyle="1" w:styleId="FA0584566265442880E14E07863B9AD0">
    <w:name w:val="FA0584566265442880E14E07863B9AD0"/>
    <w:rsid w:val="00C76603"/>
  </w:style>
  <w:style w:type="paragraph" w:customStyle="1" w:styleId="2A70AA46F5A3495185D94153DA03D5E6">
    <w:name w:val="2A70AA46F5A3495185D94153DA03D5E6"/>
    <w:rsid w:val="00C76603"/>
  </w:style>
  <w:style w:type="paragraph" w:customStyle="1" w:styleId="0C504548F77E463BA07364095C27A9A5">
    <w:name w:val="0C504548F77E463BA07364095C27A9A5"/>
    <w:rsid w:val="00C76603"/>
  </w:style>
  <w:style w:type="paragraph" w:customStyle="1" w:styleId="223676C9F8F344D8A9A0BEFB8D23EE80">
    <w:name w:val="223676C9F8F344D8A9A0BEFB8D23EE80"/>
    <w:rsid w:val="00C76603"/>
  </w:style>
  <w:style w:type="paragraph" w:customStyle="1" w:styleId="9A12786F24BB40F59A3300150E5698D9">
    <w:name w:val="9A12786F24BB40F59A3300150E5698D9"/>
    <w:rsid w:val="00C76603"/>
  </w:style>
  <w:style w:type="paragraph" w:customStyle="1" w:styleId="818AD443850E4434A57083685BD2A8D0">
    <w:name w:val="818AD443850E4434A57083685BD2A8D0"/>
    <w:rsid w:val="00C76603"/>
  </w:style>
  <w:style w:type="paragraph" w:customStyle="1" w:styleId="1D3ACBE58E4F4C27BD7ECE980A7BF4B7">
    <w:name w:val="1D3ACBE58E4F4C27BD7ECE980A7BF4B7"/>
    <w:rsid w:val="00C76603"/>
  </w:style>
  <w:style w:type="paragraph" w:customStyle="1" w:styleId="B63FB61D099F48BAAED709A2E9EC1067">
    <w:name w:val="B63FB61D099F48BAAED709A2E9EC1067"/>
    <w:rsid w:val="00C76603"/>
  </w:style>
  <w:style w:type="paragraph" w:customStyle="1" w:styleId="77C7E075D17E474FBF8A6EB1E7CD0C16">
    <w:name w:val="77C7E075D17E474FBF8A6EB1E7CD0C16"/>
    <w:rsid w:val="00C76603"/>
  </w:style>
  <w:style w:type="paragraph" w:customStyle="1" w:styleId="D511355BD1F34497940F0A39AAA4B86F">
    <w:name w:val="D511355BD1F34497940F0A39AAA4B86F"/>
    <w:rsid w:val="00C76603"/>
  </w:style>
  <w:style w:type="paragraph" w:customStyle="1" w:styleId="D5A0C7565E264A649277B35A6E00C71F">
    <w:name w:val="D5A0C7565E264A649277B35A6E00C71F"/>
    <w:rsid w:val="00C76603"/>
  </w:style>
  <w:style w:type="paragraph" w:customStyle="1" w:styleId="F8D0E3764216410ABF814165AF43EFFB">
    <w:name w:val="F8D0E3764216410ABF814165AF43EFFB"/>
    <w:rsid w:val="00C76603"/>
  </w:style>
  <w:style w:type="paragraph" w:customStyle="1" w:styleId="57F0CE5082DD475E9223CD1F5DD3DAA2">
    <w:name w:val="57F0CE5082DD475E9223CD1F5DD3DAA2"/>
    <w:rsid w:val="00C76603"/>
  </w:style>
  <w:style w:type="paragraph" w:customStyle="1" w:styleId="625471B7856048719D53FC96E779E4F1">
    <w:name w:val="625471B7856048719D53FC96E779E4F1"/>
    <w:rsid w:val="00C76603"/>
  </w:style>
  <w:style w:type="paragraph" w:customStyle="1" w:styleId="BC760F18E61E4B829A26F8ED1A19688F">
    <w:name w:val="BC760F18E61E4B829A26F8ED1A19688F"/>
    <w:rsid w:val="00C76603"/>
  </w:style>
  <w:style w:type="paragraph" w:customStyle="1" w:styleId="3D913B3256684FEA89C15199B700344B">
    <w:name w:val="3D913B3256684FEA89C15199B700344B"/>
    <w:rsid w:val="00C76603"/>
  </w:style>
  <w:style w:type="paragraph" w:customStyle="1" w:styleId="C1D6D273CA61402D8103D035C7009483">
    <w:name w:val="C1D6D273CA61402D8103D035C7009483"/>
    <w:rsid w:val="00C76603"/>
  </w:style>
  <w:style w:type="paragraph" w:customStyle="1" w:styleId="BBDF8B660E9D4907B4D6352112AE4044">
    <w:name w:val="BBDF8B660E9D4907B4D6352112AE4044"/>
    <w:rsid w:val="00C76603"/>
  </w:style>
  <w:style w:type="paragraph" w:customStyle="1" w:styleId="68A67E9CBF9C461087A66AB80F17FFF6">
    <w:name w:val="68A67E9CBF9C461087A66AB80F17FFF6"/>
    <w:rsid w:val="00C76603"/>
  </w:style>
  <w:style w:type="paragraph" w:customStyle="1" w:styleId="CDB3A7218ED041A2BADA02FFFDCA6839">
    <w:name w:val="CDB3A7218ED041A2BADA02FFFDCA6839"/>
    <w:rsid w:val="00C76603"/>
  </w:style>
  <w:style w:type="paragraph" w:customStyle="1" w:styleId="070B6E4D115E49FCAD058B2820A2F441">
    <w:name w:val="070B6E4D115E49FCAD058B2820A2F441"/>
    <w:rsid w:val="00C76603"/>
  </w:style>
  <w:style w:type="paragraph" w:customStyle="1" w:styleId="79B14CFBCB864B52A173C965EA0C0BB1">
    <w:name w:val="79B14CFBCB864B52A173C965EA0C0BB1"/>
    <w:rsid w:val="00C76603"/>
  </w:style>
  <w:style w:type="paragraph" w:customStyle="1" w:styleId="CFD87821E67D48BA93750F3F8AD8B38F">
    <w:name w:val="CFD87821E67D48BA93750F3F8AD8B38F"/>
    <w:rsid w:val="00C76603"/>
  </w:style>
  <w:style w:type="paragraph" w:customStyle="1" w:styleId="8FE22E9D2C25490890E4B9992BAAFE34">
    <w:name w:val="8FE22E9D2C25490890E4B9992BAAFE34"/>
    <w:rsid w:val="00C76603"/>
  </w:style>
  <w:style w:type="paragraph" w:customStyle="1" w:styleId="174B7C369FC049AE847D8EEFE28A0862">
    <w:name w:val="174B7C369FC049AE847D8EEFE28A0862"/>
    <w:rsid w:val="00C76603"/>
  </w:style>
  <w:style w:type="paragraph" w:customStyle="1" w:styleId="EAF74314B4F643F6B4C246C71F86B873">
    <w:name w:val="EAF74314B4F643F6B4C246C71F86B873"/>
    <w:rsid w:val="00C76603"/>
  </w:style>
  <w:style w:type="paragraph" w:customStyle="1" w:styleId="0DA0E09F5E7D4AE1843E08DBB5C86C8B">
    <w:name w:val="0DA0E09F5E7D4AE1843E08DBB5C86C8B"/>
    <w:rsid w:val="00C76603"/>
  </w:style>
  <w:style w:type="paragraph" w:customStyle="1" w:styleId="082D8C0B39B44B42A8292EE5B7FF6FFE">
    <w:name w:val="082D8C0B39B44B42A8292EE5B7FF6FFE"/>
    <w:rsid w:val="00C76603"/>
  </w:style>
  <w:style w:type="paragraph" w:customStyle="1" w:styleId="DF0C8F440AD747F4B21CACACE36FD56C">
    <w:name w:val="DF0C8F440AD747F4B21CACACE36FD56C"/>
    <w:rsid w:val="00C76603"/>
  </w:style>
  <w:style w:type="paragraph" w:customStyle="1" w:styleId="C33502177FD3462EA4B4AFFC7020BF3D">
    <w:name w:val="C33502177FD3462EA4B4AFFC7020BF3D"/>
    <w:rsid w:val="00C76603"/>
  </w:style>
  <w:style w:type="paragraph" w:customStyle="1" w:styleId="380E8AE2C9B64ABDBEEC9223366A4639">
    <w:name w:val="380E8AE2C9B64ABDBEEC9223366A4639"/>
    <w:rsid w:val="00C76603"/>
  </w:style>
  <w:style w:type="paragraph" w:customStyle="1" w:styleId="89A86E478E744460995EF97D7469906A">
    <w:name w:val="89A86E478E744460995EF97D7469906A"/>
    <w:rsid w:val="00C76603"/>
  </w:style>
  <w:style w:type="paragraph" w:customStyle="1" w:styleId="5BF90CC5DF0E46C792F362E3260E670E">
    <w:name w:val="5BF90CC5DF0E46C792F362E3260E670E"/>
    <w:rsid w:val="00C76603"/>
  </w:style>
  <w:style w:type="paragraph" w:customStyle="1" w:styleId="1FC5904FF0DE4297A2B0AB8BB55C1B31">
    <w:name w:val="1FC5904FF0DE4297A2B0AB8BB55C1B31"/>
    <w:rsid w:val="00C76603"/>
  </w:style>
  <w:style w:type="paragraph" w:customStyle="1" w:styleId="268C8D9ABAB94B82A914CE00FF77FCC8">
    <w:name w:val="268C8D9ABAB94B82A914CE00FF77FCC8"/>
    <w:rsid w:val="00C76603"/>
  </w:style>
  <w:style w:type="paragraph" w:customStyle="1" w:styleId="661FBE92186D4895B2F3090CC763768C">
    <w:name w:val="661FBE92186D4895B2F3090CC763768C"/>
    <w:rsid w:val="00C76603"/>
  </w:style>
  <w:style w:type="paragraph" w:customStyle="1" w:styleId="07E0DB4C7410495284D5372EA5ED2324">
    <w:name w:val="07E0DB4C7410495284D5372EA5ED2324"/>
    <w:rsid w:val="00C76603"/>
  </w:style>
  <w:style w:type="paragraph" w:customStyle="1" w:styleId="C5DA39C85AE84A8997AC0418F27A3BA2">
    <w:name w:val="C5DA39C85AE84A8997AC0418F27A3BA2"/>
    <w:rsid w:val="00C76603"/>
  </w:style>
  <w:style w:type="paragraph" w:customStyle="1" w:styleId="3A8B5BA5733240F1AB280A78C41BCCEF">
    <w:name w:val="3A8B5BA5733240F1AB280A78C41BCCEF"/>
    <w:rsid w:val="00C76603"/>
  </w:style>
  <w:style w:type="paragraph" w:customStyle="1" w:styleId="B0828ED5D79F4890B946DAF66C04B143">
    <w:name w:val="B0828ED5D79F4890B946DAF66C04B143"/>
    <w:rsid w:val="00C76603"/>
  </w:style>
  <w:style w:type="paragraph" w:customStyle="1" w:styleId="E249D00802274C8391DF0CDA24E1BF8D">
    <w:name w:val="E249D00802274C8391DF0CDA24E1BF8D"/>
    <w:rsid w:val="00C76603"/>
  </w:style>
  <w:style w:type="paragraph" w:customStyle="1" w:styleId="9FE6E163686B43A9A964471771868CB7">
    <w:name w:val="9FE6E163686B43A9A964471771868CB7"/>
    <w:rsid w:val="00C76603"/>
  </w:style>
  <w:style w:type="paragraph" w:customStyle="1" w:styleId="16871F7FDAAC49BABDE5C040983FAEA0">
    <w:name w:val="16871F7FDAAC49BABDE5C040983FAEA0"/>
    <w:rsid w:val="00C76603"/>
  </w:style>
  <w:style w:type="paragraph" w:customStyle="1" w:styleId="AF51D673480041FD98B454D090F75361">
    <w:name w:val="AF51D673480041FD98B454D090F75361"/>
    <w:rsid w:val="00C76603"/>
  </w:style>
  <w:style w:type="paragraph" w:customStyle="1" w:styleId="49398CB1EE63467E9FD7027C24A3B248">
    <w:name w:val="49398CB1EE63467E9FD7027C24A3B248"/>
    <w:rsid w:val="00C76603"/>
  </w:style>
  <w:style w:type="paragraph" w:customStyle="1" w:styleId="88608EEAFE3944168C46EEDA876716FE">
    <w:name w:val="88608EEAFE3944168C46EEDA876716FE"/>
    <w:rsid w:val="00C76603"/>
  </w:style>
  <w:style w:type="paragraph" w:customStyle="1" w:styleId="67EFD90D32BF47D7BDE617CB9FD1345A">
    <w:name w:val="67EFD90D32BF47D7BDE617CB9FD1345A"/>
    <w:rsid w:val="00C76603"/>
  </w:style>
  <w:style w:type="paragraph" w:customStyle="1" w:styleId="BB699FB708814E88A16B376578D9725B">
    <w:name w:val="BB699FB708814E88A16B376578D9725B"/>
    <w:rsid w:val="00C76603"/>
  </w:style>
  <w:style w:type="paragraph" w:customStyle="1" w:styleId="70DB3F6C03FA49E3BBEFAD2A700DAEC2">
    <w:name w:val="70DB3F6C03FA49E3BBEFAD2A700DAEC2"/>
    <w:rsid w:val="00C76603"/>
  </w:style>
  <w:style w:type="paragraph" w:customStyle="1" w:styleId="979AD6B0040D41AAA839C8839630C76E">
    <w:name w:val="979AD6B0040D41AAA839C8839630C76E"/>
    <w:rsid w:val="00C76603"/>
  </w:style>
  <w:style w:type="paragraph" w:customStyle="1" w:styleId="8397555011E24602A4B9A7966483F39B">
    <w:name w:val="8397555011E24602A4B9A7966483F39B"/>
    <w:rsid w:val="00C76603"/>
  </w:style>
  <w:style w:type="paragraph" w:customStyle="1" w:styleId="A7351BAA424D4308A8D887FC8AD284AE">
    <w:name w:val="A7351BAA424D4308A8D887FC8AD284AE"/>
    <w:rsid w:val="00C76603"/>
  </w:style>
  <w:style w:type="paragraph" w:customStyle="1" w:styleId="59D90FFC09234E748FFAE0452B7601F6">
    <w:name w:val="59D90FFC09234E748FFAE0452B7601F6"/>
    <w:rsid w:val="00C76603"/>
  </w:style>
  <w:style w:type="paragraph" w:customStyle="1" w:styleId="F3302078289046A482DC515B352EDFAC">
    <w:name w:val="F3302078289046A482DC515B352EDFAC"/>
    <w:rsid w:val="00C76603"/>
  </w:style>
  <w:style w:type="paragraph" w:customStyle="1" w:styleId="7B86902BC08C44EBA085D708F55B35B8">
    <w:name w:val="7B86902BC08C44EBA085D708F55B35B8"/>
    <w:rsid w:val="00C76603"/>
  </w:style>
  <w:style w:type="paragraph" w:customStyle="1" w:styleId="85BD9C750E6A409EB79307D37E2A2DF1">
    <w:name w:val="85BD9C750E6A409EB79307D37E2A2DF1"/>
    <w:rsid w:val="00C76603"/>
  </w:style>
  <w:style w:type="paragraph" w:customStyle="1" w:styleId="635C362BA06C40AE8BAC80A062E106C5">
    <w:name w:val="635C362BA06C40AE8BAC80A062E106C5"/>
    <w:rsid w:val="00C76603"/>
  </w:style>
  <w:style w:type="paragraph" w:customStyle="1" w:styleId="74FC0465403E476AAE2EAAD621A32587">
    <w:name w:val="74FC0465403E476AAE2EAAD621A32587"/>
    <w:rsid w:val="00C76603"/>
  </w:style>
  <w:style w:type="paragraph" w:customStyle="1" w:styleId="45DB8406F8DD4BA3A11335680B7AAA77">
    <w:name w:val="45DB8406F8DD4BA3A11335680B7AAA77"/>
    <w:rsid w:val="00C76603"/>
  </w:style>
  <w:style w:type="paragraph" w:customStyle="1" w:styleId="241D910B8BBE45ADB5A37A7040CA9B51">
    <w:name w:val="241D910B8BBE45ADB5A37A7040CA9B51"/>
    <w:rsid w:val="00C76603"/>
  </w:style>
  <w:style w:type="paragraph" w:customStyle="1" w:styleId="E94F185B4A744B0F83669F780BAF2535">
    <w:name w:val="E94F185B4A744B0F83669F780BAF2535"/>
    <w:rsid w:val="00C76603"/>
  </w:style>
  <w:style w:type="paragraph" w:customStyle="1" w:styleId="8A093315E62A4F4F8CD45BDA7D1A2A01">
    <w:name w:val="8A093315E62A4F4F8CD45BDA7D1A2A01"/>
    <w:rsid w:val="00C76603"/>
  </w:style>
  <w:style w:type="paragraph" w:customStyle="1" w:styleId="6B8D9DCA620640A3BFD3A51DF11581EE">
    <w:name w:val="6B8D9DCA620640A3BFD3A51DF11581EE"/>
    <w:rsid w:val="00C76603"/>
  </w:style>
  <w:style w:type="paragraph" w:customStyle="1" w:styleId="80A170E594CF479FAF726C27DDB3464A">
    <w:name w:val="80A170E594CF479FAF726C27DDB3464A"/>
    <w:rsid w:val="00C76603"/>
  </w:style>
  <w:style w:type="paragraph" w:customStyle="1" w:styleId="D5C16E84F9EB43BFBFB89F9F27ADAF6B">
    <w:name w:val="D5C16E84F9EB43BFBFB89F9F27ADAF6B"/>
    <w:rsid w:val="00C76603"/>
  </w:style>
  <w:style w:type="paragraph" w:customStyle="1" w:styleId="E975DF93042B4136B2586A74E7BC5731">
    <w:name w:val="E975DF93042B4136B2586A74E7BC5731"/>
    <w:rsid w:val="00C76603"/>
  </w:style>
  <w:style w:type="paragraph" w:customStyle="1" w:styleId="797D41AD2C6F4B9EACFE6E61BE77FF35">
    <w:name w:val="797D41AD2C6F4B9EACFE6E61BE77FF35"/>
    <w:rsid w:val="00C76603"/>
  </w:style>
  <w:style w:type="paragraph" w:customStyle="1" w:styleId="7EF8F0ADE6B54D9D93DCCD4EE8820196">
    <w:name w:val="7EF8F0ADE6B54D9D93DCCD4EE8820196"/>
    <w:rsid w:val="00C76603"/>
  </w:style>
  <w:style w:type="paragraph" w:customStyle="1" w:styleId="BEBC0347E50440C3984466EC1756FB94">
    <w:name w:val="BEBC0347E50440C3984466EC1756FB94"/>
    <w:rsid w:val="00C76603"/>
  </w:style>
  <w:style w:type="paragraph" w:customStyle="1" w:styleId="2871BACA522749408F86C2BE480C68DF">
    <w:name w:val="2871BACA522749408F86C2BE480C68DF"/>
    <w:rsid w:val="00C76603"/>
  </w:style>
  <w:style w:type="paragraph" w:customStyle="1" w:styleId="BDB53ABAC16046A1B7BD43FC942EE32C">
    <w:name w:val="BDB53ABAC16046A1B7BD43FC942EE32C"/>
    <w:rsid w:val="00C76603"/>
  </w:style>
  <w:style w:type="paragraph" w:customStyle="1" w:styleId="BC700FBE0FB04B35AAE5AED3AE9F377F">
    <w:name w:val="BC700FBE0FB04B35AAE5AED3AE9F377F"/>
    <w:rsid w:val="00C76603"/>
  </w:style>
  <w:style w:type="paragraph" w:customStyle="1" w:styleId="5E89EACE47AD4F39AC81022C9C2F4353">
    <w:name w:val="5E89EACE47AD4F39AC81022C9C2F4353"/>
    <w:rsid w:val="00C76603"/>
  </w:style>
  <w:style w:type="paragraph" w:customStyle="1" w:styleId="D845F8BD3F744AEEAB9A783526E6C8A9">
    <w:name w:val="D845F8BD3F744AEEAB9A783526E6C8A9"/>
    <w:rsid w:val="00C76603"/>
  </w:style>
  <w:style w:type="paragraph" w:customStyle="1" w:styleId="429C14E8A610493E91FEB9D602EC59C9">
    <w:name w:val="429C14E8A610493E91FEB9D602EC59C9"/>
    <w:rsid w:val="00C76603"/>
  </w:style>
  <w:style w:type="paragraph" w:customStyle="1" w:styleId="66F316F76C4A4D6F90FC39861A852126">
    <w:name w:val="66F316F76C4A4D6F90FC39861A852126"/>
    <w:rsid w:val="00C76603"/>
  </w:style>
  <w:style w:type="paragraph" w:customStyle="1" w:styleId="1B2FFFE58A394B2DAD6EA4927E057FAB">
    <w:name w:val="1B2FFFE58A394B2DAD6EA4927E057FAB"/>
    <w:rsid w:val="00C76603"/>
  </w:style>
  <w:style w:type="paragraph" w:customStyle="1" w:styleId="A166E1289B6047C3821AE56FB0C89873">
    <w:name w:val="A166E1289B6047C3821AE56FB0C89873"/>
    <w:rsid w:val="00C76603"/>
  </w:style>
  <w:style w:type="paragraph" w:customStyle="1" w:styleId="547913CDE6894AF888DDDD353B761120">
    <w:name w:val="547913CDE6894AF888DDDD353B761120"/>
    <w:rsid w:val="00C76603"/>
  </w:style>
  <w:style w:type="paragraph" w:customStyle="1" w:styleId="1444664C20E24305818F45DE9151AA78">
    <w:name w:val="1444664C20E24305818F45DE9151AA78"/>
    <w:rsid w:val="00C76603"/>
  </w:style>
  <w:style w:type="paragraph" w:customStyle="1" w:styleId="DF73330DF0834EF2BF86D2125BB55DC3">
    <w:name w:val="DF73330DF0834EF2BF86D2125BB55DC3"/>
    <w:rsid w:val="00C76603"/>
  </w:style>
  <w:style w:type="paragraph" w:customStyle="1" w:styleId="1D83341D7BD64573A134D62A406D3EA5">
    <w:name w:val="1D83341D7BD64573A134D62A406D3EA5"/>
    <w:rsid w:val="00C76603"/>
  </w:style>
  <w:style w:type="paragraph" w:customStyle="1" w:styleId="313D3D14D959471081EB50C5227FC853">
    <w:name w:val="313D3D14D959471081EB50C5227FC853"/>
    <w:rsid w:val="00C76603"/>
  </w:style>
  <w:style w:type="paragraph" w:customStyle="1" w:styleId="739E723781E14BD59A330FABD3187BF8">
    <w:name w:val="739E723781E14BD59A330FABD3187BF8"/>
    <w:rsid w:val="00C76603"/>
  </w:style>
  <w:style w:type="paragraph" w:customStyle="1" w:styleId="2DEE8D5190E244E5B7479973B4ABB9E7">
    <w:name w:val="2DEE8D5190E244E5B7479973B4ABB9E7"/>
    <w:rsid w:val="00C76603"/>
  </w:style>
  <w:style w:type="paragraph" w:customStyle="1" w:styleId="1B424C05EF954472B2AC35C6CBD357C9">
    <w:name w:val="1B424C05EF954472B2AC35C6CBD357C9"/>
    <w:rsid w:val="00C76603"/>
  </w:style>
  <w:style w:type="paragraph" w:customStyle="1" w:styleId="91BAA874FF584F3BB9686D56539C17A2">
    <w:name w:val="91BAA874FF584F3BB9686D56539C17A2"/>
    <w:rsid w:val="00C76603"/>
  </w:style>
  <w:style w:type="paragraph" w:customStyle="1" w:styleId="BADD99CDEFEF4BC19D36451B9AD70C2B">
    <w:name w:val="BADD99CDEFEF4BC19D36451B9AD70C2B"/>
    <w:rsid w:val="00C76603"/>
  </w:style>
  <w:style w:type="paragraph" w:customStyle="1" w:styleId="83C0A074BD9548E4A08E46CC4A035984">
    <w:name w:val="83C0A074BD9548E4A08E46CC4A035984"/>
    <w:rsid w:val="00C76603"/>
  </w:style>
  <w:style w:type="paragraph" w:customStyle="1" w:styleId="D7EF404F96EC4C3485115069370AAB29">
    <w:name w:val="D7EF404F96EC4C3485115069370AAB29"/>
    <w:rsid w:val="00C76603"/>
  </w:style>
  <w:style w:type="paragraph" w:customStyle="1" w:styleId="EC26A174A1AE45AAB63110339AAE2B77">
    <w:name w:val="EC26A174A1AE45AAB63110339AAE2B77"/>
    <w:rsid w:val="00C76603"/>
  </w:style>
  <w:style w:type="paragraph" w:customStyle="1" w:styleId="6AF142D5D03247B8A99D07076A1959B7">
    <w:name w:val="6AF142D5D03247B8A99D07076A1959B7"/>
    <w:rsid w:val="00C76603"/>
  </w:style>
  <w:style w:type="paragraph" w:customStyle="1" w:styleId="609A29375D1F42A9BA3D5FF0196662A0">
    <w:name w:val="609A29375D1F42A9BA3D5FF0196662A0"/>
    <w:rsid w:val="00C76603"/>
  </w:style>
  <w:style w:type="paragraph" w:customStyle="1" w:styleId="640DF15C88034A7AAA46B9F0AE42F96B">
    <w:name w:val="640DF15C88034A7AAA46B9F0AE42F96B"/>
    <w:rsid w:val="00C76603"/>
  </w:style>
  <w:style w:type="paragraph" w:customStyle="1" w:styleId="B67ED4D44D1B4D37AE19042E475A71BE">
    <w:name w:val="B67ED4D44D1B4D37AE19042E475A71BE"/>
    <w:rsid w:val="00C76603"/>
  </w:style>
  <w:style w:type="paragraph" w:customStyle="1" w:styleId="9A8A89DD7CDC462BBF5AAD920B26830A">
    <w:name w:val="9A8A89DD7CDC462BBF5AAD920B26830A"/>
    <w:rsid w:val="00C76603"/>
  </w:style>
  <w:style w:type="paragraph" w:customStyle="1" w:styleId="E6B41D2052624176A3596B258E67AEC8">
    <w:name w:val="E6B41D2052624176A3596B258E67AEC8"/>
    <w:rsid w:val="00C76603"/>
  </w:style>
  <w:style w:type="paragraph" w:customStyle="1" w:styleId="AF33FCF393794775AB263101ADEB715B">
    <w:name w:val="AF33FCF393794775AB263101ADEB715B"/>
    <w:rsid w:val="00C76603"/>
  </w:style>
  <w:style w:type="paragraph" w:customStyle="1" w:styleId="4B2F4CF48C464D6BBB7578B1DC1923D4">
    <w:name w:val="4B2F4CF48C464D6BBB7578B1DC1923D4"/>
    <w:rsid w:val="00C76603"/>
  </w:style>
  <w:style w:type="paragraph" w:customStyle="1" w:styleId="1388FF2ADE1B456BA31354DBCCE9CDE4">
    <w:name w:val="1388FF2ADE1B456BA31354DBCCE9CDE4"/>
    <w:rsid w:val="00C76603"/>
  </w:style>
  <w:style w:type="paragraph" w:customStyle="1" w:styleId="D9B8BC93F51247A5BC8428A1B88268EE">
    <w:name w:val="D9B8BC93F51247A5BC8428A1B88268EE"/>
    <w:rsid w:val="00C76603"/>
  </w:style>
  <w:style w:type="paragraph" w:customStyle="1" w:styleId="73D6E7873B7145BF8E984F2EE3A9FB7F">
    <w:name w:val="73D6E7873B7145BF8E984F2EE3A9FB7F"/>
    <w:rsid w:val="00C76603"/>
  </w:style>
  <w:style w:type="paragraph" w:customStyle="1" w:styleId="84A6D74A427C473EB3A24D47210C3DA7">
    <w:name w:val="84A6D74A427C473EB3A24D47210C3DA7"/>
    <w:rsid w:val="00C76603"/>
  </w:style>
  <w:style w:type="paragraph" w:customStyle="1" w:styleId="84BF0A5F6697402984ABC27B0BCA0055">
    <w:name w:val="84BF0A5F6697402984ABC27B0BCA0055"/>
    <w:rsid w:val="00C76603"/>
  </w:style>
  <w:style w:type="paragraph" w:customStyle="1" w:styleId="EAA9F605081749E0BBB6E226D8414B61">
    <w:name w:val="EAA9F605081749E0BBB6E226D8414B61"/>
    <w:rsid w:val="00C76603"/>
  </w:style>
  <w:style w:type="paragraph" w:customStyle="1" w:styleId="4B31F436087C40A48691CF1797BC5A3C">
    <w:name w:val="4B31F436087C40A48691CF1797BC5A3C"/>
    <w:rsid w:val="00C76603"/>
  </w:style>
  <w:style w:type="paragraph" w:customStyle="1" w:styleId="56957D0E8A364B2796E4D5D5FFBF7FAD">
    <w:name w:val="56957D0E8A364B2796E4D5D5FFBF7FAD"/>
    <w:rsid w:val="00B018EA"/>
  </w:style>
  <w:style w:type="paragraph" w:customStyle="1" w:styleId="BF8A38BDB2DD44BFBBB13B3181A735AF">
    <w:name w:val="BF8A38BDB2DD44BFBBB13B3181A735AF"/>
    <w:rsid w:val="00B018EA"/>
  </w:style>
  <w:style w:type="paragraph" w:customStyle="1" w:styleId="5A8588153F43431494BBFD08D9644854">
    <w:name w:val="5A8588153F43431494BBFD08D9644854"/>
    <w:rsid w:val="00B018EA"/>
  </w:style>
  <w:style w:type="paragraph" w:customStyle="1" w:styleId="0D0C04775783468FB3F537A9919B1CEE">
    <w:name w:val="0D0C04775783468FB3F537A9919B1CEE"/>
    <w:rsid w:val="00B018EA"/>
  </w:style>
  <w:style w:type="paragraph" w:customStyle="1" w:styleId="5B20B18000E3433289EE1AF10B57A643">
    <w:name w:val="5B20B18000E3433289EE1AF10B57A643"/>
    <w:rsid w:val="00B018EA"/>
  </w:style>
  <w:style w:type="paragraph" w:customStyle="1" w:styleId="E53431E74FC347E58C932D84A7C94F0C">
    <w:name w:val="E53431E74FC347E58C932D84A7C94F0C"/>
    <w:rsid w:val="00B018EA"/>
  </w:style>
  <w:style w:type="paragraph" w:customStyle="1" w:styleId="BAB15814438944F581133978EC46EAAF">
    <w:name w:val="BAB15814438944F581133978EC46EAAF"/>
    <w:rsid w:val="00B018EA"/>
  </w:style>
  <w:style w:type="paragraph" w:customStyle="1" w:styleId="FFC61F3D0E7143F68277A9D0E2A68A00">
    <w:name w:val="FFC61F3D0E7143F68277A9D0E2A68A00"/>
    <w:rsid w:val="00B018EA"/>
  </w:style>
  <w:style w:type="paragraph" w:customStyle="1" w:styleId="6C9DEE0344CC4997A98946234B5E6152">
    <w:name w:val="6C9DEE0344CC4997A98946234B5E6152"/>
    <w:rsid w:val="00B018EA"/>
  </w:style>
  <w:style w:type="paragraph" w:customStyle="1" w:styleId="82905DB7F10F4758A205C7E25A573D70">
    <w:name w:val="82905DB7F10F4758A205C7E25A573D70"/>
    <w:rsid w:val="00B018EA"/>
  </w:style>
  <w:style w:type="paragraph" w:customStyle="1" w:styleId="7BFAE98532654DC8B451FDFB9853A77D">
    <w:name w:val="7BFAE98532654DC8B451FDFB9853A77D"/>
    <w:rsid w:val="00B018EA"/>
  </w:style>
  <w:style w:type="paragraph" w:customStyle="1" w:styleId="4CB0562312C94AD5AFB91F2FC7C3D01A">
    <w:name w:val="4CB0562312C94AD5AFB91F2FC7C3D01A"/>
    <w:rsid w:val="00B018EA"/>
  </w:style>
  <w:style w:type="paragraph" w:customStyle="1" w:styleId="FBC0E6E9A48F4430AAD53747CB9B3F72">
    <w:name w:val="FBC0E6E9A48F4430AAD53747CB9B3F72"/>
    <w:rsid w:val="00B018EA"/>
  </w:style>
  <w:style w:type="paragraph" w:customStyle="1" w:styleId="8F348CB883B54FE69EB6C74025054847">
    <w:name w:val="8F348CB883B54FE69EB6C74025054847"/>
    <w:rsid w:val="00B018EA"/>
  </w:style>
  <w:style w:type="paragraph" w:customStyle="1" w:styleId="3EFB939233AF437EB49633EE75BC2BA4">
    <w:name w:val="3EFB939233AF437EB49633EE75BC2BA4"/>
    <w:rsid w:val="00B018EA"/>
  </w:style>
  <w:style w:type="paragraph" w:customStyle="1" w:styleId="F2AEC38403404FBE80E5ECA4A689A483">
    <w:name w:val="F2AEC38403404FBE80E5ECA4A689A483"/>
    <w:rsid w:val="00B018EA"/>
  </w:style>
  <w:style w:type="paragraph" w:customStyle="1" w:styleId="30F13D8948394A318EF1BBAE3DBAB89F">
    <w:name w:val="30F13D8948394A318EF1BBAE3DBAB89F"/>
    <w:rsid w:val="00B018EA"/>
  </w:style>
  <w:style w:type="paragraph" w:customStyle="1" w:styleId="DBF269D957804655B56C70721A3F0A22">
    <w:name w:val="DBF269D957804655B56C70721A3F0A22"/>
    <w:rsid w:val="00B018EA"/>
  </w:style>
  <w:style w:type="paragraph" w:customStyle="1" w:styleId="B78892F80C884AB286CAA9F71113302D">
    <w:name w:val="B78892F80C884AB286CAA9F71113302D"/>
    <w:rsid w:val="00B018EA"/>
  </w:style>
  <w:style w:type="paragraph" w:customStyle="1" w:styleId="CB48FC18FFAE465AA00A715ECC67F72E">
    <w:name w:val="CB48FC18FFAE465AA00A715ECC67F72E"/>
    <w:rsid w:val="00B018EA"/>
  </w:style>
  <w:style w:type="paragraph" w:customStyle="1" w:styleId="32CB29988A814E1082EE1637313934CE">
    <w:name w:val="32CB29988A814E1082EE1637313934CE"/>
    <w:rsid w:val="00B018EA"/>
  </w:style>
  <w:style w:type="paragraph" w:customStyle="1" w:styleId="D4FE0F33708B4A468B06DD7AA23D030D">
    <w:name w:val="D4FE0F33708B4A468B06DD7AA23D030D"/>
    <w:rsid w:val="00B018EA"/>
  </w:style>
  <w:style w:type="paragraph" w:customStyle="1" w:styleId="AC0259755CC141C78B02B91617A24BE0">
    <w:name w:val="AC0259755CC141C78B02B91617A24BE0"/>
    <w:rsid w:val="00B018EA"/>
  </w:style>
  <w:style w:type="paragraph" w:customStyle="1" w:styleId="8F0B1F8649AF4977BF0C5F805BA1CB00">
    <w:name w:val="8F0B1F8649AF4977BF0C5F805BA1CB00"/>
    <w:rsid w:val="00B018EA"/>
  </w:style>
  <w:style w:type="paragraph" w:customStyle="1" w:styleId="46CB72B71704458B8F7AAA27D387A179">
    <w:name w:val="46CB72B71704458B8F7AAA27D387A179"/>
    <w:rsid w:val="00B018EA"/>
  </w:style>
  <w:style w:type="paragraph" w:customStyle="1" w:styleId="B5F7C6B97AE74AE993C6E2054B2DEFEB">
    <w:name w:val="B5F7C6B97AE74AE993C6E2054B2DEFEB"/>
    <w:rsid w:val="00B018EA"/>
  </w:style>
  <w:style w:type="paragraph" w:customStyle="1" w:styleId="3D1B831ED0304386A4ED9054100C0062">
    <w:name w:val="3D1B831ED0304386A4ED9054100C0062"/>
    <w:rsid w:val="00B018EA"/>
  </w:style>
  <w:style w:type="paragraph" w:customStyle="1" w:styleId="DF6D2E7F8AD94393B2655AE0C66DE46F">
    <w:name w:val="DF6D2E7F8AD94393B2655AE0C66DE46F"/>
    <w:rsid w:val="00B018EA"/>
  </w:style>
  <w:style w:type="paragraph" w:customStyle="1" w:styleId="23561191923B4915A55FE517868FFCB0">
    <w:name w:val="23561191923B4915A55FE517868FFCB0"/>
    <w:rsid w:val="00B018EA"/>
  </w:style>
  <w:style w:type="paragraph" w:customStyle="1" w:styleId="DFFD62F11C8245769FD4AA16196021CE">
    <w:name w:val="DFFD62F11C8245769FD4AA16196021CE"/>
    <w:rsid w:val="00B018EA"/>
  </w:style>
  <w:style w:type="paragraph" w:customStyle="1" w:styleId="BDF18043AC6F4B0DAFB21C64CBB47D0C">
    <w:name w:val="BDF18043AC6F4B0DAFB21C64CBB47D0C"/>
    <w:rsid w:val="00B018EA"/>
  </w:style>
  <w:style w:type="paragraph" w:customStyle="1" w:styleId="CC18E4A036114562BD66E64F87E729DC">
    <w:name w:val="CC18E4A036114562BD66E64F87E729DC"/>
    <w:rsid w:val="00B018EA"/>
  </w:style>
  <w:style w:type="paragraph" w:customStyle="1" w:styleId="E7A9452E0D994DBFB3F55124787C0F85">
    <w:name w:val="E7A9452E0D994DBFB3F55124787C0F85"/>
    <w:rsid w:val="00B018EA"/>
  </w:style>
  <w:style w:type="paragraph" w:customStyle="1" w:styleId="DFFEAA749C8E416C9BA3CAF10ED5E0D6">
    <w:name w:val="DFFEAA749C8E416C9BA3CAF10ED5E0D6"/>
    <w:rsid w:val="00B018EA"/>
  </w:style>
  <w:style w:type="paragraph" w:customStyle="1" w:styleId="461AED8DD5ED48E591233F4F1B2C78A3">
    <w:name w:val="461AED8DD5ED48E591233F4F1B2C78A3"/>
    <w:rsid w:val="00B018EA"/>
  </w:style>
  <w:style w:type="paragraph" w:customStyle="1" w:styleId="387CBBE155EF4BCC91EDEF7CC118BAA1">
    <w:name w:val="387CBBE155EF4BCC91EDEF7CC118BAA1"/>
    <w:rsid w:val="00B018EA"/>
  </w:style>
  <w:style w:type="paragraph" w:customStyle="1" w:styleId="C14A62850BA947189D2AD6210D4FA1E1">
    <w:name w:val="C14A62850BA947189D2AD6210D4FA1E1"/>
    <w:rsid w:val="00B018EA"/>
  </w:style>
  <w:style w:type="paragraph" w:customStyle="1" w:styleId="4B75275DCBA448D2B590430AD18D3996">
    <w:name w:val="4B75275DCBA448D2B590430AD18D3996"/>
    <w:rsid w:val="00B018EA"/>
  </w:style>
  <w:style w:type="paragraph" w:customStyle="1" w:styleId="6CDE766EAFC646A3AFAFBD773C6B393C">
    <w:name w:val="6CDE766EAFC646A3AFAFBD773C6B393C"/>
    <w:rsid w:val="00B018EA"/>
  </w:style>
  <w:style w:type="paragraph" w:customStyle="1" w:styleId="82131E2E4C734F9685D0220A01150F76">
    <w:name w:val="82131E2E4C734F9685D0220A01150F76"/>
    <w:rsid w:val="00B018EA"/>
  </w:style>
  <w:style w:type="paragraph" w:customStyle="1" w:styleId="0B004F308D924BB2981503F9BD14DE7B">
    <w:name w:val="0B004F308D924BB2981503F9BD14DE7B"/>
    <w:rsid w:val="00B018EA"/>
  </w:style>
  <w:style w:type="paragraph" w:customStyle="1" w:styleId="6C73CDB56548409FB190ED6C51F7D2A3">
    <w:name w:val="6C73CDB56548409FB190ED6C51F7D2A3"/>
    <w:rsid w:val="00B018EA"/>
  </w:style>
  <w:style w:type="paragraph" w:customStyle="1" w:styleId="B5B090968A7E436290D6EA8FF7276979">
    <w:name w:val="B5B090968A7E436290D6EA8FF7276979"/>
    <w:rsid w:val="00B018EA"/>
  </w:style>
  <w:style w:type="paragraph" w:customStyle="1" w:styleId="1E9AC01E8CA04DB4AD736455E5929447">
    <w:name w:val="1E9AC01E8CA04DB4AD736455E5929447"/>
    <w:rsid w:val="00B018EA"/>
  </w:style>
  <w:style w:type="paragraph" w:customStyle="1" w:styleId="BC77A8009B5A42F2875E6BF3B95C3F4B">
    <w:name w:val="BC77A8009B5A42F2875E6BF3B95C3F4B"/>
    <w:rsid w:val="00B018EA"/>
  </w:style>
  <w:style w:type="paragraph" w:customStyle="1" w:styleId="CF94418E669D41538F94F5A6806F4D2A">
    <w:name w:val="CF94418E669D41538F94F5A6806F4D2A"/>
    <w:rsid w:val="00B018EA"/>
  </w:style>
  <w:style w:type="paragraph" w:customStyle="1" w:styleId="23689B92353D45D2A72140A0F0F20C15">
    <w:name w:val="23689B92353D45D2A72140A0F0F20C15"/>
    <w:rsid w:val="00B018EA"/>
  </w:style>
  <w:style w:type="paragraph" w:customStyle="1" w:styleId="1FE210FD73964CF384D7ED945492871B">
    <w:name w:val="1FE210FD73964CF384D7ED945492871B"/>
    <w:rsid w:val="00B018EA"/>
  </w:style>
  <w:style w:type="paragraph" w:customStyle="1" w:styleId="E352650AE5544CA3834981347856463F">
    <w:name w:val="E352650AE5544CA3834981347856463F"/>
    <w:rsid w:val="00B018EA"/>
  </w:style>
  <w:style w:type="paragraph" w:customStyle="1" w:styleId="51D1F9E8FF354E37BDECFBBC267D2F33">
    <w:name w:val="51D1F9E8FF354E37BDECFBBC267D2F33"/>
    <w:rsid w:val="00B018EA"/>
  </w:style>
  <w:style w:type="paragraph" w:customStyle="1" w:styleId="F6B53A06C4B14B47A73C086B71640DF3">
    <w:name w:val="F6B53A06C4B14B47A73C086B71640DF3"/>
    <w:rsid w:val="00B018EA"/>
  </w:style>
  <w:style w:type="paragraph" w:customStyle="1" w:styleId="6B8A748DFE2D4E7EB5769236869353CF">
    <w:name w:val="6B8A748DFE2D4E7EB5769236869353CF"/>
    <w:rsid w:val="00B018EA"/>
  </w:style>
  <w:style w:type="paragraph" w:customStyle="1" w:styleId="5482A2C86FAB4749B37B334B309CE11A">
    <w:name w:val="5482A2C86FAB4749B37B334B309CE11A"/>
    <w:rsid w:val="00B018EA"/>
  </w:style>
  <w:style w:type="paragraph" w:customStyle="1" w:styleId="57623DB3B1314CFFBABBAF50B1BE190B">
    <w:name w:val="57623DB3B1314CFFBABBAF50B1BE190B"/>
    <w:rsid w:val="00B018EA"/>
  </w:style>
  <w:style w:type="paragraph" w:customStyle="1" w:styleId="D2B9B846D1A04A0CA1BD33BAF61FB4FA">
    <w:name w:val="D2B9B846D1A04A0CA1BD33BAF61FB4FA"/>
    <w:rsid w:val="00B018EA"/>
  </w:style>
  <w:style w:type="paragraph" w:customStyle="1" w:styleId="E705C5A78D2E46B0BBCC0C7784BB940E">
    <w:name w:val="E705C5A78D2E46B0BBCC0C7784BB940E"/>
    <w:rsid w:val="00B018EA"/>
  </w:style>
  <w:style w:type="paragraph" w:customStyle="1" w:styleId="9A5FD9FC489F45768C464604BE349ABE">
    <w:name w:val="9A5FD9FC489F45768C464604BE349ABE"/>
    <w:rsid w:val="00B018EA"/>
  </w:style>
  <w:style w:type="paragraph" w:customStyle="1" w:styleId="A0515D03F8F7426CB38A1E11D5C504AC">
    <w:name w:val="A0515D03F8F7426CB38A1E11D5C504AC"/>
    <w:rsid w:val="00B018EA"/>
  </w:style>
  <w:style w:type="paragraph" w:customStyle="1" w:styleId="A5CF6FB59A34449EA7FD0E57F5285E3D">
    <w:name w:val="A5CF6FB59A34449EA7FD0E57F5285E3D"/>
    <w:rsid w:val="00B018EA"/>
  </w:style>
  <w:style w:type="paragraph" w:customStyle="1" w:styleId="C076077D5E9147AFB93FAC1F8CD4DE8D">
    <w:name w:val="C076077D5E9147AFB93FAC1F8CD4DE8D"/>
    <w:rsid w:val="00B018EA"/>
  </w:style>
  <w:style w:type="paragraph" w:customStyle="1" w:styleId="94092CD2C49D42C0AFF32B1C6B356CBC">
    <w:name w:val="94092CD2C49D42C0AFF32B1C6B356CBC"/>
    <w:rsid w:val="00B018EA"/>
  </w:style>
  <w:style w:type="paragraph" w:customStyle="1" w:styleId="CBCFF4741E224681BABE019874F8BC0E">
    <w:name w:val="CBCFF4741E224681BABE019874F8BC0E"/>
    <w:rsid w:val="00B018EA"/>
  </w:style>
  <w:style w:type="paragraph" w:customStyle="1" w:styleId="E530486D1FAC4E49AC10F55D6F377EE6">
    <w:name w:val="E530486D1FAC4E49AC10F55D6F377EE6"/>
    <w:rsid w:val="00B018EA"/>
  </w:style>
  <w:style w:type="paragraph" w:customStyle="1" w:styleId="1392529174564891A3E48E5663D5331E">
    <w:name w:val="1392529174564891A3E48E5663D5331E"/>
    <w:rsid w:val="00B018EA"/>
  </w:style>
  <w:style w:type="paragraph" w:customStyle="1" w:styleId="5ACB32B78E1E40BE88AFEF20E05E597F">
    <w:name w:val="5ACB32B78E1E40BE88AFEF20E05E597F"/>
    <w:rsid w:val="00B018EA"/>
  </w:style>
  <w:style w:type="paragraph" w:customStyle="1" w:styleId="DF5FDAE885554333BEFB7D8908A505A6">
    <w:name w:val="DF5FDAE885554333BEFB7D8908A505A6"/>
    <w:rsid w:val="00B018EA"/>
  </w:style>
  <w:style w:type="paragraph" w:customStyle="1" w:styleId="2335A0DC55C44D9D9F1AF4049AB8FE51">
    <w:name w:val="2335A0DC55C44D9D9F1AF4049AB8FE51"/>
    <w:rsid w:val="00B018EA"/>
  </w:style>
  <w:style w:type="paragraph" w:customStyle="1" w:styleId="2C6591E576F2457EA1F410058331FA10">
    <w:name w:val="2C6591E576F2457EA1F410058331FA10"/>
    <w:rsid w:val="00B018EA"/>
  </w:style>
  <w:style w:type="paragraph" w:customStyle="1" w:styleId="161815A51BC54B8F9912F10D800E582F">
    <w:name w:val="161815A51BC54B8F9912F10D800E582F"/>
    <w:rsid w:val="00B018EA"/>
  </w:style>
  <w:style w:type="paragraph" w:customStyle="1" w:styleId="188C42E34601480EBDFA2D43EA750F8C">
    <w:name w:val="188C42E34601480EBDFA2D43EA750F8C"/>
    <w:rsid w:val="00B018EA"/>
  </w:style>
  <w:style w:type="paragraph" w:customStyle="1" w:styleId="EE542F24B4C248909A90874374E36896">
    <w:name w:val="EE542F24B4C248909A90874374E36896"/>
    <w:rsid w:val="00B018EA"/>
  </w:style>
  <w:style w:type="paragraph" w:customStyle="1" w:styleId="4C90FC7F29644D349A0BC6AB8949C071">
    <w:name w:val="4C90FC7F29644D349A0BC6AB8949C071"/>
    <w:rsid w:val="00B018EA"/>
  </w:style>
  <w:style w:type="paragraph" w:customStyle="1" w:styleId="F4E4EBC0D326411294748282E07C7E7F">
    <w:name w:val="F4E4EBC0D326411294748282E07C7E7F"/>
    <w:rsid w:val="00B018EA"/>
  </w:style>
  <w:style w:type="paragraph" w:customStyle="1" w:styleId="FCA2EFD627C3478E82009778EBFEBFD3">
    <w:name w:val="FCA2EFD627C3478E82009778EBFEBFD3"/>
    <w:rsid w:val="00B018EA"/>
  </w:style>
  <w:style w:type="paragraph" w:customStyle="1" w:styleId="8DF349BE92344819A43810FA36A9A10B">
    <w:name w:val="8DF349BE92344819A43810FA36A9A10B"/>
    <w:rsid w:val="00B018EA"/>
  </w:style>
  <w:style w:type="paragraph" w:customStyle="1" w:styleId="2474C472D7CC44A682748B69632C7EB6">
    <w:name w:val="2474C472D7CC44A682748B69632C7EB6"/>
    <w:rsid w:val="00B018EA"/>
  </w:style>
  <w:style w:type="paragraph" w:customStyle="1" w:styleId="552EA2D9E87048E1B07765E5205707D3">
    <w:name w:val="552EA2D9E87048E1B07765E5205707D3"/>
    <w:rsid w:val="00B018EA"/>
  </w:style>
  <w:style w:type="paragraph" w:customStyle="1" w:styleId="E0B885D290974BF488D75D34C779EFBC">
    <w:name w:val="E0B885D290974BF488D75D34C779EFBC"/>
    <w:rsid w:val="00B018EA"/>
  </w:style>
  <w:style w:type="paragraph" w:customStyle="1" w:styleId="C250E00B33DB4A1D8EA056E3C98CA3CF">
    <w:name w:val="C250E00B33DB4A1D8EA056E3C98CA3CF"/>
    <w:rsid w:val="00B018EA"/>
  </w:style>
  <w:style w:type="paragraph" w:customStyle="1" w:styleId="019DD8743BE04021AC6E1FBB77068B5A">
    <w:name w:val="019DD8743BE04021AC6E1FBB77068B5A"/>
    <w:rsid w:val="00B018EA"/>
  </w:style>
  <w:style w:type="paragraph" w:customStyle="1" w:styleId="35E93D3B3E5E4BA690C35FD385B7E503">
    <w:name w:val="35E93D3B3E5E4BA690C35FD385B7E503"/>
    <w:rsid w:val="00B018EA"/>
  </w:style>
  <w:style w:type="paragraph" w:customStyle="1" w:styleId="994B2B694D0A4BB494B5FD0E1A9122C9">
    <w:name w:val="994B2B694D0A4BB494B5FD0E1A9122C9"/>
    <w:rsid w:val="00B018EA"/>
  </w:style>
  <w:style w:type="paragraph" w:customStyle="1" w:styleId="048AEF67A202415990B6B9F8C6FB97A6">
    <w:name w:val="048AEF67A202415990B6B9F8C6FB97A6"/>
    <w:rsid w:val="00B018EA"/>
  </w:style>
  <w:style w:type="paragraph" w:customStyle="1" w:styleId="49B86C85671B44AEA1A615D40D735CA4">
    <w:name w:val="49B86C85671B44AEA1A615D40D735CA4"/>
    <w:rsid w:val="00B018EA"/>
  </w:style>
  <w:style w:type="paragraph" w:customStyle="1" w:styleId="D4B05D6DBEEC417BAE29CF926B52EF60">
    <w:name w:val="D4B05D6DBEEC417BAE29CF926B52EF60"/>
    <w:rsid w:val="00B018EA"/>
  </w:style>
  <w:style w:type="paragraph" w:customStyle="1" w:styleId="82F4B590FC8340A8BF014B6D76C441DC">
    <w:name w:val="82F4B590FC8340A8BF014B6D76C441DC"/>
    <w:rsid w:val="00B018EA"/>
  </w:style>
  <w:style w:type="paragraph" w:customStyle="1" w:styleId="B9694294B29B443085654CD0F1E50E3B">
    <w:name w:val="B9694294B29B443085654CD0F1E50E3B"/>
    <w:rsid w:val="00B018EA"/>
  </w:style>
  <w:style w:type="paragraph" w:customStyle="1" w:styleId="0B7F033E721946CBB1D82743C05356F2">
    <w:name w:val="0B7F033E721946CBB1D82743C05356F2"/>
    <w:rsid w:val="00B018EA"/>
  </w:style>
  <w:style w:type="paragraph" w:customStyle="1" w:styleId="7B3BA6FB9F6D44F2A4E7442B878E8BA8">
    <w:name w:val="7B3BA6FB9F6D44F2A4E7442B878E8BA8"/>
    <w:rsid w:val="00B018EA"/>
  </w:style>
  <w:style w:type="paragraph" w:customStyle="1" w:styleId="452C27DA42874AFD98A3F31A90A272B4">
    <w:name w:val="452C27DA42874AFD98A3F31A90A272B4"/>
    <w:rsid w:val="00B018EA"/>
  </w:style>
  <w:style w:type="paragraph" w:customStyle="1" w:styleId="CC550FD1EAC343A582AE9726EBA4D1AE">
    <w:name w:val="CC550FD1EAC343A582AE9726EBA4D1AE"/>
    <w:rsid w:val="00B018EA"/>
  </w:style>
  <w:style w:type="paragraph" w:customStyle="1" w:styleId="FFB0B1C467EA44E28D5BDD2E8B8FB51C">
    <w:name w:val="FFB0B1C467EA44E28D5BDD2E8B8FB51C"/>
    <w:rsid w:val="00B018EA"/>
  </w:style>
  <w:style w:type="paragraph" w:customStyle="1" w:styleId="22F41B9117E141629ECE840566891997">
    <w:name w:val="22F41B9117E141629ECE840566891997"/>
    <w:rsid w:val="00B018EA"/>
  </w:style>
  <w:style w:type="paragraph" w:customStyle="1" w:styleId="9845E69DE5604F5CA848CC6EBEB1D56F">
    <w:name w:val="9845E69DE5604F5CA848CC6EBEB1D56F"/>
    <w:rsid w:val="00B018EA"/>
  </w:style>
  <w:style w:type="paragraph" w:customStyle="1" w:styleId="1D2E9F0810AF49E28FA580D65C14C6F0">
    <w:name w:val="1D2E9F0810AF49E28FA580D65C14C6F0"/>
    <w:rsid w:val="00B018EA"/>
  </w:style>
  <w:style w:type="paragraph" w:customStyle="1" w:styleId="1C505B36FA944CA8B594F56EC02A0082">
    <w:name w:val="1C505B36FA944CA8B594F56EC02A0082"/>
    <w:rsid w:val="00B018EA"/>
  </w:style>
  <w:style w:type="paragraph" w:customStyle="1" w:styleId="463490E00CF142E1A4F8177386FD7ABD">
    <w:name w:val="463490E00CF142E1A4F8177386FD7ABD"/>
    <w:rsid w:val="00B018EA"/>
  </w:style>
  <w:style w:type="paragraph" w:customStyle="1" w:styleId="00784A0D06BD402CB30D49F0C9D4AC0D">
    <w:name w:val="00784A0D06BD402CB30D49F0C9D4AC0D"/>
    <w:rsid w:val="00B018EA"/>
  </w:style>
  <w:style w:type="paragraph" w:customStyle="1" w:styleId="2EDCEF02898A4DB4B91CF8F28681B69C">
    <w:name w:val="2EDCEF02898A4DB4B91CF8F28681B69C"/>
    <w:rsid w:val="00B018EA"/>
  </w:style>
  <w:style w:type="paragraph" w:customStyle="1" w:styleId="16B161EF0D1649E18B991C50D024D4A9">
    <w:name w:val="16B161EF0D1649E18B991C50D024D4A9"/>
    <w:rsid w:val="00B018EA"/>
  </w:style>
  <w:style w:type="paragraph" w:customStyle="1" w:styleId="CEC29217DA42434E90B2FE9DBB4BA8C8">
    <w:name w:val="CEC29217DA42434E90B2FE9DBB4BA8C8"/>
    <w:rsid w:val="00B018EA"/>
  </w:style>
  <w:style w:type="paragraph" w:customStyle="1" w:styleId="9F0DD3CAEC724C7F8D83B9392C6603FF">
    <w:name w:val="9F0DD3CAEC724C7F8D83B9392C6603FF"/>
    <w:rsid w:val="00B018EA"/>
  </w:style>
  <w:style w:type="paragraph" w:customStyle="1" w:styleId="B04A548725884E9B986A626890803CBD">
    <w:name w:val="B04A548725884E9B986A626890803CBD"/>
    <w:rsid w:val="00B018EA"/>
  </w:style>
  <w:style w:type="paragraph" w:customStyle="1" w:styleId="07D10B18B473431781A74066EE195021">
    <w:name w:val="07D10B18B473431781A74066EE195021"/>
    <w:rsid w:val="00B018EA"/>
  </w:style>
  <w:style w:type="paragraph" w:customStyle="1" w:styleId="41400E5EB9364E2899025CBBF489AEB8">
    <w:name w:val="41400E5EB9364E2899025CBBF489AEB8"/>
    <w:rsid w:val="00B018EA"/>
  </w:style>
  <w:style w:type="paragraph" w:customStyle="1" w:styleId="80F43E80B8CC4D7783442441DE4E39D1">
    <w:name w:val="80F43E80B8CC4D7783442441DE4E39D1"/>
    <w:rsid w:val="00B018EA"/>
  </w:style>
  <w:style w:type="paragraph" w:customStyle="1" w:styleId="9F0BEEBDCE6D436AA9536192F89997ED">
    <w:name w:val="9F0BEEBDCE6D436AA9536192F89997ED"/>
    <w:rsid w:val="00B018EA"/>
  </w:style>
  <w:style w:type="paragraph" w:customStyle="1" w:styleId="E4BD7331B18C4C9FB12549C112A2833C">
    <w:name w:val="E4BD7331B18C4C9FB12549C112A2833C"/>
    <w:rsid w:val="00B018EA"/>
  </w:style>
  <w:style w:type="paragraph" w:customStyle="1" w:styleId="50C93CCDF55B41A78F086FD424565943">
    <w:name w:val="50C93CCDF55B41A78F086FD424565943"/>
    <w:rsid w:val="00B018EA"/>
  </w:style>
  <w:style w:type="paragraph" w:customStyle="1" w:styleId="E0AE92A2567B432AADF0DBBA7105C8C4">
    <w:name w:val="E0AE92A2567B432AADF0DBBA7105C8C4"/>
    <w:rsid w:val="00B018EA"/>
  </w:style>
  <w:style w:type="paragraph" w:customStyle="1" w:styleId="FD12A679CB2F4E66B3FCA9B3F62707C0">
    <w:name w:val="FD12A679CB2F4E66B3FCA9B3F62707C0"/>
    <w:rsid w:val="00B018EA"/>
  </w:style>
  <w:style w:type="paragraph" w:customStyle="1" w:styleId="A92E178D9CCA4A618F34B5A0BC00C76A">
    <w:name w:val="A92E178D9CCA4A618F34B5A0BC00C76A"/>
    <w:rsid w:val="00B018EA"/>
  </w:style>
  <w:style w:type="paragraph" w:customStyle="1" w:styleId="276A56E5C7934D5197911FC3C55C5D9C">
    <w:name w:val="276A56E5C7934D5197911FC3C55C5D9C"/>
    <w:rsid w:val="00B018EA"/>
  </w:style>
  <w:style w:type="paragraph" w:customStyle="1" w:styleId="D8E5224B002945479A0A5627FA6D3B87">
    <w:name w:val="D8E5224B002945479A0A5627FA6D3B87"/>
    <w:rsid w:val="00B018EA"/>
  </w:style>
  <w:style w:type="paragraph" w:customStyle="1" w:styleId="AA1864647E6D45B2BCEA27181899E19C">
    <w:name w:val="AA1864647E6D45B2BCEA27181899E19C"/>
    <w:rsid w:val="00B018EA"/>
  </w:style>
  <w:style w:type="paragraph" w:customStyle="1" w:styleId="D8423F915496484A93AF2AF8E4B5B511">
    <w:name w:val="D8423F915496484A93AF2AF8E4B5B511"/>
    <w:rsid w:val="00B018EA"/>
  </w:style>
  <w:style w:type="paragraph" w:customStyle="1" w:styleId="F814CDADFFF74E1EA645AE90C9A97687">
    <w:name w:val="F814CDADFFF74E1EA645AE90C9A97687"/>
    <w:rsid w:val="00B018EA"/>
  </w:style>
  <w:style w:type="paragraph" w:customStyle="1" w:styleId="B2662D8B797B4C39BEFF0467624D43E4">
    <w:name w:val="B2662D8B797B4C39BEFF0467624D43E4"/>
    <w:rsid w:val="00B018EA"/>
  </w:style>
  <w:style w:type="paragraph" w:customStyle="1" w:styleId="8C3824638022443785006DCCD7632766">
    <w:name w:val="8C3824638022443785006DCCD7632766"/>
    <w:rsid w:val="00B018EA"/>
  </w:style>
  <w:style w:type="paragraph" w:customStyle="1" w:styleId="9ABEAFB2444F412DA37709CD46063C45">
    <w:name w:val="9ABEAFB2444F412DA37709CD46063C45"/>
    <w:rsid w:val="00B018EA"/>
  </w:style>
  <w:style w:type="paragraph" w:customStyle="1" w:styleId="1F4E5EC3ACC044BA9D58B7DACC1098E3">
    <w:name w:val="1F4E5EC3ACC044BA9D58B7DACC1098E3"/>
    <w:rsid w:val="00B018EA"/>
  </w:style>
  <w:style w:type="paragraph" w:customStyle="1" w:styleId="98EA6806578F45C8902BDAF9B7DE359B">
    <w:name w:val="98EA6806578F45C8902BDAF9B7DE359B"/>
    <w:rsid w:val="00B018EA"/>
  </w:style>
  <w:style w:type="paragraph" w:customStyle="1" w:styleId="BAC12289793540239A753F68304368A8">
    <w:name w:val="BAC12289793540239A753F68304368A8"/>
    <w:rsid w:val="00B018EA"/>
  </w:style>
  <w:style w:type="paragraph" w:customStyle="1" w:styleId="6E7B24F0520C4B5EA1C203B4C7079AF1">
    <w:name w:val="6E7B24F0520C4B5EA1C203B4C7079AF1"/>
    <w:rsid w:val="00B018EA"/>
  </w:style>
  <w:style w:type="paragraph" w:customStyle="1" w:styleId="C675FC964BC84D3783F6708E90FBD504">
    <w:name w:val="C675FC964BC84D3783F6708E90FBD504"/>
    <w:rsid w:val="00B018EA"/>
  </w:style>
  <w:style w:type="paragraph" w:customStyle="1" w:styleId="697D05D039BD47EF99F825523F9FFFFC">
    <w:name w:val="697D05D039BD47EF99F825523F9FFFFC"/>
    <w:rsid w:val="00B018EA"/>
  </w:style>
  <w:style w:type="paragraph" w:customStyle="1" w:styleId="C0A38092B267491D90AB9E4BF44E1FF7">
    <w:name w:val="C0A38092B267491D90AB9E4BF44E1FF7"/>
    <w:rsid w:val="00B018EA"/>
  </w:style>
  <w:style w:type="paragraph" w:customStyle="1" w:styleId="017844106A8149E5B9BCCB0175275E4B">
    <w:name w:val="017844106A8149E5B9BCCB0175275E4B"/>
    <w:rsid w:val="00B018EA"/>
  </w:style>
  <w:style w:type="paragraph" w:customStyle="1" w:styleId="FB9C76AEAA854E698134BEAF57FE28A1">
    <w:name w:val="FB9C76AEAA854E698134BEAF57FE28A1"/>
    <w:rsid w:val="00B018EA"/>
  </w:style>
  <w:style w:type="paragraph" w:customStyle="1" w:styleId="9A815C18A0014D89B9098DFE0E4CBAB4">
    <w:name w:val="9A815C18A0014D89B9098DFE0E4CBAB4"/>
    <w:rsid w:val="00B018EA"/>
  </w:style>
  <w:style w:type="paragraph" w:customStyle="1" w:styleId="D37EB23F0A8248F79498740E77B01E1A">
    <w:name w:val="D37EB23F0A8248F79498740E77B01E1A"/>
    <w:rsid w:val="00B018EA"/>
  </w:style>
  <w:style w:type="paragraph" w:customStyle="1" w:styleId="94235AAF9CEE438288D2F261EDDDC760">
    <w:name w:val="94235AAF9CEE438288D2F261EDDDC760"/>
    <w:rsid w:val="00B018EA"/>
  </w:style>
  <w:style w:type="paragraph" w:customStyle="1" w:styleId="7C9F7505F1BA48C5BF65110D4C1C8D66">
    <w:name w:val="7C9F7505F1BA48C5BF65110D4C1C8D66"/>
    <w:rsid w:val="00B018EA"/>
  </w:style>
  <w:style w:type="paragraph" w:customStyle="1" w:styleId="BB2198E59FC3454BBCD7E839E00DD6B6">
    <w:name w:val="BB2198E59FC3454BBCD7E839E00DD6B6"/>
    <w:rsid w:val="00B018EA"/>
  </w:style>
  <w:style w:type="paragraph" w:customStyle="1" w:styleId="ADA1094C35FE465DB9C0F8B56637D448">
    <w:name w:val="ADA1094C35FE465DB9C0F8B56637D448"/>
    <w:rsid w:val="00B018EA"/>
  </w:style>
  <w:style w:type="paragraph" w:customStyle="1" w:styleId="4341785AECC84787A5B34DA75D4D015D">
    <w:name w:val="4341785AECC84787A5B34DA75D4D015D"/>
    <w:rsid w:val="00B018EA"/>
  </w:style>
  <w:style w:type="paragraph" w:customStyle="1" w:styleId="BA2DE4B89CE64106A054A67189A38DE8">
    <w:name w:val="BA2DE4B89CE64106A054A67189A38DE8"/>
    <w:rsid w:val="00B018EA"/>
  </w:style>
  <w:style w:type="paragraph" w:customStyle="1" w:styleId="55D6805A456D4534B95F353060C6CE6D">
    <w:name w:val="55D6805A456D4534B95F353060C6CE6D"/>
    <w:rsid w:val="00B018EA"/>
  </w:style>
  <w:style w:type="paragraph" w:customStyle="1" w:styleId="3C13FEE927F04A0EBC3C71E753920ACE">
    <w:name w:val="3C13FEE927F04A0EBC3C71E753920ACE"/>
    <w:rsid w:val="00B018EA"/>
  </w:style>
  <w:style w:type="paragraph" w:customStyle="1" w:styleId="CA3F3143F458429488717981A212228A">
    <w:name w:val="CA3F3143F458429488717981A212228A"/>
    <w:rsid w:val="00B018EA"/>
  </w:style>
  <w:style w:type="paragraph" w:customStyle="1" w:styleId="BC0C2F1A1B8048A4837B14AF6F5E7B38">
    <w:name w:val="BC0C2F1A1B8048A4837B14AF6F5E7B38"/>
    <w:rsid w:val="00B018EA"/>
  </w:style>
  <w:style w:type="paragraph" w:customStyle="1" w:styleId="4966A8DB29684BFFB5F9C466FD1FDEE9">
    <w:name w:val="4966A8DB29684BFFB5F9C466FD1FDEE9"/>
    <w:rsid w:val="00B018EA"/>
  </w:style>
  <w:style w:type="paragraph" w:customStyle="1" w:styleId="7A8BA170D11346A4B6B7C333399A66CF">
    <w:name w:val="7A8BA170D11346A4B6B7C333399A66CF"/>
    <w:rsid w:val="00B018EA"/>
  </w:style>
  <w:style w:type="paragraph" w:customStyle="1" w:styleId="A0E7D4FCEFF546D9955A2380CC6972AB">
    <w:name w:val="A0E7D4FCEFF546D9955A2380CC6972AB"/>
    <w:rsid w:val="00B018EA"/>
  </w:style>
  <w:style w:type="paragraph" w:customStyle="1" w:styleId="E028DD1BB1DC4F35A8322919F1D5F460">
    <w:name w:val="E028DD1BB1DC4F35A8322919F1D5F460"/>
    <w:rsid w:val="00B018EA"/>
  </w:style>
  <w:style w:type="paragraph" w:customStyle="1" w:styleId="91E5498901DA48BB80224E02141D9545">
    <w:name w:val="91E5498901DA48BB80224E02141D9545"/>
    <w:rsid w:val="00B018EA"/>
  </w:style>
  <w:style w:type="paragraph" w:customStyle="1" w:styleId="0181E04533F1485CAECC3618ED76389B">
    <w:name w:val="0181E04533F1485CAECC3618ED76389B"/>
    <w:rsid w:val="00B018EA"/>
  </w:style>
  <w:style w:type="paragraph" w:customStyle="1" w:styleId="508C3028F6AF4ED9BE80B2640137322C">
    <w:name w:val="508C3028F6AF4ED9BE80B2640137322C"/>
    <w:rsid w:val="00B018EA"/>
  </w:style>
  <w:style w:type="paragraph" w:customStyle="1" w:styleId="9C0C09AAD7864094A84BE0557BB2FAE0">
    <w:name w:val="9C0C09AAD7864094A84BE0557BB2FAE0"/>
    <w:rsid w:val="00B018EA"/>
  </w:style>
  <w:style w:type="paragraph" w:customStyle="1" w:styleId="88FB6DBED7EB4517A92C76F555D01025">
    <w:name w:val="88FB6DBED7EB4517A92C76F555D01025"/>
    <w:rsid w:val="00B018EA"/>
  </w:style>
  <w:style w:type="paragraph" w:customStyle="1" w:styleId="78A7D67D0EBD4ACEA211702D69B22454">
    <w:name w:val="78A7D67D0EBD4ACEA211702D69B22454"/>
    <w:rsid w:val="00B018EA"/>
  </w:style>
  <w:style w:type="paragraph" w:customStyle="1" w:styleId="CAEF3DFB34B74E5F9C032519D9203CC1">
    <w:name w:val="CAEF3DFB34B74E5F9C032519D9203CC1"/>
    <w:rsid w:val="00B018EA"/>
  </w:style>
  <w:style w:type="paragraph" w:customStyle="1" w:styleId="AEADDB578AA9443AA7034EDC0F2CB14B">
    <w:name w:val="AEADDB578AA9443AA7034EDC0F2CB14B"/>
    <w:rsid w:val="00B018EA"/>
  </w:style>
  <w:style w:type="paragraph" w:customStyle="1" w:styleId="A91752F0BB774668A01F0BEF31F810AB">
    <w:name w:val="A91752F0BB774668A01F0BEF31F810AB"/>
    <w:rsid w:val="00B018EA"/>
  </w:style>
  <w:style w:type="paragraph" w:customStyle="1" w:styleId="5ACE880F115E4DE9A7362F914F0E9876">
    <w:name w:val="5ACE880F115E4DE9A7362F914F0E9876"/>
    <w:rsid w:val="00B018EA"/>
  </w:style>
  <w:style w:type="paragraph" w:customStyle="1" w:styleId="E8A188DB24644DCEA22C6EC63F77D784">
    <w:name w:val="E8A188DB24644DCEA22C6EC63F77D784"/>
    <w:rsid w:val="00B018EA"/>
  </w:style>
  <w:style w:type="paragraph" w:customStyle="1" w:styleId="114847624D6F4D02916C72B7C8F53082">
    <w:name w:val="114847624D6F4D02916C72B7C8F53082"/>
    <w:rsid w:val="00B018EA"/>
  </w:style>
  <w:style w:type="paragraph" w:customStyle="1" w:styleId="3C9ED4026E6F43DC93E5BD194B2479CD">
    <w:name w:val="3C9ED4026E6F43DC93E5BD194B2479CD"/>
    <w:rsid w:val="00B018EA"/>
  </w:style>
  <w:style w:type="paragraph" w:customStyle="1" w:styleId="7F017DF935E94142897B88E3C954704B">
    <w:name w:val="7F017DF935E94142897B88E3C954704B"/>
    <w:rsid w:val="00B018EA"/>
  </w:style>
  <w:style w:type="paragraph" w:customStyle="1" w:styleId="D844662F1C304C48A384CF74C04291F1">
    <w:name w:val="D844662F1C304C48A384CF74C04291F1"/>
    <w:rsid w:val="00B018EA"/>
  </w:style>
  <w:style w:type="paragraph" w:customStyle="1" w:styleId="F52823B6B33F4684910B48A20827C390">
    <w:name w:val="F52823B6B33F4684910B48A20827C390"/>
    <w:rsid w:val="00B018EA"/>
  </w:style>
  <w:style w:type="paragraph" w:customStyle="1" w:styleId="488B4E8C12AC4798B1452220CAA7B6E2">
    <w:name w:val="488B4E8C12AC4798B1452220CAA7B6E2"/>
    <w:rsid w:val="00B018EA"/>
  </w:style>
  <w:style w:type="paragraph" w:customStyle="1" w:styleId="38506226DA9440C49983F8BCD4144779">
    <w:name w:val="38506226DA9440C49983F8BCD4144779"/>
    <w:rsid w:val="00B018EA"/>
  </w:style>
  <w:style w:type="paragraph" w:customStyle="1" w:styleId="4B88C4537DD743C4ABE41F7F62219385">
    <w:name w:val="4B88C4537DD743C4ABE41F7F62219385"/>
    <w:rsid w:val="00B018EA"/>
  </w:style>
  <w:style w:type="paragraph" w:customStyle="1" w:styleId="9C88027E6FAF455291D91F059477FC6F">
    <w:name w:val="9C88027E6FAF455291D91F059477FC6F"/>
    <w:rsid w:val="00B018EA"/>
  </w:style>
  <w:style w:type="paragraph" w:customStyle="1" w:styleId="9B2017C9D9404ADB9C38AFEBD9D8A3CC">
    <w:name w:val="9B2017C9D9404ADB9C38AFEBD9D8A3CC"/>
    <w:rsid w:val="00B018EA"/>
  </w:style>
  <w:style w:type="paragraph" w:customStyle="1" w:styleId="83A563030F464A8080989C5FD7F21D8C">
    <w:name w:val="83A563030F464A8080989C5FD7F21D8C"/>
    <w:rsid w:val="00B018EA"/>
  </w:style>
  <w:style w:type="paragraph" w:customStyle="1" w:styleId="2F44A7BA0CC84CC58E68C6F57A7602D4">
    <w:name w:val="2F44A7BA0CC84CC58E68C6F57A7602D4"/>
    <w:rsid w:val="00B018EA"/>
  </w:style>
  <w:style w:type="paragraph" w:customStyle="1" w:styleId="326AC5C92BF3429EAC05475E31201168">
    <w:name w:val="326AC5C92BF3429EAC05475E31201168"/>
    <w:rsid w:val="00B018EA"/>
  </w:style>
  <w:style w:type="paragraph" w:customStyle="1" w:styleId="20D27AA5492B49E886B4831811C99021">
    <w:name w:val="20D27AA5492B49E886B4831811C99021"/>
    <w:rsid w:val="00B018EA"/>
  </w:style>
  <w:style w:type="paragraph" w:customStyle="1" w:styleId="B75F7FF57FE545ADBD16C794E7D8DF90">
    <w:name w:val="B75F7FF57FE545ADBD16C794E7D8DF90"/>
    <w:rsid w:val="00B018EA"/>
  </w:style>
  <w:style w:type="paragraph" w:customStyle="1" w:styleId="66F79F92C30A4D50B93D1D7D15297E23">
    <w:name w:val="66F79F92C30A4D50B93D1D7D15297E23"/>
    <w:rsid w:val="00B018EA"/>
  </w:style>
  <w:style w:type="paragraph" w:customStyle="1" w:styleId="657E636207894D97BC0AA14776E95BDD">
    <w:name w:val="657E636207894D97BC0AA14776E95BDD"/>
    <w:rsid w:val="00B018EA"/>
  </w:style>
  <w:style w:type="paragraph" w:customStyle="1" w:styleId="5B6AE5D77274464C8E64A33A84C8ABAC">
    <w:name w:val="5B6AE5D77274464C8E64A33A84C8ABAC"/>
    <w:rsid w:val="00B018EA"/>
  </w:style>
  <w:style w:type="paragraph" w:customStyle="1" w:styleId="3301A9EF6B8E44659E74F8FEDEE91E67">
    <w:name w:val="3301A9EF6B8E44659E74F8FEDEE91E67"/>
    <w:rsid w:val="00B018EA"/>
  </w:style>
  <w:style w:type="paragraph" w:customStyle="1" w:styleId="716A15AB41D24F3C98CDDDE83D5BDCB8">
    <w:name w:val="716A15AB41D24F3C98CDDDE83D5BDCB8"/>
    <w:rsid w:val="00B018EA"/>
  </w:style>
  <w:style w:type="paragraph" w:customStyle="1" w:styleId="F84FD863DE684D1883C879967ED03F33">
    <w:name w:val="F84FD863DE684D1883C879967ED03F33"/>
    <w:rsid w:val="00B018EA"/>
  </w:style>
  <w:style w:type="paragraph" w:customStyle="1" w:styleId="23408A1F25FA4A0A8E1C0B45F20C406C">
    <w:name w:val="23408A1F25FA4A0A8E1C0B45F20C406C"/>
    <w:rsid w:val="00B018EA"/>
  </w:style>
  <w:style w:type="paragraph" w:customStyle="1" w:styleId="0CE5BFCC9436483DAA172CF4B1DDB375">
    <w:name w:val="0CE5BFCC9436483DAA172CF4B1DDB375"/>
    <w:rsid w:val="00B018EA"/>
  </w:style>
  <w:style w:type="paragraph" w:customStyle="1" w:styleId="8EDDE0D59E0D4A0C9668193A17D39C17">
    <w:name w:val="8EDDE0D59E0D4A0C9668193A17D39C17"/>
    <w:rsid w:val="00B018EA"/>
  </w:style>
  <w:style w:type="paragraph" w:customStyle="1" w:styleId="6CF99F864865447A8DDC6A40482C97F7">
    <w:name w:val="6CF99F864865447A8DDC6A40482C97F7"/>
    <w:rsid w:val="00B018EA"/>
  </w:style>
  <w:style w:type="paragraph" w:customStyle="1" w:styleId="F3B6031EE42B487E92309C79DBE50CFF">
    <w:name w:val="F3B6031EE42B487E92309C79DBE50CFF"/>
    <w:rsid w:val="00B018EA"/>
  </w:style>
  <w:style w:type="paragraph" w:customStyle="1" w:styleId="1A999508909F48C18117155302D4DBD0">
    <w:name w:val="1A999508909F48C18117155302D4DBD0"/>
    <w:rsid w:val="00B018EA"/>
  </w:style>
  <w:style w:type="paragraph" w:customStyle="1" w:styleId="9A47CEDCF6D844E0BCC1586074A9A693">
    <w:name w:val="9A47CEDCF6D844E0BCC1586074A9A693"/>
    <w:rsid w:val="00B018EA"/>
  </w:style>
  <w:style w:type="paragraph" w:customStyle="1" w:styleId="111FE6C250EC422396B0163F2DE3CDAD">
    <w:name w:val="111FE6C250EC422396B0163F2DE3CDAD"/>
    <w:rsid w:val="00B018EA"/>
  </w:style>
  <w:style w:type="paragraph" w:customStyle="1" w:styleId="058D2C5750CF4227933EA71462378B99">
    <w:name w:val="058D2C5750CF4227933EA71462378B99"/>
    <w:rsid w:val="00B018EA"/>
  </w:style>
  <w:style w:type="paragraph" w:customStyle="1" w:styleId="6276093706E640968520A93D507EDA13">
    <w:name w:val="6276093706E640968520A93D507EDA13"/>
    <w:rsid w:val="00B018EA"/>
  </w:style>
  <w:style w:type="paragraph" w:customStyle="1" w:styleId="FD8D38C8EBA84A08B531D4C148B47726">
    <w:name w:val="FD8D38C8EBA84A08B531D4C148B47726"/>
    <w:rsid w:val="00B018EA"/>
  </w:style>
  <w:style w:type="paragraph" w:customStyle="1" w:styleId="6553057E164D4C51B449D322F2977B90">
    <w:name w:val="6553057E164D4C51B449D322F2977B90"/>
    <w:rsid w:val="00B018EA"/>
  </w:style>
  <w:style w:type="paragraph" w:customStyle="1" w:styleId="9B23744B63E14C36A09C9A08E09FDE34">
    <w:name w:val="9B23744B63E14C36A09C9A08E09FDE34"/>
    <w:rsid w:val="00B018EA"/>
  </w:style>
  <w:style w:type="paragraph" w:customStyle="1" w:styleId="B3CE06B25CB2435E926E9E2F2BF2DE73">
    <w:name w:val="B3CE06B25CB2435E926E9E2F2BF2DE73"/>
    <w:rsid w:val="00B018EA"/>
  </w:style>
  <w:style w:type="paragraph" w:customStyle="1" w:styleId="214C39C295EA47779DAB3BB5BFD95C6B">
    <w:name w:val="214C39C295EA47779DAB3BB5BFD95C6B"/>
    <w:rsid w:val="00B018EA"/>
  </w:style>
  <w:style w:type="paragraph" w:customStyle="1" w:styleId="A06876B2A1F647CCBABD9EF8895469D7">
    <w:name w:val="A06876B2A1F647CCBABD9EF8895469D7"/>
    <w:rsid w:val="00B018EA"/>
  </w:style>
  <w:style w:type="paragraph" w:customStyle="1" w:styleId="72836F1D159A4CFA98BAF8FD471B13DF">
    <w:name w:val="72836F1D159A4CFA98BAF8FD471B13DF"/>
    <w:rsid w:val="00B018EA"/>
  </w:style>
  <w:style w:type="paragraph" w:customStyle="1" w:styleId="B1915323F5214DD785EF1E0F1927D0CA">
    <w:name w:val="B1915323F5214DD785EF1E0F1927D0CA"/>
    <w:rsid w:val="00B018EA"/>
  </w:style>
  <w:style w:type="paragraph" w:customStyle="1" w:styleId="760E0F734E7641089FA2F433EA1A8DD2">
    <w:name w:val="760E0F734E7641089FA2F433EA1A8DD2"/>
    <w:rsid w:val="00B018EA"/>
  </w:style>
  <w:style w:type="paragraph" w:customStyle="1" w:styleId="0A7D382AF7014589BB7780298CBC2436">
    <w:name w:val="0A7D382AF7014589BB7780298CBC2436"/>
    <w:rsid w:val="00B018EA"/>
  </w:style>
  <w:style w:type="paragraph" w:customStyle="1" w:styleId="A47288B4C52A4FD9AC26AB44E98B891A">
    <w:name w:val="A47288B4C52A4FD9AC26AB44E98B891A"/>
    <w:rsid w:val="00B018EA"/>
  </w:style>
  <w:style w:type="paragraph" w:customStyle="1" w:styleId="F806C0BA2AD64923B30070F4BFFA4DFC">
    <w:name w:val="F806C0BA2AD64923B30070F4BFFA4DFC"/>
    <w:rsid w:val="00B018EA"/>
  </w:style>
  <w:style w:type="paragraph" w:customStyle="1" w:styleId="246E1AE26D8A4BBE866F113C6A9EF8BF">
    <w:name w:val="246E1AE26D8A4BBE866F113C6A9EF8BF"/>
    <w:rsid w:val="00B018EA"/>
  </w:style>
  <w:style w:type="paragraph" w:customStyle="1" w:styleId="05EF3125EB374693A4F8290F38F1E88F">
    <w:name w:val="05EF3125EB374693A4F8290F38F1E88F"/>
    <w:rsid w:val="00B018EA"/>
  </w:style>
  <w:style w:type="paragraph" w:customStyle="1" w:styleId="6E6CD9E538F6452AB1BD51F450977D04">
    <w:name w:val="6E6CD9E538F6452AB1BD51F450977D04"/>
    <w:rsid w:val="00B018EA"/>
  </w:style>
  <w:style w:type="paragraph" w:customStyle="1" w:styleId="7427F1F767394D4083DF77B5E8F43524">
    <w:name w:val="7427F1F767394D4083DF77B5E8F43524"/>
    <w:rsid w:val="00B018EA"/>
  </w:style>
  <w:style w:type="paragraph" w:customStyle="1" w:styleId="C9A73EBC824E404CA0EBB2C9A340E7A6">
    <w:name w:val="C9A73EBC824E404CA0EBB2C9A340E7A6"/>
    <w:rsid w:val="00B018EA"/>
  </w:style>
  <w:style w:type="paragraph" w:customStyle="1" w:styleId="DEFE1B8B61124F57A42D058C8E1787A2">
    <w:name w:val="DEFE1B8B61124F57A42D058C8E1787A2"/>
    <w:rsid w:val="00B018EA"/>
  </w:style>
  <w:style w:type="paragraph" w:customStyle="1" w:styleId="C15074BA5F364F7F8A7DB2F05EFB58FE">
    <w:name w:val="C15074BA5F364F7F8A7DB2F05EFB58FE"/>
    <w:rsid w:val="00B018EA"/>
  </w:style>
  <w:style w:type="paragraph" w:customStyle="1" w:styleId="4A94FD03B21949B8B12618E51CC54954">
    <w:name w:val="4A94FD03B21949B8B12618E51CC54954"/>
    <w:rsid w:val="00B018EA"/>
  </w:style>
  <w:style w:type="paragraph" w:customStyle="1" w:styleId="F662CD00FC124EF280E5B0FD9CEAC154">
    <w:name w:val="F662CD00FC124EF280E5B0FD9CEAC154"/>
    <w:rsid w:val="00B018EA"/>
  </w:style>
  <w:style w:type="paragraph" w:customStyle="1" w:styleId="C80E2E889BB644819A52946126372C2D">
    <w:name w:val="C80E2E889BB644819A52946126372C2D"/>
    <w:rsid w:val="00B018EA"/>
  </w:style>
  <w:style w:type="paragraph" w:customStyle="1" w:styleId="9BA55A71E27542408DFE452AD07D8C03">
    <w:name w:val="9BA55A71E27542408DFE452AD07D8C03"/>
    <w:rsid w:val="00B018EA"/>
  </w:style>
  <w:style w:type="paragraph" w:customStyle="1" w:styleId="D503467F64514265964B8D4DB4239CAC">
    <w:name w:val="D503467F64514265964B8D4DB4239CAC"/>
    <w:rsid w:val="00B018EA"/>
  </w:style>
  <w:style w:type="paragraph" w:customStyle="1" w:styleId="45B17AE17E7E46C885C9C73E2C803ECD">
    <w:name w:val="45B17AE17E7E46C885C9C73E2C803ECD"/>
    <w:rsid w:val="00B018EA"/>
  </w:style>
  <w:style w:type="paragraph" w:customStyle="1" w:styleId="1ED9F9553D574504BC9CD186DB586828">
    <w:name w:val="1ED9F9553D574504BC9CD186DB586828"/>
    <w:rsid w:val="00B018EA"/>
  </w:style>
  <w:style w:type="paragraph" w:customStyle="1" w:styleId="2CD2B4B72EF549C2AFC8CB134BADD8F2">
    <w:name w:val="2CD2B4B72EF549C2AFC8CB134BADD8F2"/>
    <w:rsid w:val="00B018EA"/>
  </w:style>
  <w:style w:type="paragraph" w:customStyle="1" w:styleId="41D5D36858914A199B267554802500DF">
    <w:name w:val="41D5D36858914A199B267554802500DF"/>
    <w:rsid w:val="00B018EA"/>
  </w:style>
  <w:style w:type="paragraph" w:customStyle="1" w:styleId="B4E7682B11174210849463BA5B33C180">
    <w:name w:val="B4E7682B11174210849463BA5B33C180"/>
    <w:rsid w:val="00B018EA"/>
  </w:style>
  <w:style w:type="paragraph" w:customStyle="1" w:styleId="A7645F6740FC456A9B34B3DAC956DA14">
    <w:name w:val="A7645F6740FC456A9B34B3DAC956DA14"/>
    <w:rsid w:val="00B018EA"/>
  </w:style>
  <w:style w:type="paragraph" w:customStyle="1" w:styleId="E9A58B58CFF84BBEBE604F1059A14305">
    <w:name w:val="E9A58B58CFF84BBEBE604F1059A14305"/>
    <w:rsid w:val="00B018EA"/>
  </w:style>
  <w:style w:type="paragraph" w:customStyle="1" w:styleId="0AAA744AF52345F9BAC2E2FD3ECE8D70">
    <w:name w:val="0AAA744AF52345F9BAC2E2FD3ECE8D70"/>
    <w:rsid w:val="00B018EA"/>
  </w:style>
  <w:style w:type="paragraph" w:customStyle="1" w:styleId="9C4FAC86FE3744C085F2A027418021A1">
    <w:name w:val="9C4FAC86FE3744C085F2A027418021A1"/>
    <w:rsid w:val="00B018EA"/>
  </w:style>
  <w:style w:type="paragraph" w:customStyle="1" w:styleId="2B3BC4E458B94729A64D13F947DDE935">
    <w:name w:val="2B3BC4E458B94729A64D13F947DDE935"/>
    <w:rsid w:val="00B018EA"/>
  </w:style>
  <w:style w:type="paragraph" w:customStyle="1" w:styleId="B5742A1C3DEB42558B73362BB63CDB1C">
    <w:name w:val="B5742A1C3DEB42558B73362BB63CDB1C"/>
    <w:rsid w:val="00B018EA"/>
  </w:style>
  <w:style w:type="paragraph" w:customStyle="1" w:styleId="5E8E6E49349A4AFF9AA1A51A5A854678">
    <w:name w:val="5E8E6E49349A4AFF9AA1A51A5A854678"/>
    <w:rsid w:val="00B018EA"/>
  </w:style>
  <w:style w:type="paragraph" w:customStyle="1" w:styleId="C4A46C2F77D542CBAD185ABEC7820E53">
    <w:name w:val="C4A46C2F77D542CBAD185ABEC7820E53"/>
    <w:rsid w:val="00B018EA"/>
  </w:style>
  <w:style w:type="paragraph" w:customStyle="1" w:styleId="BBD10B422CA046C6AD6CF6960D44D2F9">
    <w:name w:val="BBD10B422CA046C6AD6CF6960D44D2F9"/>
    <w:rsid w:val="00B018EA"/>
  </w:style>
  <w:style w:type="paragraph" w:customStyle="1" w:styleId="7C675F44C1DA4FFA811AAD190A96A237">
    <w:name w:val="7C675F44C1DA4FFA811AAD190A96A237"/>
    <w:rsid w:val="00B018EA"/>
  </w:style>
  <w:style w:type="paragraph" w:customStyle="1" w:styleId="4BDA7DEE18764B949CF24313553C1ADC">
    <w:name w:val="4BDA7DEE18764B949CF24313553C1ADC"/>
    <w:rsid w:val="00B018EA"/>
  </w:style>
  <w:style w:type="paragraph" w:customStyle="1" w:styleId="20D5EF9F15A94B5B8C9EF920345DC7F8">
    <w:name w:val="20D5EF9F15A94B5B8C9EF920345DC7F8"/>
    <w:rsid w:val="00B018EA"/>
  </w:style>
  <w:style w:type="paragraph" w:customStyle="1" w:styleId="A40FC264BB3F4847B6FA1D8FBDB662A2">
    <w:name w:val="A40FC264BB3F4847B6FA1D8FBDB662A2"/>
    <w:rsid w:val="00B018EA"/>
  </w:style>
  <w:style w:type="paragraph" w:customStyle="1" w:styleId="C926264A690749F7A51D89DDEA204FAB">
    <w:name w:val="C926264A690749F7A51D89DDEA204FAB"/>
    <w:rsid w:val="00B018EA"/>
  </w:style>
  <w:style w:type="paragraph" w:customStyle="1" w:styleId="2CD0DD25112844269518B5C7FE1FC43B">
    <w:name w:val="2CD0DD25112844269518B5C7FE1FC43B"/>
    <w:rsid w:val="00B018EA"/>
  </w:style>
  <w:style w:type="paragraph" w:customStyle="1" w:styleId="FD2180E1DAA74016BA7F05E3C38A927B">
    <w:name w:val="FD2180E1DAA74016BA7F05E3C38A927B"/>
    <w:rsid w:val="00B018EA"/>
  </w:style>
  <w:style w:type="paragraph" w:customStyle="1" w:styleId="7B9C129C2B5E4723AAFBDCDEB5FB4248">
    <w:name w:val="7B9C129C2B5E4723AAFBDCDEB5FB4248"/>
    <w:rsid w:val="00B018EA"/>
  </w:style>
  <w:style w:type="paragraph" w:customStyle="1" w:styleId="D1A7286666DE4281AB954BBF00FD13CB">
    <w:name w:val="D1A7286666DE4281AB954BBF00FD13CB"/>
    <w:rsid w:val="00B018EA"/>
  </w:style>
  <w:style w:type="paragraph" w:customStyle="1" w:styleId="35269493FF274AB3BCF240ACE7626747">
    <w:name w:val="35269493FF274AB3BCF240ACE7626747"/>
    <w:rsid w:val="00B018EA"/>
  </w:style>
  <w:style w:type="paragraph" w:customStyle="1" w:styleId="EC0E47EECD794F108BDB176A955A4200">
    <w:name w:val="EC0E47EECD794F108BDB176A955A4200"/>
    <w:rsid w:val="00B018EA"/>
  </w:style>
  <w:style w:type="paragraph" w:customStyle="1" w:styleId="C835FF8BC5DA4BADB0D87303B6FE8069">
    <w:name w:val="C835FF8BC5DA4BADB0D87303B6FE8069"/>
    <w:rsid w:val="00B018EA"/>
  </w:style>
  <w:style w:type="paragraph" w:customStyle="1" w:styleId="AB4620AB68F946ADB218F0B210AC5EB0">
    <w:name w:val="AB4620AB68F946ADB218F0B210AC5EB0"/>
    <w:rsid w:val="00B018EA"/>
  </w:style>
  <w:style w:type="paragraph" w:customStyle="1" w:styleId="DEC21DAA6963458DA25B92606C01208A">
    <w:name w:val="DEC21DAA6963458DA25B92606C01208A"/>
    <w:rsid w:val="00B018EA"/>
  </w:style>
  <w:style w:type="paragraph" w:customStyle="1" w:styleId="4789AB9883D141A98F96F56C79FFD174">
    <w:name w:val="4789AB9883D141A98F96F56C79FFD174"/>
    <w:rsid w:val="00B018EA"/>
  </w:style>
  <w:style w:type="paragraph" w:customStyle="1" w:styleId="BB37A4B53C3141E9BAD2E315F008E7D3">
    <w:name w:val="BB37A4B53C3141E9BAD2E315F008E7D3"/>
    <w:rsid w:val="00B018EA"/>
  </w:style>
  <w:style w:type="paragraph" w:customStyle="1" w:styleId="89582BFFAA4F43A19519F394114CFF36">
    <w:name w:val="89582BFFAA4F43A19519F394114CFF36"/>
    <w:rsid w:val="00B018EA"/>
  </w:style>
  <w:style w:type="paragraph" w:customStyle="1" w:styleId="7DCAA01CD37B4FC5B72BD9DA0F509424">
    <w:name w:val="7DCAA01CD37B4FC5B72BD9DA0F509424"/>
    <w:rsid w:val="00B018EA"/>
  </w:style>
  <w:style w:type="paragraph" w:customStyle="1" w:styleId="3CD43C5B0A274EE29ECD5104D7FB3453">
    <w:name w:val="3CD43C5B0A274EE29ECD5104D7FB3453"/>
    <w:rsid w:val="00B018EA"/>
  </w:style>
  <w:style w:type="paragraph" w:customStyle="1" w:styleId="A2095A3C5BD84F2EADBFAF97F0B63D99">
    <w:name w:val="A2095A3C5BD84F2EADBFAF97F0B63D99"/>
    <w:rsid w:val="00B018EA"/>
  </w:style>
  <w:style w:type="paragraph" w:customStyle="1" w:styleId="DF66E6BCB4F3464593F0B47352A1F7BD">
    <w:name w:val="DF66E6BCB4F3464593F0B47352A1F7BD"/>
    <w:rsid w:val="00B018EA"/>
  </w:style>
  <w:style w:type="paragraph" w:customStyle="1" w:styleId="3BA77EAE32754521BE7B0D6A3A76B34E">
    <w:name w:val="3BA77EAE32754521BE7B0D6A3A76B34E"/>
    <w:rsid w:val="00B018EA"/>
  </w:style>
  <w:style w:type="paragraph" w:customStyle="1" w:styleId="1D8788C837FA44A3956F3D94B1051885">
    <w:name w:val="1D8788C837FA44A3956F3D94B1051885"/>
    <w:rsid w:val="00B018EA"/>
  </w:style>
  <w:style w:type="paragraph" w:customStyle="1" w:styleId="DC934F0CCE3D44BEBB0F2E7A8DFC3700">
    <w:name w:val="DC934F0CCE3D44BEBB0F2E7A8DFC3700"/>
    <w:rsid w:val="00B018EA"/>
  </w:style>
  <w:style w:type="paragraph" w:customStyle="1" w:styleId="DBBDDB3AC837497F8FC2B984436638C7">
    <w:name w:val="DBBDDB3AC837497F8FC2B984436638C7"/>
    <w:rsid w:val="00B018EA"/>
  </w:style>
  <w:style w:type="paragraph" w:customStyle="1" w:styleId="81175C4FF185442685B6299152DFFA7D">
    <w:name w:val="81175C4FF185442685B6299152DFFA7D"/>
    <w:rsid w:val="00B018EA"/>
  </w:style>
  <w:style w:type="paragraph" w:customStyle="1" w:styleId="37A4BF807BCE4722ADA70877D9F5642E">
    <w:name w:val="37A4BF807BCE4722ADA70877D9F5642E"/>
    <w:rsid w:val="00B018EA"/>
  </w:style>
  <w:style w:type="paragraph" w:customStyle="1" w:styleId="83F021367E94490397B9C6817110F72C">
    <w:name w:val="83F021367E94490397B9C6817110F72C"/>
    <w:rsid w:val="00B018EA"/>
  </w:style>
  <w:style w:type="paragraph" w:customStyle="1" w:styleId="764387912FAA4195853A61F9E7FF8531">
    <w:name w:val="764387912FAA4195853A61F9E7FF8531"/>
    <w:rsid w:val="00B018EA"/>
  </w:style>
  <w:style w:type="paragraph" w:customStyle="1" w:styleId="146D482C70334502B12D88B3FC1B3E66">
    <w:name w:val="146D482C70334502B12D88B3FC1B3E66"/>
    <w:rsid w:val="00B018EA"/>
  </w:style>
  <w:style w:type="paragraph" w:customStyle="1" w:styleId="A8F9FA5D712F42F8BE2DED9587B2D540">
    <w:name w:val="A8F9FA5D712F42F8BE2DED9587B2D540"/>
    <w:rsid w:val="00B018EA"/>
  </w:style>
  <w:style w:type="paragraph" w:customStyle="1" w:styleId="9DF556A0DAB14B47BBE55B323305C608">
    <w:name w:val="9DF556A0DAB14B47BBE55B323305C608"/>
    <w:rsid w:val="00B018EA"/>
  </w:style>
  <w:style w:type="paragraph" w:customStyle="1" w:styleId="FD56800C2CB14A7E974E8F8B6D56073D">
    <w:name w:val="FD56800C2CB14A7E974E8F8B6D56073D"/>
    <w:rsid w:val="00B018EA"/>
  </w:style>
  <w:style w:type="paragraph" w:customStyle="1" w:styleId="941E61E374E749CCAD5564FC2CD0C2DE">
    <w:name w:val="941E61E374E749CCAD5564FC2CD0C2DE"/>
    <w:rsid w:val="00B018EA"/>
  </w:style>
  <w:style w:type="paragraph" w:customStyle="1" w:styleId="F3333110F1364CD2B0E4295781E7E05C">
    <w:name w:val="F3333110F1364CD2B0E4295781E7E05C"/>
    <w:rsid w:val="00B018EA"/>
  </w:style>
  <w:style w:type="paragraph" w:customStyle="1" w:styleId="934BAA4F065E43E5B4F2DE7632DC942B">
    <w:name w:val="934BAA4F065E43E5B4F2DE7632DC942B"/>
    <w:rsid w:val="00B018EA"/>
  </w:style>
  <w:style w:type="paragraph" w:customStyle="1" w:styleId="26305A900E2A407CBE2B8AD55EF5C873">
    <w:name w:val="26305A900E2A407CBE2B8AD55EF5C873"/>
    <w:rsid w:val="00B018EA"/>
  </w:style>
  <w:style w:type="paragraph" w:customStyle="1" w:styleId="9BB6ACA7129B494EA0AD83F880B5C75E">
    <w:name w:val="9BB6ACA7129B494EA0AD83F880B5C75E"/>
    <w:rsid w:val="00B018EA"/>
  </w:style>
  <w:style w:type="paragraph" w:customStyle="1" w:styleId="8006AF0D19EC4ED99AD193DCBBDBA116">
    <w:name w:val="8006AF0D19EC4ED99AD193DCBBDBA116"/>
    <w:rsid w:val="00B018EA"/>
  </w:style>
  <w:style w:type="paragraph" w:customStyle="1" w:styleId="0FC5BB0C0BAB4F4F9E08765983CF8901">
    <w:name w:val="0FC5BB0C0BAB4F4F9E08765983CF8901"/>
    <w:rsid w:val="00B018EA"/>
  </w:style>
  <w:style w:type="paragraph" w:customStyle="1" w:styleId="F43AB0D7E56C46718DAC412A9D0051A6">
    <w:name w:val="F43AB0D7E56C46718DAC412A9D0051A6"/>
    <w:rsid w:val="00B018EA"/>
  </w:style>
  <w:style w:type="paragraph" w:customStyle="1" w:styleId="CE680D3CFE724A1F921736304758B599">
    <w:name w:val="CE680D3CFE724A1F921736304758B599"/>
    <w:rsid w:val="00B018EA"/>
  </w:style>
  <w:style w:type="paragraph" w:customStyle="1" w:styleId="07145FF1AC554FAC96C0CEB37077F1A1">
    <w:name w:val="07145FF1AC554FAC96C0CEB37077F1A1"/>
    <w:rsid w:val="00B018EA"/>
  </w:style>
  <w:style w:type="paragraph" w:customStyle="1" w:styleId="F8EDF0DDF9E447EE9B763396C1500A93">
    <w:name w:val="F8EDF0DDF9E447EE9B763396C1500A93"/>
    <w:rsid w:val="00B018EA"/>
  </w:style>
  <w:style w:type="paragraph" w:customStyle="1" w:styleId="A8641A5CE1694B638E1458BEB939C55D">
    <w:name w:val="A8641A5CE1694B638E1458BEB939C55D"/>
    <w:rsid w:val="00B018EA"/>
  </w:style>
  <w:style w:type="paragraph" w:customStyle="1" w:styleId="CBC84AF46B2743EA9A744AA195173B04">
    <w:name w:val="CBC84AF46B2743EA9A744AA195173B04"/>
    <w:rsid w:val="00B018EA"/>
  </w:style>
  <w:style w:type="paragraph" w:customStyle="1" w:styleId="03B47327C3544526ACAFDD53B5CF5C91">
    <w:name w:val="03B47327C3544526ACAFDD53B5CF5C91"/>
    <w:rsid w:val="00B018EA"/>
  </w:style>
  <w:style w:type="paragraph" w:customStyle="1" w:styleId="72EFEE169B5E48769071605805B47C89">
    <w:name w:val="72EFEE169B5E48769071605805B47C89"/>
    <w:rsid w:val="009815E2"/>
  </w:style>
  <w:style w:type="paragraph" w:customStyle="1" w:styleId="81F7F81E65734831B4BCC3FBC01C066F">
    <w:name w:val="81F7F81E65734831B4BCC3FBC01C066F"/>
    <w:rsid w:val="009815E2"/>
  </w:style>
  <w:style w:type="paragraph" w:customStyle="1" w:styleId="C6308ED722AB48E2ADDA7A2C5276CD0F">
    <w:name w:val="C6308ED722AB48E2ADDA7A2C5276CD0F"/>
    <w:rsid w:val="009815E2"/>
  </w:style>
  <w:style w:type="paragraph" w:customStyle="1" w:styleId="7DAB1420CEF444DDA719AA08D893DB48">
    <w:name w:val="7DAB1420CEF444DDA719AA08D893DB48"/>
    <w:rsid w:val="009815E2"/>
  </w:style>
  <w:style w:type="paragraph" w:customStyle="1" w:styleId="18A30CCF1E7547F0BC28D0D97CDE2896">
    <w:name w:val="18A30CCF1E7547F0BC28D0D97CDE2896"/>
    <w:rsid w:val="009815E2"/>
  </w:style>
  <w:style w:type="paragraph" w:customStyle="1" w:styleId="DB91A59D45CB47FA904421CFFA918D40">
    <w:name w:val="DB91A59D45CB47FA904421CFFA918D40"/>
    <w:rsid w:val="009815E2"/>
  </w:style>
  <w:style w:type="paragraph" w:customStyle="1" w:styleId="ACCD532E709E45B3950EFE20B2535251">
    <w:name w:val="ACCD532E709E45B3950EFE20B2535251"/>
    <w:rsid w:val="009815E2"/>
  </w:style>
  <w:style w:type="paragraph" w:customStyle="1" w:styleId="5D1E24D42E894F35A962EE874E956A2A">
    <w:name w:val="5D1E24D42E894F35A962EE874E956A2A"/>
    <w:rsid w:val="009815E2"/>
  </w:style>
  <w:style w:type="paragraph" w:customStyle="1" w:styleId="651AE80283B34D08B68F7E9551644314">
    <w:name w:val="651AE80283B34D08B68F7E9551644314"/>
    <w:rsid w:val="009815E2"/>
  </w:style>
  <w:style w:type="paragraph" w:customStyle="1" w:styleId="95E0BACFD2614F1CAE2F5C70C8C5AB56">
    <w:name w:val="95E0BACFD2614F1CAE2F5C70C8C5AB56"/>
    <w:rsid w:val="009815E2"/>
  </w:style>
  <w:style w:type="paragraph" w:customStyle="1" w:styleId="A6E08DF0B9BF42999385A5DE6E08D447">
    <w:name w:val="A6E08DF0B9BF42999385A5DE6E08D447"/>
    <w:rsid w:val="009815E2"/>
  </w:style>
  <w:style w:type="paragraph" w:customStyle="1" w:styleId="C4D02E4184844470A91B4AC0F15BB591">
    <w:name w:val="C4D02E4184844470A91B4AC0F15BB591"/>
    <w:rsid w:val="009815E2"/>
  </w:style>
  <w:style w:type="paragraph" w:customStyle="1" w:styleId="D71C72784A0D43A6B21D2C2DEB9F9A2B">
    <w:name w:val="D71C72784A0D43A6B21D2C2DEB9F9A2B"/>
    <w:rsid w:val="009815E2"/>
  </w:style>
  <w:style w:type="paragraph" w:customStyle="1" w:styleId="CEC9AF74B12F48D188099E78A30D85A4">
    <w:name w:val="CEC9AF74B12F48D188099E78A30D85A4"/>
    <w:rsid w:val="009815E2"/>
  </w:style>
  <w:style w:type="paragraph" w:customStyle="1" w:styleId="C3789A87D5BA4C07BB73F41B26289668">
    <w:name w:val="C3789A87D5BA4C07BB73F41B26289668"/>
    <w:rsid w:val="009815E2"/>
  </w:style>
  <w:style w:type="paragraph" w:customStyle="1" w:styleId="7CE0C579DAB94090AC2F0CBB944A8578">
    <w:name w:val="7CE0C579DAB94090AC2F0CBB944A8578"/>
    <w:rsid w:val="009815E2"/>
  </w:style>
  <w:style w:type="paragraph" w:customStyle="1" w:styleId="AE23345B0CD84FA5A443B7E0EB282EA9">
    <w:name w:val="AE23345B0CD84FA5A443B7E0EB282EA9"/>
    <w:rsid w:val="009815E2"/>
  </w:style>
  <w:style w:type="paragraph" w:customStyle="1" w:styleId="3A4E1E1561C240B1BA950F6443D67C56">
    <w:name w:val="3A4E1E1561C240B1BA950F6443D67C56"/>
    <w:rsid w:val="009815E2"/>
  </w:style>
  <w:style w:type="paragraph" w:customStyle="1" w:styleId="3407A7A77A3140539ACB2BC9E155B94A">
    <w:name w:val="3407A7A77A3140539ACB2BC9E155B94A"/>
    <w:rsid w:val="009815E2"/>
  </w:style>
  <w:style w:type="paragraph" w:customStyle="1" w:styleId="A1D26516EA6843B389CCA340A060DD41">
    <w:name w:val="A1D26516EA6843B389CCA340A060DD41"/>
    <w:rsid w:val="009815E2"/>
  </w:style>
  <w:style w:type="paragraph" w:customStyle="1" w:styleId="794183F2545C4094B94EB95DAF4D7D78">
    <w:name w:val="794183F2545C4094B94EB95DAF4D7D78"/>
    <w:rsid w:val="009815E2"/>
  </w:style>
  <w:style w:type="paragraph" w:customStyle="1" w:styleId="E9A733D1857F4320A01D9EA64BE9B9F9">
    <w:name w:val="E9A733D1857F4320A01D9EA64BE9B9F9"/>
    <w:rsid w:val="009815E2"/>
  </w:style>
  <w:style w:type="paragraph" w:customStyle="1" w:styleId="D2C0CADE3F6346A4841932379DE51C02">
    <w:name w:val="D2C0CADE3F6346A4841932379DE51C02"/>
    <w:rsid w:val="009815E2"/>
  </w:style>
  <w:style w:type="paragraph" w:customStyle="1" w:styleId="564570B0FD0E47CAA22249C1FEDA96EC">
    <w:name w:val="564570B0FD0E47CAA22249C1FEDA96EC"/>
    <w:rsid w:val="002C1620"/>
  </w:style>
  <w:style w:type="paragraph" w:customStyle="1" w:styleId="453560405AFF4ABFAEF66CBF6718BB76">
    <w:name w:val="453560405AFF4ABFAEF66CBF6718BB76"/>
    <w:rsid w:val="002C1620"/>
  </w:style>
  <w:style w:type="paragraph" w:customStyle="1" w:styleId="269BAEA8226D44C2B265DC348F364270">
    <w:name w:val="269BAEA8226D44C2B265DC348F364270"/>
    <w:rsid w:val="002C1620"/>
  </w:style>
  <w:style w:type="paragraph" w:customStyle="1" w:styleId="D56DA908322A41B1BDE71997AC70F785">
    <w:name w:val="D56DA908322A41B1BDE71997AC70F785"/>
    <w:rsid w:val="002C1620"/>
  </w:style>
  <w:style w:type="paragraph" w:customStyle="1" w:styleId="262627B4338C452DA36941B50BC56C84">
    <w:name w:val="262627B4338C452DA36941B50BC56C84"/>
    <w:rsid w:val="002C1620"/>
  </w:style>
  <w:style w:type="paragraph" w:customStyle="1" w:styleId="B5497A6E32C14577948C357F735BC170">
    <w:name w:val="B5497A6E32C14577948C357F735BC170"/>
    <w:rsid w:val="002C1620"/>
  </w:style>
  <w:style w:type="paragraph" w:customStyle="1" w:styleId="E46D03E5C3CC487CA5CD53816662B2F7">
    <w:name w:val="E46D03E5C3CC487CA5CD53816662B2F7"/>
    <w:rsid w:val="002C1620"/>
  </w:style>
  <w:style w:type="paragraph" w:customStyle="1" w:styleId="3D9695EE4BCA4D508BDD441607CC2C13">
    <w:name w:val="3D9695EE4BCA4D508BDD441607CC2C13"/>
    <w:rsid w:val="002C1620"/>
  </w:style>
  <w:style w:type="paragraph" w:customStyle="1" w:styleId="37D3D901F45B4C04A323448DAFDE62F8">
    <w:name w:val="37D3D901F45B4C04A323448DAFDE62F8"/>
    <w:rsid w:val="002C1620"/>
  </w:style>
  <w:style w:type="paragraph" w:customStyle="1" w:styleId="6CF955C737DF4369B7C695092EE064CA">
    <w:name w:val="6CF955C737DF4369B7C695092EE064CA"/>
    <w:rsid w:val="002C1620"/>
  </w:style>
  <w:style w:type="paragraph" w:customStyle="1" w:styleId="B2A348E033CB46B8B033A4B43CDEA5A2">
    <w:name w:val="B2A348E033CB46B8B033A4B43CDEA5A2"/>
    <w:rsid w:val="002C1620"/>
  </w:style>
  <w:style w:type="paragraph" w:customStyle="1" w:styleId="77A872A70AF84CD9BFB2373A49A91BFC">
    <w:name w:val="77A872A70AF84CD9BFB2373A49A91BFC"/>
    <w:rsid w:val="002C1620"/>
  </w:style>
  <w:style w:type="paragraph" w:customStyle="1" w:styleId="80004C19D59D482282C4E9E83211E642">
    <w:name w:val="80004C19D59D482282C4E9E83211E642"/>
    <w:rsid w:val="002C1620"/>
  </w:style>
  <w:style w:type="paragraph" w:customStyle="1" w:styleId="3DE7A681186044E7A0157E0C0F9F99B1">
    <w:name w:val="3DE7A681186044E7A0157E0C0F9F99B1"/>
    <w:rsid w:val="002C1620"/>
  </w:style>
  <w:style w:type="paragraph" w:customStyle="1" w:styleId="E281311426FA458591808B177EA688C7">
    <w:name w:val="E281311426FA458591808B177EA688C7"/>
    <w:rsid w:val="002C1620"/>
  </w:style>
  <w:style w:type="paragraph" w:customStyle="1" w:styleId="92F880EAF3EC4201925DAA9B77ACB30C">
    <w:name w:val="92F880EAF3EC4201925DAA9B77ACB30C"/>
    <w:rsid w:val="002C1620"/>
  </w:style>
  <w:style w:type="paragraph" w:customStyle="1" w:styleId="E75C0B4C01E24A22B79DB071A5568942">
    <w:name w:val="E75C0B4C01E24A22B79DB071A5568942"/>
    <w:rsid w:val="002C1620"/>
  </w:style>
  <w:style w:type="paragraph" w:customStyle="1" w:styleId="D4A9A6D12B834D2EB73D659A6985093E">
    <w:name w:val="D4A9A6D12B834D2EB73D659A6985093E"/>
    <w:rsid w:val="002C1620"/>
  </w:style>
  <w:style w:type="paragraph" w:customStyle="1" w:styleId="C461219A82944556AC73310940D8E390">
    <w:name w:val="C461219A82944556AC73310940D8E390"/>
    <w:rsid w:val="002C1620"/>
  </w:style>
  <w:style w:type="paragraph" w:customStyle="1" w:styleId="61EAC2D64DD54679A16E314156061741">
    <w:name w:val="61EAC2D64DD54679A16E314156061741"/>
    <w:rsid w:val="002C1620"/>
  </w:style>
  <w:style w:type="paragraph" w:customStyle="1" w:styleId="9C3833A507444ED79CAFE52680A0A422">
    <w:name w:val="9C3833A507444ED79CAFE52680A0A422"/>
    <w:rsid w:val="002C1620"/>
  </w:style>
  <w:style w:type="paragraph" w:customStyle="1" w:styleId="A5B25CBA214A4EA7A74AE48646949BCF">
    <w:name w:val="A5B25CBA214A4EA7A74AE48646949BCF"/>
    <w:rsid w:val="002C1620"/>
  </w:style>
  <w:style w:type="paragraph" w:customStyle="1" w:styleId="573F882D3FF94220B75A6EACB5DC4823">
    <w:name w:val="573F882D3FF94220B75A6EACB5DC4823"/>
    <w:rsid w:val="002C1620"/>
  </w:style>
  <w:style w:type="paragraph" w:customStyle="1" w:styleId="782FAA924ECD43EAB7F7AF640CF54BE4">
    <w:name w:val="782FAA924ECD43EAB7F7AF640CF54BE4"/>
    <w:rsid w:val="002C1620"/>
  </w:style>
  <w:style w:type="paragraph" w:customStyle="1" w:styleId="2EB22E0925AE485887E558ACD21ABF5D">
    <w:name w:val="2EB22E0925AE485887E558ACD21ABF5D"/>
    <w:rsid w:val="002C1620"/>
  </w:style>
  <w:style w:type="paragraph" w:customStyle="1" w:styleId="2EB236A0C0D2479A80D6D5968371CBA9">
    <w:name w:val="2EB236A0C0D2479A80D6D5968371CBA9"/>
    <w:rsid w:val="002C1620"/>
  </w:style>
  <w:style w:type="paragraph" w:customStyle="1" w:styleId="B1EFD99B6361485BB98CA63B0E68C20C">
    <w:name w:val="B1EFD99B6361485BB98CA63B0E68C20C"/>
    <w:rsid w:val="002C1620"/>
  </w:style>
  <w:style w:type="paragraph" w:customStyle="1" w:styleId="A9EC78ED0D8144DC84BE960112DFF55E">
    <w:name w:val="A9EC78ED0D8144DC84BE960112DFF55E"/>
    <w:rsid w:val="002C1620"/>
  </w:style>
  <w:style w:type="paragraph" w:customStyle="1" w:styleId="D1E11899EF7746CDA1942EDF3754CE76">
    <w:name w:val="D1E11899EF7746CDA1942EDF3754CE76"/>
    <w:rsid w:val="002C1620"/>
  </w:style>
  <w:style w:type="paragraph" w:customStyle="1" w:styleId="C3DD203DB76742E8BD35785B7B1BBB4A">
    <w:name w:val="C3DD203DB76742E8BD35785B7B1BBB4A"/>
    <w:rsid w:val="002C1620"/>
  </w:style>
  <w:style w:type="paragraph" w:customStyle="1" w:styleId="FA21491F71034944AACFA1DCE21541FF">
    <w:name w:val="FA21491F71034944AACFA1DCE21541FF"/>
    <w:rsid w:val="002C1620"/>
  </w:style>
  <w:style w:type="paragraph" w:customStyle="1" w:styleId="87F24DB28ECC4ADF88F44597C8F596E2">
    <w:name w:val="87F24DB28ECC4ADF88F44597C8F596E2"/>
    <w:rsid w:val="002C1620"/>
  </w:style>
  <w:style w:type="paragraph" w:customStyle="1" w:styleId="FDDD8AA68BDB46BC879CAC02967B30CF">
    <w:name w:val="FDDD8AA68BDB46BC879CAC02967B30CF"/>
    <w:rsid w:val="002C1620"/>
  </w:style>
  <w:style w:type="paragraph" w:customStyle="1" w:styleId="A9B473B3B12B4965990BD3B409E079EE">
    <w:name w:val="A9B473B3B12B4965990BD3B409E079EE"/>
    <w:rsid w:val="002C1620"/>
  </w:style>
  <w:style w:type="paragraph" w:customStyle="1" w:styleId="8B7931C751FC4A378B135BBBAA22A761">
    <w:name w:val="8B7931C751FC4A378B135BBBAA22A761"/>
    <w:rsid w:val="002C1620"/>
  </w:style>
  <w:style w:type="paragraph" w:customStyle="1" w:styleId="34193EB21A684CB1A8AD022FDF6CFCED">
    <w:name w:val="34193EB21A684CB1A8AD022FDF6CFCED"/>
    <w:rsid w:val="002C1620"/>
  </w:style>
  <w:style w:type="paragraph" w:customStyle="1" w:styleId="D8AC49FE4E674EC2BD354D7A342825C4">
    <w:name w:val="D8AC49FE4E674EC2BD354D7A342825C4"/>
    <w:rsid w:val="002C1620"/>
  </w:style>
  <w:style w:type="paragraph" w:customStyle="1" w:styleId="698F149827EC4EDBA090B47A37E0EC31">
    <w:name w:val="698F149827EC4EDBA090B47A37E0EC31"/>
    <w:rsid w:val="002C1620"/>
  </w:style>
  <w:style w:type="paragraph" w:customStyle="1" w:styleId="6F88E06818324F44A8D64A96AF92B113">
    <w:name w:val="6F88E06818324F44A8D64A96AF92B113"/>
    <w:rsid w:val="002C1620"/>
  </w:style>
  <w:style w:type="paragraph" w:customStyle="1" w:styleId="3BF465A4F6E5498E95048D82DC3E0A90">
    <w:name w:val="3BF465A4F6E5498E95048D82DC3E0A90"/>
    <w:rsid w:val="002C1620"/>
  </w:style>
  <w:style w:type="paragraph" w:customStyle="1" w:styleId="2AE346C50A864D9FAD46B444F3CC38C0">
    <w:name w:val="2AE346C50A864D9FAD46B444F3CC38C0"/>
    <w:rsid w:val="002C1620"/>
  </w:style>
  <w:style w:type="paragraph" w:customStyle="1" w:styleId="81773A961C484A93A54E353F4D565C9A">
    <w:name w:val="81773A961C484A93A54E353F4D565C9A"/>
    <w:rsid w:val="002C1620"/>
  </w:style>
  <w:style w:type="paragraph" w:customStyle="1" w:styleId="3E2C3E1150FF4F7FB2D2BE6AF3B9FD89">
    <w:name w:val="3E2C3E1150FF4F7FB2D2BE6AF3B9FD89"/>
    <w:rsid w:val="002C1620"/>
  </w:style>
  <w:style w:type="paragraph" w:customStyle="1" w:styleId="7D2DC7A48B9641E38DFB75BC8B3C7F6B">
    <w:name w:val="7D2DC7A48B9641E38DFB75BC8B3C7F6B"/>
    <w:rsid w:val="002C1620"/>
  </w:style>
  <w:style w:type="paragraph" w:customStyle="1" w:styleId="1BB5D5D2317B4CF3B4FC181B2EDAC015">
    <w:name w:val="1BB5D5D2317B4CF3B4FC181B2EDAC015"/>
    <w:rsid w:val="002C1620"/>
  </w:style>
  <w:style w:type="paragraph" w:customStyle="1" w:styleId="DE7D6E4356874424A3A78F0BDC8FD432">
    <w:name w:val="DE7D6E4356874424A3A78F0BDC8FD432"/>
    <w:rsid w:val="002C1620"/>
  </w:style>
  <w:style w:type="paragraph" w:customStyle="1" w:styleId="DDB2DA5D8E744DD697CB3FF0487CC1DB">
    <w:name w:val="DDB2DA5D8E744DD697CB3FF0487CC1DB"/>
    <w:rsid w:val="002C1620"/>
  </w:style>
  <w:style w:type="paragraph" w:customStyle="1" w:styleId="5816083225B64F088CC3557080EC90E0">
    <w:name w:val="5816083225B64F088CC3557080EC90E0"/>
    <w:rsid w:val="002C1620"/>
  </w:style>
  <w:style w:type="paragraph" w:customStyle="1" w:styleId="8BC15A40C3D74D11AB0E9CC606DA386C">
    <w:name w:val="8BC15A40C3D74D11AB0E9CC606DA386C"/>
    <w:rsid w:val="002C1620"/>
  </w:style>
  <w:style w:type="paragraph" w:customStyle="1" w:styleId="96ACEA40004043CB8C7907213F7A063F">
    <w:name w:val="96ACEA40004043CB8C7907213F7A063F"/>
    <w:rsid w:val="002C1620"/>
  </w:style>
  <w:style w:type="paragraph" w:customStyle="1" w:styleId="6FCDAC6D8FB94579A000407C13831AB7">
    <w:name w:val="6FCDAC6D8FB94579A000407C13831AB7"/>
    <w:rsid w:val="002C1620"/>
  </w:style>
  <w:style w:type="paragraph" w:customStyle="1" w:styleId="6EAAE6296D3043369384D3064E90E372">
    <w:name w:val="6EAAE6296D3043369384D3064E90E372"/>
    <w:rsid w:val="002C1620"/>
  </w:style>
  <w:style w:type="paragraph" w:customStyle="1" w:styleId="4706741528BE43FFA5D127A610357CD3">
    <w:name w:val="4706741528BE43FFA5D127A610357CD3"/>
    <w:rsid w:val="002C1620"/>
  </w:style>
  <w:style w:type="paragraph" w:customStyle="1" w:styleId="B50AE216C5BA4F03A0151F6756CC323C">
    <w:name w:val="B50AE216C5BA4F03A0151F6756CC323C"/>
    <w:rsid w:val="002C1620"/>
  </w:style>
  <w:style w:type="paragraph" w:customStyle="1" w:styleId="93CF0134371645D2871F941DAC19D7C9">
    <w:name w:val="93CF0134371645D2871F941DAC19D7C9"/>
    <w:rsid w:val="002C1620"/>
  </w:style>
  <w:style w:type="paragraph" w:customStyle="1" w:styleId="5B3D197328A641919BE2AAF7CADF3B05">
    <w:name w:val="5B3D197328A641919BE2AAF7CADF3B05"/>
    <w:rsid w:val="002C1620"/>
  </w:style>
  <w:style w:type="paragraph" w:customStyle="1" w:styleId="161D06798F044324AF256607055AF44F">
    <w:name w:val="161D06798F044324AF256607055AF44F"/>
    <w:rsid w:val="002C1620"/>
  </w:style>
  <w:style w:type="paragraph" w:customStyle="1" w:styleId="997CFAB94CAB4D948B5FEC2C8D25ACC9">
    <w:name w:val="997CFAB94CAB4D948B5FEC2C8D25ACC9"/>
    <w:rsid w:val="002C1620"/>
  </w:style>
  <w:style w:type="paragraph" w:customStyle="1" w:styleId="3F3ADEB401DF4CAF85D72BB59ED8FD6B">
    <w:name w:val="3F3ADEB401DF4CAF85D72BB59ED8FD6B"/>
    <w:rsid w:val="002C1620"/>
  </w:style>
  <w:style w:type="paragraph" w:customStyle="1" w:styleId="68F8D2F656B447BF9E836FEFFD130566">
    <w:name w:val="68F8D2F656B447BF9E836FEFFD130566"/>
    <w:rsid w:val="002C1620"/>
  </w:style>
  <w:style w:type="paragraph" w:customStyle="1" w:styleId="974A2E85313441A99792248C846DC4B8">
    <w:name w:val="974A2E85313441A99792248C846DC4B8"/>
    <w:rsid w:val="002C1620"/>
  </w:style>
  <w:style w:type="paragraph" w:customStyle="1" w:styleId="E8AA4D0491354DC19772CD367182B4CC">
    <w:name w:val="E8AA4D0491354DC19772CD367182B4CC"/>
    <w:rsid w:val="002C1620"/>
  </w:style>
  <w:style w:type="paragraph" w:customStyle="1" w:styleId="68E64C16C9C948979AF3911F1C26C7B5">
    <w:name w:val="68E64C16C9C948979AF3911F1C26C7B5"/>
    <w:rsid w:val="002C1620"/>
  </w:style>
  <w:style w:type="paragraph" w:customStyle="1" w:styleId="1489F1CCB29E4F1AA442D949B820B4B8">
    <w:name w:val="1489F1CCB29E4F1AA442D949B820B4B8"/>
    <w:rsid w:val="002C1620"/>
  </w:style>
  <w:style w:type="paragraph" w:customStyle="1" w:styleId="9E836D4D3DE34BFC937F7B2A2D236546">
    <w:name w:val="9E836D4D3DE34BFC937F7B2A2D236546"/>
    <w:rsid w:val="002C1620"/>
  </w:style>
  <w:style w:type="paragraph" w:customStyle="1" w:styleId="04F00B6D2B284FFE963823C84C35B97F">
    <w:name w:val="04F00B6D2B284FFE963823C84C35B97F"/>
    <w:rsid w:val="002C1620"/>
  </w:style>
  <w:style w:type="paragraph" w:customStyle="1" w:styleId="312E24016F9841D899932E7491DD67CD">
    <w:name w:val="312E24016F9841D899932E7491DD67CD"/>
    <w:rsid w:val="002C1620"/>
  </w:style>
  <w:style w:type="paragraph" w:customStyle="1" w:styleId="9917485348CD46E3815B007E3BC0E2DF">
    <w:name w:val="9917485348CD46E3815B007E3BC0E2DF"/>
    <w:rsid w:val="002C1620"/>
  </w:style>
  <w:style w:type="paragraph" w:customStyle="1" w:styleId="F5314F96693F468D8F4DF046B884A111">
    <w:name w:val="F5314F96693F468D8F4DF046B884A111"/>
    <w:rsid w:val="002C1620"/>
  </w:style>
  <w:style w:type="paragraph" w:customStyle="1" w:styleId="09958051E08C406BBF97B5A779162DE6">
    <w:name w:val="09958051E08C406BBF97B5A779162DE6"/>
    <w:rsid w:val="002C1620"/>
  </w:style>
  <w:style w:type="paragraph" w:customStyle="1" w:styleId="B436797B3F4E4DF2811DD9A29E17AAB1">
    <w:name w:val="B436797B3F4E4DF2811DD9A29E17AAB1"/>
    <w:rsid w:val="002C1620"/>
  </w:style>
  <w:style w:type="paragraph" w:customStyle="1" w:styleId="5CF84006146141D2982B083F761CA941">
    <w:name w:val="5CF84006146141D2982B083F761CA941"/>
    <w:rsid w:val="002C1620"/>
  </w:style>
  <w:style w:type="paragraph" w:customStyle="1" w:styleId="DF49FDFC0C584002B5321617895E7CC6">
    <w:name w:val="DF49FDFC0C584002B5321617895E7CC6"/>
    <w:rsid w:val="002C1620"/>
  </w:style>
  <w:style w:type="paragraph" w:customStyle="1" w:styleId="BDA66EA3EA1C45C1884048D5CDDD1725">
    <w:name w:val="BDA66EA3EA1C45C1884048D5CDDD1725"/>
    <w:rsid w:val="002C1620"/>
  </w:style>
  <w:style w:type="paragraph" w:customStyle="1" w:styleId="239795565221427EA5593F41A3C6E10B">
    <w:name w:val="239795565221427EA5593F41A3C6E10B"/>
    <w:rsid w:val="002C1620"/>
  </w:style>
  <w:style w:type="paragraph" w:customStyle="1" w:styleId="EA3CA503C87F40D2A27F8DB843541538">
    <w:name w:val="EA3CA503C87F40D2A27F8DB843541538"/>
    <w:rsid w:val="002C1620"/>
  </w:style>
  <w:style w:type="paragraph" w:customStyle="1" w:styleId="0321DDD631984BCF8D09DC523E7DD20A">
    <w:name w:val="0321DDD631984BCF8D09DC523E7DD20A"/>
    <w:rsid w:val="002C1620"/>
  </w:style>
  <w:style w:type="paragraph" w:customStyle="1" w:styleId="A0A1912BFE7B4D2A9F5286B4236AFC9A">
    <w:name w:val="A0A1912BFE7B4D2A9F5286B4236AFC9A"/>
    <w:rsid w:val="002C1620"/>
  </w:style>
  <w:style w:type="paragraph" w:customStyle="1" w:styleId="EDD4572B37B4495EA3B7ABE8A459CD2F">
    <w:name w:val="EDD4572B37B4495EA3B7ABE8A459CD2F"/>
    <w:rsid w:val="002C1620"/>
  </w:style>
  <w:style w:type="paragraph" w:customStyle="1" w:styleId="F3905FB12E0B43CE818AB7CEA374DE82">
    <w:name w:val="F3905FB12E0B43CE818AB7CEA374DE82"/>
    <w:rsid w:val="002C1620"/>
  </w:style>
  <w:style w:type="paragraph" w:customStyle="1" w:styleId="BAC26F86126C46DA8466DB629408CA3B">
    <w:name w:val="BAC26F86126C46DA8466DB629408CA3B"/>
    <w:rsid w:val="002C1620"/>
  </w:style>
  <w:style w:type="paragraph" w:customStyle="1" w:styleId="4DA97AFB52E7448296EF77E16BA9A882">
    <w:name w:val="4DA97AFB52E7448296EF77E16BA9A882"/>
    <w:rsid w:val="002C1620"/>
  </w:style>
  <w:style w:type="paragraph" w:customStyle="1" w:styleId="2CE9707151FC4F7CBDD1BC60D3DE9C44">
    <w:name w:val="2CE9707151FC4F7CBDD1BC60D3DE9C44"/>
    <w:rsid w:val="002C1620"/>
  </w:style>
  <w:style w:type="paragraph" w:customStyle="1" w:styleId="E35CA70F20CF46BB88ACB102C6C04F92">
    <w:name w:val="E35CA70F20CF46BB88ACB102C6C04F92"/>
    <w:rsid w:val="002C1620"/>
  </w:style>
  <w:style w:type="paragraph" w:customStyle="1" w:styleId="F57517458BAF4487AF9C3156D9421801">
    <w:name w:val="F57517458BAF4487AF9C3156D9421801"/>
    <w:rsid w:val="002C1620"/>
  </w:style>
  <w:style w:type="paragraph" w:customStyle="1" w:styleId="405EEAF0FD07467AB801930C0D35A909">
    <w:name w:val="405EEAF0FD07467AB801930C0D35A909"/>
    <w:rsid w:val="002C1620"/>
  </w:style>
  <w:style w:type="paragraph" w:customStyle="1" w:styleId="F0A8183342AF4562B0AB9C2812C2FD2B">
    <w:name w:val="F0A8183342AF4562B0AB9C2812C2FD2B"/>
    <w:rsid w:val="002C1620"/>
  </w:style>
  <w:style w:type="paragraph" w:customStyle="1" w:styleId="8069BC2A76CC49D18475D3D8D0940A74">
    <w:name w:val="8069BC2A76CC49D18475D3D8D0940A74"/>
    <w:rsid w:val="002C1620"/>
  </w:style>
  <w:style w:type="paragraph" w:customStyle="1" w:styleId="53F48746C14F4E9ABB5D2512E5EBF98B">
    <w:name w:val="53F48746C14F4E9ABB5D2512E5EBF98B"/>
    <w:rsid w:val="002C1620"/>
  </w:style>
  <w:style w:type="paragraph" w:customStyle="1" w:styleId="0682DC2083984B09BB489C097F97AE13">
    <w:name w:val="0682DC2083984B09BB489C097F97AE13"/>
    <w:rsid w:val="002C1620"/>
  </w:style>
  <w:style w:type="paragraph" w:customStyle="1" w:styleId="A0D8E8D1EC5144BAB3D46B3B5FF1CC0D">
    <w:name w:val="A0D8E8D1EC5144BAB3D46B3B5FF1CC0D"/>
    <w:rsid w:val="002C1620"/>
  </w:style>
  <w:style w:type="paragraph" w:customStyle="1" w:styleId="276D0AF290984ED8A865822B4D293775">
    <w:name w:val="276D0AF290984ED8A865822B4D293775"/>
    <w:rsid w:val="002C1620"/>
  </w:style>
  <w:style w:type="paragraph" w:customStyle="1" w:styleId="28F8A607F63245EE92A4B52237B97964">
    <w:name w:val="28F8A607F63245EE92A4B52237B97964"/>
    <w:rsid w:val="002C1620"/>
  </w:style>
  <w:style w:type="paragraph" w:customStyle="1" w:styleId="F1BC5DFB054A4148B3322D4EDE13F383">
    <w:name w:val="F1BC5DFB054A4148B3322D4EDE13F383"/>
    <w:rsid w:val="002C1620"/>
  </w:style>
  <w:style w:type="paragraph" w:customStyle="1" w:styleId="BA0B41613E1548F7B9FF5EC3F10D3AEB">
    <w:name w:val="BA0B41613E1548F7B9FF5EC3F10D3AEB"/>
    <w:rsid w:val="002C1620"/>
  </w:style>
  <w:style w:type="paragraph" w:customStyle="1" w:styleId="88258BF8C0FA41159286855ECAF6C946">
    <w:name w:val="88258BF8C0FA41159286855ECAF6C946"/>
    <w:rsid w:val="002C1620"/>
  </w:style>
  <w:style w:type="paragraph" w:customStyle="1" w:styleId="ADEC8452555244238D581B1070D9E9E3">
    <w:name w:val="ADEC8452555244238D581B1070D9E9E3"/>
    <w:rsid w:val="002C1620"/>
  </w:style>
  <w:style w:type="paragraph" w:customStyle="1" w:styleId="28265A7404484FEE9838DBCD4B3C68DE">
    <w:name w:val="28265A7404484FEE9838DBCD4B3C68DE"/>
    <w:rsid w:val="002C1620"/>
  </w:style>
  <w:style w:type="paragraph" w:customStyle="1" w:styleId="68AAC3CF2EB14923852206E451C597C6">
    <w:name w:val="68AAC3CF2EB14923852206E451C597C6"/>
    <w:rsid w:val="002C1620"/>
  </w:style>
  <w:style w:type="paragraph" w:customStyle="1" w:styleId="8A4DE054D6CD44CF850E8AF04E9B4F82">
    <w:name w:val="8A4DE054D6CD44CF850E8AF04E9B4F82"/>
    <w:rsid w:val="002C1620"/>
  </w:style>
  <w:style w:type="paragraph" w:customStyle="1" w:styleId="2DD91AB380D3484292B80ADAAF33A312">
    <w:name w:val="2DD91AB380D3484292B80ADAAF33A312"/>
    <w:rsid w:val="002C1620"/>
  </w:style>
  <w:style w:type="paragraph" w:customStyle="1" w:styleId="E33232C5FA3B48228C08C6E5D0B1CD47">
    <w:name w:val="E33232C5FA3B48228C08C6E5D0B1CD47"/>
    <w:rsid w:val="002C1620"/>
  </w:style>
  <w:style w:type="paragraph" w:customStyle="1" w:styleId="1A17BA0A2C0F416AAEB2AAD378FB9DAE">
    <w:name w:val="1A17BA0A2C0F416AAEB2AAD378FB9DAE"/>
    <w:rsid w:val="002C1620"/>
  </w:style>
  <w:style w:type="paragraph" w:customStyle="1" w:styleId="E2CF0C7B8EC94271897177EB2D5627F2">
    <w:name w:val="E2CF0C7B8EC94271897177EB2D5627F2"/>
    <w:rsid w:val="002C1620"/>
  </w:style>
  <w:style w:type="paragraph" w:customStyle="1" w:styleId="E5DA5566EE8D4CF782574DF81CC88148">
    <w:name w:val="E5DA5566EE8D4CF782574DF81CC88148"/>
    <w:rsid w:val="002C1620"/>
  </w:style>
  <w:style w:type="paragraph" w:customStyle="1" w:styleId="5E6E99F0125E4575B438B3B4AD0641F8">
    <w:name w:val="5E6E99F0125E4575B438B3B4AD0641F8"/>
    <w:rsid w:val="002C1620"/>
  </w:style>
  <w:style w:type="paragraph" w:customStyle="1" w:styleId="5CA3D5554F314F2F9ABB58E1A57BF132">
    <w:name w:val="5CA3D5554F314F2F9ABB58E1A57BF132"/>
    <w:rsid w:val="002C1620"/>
  </w:style>
  <w:style w:type="paragraph" w:customStyle="1" w:styleId="E707D1F1CFD341D6B8C4CCFE3608F790">
    <w:name w:val="E707D1F1CFD341D6B8C4CCFE3608F790"/>
    <w:rsid w:val="002C1620"/>
  </w:style>
  <w:style w:type="paragraph" w:customStyle="1" w:styleId="C73541B913ED49448FC6D0A075E904E9">
    <w:name w:val="C73541B913ED49448FC6D0A075E904E9"/>
    <w:rsid w:val="002C1620"/>
  </w:style>
  <w:style w:type="paragraph" w:customStyle="1" w:styleId="CC1374804DBA4745A79A1C70975C024A">
    <w:name w:val="CC1374804DBA4745A79A1C70975C024A"/>
    <w:rsid w:val="002C1620"/>
  </w:style>
  <w:style w:type="paragraph" w:customStyle="1" w:styleId="84ADBF4B454E43D0B3440F833A9354F1">
    <w:name w:val="84ADBF4B454E43D0B3440F833A9354F1"/>
    <w:rsid w:val="002C1620"/>
  </w:style>
  <w:style w:type="paragraph" w:customStyle="1" w:styleId="A59F4DE985494D38989AAA05504877A8">
    <w:name w:val="A59F4DE985494D38989AAA05504877A8"/>
    <w:rsid w:val="002C1620"/>
  </w:style>
  <w:style w:type="paragraph" w:customStyle="1" w:styleId="A13705B28DB44F1A92C21550B7816069">
    <w:name w:val="A13705B28DB44F1A92C21550B7816069"/>
    <w:rsid w:val="002C1620"/>
  </w:style>
  <w:style w:type="paragraph" w:customStyle="1" w:styleId="43B057BD5F9946ED9BDB33E5D099848D">
    <w:name w:val="43B057BD5F9946ED9BDB33E5D099848D"/>
    <w:rsid w:val="002C1620"/>
  </w:style>
  <w:style w:type="paragraph" w:customStyle="1" w:styleId="6B14C3B70DF14D59B9B4C4C8FAC89DEE">
    <w:name w:val="6B14C3B70DF14D59B9B4C4C8FAC89DEE"/>
    <w:rsid w:val="002C1620"/>
  </w:style>
  <w:style w:type="paragraph" w:customStyle="1" w:styleId="94483DCC6D294A229598E580C9731C2D">
    <w:name w:val="94483DCC6D294A229598E580C9731C2D"/>
    <w:rsid w:val="002C1620"/>
  </w:style>
  <w:style w:type="paragraph" w:customStyle="1" w:styleId="88641E76FB7344CA9478F92D82E6A724">
    <w:name w:val="88641E76FB7344CA9478F92D82E6A724"/>
    <w:rsid w:val="002C1620"/>
  </w:style>
  <w:style w:type="paragraph" w:customStyle="1" w:styleId="2EB076D3C81640A0B423B3E3FF211176">
    <w:name w:val="2EB076D3C81640A0B423B3E3FF211176"/>
    <w:rsid w:val="002C1620"/>
  </w:style>
  <w:style w:type="paragraph" w:customStyle="1" w:styleId="2E9BDFA3AE61478C83352C30D8729F33">
    <w:name w:val="2E9BDFA3AE61478C83352C30D8729F33"/>
    <w:rsid w:val="002C1620"/>
  </w:style>
  <w:style w:type="paragraph" w:customStyle="1" w:styleId="968E2B37C2EA456F9ADFB38ACFBADDAE">
    <w:name w:val="968E2B37C2EA456F9ADFB38ACFBADDAE"/>
    <w:rsid w:val="002C1620"/>
  </w:style>
  <w:style w:type="paragraph" w:customStyle="1" w:styleId="4093A64B368046658CB1A00C79576F86">
    <w:name w:val="4093A64B368046658CB1A00C79576F86"/>
    <w:rsid w:val="002C1620"/>
  </w:style>
  <w:style w:type="paragraph" w:customStyle="1" w:styleId="016A4E67C8034397AF1A85C8B96C9E24">
    <w:name w:val="016A4E67C8034397AF1A85C8B96C9E24"/>
    <w:rsid w:val="002C1620"/>
  </w:style>
  <w:style w:type="paragraph" w:customStyle="1" w:styleId="84B6C04124B24AF0BC7F22A0EC3A9EE1">
    <w:name w:val="84B6C04124B24AF0BC7F22A0EC3A9EE1"/>
    <w:rsid w:val="002C1620"/>
  </w:style>
  <w:style w:type="paragraph" w:customStyle="1" w:styleId="116BB1DF994946D38145F2AFC85342F3">
    <w:name w:val="116BB1DF994946D38145F2AFC85342F3"/>
    <w:rsid w:val="002C1620"/>
  </w:style>
  <w:style w:type="paragraph" w:customStyle="1" w:styleId="CD0EF12959394FF69156E850A0B64FF6">
    <w:name w:val="CD0EF12959394FF69156E850A0B64FF6"/>
    <w:rsid w:val="002C1620"/>
  </w:style>
  <w:style w:type="paragraph" w:customStyle="1" w:styleId="83EC3F28CB814CF29E5C6E179C9DF757">
    <w:name w:val="83EC3F28CB814CF29E5C6E179C9DF757"/>
    <w:rsid w:val="002C1620"/>
  </w:style>
  <w:style w:type="paragraph" w:customStyle="1" w:styleId="6EAF17BBF24241E49F811EAAA897358C">
    <w:name w:val="6EAF17BBF24241E49F811EAAA897358C"/>
    <w:rsid w:val="002C1620"/>
  </w:style>
  <w:style w:type="paragraph" w:customStyle="1" w:styleId="00002648295C4A1187809D9DA2F042B6">
    <w:name w:val="00002648295C4A1187809D9DA2F042B6"/>
    <w:rsid w:val="002C1620"/>
  </w:style>
  <w:style w:type="paragraph" w:customStyle="1" w:styleId="4D543E84784841B683F3E0C373FDE289">
    <w:name w:val="4D543E84784841B683F3E0C373FDE289"/>
    <w:rsid w:val="002C1620"/>
  </w:style>
  <w:style w:type="paragraph" w:customStyle="1" w:styleId="14467CB47C94439FA87EFEFF9F2E84FC">
    <w:name w:val="14467CB47C94439FA87EFEFF9F2E84FC"/>
    <w:rsid w:val="002C1620"/>
  </w:style>
  <w:style w:type="paragraph" w:customStyle="1" w:styleId="25B2FB9077434CF592AE21B616EC2DFB">
    <w:name w:val="25B2FB9077434CF592AE21B616EC2DFB"/>
    <w:rsid w:val="002C1620"/>
  </w:style>
  <w:style w:type="paragraph" w:customStyle="1" w:styleId="2F077953491A4DE4A92F15B3B1E0A5D9">
    <w:name w:val="2F077953491A4DE4A92F15B3B1E0A5D9"/>
    <w:rsid w:val="002C1620"/>
  </w:style>
  <w:style w:type="paragraph" w:customStyle="1" w:styleId="509BF8EFF2724EB2A649FC796B5D6A86">
    <w:name w:val="509BF8EFF2724EB2A649FC796B5D6A86"/>
    <w:rsid w:val="002C1620"/>
  </w:style>
  <w:style w:type="paragraph" w:customStyle="1" w:styleId="22B9AE5962C6409AA42F4C5617AA4564">
    <w:name w:val="22B9AE5962C6409AA42F4C5617AA4564"/>
    <w:rsid w:val="002C1620"/>
  </w:style>
  <w:style w:type="paragraph" w:customStyle="1" w:styleId="61613DFD594F41948EB501BFA4B972A3">
    <w:name w:val="61613DFD594F41948EB501BFA4B972A3"/>
    <w:rsid w:val="002C1620"/>
  </w:style>
  <w:style w:type="paragraph" w:customStyle="1" w:styleId="D33C7760A4664E4B964066F2019D911E">
    <w:name w:val="D33C7760A4664E4B964066F2019D911E"/>
    <w:rsid w:val="002C1620"/>
  </w:style>
  <w:style w:type="paragraph" w:customStyle="1" w:styleId="49B9F8DFD1834C048B941315A30E3449">
    <w:name w:val="49B9F8DFD1834C048B941315A30E3449"/>
    <w:rsid w:val="002C1620"/>
  </w:style>
  <w:style w:type="paragraph" w:customStyle="1" w:styleId="5EC4DCB858B64AF7B954B3B51DEA64FC">
    <w:name w:val="5EC4DCB858B64AF7B954B3B51DEA64FC"/>
    <w:rsid w:val="002C1620"/>
  </w:style>
  <w:style w:type="paragraph" w:customStyle="1" w:styleId="44D8DABECFD54C6FB356DDF270EB0D36">
    <w:name w:val="44D8DABECFD54C6FB356DDF270EB0D36"/>
    <w:rsid w:val="002C1620"/>
  </w:style>
  <w:style w:type="paragraph" w:customStyle="1" w:styleId="9AECC09A389C45879905AD040042ED98">
    <w:name w:val="9AECC09A389C45879905AD040042ED98"/>
    <w:rsid w:val="002C1620"/>
  </w:style>
  <w:style w:type="paragraph" w:customStyle="1" w:styleId="CF473557541841008434EDEF272663AA">
    <w:name w:val="CF473557541841008434EDEF272663AA"/>
    <w:rsid w:val="002C1620"/>
  </w:style>
  <w:style w:type="paragraph" w:customStyle="1" w:styleId="52542FA4C6324A7EB4313E65275CB103">
    <w:name w:val="52542FA4C6324A7EB4313E65275CB103"/>
    <w:rsid w:val="002C1620"/>
  </w:style>
  <w:style w:type="paragraph" w:customStyle="1" w:styleId="15249ABC7B5E45EEAFF7F53B9D5850C9">
    <w:name w:val="15249ABC7B5E45EEAFF7F53B9D5850C9"/>
    <w:rsid w:val="002C1620"/>
  </w:style>
  <w:style w:type="paragraph" w:customStyle="1" w:styleId="4F8B4ED8E48D47288B7C56D3B4F840CC">
    <w:name w:val="4F8B4ED8E48D47288B7C56D3B4F840CC"/>
    <w:rsid w:val="002C1620"/>
  </w:style>
  <w:style w:type="paragraph" w:customStyle="1" w:styleId="752DCAE5469B4A4599366F6F4A959DF0">
    <w:name w:val="752DCAE5469B4A4599366F6F4A959DF0"/>
    <w:rsid w:val="002C1620"/>
  </w:style>
  <w:style w:type="paragraph" w:customStyle="1" w:styleId="469DA7252EDC447FB7381AED19A14527">
    <w:name w:val="469DA7252EDC447FB7381AED19A14527"/>
    <w:rsid w:val="002C1620"/>
  </w:style>
  <w:style w:type="paragraph" w:customStyle="1" w:styleId="EDD9294B50834611A47B4EDAD90C306C">
    <w:name w:val="EDD9294B50834611A47B4EDAD90C306C"/>
    <w:rsid w:val="002C1620"/>
  </w:style>
  <w:style w:type="paragraph" w:customStyle="1" w:styleId="622FB19D5FE74BBD93AF738C30D594EF">
    <w:name w:val="622FB19D5FE74BBD93AF738C30D594EF"/>
    <w:rsid w:val="002C1620"/>
  </w:style>
  <w:style w:type="paragraph" w:customStyle="1" w:styleId="38DDEE56A6CD4D0587D35661298BEFAB">
    <w:name w:val="38DDEE56A6CD4D0587D35661298BEFAB"/>
    <w:rsid w:val="002C1620"/>
  </w:style>
  <w:style w:type="paragraph" w:customStyle="1" w:styleId="E11D7B81275040629A5444A6736E46BF">
    <w:name w:val="E11D7B81275040629A5444A6736E46BF"/>
    <w:rsid w:val="002C1620"/>
  </w:style>
  <w:style w:type="paragraph" w:customStyle="1" w:styleId="E1F98560C7984A70B6D9F427DD7A3725">
    <w:name w:val="E1F98560C7984A70B6D9F427DD7A3725"/>
    <w:rsid w:val="002C1620"/>
  </w:style>
  <w:style w:type="paragraph" w:customStyle="1" w:styleId="B14D16B0C34744079FA28312ACBA85E0">
    <w:name w:val="B14D16B0C34744079FA28312ACBA85E0"/>
    <w:rsid w:val="002C1620"/>
  </w:style>
  <w:style w:type="paragraph" w:customStyle="1" w:styleId="A50ADF062CE7467C932B706F64236726">
    <w:name w:val="A50ADF062CE7467C932B706F64236726"/>
    <w:rsid w:val="002C1620"/>
  </w:style>
  <w:style w:type="paragraph" w:customStyle="1" w:styleId="268BAC1272BA44609B7E155F9E4358DA">
    <w:name w:val="268BAC1272BA44609B7E155F9E4358DA"/>
    <w:rsid w:val="002C1620"/>
  </w:style>
  <w:style w:type="paragraph" w:customStyle="1" w:styleId="B81D5FFBF31B4163B63E99E7C04B51AB">
    <w:name w:val="B81D5FFBF31B4163B63E99E7C04B51AB"/>
    <w:rsid w:val="002C1620"/>
  </w:style>
  <w:style w:type="paragraph" w:customStyle="1" w:styleId="70A3464582C84203B80BF3C26951A1EB">
    <w:name w:val="70A3464582C84203B80BF3C26951A1EB"/>
    <w:rsid w:val="002C1620"/>
  </w:style>
  <w:style w:type="paragraph" w:customStyle="1" w:styleId="C7D07AD6DC344FF3BA6FD006C7C780BB">
    <w:name w:val="C7D07AD6DC344FF3BA6FD006C7C780BB"/>
    <w:rsid w:val="002C1620"/>
  </w:style>
  <w:style w:type="paragraph" w:customStyle="1" w:styleId="9A477A00C4E04D8C86E5D5CF92E5456F">
    <w:name w:val="9A477A00C4E04D8C86E5D5CF92E5456F"/>
    <w:rsid w:val="002C1620"/>
  </w:style>
  <w:style w:type="paragraph" w:customStyle="1" w:styleId="950D5BEDE6DF4ACC8219F5BA5BC2D59D">
    <w:name w:val="950D5BEDE6DF4ACC8219F5BA5BC2D59D"/>
    <w:rsid w:val="002C1620"/>
  </w:style>
  <w:style w:type="paragraph" w:customStyle="1" w:styleId="A059D2E8EE09432CBF30343A5A8D24D0">
    <w:name w:val="A059D2E8EE09432CBF30343A5A8D24D0"/>
    <w:rsid w:val="002C1620"/>
  </w:style>
  <w:style w:type="paragraph" w:customStyle="1" w:styleId="F2FB03E872414BF7B470B192D42BCE7C">
    <w:name w:val="F2FB03E872414BF7B470B192D42BCE7C"/>
    <w:rsid w:val="002C1620"/>
  </w:style>
  <w:style w:type="paragraph" w:customStyle="1" w:styleId="5484310613D14CE8B3E112FD39968910">
    <w:name w:val="5484310613D14CE8B3E112FD39968910"/>
    <w:rsid w:val="002C1620"/>
  </w:style>
  <w:style w:type="paragraph" w:customStyle="1" w:styleId="34A26B7D3DFF4BD09ABCB68CC33007E3">
    <w:name w:val="34A26B7D3DFF4BD09ABCB68CC33007E3"/>
    <w:rsid w:val="002C1620"/>
  </w:style>
  <w:style w:type="paragraph" w:customStyle="1" w:styleId="02E1FCE75280444BB10E36CDA297D1E8">
    <w:name w:val="02E1FCE75280444BB10E36CDA297D1E8"/>
    <w:rsid w:val="002C1620"/>
  </w:style>
  <w:style w:type="paragraph" w:customStyle="1" w:styleId="AA49376707274850BF1B382726198844">
    <w:name w:val="AA49376707274850BF1B382726198844"/>
    <w:rsid w:val="002C1620"/>
  </w:style>
  <w:style w:type="paragraph" w:customStyle="1" w:styleId="4186761BFC7B426CAD3BDCEA6F92E476">
    <w:name w:val="4186761BFC7B426CAD3BDCEA6F92E476"/>
    <w:rsid w:val="002C1620"/>
  </w:style>
  <w:style w:type="paragraph" w:customStyle="1" w:styleId="B118011D9CB94C6DADDC340C439F9CF8">
    <w:name w:val="B118011D9CB94C6DADDC340C439F9CF8"/>
    <w:rsid w:val="002C1620"/>
  </w:style>
  <w:style w:type="paragraph" w:customStyle="1" w:styleId="EC8F6D61C25648079B3260B8362855F9">
    <w:name w:val="EC8F6D61C25648079B3260B8362855F9"/>
    <w:rsid w:val="002C1620"/>
  </w:style>
  <w:style w:type="paragraph" w:customStyle="1" w:styleId="F3414EE9E58244808E97072E0F0EB4F2">
    <w:name w:val="F3414EE9E58244808E97072E0F0EB4F2"/>
    <w:rsid w:val="002C1620"/>
  </w:style>
  <w:style w:type="paragraph" w:customStyle="1" w:styleId="415A12914F1F4058801A4F771C0B6EB2">
    <w:name w:val="415A12914F1F4058801A4F771C0B6EB2"/>
    <w:rsid w:val="002C1620"/>
  </w:style>
  <w:style w:type="paragraph" w:customStyle="1" w:styleId="3E2F5A2884AF46AB80399BF19B3BE308">
    <w:name w:val="3E2F5A2884AF46AB80399BF19B3BE308"/>
    <w:rsid w:val="002C1620"/>
  </w:style>
  <w:style w:type="paragraph" w:customStyle="1" w:styleId="1BE2A6DCF42D42C68AA724C576B25576">
    <w:name w:val="1BE2A6DCF42D42C68AA724C576B25576"/>
    <w:rsid w:val="002C1620"/>
  </w:style>
  <w:style w:type="paragraph" w:customStyle="1" w:styleId="7E03C4651F1C47D9A721CBD99F08A32B">
    <w:name w:val="7E03C4651F1C47D9A721CBD99F08A32B"/>
    <w:rsid w:val="002C1620"/>
  </w:style>
  <w:style w:type="paragraph" w:customStyle="1" w:styleId="AA4D2CDC40B04322BE8BF68D39E2E45D">
    <w:name w:val="AA4D2CDC40B04322BE8BF68D39E2E45D"/>
    <w:rsid w:val="002C1620"/>
  </w:style>
  <w:style w:type="paragraph" w:customStyle="1" w:styleId="444C1AD33F094945A9C2C9E065D887AA">
    <w:name w:val="444C1AD33F094945A9C2C9E065D887AA"/>
    <w:rsid w:val="002C1620"/>
  </w:style>
  <w:style w:type="paragraph" w:customStyle="1" w:styleId="30E886AF7B624683B25287800DE3042B">
    <w:name w:val="30E886AF7B624683B25287800DE3042B"/>
    <w:rsid w:val="002C1620"/>
  </w:style>
  <w:style w:type="paragraph" w:customStyle="1" w:styleId="DBFD4144E5404D11B973957BF4DA8DE9">
    <w:name w:val="DBFD4144E5404D11B973957BF4DA8DE9"/>
    <w:rsid w:val="002C1620"/>
  </w:style>
  <w:style w:type="paragraph" w:customStyle="1" w:styleId="1F84FF482B9740C4962ABC7648EC56D5">
    <w:name w:val="1F84FF482B9740C4962ABC7648EC56D5"/>
    <w:rsid w:val="002C1620"/>
  </w:style>
  <w:style w:type="paragraph" w:customStyle="1" w:styleId="5A059610CCCE45C5B403242D823697BD">
    <w:name w:val="5A059610CCCE45C5B403242D823697BD"/>
    <w:rsid w:val="002C1620"/>
  </w:style>
  <w:style w:type="paragraph" w:customStyle="1" w:styleId="A72369EA821249AAB0C9ED59E85C0785">
    <w:name w:val="A72369EA821249AAB0C9ED59E85C0785"/>
    <w:rsid w:val="002C1620"/>
  </w:style>
  <w:style w:type="paragraph" w:customStyle="1" w:styleId="4D6F7F6739CF40A2A69A29E209C87B8C">
    <w:name w:val="4D6F7F6739CF40A2A69A29E209C87B8C"/>
    <w:rsid w:val="002C1620"/>
  </w:style>
  <w:style w:type="paragraph" w:customStyle="1" w:styleId="BB833660EA734D109C02581F6AABAF54">
    <w:name w:val="BB833660EA734D109C02581F6AABAF54"/>
    <w:rsid w:val="002C1620"/>
  </w:style>
  <w:style w:type="paragraph" w:customStyle="1" w:styleId="8F569F4BAE67421A85C7CE6570976F22">
    <w:name w:val="8F569F4BAE67421A85C7CE6570976F22"/>
    <w:rsid w:val="002C1620"/>
  </w:style>
  <w:style w:type="paragraph" w:customStyle="1" w:styleId="377FFF520B4344A297D482EFCD111AE0">
    <w:name w:val="377FFF520B4344A297D482EFCD111AE0"/>
    <w:rsid w:val="002C1620"/>
  </w:style>
  <w:style w:type="paragraph" w:customStyle="1" w:styleId="48B8B5D941A74F4AA134686A190DDAF3">
    <w:name w:val="48B8B5D941A74F4AA134686A190DDAF3"/>
    <w:rsid w:val="002C1620"/>
  </w:style>
  <w:style w:type="paragraph" w:customStyle="1" w:styleId="21BAF4BD0ECC4ABE83081D79A4563B8B">
    <w:name w:val="21BAF4BD0ECC4ABE83081D79A4563B8B"/>
    <w:rsid w:val="002C1620"/>
  </w:style>
  <w:style w:type="paragraph" w:customStyle="1" w:styleId="A1AD17BD63E14BBD9FC8CE34A9E8747E">
    <w:name w:val="A1AD17BD63E14BBD9FC8CE34A9E8747E"/>
    <w:rsid w:val="002C1620"/>
  </w:style>
  <w:style w:type="paragraph" w:customStyle="1" w:styleId="D7436AD9C6834349B9661A6EAA2DA0E7">
    <w:name w:val="D7436AD9C6834349B9661A6EAA2DA0E7"/>
    <w:rsid w:val="002C1620"/>
  </w:style>
  <w:style w:type="paragraph" w:customStyle="1" w:styleId="18F39366F24845DFAD44647D3799C9D4">
    <w:name w:val="18F39366F24845DFAD44647D3799C9D4"/>
    <w:rsid w:val="002C1620"/>
  </w:style>
  <w:style w:type="paragraph" w:customStyle="1" w:styleId="5982EAB91F944204BC1BF232F122A2EF">
    <w:name w:val="5982EAB91F944204BC1BF232F122A2EF"/>
    <w:rsid w:val="002C1620"/>
  </w:style>
  <w:style w:type="paragraph" w:customStyle="1" w:styleId="F13CC3B34F0A4A089959E910A29CC994">
    <w:name w:val="F13CC3B34F0A4A089959E910A29CC994"/>
    <w:rsid w:val="002C1620"/>
  </w:style>
  <w:style w:type="paragraph" w:customStyle="1" w:styleId="F1EB6366AFE24CBF8936273E6ABAC19C">
    <w:name w:val="F1EB6366AFE24CBF8936273E6ABAC19C"/>
    <w:rsid w:val="002C1620"/>
  </w:style>
  <w:style w:type="paragraph" w:customStyle="1" w:styleId="0C3447D03C534723A4E57F048E9E3BBE">
    <w:name w:val="0C3447D03C534723A4E57F048E9E3BBE"/>
    <w:rsid w:val="002C1620"/>
  </w:style>
  <w:style w:type="paragraph" w:customStyle="1" w:styleId="11359270091042BFA08BC2B0FC995006">
    <w:name w:val="11359270091042BFA08BC2B0FC995006"/>
    <w:rsid w:val="002C1620"/>
  </w:style>
  <w:style w:type="paragraph" w:customStyle="1" w:styleId="651BFE39E8E94CDDB6C9E870DD92E03C">
    <w:name w:val="651BFE39E8E94CDDB6C9E870DD92E03C"/>
    <w:rsid w:val="002C1620"/>
  </w:style>
  <w:style w:type="paragraph" w:customStyle="1" w:styleId="4DCAA9822E3B4185A0B10AEB04DB39E6">
    <w:name w:val="4DCAA9822E3B4185A0B10AEB04DB39E6"/>
    <w:rsid w:val="002C1620"/>
  </w:style>
  <w:style w:type="paragraph" w:customStyle="1" w:styleId="D12A6C6035C1491D8E2BC93A0FE20769">
    <w:name w:val="D12A6C6035C1491D8E2BC93A0FE20769"/>
    <w:rsid w:val="002C1620"/>
  </w:style>
  <w:style w:type="paragraph" w:customStyle="1" w:styleId="FE9EFE2E8BE54138B300F7A43923FD25">
    <w:name w:val="FE9EFE2E8BE54138B300F7A43923FD25"/>
    <w:rsid w:val="002C1620"/>
  </w:style>
  <w:style w:type="paragraph" w:customStyle="1" w:styleId="996C5D98B3754D4E870FD5D9EE312995">
    <w:name w:val="996C5D98B3754D4E870FD5D9EE312995"/>
    <w:rsid w:val="002C1620"/>
  </w:style>
  <w:style w:type="paragraph" w:customStyle="1" w:styleId="1910730516174DE787D240FF94C58F49">
    <w:name w:val="1910730516174DE787D240FF94C58F49"/>
    <w:rsid w:val="002C1620"/>
  </w:style>
  <w:style w:type="paragraph" w:customStyle="1" w:styleId="911FB470C18C41EAB8A3C889188CA1C3">
    <w:name w:val="911FB470C18C41EAB8A3C889188CA1C3"/>
    <w:rsid w:val="002C1620"/>
  </w:style>
  <w:style w:type="paragraph" w:customStyle="1" w:styleId="C0B820816AA84D82B007D5120DFE7CB8">
    <w:name w:val="C0B820816AA84D82B007D5120DFE7CB8"/>
    <w:rsid w:val="002C1620"/>
  </w:style>
  <w:style w:type="paragraph" w:customStyle="1" w:styleId="A1B76A1EEE5A44EFAC921EDE3B08E8D1">
    <w:name w:val="A1B76A1EEE5A44EFAC921EDE3B08E8D1"/>
    <w:rsid w:val="002C1620"/>
  </w:style>
  <w:style w:type="paragraph" w:customStyle="1" w:styleId="257D7B35DEE14ADBAF8CABD5ED6B8E0E">
    <w:name w:val="257D7B35DEE14ADBAF8CABD5ED6B8E0E"/>
    <w:rsid w:val="002C1620"/>
  </w:style>
  <w:style w:type="paragraph" w:customStyle="1" w:styleId="78CCB2E3C06E4E72995E7B6153AA7CEF">
    <w:name w:val="78CCB2E3C06E4E72995E7B6153AA7CEF"/>
    <w:rsid w:val="002C1620"/>
  </w:style>
  <w:style w:type="paragraph" w:customStyle="1" w:styleId="68713C0796994C649A3ABA6E568F88E2">
    <w:name w:val="68713C0796994C649A3ABA6E568F88E2"/>
    <w:rsid w:val="002C1620"/>
  </w:style>
  <w:style w:type="paragraph" w:customStyle="1" w:styleId="BB3C17F97C53463F98DA8C941189F38D">
    <w:name w:val="BB3C17F97C53463F98DA8C941189F38D"/>
    <w:rsid w:val="002C1620"/>
  </w:style>
  <w:style w:type="paragraph" w:customStyle="1" w:styleId="F25067DFEF8F4542A98F0A49ECA525C1">
    <w:name w:val="F25067DFEF8F4542A98F0A49ECA525C1"/>
    <w:rsid w:val="002C1620"/>
  </w:style>
  <w:style w:type="paragraph" w:customStyle="1" w:styleId="FB01188464914B559556FF1F47435EB1">
    <w:name w:val="FB01188464914B559556FF1F47435EB1"/>
    <w:rsid w:val="002C1620"/>
  </w:style>
  <w:style w:type="paragraph" w:customStyle="1" w:styleId="EC456F2890474C31B9C7B7295CAD8BC0">
    <w:name w:val="EC456F2890474C31B9C7B7295CAD8BC0"/>
    <w:rsid w:val="002C1620"/>
  </w:style>
  <w:style w:type="paragraph" w:customStyle="1" w:styleId="7754F35C46CB41D298DDB7FB9F305348">
    <w:name w:val="7754F35C46CB41D298DDB7FB9F305348"/>
    <w:rsid w:val="002C1620"/>
  </w:style>
  <w:style w:type="paragraph" w:customStyle="1" w:styleId="93425AE8B36F49078F1A1ACF32F263EB">
    <w:name w:val="93425AE8B36F49078F1A1ACF32F263EB"/>
    <w:rsid w:val="002C1620"/>
  </w:style>
  <w:style w:type="paragraph" w:customStyle="1" w:styleId="F568F77211B746BAA2D35A95DE29C82B">
    <w:name w:val="F568F77211B746BAA2D35A95DE29C82B"/>
    <w:rsid w:val="002C1620"/>
  </w:style>
  <w:style w:type="paragraph" w:customStyle="1" w:styleId="B8BACF6F5AFD4E5194D35C90741D78EF">
    <w:name w:val="B8BACF6F5AFD4E5194D35C90741D78EF"/>
    <w:rsid w:val="002C1620"/>
  </w:style>
  <w:style w:type="paragraph" w:customStyle="1" w:styleId="506462B33EA5432EB7457CF945D985B9">
    <w:name w:val="506462B33EA5432EB7457CF945D985B9"/>
    <w:rsid w:val="002C1620"/>
  </w:style>
  <w:style w:type="paragraph" w:customStyle="1" w:styleId="E80376F31748460FB5D65172F5FC71F2">
    <w:name w:val="E80376F31748460FB5D65172F5FC71F2"/>
    <w:rsid w:val="002C1620"/>
  </w:style>
  <w:style w:type="paragraph" w:customStyle="1" w:styleId="4F971540D0E647CAB9CFADFF10C10D13">
    <w:name w:val="4F971540D0E647CAB9CFADFF10C10D13"/>
    <w:rsid w:val="002C1620"/>
  </w:style>
  <w:style w:type="paragraph" w:customStyle="1" w:styleId="86EAE1DBF3734374B2DC09F804B77DC2">
    <w:name w:val="86EAE1DBF3734374B2DC09F804B77DC2"/>
    <w:rsid w:val="002C1620"/>
  </w:style>
  <w:style w:type="paragraph" w:customStyle="1" w:styleId="14C2DD8C48834C68BA982589DE89F212">
    <w:name w:val="14C2DD8C48834C68BA982589DE89F212"/>
    <w:rsid w:val="002C1620"/>
  </w:style>
  <w:style w:type="paragraph" w:customStyle="1" w:styleId="0A9963A7BC2843599B8662A5E693F907">
    <w:name w:val="0A9963A7BC2843599B8662A5E693F907"/>
    <w:rsid w:val="002C1620"/>
  </w:style>
  <w:style w:type="paragraph" w:customStyle="1" w:styleId="3217D558F01942B591466053556DC44B">
    <w:name w:val="3217D558F01942B591466053556DC44B"/>
    <w:rsid w:val="002C1620"/>
  </w:style>
  <w:style w:type="paragraph" w:customStyle="1" w:styleId="EEF1F036C47F44DC98828D2BD6CC8075">
    <w:name w:val="EEF1F036C47F44DC98828D2BD6CC8075"/>
    <w:rsid w:val="002C1620"/>
  </w:style>
  <w:style w:type="paragraph" w:customStyle="1" w:styleId="583FCD21CF9E4CBB8258976AD51E0555">
    <w:name w:val="583FCD21CF9E4CBB8258976AD51E0555"/>
    <w:rsid w:val="002C1620"/>
  </w:style>
  <w:style w:type="paragraph" w:customStyle="1" w:styleId="5B30D2C38AA24ED3A0D4030F0C9E090A">
    <w:name w:val="5B30D2C38AA24ED3A0D4030F0C9E090A"/>
    <w:rsid w:val="002C1620"/>
  </w:style>
  <w:style w:type="paragraph" w:customStyle="1" w:styleId="FAA80FC1EF6A4721B24EAE3CBBAB534E">
    <w:name w:val="FAA80FC1EF6A4721B24EAE3CBBAB534E"/>
    <w:rsid w:val="002C1620"/>
  </w:style>
  <w:style w:type="paragraph" w:customStyle="1" w:styleId="0D1D4D4E6E054408BFE31DCD8B885555">
    <w:name w:val="0D1D4D4E6E054408BFE31DCD8B885555"/>
    <w:rsid w:val="002C1620"/>
  </w:style>
  <w:style w:type="paragraph" w:customStyle="1" w:styleId="1D03DF54DC3B4B66AAACD90D9473BF08">
    <w:name w:val="1D03DF54DC3B4B66AAACD90D9473BF08"/>
    <w:rsid w:val="002C1620"/>
  </w:style>
  <w:style w:type="paragraph" w:customStyle="1" w:styleId="76DB12535CFD4BE0830EDB35DD210116">
    <w:name w:val="76DB12535CFD4BE0830EDB35DD210116"/>
    <w:rsid w:val="002C1620"/>
  </w:style>
  <w:style w:type="paragraph" w:customStyle="1" w:styleId="A535E8E2EC904A7683CEF588BF66E9C6">
    <w:name w:val="A535E8E2EC904A7683CEF588BF66E9C6"/>
    <w:rsid w:val="002C1620"/>
  </w:style>
  <w:style w:type="paragraph" w:customStyle="1" w:styleId="B7E557CB4BFE4B5388D5F9396E6159AD">
    <w:name w:val="B7E557CB4BFE4B5388D5F9396E6159AD"/>
    <w:rsid w:val="002C1620"/>
  </w:style>
  <w:style w:type="paragraph" w:customStyle="1" w:styleId="23F25040892A4F04B71D016DAB41533A">
    <w:name w:val="23F25040892A4F04B71D016DAB41533A"/>
    <w:rsid w:val="002C1620"/>
  </w:style>
  <w:style w:type="paragraph" w:customStyle="1" w:styleId="9BA87BAA073A44FB967726BDD828CBF7">
    <w:name w:val="9BA87BAA073A44FB967726BDD828CBF7"/>
    <w:rsid w:val="002C1620"/>
  </w:style>
  <w:style w:type="paragraph" w:customStyle="1" w:styleId="FDB288AE89C5477C921AA253A5016A6A">
    <w:name w:val="FDB288AE89C5477C921AA253A5016A6A"/>
    <w:rsid w:val="002C1620"/>
  </w:style>
  <w:style w:type="paragraph" w:customStyle="1" w:styleId="13E1F41752654CD191BE050039A8347C">
    <w:name w:val="13E1F41752654CD191BE050039A8347C"/>
    <w:rsid w:val="002C1620"/>
  </w:style>
  <w:style w:type="paragraph" w:customStyle="1" w:styleId="926AC8F872914ED89EEBC5F80DD73E86">
    <w:name w:val="926AC8F872914ED89EEBC5F80DD73E86"/>
    <w:rsid w:val="002C1620"/>
  </w:style>
  <w:style w:type="paragraph" w:customStyle="1" w:styleId="0167D27C9DCF469BBE31455DB7A19604">
    <w:name w:val="0167D27C9DCF469BBE31455DB7A19604"/>
    <w:rsid w:val="002C1620"/>
  </w:style>
  <w:style w:type="paragraph" w:customStyle="1" w:styleId="FE86407865CE43DB9048816D43B7BA1F">
    <w:name w:val="FE86407865CE43DB9048816D43B7BA1F"/>
    <w:rsid w:val="002C1620"/>
  </w:style>
  <w:style w:type="paragraph" w:customStyle="1" w:styleId="89D8F1C6414D4CD8B84FF81D40AC1AA2">
    <w:name w:val="89D8F1C6414D4CD8B84FF81D40AC1AA2"/>
    <w:rsid w:val="002C1620"/>
  </w:style>
  <w:style w:type="paragraph" w:customStyle="1" w:styleId="CC4ED6C94DBB4DED9D81E8ED92E90FAC">
    <w:name w:val="CC4ED6C94DBB4DED9D81E8ED92E90FAC"/>
    <w:rsid w:val="002C1620"/>
  </w:style>
  <w:style w:type="paragraph" w:customStyle="1" w:styleId="6805F9E692AB46E2A9B1C00073166EDF">
    <w:name w:val="6805F9E692AB46E2A9B1C00073166EDF"/>
    <w:rsid w:val="002C1620"/>
  </w:style>
  <w:style w:type="paragraph" w:customStyle="1" w:styleId="34DC55DBEADA46C5816FD63ADFB8E4E5">
    <w:name w:val="34DC55DBEADA46C5816FD63ADFB8E4E5"/>
    <w:rsid w:val="002C1620"/>
  </w:style>
  <w:style w:type="paragraph" w:customStyle="1" w:styleId="31A7CF41A39F4AFFA1EA6F0F01949AFB">
    <w:name w:val="31A7CF41A39F4AFFA1EA6F0F01949AFB"/>
    <w:rsid w:val="002C1620"/>
  </w:style>
  <w:style w:type="paragraph" w:customStyle="1" w:styleId="90BAF839550146E486D2F4E90AF8E123">
    <w:name w:val="90BAF839550146E486D2F4E90AF8E123"/>
    <w:rsid w:val="002C1620"/>
  </w:style>
  <w:style w:type="paragraph" w:customStyle="1" w:styleId="7BB111F0407F484E9C29A0E32C0AC6D7">
    <w:name w:val="7BB111F0407F484E9C29A0E32C0AC6D7"/>
    <w:rsid w:val="002C1620"/>
  </w:style>
  <w:style w:type="paragraph" w:customStyle="1" w:styleId="3D583E39F89E40928D512670DD90E8A6">
    <w:name w:val="3D583E39F89E40928D512670DD90E8A6"/>
    <w:rsid w:val="002C1620"/>
  </w:style>
  <w:style w:type="paragraph" w:customStyle="1" w:styleId="3CCD71A33DAD4C409E977B7F488A571C">
    <w:name w:val="3CCD71A33DAD4C409E977B7F488A571C"/>
    <w:rsid w:val="002C1620"/>
  </w:style>
  <w:style w:type="paragraph" w:customStyle="1" w:styleId="061A9C3F0969430BBD8A5159028DFC3F">
    <w:name w:val="061A9C3F0969430BBD8A5159028DFC3F"/>
    <w:rsid w:val="002C1620"/>
  </w:style>
  <w:style w:type="paragraph" w:customStyle="1" w:styleId="99EF85FCAC8D42AEB12DF9B602A348BC">
    <w:name w:val="99EF85FCAC8D42AEB12DF9B602A348BC"/>
    <w:rsid w:val="002C1620"/>
  </w:style>
  <w:style w:type="paragraph" w:customStyle="1" w:styleId="C2645253362744508F3B8C562435E46F">
    <w:name w:val="C2645253362744508F3B8C562435E46F"/>
    <w:rsid w:val="002C1620"/>
  </w:style>
  <w:style w:type="paragraph" w:customStyle="1" w:styleId="43E8EAC8631343C3923ACC029EA98035">
    <w:name w:val="43E8EAC8631343C3923ACC029EA98035"/>
    <w:rsid w:val="002C1620"/>
  </w:style>
  <w:style w:type="paragraph" w:customStyle="1" w:styleId="362098BC70334765A9BF31FFA5DA2327">
    <w:name w:val="362098BC70334765A9BF31FFA5DA2327"/>
    <w:rsid w:val="002C1620"/>
  </w:style>
  <w:style w:type="paragraph" w:customStyle="1" w:styleId="FD68B888F80E44C7AE910CA745F5B792">
    <w:name w:val="FD68B888F80E44C7AE910CA745F5B792"/>
    <w:rsid w:val="002C1620"/>
  </w:style>
  <w:style w:type="paragraph" w:customStyle="1" w:styleId="A05FD183FA434701BF7606C5FD8BB347">
    <w:name w:val="A05FD183FA434701BF7606C5FD8BB347"/>
    <w:rsid w:val="002C1620"/>
  </w:style>
  <w:style w:type="paragraph" w:customStyle="1" w:styleId="AA87BDBC73134EB78389A7EC93ECC196">
    <w:name w:val="AA87BDBC73134EB78389A7EC93ECC196"/>
    <w:rsid w:val="002C1620"/>
  </w:style>
  <w:style w:type="paragraph" w:customStyle="1" w:styleId="E7454E291E0D467D97806399E6A5F483">
    <w:name w:val="E7454E291E0D467D97806399E6A5F483"/>
    <w:rsid w:val="002C1620"/>
  </w:style>
  <w:style w:type="paragraph" w:customStyle="1" w:styleId="D51CE3D6A2D445C08C1E7075C5C62946">
    <w:name w:val="D51CE3D6A2D445C08C1E7075C5C62946"/>
    <w:rsid w:val="002C1620"/>
  </w:style>
  <w:style w:type="paragraph" w:customStyle="1" w:styleId="A7CE9F3142AC4684BE2AF2483D697F8C">
    <w:name w:val="A7CE9F3142AC4684BE2AF2483D697F8C"/>
    <w:rsid w:val="002C1620"/>
  </w:style>
  <w:style w:type="paragraph" w:customStyle="1" w:styleId="B52AD46FE0E14B179643DB85B953C854">
    <w:name w:val="B52AD46FE0E14B179643DB85B953C854"/>
    <w:rsid w:val="002C1620"/>
  </w:style>
  <w:style w:type="paragraph" w:customStyle="1" w:styleId="03360336CDF9475AA3D94C7F427522DA">
    <w:name w:val="03360336CDF9475AA3D94C7F427522DA"/>
    <w:rsid w:val="002C1620"/>
  </w:style>
  <w:style w:type="paragraph" w:customStyle="1" w:styleId="535455FCC9464EEC82213E7CF9E77E01">
    <w:name w:val="535455FCC9464EEC82213E7CF9E77E01"/>
    <w:rsid w:val="002C1620"/>
  </w:style>
  <w:style w:type="paragraph" w:customStyle="1" w:styleId="E4009318D46643739F680663E0F9DD38">
    <w:name w:val="E4009318D46643739F680663E0F9DD38"/>
    <w:rsid w:val="002C1620"/>
  </w:style>
  <w:style w:type="paragraph" w:customStyle="1" w:styleId="97715DF46EA4438FA5F53686AC33045E">
    <w:name w:val="97715DF46EA4438FA5F53686AC33045E"/>
    <w:rsid w:val="002C1620"/>
  </w:style>
  <w:style w:type="paragraph" w:customStyle="1" w:styleId="05279ADE4BCB4DE6AC439B11B41D95D3">
    <w:name w:val="05279ADE4BCB4DE6AC439B11B41D95D3"/>
    <w:rsid w:val="002C1620"/>
  </w:style>
  <w:style w:type="paragraph" w:customStyle="1" w:styleId="C8F1499F957440B8A3BF644111A591BC">
    <w:name w:val="C8F1499F957440B8A3BF644111A591BC"/>
    <w:rsid w:val="002C1620"/>
  </w:style>
  <w:style w:type="paragraph" w:customStyle="1" w:styleId="69AB10ACA6E04F09A95E131648269AE0">
    <w:name w:val="69AB10ACA6E04F09A95E131648269AE0"/>
    <w:rsid w:val="002C1620"/>
  </w:style>
  <w:style w:type="paragraph" w:customStyle="1" w:styleId="6B83755F03B74E6CA58DD2340C3047BC">
    <w:name w:val="6B83755F03B74E6CA58DD2340C3047BC"/>
    <w:rsid w:val="002C1620"/>
  </w:style>
  <w:style w:type="paragraph" w:customStyle="1" w:styleId="0884F3FFE91C480BB1CE70C61F104F0D">
    <w:name w:val="0884F3FFE91C480BB1CE70C61F104F0D"/>
    <w:rsid w:val="002C1620"/>
  </w:style>
  <w:style w:type="paragraph" w:customStyle="1" w:styleId="3993B80A7D2D46CDB695AED00F525641">
    <w:name w:val="3993B80A7D2D46CDB695AED00F525641"/>
    <w:rsid w:val="002C1620"/>
  </w:style>
  <w:style w:type="paragraph" w:customStyle="1" w:styleId="4AA73652E6AB4B3891C1E181CBA7659D">
    <w:name w:val="4AA73652E6AB4B3891C1E181CBA7659D"/>
    <w:rsid w:val="002C1620"/>
  </w:style>
  <w:style w:type="paragraph" w:customStyle="1" w:styleId="375E3B53CC504B6095C8AF3EB480A850">
    <w:name w:val="375E3B53CC504B6095C8AF3EB480A850"/>
    <w:rsid w:val="002C1620"/>
  </w:style>
  <w:style w:type="paragraph" w:customStyle="1" w:styleId="91C92B5BCAFB4265AFF6EA2CAE47E4FA">
    <w:name w:val="91C92B5BCAFB4265AFF6EA2CAE47E4FA"/>
    <w:rsid w:val="002C1620"/>
  </w:style>
  <w:style w:type="paragraph" w:customStyle="1" w:styleId="7C3F57C83B384B4C84F1329001D99FE8">
    <w:name w:val="7C3F57C83B384B4C84F1329001D99FE8"/>
    <w:rsid w:val="002C1620"/>
  </w:style>
  <w:style w:type="paragraph" w:customStyle="1" w:styleId="185B9740AED94B70A9F0FC8DEBE662C7">
    <w:name w:val="185B9740AED94B70A9F0FC8DEBE662C7"/>
    <w:rsid w:val="002C1620"/>
  </w:style>
  <w:style w:type="paragraph" w:customStyle="1" w:styleId="22A26A95FAF940CAA155C0FE7B9C197F">
    <w:name w:val="22A26A95FAF940CAA155C0FE7B9C197F"/>
    <w:rsid w:val="002C1620"/>
  </w:style>
  <w:style w:type="paragraph" w:customStyle="1" w:styleId="50B3A2E7329A42AD96B3935294DFE452">
    <w:name w:val="50B3A2E7329A42AD96B3935294DFE452"/>
    <w:rsid w:val="002C1620"/>
  </w:style>
  <w:style w:type="paragraph" w:customStyle="1" w:styleId="FDD591B2034941FA8FDD0CF0F62FFAA3">
    <w:name w:val="FDD591B2034941FA8FDD0CF0F62FFAA3"/>
    <w:rsid w:val="002C1620"/>
  </w:style>
  <w:style w:type="paragraph" w:customStyle="1" w:styleId="E177AC9642D144F690F5FA1BDB5CD7D6">
    <w:name w:val="E177AC9642D144F690F5FA1BDB5CD7D6"/>
    <w:rsid w:val="002C1620"/>
  </w:style>
  <w:style w:type="paragraph" w:customStyle="1" w:styleId="94A60EA24B374A189CCE5DF34E2F8AC4">
    <w:name w:val="94A60EA24B374A189CCE5DF34E2F8AC4"/>
    <w:rsid w:val="002C1620"/>
  </w:style>
  <w:style w:type="paragraph" w:customStyle="1" w:styleId="4879FA7E2174418BB3F22E22B88105C6">
    <w:name w:val="4879FA7E2174418BB3F22E22B88105C6"/>
    <w:rsid w:val="002C1620"/>
  </w:style>
  <w:style w:type="paragraph" w:customStyle="1" w:styleId="BB5184E73AAA4B62808B8A90906A263D">
    <w:name w:val="BB5184E73AAA4B62808B8A90906A263D"/>
    <w:rsid w:val="002C1620"/>
  </w:style>
  <w:style w:type="paragraph" w:customStyle="1" w:styleId="BF526B844C0548F5B1077F35E96BEA16">
    <w:name w:val="BF526B844C0548F5B1077F35E96BEA16"/>
    <w:rsid w:val="002C1620"/>
  </w:style>
  <w:style w:type="paragraph" w:customStyle="1" w:styleId="DBFA8A3C06464C5BA6834B7BCB4F6BE7">
    <w:name w:val="DBFA8A3C06464C5BA6834B7BCB4F6BE7"/>
    <w:rsid w:val="002C1620"/>
  </w:style>
  <w:style w:type="paragraph" w:customStyle="1" w:styleId="F14EBDD07DBF4DB8ACCC37161D8A7DD9">
    <w:name w:val="F14EBDD07DBF4DB8ACCC37161D8A7DD9"/>
    <w:rsid w:val="002C1620"/>
  </w:style>
  <w:style w:type="paragraph" w:customStyle="1" w:styleId="1D644BAB4AFE493BA73828F8CF42E98E">
    <w:name w:val="1D644BAB4AFE493BA73828F8CF42E98E"/>
    <w:rsid w:val="002C1620"/>
  </w:style>
  <w:style w:type="paragraph" w:customStyle="1" w:styleId="8F844C368F6442C99865794CD15366E1">
    <w:name w:val="8F844C368F6442C99865794CD15366E1"/>
    <w:rsid w:val="002C1620"/>
  </w:style>
  <w:style w:type="paragraph" w:customStyle="1" w:styleId="CC931ECDD68C4B8994A1B187F280672D">
    <w:name w:val="CC931ECDD68C4B8994A1B187F280672D"/>
    <w:rsid w:val="002C1620"/>
  </w:style>
  <w:style w:type="paragraph" w:customStyle="1" w:styleId="74A434E28214477A8B38CD4755C9921F">
    <w:name w:val="74A434E28214477A8B38CD4755C9921F"/>
    <w:rsid w:val="002C1620"/>
  </w:style>
  <w:style w:type="paragraph" w:customStyle="1" w:styleId="9BB95E0B45164B1B931D523969976A71">
    <w:name w:val="9BB95E0B45164B1B931D523969976A71"/>
    <w:rsid w:val="002C1620"/>
  </w:style>
  <w:style w:type="paragraph" w:customStyle="1" w:styleId="2A40C6CD99494813A3601953C138CBD6">
    <w:name w:val="2A40C6CD99494813A3601953C138CBD6"/>
    <w:rsid w:val="002C1620"/>
  </w:style>
  <w:style w:type="paragraph" w:customStyle="1" w:styleId="EE19866E43194CE6BE45A146D36DC204">
    <w:name w:val="EE19866E43194CE6BE45A146D36DC204"/>
    <w:rsid w:val="002C1620"/>
  </w:style>
  <w:style w:type="paragraph" w:customStyle="1" w:styleId="52A7615ECEE14E83BD8B3A4B224EAC51">
    <w:name w:val="52A7615ECEE14E83BD8B3A4B224EAC51"/>
    <w:rsid w:val="002C1620"/>
  </w:style>
  <w:style w:type="paragraph" w:customStyle="1" w:styleId="B8D20087DE9C4E3BBE7AA0C756494826">
    <w:name w:val="B8D20087DE9C4E3BBE7AA0C756494826"/>
    <w:rsid w:val="002C1620"/>
  </w:style>
  <w:style w:type="paragraph" w:customStyle="1" w:styleId="BB8E822804DB47CABB1B97EBEB39B25F">
    <w:name w:val="BB8E822804DB47CABB1B97EBEB39B25F"/>
    <w:rsid w:val="002C1620"/>
  </w:style>
  <w:style w:type="paragraph" w:customStyle="1" w:styleId="F8C605DE6C694150AD1C3834760D8A3B">
    <w:name w:val="F8C605DE6C694150AD1C3834760D8A3B"/>
    <w:rsid w:val="002C1620"/>
  </w:style>
  <w:style w:type="paragraph" w:customStyle="1" w:styleId="A33E48E429744309ADB11BF272C39AD8">
    <w:name w:val="A33E48E429744309ADB11BF272C39AD8"/>
    <w:rsid w:val="002C1620"/>
  </w:style>
  <w:style w:type="paragraph" w:customStyle="1" w:styleId="34E59F72FD624848BCAD75920ECF577A">
    <w:name w:val="34E59F72FD624848BCAD75920ECF577A"/>
    <w:rsid w:val="002C1620"/>
  </w:style>
  <w:style w:type="paragraph" w:customStyle="1" w:styleId="D5272DE8637C4A478C7E97EE853B8B8A">
    <w:name w:val="D5272DE8637C4A478C7E97EE853B8B8A"/>
    <w:rsid w:val="002C1620"/>
  </w:style>
  <w:style w:type="paragraph" w:customStyle="1" w:styleId="93CBA89702F74D05A30A366C4436A895">
    <w:name w:val="93CBA89702F74D05A30A366C4436A895"/>
    <w:rsid w:val="002C1620"/>
  </w:style>
  <w:style w:type="paragraph" w:customStyle="1" w:styleId="236949C836224A03BDDA32DB56F07C66">
    <w:name w:val="236949C836224A03BDDA32DB56F07C66"/>
    <w:rsid w:val="002C1620"/>
  </w:style>
  <w:style w:type="paragraph" w:customStyle="1" w:styleId="EDA479EDB05441A3AE2A969ADB76D2F8">
    <w:name w:val="EDA479EDB05441A3AE2A969ADB76D2F8"/>
    <w:rsid w:val="002C1620"/>
  </w:style>
  <w:style w:type="paragraph" w:customStyle="1" w:styleId="7198C0CED187457497E58BC9DF54D852">
    <w:name w:val="7198C0CED187457497E58BC9DF54D852"/>
    <w:rsid w:val="002C1620"/>
  </w:style>
  <w:style w:type="paragraph" w:customStyle="1" w:styleId="833BF7F3FF214125BC28C59771639755">
    <w:name w:val="833BF7F3FF214125BC28C59771639755"/>
    <w:rsid w:val="002C1620"/>
  </w:style>
  <w:style w:type="paragraph" w:customStyle="1" w:styleId="E9A62C433C944B97B99C510DF8216426">
    <w:name w:val="E9A62C433C944B97B99C510DF8216426"/>
    <w:rsid w:val="002C1620"/>
  </w:style>
  <w:style w:type="paragraph" w:customStyle="1" w:styleId="C36C739A364F4B3F841A00E156170548">
    <w:name w:val="C36C739A364F4B3F841A00E156170548"/>
    <w:rsid w:val="002C1620"/>
  </w:style>
  <w:style w:type="paragraph" w:customStyle="1" w:styleId="F9936B14607B4E2488AF7130FF16AFBB">
    <w:name w:val="F9936B14607B4E2488AF7130FF16AFBB"/>
    <w:rsid w:val="002C1620"/>
  </w:style>
  <w:style w:type="paragraph" w:customStyle="1" w:styleId="97D40CEE394049DDBE090D1816020EC5">
    <w:name w:val="97D40CEE394049DDBE090D1816020EC5"/>
    <w:rsid w:val="002C1620"/>
  </w:style>
  <w:style w:type="paragraph" w:customStyle="1" w:styleId="5F679ADAB6814EDDBEA169AFD91D3F7C">
    <w:name w:val="5F679ADAB6814EDDBEA169AFD91D3F7C"/>
    <w:rsid w:val="002C1620"/>
  </w:style>
  <w:style w:type="paragraph" w:customStyle="1" w:styleId="3226AA422B754BD0BAAC4EC96AE4C4BF">
    <w:name w:val="3226AA422B754BD0BAAC4EC96AE4C4BF"/>
    <w:rsid w:val="002C1620"/>
  </w:style>
  <w:style w:type="paragraph" w:customStyle="1" w:styleId="6AF6D839F49E4C4DB3AF9156A51CBB1D">
    <w:name w:val="6AF6D839F49E4C4DB3AF9156A51CBB1D"/>
    <w:rsid w:val="002C1620"/>
  </w:style>
  <w:style w:type="paragraph" w:customStyle="1" w:styleId="F8018D29FBF244E28072B20F07A35150">
    <w:name w:val="F8018D29FBF244E28072B20F07A35150"/>
    <w:rsid w:val="002C1620"/>
  </w:style>
  <w:style w:type="paragraph" w:customStyle="1" w:styleId="627F64789AF94F7ABF241D288530556A">
    <w:name w:val="627F64789AF94F7ABF241D288530556A"/>
    <w:rsid w:val="002C1620"/>
  </w:style>
  <w:style w:type="paragraph" w:customStyle="1" w:styleId="7CFE91A5C88C42708F3387DBF00C45ED">
    <w:name w:val="7CFE91A5C88C42708F3387DBF00C45ED"/>
    <w:rsid w:val="002C1620"/>
  </w:style>
  <w:style w:type="paragraph" w:customStyle="1" w:styleId="5D052505E1C9431CB66033210A2A0C53">
    <w:name w:val="5D052505E1C9431CB66033210A2A0C53"/>
    <w:rsid w:val="002C1620"/>
  </w:style>
  <w:style w:type="paragraph" w:customStyle="1" w:styleId="632FD74DCE7F40A4BDE647881A6A599A">
    <w:name w:val="632FD74DCE7F40A4BDE647881A6A599A"/>
    <w:rsid w:val="002C1620"/>
  </w:style>
  <w:style w:type="paragraph" w:customStyle="1" w:styleId="A466B326805B4A0D81AA243A953DA090">
    <w:name w:val="A466B326805B4A0D81AA243A953DA090"/>
    <w:rsid w:val="002C1620"/>
  </w:style>
  <w:style w:type="paragraph" w:customStyle="1" w:styleId="5A520CB9E6E94876AF3C94941415C7B3">
    <w:name w:val="5A520CB9E6E94876AF3C94941415C7B3"/>
    <w:rsid w:val="002C1620"/>
  </w:style>
  <w:style w:type="paragraph" w:customStyle="1" w:styleId="8CD6B68A7077418E81E3067EB75E50EF">
    <w:name w:val="8CD6B68A7077418E81E3067EB75E50EF"/>
    <w:rsid w:val="002C1620"/>
  </w:style>
  <w:style w:type="paragraph" w:customStyle="1" w:styleId="B0F31D4607E2442AA18E26AC72134E07">
    <w:name w:val="B0F31D4607E2442AA18E26AC72134E07"/>
    <w:rsid w:val="002C1620"/>
  </w:style>
  <w:style w:type="paragraph" w:customStyle="1" w:styleId="13C8ED8F896548B5B01B512C2CB8CD74">
    <w:name w:val="13C8ED8F896548B5B01B512C2CB8CD74"/>
    <w:rsid w:val="002C1620"/>
  </w:style>
  <w:style w:type="paragraph" w:customStyle="1" w:styleId="92DB425E8AC149D798438ACEC3CA2597">
    <w:name w:val="92DB425E8AC149D798438ACEC3CA2597"/>
    <w:rsid w:val="002C1620"/>
  </w:style>
  <w:style w:type="paragraph" w:customStyle="1" w:styleId="A07DBCB2FB9E459BBF4441CAFC2F57E4">
    <w:name w:val="A07DBCB2FB9E459BBF4441CAFC2F57E4"/>
    <w:rsid w:val="002C1620"/>
  </w:style>
  <w:style w:type="paragraph" w:customStyle="1" w:styleId="289149A309D845D5BE2C672E14F3C3FC">
    <w:name w:val="289149A309D845D5BE2C672E14F3C3FC"/>
    <w:rsid w:val="002C1620"/>
  </w:style>
  <w:style w:type="paragraph" w:customStyle="1" w:styleId="719187165A454B9CAEED9CCC55D74752">
    <w:name w:val="719187165A454B9CAEED9CCC55D74752"/>
    <w:rsid w:val="002C1620"/>
  </w:style>
  <w:style w:type="paragraph" w:customStyle="1" w:styleId="FDE27BA5F3D749F98C372E192371FE3B">
    <w:name w:val="FDE27BA5F3D749F98C372E192371FE3B"/>
    <w:rsid w:val="00013E06"/>
  </w:style>
  <w:style w:type="paragraph" w:customStyle="1" w:styleId="5042E75149024F18AB0433ED5DAC93D6">
    <w:name w:val="5042E75149024F18AB0433ED5DAC93D6"/>
    <w:rsid w:val="00013E06"/>
  </w:style>
  <w:style w:type="paragraph" w:customStyle="1" w:styleId="F8E5BA277E984CFA886768A745425766">
    <w:name w:val="F8E5BA277E984CFA886768A745425766"/>
    <w:rsid w:val="00013E06"/>
  </w:style>
  <w:style w:type="paragraph" w:customStyle="1" w:styleId="F61705B5C2EA4807AB1029983E63979F">
    <w:name w:val="F61705B5C2EA4807AB1029983E63979F"/>
    <w:rsid w:val="00013E06"/>
  </w:style>
  <w:style w:type="paragraph" w:customStyle="1" w:styleId="4DAC482D163B444284D655DE9BB427F5">
    <w:name w:val="4DAC482D163B444284D655DE9BB427F5"/>
    <w:rsid w:val="00013E06"/>
  </w:style>
  <w:style w:type="paragraph" w:customStyle="1" w:styleId="A45D5E11D0A34473BD20E6985D70DBB7">
    <w:name w:val="A45D5E11D0A34473BD20E6985D70DBB7"/>
    <w:rsid w:val="00013E06"/>
  </w:style>
  <w:style w:type="paragraph" w:customStyle="1" w:styleId="D4E25E7332E74A1EBF187FF0E6E73999">
    <w:name w:val="D4E25E7332E74A1EBF187FF0E6E73999"/>
    <w:rsid w:val="00013E06"/>
  </w:style>
  <w:style w:type="paragraph" w:customStyle="1" w:styleId="0F2B9A88528A48EBAD612FF2A6126116">
    <w:name w:val="0F2B9A88528A48EBAD612FF2A6126116"/>
    <w:rsid w:val="00013E06"/>
  </w:style>
  <w:style w:type="paragraph" w:customStyle="1" w:styleId="AC1412DB0493463E9188FE71E8012CCA">
    <w:name w:val="AC1412DB0493463E9188FE71E8012CCA"/>
    <w:rsid w:val="00013E06"/>
  </w:style>
  <w:style w:type="paragraph" w:customStyle="1" w:styleId="92A65D1B7BF44542A8D3B5B5DBB0499E">
    <w:name w:val="92A65D1B7BF44542A8D3B5B5DBB0499E"/>
    <w:rsid w:val="00013E06"/>
  </w:style>
  <w:style w:type="paragraph" w:customStyle="1" w:styleId="AA6678AD1C1A41F09274AE1C65FF1CD7">
    <w:name w:val="AA6678AD1C1A41F09274AE1C65FF1CD7"/>
    <w:rsid w:val="00013E06"/>
  </w:style>
  <w:style w:type="paragraph" w:customStyle="1" w:styleId="0D15A0B283C54C209E7EEB9D047441F6">
    <w:name w:val="0D15A0B283C54C209E7EEB9D047441F6"/>
    <w:rsid w:val="00013E06"/>
  </w:style>
  <w:style w:type="paragraph" w:customStyle="1" w:styleId="57A54617DC744803A15C56CB60408375">
    <w:name w:val="57A54617DC744803A15C56CB60408375"/>
    <w:rsid w:val="00013E06"/>
  </w:style>
  <w:style w:type="paragraph" w:customStyle="1" w:styleId="76F7071CAE7A42E6B8AB105D722F730E">
    <w:name w:val="76F7071CAE7A42E6B8AB105D722F730E"/>
    <w:rsid w:val="00013E06"/>
  </w:style>
  <w:style w:type="paragraph" w:customStyle="1" w:styleId="C57D3DED0D444E8691120B9AE280CE2F">
    <w:name w:val="C57D3DED0D444E8691120B9AE280CE2F"/>
    <w:rsid w:val="00013E06"/>
  </w:style>
  <w:style w:type="paragraph" w:customStyle="1" w:styleId="24AB0827C303447D83E2546C65098AB1">
    <w:name w:val="24AB0827C303447D83E2546C65098AB1"/>
    <w:rsid w:val="00013E06"/>
  </w:style>
  <w:style w:type="paragraph" w:customStyle="1" w:styleId="81B7125A628444D69649134A4534A6A4">
    <w:name w:val="81B7125A628444D69649134A4534A6A4"/>
    <w:rsid w:val="00013E06"/>
  </w:style>
  <w:style w:type="paragraph" w:customStyle="1" w:styleId="D9C755BB8AD04E9CBE0050E6D105DF6B">
    <w:name w:val="D9C755BB8AD04E9CBE0050E6D105DF6B"/>
    <w:rsid w:val="00013E06"/>
  </w:style>
  <w:style w:type="paragraph" w:customStyle="1" w:styleId="782E6C42276144CB9B0450456FD09C09">
    <w:name w:val="782E6C42276144CB9B0450456FD09C09"/>
    <w:rsid w:val="00013E06"/>
  </w:style>
  <w:style w:type="paragraph" w:customStyle="1" w:styleId="9540FEF1491A491FB7220F22284AA234">
    <w:name w:val="9540FEF1491A491FB7220F22284AA234"/>
    <w:rsid w:val="00013E06"/>
  </w:style>
  <w:style w:type="paragraph" w:customStyle="1" w:styleId="EC0E0FBABE0A4C4A91A9260D13B7FC9D">
    <w:name w:val="EC0E0FBABE0A4C4A91A9260D13B7FC9D"/>
    <w:rsid w:val="00013E06"/>
  </w:style>
  <w:style w:type="paragraph" w:customStyle="1" w:styleId="241F6E6A2D1B4D878E1123B6D7AE3966">
    <w:name w:val="241F6E6A2D1B4D878E1123B6D7AE3966"/>
    <w:rsid w:val="00013E06"/>
  </w:style>
  <w:style w:type="paragraph" w:customStyle="1" w:styleId="BB46521FF05E41A6BCD755CF99334B16">
    <w:name w:val="BB46521FF05E41A6BCD755CF99334B16"/>
    <w:rsid w:val="00013E06"/>
  </w:style>
  <w:style w:type="paragraph" w:customStyle="1" w:styleId="DF466DE24CE34DFB9895BF419ECCE729">
    <w:name w:val="DF466DE24CE34DFB9895BF419ECCE729"/>
    <w:rsid w:val="00013E06"/>
  </w:style>
  <w:style w:type="paragraph" w:customStyle="1" w:styleId="0DF5A006C1B04407AB792A18D2318619">
    <w:name w:val="0DF5A006C1B04407AB792A18D2318619"/>
    <w:rsid w:val="00013E06"/>
  </w:style>
  <w:style w:type="paragraph" w:customStyle="1" w:styleId="396C5018E7074D18AD0C2DD434E8D2DD">
    <w:name w:val="396C5018E7074D18AD0C2DD434E8D2DD"/>
    <w:rsid w:val="00013E06"/>
  </w:style>
  <w:style w:type="paragraph" w:customStyle="1" w:styleId="69DC24393A20445483906E09F00E04D0">
    <w:name w:val="69DC24393A20445483906E09F00E04D0"/>
    <w:rsid w:val="00013E06"/>
  </w:style>
  <w:style w:type="paragraph" w:customStyle="1" w:styleId="9255A4F7E39C4B34925F54770AE27360">
    <w:name w:val="9255A4F7E39C4B34925F54770AE27360"/>
    <w:rsid w:val="00013E06"/>
  </w:style>
  <w:style w:type="paragraph" w:customStyle="1" w:styleId="B291D8FD9C9D415B983394DC1B2E9D64">
    <w:name w:val="B291D8FD9C9D415B983394DC1B2E9D64"/>
    <w:rsid w:val="00013E06"/>
  </w:style>
  <w:style w:type="paragraph" w:customStyle="1" w:styleId="9D8D220D539D485B87483CAD593A3F51">
    <w:name w:val="9D8D220D539D485B87483CAD593A3F51"/>
    <w:rsid w:val="00013E06"/>
  </w:style>
  <w:style w:type="paragraph" w:customStyle="1" w:styleId="6C4CE4E892A542FCA3C0F51005E6D060">
    <w:name w:val="6C4CE4E892A542FCA3C0F51005E6D060"/>
    <w:rsid w:val="00013E06"/>
  </w:style>
  <w:style w:type="paragraph" w:customStyle="1" w:styleId="DCC5EE6612564A33A93FF596E736313E">
    <w:name w:val="DCC5EE6612564A33A93FF596E736313E"/>
    <w:rsid w:val="00013E06"/>
  </w:style>
  <w:style w:type="paragraph" w:customStyle="1" w:styleId="31977E94FD264B0E81545B4F757D317C">
    <w:name w:val="31977E94FD264B0E81545B4F757D317C"/>
    <w:rsid w:val="00013E06"/>
  </w:style>
  <w:style w:type="paragraph" w:customStyle="1" w:styleId="BD388A0ADB554C8FB806912CC4160521">
    <w:name w:val="BD388A0ADB554C8FB806912CC4160521"/>
    <w:rsid w:val="00013E06"/>
  </w:style>
  <w:style w:type="paragraph" w:customStyle="1" w:styleId="864301086B71493CB7ACB8D4A33D9E7D">
    <w:name w:val="864301086B71493CB7ACB8D4A33D9E7D"/>
    <w:rsid w:val="00013E06"/>
  </w:style>
  <w:style w:type="paragraph" w:customStyle="1" w:styleId="0A68EB431CCA48A9A26E572CEE230EF7">
    <w:name w:val="0A68EB431CCA48A9A26E572CEE230EF7"/>
    <w:rsid w:val="00013E06"/>
  </w:style>
  <w:style w:type="paragraph" w:customStyle="1" w:styleId="B8E7E72D3F934E37B4EA89B910F98B08">
    <w:name w:val="B8E7E72D3F934E37B4EA89B910F98B08"/>
    <w:rsid w:val="00013E06"/>
  </w:style>
  <w:style w:type="paragraph" w:customStyle="1" w:styleId="86D59E2282174425ACB0E49705AF4FA5">
    <w:name w:val="86D59E2282174425ACB0E49705AF4FA5"/>
    <w:rsid w:val="00013E06"/>
  </w:style>
  <w:style w:type="paragraph" w:customStyle="1" w:styleId="2A694620A7F24B5387D121C119B3F2A6">
    <w:name w:val="2A694620A7F24B5387D121C119B3F2A6"/>
    <w:rsid w:val="00013E06"/>
  </w:style>
  <w:style w:type="paragraph" w:customStyle="1" w:styleId="CB2F33FA69D34A80B59978092EFBBCEB">
    <w:name w:val="CB2F33FA69D34A80B59978092EFBBCEB"/>
    <w:rsid w:val="00013E06"/>
  </w:style>
  <w:style w:type="paragraph" w:customStyle="1" w:styleId="5F8A26EB25524616840FDBE60A24E089">
    <w:name w:val="5F8A26EB25524616840FDBE60A24E089"/>
    <w:rsid w:val="00013E06"/>
  </w:style>
  <w:style w:type="paragraph" w:customStyle="1" w:styleId="441DD21C40FA45809C43897C7B09E988">
    <w:name w:val="441DD21C40FA45809C43897C7B09E988"/>
    <w:rsid w:val="00013E06"/>
  </w:style>
  <w:style w:type="paragraph" w:customStyle="1" w:styleId="E3295A1016D749D89DE61E087FF42732">
    <w:name w:val="E3295A1016D749D89DE61E087FF42732"/>
    <w:rsid w:val="00013E06"/>
  </w:style>
  <w:style w:type="paragraph" w:customStyle="1" w:styleId="6AC9D1B059A3467582C76D1CA82AF1B9">
    <w:name w:val="6AC9D1B059A3467582C76D1CA82AF1B9"/>
    <w:rsid w:val="00013E06"/>
  </w:style>
  <w:style w:type="paragraph" w:customStyle="1" w:styleId="D2465DF95DC049ECAFC97F38999C34AF">
    <w:name w:val="D2465DF95DC049ECAFC97F38999C34AF"/>
    <w:rsid w:val="00013E06"/>
  </w:style>
  <w:style w:type="paragraph" w:customStyle="1" w:styleId="9A56BA69482B4696B21275CAC9D6EF0B">
    <w:name w:val="9A56BA69482B4696B21275CAC9D6EF0B"/>
    <w:rsid w:val="00013E06"/>
  </w:style>
  <w:style w:type="paragraph" w:customStyle="1" w:styleId="3B391911E6594F40BA232B95C016F20B">
    <w:name w:val="3B391911E6594F40BA232B95C016F20B"/>
    <w:rsid w:val="00013E06"/>
  </w:style>
  <w:style w:type="paragraph" w:customStyle="1" w:styleId="7DD71960126545E583CFC0F139EB962E">
    <w:name w:val="7DD71960126545E583CFC0F139EB962E"/>
    <w:rsid w:val="00013E06"/>
  </w:style>
  <w:style w:type="paragraph" w:customStyle="1" w:styleId="C7182F814BB74EB5BA8A3597F93D2FA4">
    <w:name w:val="C7182F814BB74EB5BA8A3597F93D2FA4"/>
    <w:rsid w:val="00013E06"/>
  </w:style>
  <w:style w:type="paragraph" w:customStyle="1" w:styleId="15C0B3275B6B4BF983B51B30961050EE">
    <w:name w:val="15C0B3275B6B4BF983B51B30961050EE"/>
    <w:rsid w:val="00013E06"/>
  </w:style>
  <w:style w:type="paragraph" w:customStyle="1" w:styleId="6BB3D9DAB7C34F37832E2D9C45C2FE1C">
    <w:name w:val="6BB3D9DAB7C34F37832E2D9C45C2FE1C"/>
    <w:rsid w:val="00013E06"/>
  </w:style>
  <w:style w:type="paragraph" w:customStyle="1" w:styleId="F93D2DE73A2447438E56FAA9B9459812">
    <w:name w:val="F93D2DE73A2447438E56FAA9B9459812"/>
    <w:rsid w:val="00013E06"/>
  </w:style>
  <w:style w:type="paragraph" w:customStyle="1" w:styleId="DF9ADBEADD964979812F5BC10A5F2955">
    <w:name w:val="DF9ADBEADD964979812F5BC10A5F2955"/>
    <w:rsid w:val="00013E06"/>
  </w:style>
  <w:style w:type="paragraph" w:customStyle="1" w:styleId="A60539EAA6CB4530B3F12FFA2089058D">
    <w:name w:val="A60539EAA6CB4530B3F12FFA2089058D"/>
    <w:rsid w:val="00013E06"/>
  </w:style>
  <w:style w:type="paragraph" w:customStyle="1" w:styleId="3B64065DD4DF42C4A7FFE922B6C65A3D">
    <w:name w:val="3B64065DD4DF42C4A7FFE922B6C65A3D"/>
    <w:rsid w:val="00013E06"/>
  </w:style>
  <w:style w:type="paragraph" w:customStyle="1" w:styleId="2285D91916104717BFE0602A8F4DD9A7">
    <w:name w:val="2285D91916104717BFE0602A8F4DD9A7"/>
    <w:rsid w:val="00013E06"/>
  </w:style>
  <w:style w:type="paragraph" w:customStyle="1" w:styleId="BB90439C004F41A5A247E1F2A76B47AD">
    <w:name w:val="BB90439C004F41A5A247E1F2A76B47AD"/>
    <w:rsid w:val="00013E06"/>
  </w:style>
  <w:style w:type="paragraph" w:customStyle="1" w:styleId="54EBB64630B84A9286AE677838CFF29E">
    <w:name w:val="54EBB64630B84A9286AE677838CFF29E"/>
    <w:rsid w:val="00013E06"/>
  </w:style>
  <w:style w:type="paragraph" w:customStyle="1" w:styleId="A51E236024954DEC921AB55DA8097832">
    <w:name w:val="A51E236024954DEC921AB55DA8097832"/>
    <w:rsid w:val="00013E06"/>
  </w:style>
  <w:style w:type="paragraph" w:customStyle="1" w:styleId="086E1143585346CBB28DE6759076A14B">
    <w:name w:val="086E1143585346CBB28DE6759076A14B"/>
    <w:rsid w:val="00013E06"/>
  </w:style>
  <w:style w:type="paragraph" w:customStyle="1" w:styleId="068494743AAE4E388BB1D23D651A5BB4">
    <w:name w:val="068494743AAE4E388BB1D23D651A5BB4"/>
    <w:rsid w:val="00013E06"/>
  </w:style>
  <w:style w:type="paragraph" w:customStyle="1" w:styleId="7FB17D15CDC84C2EA198CFE49EEA8D74">
    <w:name w:val="7FB17D15CDC84C2EA198CFE49EEA8D74"/>
    <w:rsid w:val="00013E06"/>
  </w:style>
  <w:style w:type="paragraph" w:customStyle="1" w:styleId="EF21DED9C94C4F31BAA6077987B2B8B4">
    <w:name w:val="EF21DED9C94C4F31BAA6077987B2B8B4"/>
    <w:rsid w:val="00013E06"/>
  </w:style>
  <w:style w:type="paragraph" w:customStyle="1" w:styleId="5334ED2A4E674E05874E73A8D588DA46">
    <w:name w:val="5334ED2A4E674E05874E73A8D588DA46"/>
    <w:rsid w:val="00013E06"/>
  </w:style>
  <w:style w:type="paragraph" w:customStyle="1" w:styleId="EA305C9C476740448B32333EFC774FA8">
    <w:name w:val="EA305C9C476740448B32333EFC774FA8"/>
    <w:rsid w:val="00013E06"/>
  </w:style>
  <w:style w:type="paragraph" w:customStyle="1" w:styleId="418599F7E83E4F378B448C6C9356A0B3">
    <w:name w:val="418599F7E83E4F378B448C6C9356A0B3"/>
    <w:rsid w:val="00013E06"/>
  </w:style>
  <w:style w:type="paragraph" w:customStyle="1" w:styleId="6B978F711977475FA23ECDB4F6C65E62">
    <w:name w:val="6B978F711977475FA23ECDB4F6C65E62"/>
    <w:rsid w:val="00013E06"/>
  </w:style>
  <w:style w:type="paragraph" w:customStyle="1" w:styleId="03A95A1CA6454B0BA17E541BECB8EAA2">
    <w:name w:val="03A95A1CA6454B0BA17E541BECB8EAA2"/>
    <w:rsid w:val="00013E06"/>
  </w:style>
  <w:style w:type="paragraph" w:customStyle="1" w:styleId="9264333173154F9781F538A4F4C4E2E9">
    <w:name w:val="9264333173154F9781F538A4F4C4E2E9"/>
    <w:rsid w:val="00013E06"/>
  </w:style>
  <w:style w:type="paragraph" w:customStyle="1" w:styleId="A212DAF162A546DB95E884438AC3172A">
    <w:name w:val="A212DAF162A546DB95E884438AC3172A"/>
    <w:rsid w:val="00013E06"/>
  </w:style>
  <w:style w:type="paragraph" w:customStyle="1" w:styleId="C898BDF8A26E4C099035B7420AED866F">
    <w:name w:val="C898BDF8A26E4C099035B7420AED866F"/>
    <w:rsid w:val="00013E06"/>
  </w:style>
  <w:style w:type="paragraph" w:customStyle="1" w:styleId="9F781CC38D054F1D849C1C3C5738BA93">
    <w:name w:val="9F781CC38D054F1D849C1C3C5738BA93"/>
    <w:rsid w:val="00013E06"/>
  </w:style>
  <w:style w:type="paragraph" w:customStyle="1" w:styleId="0388458EFF71417EB6BD39570ED49E91">
    <w:name w:val="0388458EFF71417EB6BD39570ED49E91"/>
    <w:rsid w:val="00013E06"/>
  </w:style>
  <w:style w:type="paragraph" w:customStyle="1" w:styleId="7277192E452F4466A575E03F4AD1D0CD">
    <w:name w:val="7277192E452F4466A575E03F4AD1D0CD"/>
    <w:rsid w:val="00013E06"/>
  </w:style>
  <w:style w:type="paragraph" w:customStyle="1" w:styleId="2658577E50F747C9ADE598D7BF9FC64A">
    <w:name w:val="2658577E50F747C9ADE598D7BF9FC64A"/>
    <w:rsid w:val="00013E06"/>
  </w:style>
  <w:style w:type="paragraph" w:customStyle="1" w:styleId="8CC113D07D5444B5902AC9AE2BD3F416">
    <w:name w:val="8CC113D07D5444B5902AC9AE2BD3F416"/>
    <w:rsid w:val="00013E06"/>
  </w:style>
  <w:style w:type="paragraph" w:customStyle="1" w:styleId="7BBDE066D705401E97921F5ABDBB1E2B">
    <w:name w:val="7BBDE066D705401E97921F5ABDBB1E2B"/>
    <w:rsid w:val="00013E06"/>
  </w:style>
  <w:style w:type="paragraph" w:customStyle="1" w:styleId="AE517888997D450E92C721ED04C79106">
    <w:name w:val="AE517888997D450E92C721ED04C79106"/>
    <w:rsid w:val="00013E06"/>
  </w:style>
  <w:style w:type="paragraph" w:customStyle="1" w:styleId="889BD432E5DE40C5ABC1611F18082834">
    <w:name w:val="889BD432E5DE40C5ABC1611F18082834"/>
    <w:rsid w:val="00013E06"/>
  </w:style>
  <w:style w:type="paragraph" w:customStyle="1" w:styleId="58D5D4831C704422AC5694AFE109FA52">
    <w:name w:val="58D5D4831C704422AC5694AFE109FA52"/>
    <w:rsid w:val="00013E06"/>
  </w:style>
  <w:style w:type="paragraph" w:customStyle="1" w:styleId="2A3FE099231D48389C186174F4451BB3">
    <w:name w:val="2A3FE099231D48389C186174F4451BB3"/>
    <w:rsid w:val="00013E06"/>
  </w:style>
  <w:style w:type="paragraph" w:customStyle="1" w:styleId="C88B042E16E64F928B7C26B415064887">
    <w:name w:val="C88B042E16E64F928B7C26B415064887"/>
    <w:rsid w:val="00013E06"/>
  </w:style>
  <w:style w:type="paragraph" w:customStyle="1" w:styleId="FA1FB78663D7448FBDD5FBF94F603C96">
    <w:name w:val="FA1FB78663D7448FBDD5FBF94F603C96"/>
    <w:rsid w:val="00013E06"/>
  </w:style>
  <w:style w:type="paragraph" w:customStyle="1" w:styleId="C4479FD82015492D9EA5E694C43D2AD1">
    <w:name w:val="C4479FD82015492D9EA5E694C43D2AD1"/>
    <w:rsid w:val="00013E06"/>
  </w:style>
  <w:style w:type="paragraph" w:customStyle="1" w:styleId="3BA321711CB040899385D11EABF35963">
    <w:name w:val="3BA321711CB040899385D11EABF35963"/>
    <w:rsid w:val="00013E06"/>
  </w:style>
  <w:style w:type="paragraph" w:customStyle="1" w:styleId="376C17D22F15436E9CE26751B3A0BB45">
    <w:name w:val="376C17D22F15436E9CE26751B3A0BB45"/>
    <w:rsid w:val="00013E06"/>
  </w:style>
  <w:style w:type="paragraph" w:customStyle="1" w:styleId="4BBD0C7FC7E54473AC1793B3FDBBB8B3">
    <w:name w:val="4BBD0C7FC7E54473AC1793B3FDBBB8B3"/>
    <w:rsid w:val="00013E06"/>
  </w:style>
  <w:style w:type="paragraph" w:customStyle="1" w:styleId="1CFF0F3985EC4131A4EA01FBEADC7AEA">
    <w:name w:val="1CFF0F3985EC4131A4EA01FBEADC7AEA"/>
    <w:rsid w:val="00013E06"/>
  </w:style>
  <w:style w:type="paragraph" w:customStyle="1" w:styleId="0AED628CE122461DB762E479B4EDCBDC">
    <w:name w:val="0AED628CE122461DB762E479B4EDCBDC"/>
    <w:rsid w:val="00013E06"/>
  </w:style>
  <w:style w:type="paragraph" w:customStyle="1" w:styleId="66B51AEBFDE54D868595B73F26F36035">
    <w:name w:val="66B51AEBFDE54D868595B73F26F36035"/>
    <w:rsid w:val="00013E06"/>
  </w:style>
  <w:style w:type="paragraph" w:customStyle="1" w:styleId="5F2D7D749DAE470A819E6081274BE41F">
    <w:name w:val="5F2D7D749DAE470A819E6081274BE41F"/>
    <w:rsid w:val="00013E06"/>
  </w:style>
  <w:style w:type="paragraph" w:customStyle="1" w:styleId="37B65B4FB0894D0A9AE4DEAC9223554D">
    <w:name w:val="37B65B4FB0894D0A9AE4DEAC9223554D"/>
    <w:rsid w:val="00013E06"/>
  </w:style>
  <w:style w:type="paragraph" w:customStyle="1" w:styleId="AA55D57CC6E9405C80E579395951F985">
    <w:name w:val="AA55D57CC6E9405C80E579395951F985"/>
    <w:rsid w:val="00013E06"/>
  </w:style>
  <w:style w:type="paragraph" w:customStyle="1" w:styleId="36522F38ACAF412D9F667B9B07B0B2ED">
    <w:name w:val="36522F38ACAF412D9F667B9B07B0B2ED"/>
    <w:rsid w:val="00013E06"/>
  </w:style>
  <w:style w:type="paragraph" w:customStyle="1" w:styleId="C94573752C99403BBC8F7A6AA95CBA98">
    <w:name w:val="C94573752C99403BBC8F7A6AA95CBA98"/>
    <w:rsid w:val="00013E06"/>
  </w:style>
  <w:style w:type="paragraph" w:customStyle="1" w:styleId="451523AD5AEB4D5DB55DF02FA8D61C46">
    <w:name w:val="451523AD5AEB4D5DB55DF02FA8D61C46"/>
    <w:rsid w:val="00013E06"/>
  </w:style>
  <w:style w:type="paragraph" w:customStyle="1" w:styleId="E35844FAB5D84D3D8B8EE123F2252EB0">
    <w:name w:val="E35844FAB5D84D3D8B8EE123F2252EB0"/>
    <w:rsid w:val="00013E06"/>
  </w:style>
  <w:style w:type="paragraph" w:customStyle="1" w:styleId="ABB835A52B994FDFBDA391BEB4DE1D91">
    <w:name w:val="ABB835A52B994FDFBDA391BEB4DE1D91"/>
    <w:rsid w:val="00013E06"/>
  </w:style>
  <w:style w:type="paragraph" w:customStyle="1" w:styleId="C46D8B1E6C294BF09433D51842E00E71">
    <w:name w:val="C46D8B1E6C294BF09433D51842E00E71"/>
    <w:rsid w:val="00013E06"/>
  </w:style>
  <w:style w:type="paragraph" w:customStyle="1" w:styleId="23E65C0A86F5489BBBB04EF624E37073">
    <w:name w:val="23E65C0A86F5489BBBB04EF624E37073"/>
    <w:rsid w:val="00013E06"/>
  </w:style>
  <w:style w:type="paragraph" w:customStyle="1" w:styleId="CDA52AE14C61417DA89818CC1F9DF17E">
    <w:name w:val="CDA52AE14C61417DA89818CC1F9DF17E"/>
    <w:rsid w:val="00013E06"/>
  </w:style>
  <w:style w:type="paragraph" w:customStyle="1" w:styleId="AE9F52868A2341D9AEB47E6EA12505ED">
    <w:name w:val="AE9F52868A2341D9AEB47E6EA12505ED"/>
    <w:rsid w:val="00013E06"/>
  </w:style>
  <w:style w:type="paragraph" w:customStyle="1" w:styleId="E5111C41223F4168B19DDD832B70BEFA">
    <w:name w:val="E5111C41223F4168B19DDD832B70BEFA"/>
    <w:rsid w:val="00013E06"/>
  </w:style>
  <w:style w:type="paragraph" w:customStyle="1" w:styleId="061C4223D261455782F44645ADFC2F7E">
    <w:name w:val="061C4223D261455782F44645ADFC2F7E"/>
    <w:rsid w:val="00013E06"/>
  </w:style>
  <w:style w:type="paragraph" w:customStyle="1" w:styleId="AD22A99F6F694E19911CD44DB8ED8F0E">
    <w:name w:val="AD22A99F6F694E19911CD44DB8ED8F0E"/>
    <w:rsid w:val="00013E06"/>
  </w:style>
  <w:style w:type="paragraph" w:customStyle="1" w:styleId="78C180A74F6D41C29A1396091B443976">
    <w:name w:val="78C180A74F6D41C29A1396091B443976"/>
    <w:rsid w:val="00013E06"/>
  </w:style>
  <w:style w:type="paragraph" w:customStyle="1" w:styleId="41618D587C774111A049F135091F9E77">
    <w:name w:val="41618D587C774111A049F135091F9E77"/>
    <w:rsid w:val="00013E06"/>
  </w:style>
  <w:style w:type="paragraph" w:customStyle="1" w:styleId="2AC49F295AD14EE7B5898D0709FB81C0">
    <w:name w:val="2AC49F295AD14EE7B5898D0709FB81C0"/>
    <w:rsid w:val="00013E06"/>
  </w:style>
  <w:style w:type="paragraph" w:customStyle="1" w:styleId="7C6A3AC823E5455F9BE393C0F561A502">
    <w:name w:val="7C6A3AC823E5455F9BE393C0F561A502"/>
    <w:rsid w:val="00013E06"/>
  </w:style>
  <w:style w:type="paragraph" w:customStyle="1" w:styleId="7952758C2BC34E36B48D79A7A09AD8A3">
    <w:name w:val="7952758C2BC34E36B48D79A7A09AD8A3"/>
    <w:rsid w:val="00013E06"/>
  </w:style>
  <w:style w:type="paragraph" w:customStyle="1" w:styleId="07882FD9D1E34FC7A86C24DB96097F71">
    <w:name w:val="07882FD9D1E34FC7A86C24DB96097F71"/>
    <w:rsid w:val="00013E06"/>
  </w:style>
  <w:style w:type="paragraph" w:customStyle="1" w:styleId="E278780782D14BAD94A73249B8A7C881">
    <w:name w:val="E278780782D14BAD94A73249B8A7C881"/>
    <w:rsid w:val="00013E06"/>
  </w:style>
  <w:style w:type="paragraph" w:customStyle="1" w:styleId="831017055F7F4DC6ADDFF18AB5CC7180">
    <w:name w:val="831017055F7F4DC6ADDFF18AB5CC7180"/>
    <w:rsid w:val="00013E06"/>
  </w:style>
  <w:style w:type="paragraph" w:customStyle="1" w:styleId="A905E735D0484175B41CCD602B8E85BA">
    <w:name w:val="A905E735D0484175B41CCD602B8E85BA"/>
    <w:rsid w:val="00013E06"/>
  </w:style>
  <w:style w:type="paragraph" w:customStyle="1" w:styleId="8C31DCD0908643DF9338AAD63B64721F">
    <w:name w:val="8C31DCD0908643DF9338AAD63B64721F"/>
    <w:rsid w:val="00013E06"/>
  </w:style>
  <w:style w:type="paragraph" w:customStyle="1" w:styleId="19C2781F7D53436380DFD5991ABCA957">
    <w:name w:val="19C2781F7D53436380DFD5991ABCA957"/>
    <w:rsid w:val="00013E06"/>
  </w:style>
  <w:style w:type="paragraph" w:customStyle="1" w:styleId="644C61BBBD1640DCB7B7342F47B48F2D">
    <w:name w:val="644C61BBBD1640DCB7B7342F47B48F2D"/>
    <w:rsid w:val="00013E06"/>
  </w:style>
  <w:style w:type="paragraph" w:customStyle="1" w:styleId="BCD736701A124EFA8405921901E80417">
    <w:name w:val="BCD736701A124EFA8405921901E80417"/>
    <w:rsid w:val="00013E06"/>
  </w:style>
  <w:style w:type="paragraph" w:customStyle="1" w:styleId="4550D922B0834A13AD7DFE9FEE68500C">
    <w:name w:val="4550D922B0834A13AD7DFE9FEE68500C"/>
    <w:rsid w:val="00013E06"/>
  </w:style>
  <w:style w:type="paragraph" w:customStyle="1" w:styleId="ED94564419594F8CB68E0002CE6649D1">
    <w:name w:val="ED94564419594F8CB68E0002CE6649D1"/>
    <w:rsid w:val="00013E06"/>
  </w:style>
  <w:style w:type="paragraph" w:customStyle="1" w:styleId="CD4972C770744849A845C099A7A64A29">
    <w:name w:val="CD4972C770744849A845C099A7A64A29"/>
    <w:rsid w:val="00013E06"/>
  </w:style>
  <w:style w:type="paragraph" w:customStyle="1" w:styleId="260CE801C1B240EE92E7AB0DA068B594">
    <w:name w:val="260CE801C1B240EE92E7AB0DA068B594"/>
    <w:rsid w:val="00013E06"/>
  </w:style>
  <w:style w:type="paragraph" w:customStyle="1" w:styleId="CE96010E876B4BD1A21D7793A2E38A24">
    <w:name w:val="CE96010E876B4BD1A21D7793A2E38A24"/>
    <w:rsid w:val="00013E06"/>
  </w:style>
  <w:style w:type="paragraph" w:customStyle="1" w:styleId="2E499ACD4573413F8A27FB4A26182869">
    <w:name w:val="2E499ACD4573413F8A27FB4A26182869"/>
    <w:rsid w:val="00013E06"/>
  </w:style>
  <w:style w:type="paragraph" w:customStyle="1" w:styleId="3E50BF46F26E4D26A9A599D1797A8BCC">
    <w:name w:val="3E50BF46F26E4D26A9A599D1797A8BCC"/>
    <w:rsid w:val="00013E06"/>
  </w:style>
  <w:style w:type="paragraph" w:customStyle="1" w:styleId="24E950C65CA14FAE8F2D4CB79F873943">
    <w:name w:val="24E950C65CA14FAE8F2D4CB79F873943"/>
    <w:rsid w:val="00013E06"/>
  </w:style>
  <w:style w:type="paragraph" w:customStyle="1" w:styleId="58733AE17B094B50A15410C65C0B2216">
    <w:name w:val="58733AE17B094B50A15410C65C0B2216"/>
    <w:rsid w:val="00013E06"/>
  </w:style>
  <w:style w:type="paragraph" w:customStyle="1" w:styleId="1A53EF7B7D2A4D7EAECAC800BA31738E">
    <w:name w:val="1A53EF7B7D2A4D7EAECAC800BA31738E"/>
    <w:rsid w:val="00013E06"/>
  </w:style>
  <w:style w:type="paragraph" w:customStyle="1" w:styleId="0120327A2DB34881BE8AA4C91642306F">
    <w:name w:val="0120327A2DB34881BE8AA4C91642306F"/>
    <w:rsid w:val="00013E06"/>
  </w:style>
  <w:style w:type="paragraph" w:customStyle="1" w:styleId="1F07BD57BFED405D9BDD7F0F2B0BCF69">
    <w:name w:val="1F07BD57BFED405D9BDD7F0F2B0BCF69"/>
    <w:rsid w:val="00013E06"/>
  </w:style>
  <w:style w:type="paragraph" w:customStyle="1" w:styleId="1F086AD3C6DB438391A192D18FADDDE6">
    <w:name w:val="1F086AD3C6DB438391A192D18FADDDE6"/>
    <w:rsid w:val="00013E06"/>
  </w:style>
  <w:style w:type="paragraph" w:customStyle="1" w:styleId="FDE17016F2CE410285DAB2926C0610E2">
    <w:name w:val="FDE17016F2CE410285DAB2926C0610E2"/>
    <w:rsid w:val="00013E06"/>
  </w:style>
  <w:style w:type="paragraph" w:customStyle="1" w:styleId="6B48B842A0394C70914F4AEA4BBD5CDC">
    <w:name w:val="6B48B842A0394C70914F4AEA4BBD5CDC"/>
    <w:rsid w:val="00013E06"/>
  </w:style>
  <w:style w:type="paragraph" w:customStyle="1" w:styleId="A48CD44F060B4831874E15AC4EFFAAF3">
    <w:name w:val="A48CD44F060B4831874E15AC4EFFAAF3"/>
    <w:rsid w:val="00013E06"/>
  </w:style>
  <w:style w:type="paragraph" w:customStyle="1" w:styleId="BE4ADCE8CE354473AF0BF9AE74F6135F">
    <w:name w:val="BE4ADCE8CE354473AF0BF9AE74F6135F"/>
    <w:rsid w:val="00013E06"/>
  </w:style>
  <w:style w:type="paragraph" w:customStyle="1" w:styleId="7F7622CF552D463CB4A11F4BA20BBD15">
    <w:name w:val="7F7622CF552D463CB4A11F4BA20BBD15"/>
    <w:rsid w:val="00013E06"/>
  </w:style>
  <w:style w:type="paragraph" w:customStyle="1" w:styleId="A701BE8A57EE4BA0BA99FE2F01A370E1">
    <w:name w:val="A701BE8A57EE4BA0BA99FE2F01A370E1"/>
    <w:rsid w:val="00013E06"/>
  </w:style>
  <w:style w:type="paragraph" w:customStyle="1" w:styleId="E9B1FD8B1B8F475682F68BBADA4F3A24">
    <w:name w:val="E9B1FD8B1B8F475682F68BBADA4F3A24"/>
    <w:rsid w:val="00013E06"/>
  </w:style>
  <w:style w:type="paragraph" w:customStyle="1" w:styleId="D34B0860B7A64A0080D9693CD38D7CA8">
    <w:name w:val="D34B0860B7A64A0080D9693CD38D7CA8"/>
    <w:rsid w:val="00013E06"/>
  </w:style>
  <w:style w:type="paragraph" w:customStyle="1" w:styleId="4A85D2E9955340E48A614D30F892DAD5">
    <w:name w:val="4A85D2E9955340E48A614D30F892DAD5"/>
    <w:rsid w:val="00013E06"/>
  </w:style>
  <w:style w:type="paragraph" w:customStyle="1" w:styleId="7A8715904FEC411ABC07D23BA5F4E343">
    <w:name w:val="7A8715904FEC411ABC07D23BA5F4E343"/>
    <w:rsid w:val="00013E06"/>
  </w:style>
  <w:style w:type="paragraph" w:customStyle="1" w:styleId="17E649E0E2DC431391D90A776B4C3074">
    <w:name w:val="17E649E0E2DC431391D90A776B4C3074"/>
    <w:rsid w:val="00013E06"/>
  </w:style>
  <w:style w:type="paragraph" w:customStyle="1" w:styleId="7A3B5D703558430DA0949E98DFAE47E3">
    <w:name w:val="7A3B5D703558430DA0949E98DFAE47E3"/>
    <w:rsid w:val="00013E06"/>
  </w:style>
  <w:style w:type="paragraph" w:customStyle="1" w:styleId="DDE8F645ABE74C83AC4EC0FA541B0D6F">
    <w:name w:val="DDE8F645ABE74C83AC4EC0FA541B0D6F"/>
    <w:rsid w:val="00013E06"/>
  </w:style>
  <w:style w:type="paragraph" w:customStyle="1" w:styleId="762D3F729A1648FE95CF03A621AC38C1">
    <w:name w:val="762D3F729A1648FE95CF03A621AC38C1"/>
    <w:rsid w:val="00013E06"/>
  </w:style>
  <w:style w:type="paragraph" w:customStyle="1" w:styleId="2D1337E581E14A7DAAAB22C5087EFFAD">
    <w:name w:val="2D1337E581E14A7DAAAB22C5087EFFAD"/>
    <w:rsid w:val="00013E06"/>
  </w:style>
  <w:style w:type="paragraph" w:customStyle="1" w:styleId="2D41A31EF6B549A7AD103ABC7074B4E9">
    <w:name w:val="2D41A31EF6B549A7AD103ABC7074B4E9"/>
    <w:rsid w:val="00013E06"/>
  </w:style>
  <w:style w:type="paragraph" w:customStyle="1" w:styleId="18C92B4C7FF54EA7AD0852E437AC3090">
    <w:name w:val="18C92B4C7FF54EA7AD0852E437AC3090"/>
    <w:rsid w:val="00013E06"/>
  </w:style>
  <w:style w:type="paragraph" w:customStyle="1" w:styleId="19E3389B05404D6EBC95F1F225BD2A5E">
    <w:name w:val="19E3389B05404D6EBC95F1F225BD2A5E"/>
    <w:rsid w:val="00013E06"/>
  </w:style>
  <w:style w:type="paragraph" w:customStyle="1" w:styleId="7DB8237B24084154AEE30FF8E5DFDE81">
    <w:name w:val="7DB8237B24084154AEE30FF8E5DFDE81"/>
    <w:rsid w:val="00013E06"/>
  </w:style>
  <w:style w:type="paragraph" w:customStyle="1" w:styleId="625F817FB9E54AC9BF4BB56450D14280">
    <w:name w:val="625F817FB9E54AC9BF4BB56450D14280"/>
    <w:rsid w:val="00013E06"/>
  </w:style>
  <w:style w:type="paragraph" w:customStyle="1" w:styleId="A5D1CA6898DF48B78DD2B0C6232BA5E5">
    <w:name w:val="A5D1CA6898DF48B78DD2B0C6232BA5E5"/>
    <w:rsid w:val="00013E06"/>
  </w:style>
  <w:style w:type="paragraph" w:customStyle="1" w:styleId="FF7218D248814E48B5AACF31CF7BDCAC">
    <w:name w:val="FF7218D248814E48B5AACF31CF7BDCAC"/>
    <w:rsid w:val="00013E06"/>
  </w:style>
  <w:style w:type="paragraph" w:customStyle="1" w:styleId="9DCF4A005CEB4253880961D5BAB61FFE">
    <w:name w:val="9DCF4A005CEB4253880961D5BAB61FFE"/>
    <w:rsid w:val="00013E06"/>
  </w:style>
  <w:style w:type="paragraph" w:customStyle="1" w:styleId="8419BFCF1BC841AEBFFBE27D402D479D">
    <w:name w:val="8419BFCF1BC841AEBFFBE27D402D479D"/>
    <w:rsid w:val="00013E06"/>
  </w:style>
  <w:style w:type="paragraph" w:customStyle="1" w:styleId="A10326F576AA49AE84FB05EDFE58129D">
    <w:name w:val="A10326F576AA49AE84FB05EDFE58129D"/>
    <w:rsid w:val="00013E06"/>
  </w:style>
  <w:style w:type="paragraph" w:customStyle="1" w:styleId="12EEFB55DF5243E2BB541D55170C6ED0">
    <w:name w:val="12EEFB55DF5243E2BB541D55170C6ED0"/>
    <w:rsid w:val="00013E06"/>
  </w:style>
  <w:style w:type="paragraph" w:customStyle="1" w:styleId="CC724A16A8F444348766775BFCB70FD7">
    <w:name w:val="CC724A16A8F444348766775BFCB70FD7"/>
    <w:rsid w:val="00013E06"/>
  </w:style>
  <w:style w:type="paragraph" w:customStyle="1" w:styleId="E9B441DF0DD04BDB87D52F1E77FFD880">
    <w:name w:val="E9B441DF0DD04BDB87D52F1E77FFD880"/>
    <w:rsid w:val="00013E06"/>
  </w:style>
  <w:style w:type="paragraph" w:customStyle="1" w:styleId="8A4DC4D74E094764A49840A20D1575D4">
    <w:name w:val="8A4DC4D74E094764A49840A20D1575D4"/>
    <w:rsid w:val="00013E06"/>
  </w:style>
  <w:style w:type="paragraph" w:customStyle="1" w:styleId="8D7BC1F91C3C4B1086D4F9EAE22D24ED">
    <w:name w:val="8D7BC1F91C3C4B1086D4F9EAE22D24ED"/>
    <w:rsid w:val="00013E06"/>
  </w:style>
  <w:style w:type="paragraph" w:customStyle="1" w:styleId="204B9FA990EA4D60AF917DEBD3AD84D2">
    <w:name w:val="204B9FA990EA4D60AF917DEBD3AD84D2"/>
    <w:rsid w:val="00013E06"/>
  </w:style>
  <w:style w:type="paragraph" w:customStyle="1" w:styleId="47309CA3D2BD46D29684F3E211EC3ED8">
    <w:name w:val="47309CA3D2BD46D29684F3E211EC3ED8"/>
    <w:rsid w:val="00013E06"/>
  </w:style>
  <w:style w:type="paragraph" w:customStyle="1" w:styleId="748C95C977C8489AB7ACCA28213A4618">
    <w:name w:val="748C95C977C8489AB7ACCA28213A4618"/>
    <w:rsid w:val="00013E06"/>
  </w:style>
  <w:style w:type="paragraph" w:customStyle="1" w:styleId="32333527DC584204A41086C799460122">
    <w:name w:val="32333527DC584204A41086C799460122"/>
    <w:rsid w:val="00013E06"/>
  </w:style>
  <w:style w:type="paragraph" w:customStyle="1" w:styleId="FDD852F1F6804369909A6A1427337817">
    <w:name w:val="FDD852F1F6804369909A6A1427337817"/>
    <w:rsid w:val="00870111"/>
  </w:style>
  <w:style w:type="paragraph" w:customStyle="1" w:styleId="D6D70F763989457A8409B4F61DB1589B">
    <w:name w:val="D6D70F763989457A8409B4F61DB1589B"/>
    <w:rsid w:val="00870111"/>
  </w:style>
  <w:style w:type="paragraph" w:customStyle="1" w:styleId="A659EF294BF144A2842132660170D219">
    <w:name w:val="A659EF294BF144A2842132660170D219"/>
    <w:rsid w:val="00870111"/>
  </w:style>
  <w:style w:type="paragraph" w:customStyle="1" w:styleId="F4A1B39FDB99482EACBBF6399F3F6D27">
    <w:name w:val="F4A1B39FDB99482EACBBF6399F3F6D27"/>
    <w:rsid w:val="00870111"/>
  </w:style>
  <w:style w:type="paragraph" w:customStyle="1" w:styleId="66BA4DAF5CBB444B9E3236D4D88C4DEF">
    <w:name w:val="66BA4DAF5CBB444B9E3236D4D88C4DEF"/>
    <w:rsid w:val="00870111"/>
  </w:style>
  <w:style w:type="paragraph" w:customStyle="1" w:styleId="5E41C3EC21BE4865BA538E8E613C81C1">
    <w:name w:val="5E41C3EC21BE4865BA538E8E613C81C1"/>
    <w:rsid w:val="00870111"/>
  </w:style>
  <w:style w:type="paragraph" w:customStyle="1" w:styleId="5A3ECA2DDC254802A72BE5876ECB4036">
    <w:name w:val="5A3ECA2DDC254802A72BE5876ECB4036"/>
    <w:rsid w:val="00870111"/>
  </w:style>
  <w:style w:type="paragraph" w:customStyle="1" w:styleId="C354E301E8854D6D8CC55281D0481DB1">
    <w:name w:val="C354E301E8854D6D8CC55281D0481DB1"/>
    <w:rsid w:val="00870111"/>
  </w:style>
  <w:style w:type="paragraph" w:customStyle="1" w:styleId="027FBC784C364CFD9F084522208B55A2">
    <w:name w:val="027FBC784C364CFD9F084522208B55A2"/>
    <w:rsid w:val="00870111"/>
  </w:style>
  <w:style w:type="paragraph" w:customStyle="1" w:styleId="508A46366CE942E180B52AA8728256B3">
    <w:name w:val="508A46366CE942E180B52AA8728256B3"/>
    <w:rsid w:val="00870111"/>
  </w:style>
  <w:style w:type="paragraph" w:customStyle="1" w:styleId="C59C6430E279414C80EB6EF0C2602226">
    <w:name w:val="C59C6430E279414C80EB6EF0C2602226"/>
    <w:rsid w:val="00870111"/>
  </w:style>
  <w:style w:type="paragraph" w:customStyle="1" w:styleId="1B27EFE7B46F4A18B5E2E6C14ED85892">
    <w:name w:val="1B27EFE7B46F4A18B5E2E6C14ED85892"/>
    <w:rsid w:val="00870111"/>
  </w:style>
  <w:style w:type="paragraph" w:customStyle="1" w:styleId="1514CD3400644F21B271B9F23D825AC6">
    <w:name w:val="1514CD3400644F21B271B9F23D825AC6"/>
    <w:rsid w:val="00870111"/>
  </w:style>
  <w:style w:type="paragraph" w:customStyle="1" w:styleId="F3E847FD183C4692893CED3CDFE99B55">
    <w:name w:val="F3E847FD183C4692893CED3CDFE99B55"/>
    <w:rsid w:val="00870111"/>
  </w:style>
  <w:style w:type="paragraph" w:customStyle="1" w:styleId="90EA81D39272489FBFDAF730D6796437">
    <w:name w:val="90EA81D39272489FBFDAF730D6796437"/>
    <w:rsid w:val="00870111"/>
  </w:style>
  <w:style w:type="paragraph" w:customStyle="1" w:styleId="52756A3A12B14AA3BC2406F5FE373E53">
    <w:name w:val="52756A3A12B14AA3BC2406F5FE373E53"/>
    <w:rsid w:val="00870111"/>
  </w:style>
  <w:style w:type="paragraph" w:customStyle="1" w:styleId="F3AC315E0EE8420FAC725BAE831D4AEA">
    <w:name w:val="F3AC315E0EE8420FAC725BAE831D4AEA"/>
    <w:rsid w:val="00870111"/>
  </w:style>
  <w:style w:type="paragraph" w:customStyle="1" w:styleId="3C56C58CAE2C4515B1D9730E77C56F57">
    <w:name w:val="3C56C58CAE2C4515B1D9730E77C56F57"/>
    <w:rsid w:val="00870111"/>
  </w:style>
  <w:style w:type="paragraph" w:customStyle="1" w:styleId="209AB49DD3184570A7FA145110AD65D5">
    <w:name w:val="209AB49DD3184570A7FA145110AD65D5"/>
    <w:rsid w:val="00870111"/>
  </w:style>
  <w:style w:type="paragraph" w:customStyle="1" w:styleId="87D90058EE6F4DD4963FE729E6E147A6">
    <w:name w:val="87D90058EE6F4DD4963FE729E6E147A6"/>
    <w:rsid w:val="00870111"/>
  </w:style>
  <w:style w:type="paragraph" w:customStyle="1" w:styleId="22983BF664844992AF83DD9D726B1724">
    <w:name w:val="22983BF664844992AF83DD9D726B1724"/>
    <w:rsid w:val="00DD7683"/>
  </w:style>
  <w:style w:type="paragraph" w:customStyle="1" w:styleId="30E13324AB894CA796DE5AA8B9619D6C">
    <w:name w:val="30E13324AB894CA796DE5AA8B9619D6C"/>
    <w:rsid w:val="00DE3E61"/>
  </w:style>
  <w:style w:type="paragraph" w:customStyle="1" w:styleId="E9C3AA39FB5147CDA1B22005AB1C9E1D">
    <w:name w:val="E9C3AA39FB5147CDA1B22005AB1C9E1D"/>
    <w:rsid w:val="00DE3E61"/>
  </w:style>
  <w:style w:type="paragraph" w:customStyle="1" w:styleId="3F5DE461976B4C908D829CE39BA2C1C1">
    <w:name w:val="3F5DE461976B4C908D829CE39BA2C1C1"/>
    <w:rsid w:val="00DE3E61"/>
  </w:style>
  <w:style w:type="paragraph" w:customStyle="1" w:styleId="424BD7008AD5425EBCFEC71FACA7E26D">
    <w:name w:val="424BD7008AD5425EBCFEC71FACA7E26D"/>
    <w:rsid w:val="00DE3E61"/>
  </w:style>
  <w:style w:type="paragraph" w:customStyle="1" w:styleId="A074457F00C84AC38F863860829485C0">
    <w:name w:val="A074457F00C84AC38F863860829485C0"/>
    <w:rsid w:val="00DE3E61"/>
  </w:style>
  <w:style w:type="paragraph" w:customStyle="1" w:styleId="57AC43CAD90146AEB31407770B4256A2">
    <w:name w:val="57AC43CAD90146AEB31407770B4256A2"/>
    <w:rsid w:val="00100467"/>
  </w:style>
  <w:style w:type="paragraph" w:customStyle="1" w:styleId="9798B94931C2498F80D4791DADC60F2A">
    <w:name w:val="9798B94931C2498F80D4791DADC60F2A"/>
    <w:rsid w:val="00100467"/>
  </w:style>
  <w:style w:type="paragraph" w:customStyle="1" w:styleId="172D86ACB2F24752B092CA29874A4EED">
    <w:name w:val="172D86ACB2F24752B092CA29874A4EED"/>
    <w:rsid w:val="00100467"/>
  </w:style>
  <w:style w:type="paragraph" w:customStyle="1" w:styleId="2E0E1318D61849B6BAA073B33E4BB989">
    <w:name w:val="2E0E1318D61849B6BAA073B33E4BB989"/>
    <w:rsid w:val="00100467"/>
  </w:style>
  <w:style w:type="paragraph" w:customStyle="1" w:styleId="FB3CE0C717984B7DA2FCBC8A115EEA2D">
    <w:name w:val="FB3CE0C717984B7DA2FCBC8A115EEA2D"/>
    <w:rsid w:val="00100467"/>
  </w:style>
  <w:style w:type="paragraph" w:customStyle="1" w:styleId="CC5B1893550940C99E93C6FA98810D12">
    <w:name w:val="CC5B1893550940C99E93C6FA98810D12"/>
    <w:rsid w:val="00100467"/>
  </w:style>
  <w:style w:type="paragraph" w:customStyle="1" w:styleId="B5378790144D4FB09F1C45ED7E84DA32">
    <w:name w:val="B5378790144D4FB09F1C45ED7E84DA32"/>
    <w:rsid w:val="00100467"/>
  </w:style>
  <w:style w:type="paragraph" w:customStyle="1" w:styleId="73809EA4813A43758EAD8DFA8E34F580">
    <w:name w:val="73809EA4813A43758EAD8DFA8E34F580"/>
    <w:rsid w:val="00100467"/>
  </w:style>
  <w:style w:type="paragraph" w:customStyle="1" w:styleId="EACFC84A8BB040FDA3B62ECDFE5A7DFE">
    <w:name w:val="EACFC84A8BB040FDA3B62ECDFE5A7DFE"/>
    <w:rsid w:val="00100467"/>
  </w:style>
  <w:style w:type="paragraph" w:customStyle="1" w:styleId="A8D56E9915A1439DB4CA109694B6A10D">
    <w:name w:val="A8D56E9915A1439DB4CA109694B6A10D"/>
    <w:rsid w:val="00100467"/>
  </w:style>
  <w:style w:type="paragraph" w:customStyle="1" w:styleId="E5DCD3C0642E4B03A73C6B425FFD9BFD">
    <w:name w:val="E5DCD3C0642E4B03A73C6B425FFD9BFD"/>
    <w:rsid w:val="00100467"/>
  </w:style>
  <w:style w:type="paragraph" w:customStyle="1" w:styleId="9E14676D1B184786862DFBEBC97717D9">
    <w:name w:val="9E14676D1B184786862DFBEBC97717D9"/>
    <w:rsid w:val="00100467"/>
  </w:style>
  <w:style w:type="paragraph" w:customStyle="1" w:styleId="DC86ABB54E844E03BDD0E66207CC4F0B">
    <w:name w:val="DC86ABB54E844E03BDD0E66207CC4F0B"/>
    <w:rsid w:val="00100467"/>
  </w:style>
  <w:style w:type="paragraph" w:customStyle="1" w:styleId="34838E0B2CBA4242A8A796C8B15CAB21">
    <w:name w:val="34838E0B2CBA4242A8A796C8B15CAB21"/>
    <w:rsid w:val="00100467"/>
  </w:style>
  <w:style w:type="paragraph" w:customStyle="1" w:styleId="490A2DC54D6D4F0B8073E0D304D3FDBD">
    <w:name w:val="490A2DC54D6D4F0B8073E0D304D3FDBD"/>
    <w:rsid w:val="00100467"/>
  </w:style>
  <w:style w:type="paragraph" w:customStyle="1" w:styleId="2C67C754313B4673A0EBF87886812B98">
    <w:name w:val="2C67C754313B4673A0EBF87886812B98"/>
    <w:rsid w:val="00100467"/>
  </w:style>
  <w:style w:type="paragraph" w:customStyle="1" w:styleId="D6B7625EB7D34678B332610959D75D44">
    <w:name w:val="D6B7625EB7D34678B332610959D75D44"/>
    <w:rsid w:val="00100467"/>
  </w:style>
  <w:style w:type="paragraph" w:customStyle="1" w:styleId="872071FB7CD9416696A931E6CF7F78B8">
    <w:name w:val="872071FB7CD9416696A931E6CF7F78B8"/>
    <w:rsid w:val="00100467"/>
  </w:style>
  <w:style w:type="paragraph" w:customStyle="1" w:styleId="82FFD0B746AD4757ACD1F959F4937025">
    <w:name w:val="82FFD0B746AD4757ACD1F959F4937025"/>
    <w:rsid w:val="00100467"/>
  </w:style>
  <w:style w:type="paragraph" w:customStyle="1" w:styleId="98945B92F0A7439B8414B1E0621412B9">
    <w:name w:val="98945B92F0A7439B8414B1E0621412B9"/>
    <w:rsid w:val="00100467"/>
  </w:style>
  <w:style w:type="paragraph" w:customStyle="1" w:styleId="9DE9E7230BF74CA4B5B6DF6BCD03C921">
    <w:name w:val="9DE9E7230BF74CA4B5B6DF6BCD03C921"/>
    <w:rsid w:val="00100467"/>
  </w:style>
  <w:style w:type="paragraph" w:customStyle="1" w:styleId="3E28BA84CCD24C7ABE40B26F25FECE43">
    <w:name w:val="3E28BA84CCD24C7ABE40B26F25FECE43"/>
    <w:rsid w:val="00100467"/>
  </w:style>
  <w:style w:type="paragraph" w:customStyle="1" w:styleId="1A1995EE40F24B85BDFCDF5E388407FD">
    <w:name w:val="1A1995EE40F24B85BDFCDF5E388407FD"/>
    <w:rsid w:val="00100467"/>
  </w:style>
  <w:style w:type="paragraph" w:customStyle="1" w:styleId="1E91B7B3550347018F54F37162E3D7C3">
    <w:name w:val="1E91B7B3550347018F54F37162E3D7C3"/>
    <w:rsid w:val="00100467"/>
  </w:style>
  <w:style w:type="paragraph" w:customStyle="1" w:styleId="5D4631C422FF4FF1AF6CC9CB96FBD5E9">
    <w:name w:val="5D4631C422FF4FF1AF6CC9CB96FBD5E9"/>
    <w:rsid w:val="00100467"/>
  </w:style>
  <w:style w:type="paragraph" w:customStyle="1" w:styleId="3A183565D23E4A3E9D1DBCAEC319C336">
    <w:name w:val="3A183565D23E4A3E9D1DBCAEC319C336"/>
    <w:rsid w:val="00100467"/>
  </w:style>
  <w:style w:type="paragraph" w:customStyle="1" w:styleId="EA451889DBD44B53B5AC9BB7CF8BE87B">
    <w:name w:val="EA451889DBD44B53B5AC9BB7CF8BE87B"/>
    <w:rsid w:val="00100467"/>
  </w:style>
  <w:style w:type="paragraph" w:customStyle="1" w:styleId="B5720802044C46EF833E33BAED1CC820">
    <w:name w:val="B5720802044C46EF833E33BAED1CC820"/>
    <w:rsid w:val="00100467"/>
  </w:style>
  <w:style w:type="paragraph" w:customStyle="1" w:styleId="8926142E2211460E9796F432C30F395D">
    <w:name w:val="8926142E2211460E9796F432C30F395D"/>
    <w:rsid w:val="00100467"/>
  </w:style>
  <w:style w:type="paragraph" w:customStyle="1" w:styleId="E6270B73F8364EBCAC3861F5EF2FE164">
    <w:name w:val="E6270B73F8364EBCAC3861F5EF2FE164"/>
    <w:rsid w:val="00100467"/>
  </w:style>
  <w:style w:type="paragraph" w:customStyle="1" w:styleId="F3BF36A263FF47C09D0E4235C0E63673">
    <w:name w:val="F3BF36A263FF47C09D0E4235C0E63673"/>
    <w:rsid w:val="00100467"/>
  </w:style>
  <w:style w:type="paragraph" w:customStyle="1" w:styleId="69BAD34CA409469B9222AE7C4781C329">
    <w:name w:val="69BAD34CA409469B9222AE7C4781C329"/>
    <w:rsid w:val="00100467"/>
  </w:style>
  <w:style w:type="paragraph" w:customStyle="1" w:styleId="DEE83BDF0C5F4B788A68C82F41072CAC">
    <w:name w:val="DEE83BDF0C5F4B788A68C82F41072CAC"/>
    <w:rsid w:val="00100467"/>
  </w:style>
  <w:style w:type="paragraph" w:customStyle="1" w:styleId="19C84BB703024D5A8B280F5DFC62588E">
    <w:name w:val="19C84BB703024D5A8B280F5DFC62588E"/>
    <w:rsid w:val="00100467"/>
  </w:style>
  <w:style w:type="paragraph" w:customStyle="1" w:styleId="1C09CBAF8BA84A74A525CDD4608E3BFA">
    <w:name w:val="1C09CBAF8BA84A74A525CDD4608E3BFA"/>
    <w:rsid w:val="00100467"/>
  </w:style>
  <w:style w:type="paragraph" w:customStyle="1" w:styleId="D299A2F36D9649F49EED2493D072F3D4">
    <w:name w:val="D299A2F36D9649F49EED2493D072F3D4"/>
    <w:rsid w:val="00100467"/>
  </w:style>
  <w:style w:type="paragraph" w:customStyle="1" w:styleId="CED1F069045D489481379BCE2BE010AD">
    <w:name w:val="CED1F069045D489481379BCE2BE010AD"/>
    <w:rsid w:val="00100467"/>
  </w:style>
  <w:style w:type="paragraph" w:customStyle="1" w:styleId="75FA57735B764C44A928DA1F007540DA">
    <w:name w:val="75FA57735B764C44A928DA1F007540DA"/>
    <w:rsid w:val="00100467"/>
  </w:style>
  <w:style w:type="paragraph" w:customStyle="1" w:styleId="40166F7F5D2C4A57AC47393DEF5D8CC0">
    <w:name w:val="40166F7F5D2C4A57AC47393DEF5D8CC0"/>
    <w:rsid w:val="00100467"/>
  </w:style>
  <w:style w:type="paragraph" w:customStyle="1" w:styleId="CDEB1219B2AB45D784748632848F16CA">
    <w:name w:val="CDEB1219B2AB45D784748632848F16CA"/>
    <w:rsid w:val="00100467"/>
  </w:style>
  <w:style w:type="paragraph" w:customStyle="1" w:styleId="919DA95AECCD4543A37A1942BEFC9DBB">
    <w:name w:val="919DA95AECCD4543A37A1942BEFC9DBB"/>
    <w:rsid w:val="00100467"/>
  </w:style>
  <w:style w:type="paragraph" w:customStyle="1" w:styleId="6BA93895CE034DFAB1941AB0FEA134D3">
    <w:name w:val="6BA93895CE034DFAB1941AB0FEA134D3"/>
    <w:rsid w:val="00100467"/>
  </w:style>
  <w:style w:type="paragraph" w:customStyle="1" w:styleId="440E0635C7A745D899B17B24D72D1F23">
    <w:name w:val="440E0635C7A745D899B17B24D72D1F23"/>
    <w:rsid w:val="00100467"/>
  </w:style>
  <w:style w:type="paragraph" w:customStyle="1" w:styleId="5C24E3DD15C8422EAAFD6FD8FF0704BE">
    <w:name w:val="5C24E3DD15C8422EAAFD6FD8FF0704BE"/>
    <w:rsid w:val="00100467"/>
  </w:style>
  <w:style w:type="paragraph" w:customStyle="1" w:styleId="8D54A8DC68C64144A311901A13494268">
    <w:name w:val="8D54A8DC68C64144A311901A13494268"/>
    <w:rsid w:val="00100467"/>
  </w:style>
  <w:style w:type="paragraph" w:customStyle="1" w:styleId="EBE81B4A6D3840E5A87841B845D32E56">
    <w:name w:val="EBE81B4A6D3840E5A87841B845D32E56"/>
    <w:rsid w:val="00100467"/>
  </w:style>
  <w:style w:type="paragraph" w:customStyle="1" w:styleId="026284CD0680473BBDA5C44F880851B3">
    <w:name w:val="026284CD0680473BBDA5C44F880851B3"/>
    <w:rsid w:val="00100467"/>
  </w:style>
  <w:style w:type="paragraph" w:customStyle="1" w:styleId="2DA5741A436B46DF98C0FFBE9D54A9B6">
    <w:name w:val="2DA5741A436B46DF98C0FFBE9D54A9B6"/>
    <w:rsid w:val="00100467"/>
  </w:style>
  <w:style w:type="paragraph" w:customStyle="1" w:styleId="9224FCC299B04464B75A66200044827C">
    <w:name w:val="9224FCC299B04464B75A66200044827C"/>
    <w:rsid w:val="00100467"/>
  </w:style>
  <w:style w:type="paragraph" w:customStyle="1" w:styleId="8426F10F1EBA45E485274B4C16062EA9">
    <w:name w:val="8426F10F1EBA45E485274B4C16062EA9"/>
    <w:rsid w:val="00100467"/>
  </w:style>
  <w:style w:type="paragraph" w:customStyle="1" w:styleId="D27E611372194952979C55D7EB5DEBAD">
    <w:name w:val="D27E611372194952979C55D7EB5DEBAD"/>
    <w:rsid w:val="00100467"/>
  </w:style>
  <w:style w:type="paragraph" w:customStyle="1" w:styleId="3FB6D0C4ED4D4753BBDD8F5FEA49B5A6">
    <w:name w:val="3FB6D0C4ED4D4753BBDD8F5FEA49B5A6"/>
    <w:rsid w:val="00100467"/>
  </w:style>
  <w:style w:type="paragraph" w:customStyle="1" w:styleId="C9B4C46EBCBF415E86C7BF3E4CD4F95C">
    <w:name w:val="C9B4C46EBCBF415E86C7BF3E4CD4F95C"/>
    <w:rsid w:val="00100467"/>
  </w:style>
  <w:style w:type="paragraph" w:customStyle="1" w:styleId="8A890B83CB9F478CAB60260105EBF750">
    <w:name w:val="8A890B83CB9F478CAB60260105EBF750"/>
    <w:rsid w:val="00100467"/>
  </w:style>
  <w:style w:type="paragraph" w:customStyle="1" w:styleId="5F2EDDF422E246B0AA5321FE1487CA09">
    <w:name w:val="5F2EDDF422E246B0AA5321FE1487CA09"/>
    <w:rsid w:val="00100467"/>
  </w:style>
  <w:style w:type="paragraph" w:customStyle="1" w:styleId="D32479AE8A0C4D89800CFC361775B3F5">
    <w:name w:val="D32479AE8A0C4D89800CFC361775B3F5"/>
    <w:rsid w:val="00100467"/>
  </w:style>
  <w:style w:type="paragraph" w:customStyle="1" w:styleId="5C0CC710DFE04745950C528C65F2984A">
    <w:name w:val="5C0CC710DFE04745950C528C65F2984A"/>
    <w:rsid w:val="00100467"/>
  </w:style>
  <w:style w:type="paragraph" w:customStyle="1" w:styleId="DDCA253C37E548EB8253A27BD7E0C8FA">
    <w:name w:val="DDCA253C37E548EB8253A27BD7E0C8FA"/>
    <w:rsid w:val="00100467"/>
  </w:style>
  <w:style w:type="paragraph" w:customStyle="1" w:styleId="1A1A2BA9B62B4B65B3AD07ADBAF914DD">
    <w:name w:val="1A1A2BA9B62B4B65B3AD07ADBAF914DD"/>
    <w:rsid w:val="00100467"/>
  </w:style>
  <w:style w:type="paragraph" w:customStyle="1" w:styleId="4D7470CCD6E14BF194BD9C2C5307EB6C">
    <w:name w:val="4D7470CCD6E14BF194BD9C2C5307EB6C"/>
    <w:rsid w:val="00100467"/>
  </w:style>
  <w:style w:type="paragraph" w:customStyle="1" w:styleId="57EEF997F3E54B10B907E65E34A1E226">
    <w:name w:val="57EEF997F3E54B10B907E65E34A1E226"/>
    <w:rsid w:val="00100467"/>
  </w:style>
  <w:style w:type="paragraph" w:customStyle="1" w:styleId="1A3D84CCE2164B10AA2C7A1424556389">
    <w:name w:val="1A3D84CCE2164B10AA2C7A1424556389"/>
    <w:rsid w:val="00100467"/>
  </w:style>
  <w:style w:type="paragraph" w:customStyle="1" w:styleId="9339B94AA57B4C27B3D17399FC52F34A">
    <w:name w:val="9339B94AA57B4C27B3D17399FC52F34A"/>
    <w:rsid w:val="00100467"/>
  </w:style>
  <w:style w:type="paragraph" w:customStyle="1" w:styleId="008E6F50861E4A8EAD4035A44AF9D76E">
    <w:name w:val="008E6F50861E4A8EAD4035A44AF9D76E"/>
    <w:rsid w:val="00100467"/>
  </w:style>
  <w:style w:type="paragraph" w:customStyle="1" w:styleId="F150BCC8B5F74CA4834E82084F50EE24">
    <w:name w:val="F150BCC8B5F74CA4834E82084F50EE24"/>
    <w:rsid w:val="00100467"/>
  </w:style>
  <w:style w:type="paragraph" w:customStyle="1" w:styleId="39BD0A42A6F649D2BF6DA0C5BEF98891">
    <w:name w:val="39BD0A42A6F649D2BF6DA0C5BEF98891"/>
    <w:rsid w:val="00100467"/>
  </w:style>
  <w:style w:type="paragraph" w:customStyle="1" w:styleId="04DF88D92D354119A69AA708EBDD0AD5">
    <w:name w:val="04DF88D92D354119A69AA708EBDD0AD5"/>
    <w:rsid w:val="00100467"/>
  </w:style>
  <w:style w:type="paragraph" w:customStyle="1" w:styleId="34F406A0B4574E6BA89151040C12EB72">
    <w:name w:val="34F406A0B4574E6BA89151040C12EB72"/>
    <w:rsid w:val="00100467"/>
  </w:style>
  <w:style w:type="paragraph" w:customStyle="1" w:styleId="31FE32C020FA4E039EB9DBE3564E8A03">
    <w:name w:val="31FE32C020FA4E039EB9DBE3564E8A03"/>
    <w:rsid w:val="00100467"/>
  </w:style>
  <w:style w:type="paragraph" w:customStyle="1" w:styleId="7CA15C58953F4C81AA145C3C887C30FB">
    <w:name w:val="7CA15C58953F4C81AA145C3C887C30FB"/>
    <w:rsid w:val="00100467"/>
  </w:style>
  <w:style w:type="paragraph" w:customStyle="1" w:styleId="F5A837B82A7846808199C52DE31D7FA8">
    <w:name w:val="F5A837B82A7846808199C52DE31D7FA8"/>
    <w:rsid w:val="00100467"/>
  </w:style>
  <w:style w:type="paragraph" w:customStyle="1" w:styleId="CE9CA213775C4F07B42537204A1F76AD">
    <w:name w:val="CE9CA213775C4F07B42537204A1F76AD"/>
    <w:rsid w:val="00100467"/>
  </w:style>
  <w:style w:type="paragraph" w:customStyle="1" w:styleId="39733F16E74B4163877E92071D11636E">
    <w:name w:val="39733F16E74B4163877E92071D11636E"/>
    <w:rsid w:val="00100467"/>
  </w:style>
  <w:style w:type="paragraph" w:customStyle="1" w:styleId="B1504674A6654678B44D402457ACFD90">
    <w:name w:val="B1504674A6654678B44D402457ACFD90"/>
    <w:rsid w:val="00100467"/>
  </w:style>
  <w:style w:type="paragraph" w:customStyle="1" w:styleId="4394772080214809B91C645C301922FD">
    <w:name w:val="4394772080214809B91C645C301922FD"/>
    <w:rsid w:val="00100467"/>
  </w:style>
  <w:style w:type="paragraph" w:customStyle="1" w:styleId="B902F661AEF84E3BA571089CFC89101D">
    <w:name w:val="B902F661AEF84E3BA571089CFC89101D"/>
    <w:rsid w:val="00100467"/>
  </w:style>
  <w:style w:type="paragraph" w:customStyle="1" w:styleId="48DDB8DBE2404A6D8DE5BEE4A85F6134">
    <w:name w:val="48DDB8DBE2404A6D8DE5BEE4A85F6134"/>
    <w:rsid w:val="00100467"/>
  </w:style>
  <w:style w:type="paragraph" w:customStyle="1" w:styleId="10021D13829A4453B4687043090DE66B">
    <w:name w:val="10021D13829A4453B4687043090DE66B"/>
    <w:rsid w:val="00100467"/>
  </w:style>
  <w:style w:type="paragraph" w:customStyle="1" w:styleId="789B37C56B9F4815A79272AFDB52EAC0">
    <w:name w:val="789B37C56B9F4815A79272AFDB52EAC0"/>
    <w:rsid w:val="00100467"/>
  </w:style>
  <w:style w:type="paragraph" w:customStyle="1" w:styleId="EACAAFBF23CD492F84B68D4571BF868A">
    <w:name w:val="EACAAFBF23CD492F84B68D4571BF868A"/>
    <w:rsid w:val="00100467"/>
  </w:style>
  <w:style w:type="paragraph" w:customStyle="1" w:styleId="4BB781B37BB749A7A0EBC58E458EB9A3">
    <w:name w:val="4BB781B37BB749A7A0EBC58E458EB9A3"/>
    <w:rsid w:val="00100467"/>
  </w:style>
  <w:style w:type="paragraph" w:customStyle="1" w:styleId="9D5C3D5A551A403197BA855DB540D9A7">
    <w:name w:val="9D5C3D5A551A403197BA855DB540D9A7"/>
    <w:rsid w:val="00100467"/>
  </w:style>
  <w:style w:type="paragraph" w:customStyle="1" w:styleId="045E79ED16A64C0BB86CD940405841B7">
    <w:name w:val="045E79ED16A64C0BB86CD940405841B7"/>
    <w:rsid w:val="00100467"/>
  </w:style>
  <w:style w:type="paragraph" w:customStyle="1" w:styleId="FC8B7A549D814DFAB60A3FDB2F8DB884">
    <w:name w:val="FC8B7A549D814DFAB60A3FDB2F8DB884"/>
    <w:rsid w:val="00100467"/>
  </w:style>
  <w:style w:type="paragraph" w:customStyle="1" w:styleId="642D92DB02A3461FA9685228C047745D">
    <w:name w:val="642D92DB02A3461FA9685228C047745D"/>
    <w:rsid w:val="00100467"/>
  </w:style>
  <w:style w:type="paragraph" w:customStyle="1" w:styleId="CA39862445124E3C9CD6E2A80DA12119">
    <w:name w:val="CA39862445124E3C9CD6E2A80DA12119"/>
    <w:rsid w:val="00100467"/>
  </w:style>
  <w:style w:type="paragraph" w:customStyle="1" w:styleId="17300BA6E3DC498A972F353BD9D6DB26">
    <w:name w:val="17300BA6E3DC498A972F353BD9D6DB26"/>
    <w:rsid w:val="00100467"/>
  </w:style>
  <w:style w:type="paragraph" w:customStyle="1" w:styleId="4B9204B80933426DB43F3BED7DF85433">
    <w:name w:val="4B9204B80933426DB43F3BED7DF85433"/>
    <w:rsid w:val="00100467"/>
  </w:style>
  <w:style w:type="paragraph" w:customStyle="1" w:styleId="70D2EAC19C9D4397B259EF2D77EF9F42">
    <w:name w:val="70D2EAC19C9D4397B259EF2D77EF9F42"/>
    <w:rsid w:val="00100467"/>
  </w:style>
  <w:style w:type="paragraph" w:customStyle="1" w:styleId="E720E8F1F1784BDE9B8425C3702FFDCE">
    <w:name w:val="E720E8F1F1784BDE9B8425C3702FFDCE"/>
    <w:rsid w:val="00100467"/>
  </w:style>
  <w:style w:type="paragraph" w:customStyle="1" w:styleId="E5BEE004B95E4B198692FED22AA11C51">
    <w:name w:val="E5BEE004B95E4B198692FED22AA11C51"/>
    <w:rsid w:val="00100467"/>
  </w:style>
  <w:style w:type="paragraph" w:customStyle="1" w:styleId="351452A187CA4B10A4B991D67F69F444">
    <w:name w:val="351452A187CA4B10A4B991D67F69F444"/>
    <w:rsid w:val="00100467"/>
  </w:style>
  <w:style w:type="paragraph" w:customStyle="1" w:styleId="08653E6A628645C795FF300B8AF5E11F">
    <w:name w:val="08653E6A628645C795FF300B8AF5E11F"/>
    <w:rsid w:val="00100467"/>
  </w:style>
  <w:style w:type="paragraph" w:customStyle="1" w:styleId="9D482926B2894853B43818100B7D5DFC">
    <w:name w:val="9D482926B2894853B43818100B7D5DFC"/>
    <w:rsid w:val="00100467"/>
  </w:style>
  <w:style w:type="paragraph" w:customStyle="1" w:styleId="F0175CBEEE0E4D53B2D66C80F1CF2684">
    <w:name w:val="F0175CBEEE0E4D53B2D66C80F1CF2684"/>
    <w:rsid w:val="00100467"/>
  </w:style>
  <w:style w:type="paragraph" w:customStyle="1" w:styleId="8C621459D6CD48EC9DF825E6D60B64B2">
    <w:name w:val="8C621459D6CD48EC9DF825E6D60B64B2"/>
    <w:rsid w:val="00100467"/>
  </w:style>
  <w:style w:type="paragraph" w:customStyle="1" w:styleId="0800362748C24A8DA77426D7BC781E14">
    <w:name w:val="0800362748C24A8DA77426D7BC781E14"/>
    <w:rsid w:val="00100467"/>
  </w:style>
  <w:style w:type="paragraph" w:customStyle="1" w:styleId="38C5218689924071A3549AAB189770FD">
    <w:name w:val="38C5218689924071A3549AAB189770FD"/>
    <w:rsid w:val="00100467"/>
  </w:style>
  <w:style w:type="paragraph" w:customStyle="1" w:styleId="16CF2904D0BD4D87AA7281D7BEEB85FB">
    <w:name w:val="16CF2904D0BD4D87AA7281D7BEEB85FB"/>
    <w:rsid w:val="00100467"/>
  </w:style>
  <w:style w:type="paragraph" w:customStyle="1" w:styleId="CE650FFD99FC4F4180A0C1F861E87C4F">
    <w:name w:val="CE650FFD99FC4F4180A0C1F861E87C4F"/>
    <w:rsid w:val="00100467"/>
  </w:style>
  <w:style w:type="paragraph" w:customStyle="1" w:styleId="3855919EAE074537B96DC99234B24C59">
    <w:name w:val="3855919EAE074537B96DC99234B24C59"/>
    <w:rsid w:val="00100467"/>
  </w:style>
  <w:style w:type="paragraph" w:customStyle="1" w:styleId="7A6BC749A76F402183B8B6CE8832D60C">
    <w:name w:val="7A6BC749A76F402183B8B6CE8832D60C"/>
    <w:rsid w:val="00100467"/>
  </w:style>
  <w:style w:type="paragraph" w:customStyle="1" w:styleId="41DBECEDFCE84A37A0FDF2586DF49D71">
    <w:name w:val="41DBECEDFCE84A37A0FDF2586DF49D71"/>
    <w:rsid w:val="00100467"/>
  </w:style>
  <w:style w:type="paragraph" w:customStyle="1" w:styleId="7980E9E06D79491E89715CCA57757871">
    <w:name w:val="7980E9E06D79491E89715CCA57757871"/>
    <w:rsid w:val="00100467"/>
  </w:style>
  <w:style w:type="paragraph" w:customStyle="1" w:styleId="D60D1C7E88424767B33DA475EA73AEEC">
    <w:name w:val="D60D1C7E88424767B33DA475EA73AEEC"/>
    <w:rsid w:val="00100467"/>
  </w:style>
  <w:style w:type="paragraph" w:customStyle="1" w:styleId="913CFDB66EBA4C14BAEEC0BB60AD7FCA">
    <w:name w:val="913CFDB66EBA4C14BAEEC0BB60AD7FCA"/>
    <w:rsid w:val="00100467"/>
  </w:style>
  <w:style w:type="paragraph" w:customStyle="1" w:styleId="9E9C2BF4665C41B88650E0049CFFEFB8">
    <w:name w:val="9E9C2BF4665C41B88650E0049CFFEFB8"/>
    <w:rsid w:val="00100467"/>
  </w:style>
  <w:style w:type="paragraph" w:customStyle="1" w:styleId="9F0C3ECAA8244E63B79170F3C9BD680C">
    <w:name w:val="9F0C3ECAA8244E63B79170F3C9BD680C"/>
    <w:rsid w:val="00100467"/>
  </w:style>
  <w:style w:type="paragraph" w:customStyle="1" w:styleId="EAC7A73CC8B444FD82B8B04C1927A9A9">
    <w:name w:val="EAC7A73CC8B444FD82B8B04C1927A9A9"/>
    <w:rsid w:val="00100467"/>
  </w:style>
  <w:style w:type="paragraph" w:customStyle="1" w:styleId="92677CD5CE334B2C9D70368B9DEAFEAE">
    <w:name w:val="92677CD5CE334B2C9D70368B9DEAFEAE"/>
    <w:rsid w:val="00100467"/>
  </w:style>
  <w:style w:type="paragraph" w:customStyle="1" w:styleId="A78710CD08004D37A11CEDFB2D4C0204">
    <w:name w:val="A78710CD08004D37A11CEDFB2D4C0204"/>
    <w:rsid w:val="00100467"/>
  </w:style>
  <w:style w:type="paragraph" w:customStyle="1" w:styleId="E95BADCA34F247F1B48210882DE35259">
    <w:name w:val="E95BADCA34F247F1B48210882DE35259"/>
    <w:rsid w:val="00100467"/>
  </w:style>
  <w:style w:type="paragraph" w:customStyle="1" w:styleId="043CAFD3C81942D2B8CF7A3561D0329E">
    <w:name w:val="043CAFD3C81942D2B8CF7A3561D0329E"/>
    <w:rsid w:val="00100467"/>
  </w:style>
  <w:style w:type="paragraph" w:customStyle="1" w:styleId="6ECC287BE3714F419F0744453E069663">
    <w:name w:val="6ECC287BE3714F419F0744453E069663"/>
    <w:rsid w:val="00100467"/>
  </w:style>
  <w:style w:type="paragraph" w:customStyle="1" w:styleId="DF4D8FFAFC1C40F184FF05557D84B238">
    <w:name w:val="DF4D8FFAFC1C40F184FF05557D84B238"/>
    <w:rsid w:val="00100467"/>
  </w:style>
  <w:style w:type="paragraph" w:customStyle="1" w:styleId="21BB0A92605C413FA2AAAF6A5F87399B">
    <w:name w:val="21BB0A92605C413FA2AAAF6A5F87399B"/>
    <w:rsid w:val="00100467"/>
  </w:style>
  <w:style w:type="paragraph" w:customStyle="1" w:styleId="AAFDB91F89514ABA88B96CD20EFE371A">
    <w:name w:val="AAFDB91F89514ABA88B96CD20EFE371A"/>
    <w:rsid w:val="00100467"/>
  </w:style>
  <w:style w:type="paragraph" w:customStyle="1" w:styleId="4D7CCEB84B4843759D417BB9798F2603">
    <w:name w:val="4D7CCEB84B4843759D417BB9798F2603"/>
    <w:rsid w:val="00100467"/>
  </w:style>
  <w:style w:type="paragraph" w:customStyle="1" w:styleId="2468257B314B4CD588939504CA1E873A">
    <w:name w:val="2468257B314B4CD588939504CA1E873A"/>
    <w:rsid w:val="00100467"/>
  </w:style>
  <w:style w:type="paragraph" w:customStyle="1" w:styleId="8D1F6E04ECDE42768129AE85279D13C3">
    <w:name w:val="8D1F6E04ECDE42768129AE85279D13C3"/>
    <w:rsid w:val="00100467"/>
  </w:style>
  <w:style w:type="paragraph" w:customStyle="1" w:styleId="C4FDF142E59F4FD2A4E426B5DDFF98B1">
    <w:name w:val="C4FDF142E59F4FD2A4E426B5DDFF98B1"/>
    <w:rsid w:val="00100467"/>
  </w:style>
  <w:style w:type="paragraph" w:customStyle="1" w:styleId="64EE3A35791E4D10BAC9E6A66963145D">
    <w:name w:val="64EE3A35791E4D10BAC9E6A66963145D"/>
    <w:rsid w:val="00100467"/>
  </w:style>
  <w:style w:type="paragraph" w:customStyle="1" w:styleId="D4DB1D70BCAD474CAB393628D6EFA3DA">
    <w:name w:val="D4DB1D70BCAD474CAB393628D6EFA3DA"/>
    <w:rsid w:val="00100467"/>
  </w:style>
  <w:style w:type="paragraph" w:customStyle="1" w:styleId="65F36F7406E1415ABE83DA8627F5FB96">
    <w:name w:val="65F36F7406E1415ABE83DA8627F5FB96"/>
    <w:rsid w:val="00100467"/>
  </w:style>
  <w:style w:type="paragraph" w:customStyle="1" w:styleId="0657F96826454645A44181019F4EE4EB">
    <w:name w:val="0657F96826454645A44181019F4EE4EB"/>
    <w:rsid w:val="00100467"/>
  </w:style>
  <w:style w:type="paragraph" w:customStyle="1" w:styleId="FBC6DF8083184D95A51A52BE443C1721">
    <w:name w:val="FBC6DF8083184D95A51A52BE443C1721"/>
    <w:rsid w:val="00100467"/>
  </w:style>
  <w:style w:type="paragraph" w:customStyle="1" w:styleId="507DB1DCD6C04F239F498339EFB1658B">
    <w:name w:val="507DB1DCD6C04F239F498339EFB1658B"/>
    <w:rsid w:val="00100467"/>
  </w:style>
  <w:style w:type="paragraph" w:customStyle="1" w:styleId="62EB1972DA35432FB9AFC7D4180F3DB8">
    <w:name w:val="62EB1972DA35432FB9AFC7D4180F3DB8"/>
    <w:rsid w:val="00100467"/>
  </w:style>
  <w:style w:type="paragraph" w:customStyle="1" w:styleId="8E25DB5FC88849ECB44A1ADCE26DA094">
    <w:name w:val="8E25DB5FC88849ECB44A1ADCE26DA094"/>
    <w:rsid w:val="00100467"/>
  </w:style>
  <w:style w:type="paragraph" w:customStyle="1" w:styleId="E22BFCD37CFA4B12A622666A72158B88">
    <w:name w:val="E22BFCD37CFA4B12A622666A72158B88"/>
    <w:rsid w:val="00100467"/>
  </w:style>
  <w:style w:type="paragraph" w:customStyle="1" w:styleId="2F19DF3AEE244C6A924BE69BE8C09B7C">
    <w:name w:val="2F19DF3AEE244C6A924BE69BE8C09B7C"/>
    <w:rsid w:val="00100467"/>
  </w:style>
  <w:style w:type="paragraph" w:customStyle="1" w:styleId="EB4E991360BF43B3B75068E4E2E13FE5">
    <w:name w:val="EB4E991360BF43B3B75068E4E2E13FE5"/>
    <w:rsid w:val="00100467"/>
  </w:style>
  <w:style w:type="paragraph" w:customStyle="1" w:styleId="8AB4CEA837554D1091DC1BF8313489EC">
    <w:name w:val="8AB4CEA837554D1091DC1BF8313489EC"/>
    <w:rsid w:val="00100467"/>
  </w:style>
  <w:style w:type="paragraph" w:customStyle="1" w:styleId="289383DA082044D08CFCEC6EB48B080A">
    <w:name w:val="289383DA082044D08CFCEC6EB48B080A"/>
    <w:rsid w:val="00100467"/>
  </w:style>
  <w:style w:type="paragraph" w:customStyle="1" w:styleId="2D1091891B484DA2A883670D02F9F9CD">
    <w:name w:val="2D1091891B484DA2A883670D02F9F9CD"/>
    <w:rsid w:val="00100467"/>
  </w:style>
  <w:style w:type="paragraph" w:customStyle="1" w:styleId="2F743AD8460C4AE9AE0BF37A3161C259">
    <w:name w:val="2F743AD8460C4AE9AE0BF37A3161C259"/>
    <w:rsid w:val="00100467"/>
  </w:style>
  <w:style w:type="paragraph" w:customStyle="1" w:styleId="B32E9793299043409EBD1112B331324D">
    <w:name w:val="B32E9793299043409EBD1112B331324D"/>
    <w:rsid w:val="00100467"/>
  </w:style>
  <w:style w:type="paragraph" w:customStyle="1" w:styleId="108AD041ECA24923ADFC992784783AA0">
    <w:name w:val="108AD041ECA24923ADFC992784783AA0"/>
    <w:rsid w:val="00100467"/>
  </w:style>
  <w:style w:type="paragraph" w:customStyle="1" w:styleId="D9AD9A672C5547799C3891F1112415D9">
    <w:name w:val="D9AD9A672C5547799C3891F1112415D9"/>
    <w:rsid w:val="00100467"/>
  </w:style>
  <w:style w:type="paragraph" w:customStyle="1" w:styleId="516E26B0A3914700977FEDD58F460D55">
    <w:name w:val="516E26B0A3914700977FEDD58F460D55"/>
    <w:rsid w:val="00100467"/>
  </w:style>
  <w:style w:type="paragraph" w:customStyle="1" w:styleId="5E64026333EE4B0190A1555CFD768743">
    <w:name w:val="5E64026333EE4B0190A1555CFD768743"/>
    <w:rsid w:val="00100467"/>
  </w:style>
  <w:style w:type="paragraph" w:customStyle="1" w:styleId="B1140B9B7FF0427A99C3902B2D476309">
    <w:name w:val="B1140B9B7FF0427A99C3902B2D476309"/>
    <w:rsid w:val="00100467"/>
  </w:style>
  <w:style w:type="paragraph" w:customStyle="1" w:styleId="C0842E31425F45F9A0144B802C389706">
    <w:name w:val="C0842E31425F45F9A0144B802C389706"/>
    <w:rsid w:val="00100467"/>
  </w:style>
  <w:style w:type="paragraph" w:customStyle="1" w:styleId="E9CB8333ECB748E085E3A88620DA60FD">
    <w:name w:val="E9CB8333ECB748E085E3A88620DA60FD"/>
    <w:rsid w:val="00100467"/>
  </w:style>
  <w:style w:type="paragraph" w:customStyle="1" w:styleId="6844F52956F548A1B1B1EEDEB74CA308">
    <w:name w:val="6844F52956F548A1B1B1EEDEB74CA308"/>
    <w:rsid w:val="00100467"/>
  </w:style>
  <w:style w:type="paragraph" w:customStyle="1" w:styleId="91B922D0F8D74339A650F2052E696EE7">
    <w:name w:val="91B922D0F8D74339A650F2052E696EE7"/>
    <w:rsid w:val="00100467"/>
  </w:style>
  <w:style w:type="paragraph" w:customStyle="1" w:styleId="94FC80772E4A4489A4A598A9700ED571">
    <w:name w:val="94FC80772E4A4489A4A598A9700ED571"/>
    <w:rsid w:val="00100467"/>
  </w:style>
  <w:style w:type="paragraph" w:customStyle="1" w:styleId="8D73AA3DD5C14D84A47EBFB7ACA87EA1">
    <w:name w:val="8D73AA3DD5C14D84A47EBFB7ACA87EA1"/>
    <w:rsid w:val="00100467"/>
  </w:style>
  <w:style w:type="paragraph" w:customStyle="1" w:styleId="F9AA39E9832B42EC971C940A442A8957">
    <w:name w:val="F9AA39E9832B42EC971C940A442A8957"/>
    <w:rsid w:val="00100467"/>
  </w:style>
  <w:style w:type="paragraph" w:customStyle="1" w:styleId="BF524DD353ED4F5E83D67438541AF3EC">
    <w:name w:val="BF524DD353ED4F5E83D67438541AF3EC"/>
    <w:rsid w:val="00100467"/>
  </w:style>
  <w:style w:type="paragraph" w:customStyle="1" w:styleId="7304B31F3DA54949A5CF0DA50B7F0422">
    <w:name w:val="7304B31F3DA54949A5CF0DA50B7F0422"/>
    <w:rsid w:val="00100467"/>
  </w:style>
  <w:style w:type="paragraph" w:customStyle="1" w:styleId="325710AFC3C4441B92CA4E16D10D70C9">
    <w:name w:val="325710AFC3C4441B92CA4E16D10D70C9"/>
    <w:rsid w:val="00100467"/>
  </w:style>
  <w:style w:type="paragraph" w:customStyle="1" w:styleId="3E34C0EB605B419D96F3E7CF6D9299A1">
    <w:name w:val="3E34C0EB605B419D96F3E7CF6D9299A1"/>
    <w:rsid w:val="00100467"/>
  </w:style>
  <w:style w:type="paragraph" w:customStyle="1" w:styleId="AF41843CA78D4D3EAB325D81B2D901D3">
    <w:name w:val="AF41843CA78D4D3EAB325D81B2D901D3"/>
    <w:rsid w:val="00100467"/>
  </w:style>
  <w:style w:type="paragraph" w:customStyle="1" w:styleId="FAA8D03CB7114983A2AFCAEEEF463D8E">
    <w:name w:val="FAA8D03CB7114983A2AFCAEEEF463D8E"/>
    <w:rsid w:val="00100467"/>
  </w:style>
  <w:style w:type="paragraph" w:customStyle="1" w:styleId="7F8C54D90527456EB3E5642C4276CA1B">
    <w:name w:val="7F8C54D90527456EB3E5642C4276CA1B"/>
    <w:rsid w:val="00100467"/>
  </w:style>
  <w:style w:type="paragraph" w:customStyle="1" w:styleId="7BD9CFEB44AD4820A9A98B39CC534588">
    <w:name w:val="7BD9CFEB44AD4820A9A98B39CC534588"/>
    <w:rsid w:val="00100467"/>
  </w:style>
  <w:style w:type="paragraph" w:customStyle="1" w:styleId="0852C380228442FF9DAB18E620921F2F">
    <w:name w:val="0852C380228442FF9DAB18E620921F2F"/>
    <w:rsid w:val="00100467"/>
  </w:style>
  <w:style w:type="paragraph" w:customStyle="1" w:styleId="93EF55B6E7034803A15F1816B7990B7B">
    <w:name w:val="93EF55B6E7034803A15F1816B7990B7B"/>
    <w:rsid w:val="00100467"/>
  </w:style>
  <w:style w:type="paragraph" w:customStyle="1" w:styleId="96FAB912B28D42F9B5037DDB55101D76">
    <w:name w:val="96FAB912B28D42F9B5037DDB55101D76"/>
    <w:rsid w:val="00100467"/>
  </w:style>
  <w:style w:type="paragraph" w:customStyle="1" w:styleId="C5D5215BAD1F4E3DBE51B424057E0F2F">
    <w:name w:val="C5D5215BAD1F4E3DBE51B424057E0F2F"/>
    <w:rsid w:val="00100467"/>
  </w:style>
  <w:style w:type="paragraph" w:customStyle="1" w:styleId="E1E4D48EA0C14A12AA3D6E34DF86BA54">
    <w:name w:val="E1E4D48EA0C14A12AA3D6E34DF86BA54"/>
    <w:rsid w:val="00100467"/>
  </w:style>
  <w:style w:type="paragraph" w:customStyle="1" w:styleId="BF8936516561499AB246E13C818DEBC5">
    <w:name w:val="BF8936516561499AB246E13C818DEBC5"/>
    <w:rsid w:val="00100467"/>
  </w:style>
  <w:style w:type="paragraph" w:customStyle="1" w:styleId="3E702102758F43C08F14004A38D4AF18">
    <w:name w:val="3E702102758F43C08F14004A38D4AF18"/>
    <w:rsid w:val="00100467"/>
  </w:style>
  <w:style w:type="paragraph" w:customStyle="1" w:styleId="B57733E9D9614438A32E161DA3081C00">
    <w:name w:val="B57733E9D9614438A32E161DA3081C00"/>
    <w:rsid w:val="00100467"/>
  </w:style>
  <w:style w:type="paragraph" w:customStyle="1" w:styleId="DB9D97734EF74A35B6227AA8FCC823ED">
    <w:name w:val="DB9D97734EF74A35B6227AA8FCC823ED"/>
    <w:rsid w:val="00100467"/>
  </w:style>
  <w:style w:type="paragraph" w:customStyle="1" w:styleId="6500203E06434E8D8786F667BFB5DE68">
    <w:name w:val="6500203E06434E8D8786F667BFB5DE68"/>
    <w:rsid w:val="00100467"/>
  </w:style>
  <w:style w:type="paragraph" w:customStyle="1" w:styleId="48391FAA507743B5AC70494ED096C787">
    <w:name w:val="48391FAA507743B5AC70494ED096C787"/>
    <w:rsid w:val="00100467"/>
  </w:style>
  <w:style w:type="paragraph" w:customStyle="1" w:styleId="5795AEC458144DB9A3571CFCAD5D5670">
    <w:name w:val="5795AEC458144DB9A3571CFCAD5D5670"/>
    <w:rsid w:val="00100467"/>
  </w:style>
  <w:style w:type="paragraph" w:customStyle="1" w:styleId="647B0BB9990D40F5871D125A562D8D7F">
    <w:name w:val="647B0BB9990D40F5871D125A562D8D7F"/>
    <w:rsid w:val="00100467"/>
  </w:style>
  <w:style w:type="paragraph" w:customStyle="1" w:styleId="5DD106F7A8FD475FABA73D466112D426">
    <w:name w:val="5DD106F7A8FD475FABA73D466112D426"/>
    <w:rsid w:val="00100467"/>
  </w:style>
  <w:style w:type="paragraph" w:customStyle="1" w:styleId="F1625C2AD9954D22ACFF2201637DB05D">
    <w:name w:val="F1625C2AD9954D22ACFF2201637DB05D"/>
    <w:rsid w:val="00100467"/>
  </w:style>
  <w:style w:type="paragraph" w:customStyle="1" w:styleId="99FFEB94FC2D4570AF30DF987881014D">
    <w:name w:val="99FFEB94FC2D4570AF30DF987881014D"/>
    <w:rsid w:val="00100467"/>
  </w:style>
  <w:style w:type="paragraph" w:customStyle="1" w:styleId="8479B537B93446A68A653BA1CA188AAD">
    <w:name w:val="8479B537B93446A68A653BA1CA188AAD"/>
    <w:rsid w:val="00100467"/>
  </w:style>
  <w:style w:type="paragraph" w:customStyle="1" w:styleId="31A6CE7D6B204CAA88647A444716BD73">
    <w:name w:val="31A6CE7D6B204CAA88647A444716BD73"/>
    <w:rsid w:val="00100467"/>
  </w:style>
  <w:style w:type="paragraph" w:customStyle="1" w:styleId="FE1A0832A1F84C62BB78E0BFFEC8038B">
    <w:name w:val="FE1A0832A1F84C62BB78E0BFFEC8038B"/>
    <w:rsid w:val="00100467"/>
  </w:style>
  <w:style w:type="paragraph" w:customStyle="1" w:styleId="BCDD21C0FF894FBEAD8F81CFBAF677DD">
    <w:name w:val="BCDD21C0FF894FBEAD8F81CFBAF677DD"/>
    <w:rsid w:val="00100467"/>
  </w:style>
  <w:style w:type="character" w:customStyle="1" w:styleId="Responseboxtext">
    <w:name w:val="Response box text"/>
    <w:basedOn w:val="DefaultParagraphFont"/>
    <w:uiPriority w:val="1"/>
    <w:qFormat/>
    <w:rsid w:val="004403A4"/>
    <w:rPr>
      <w:rFonts w:ascii="Arial" w:hAnsi="Arial"/>
      <w:color w:val="auto"/>
      <w:sz w:val="20"/>
    </w:rPr>
  </w:style>
  <w:style w:type="paragraph" w:customStyle="1" w:styleId="30E13324AB894CA796DE5AA8B9619D6C1">
    <w:name w:val="30E13324AB894CA796DE5AA8B9619D6C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E0E1318D61849B6BAA073B33E4BB9891">
    <w:name w:val="2E0E1318D61849B6BAA073B33E4BB989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B3CE0C717984B7DA2FCBC8A115EEA2D1">
    <w:name w:val="FB3CE0C717984B7DA2FCBC8A115EEA2D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C5B1893550940C99E93C6FA98810D121">
    <w:name w:val="CC5B1893550940C99E93C6FA98810D12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5378790144D4FB09F1C45ED7E84DA321">
    <w:name w:val="B5378790144D4FB09F1C45ED7E84DA32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3809EA4813A43758EAD8DFA8E34F5801">
    <w:name w:val="73809EA4813A43758EAD8DFA8E34F580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ACFC84A8BB040FDA3B62ECDFE5A7DFE1">
    <w:name w:val="EACFC84A8BB040FDA3B62ECDFE5A7DFE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8D56E9915A1439DB4CA109694B6A10D1">
    <w:name w:val="A8D56E9915A1439DB4CA109694B6A10D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5DCD3C0642E4B03A73C6B425FFD9BFD1">
    <w:name w:val="E5DCD3C0642E4B03A73C6B425FFD9BFD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E14676D1B184786862DFBEBC97717D91">
    <w:name w:val="9E14676D1B184786862DFBEBC97717D9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C86ABB54E844E03BDD0E66207CC4F0B1">
    <w:name w:val="DC86ABB54E844E03BDD0E66207CC4F0B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4838E0B2CBA4242A8A796C8B15CAB211">
    <w:name w:val="34838E0B2CBA4242A8A796C8B15CAB21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90A2DC54D6D4F0B8073E0D304D3FDBD1">
    <w:name w:val="490A2DC54D6D4F0B8073E0D304D3FDBD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C67C754313B4673A0EBF87886812B981">
    <w:name w:val="2C67C754313B4673A0EBF87886812B98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6B7625EB7D34678B332610959D75D441">
    <w:name w:val="D6B7625EB7D34678B332610959D75D44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72071FB7CD9416696A931E6CF7F78B81">
    <w:name w:val="872071FB7CD9416696A931E6CF7F78B8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2FFD0B746AD4757ACD1F959F49370251">
    <w:name w:val="82FFD0B746AD4757ACD1F959F4937025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8945B92F0A7439B8414B1E0621412B91">
    <w:name w:val="98945B92F0A7439B8414B1E0621412B9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DE9E7230BF74CA4B5B6DF6BCD03C9211">
    <w:name w:val="9DE9E7230BF74CA4B5B6DF6BCD03C921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E28BA84CCD24C7ABE40B26F25FECE431">
    <w:name w:val="3E28BA84CCD24C7ABE40B26F25FECE43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A1995EE40F24B85BDFCDF5E388407FD1">
    <w:name w:val="1A1995EE40F24B85BDFCDF5E388407FD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E91B7B3550347018F54F37162E3D7C31">
    <w:name w:val="1E91B7B3550347018F54F37162E3D7C3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D4631C422FF4FF1AF6CC9CB96FBD5E91">
    <w:name w:val="5D4631C422FF4FF1AF6CC9CB96FBD5E9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A183565D23E4A3E9D1DBCAEC319C3361">
    <w:name w:val="3A183565D23E4A3E9D1DBCAEC319C336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A451889DBD44B53B5AC9BB7CF8BE87B1">
    <w:name w:val="EA451889DBD44B53B5AC9BB7CF8BE87B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5720802044C46EF833E33BAED1CC8201">
    <w:name w:val="B5720802044C46EF833E33BAED1CC820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926142E2211460E9796F432C30F395D1">
    <w:name w:val="8926142E2211460E9796F432C30F395D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6270B73F8364EBCAC3861F5EF2FE1641">
    <w:name w:val="E6270B73F8364EBCAC3861F5EF2FE164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3BF36A263FF47C09D0E4235C0E636731">
    <w:name w:val="F3BF36A263FF47C09D0E4235C0E63673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9BAD34CA409469B9222AE7C4781C3291">
    <w:name w:val="69BAD34CA409469B9222AE7C4781C329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EE83BDF0C5F4B788A68C82F41072CAC1">
    <w:name w:val="DEE83BDF0C5F4B788A68C82F41072CAC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9C84BB703024D5A8B280F5DFC62588E1">
    <w:name w:val="19C84BB703024D5A8B280F5DFC62588E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C09CBAF8BA84A74A525CDD4608E3BFA1">
    <w:name w:val="1C09CBAF8BA84A74A525CDD4608E3BFA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299A2F36D9649F49EED2493D072F3D41">
    <w:name w:val="D299A2F36D9649F49EED2493D072F3D4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ED1F069045D489481379BCE2BE010AD1">
    <w:name w:val="CED1F069045D489481379BCE2BE010AD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5FA57735B764C44A928DA1F007540DA1">
    <w:name w:val="75FA57735B764C44A928DA1F007540DA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0166F7F5D2C4A57AC47393DEF5D8CC01">
    <w:name w:val="40166F7F5D2C4A57AC47393DEF5D8CC0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DEB1219B2AB45D784748632848F16CA1">
    <w:name w:val="CDEB1219B2AB45D784748632848F16CA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19DA95AECCD4543A37A1942BEFC9DBB1">
    <w:name w:val="919DA95AECCD4543A37A1942BEFC9DBB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BA93895CE034DFAB1941AB0FEA134D31">
    <w:name w:val="6BA93895CE034DFAB1941AB0FEA134D3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40E0635C7A745D899B17B24D72D1F231">
    <w:name w:val="440E0635C7A745D899B17B24D72D1F23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7AC43CAD90146AEB31407770B4256A21">
    <w:name w:val="57AC43CAD90146AEB31407770B4256A2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798B94931C2498F80D4791DADC60F2A1">
    <w:name w:val="9798B94931C2498F80D4791DADC60F2A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72D86ACB2F24752B092CA29874A4EED1">
    <w:name w:val="172D86ACB2F24752B092CA29874A4EED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026284CD0680473BBDA5C44F880851B31">
    <w:name w:val="026284CD0680473BBDA5C44F880851B3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BE81B4A6D3840E5A87841B845D32E561">
    <w:name w:val="EBE81B4A6D3840E5A87841B845D32E56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D54A8DC68C64144A311901A134942681">
    <w:name w:val="8D54A8DC68C64144A311901A13494268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C24E3DD15C8422EAAFD6FD8FF0704BE1">
    <w:name w:val="5C24E3DD15C8422EAAFD6FD8FF0704BE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AC7A73CC8B444FD82B8B04C1927A9A91">
    <w:name w:val="EAC7A73CC8B444FD82B8B04C1927A9A9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2677CD5CE334B2C9D70368B9DEAFEAE1">
    <w:name w:val="92677CD5CE334B2C9D70368B9DEAFEAE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78710CD08004D37A11CEDFB2D4C02041">
    <w:name w:val="A78710CD08004D37A11CEDFB2D4C0204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95BADCA34F247F1B48210882DE352591">
    <w:name w:val="E95BADCA34F247F1B48210882DE35259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043CAFD3C81942D2B8CF7A3561D0329E1">
    <w:name w:val="043CAFD3C81942D2B8CF7A3561D0329E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ECC287BE3714F419F0744453E0696631">
    <w:name w:val="6ECC287BE3714F419F0744453E069663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F4D8FFAFC1C40F184FF05557D84B2381">
    <w:name w:val="DF4D8FFAFC1C40F184FF05557D84B238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1BB0A92605C413FA2AAAF6A5F87399B1">
    <w:name w:val="21BB0A92605C413FA2AAAF6A5F87399B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AFDB91F89514ABA88B96CD20EFE371A1">
    <w:name w:val="AAFDB91F89514ABA88B96CD20EFE371A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D7CCEB84B4843759D417BB9798F26031">
    <w:name w:val="4D7CCEB84B4843759D417BB9798F2603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468257B314B4CD588939504CA1E873A1">
    <w:name w:val="2468257B314B4CD588939504CA1E873A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D1F6E04ECDE42768129AE85279D13C31">
    <w:name w:val="8D1F6E04ECDE42768129AE85279D13C3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4FDF142E59F4FD2A4E426B5DDFF98B11">
    <w:name w:val="C4FDF142E59F4FD2A4E426B5DDFF98B1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4EE3A35791E4D10BAC9E6A66963145D1">
    <w:name w:val="64EE3A35791E4D10BAC9E6A66963145D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4DB1D70BCAD474CAB393628D6EFA3DA1">
    <w:name w:val="D4DB1D70BCAD474CAB393628D6EFA3DA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0D2EAC19C9D4397B259EF2D77EF9F421">
    <w:name w:val="70D2EAC19C9D4397B259EF2D77EF9F42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720E8F1F1784BDE9B8425C3702FFDCE1">
    <w:name w:val="E720E8F1F1784BDE9B8425C3702FFDCE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5BEE004B95E4B198692FED22AA11C511">
    <w:name w:val="E5BEE004B95E4B198692FED22AA11C51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51452A187CA4B10A4B991D67F69F4441">
    <w:name w:val="351452A187CA4B10A4B991D67F69F444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08653E6A628645C795FF300B8AF5E11F1">
    <w:name w:val="08653E6A628645C795FF300B8AF5E11F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D482926B2894853B43818100B7D5DFC1">
    <w:name w:val="9D482926B2894853B43818100B7D5DFC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0175CBEEE0E4D53B2D66C80F1CF26841">
    <w:name w:val="F0175CBEEE0E4D53B2D66C80F1CF2684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C621459D6CD48EC9DF825E6D60B64B21">
    <w:name w:val="8C621459D6CD48EC9DF825E6D60B64B2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0800362748C24A8DA77426D7BC781E141">
    <w:name w:val="0800362748C24A8DA77426D7BC781E14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8C5218689924071A3549AAB189770FD1">
    <w:name w:val="38C5218689924071A3549AAB189770FD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6CF2904D0BD4D87AA7281D7BEEB85FB1">
    <w:name w:val="16CF2904D0BD4D87AA7281D7BEEB85FB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E650FFD99FC4F4180A0C1F861E87C4F1">
    <w:name w:val="CE650FFD99FC4F4180A0C1F861E87C4F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855919EAE074537B96DC99234B24C591">
    <w:name w:val="3855919EAE074537B96DC99234B24C59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A6BC749A76F402183B8B6CE8832D60C1">
    <w:name w:val="7A6BC749A76F402183B8B6CE8832D60C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1DBECEDFCE84A37A0FDF2586DF49D711">
    <w:name w:val="41DBECEDFCE84A37A0FDF2586DF49D71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980E9E06D79491E89715CCA577578711">
    <w:name w:val="7980E9E06D79491E89715CCA57757871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60D1C7E88424767B33DA475EA73AEEC1">
    <w:name w:val="D60D1C7E88424767B33DA475EA73AEEC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13CFDB66EBA4C14BAEEC0BB60AD7FCA1">
    <w:name w:val="913CFDB66EBA4C14BAEEC0BB60AD7FCA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E9C2BF4665C41B88650E0049CFFEFB81">
    <w:name w:val="9E9C2BF4665C41B88650E0049CFFEFB8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F0C3ECAA8244E63B79170F3C9BD680C1">
    <w:name w:val="9F0C3ECAA8244E63B79170F3C9BD680C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1FE32C020FA4E039EB9DBE3564E8A031">
    <w:name w:val="31FE32C020FA4E039EB9DBE3564E8A03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CA15C58953F4C81AA145C3C887C30FB1">
    <w:name w:val="7CA15C58953F4C81AA145C3C887C30FB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5A837B82A7846808199C52DE31D7FA81">
    <w:name w:val="F5A837B82A7846808199C52DE31D7FA8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E9CA213775C4F07B42537204A1F76AD1">
    <w:name w:val="CE9CA213775C4F07B42537204A1F76AD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9733F16E74B4163877E92071D11636E1">
    <w:name w:val="39733F16E74B4163877E92071D11636E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1504674A6654678B44D402457ACFD901">
    <w:name w:val="B1504674A6654678B44D402457ACFD90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394772080214809B91C645C301922FD1">
    <w:name w:val="4394772080214809B91C645C301922FD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902F661AEF84E3BA571089CFC89101D1">
    <w:name w:val="B902F661AEF84E3BA571089CFC89101D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8DDB8DBE2404A6D8DE5BEE4A85F61341">
    <w:name w:val="48DDB8DBE2404A6D8DE5BEE4A85F6134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0021D13829A4453B4687043090DE66B1">
    <w:name w:val="10021D13829A4453B4687043090DE66B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89B37C56B9F4815A79272AFDB52EAC01">
    <w:name w:val="789B37C56B9F4815A79272AFDB52EAC0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ACAAFBF23CD492F84B68D4571BF868A1">
    <w:name w:val="EACAAFBF23CD492F84B68D4571BF868A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BB781B37BB749A7A0EBC58E458EB9A31">
    <w:name w:val="4BB781B37BB749A7A0EBC58E458EB9A3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D5C3D5A551A403197BA855DB540D9A71">
    <w:name w:val="9D5C3D5A551A403197BA855DB540D9A7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045E79ED16A64C0BB86CD940405841B71">
    <w:name w:val="045E79ED16A64C0BB86CD940405841B7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C8B7A549D814DFAB60A3FDB2F8DB8841">
    <w:name w:val="FC8B7A549D814DFAB60A3FDB2F8DB884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42D92DB02A3461FA9685228C047745D1">
    <w:name w:val="642D92DB02A3461FA9685228C047745D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A39862445124E3C9CD6E2A80DA121191">
    <w:name w:val="CA39862445124E3C9CD6E2A80DA12119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7300BA6E3DC498A972F353BD9D6DB261">
    <w:name w:val="17300BA6E3DC498A972F353BD9D6DB26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B9204B80933426DB43F3BED7DF854331">
    <w:name w:val="4B9204B80933426DB43F3BED7DF85433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224FCC299B04464B75A66200044827C1">
    <w:name w:val="9224FCC299B04464B75A66200044827C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426F10F1EBA45E485274B4C16062EA91">
    <w:name w:val="8426F10F1EBA45E485274B4C16062EA9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27E611372194952979C55D7EB5DEBAD1">
    <w:name w:val="D27E611372194952979C55D7EB5DEBAD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FB6D0C4ED4D4753BBDD8F5FEA49B5A61">
    <w:name w:val="3FB6D0C4ED4D4753BBDD8F5FEA49B5A6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9B4C46EBCBF415E86C7BF3E4CD4F95C1">
    <w:name w:val="C9B4C46EBCBF415E86C7BF3E4CD4F95C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A890B83CB9F478CAB60260105EBF7501">
    <w:name w:val="8A890B83CB9F478CAB60260105EBF750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F2EDDF422E246B0AA5321FE1487CA091">
    <w:name w:val="5F2EDDF422E246B0AA5321FE1487CA09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32479AE8A0C4D89800CFC361775B3F51">
    <w:name w:val="D32479AE8A0C4D89800CFC361775B3F5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C0CC710DFE04745950C528C65F2984A1">
    <w:name w:val="5C0CC710DFE04745950C528C65F2984A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DCA253C37E548EB8253A27BD7E0C8FA1">
    <w:name w:val="DDCA253C37E548EB8253A27BD7E0C8FA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A1A2BA9B62B4B65B3AD07ADBAF914DD1">
    <w:name w:val="1A1A2BA9B62B4B65B3AD07ADBAF914DD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D7470CCD6E14BF194BD9C2C5307EB6C1">
    <w:name w:val="4D7470CCD6E14BF194BD9C2C5307EB6C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7EEF997F3E54B10B907E65E34A1E2261">
    <w:name w:val="57EEF997F3E54B10B907E65E34A1E226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A3D84CCE2164B10AA2C7A14245563891">
    <w:name w:val="1A3D84CCE2164B10AA2C7A1424556389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339B94AA57B4C27B3D17399FC52F34A1">
    <w:name w:val="9339B94AA57B4C27B3D17399FC52F34A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008E6F50861E4A8EAD4035A44AF9D76E1">
    <w:name w:val="008E6F50861E4A8EAD4035A44AF9D76E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150BCC8B5F74CA4834E82084F50EE241">
    <w:name w:val="F150BCC8B5F74CA4834E82084F50EE24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9BD0A42A6F649D2BF6DA0C5BEF988911">
    <w:name w:val="39BD0A42A6F649D2BF6DA0C5BEF98891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04DF88D92D354119A69AA708EBDD0AD51">
    <w:name w:val="04DF88D92D354119A69AA708EBDD0AD5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4F406A0B4574E6BA89151040C12EB721">
    <w:name w:val="34F406A0B4574E6BA89151040C12EB72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DA5741A436B46DF98C0FFBE9D54A9B61">
    <w:name w:val="2DA5741A436B46DF98C0FFBE9D54A9B6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952758C2BC34E36B48D79A7A09AD8A31">
    <w:name w:val="7952758C2BC34E36B48D79A7A09AD8A3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5F36F7406E1415ABE83DA8627F5FB961">
    <w:name w:val="65F36F7406E1415ABE83DA8627F5FB96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0657F96826454645A44181019F4EE4EB1">
    <w:name w:val="0657F96826454645A44181019F4EE4EB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BC6DF8083184D95A51A52BE443C17211">
    <w:name w:val="FBC6DF8083184D95A51A52BE443C1721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07DB1DCD6C04F239F498339EFB1658B1">
    <w:name w:val="507DB1DCD6C04F239F498339EFB1658B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2EB1972DA35432FB9AFC7D4180F3DB81">
    <w:name w:val="62EB1972DA35432FB9AFC7D4180F3DB8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E25DB5FC88849ECB44A1ADCE26DA0941">
    <w:name w:val="8E25DB5FC88849ECB44A1ADCE26DA094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22BFCD37CFA4B12A622666A72158B881">
    <w:name w:val="E22BFCD37CFA4B12A622666A72158B88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F19DF3AEE244C6A924BE69BE8C09B7C1">
    <w:name w:val="2F19DF3AEE244C6A924BE69BE8C09B7C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B4E991360BF43B3B75068E4E2E13FE51">
    <w:name w:val="EB4E991360BF43B3B75068E4E2E13FE5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AB4CEA837554D1091DC1BF8313489EC1">
    <w:name w:val="8AB4CEA837554D1091DC1BF8313489EC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89383DA082044D08CFCEC6EB48B080A1">
    <w:name w:val="289383DA082044D08CFCEC6EB48B080A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D1091891B484DA2A883670D02F9F9CD1">
    <w:name w:val="2D1091891B484DA2A883670D02F9F9CD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F743AD8460C4AE9AE0BF37A3161C2591">
    <w:name w:val="2F743AD8460C4AE9AE0BF37A3161C259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32E9793299043409EBD1112B331324D1">
    <w:name w:val="B32E9793299043409EBD1112B331324D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08AD041ECA24923ADFC992784783AA01">
    <w:name w:val="108AD041ECA24923ADFC992784783AA0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844F52956F548A1B1B1EEDEB74CA3081">
    <w:name w:val="6844F52956F548A1B1B1EEDEB74CA308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9CB8333ECB748E085E3A88620DA60FD1">
    <w:name w:val="E9CB8333ECB748E085E3A88620DA60FD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1140B9B7FF0427A99C3902B2D4763091">
    <w:name w:val="B1140B9B7FF0427A99C3902B2D476309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0842E31425F45F9A0144B802C3897061">
    <w:name w:val="C0842E31425F45F9A0144B802C389706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E64026333EE4B0190A1555CFD7687431">
    <w:name w:val="5E64026333EE4B0190A1555CFD768743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16E26B0A3914700977FEDD58F460D551">
    <w:name w:val="516E26B0A3914700977FEDD58F460D55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9AD9A672C5547799C3891F1112415D91">
    <w:name w:val="D9AD9A672C5547799C3891F1112415D9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4FC80772E4A4489A4A598A9700ED5711">
    <w:name w:val="94FC80772E4A4489A4A598A9700ED571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1B922D0F8D74339A650F2052E696EE71">
    <w:name w:val="91B922D0F8D74339A650F2052E696EE7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F8C54D90527456EB3E5642C4276CA1B1">
    <w:name w:val="7F8C54D90527456EB3E5642C4276CA1B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BD9CFEB44AD4820A9A98B39CC5345881">
    <w:name w:val="7BD9CFEB44AD4820A9A98B39CC534588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F41843CA78D4D3EAB325D81B2D901D31">
    <w:name w:val="AF41843CA78D4D3EAB325D81B2D901D3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AA8D03CB7114983A2AFCAEEEF463D8E1">
    <w:name w:val="FAA8D03CB7114983A2AFCAEEEF463D8E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25710AFC3C4441B92CA4E16D10D70C91">
    <w:name w:val="325710AFC3C4441B92CA4E16D10D70C9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E34C0EB605B419D96F3E7CF6D9299A11">
    <w:name w:val="3E34C0EB605B419D96F3E7CF6D9299A1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F524DD353ED4F5E83D67438541AF3EC1">
    <w:name w:val="BF524DD353ED4F5E83D67438541AF3EC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304B31F3DA54949A5CF0DA50B7F04221">
    <w:name w:val="7304B31F3DA54949A5CF0DA50B7F0422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D73AA3DD5C14D84A47EBFB7ACA87EA11">
    <w:name w:val="8D73AA3DD5C14D84A47EBFB7ACA87EA1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9AA39E9832B42EC971C940A442A89571">
    <w:name w:val="F9AA39E9832B42EC971C940A442A8957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3EF55B6E7034803A15F1816B7990B7B1">
    <w:name w:val="93EF55B6E7034803A15F1816B7990B7B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0852C380228442FF9DAB18E620921F2F1">
    <w:name w:val="0852C380228442FF9DAB18E620921F2F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500203E06434E8D8786F667BFB5DE681">
    <w:name w:val="6500203E06434E8D8786F667BFB5DE68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8391FAA507743B5AC70494ED096C7871">
    <w:name w:val="48391FAA507743B5AC70494ED096C787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57733E9D9614438A32E161DA3081C001">
    <w:name w:val="B57733E9D9614438A32E161DA3081C00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B9D97734EF74A35B6227AA8FCC823ED1">
    <w:name w:val="DB9D97734EF74A35B6227AA8FCC823ED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F8936516561499AB246E13C818DEBC51">
    <w:name w:val="BF8936516561499AB246E13C818DEBC5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E702102758F43C08F14004A38D4AF181">
    <w:name w:val="3E702102758F43C08F14004A38D4AF18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1E4D48EA0C14A12AA3D6E34DF86BA541">
    <w:name w:val="E1E4D48EA0C14A12AA3D6E34DF86BA54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5D5215BAD1F4E3DBE51B424057E0F2F1">
    <w:name w:val="C5D5215BAD1F4E3DBE51B424057E0F2F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6FAB912B28D42F9B5037DDB55101D761">
    <w:name w:val="96FAB912B28D42F9B5037DDB55101D76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47B0BB9990D40F5871D125A562D8D7F1">
    <w:name w:val="647B0BB9990D40F5871D125A562D8D7F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795AEC458144DB9A3571CFCAD5D56701">
    <w:name w:val="5795AEC458144DB9A3571CFCAD5D5670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1625C2AD9954D22ACFF2201637DB05D1">
    <w:name w:val="F1625C2AD9954D22ACFF2201637DB05D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DD106F7A8FD475FABA73D466112D4261">
    <w:name w:val="5DD106F7A8FD475FABA73D466112D426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9FFEB94FC2D4570AF30DF987881014D1">
    <w:name w:val="99FFEB94FC2D4570AF30DF987881014D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479B537B93446A68A653BA1CA188AAD1">
    <w:name w:val="8479B537B93446A68A653BA1CA188AAD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1A6CE7D6B204CAA88647A444716BD731">
    <w:name w:val="31A6CE7D6B204CAA88647A444716BD73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E1A0832A1F84C62BB78E0BFFEC8038B1">
    <w:name w:val="FE1A0832A1F84C62BB78E0BFFEC8038B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CDD21C0FF894FBEAD8F81CFBAF677DD1">
    <w:name w:val="BCDD21C0FF894FBEAD8F81CFBAF677DD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F1BA97D99374D71ADC357CD6293EF75">
    <w:name w:val="4F1BA97D99374D71ADC357CD6293EF75"/>
    <w:rsid w:val="00EF7A8B"/>
  </w:style>
  <w:style w:type="paragraph" w:customStyle="1" w:styleId="632A01A8A7334E33898169B47B794957">
    <w:name w:val="632A01A8A7334E33898169B47B794957"/>
    <w:rsid w:val="00EF7A8B"/>
  </w:style>
  <w:style w:type="paragraph" w:customStyle="1" w:styleId="413A891AB17A432297960041489323B2">
    <w:name w:val="413A891AB17A432297960041489323B2"/>
    <w:rsid w:val="00EF7A8B"/>
  </w:style>
  <w:style w:type="paragraph" w:customStyle="1" w:styleId="77E03B8B15B64756A280A4ABEE015CCC">
    <w:name w:val="77E03B8B15B64756A280A4ABEE015CCC"/>
    <w:rsid w:val="00EF7A8B"/>
  </w:style>
  <w:style w:type="paragraph" w:customStyle="1" w:styleId="A0701ED2FC8E48E7BCEF8426869F85EF">
    <w:name w:val="A0701ED2FC8E48E7BCEF8426869F85EF"/>
    <w:rsid w:val="00EF7A8B"/>
  </w:style>
  <w:style w:type="paragraph" w:customStyle="1" w:styleId="4069E68749414429935FF4896B9EE9D7">
    <w:name w:val="4069E68749414429935FF4896B9EE9D7"/>
    <w:rsid w:val="00EF7A8B"/>
  </w:style>
  <w:style w:type="paragraph" w:customStyle="1" w:styleId="22B679205F2949F4934E31284BBDDB26">
    <w:name w:val="22B679205F2949F4934E31284BBDDB26"/>
    <w:rsid w:val="00EF7A8B"/>
  </w:style>
  <w:style w:type="paragraph" w:customStyle="1" w:styleId="F065EFAEF61C4750B5F7F18F762B846D">
    <w:name w:val="F065EFAEF61C4750B5F7F18F762B846D"/>
    <w:rsid w:val="00EF7A8B"/>
  </w:style>
  <w:style w:type="paragraph" w:customStyle="1" w:styleId="0D8764FBDF6C401EAFA796FEC59DE0AD">
    <w:name w:val="0D8764FBDF6C401EAFA796FEC59DE0AD"/>
    <w:rsid w:val="00EF7A8B"/>
  </w:style>
  <w:style w:type="paragraph" w:customStyle="1" w:styleId="26595DCA62C54B01B5E26FFE711FDEA3">
    <w:name w:val="26595DCA62C54B01B5E26FFE711FDEA3"/>
    <w:rsid w:val="00EF7A8B"/>
  </w:style>
  <w:style w:type="paragraph" w:customStyle="1" w:styleId="751D97F2D8774D10A85136E722EAFE76">
    <w:name w:val="751D97F2D8774D10A85136E722EAFE76"/>
    <w:rsid w:val="00EF7A8B"/>
  </w:style>
  <w:style w:type="paragraph" w:customStyle="1" w:styleId="2D5BE4CCA9254DC5BD26B89FCA3CFED2">
    <w:name w:val="2D5BE4CCA9254DC5BD26B89FCA3CFED2"/>
    <w:rsid w:val="00EF7A8B"/>
  </w:style>
  <w:style w:type="paragraph" w:customStyle="1" w:styleId="7957ED53C2704BD8B2C83FB16B5EA9AC">
    <w:name w:val="7957ED53C2704BD8B2C83FB16B5EA9AC"/>
    <w:rsid w:val="00EF7A8B"/>
  </w:style>
  <w:style w:type="paragraph" w:customStyle="1" w:styleId="55476E804AF14CFA8169B4A54AFC1CAD">
    <w:name w:val="55476E804AF14CFA8169B4A54AFC1CAD"/>
    <w:rsid w:val="00EF7A8B"/>
  </w:style>
  <w:style w:type="paragraph" w:customStyle="1" w:styleId="0C17D4522A6940E08769530E5FD13E60">
    <w:name w:val="0C17D4522A6940E08769530E5FD13E60"/>
    <w:rsid w:val="00EF7A8B"/>
  </w:style>
  <w:style w:type="paragraph" w:customStyle="1" w:styleId="B2E7A41F053C4BA19F1452456BED8FF7">
    <w:name w:val="B2E7A41F053C4BA19F1452456BED8FF7"/>
    <w:rsid w:val="00EF7A8B"/>
  </w:style>
  <w:style w:type="paragraph" w:customStyle="1" w:styleId="9A37B9F8E2574A3487E591404451EF84">
    <w:name w:val="9A37B9F8E2574A3487E591404451EF84"/>
    <w:rsid w:val="00EF7A8B"/>
  </w:style>
  <w:style w:type="paragraph" w:customStyle="1" w:styleId="1A60C31419E3475C94FB135348E32C13">
    <w:name w:val="1A60C31419E3475C94FB135348E32C13"/>
    <w:rsid w:val="00EF7A8B"/>
  </w:style>
  <w:style w:type="paragraph" w:customStyle="1" w:styleId="81486AA07D374ABC8DD3ED702E18E1FF">
    <w:name w:val="81486AA07D374ABC8DD3ED702E18E1FF"/>
    <w:rsid w:val="00EF7A8B"/>
  </w:style>
  <w:style w:type="paragraph" w:customStyle="1" w:styleId="5F1FCED9297E4B35AEF524DC85C7E387">
    <w:name w:val="5F1FCED9297E4B35AEF524DC85C7E387"/>
    <w:rsid w:val="00EF7A8B"/>
  </w:style>
  <w:style w:type="paragraph" w:customStyle="1" w:styleId="94AD1C095A4649B1ACEE48C577B5EBE0">
    <w:name w:val="94AD1C095A4649B1ACEE48C577B5EBE0"/>
    <w:rsid w:val="00EF7A8B"/>
  </w:style>
  <w:style w:type="paragraph" w:customStyle="1" w:styleId="B732EEFCD6AC470DBCBA93CD6BC2E3CD">
    <w:name w:val="B732EEFCD6AC470DBCBA93CD6BC2E3CD"/>
    <w:rsid w:val="00EF7A8B"/>
  </w:style>
  <w:style w:type="paragraph" w:customStyle="1" w:styleId="6543F2C04CA14B5DBE4C8F86524C939D">
    <w:name w:val="6543F2C04CA14B5DBE4C8F86524C939D"/>
    <w:rsid w:val="00EF7A8B"/>
  </w:style>
  <w:style w:type="paragraph" w:customStyle="1" w:styleId="308F0BF1C2BB4BB5B744018DA6090AF2">
    <w:name w:val="308F0BF1C2BB4BB5B744018DA6090AF2"/>
    <w:rsid w:val="00EF7A8B"/>
  </w:style>
  <w:style w:type="paragraph" w:customStyle="1" w:styleId="F39EF5E91EC84AC686262D42267831EE">
    <w:name w:val="F39EF5E91EC84AC686262D42267831EE"/>
    <w:rsid w:val="00EF7A8B"/>
  </w:style>
  <w:style w:type="paragraph" w:customStyle="1" w:styleId="F992840166BD44F7B72A3C08262AF372">
    <w:name w:val="F992840166BD44F7B72A3C08262AF372"/>
    <w:rsid w:val="00EF7A8B"/>
  </w:style>
  <w:style w:type="paragraph" w:customStyle="1" w:styleId="93A5B4CB6FE24F21B80AB7249AF0E331">
    <w:name w:val="93A5B4CB6FE24F21B80AB7249AF0E331"/>
    <w:rsid w:val="00EF7A8B"/>
  </w:style>
  <w:style w:type="paragraph" w:customStyle="1" w:styleId="FE77219AF7A749AA9980CE3BD0516F06">
    <w:name w:val="FE77219AF7A749AA9980CE3BD0516F06"/>
    <w:rsid w:val="00EF7A8B"/>
  </w:style>
  <w:style w:type="paragraph" w:customStyle="1" w:styleId="87B8FE785E154D0B9B100D93FEF4EB06">
    <w:name w:val="87B8FE785E154D0B9B100D93FEF4EB06"/>
    <w:rsid w:val="00EF7A8B"/>
  </w:style>
  <w:style w:type="paragraph" w:customStyle="1" w:styleId="92A42869E11A41BC81956AE866381F61">
    <w:name w:val="92A42869E11A41BC81956AE866381F61"/>
    <w:rsid w:val="00EF7A8B"/>
  </w:style>
  <w:style w:type="paragraph" w:customStyle="1" w:styleId="906EDA6A746E42829DDACAABE76F4862">
    <w:name w:val="906EDA6A746E42829DDACAABE76F4862"/>
    <w:rsid w:val="00EF7A8B"/>
  </w:style>
  <w:style w:type="paragraph" w:customStyle="1" w:styleId="AE4B6E06A14640F2A66DAFDA31BA398F">
    <w:name w:val="AE4B6E06A14640F2A66DAFDA31BA398F"/>
    <w:rsid w:val="00EF7A8B"/>
  </w:style>
  <w:style w:type="paragraph" w:customStyle="1" w:styleId="BBAFF448DE094F35A1857C58BC1379AF">
    <w:name w:val="BBAFF448DE094F35A1857C58BC1379AF"/>
    <w:rsid w:val="00EF7A8B"/>
  </w:style>
  <w:style w:type="paragraph" w:customStyle="1" w:styleId="04DF3B95BB014A4BA72332B6BE7ECBF6">
    <w:name w:val="04DF3B95BB014A4BA72332B6BE7ECBF6"/>
    <w:rsid w:val="00EF7A8B"/>
  </w:style>
  <w:style w:type="paragraph" w:customStyle="1" w:styleId="79B6313D4C8B4556B21995DD548F5CF5">
    <w:name w:val="79B6313D4C8B4556B21995DD548F5CF5"/>
    <w:rsid w:val="00EF7A8B"/>
  </w:style>
  <w:style w:type="paragraph" w:customStyle="1" w:styleId="ED8D2C46AA624A71A1BFD8F3989ACD5B">
    <w:name w:val="ED8D2C46AA624A71A1BFD8F3989ACD5B"/>
    <w:rsid w:val="00EF7A8B"/>
  </w:style>
  <w:style w:type="paragraph" w:customStyle="1" w:styleId="A74C9512CA0C473C9EDBBC323769127A">
    <w:name w:val="A74C9512CA0C473C9EDBBC323769127A"/>
    <w:rsid w:val="00EF7A8B"/>
  </w:style>
  <w:style w:type="paragraph" w:customStyle="1" w:styleId="AFA336518B2441F499B094322F772862">
    <w:name w:val="AFA336518B2441F499B094322F772862"/>
    <w:rsid w:val="00EF7A8B"/>
  </w:style>
  <w:style w:type="paragraph" w:customStyle="1" w:styleId="0794169155E54E289FB691D711CE92C5">
    <w:name w:val="0794169155E54E289FB691D711CE92C5"/>
    <w:rsid w:val="00EF7A8B"/>
  </w:style>
  <w:style w:type="paragraph" w:customStyle="1" w:styleId="4EF0572857554B1D84E5CF63C7A9C437">
    <w:name w:val="4EF0572857554B1D84E5CF63C7A9C437"/>
    <w:rsid w:val="00EF7A8B"/>
  </w:style>
  <w:style w:type="paragraph" w:customStyle="1" w:styleId="436CC271ABE64E5DBF3DBAB271E0A907">
    <w:name w:val="436CC271ABE64E5DBF3DBAB271E0A907"/>
    <w:rsid w:val="00EF7A8B"/>
  </w:style>
  <w:style w:type="paragraph" w:customStyle="1" w:styleId="0F11BA95089D4632BF9D2A3E92C6129F">
    <w:name w:val="0F11BA95089D4632BF9D2A3E92C6129F"/>
    <w:rsid w:val="00EF7A8B"/>
  </w:style>
  <w:style w:type="paragraph" w:customStyle="1" w:styleId="FAB4B20F849E4377B42CF2FD76501821">
    <w:name w:val="FAB4B20F849E4377B42CF2FD76501821"/>
    <w:rsid w:val="00EF7A8B"/>
  </w:style>
  <w:style w:type="paragraph" w:customStyle="1" w:styleId="EBC41B8BCAE849DC9EEC1F701A4B2EFC">
    <w:name w:val="EBC41B8BCAE849DC9EEC1F701A4B2EFC"/>
    <w:rsid w:val="00EF7A8B"/>
  </w:style>
  <w:style w:type="paragraph" w:customStyle="1" w:styleId="6EE831CF0DBA4025896C2FB4513AD682">
    <w:name w:val="6EE831CF0DBA4025896C2FB4513AD682"/>
    <w:rsid w:val="00EF7A8B"/>
  </w:style>
  <w:style w:type="paragraph" w:customStyle="1" w:styleId="5CF4ECD749D14BCABC98DB6C97396102">
    <w:name w:val="5CF4ECD749D14BCABC98DB6C97396102"/>
    <w:rsid w:val="00EF7A8B"/>
  </w:style>
  <w:style w:type="paragraph" w:customStyle="1" w:styleId="E9FC2B7D93964709ADF4A954B30D6DF2">
    <w:name w:val="E9FC2B7D93964709ADF4A954B30D6DF2"/>
    <w:rsid w:val="00EF7A8B"/>
  </w:style>
  <w:style w:type="paragraph" w:customStyle="1" w:styleId="572F1828075F40E3B74CBB39B1688474">
    <w:name w:val="572F1828075F40E3B74CBB39B1688474"/>
    <w:rsid w:val="00EF7A8B"/>
  </w:style>
  <w:style w:type="paragraph" w:customStyle="1" w:styleId="90B19D123A5C4DABBA86817F78E3EEE7">
    <w:name w:val="90B19D123A5C4DABBA86817F78E3EEE7"/>
    <w:rsid w:val="00EF7A8B"/>
  </w:style>
  <w:style w:type="paragraph" w:customStyle="1" w:styleId="526543CE1F814ECA99958F32FED153A6">
    <w:name w:val="526543CE1F814ECA99958F32FED153A6"/>
    <w:rsid w:val="00EF7A8B"/>
  </w:style>
  <w:style w:type="paragraph" w:customStyle="1" w:styleId="49171B6BE5B148ECBFB16E59FBB5156A">
    <w:name w:val="49171B6BE5B148ECBFB16E59FBB5156A"/>
    <w:rsid w:val="00EF7A8B"/>
  </w:style>
  <w:style w:type="paragraph" w:customStyle="1" w:styleId="398A26BFE6D54A48BDC12404CF53CEF9">
    <w:name w:val="398A26BFE6D54A48BDC12404CF53CEF9"/>
    <w:rsid w:val="00EF7A8B"/>
  </w:style>
  <w:style w:type="paragraph" w:customStyle="1" w:styleId="6D0D507028F44EF99319A2C62B8DCBCB">
    <w:name w:val="6D0D507028F44EF99319A2C62B8DCBCB"/>
    <w:rsid w:val="00EF7A8B"/>
  </w:style>
  <w:style w:type="paragraph" w:customStyle="1" w:styleId="179F8F652325470BB1BAFF4F9FA4235B">
    <w:name w:val="179F8F652325470BB1BAFF4F9FA4235B"/>
    <w:rsid w:val="00EF7A8B"/>
  </w:style>
  <w:style w:type="paragraph" w:customStyle="1" w:styleId="488D1E089B5A40CC9EE84EE7F5015A7F">
    <w:name w:val="488D1E089B5A40CC9EE84EE7F5015A7F"/>
    <w:rsid w:val="00EF7A8B"/>
  </w:style>
  <w:style w:type="paragraph" w:customStyle="1" w:styleId="724723725FB44BF3AF5C0932127C8F69">
    <w:name w:val="724723725FB44BF3AF5C0932127C8F69"/>
    <w:rsid w:val="00EF7A8B"/>
  </w:style>
  <w:style w:type="paragraph" w:customStyle="1" w:styleId="23745F9662CD43C59F163044BBC24C3B">
    <w:name w:val="23745F9662CD43C59F163044BBC24C3B"/>
    <w:rsid w:val="00EF7A8B"/>
  </w:style>
  <w:style w:type="paragraph" w:customStyle="1" w:styleId="4F62C8F0F433412B84C110060B3FD7DC">
    <w:name w:val="4F62C8F0F433412B84C110060B3FD7DC"/>
    <w:rsid w:val="00EF7A8B"/>
  </w:style>
  <w:style w:type="paragraph" w:customStyle="1" w:styleId="8EA39988D8614C83ACD988CC0A7E8E89">
    <w:name w:val="8EA39988D8614C83ACD988CC0A7E8E89"/>
    <w:rsid w:val="00EF7A8B"/>
  </w:style>
  <w:style w:type="paragraph" w:customStyle="1" w:styleId="3A207BE560004FFF81349D1439D78EDB">
    <w:name w:val="3A207BE560004FFF81349D1439D78EDB"/>
    <w:rsid w:val="00EF7A8B"/>
  </w:style>
  <w:style w:type="paragraph" w:customStyle="1" w:styleId="FF08DC79CA82420082C8819B156E7B58">
    <w:name w:val="FF08DC79CA82420082C8819B156E7B58"/>
    <w:rsid w:val="00EF7A8B"/>
  </w:style>
  <w:style w:type="paragraph" w:customStyle="1" w:styleId="030EC449D8BD4D7099D423C5C699006D">
    <w:name w:val="030EC449D8BD4D7099D423C5C699006D"/>
    <w:rsid w:val="00EF7A8B"/>
  </w:style>
  <w:style w:type="paragraph" w:customStyle="1" w:styleId="6ADE9B1BB747403EA342B035D6340861">
    <w:name w:val="6ADE9B1BB747403EA342B035D6340861"/>
    <w:rsid w:val="00EF7A8B"/>
  </w:style>
  <w:style w:type="paragraph" w:customStyle="1" w:styleId="F18855A1A7814D6DB0F553AA6966F436">
    <w:name w:val="F18855A1A7814D6DB0F553AA6966F436"/>
    <w:rsid w:val="00EF7A8B"/>
  </w:style>
  <w:style w:type="paragraph" w:customStyle="1" w:styleId="5E7FC9B1608D497C9295BD5D19784FF6">
    <w:name w:val="5E7FC9B1608D497C9295BD5D19784FF6"/>
    <w:rsid w:val="00EF7A8B"/>
  </w:style>
  <w:style w:type="paragraph" w:customStyle="1" w:styleId="579B7A2FD695465C8D719CCE811F2AAB">
    <w:name w:val="579B7A2FD695465C8D719CCE811F2AAB"/>
    <w:rsid w:val="00EF7A8B"/>
  </w:style>
  <w:style w:type="paragraph" w:customStyle="1" w:styleId="E1C668222DFE4B14B179958C14ED5CAE">
    <w:name w:val="E1C668222DFE4B14B179958C14ED5CAE"/>
    <w:rsid w:val="00EF7A8B"/>
  </w:style>
  <w:style w:type="paragraph" w:customStyle="1" w:styleId="BB1C4D015C3340F9966C0D66DFA9909B">
    <w:name w:val="BB1C4D015C3340F9966C0D66DFA9909B"/>
    <w:rsid w:val="00EF7A8B"/>
  </w:style>
  <w:style w:type="paragraph" w:customStyle="1" w:styleId="D7C84294EA0744D5AD88A1792C6C266C">
    <w:name w:val="D7C84294EA0744D5AD88A1792C6C266C"/>
    <w:rsid w:val="00EF7A8B"/>
  </w:style>
  <w:style w:type="paragraph" w:customStyle="1" w:styleId="15296AB5CC3D499FBD882047D5B626BB">
    <w:name w:val="15296AB5CC3D499FBD882047D5B626BB"/>
    <w:rsid w:val="00EF7A8B"/>
  </w:style>
  <w:style w:type="paragraph" w:customStyle="1" w:styleId="CD44B15F1EAE4CF0AC5FAE4059A0D94D">
    <w:name w:val="CD44B15F1EAE4CF0AC5FAE4059A0D94D"/>
    <w:rsid w:val="00EF7A8B"/>
  </w:style>
  <w:style w:type="paragraph" w:customStyle="1" w:styleId="D71108C90AED4E41A66655850EB82E56">
    <w:name w:val="D71108C90AED4E41A66655850EB82E56"/>
    <w:rsid w:val="00EF7A8B"/>
  </w:style>
  <w:style w:type="paragraph" w:customStyle="1" w:styleId="68858A4B6A3E40899905432CC2C94C77">
    <w:name w:val="68858A4B6A3E40899905432CC2C94C77"/>
    <w:rsid w:val="00EF7A8B"/>
  </w:style>
  <w:style w:type="paragraph" w:customStyle="1" w:styleId="C7B56EED3D024E67B3A06B963ADEAD3F">
    <w:name w:val="C7B56EED3D024E67B3A06B963ADEAD3F"/>
    <w:rsid w:val="00EF7A8B"/>
  </w:style>
  <w:style w:type="paragraph" w:customStyle="1" w:styleId="8EF4E161A8A242F38635B407E4C7FC5D">
    <w:name w:val="8EF4E161A8A242F38635B407E4C7FC5D"/>
    <w:rsid w:val="00EF7A8B"/>
  </w:style>
  <w:style w:type="paragraph" w:customStyle="1" w:styleId="9E358DE825A44DF4B399EC57209976F9">
    <w:name w:val="9E358DE825A44DF4B399EC57209976F9"/>
    <w:rsid w:val="00EF7A8B"/>
  </w:style>
  <w:style w:type="paragraph" w:customStyle="1" w:styleId="B855FEBA12C64CB193DD434875C50562">
    <w:name w:val="B855FEBA12C64CB193DD434875C50562"/>
    <w:rsid w:val="00EF7A8B"/>
  </w:style>
  <w:style w:type="paragraph" w:customStyle="1" w:styleId="194AC7FDF51245F4B4FA54F6A94C7EBF">
    <w:name w:val="194AC7FDF51245F4B4FA54F6A94C7EBF"/>
    <w:rsid w:val="00EF7A8B"/>
  </w:style>
  <w:style w:type="paragraph" w:customStyle="1" w:styleId="A90FBBF17D844A3CA70167B7AC600CBA">
    <w:name w:val="A90FBBF17D844A3CA70167B7AC600CBA"/>
    <w:rsid w:val="00EF7A8B"/>
  </w:style>
  <w:style w:type="paragraph" w:customStyle="1" w:styleId="BBAA10AE85E1436BBB9B32847C6B993B">
    <w:name w:val="BBAA10AE85E1436BBB9B32847C6B993B"/>
    <w:rsid w:val="00EF7A8B"/>
  </w:style>
  <w:style w:type="paragraph" w:customStyle="1" w:styleId="24CD2F07F7164D1FB03CBFA6D18996C4">
    <w:name w:val="24CD2F07F7164D1FB03CBFA6D18996C4"/>
    <w:rsid w:val="00EF7A8B"/>
  </w:style>
  <w:style w:type="paragraph" w:customStyle="1" w:styleId="F239B6340E924F44AA353D2CCDB6C830">
    <w:name w:val="F239B6340E924F44AA353D2CCDB6C830"/>
    <w:rsid w:val="00EF7A8B"/>
  </w:style>
  <w:style w:type="paragraph" w:customStyle="1" w:styleId="42DC8210641249369FC3B2C9A21602F8">
    <w:name w:val="42DC8210641249369FC3B2C9A21602F8"/>
    <w:rsid w:val="00EF7A8B"/>
  </w:style>
  <w:style w:type="paragraph" w:customStyle="1" w:styleId="3B0ABA0A41004BA0955B4B7F66294D97">
    <w:name w:val="3B0ABA0A41004BA0955B4B7F66294D97"/>
    <w:rsid w:val="00EF7A8B"/>
  </w:style>
  <w:style w:type="paragraph" w:customStyle="1" w:styleId="A972E8B2402B4407AAE91E3C59CF0F20">
    <w:name w:val="A972E8B2402B4407AAE91E3C59CF0F20"/>
    <w:rsid w:val="00EF7A8B"/>
  </w:style>
  <w:style w:type="paragraph" w:customStyle="1" w:styleId="9BAE999DC3854A858085BC589A819F2D">
    <w:name w:val="9BAE999DC3854A858085BC589A819F2D"/>
    <w:rsid w:val="00EF7A8B"/>
  </w:style>
  <w:style w:type="paragraph" w:customStyle="1" w:styleId="77F4BE28F0C14D5FAC81F117B01CCA3A">
    <w:name w:val="77F4BE28F0C14D5FAC81F117B01CCA3A"/>
    <w:rsid w:val="00EF7A8B"/>
  </w:style>
  <w:style w:type="paragraph" w:customStyle="1" w:styleId="664D147F8C8E494D9A1864752AAB6022">
    <w:name w:val="664D147F8C8E494D9A1864752AAB6022"/>
    <w:rsid w:val="00EF7A8B"/>
  </w:style>
  <w:style w:type="paragraph" w:customStyle="1" w:styleId="E1DA452F06A64A0E903C3FB0C6299E69">
    <w:name w:val="E1DA452F06A64A0E903C3FB0C6299E69"/>
    <w:rsid w:val="00EF7A8B"/>
  </w:style>
  <w:style w:type="paragraph" w:customStyle="1" w:styleId="B5CBBAA7EEB444DDAFD841A07AD354A4">
    <w:name w:val="B5CBBAA7EEB444DDAFD841A07AD354A4"/>
    <w:rsid w:val="00EF7A8B"/>
  </w:style>
  <w:style w:type="paragraph" w:customStyle="1" w:styleId="88D270A38B184FDD89B3298EB5810519">
    <w:name w:val="88D270A38B184FDD89B3298EB5810519"/>
    <w:rsid w:val="00EF7A8B"/>
  </w:style>
  <w:style w:type="paragraph" w:customStyle="1" w:styleId="223E9D71C6F94DC08084E8623FA9249E">
    <w:name w:val="223E9D71C6F94DC08084E8623FA9249E"/>
    <w:rsid w:val="00EF7A8B"/>
  </w:style>
  <w:style w:type="paragraph" w:customStyle="1" w:styleId="575EFF6A1D39487298077D5EA3971BA6">
    <w:name w:val="575EFF6A1D39487298077D5EA3971BA6"/>
    <w:rsid w:val="00EF7A8B"/>
  </w:style>
  <w:style w:type="paragraph" w:customStyle="1" w:styleId="7DA6282429BD43C8927D85A270592870">
    <w:name w:val="7DA6282429BD43C8927D85A270592870"/>
    <w:rsid w:val="00EF7A8B"/>
  </w:style>
  <w:style w:type="paragraph" w:customStyle="1" w:styleId="7A1994069B4B4600AC8789BB750E85C5">
    <w:name w:val="7A1994069B4B4600AC8789BB750E85C5"/>
    <w:rsid w:val="00EF7A8B"/>
  </w:style>
  <w:style w:type="paragraph" w:customStyle="1" w:styleId="D8DFCF326DFD49EC87EFDA866BF34D48">
    <w:name w:val="D8DFCF326DFD49EC87EFDA866BF34D48"/>
    <w:rsid w:val="00EF7A8B"/>
  </w:style>
  <w:style w:type="paragraph" w:customStyle="1" w:styleId="910D803F42FC48608781FE694E35F965">
    <w:name w:val="910D803F42FC48608781FE694E35F965"/>
    <w:rsid w:val="00EF7A8B"/>
  </w:style>
  <w:style w:type="paragraph" w:customStyle="1" w:styleId="CD72AD850F564513A10E789F00B14896">
    <w:name w:val="CD72AD850F564513A10E789F00B14896"/>
    <w:rsid w:val="00EF7A8B"/>
  </w:style>
  <w:style w:type="paragraph" w:customStyle="1" w:styleId="7A92D131C88B406FA2544C15A7188890">
    <w:name w:val="7A92D131C88B406FA2544C15A7188890"/>
    <w:rsid w:val="00EF7A8B"/>
  </w:style>
  <w:style w:type="paragraph" w:customStyle="1" w:styleId="24885BF86CAE4932BE55F80B22047A48">
    <w:name w:val="24885BF86CAE4932BE55F80B22047A48"/>
    <w:rsid w:val="00EF7A8B"/>
  </w:style>
  <w:style w:type="paragraph" w:customStyle="1" w:styleId="4A5C3AF7A3234E38904A368F58CDA3AD">
    <w:name w:val="4A5C3AF7A3234E38904A368F58CDA3AD"/>
    <w:rsid w:val="00EF7A8B"/>
  </w:style>
  <w:style w:type="paragraph" w:customStyle="1" w:styleId="C4C36358AEE744848770831225D200CF">
    <w:name w:val="C4C36358AEE744848770831225D200CF"/>
    <w:rsid w:val="00EF7A8B"/>
  </w:style>
  <w:style w:type="paragraph" w:customStyle="1" w:styleId="85D6053565914EB8919803FDF4034A06">
    <w:name w:val="85D6053565914EB8919803FDF4034A06"/>
    <w:rsid w:val="00EF7A8B"/>
  </w:style>
  <w:style w:type="paragraph" w:customStyle="1" w:styleId="96A906AB60B14CA9BECFAB1B4A7547D5">
    <w:name w:val="96A906AB60B14CA9BECFAB1B4A7547D5"/>
    <w:rsid w:val="00EF7A8B"/>
  </w:style>
  <w:style w:type="paragraph" w:customStyle="1" w:styleId="AE07EA66EB6442D5B25DA71617C4D1D8">
    <w:name w:val="AE07EA66EB6442D5B25DA71617C4D1D8"/>
    <w:rsid w:val="00EF7A8B"/>
  </w:style>
  <w:style w:type="paragraph" w:customStyle="1" w:styleId="4B88447A6A5D4FE9AAC6F5D437605A2B">
    <w:name w:val="4B88447A6A5D4FE9AAC6F5D437605A2B"/>
    <w:rsid w:val="00EF7A8B"/>
  </w:style>
  <w:style w:type="paragraph" w:customStyle="1" w:styleId="4A5EB955C8D049A49C189A2C09E69999">
    <w:name w:val="4A5EB955C8D049A49C189A2C09E69999"/>
    <w:rsid w:val="00EF7A8B"/>
  </w:style>
  <w:style w:type="paragraph" w:customStyle="1" w:styleId="8BF3E2078D3D42AEA9002DEC5753F057">
    <w:name w:val="8BF3E2078D3D42AEA9002DEC5753F057"/>
    <w:rsid w:val="00EF7A8B"/>
  </w:style>
  <w:style w:type="paragraph" w:customStyle="1" w:styleId="3979CA676B8B4A0894DFDB1166BB53F3">
    <w:name w:val="3979CA676B8B4A0894DFDB1166BB53F3"/>
    <w:rsid w:val="00EF7A8B"/>
  </w:style>
  <w:style w:type="paragraph" w:customStyle="1" w:styleId="FF8C7EDD9EF0467CAF55151FBBD888CC">
    <w:name w:val="FF8C7EDD9EF0467CAF55151FBBD888CC"/>
    <w:rsid w:val="00EF7A8B"/>
  </w:style>
  <w:style w:type="paragraph" w:customStyle="1" w:styleId="195E6B8610F04CDFB45EB339172133B1">
    <w:name w:val="195E6B8610F04CDFB45EB339172133B1"/>
    <w:rsid w:val="00EF7A8B"/>
  </w:style>
  <w:style w:type="paragraph" w:customStyle="1" w:styleId="EEACEADD486A4BABB0609AB9E656D021">
    <w:name w:val="EEACEADD486A4BABB0609AB9E656D021"/>
    <w:rsid w:val="00EF7A8B"/>
  </w:style>
  <w:style w:type="paragraph" w:customStyle="1" w:styleId="8B97E2EF250D4417860EF98680A1BC0C">
    <w:name w:val="8B97E2EF250D4417860EF98680A1BC0C"/>
    <w:rsid w:val="00EF7A8B"/>
  </w:style>
  <w:style w:type="paragraph" w:customStyle="1" w:styleId="A7E7C500F05847C7AF604BF13562C635">
    <w:name w:val="A7E7C500F05847C7AF604BF13562C635"/>
    <w:rsid w:val="00EF7A8B"/>
  </w:style>
  <w:style w:type="paragraph" w:customStyle="1" w:styleId="B9D48C355D034B99A29AFF7436B6B475">
    <w:name w:val="B9D48C355D034B99A29AFF7436B6B475"/>
    <w:rsid w:val="00EF7A8B"/>
  </w:style>
  <w:style w:type="paragraph" w:customStyle="1" w:styleId="3C2AA3DC46254A8AAD444B0D70938238">
    <w:name w:val="3C2AA3DC46254A8AAD444B0D70938238"/>
    <w:rsid w:val="00EF7A8B"/>
  </w:style>
  <w:style w:type="paragraph" w:customStyle="1" w:styleId="E5389309E6C344CC9C6463D0D314E917">
    <w:name w:val="E5389309E6C344CC9C6463D0D314E917"/>
    <w:rsid w:val="00EF7A8B"/>
  </w:style>
  <w:style w:type="paragraph" w:customStyle="1" w:styleId="EAC11060065547369A4C30379623CBF4">
    <w:name w:val="EAC11060065547369A4C30379623CBF4"/>
    <w:rsid w:val="00EF7A8B"/>
  </w:style>
  <w:style w:type="paragraph" w:customStyle="1" w:styleId="CE1088B0A0A24462854FE47677F5B058">
    <w:name w:val="CE1088B0A0A24462854FE47677F5B058"/>
    <w:rsid w:val="00EF7A8B"/>
  </w:style>
  <w:style w:type="paragraph" w:customStyle="1" w:styleId="F42FD5EB64D24383B13987076F531D1B">
    <w:name w:val="F42FD5EB64D24383B13987076F531D1B"/>
    <w:rsid w:val="00EF7A8B"/>
  </w:style>
  <w:style w:type="paragraph" w:customStyle="1" w:styleId="27A33D92D80E402DB69BCAFC4AF650DD">
    <w:name w:val="27A33D92D80E402DB69BCAFC4AF650DD"/>
    <w:rsid w:val="00EF7A8B"/>
  </w:style>
  <w:style w:type="paragraph" w:customStyle="1" w:styleId="E03123CCF37F41439D8AB509663D5A07">
    <w:name w:val="E03123CCF37F41439D8AB509663D5A07"/>
    <w:rsid w:val="00EF7A8B"/>
  </w:style>
  <w:style w:type="paragraph" w:customStyle="1" w:styleId="3E81CBF79A284B70AA2736753CF7C625">
    <w:name w:val="3E81CBF79A284B70AA2736753CF7C625"/>
    <w:rsid w:val="00EF7A8B"/>
  </w:style>
  <w:style w:type="paragraph" w:customStyle="1" w:styleId="E0593C7645DC40B2919A3DB8189A7E7F">
    <w:name w:val="E0593C7645DC40B2919A3DB8189A7E7F"/>
    <w:rsid w:val="00EF7A8B"/>
  </w:style>
  <w:style w:type="paragraph" w:customStyle="1" w:styleId="9A3368246B744E81AFCF964EE948F113">
    <w:name w:val="9A3368246B744E81AFCF964EE948F113"/>
    <w:rsid w:val="00EF7A8B"/>
  </w:style>
  <w:style w:type="paragraph" w:customStyle="1" w:styleId="AED6A7D6A562492E89279D3D2504FA34">
    <w:name w:val="AED6A7D6A562492E89279D3D2504FA34"/>
    <w:rsid w:val="00EF7A8B"/>
  </w:style>
  <w:style w:type="paragraph" w:customStyle="1" w:styleId="BA42F9328BA5446D8C5C54033F6F3285">
    <w:name w:val="BA42F9328BA5446D8C5C54033F6F3285"/>
    <w:rsid w:val="00EF7A8B"/>
  </w:style>
  <w:style w:type="paragraph" w:customStyle="1" w:styleId="650391010A94494E8D94584138A1932E">
    <w:name w:val="650391010A94494E8D94584138A1932E"/>
    <w:rsid w:val="00EF7A8B"/>
  </w:style>
  <w:style w:type="paragraph" w:customStyle="1" w:styleId="8A5AEA910E0143B3BC395FE0C2547052">
    <w:name w:val="8A5AEA910E0143B3BC395FE0C2547052"/>
    <w:rsid w:val="00EF7A8B"/>
  </w:style>
  <w:style w:type="paragraph" w:customStyle="1" w:styleId="7C400E04A2FA4797A9DF9CE668358DE0">
    <w:name w:val="7C400E04A2FA4797A9DF9CE668358DE0"/>
    <w:rsid w:val="00EF7A8B"/>
  </w:style>
  <w:style w:type="paragraph" w:customStyle="1" w:styleId="8A238541D3F8496F9C54BA5265E7BE2F">
    <w:name w:val="8A238541D3F8496F9C54BA5265E7BE2F"/>
    <w:rsid w:val="00EF7A8B"/>
  </w:style>
  <w:style w:type="paragraph" w:customStyle="1" w:styleId="91090954AB5341D39E6140B2C5B4A29D">
    <w:name w:val="91090954AB5341D39E6140B2C5B4A29D"/>
    <w:rsid w:val="00EF7A8B"/>
  </w:style>
  <w:style w:type="paragraph" w:customStyle="1" w:styleId="4AECD56918444E3EBF716364D552426A">
    <w:name w:val="4AECD56918444E3EBF716364D552426A"/>
    <w:rsid w:val="00EF7A8B"/>
  </w:style>
  <w:style w:type="paragraph" w:customStyle="1" w:styleId="1EFD1DDD5C1A495FB6F0065C1FD834D4">
    <w:name w:val="1EFD1DDD5C1A495FB6F0065C1FD834D4"/>
    <w:rsid w:val="00EF7A8B"/>
  </w:style>
  <w:style w:type="paragraph" w:customStyle="1" w:styleId="69610E831759472B8B4054559C5E3B45">
    <w:name w:val="69610E831759472B8B4054559C5E3B45"/>
    <w:rsid w:val="00EF7A8B"/>
  </w:style>
  <w:style w:type="paragraph" w:customStyle="1" w:styleId="241CC2EA9AA044F7A203126964973A88">
    <w:name w:val="241CC2EA9AA044F7A203126964973A88"/>
    <w:rsid w:val="00EF7A8B"/>
  </w:style>
  <w:style w:type="paragraph" w:customStyle="1" w:styleId="B70C0419B34D40AD976DEF046471A4BE">
    <w:name w:val="B70C0419B34D40AD976DEF046471A4BE"/>
    <w:rsid w:val="00EF7A8B"/>
  </w:style>
  <w:style w:type="paragraph" w:customStyle="1" w:styleId="C978AB0A29384F4693BC264FE85BE8EA">
    <w:name w:val="C978AB0A29384F4693BC264FE85BE8EA"/>
    <w:rsid w:val="00EF7A8B"/>
  </w:style>
  <w:style w:type="paragraph" w:customStyle="1" w:styleId="3B9AC26E089F44D1B2B5A6ACB052316F">
    <w:name w:val="3B9AC26E089F44D1B2B5A6ACB052316F"/>
    <w:rsid w:val="00EF7A8B"/>
  </w:style>
  <w:style w:type="paragraph" w:customStyle="1" w:styleId="19EC6A18A95D4CD4B4718098F4742570">
    <w:name w:val="19EC6A18A95D4CD4B4718098F4742570"/>
    <w:rsid w:val="00EF7A8B"/>
  </w:style>
  <w:style w:type="paragraph" w:customStyle="1" w:styleId="5276F8C6C7B84EE6AA8784D2A911DBD0">
    <w:name w:val="5276F8C6C7B84EE6AA8784D2A911DBD0"/>
    <w:rsid w:val="00EF7A8B"/>
  </w:style>
  <w:style w:type="paragraph" w:customStyle="1" w:styleId="DE7D0709FFFB48CFBA8E60995D32ABFF">
    <w:name w:val="DE7D0709FFFB48CFBA8E60995D32ABFF"/>
    <w:rsid w:val="00EF7A8B"/>
  </w:style>
  <w:style w:type="paragraph" w:customStyle="1" w:styleId="727CC7C938024F549628D90F1E0ED327">
    <w:name w:val="727CC7C938024F549628D90F1E0ED327"/>
    <w:rsid w:val="00EF7A8B"/>
  </w:style>
  <w:style w:type="paragraph" w:customStyle="1" w:styleId="450F41237F1B45B7A7891CE68EB80D17">
    <w:name w:val="450F41237F1B45B7A7891CE68EB80D17"/>
    <w:rsid w:val="00EF7A8B"/>
  </w:style>
  <w:style w:type="paragraph" w:customStyle="1" w:styleId="1008ABCB36324DFB8BF4A99EABF5FF96">
    <w:name w:val="1008ABCB36324DFB8BF4A99EABF5FF96"/>
    <w:rsid w:val="00EF7A8B"/>
  </w:style>
  <w:style w:type="paragraph" w:customStyle="1" w:styleId="CDCD9B690FF3447A99A14E95A7D90C8F">
    <w:name w:val="CDCD9B690FF3447A99A14E95A7D90C8F"/>
    <w:rsid w:val="00EF7A8B"/>
  </w:style>
  <w:style w:type="paragraph" w:customStyle="1" w:styleId="72AC653E20BA4DE2BE91AE6060C1FDA7">
    <w:name w:val="72AC653E20BA4DE2BE91AE6060C1FDA7"/>
    <w:rsid w:val="00EF7A8B"/>
  </w:style>
  <w:style w:type="paragraph" w:customStyle="1" w:styleId="B5CA77367E1941F7A7DE7065B04849BE">
    <w:name w:val="B5CA77367E1941F7A7DE7065B04849BE"/>
    <w:rsid w:val="00EF7A8B"/>
  </w:style>
  <w:style w:type="paragraph" w:customStyle="1" w:styleId="7B28D826045445B083F847DEF430E9FD">
    <w:name w:val="7B28D826045445B083F847DEF430E9FD"/>
    <w:rsid w:val="00EF7A8B"/>
  </w:style>
  <w:style w:type="paragraph" w:customStyle="1" w:styleId="B1F8C1482EAE45F290D4875F9B4DCD30">
    <w:name w:val="B1F8C1482EAE45F290D4875F9B4DCD30"/>
    <w:rsid w:val="00EF7A8B"/>
  </w:style>
  <w:style w:type="paragraph" w:customStyle="1" w:styleId="B7EE5D90E192475DAFBD50B938E48913">
    <w:name w:val="B7EE5D90E192475DAFBD50B938E48913"/>
    <w:rsid w:val="00EF7A8B"/>
  </w:style>
  <w:style w:type="paragraph" w:customStyle="1" w:styleId="5B37999E8F88485E8286E6B52802AF57">
    <w:name w:val="5B37999E8F88485E8286E6B52802AF57"/>
    <w:rsid w:val="00EF7A8B"/>
  </w:style>
  <w:style w:type="paragraph" w:customStyle="1" w:styleId="9D319739B2CC4748BD58D4FFF1374A4D">
    <w:name w:val="9D319739B2CC4748BD58D4FFF1374A4D"/>
    <w:rsid w:val="00EF7A8B"/>
  </w:style>
  <w:style w:type="paragraph" w:customStyle="1" w:styleId="E8BCBC0AFC96409EA2317FAADEDD3E2C">
    <w:name w:val="E8BCBC0AFC96409EA2317FAADEDD3E2C"/>
    <w:rsid w:val="00EF7A8B"/>
  </w:style>
  <w:style w:type="paragraph" w:customStyle="1" w:styleId="5958E1A701F546C28089BB615B5D5A34">
    <w:name w:val="5958E1A701F546C28089BB615B5D5A34"/>
    <w:rsid w:val="00EF7A8B"/>
  </w:style>
  <w:style w:type="paragraph" w:customStyle="1" w:styleId="22F21009543C49A5B00E74593B6421A2">
    <w:name w:val="22F21009543C49A5B00E74593B6421A2"/>
    <w:rsid w:val="00EF7A8B"/>
  </w:style>
  <w:style w:type="paragraph" w:customStyle="1" w:styleId="FACA50034DDC4350BAEB6DADD25A67EC">
    <w:name w:val="FACA50034DDC4350BAEB6DADD25A67EC"/>
    <w:rsid w:val="00EF7A8B"/>
  </w:style>
  <w:style w:type="paragraph" w:customStyle="1" w:styleId="441554AA055F4F2A95AA68DE925FD2EB">
    <w:name w:val="441554AA055F4F2A95AA68DE925FD2EB"/>
    <w:rsid w:val="00EF7A8B"/>
  </w:style>
  <w:style w:type="paragraph" w:customStyle="1" w:styleId="5D41D808C46D4579854A5E0358D9A8F9">
    <w:name w:val="5D41D808C46D4579854A5E0358D9A8F9"/>
    <w:rsid w:val="00EF7A8B"/>
  </w:style>
  <w:style w:type="paragraph" w:customStyle="1" w:styleId="47E68F15354D4C179810DE99B5DB69BD">
    <w:name w:val="47E68F15354D4C179810DE99B5DB69BD"/>
    <w:rsid w:val="00EF7A8B"/>
  </w:style>
  <w:style w:type="paragraph" w:customStyle="1" w:styleId="7ADB0AF92C924A92BAF893BEFF334E2A">
    <w:name w:val="7ADB0AF92C924A92BAF893BEFF334E2A"/>
    <w:rsid w:val="00EF7A8B"/>
  </w:style>
  <w:style w:type="paragraph" w:customStyle="1" w:styleId="9D5EAEEE88054396927587DB13E885A8">
    <w:name w:val="9D5EAEEE88054396927587DB13E885A8"/>
    <w:rsid w:val="00EF7A8B"/>
  </w:style>
  <w:style w:type="paragraph" w:customStyle="1" w:styleId="6EFA600735D646E3B7BE1C7F729039EB">
    <w:name w:val="6EFA600735D646E3B7BE1C7F729039EB"/>
    <w:rsid w:val="00EF7A8B"/>
  </w:style>
  <w:style w:type="paragraph" w:customStyle="1" w:styleId="061B66C83D9C4CD3A1C023714BED6536">
    <w:name w:val="061B66C83D9C4CD3A1C023714BED6536"/>
    <w:rsid w:val="00EF7A8B"/>
  </w:style>
  <w:style w:type="paragraph" w:customStyle="1" w:styleId="CB302E2AEA674D36AB12AB3E68F127D0">
    <w:name w:val="CB302E2AEA674D36AB12AB3E68F127D0"/>
    <w:rsid w:val="00EF7A8B"/>
  </w:style>
  <w:style w:type="paragraph" w:customStyle="1" w:styleId="F9D9B2FFDDCF4872A616B0CAC8E6213B">
    <w:name w:val="F9D9B2FFDDCF4872A616B0CAC8E6213B"/>
    <w:rsid w:val="00EF7A8B"/>
  </w:style>
  <w:style w:type="paragraph" w:customStyle="1" w:styleId="35C632FA048F49A1B209343F74B8FABC">
    <w:name w:val="35C632FA048F49A1B209343F74B8FABC"/>
    <w:rsid w:val="00EF7A8B"/>
  </w:style>
  <w:style w:type="paragraph" w:customStyle="1" w:styleId="CA7724B0A03F4030A1F35A1AE099EC8F">
    <w:name w:val="CA7724B0A03F4030A1F35A1AE099EC8F"/>
    <w:rsid w:val="00EF7A8B"/>
  </w:style>
  <w:style w:type="paragraph" w:customStyle="1" w:styleId="95B239C8E3834DD387272565848F9EC5">
    <w:name w:val="95B239C8E3834DD387272565848F9EC5"/>
    <w:rsid w:val="00EF7A8B"/>
  </w:style>
  <w:style w:type="paragraph" w:customStyle="1" w:styleId="812AD5FD728045C69AC7F5108848368D">
    <w:name w:val="812AD5FD728045C69AC7F5108848368D"/>
    <w:rsid w:val="00EF7A8B"/>
  </w:style>
  <w:style w:type="paragraph" w:customStyle="1" w:styleId="D2F61EB3AF004965B5B75BF0136A2905">
    <w:name w:val="D2F61EB3AF004965B5B75BF0136A2905"/>
    <w:rsid w:val="00EF7A8B"/>
  </w:style>
  <w:style w:type="paragraph" w:customStyle="1" w:styleId="8E016E0F854144E898F0CB3E4B2E3493">
    <w:name w:val="8E016E0F854144E898F0CB3E4B2E3493"/>
    <w:rsid w:val="00EF7A8B"/>
  </w:style>
  <w:style w:type="paragraph" w:customStyle="1" w:styleId="84E1A9562B294F19A35BD3833CDAFB31">
    <w:name w:val="84E1A9562B294F19A35BD3833CDAFB31"/>
    <w:rsid w:val="00EF7A8B"/>
  </w:style>
  <w:style w:type="paragraph" w:customStyle="1" w:styleId="5B3B99514FCC41F68B92AF447CC7A4E0">
    <w:name w:val="5B3B99514FCC41F68B92AF447CC7A4E0"/>
    <w:rsid w:val="00EF7A8B"/>
  </w:style>
  <w:style w:type="paragraph" w:customStyle="1" w:styleId="662CDD03E4024EF5841C8D802B534700">
    <w:name w:val="662CDD03E4024EF5841C8D802B534700"/>
    <w:rsid w:val="00EF7A8B"/>
  </w:style>
  <w:style w:type="paragraph" w:customStyle="1" w:styleId="F6287C0317BC49BF861E63D702FCA84D">
    <w:name w:val="F6287C0317BC49BF861E63D702FCA84D"/>
    <w:rsid w:val="00EF7A8B"/>
  </w:style>
  <w:style w:type="paragraph" w:customStyle="1" w:styleId="38D1A39C164B4FD8BC4B3E4287586C40">
    <w:name w:val="38D1A39C164B4FD8BC4B3E4287586C40"/>
    <w:rsid w:val="00EF7A8B"/>
  </w:style>
  <w:style w:type="paragraph" w:customStyle="1" w:styleId="A16E113F309B4B4581FDB50507AB87C4">
    <w:name w:val="A16E113F309B4B4581FDB50507AB87C4"/>
    <w:rsid w:val="00EF7A8B"/>
  </w:style>
  <w:style w:type="paragraph" w:customStyle="1" w:styleId="B0EFAE70752646AA9B0BB389BBEF283B">
    <w:name w:val="B0EFAE70752646AA9B0BB389BBEF283B"/>
    <w:rsid w:val="0088667C"/>
  </w:style>
  <w:style w:type="paragraph" w:customStyle="1" w:styleId="5F79CF61277547CAB39E53D1750B125C">
    <w:name w:val="5F79CF61277547CAB39E53D1750B125C"/>
    <w:rsid w:val="0088667C"/>
  </w:style>
  <w:style w:type="paragraph" w:customStyle="1" w:styleId="5F79CF61277547CAB39E53D1750B125C1">
    <w:name w:val="5F79CF61277547CAB39E53D1750B125C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F1BA97D99374D71ADC357CD6293EF751">
    <w:name w:val="4F1BA97D99374D71ADC357CD6293EF75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32A01A8A7334E33898169B47B7949571">
    <w:name w:val="632A01A8A7334E33898169B47B794957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13A891AB17A432297960041489323B21">
    <w:name w:val="413A891AB17A432297960041489323B2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7E03B8B15B64756A280A4ABEE015CCC1">
    <w:name w:val="77E03B8B15B64756A280A4ABEE015CCC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0701ED2FC8E48E7BCEF8426869F85EF1">
    <w:name w:val="A0701ED2FC8E48E7BCEF8426869F85EF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069E68749414429935FF4896B9EE9D71">
    <w:name w:val="4069E68749414429935FF4896B9EE9D7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2B679205F2949F4934E31284BBDDB261">
    <w:name w:val="22B679205F2949F4934E31284BBDDB26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065EFAEF61C4750B5F7F18F762B846D1">
    <w:name w:val="F065EFAEF61C4750B5F7F18F762B846D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0D8764FBDF6C401EAFA796FEC59DE0AD1">
    <w:name w:val="0D8764FBDF6C401EAFA796FEC59DE0AD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6595DCA62C54B01B5E26FFE711FDEA31">
    <w:name w:val="26595DCA62C54B01B5E26FFE711FDEA3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51D97F2D8774D10A85136E722EAFE761">
    <w:name w:val="751D97F2D8774D10A85136E722EAFE76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D5BE4CCA9254DC5BD26B89FCA3CFED21">
    <w:name w:val="2D5BE4CCA9254DC5BD26B89FCA3CFED2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957ED53C2704BD8B2C83FB16B5EA9AC1">
    <w:name w:val="7957ED53C2704BD8B2C83FB16B5EA9AC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5476E804AF14CFA8169B4A54AFC1CAD1">
    <w:name w:val="55476E804AF14CFA8169B4A54AFC1CAD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0C17D4522A6940E08769530E5FD13E601">
    <w:name w:val="0C17D4522A6940E08769530E5FD13E60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2E7A41F053C4BA19F1452456BED8FF71">
    <w:name w:val="B2E7A41F053C4BA19F1452456BED8FF7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A37B9F8E2574A3487E591404451EF841">
    <w:name w:val="9A37B9F8E2574A3487E591404451EF84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A60C31419E3475C94FB135348E32C131">
    <w:name w:val="1A60C31419E3475C94FB135348E32C13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1486AA07D374ABC8DD3ED702E18E1FF1">
    <w:name w:val="81486AA07D374ABC8DD3ED702E18E1FF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F1FCED9297E4B35AEF524DC85C7E3871">
    <w:name w:val="5F1FCED9297E4B35AEF524DC85C7E387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4AD1C095A4649B1ACEE48C577B5EBE01">
    <w:name w:val="94AD1C095A4649B1ACEE48C577B5EBE0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732EEFCD6AC470DBCBA93CD6BC2E3CD1">
    <w:name w:val="B732EEFCD6AC470DBCBA93CD6BC2E3CD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543F2C04CA14B5DBE4C8F86524C939D1">
    <w:name w:val="6543F2C04CA14B5DBE4C8F86524C939D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08F0BF1C2BB4BB5B744018DA6090AF21">
    <w:name w:val="308F0BF1C2BB4BB5B744018DA6090AF2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39EF5E91EC84AC686262D42267831EE1">
    <w:name w:val="F39EF5E91EC84AC686262D42267831EE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992840166BD44F7B72A3C08262AF3721">
    <w:name w:val="F992840166BD44F7B72A3C08262AF372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3A5B4CB6FE24F21B80AB7249AF0E3311">
    <w:name w:val="93A5B4CB6FE24F21B80AB7249AF0E331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E77219AF7A749AA9980CE3BD0516F061">
    <w:name w:val="FE77219AF7A749AA9980CE3BD0516F06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7B8FE785E154D0B9B100D93FEF4EB061">
    <w:name w:val="87B8FE785E154D0B9B100D93FEF4EB06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2A42869E11A41BC81956AE866381F611">
    <w:name w:val="92A42869E11A41BC81956AE866381F61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06EDA6A746E42829DDACAABE76F48621">
    <w:name w:val="906EDA6A746E42829DDACAABE76F4862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E4B6E06A14640F2A66DAFDA31BA398F1">
    <w:name w:val="AE4B6E06A14640F2A66DAFDA31BA398F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BAFF448DE094F35A1857C58BC1379AF1">
    <w:name w:val="BBAFF448DE094F35A1857C58BC1379AF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04DF3B95BB014A4BA72332B6BE7ECBF61">
    <w:name w:val="04DF3B95BB014A4BA72332B6BE7ECBF6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9B6313D4C8B4556B21995DD548F5CF51">
    <w:name w:val="79B6313D4C8B4556B21995DD548F5CF5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D8D2C46AA624A71A1BFD8F3989ACD5B1">
    <w:name w:val="ED8D2C46AA624A71A1BFD8F3989ACD5B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74C9512CA0C473C9EDBBC323769127A1">
    <w:name w:val="A74C9512CA0C473C9EDBBC323769127A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FA336518B2441F499B094322F7728621">
    <w:name w:val="AFA336518B2441F499B094322F772862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0794169155E54E289FB691D711CE92C51">
    <w:name w:val="0794169155E54E289FB691D711CE92C5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EF0572857554B1D84E5CF63C7A9C4371">
    <w:name w:val="4EF0572857554B1D84E5CF63C7A9C437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36CC271ABE64E5DBF3DBAB271E0A9071">
    <w:name w:val="436CC271ABE64E5DBF3DBAB271E0A907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0F11BA95089D4632BF9D2A3E92C6129F1">
    <w:name w:val="0F11BA95089D4632BF9D2A3E92C6129F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AB4B20F849E4377B42CF2FD765018211">
    <w:name w:val="FAB4B20F849E4377B42CF2FD76501821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BC41B8BCAE849DC9EEC1F701A4B2EFC1">
    <w:name w:val="EBC41B8BCAE849DC9EEC1F701A4B2EFC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978AB0A29384F4693BC264FE85BE8EA1">
    <w:name w:val="C978AB0A29384F4693BC264FE85BE8EA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70C0419B34D40AD976DEF046471A4BE1">
    <w:name w:val="B70C0419B34D40AD976DEF046471A4BE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41CC2EA9AA044F7A203126964973A881">
    <w:name w:val="241CC2EA9AA044F7A203126964973A88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7A33D92D80E402DB69BCAFC4AF650DD1">
    <w:name w:val="27A33D92D80E402DB69BCAFC4AF650DD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03123CCF37F41439D8AB509663D5A071">
    <w:name w:val="E03123CCF37F41439D8AB509663D5A07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E81CBF79A284B70AA2736753CF7C6251">
    <w:name w:val="3E81CBF79A284B70AA2736753CF7C625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0593C7645DC40B2919A3DB8189A7E7F1">
    <w:name w:val="E0593C7645DC40B2919A3DB8189A7E7F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A3368246B744E81AFCF964EE948F1131">
    <w:name w:val="9A3368246B744E81AFCF964EE948F113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ED6A7D6A562492E89279D3D2504FA341">
    <w:name w:val="AED6A7D6A562492E89279D3D2504FA34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A42F9328BA5446D8C5C54033F6F32851">
    <w:name w:val="BA42F9328BA5446D8C5C54033F6F3285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50391010A94494E8D94584138A1932E1">
    <w:name w:val="650391010A94494E8D94584138A1932E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A5AEA910E0143B3BC395FE0C25470521">
    <w:name w:val="8A5AEA910E0143B3BC395FE0C2547052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C400E04A2FA4797A9DF9CE668358DE01">
    <w:name w:val="7C400E04A2FA4797A9DF9CE668358DE0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A238541D3F8496F9C54BA5265E7BE2F1">
    <w:name w:val="8A238541D3F8496F9C54BA5265E7BE2F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1090954AB5341D39E6140B2C5B4A29D1">
    <w:name w:val="91090954AB5341D39E6140B2C5B4A29D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AECD56918444E3EBF716364D552426A1">
    <w:name w:val="4AECD56918444E3EBF716364D552426A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EFD1DDD5C1A495FB6F0065C1FD834D41">
    <w:name w:val="1EFD1DDD5C1A495FB6F0065C1FD834D4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9610E831759472B8B4054559C5E3B451">
    <w:name w:val="69610E831759472B8B4054559C5E3B45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A5C3AF7A3234E38904A368F58CDA3AD1">
    <w:name w:val="4A5C3AF7A3234E38904A368F58CDA3AD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4C36358AEE744848770831225D200CF1">
    <w:name w:val="C4C36358AEE744848770831225D200CF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5D6053565914EB8919803FDF4034A061">
    <w:name w:val="85D6053565914EB8919803FDF4034A06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6A906AB60B14CA9BECFAB1B4A7547D51">
    <w:name w:val="96A906AB60B14CA9BECFAB1B4A7547D5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E07EA66EB6442D5B25DA71617C4D1D81">
    <w:name w:val="AE07EA66EB6442D5B25DA71617C4D1D8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B88447A6A5D4FE9AAC6F5D437605A2B1">
    <w:name w:val="4B88447A6A5D4FE9AAC6F5D437605A2B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A5EB955C8D049A49C189A2C09E699991">
    <w:name w:val="4A5EB955C8D049A49C189A2C09E69999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BF3E2078D3D42AEA9002DEC5753F0571">
    <w:name w:val="8BF3E2078D3D42AEA9002DEC5753F057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979CA676B8B4A0894DFDB1166BB53F31">
    <w:name w:val="3979CA676B8B4A0894DFDB1166BB53F3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F8C7EDD9EF0467CAF55151FBBD888CC1">
    <w:name w:val="FF8C7EDD9EF0467CAF55151FBBD888CC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95E6B8610F04CDFB45EB339172133B11">
    <w:name w:val="195E6B8610F04CDFB45EB339172133B1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EACEADD486A4BABB0609AB9E656D0211">
    <w:name w:val="EEACEADD486A4BABB0609AB9E656D021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B97E2EF250D4417860EF98680A1BC0C1">
    <w:name w:val="8B97E2EF250D4417860EF98680A1BC0C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7E7C500F05847C7AF604BF13562C6351">
    <w:name w:val="A7E7C500F05847C7AF604BF13562C635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9D48C355D034B99A29AFF7436B6B4751">
    <w:name w:val="B9D48C355D034B99A29AFF7436B6B475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C2AA3DC46254A8AAD444B0D709382381">
    <w:name w:val="3C2AA3DC46254A8AAD444B0D70938238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5389309E6C344CC9C6463D0D314E9171">
    <w:name w:val="E5389309E6C344CC9C6463D0D314E917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AC11060065547369A4C30379623CBF41">
    <w:name w:val="EAC11060065547369A4C30379623CBF4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E1088B0A0A24462854FE47677F5B0581">
    <w:name w:val="CE1088B0A0A24462854FE47677F5B058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42FD5EB64D24383B13987076F531D1B1">
    <w:name w:val="F42FD5EB64D24383B13987076F531D1B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4CD2F07F7164D1FB03CBFA6D18996C41">
    <w:name w:val="24CD2F07F7164D1FB03CBFA6D18996C4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239B6340E924F44AA353D2CCDB6C8301">
    <w:name w:val="F239B6340E924F44AA353D2CCDB6C830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2DC8210641249369FC3B2C9A21602F81">
    <w:name w:val="42DC8210641249369FC3B2C9A21602F8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B0ABA0A41004BA0955B4B7F66294D971">
    <w:name w:val="3B0ABA0A41004BA0955B4B7F66294D97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972E8B2402B4407AAE91E3C59CF0F201">
    <w:name w:val="A972E8B2402B4407AAE91E3C59CF0F20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BAE999DC3854A858085BC589A819F2D1">
    <w:name w:val="9BAE999DC3854A858085BC589A819F2D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7F4BE28F0C14D5FAC81F117B01CCA3A1">
    <w:name w:val="77F4BE28F0C14D5FAC81F117B01CCA3A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64D147F8C8E494D9A1864752AAB60221">
    <w:name w:val="664D147F8C8E494D9A1864752AAB6022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1DA452F06A64A0E903C3FB0C6299E691">
    <w:name w:val="E1DA452F06A64A0E903C3FB0C6299E69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5CBBAA7EEB444DDAFD841A07AD354A41">
    <w:name w:val="B5CBBAA7EEB444DDAFD841A07AD354A4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8D270A38B184FDD89B3298EB58105191">
    <w:name w:val="88D270A38B184FDD89B3298EB5810519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23E9D71C6F94DC08084E8623FA9249E1">
    <w:name w:val="223E9D71C6F94DC08084E8623FA9249E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75EFF6A1D39487298077D5EA3971BA61">
    <w:name w:val="575EFF6A1D39487298077D5EA3971BA6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DA6282429BD43C8927D85A2705928701">
    <w:name w:val="7DA6282429BD43C8927D85A270592870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A1994069B4B4600AC8789BB750E85C51">
    <w:name w:val="7A1994069B4B4600AC8789BB750E85C5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8DFCF326DFD49EC87EFDA866BF34D481">
    <w:name w:val="D8DFCF326DFD49EC87EFDA866BF34D48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10D803F42FC48608781FE694E35F9651">
    <w:name w:val="910D803F42FC48608781FE694E35F965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D72AD850F564513A10E789F00B148961">
    <w:name w:val="CD72AD850F564513A10E789F00B14896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A92D131C88B406FA2544C15A71888901">
    <w:name w:val="7A92D131C88B406FA2544C15A7188890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4885BF86CAE4932BE55F80B22047A481">
    <w:name w:val="24885BF86CAE4932BE55F80B22047A48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F08DC79CA82420082C8819B156E7B581">
    <w:name w:val="FF08DC79CA82420082C8819B156E7B58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030EC449D8BD4D7099D423C5C699006D1">
    <w:name w:val="030EC449D8BD4D7099D423C5C699006D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ADE9B1BB747403EA342B035D63408611">
    <w:name w:val="6ADE9B1BB747403EA342B035D6340861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18855A1A7814D6DB0F553AA6966F4361">
    <w:name w:val="F18855A1A7814D6DB0F553AA6966F436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E7FC9B1608D497C9295BD5D19784FF61">
    <w:name w:val="5E7FC9B1608D497C9295BD5D19784FF6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79B7A2FD695465C8D719CCE811F2AAB1">
    <w:name w:val="579B7A2FD695465C8D719CCE811F2AAB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1C668222DFE4B14B179958C14ED5CAE1">
    <w:name w:val="E1C668222DFE4B14B179958C14ED5CAE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B1C4D015C3340F9966C0D66DFA9909B1">
    <w:name w:val="BB1C4D015C3340F9966C0D66DFA9909B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7C84294EA0744D5AD88A1792C6C266C1">
    <w:name w:val="D7C84294EA0744D5AD88A1792C6C266C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5296AB5CC3D499FBD882047D5B626BB1">
    <w:name w:val="15296AB5CC3D499FBD882047D5B626BB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D44B15F1EAE4CF0AC5FAE4059A0D94D1">
    <w:name w:val="CD44B15F1EAE4CF0AC5FAE4059A0D94D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71108C90AED4E41A66655850EB82E561">
    <w:name w:val="D71108C90AED4E41A66655850EB82E56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8858A4B6A3E40899905432CC2C94C771">
    <w:name w:val="68858A4B6A3E40899905432CC2C94C77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7B56EED3D024E67B3A06B963ADEAD3F1">
    <w:name w:val="C7B56EED3D024E67B3A06B963ADEAD3F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EF4E161A8A242F38635B407E4C7FC5D1">
    <w:name w:val="8EF4E161A8A242F38635B407E4C7FC5D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E358DE825A44DF4B399EC57209976F91">
    <w:name w:val="9E358DE825A44DF4B399EC57209976F9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855FEBA12C64CB193DD434875C505621">
    <w:name w:val="B855FEBA12C64CB193DD434875C50562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94AC7FDF51245F4B4FA54F6A94C7EBF1">
    <w:name w:val="194AC7FDF51245F4B4FA54F6A94C7EBF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90FBBF17D844A3CA70167B7AC600CBA1">
    <w:name w:val="A90FBBF17D844A3CA70167B7AC600CBA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BAA10AE85E1436BBB9B32847C6B993B1">
    <w:name w:val="BBAA10AE85E1436BBB9B32847C6B993B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A207BE560004FFF81349D1439D78EDB1">
    <w:name w:val="3A207BE560004FFF81349D1439D78EDB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16E113F309B4B4581FDB50507AB87C41">
    <w:name w:val="A16E113F309B4B4581FDB50507AB87C4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EE831CF0DBA4025896C2FB4513AD6821">
    <w:name w:val="6EE831CF0DBA4025896C2FB4513AD682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CF4ECD749D14BCABC98DB6C973961021">
    <w:name w:val="5CF4ECD749D14BCABC98DB6C97396102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9FC2B7D93964709ADF4A954B30D6DF21">
    <w:name w:val="E9FC2B7D93964709ADF4A954B30D6DF2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72F1828075F40E3B74CBB39B16884741">
    <w:name w:val="572F1828075F40E3B74CBB39B1688474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0B19D123A5C4DABBA86817F78E3EEE71">
    <w:name w:val="90B19D123A5C4DABBA86817F78E3EEE7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26543CE1F814ECA99958F32FED153A61">
    <w:name w:val="526543CE1F814ECA99958F32FED153A6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9171B6BE5B148ECBFB16E59FBB5156A1">
    <w:name w:val="49171B6BE5B148ECBFB16E59FBB5156A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98A26BFE6D54A48BDC12404CF53CEF91">
    <w:name w:val="398A26BFE6D54A48BDC12404CF53CEF9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D0D507028F44EF99319A2C62B8DCBCB1">
    <w:name w:val="6D0D507028F44EF99319A2C62B8DCBCB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79F8F652325470BB1BAFF4F9FA4235B1">
    <w:name w:val="179F8F652325470BB1BAFF4F9FA4235B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88D1E089B5A40CC9EE84EE7F5015A7F1">
    <w:name w:val="488D1E089B5A40CC9EE84EE7F5015A7F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24723725FB44BF3AF5C0932127C8F691">
    <w:name w:val="724723725FB44BF3AF5C0932127C8F69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3745F9662CD43C59F163044BBC24C3B1">
    <w:name w:val="23745F9662CD43C59F163044BBC24C3B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F62C8F0F433412B84C110060B3FD7DC1">
    <w:name w:val="4F62C8F0F433412B84C110060B3FD7DC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EA39988D8614C83ACD988CC0A7E8E891">
    <w:name w:val="8EA39988D8614C83ACD988CC0A7E8E89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2F21009543C49A5B00E74593B6421A21">
    <w:name w:val="22F21009543C49A5B00E74593B6421A2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958E1A701F546C28089BB615B5D5A341">
    <w:name w:val="5958E1A701F546C28089BB615B5D5A34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8D1A39C164B4FD8BC4B3E4287586C401">
    <w:name w:val="38D1A39C164B4FD8BC4B3E4287586C40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8BCBC0AFC96409EA2317FAADEDD3E2C1">
    <w:name w:val="E8BCBC0AFC96409EA2317FAADEDD3E2C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D319739B2CC4748BD58D4FFF1374A4D1">
    <w:name w:val="9D319739B2CC4748BD58D4FFF1374A4D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B37999E8F88485E8286E6B52802AF571">
    <w:name w:val="5B37999E8F88485E8286E6B52802AF57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7EE5D90E192475DAFBD50B938E489131">
    <w:name w:val="B7EE5D90E192475DAFBD50B938E48913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1F8C1482EAE45F290D4875F9B4DCD301">
    <w:name w:val="B1F8C1482EAE45F290D4875F9B4DCD30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B28D826045445B083F847DEF430E9FD1">
    <w:name w:val="7B28D826045445B083F847DEF430E9FD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5CA77367E1941F7A7DE7065B04849BE1">
    <w:name w:val="B5CA77367E1941F7A7DE7065B04849BE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2AC653E20BA4DE2BE91AE6060C1FDA71">
    <w:name w:val="72AC653E20BA4DE2BE91AE6060C1FDA7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DCD9B690FF3447A99A14E95A7D90C8F1">
    <w:name w:val="CDCD9B690FF3447A99A14E95A7D90C8F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008ABCB36324DFB8BF4A99EABF5FF961">
    <w:name w:val="1008ABCB36324DFB8BF4A99EABF5FF96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50F41237F1B45B7A7891CE68EB80D171">
    <w:name w:val="450F41237F1B45B7A7891CE68EB80D17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27CC7C938024F549628D90F1E0ED3271">
    <w:name w:val="727CC7C938024F549628D90F1E0ED327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E7D0709FFFB48CFBA8E60995D32ABFF1">
    <w:name w:val="DE7D0709FFFB48CFBA8E60995D32ABFF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276F8C6C7B84EE6AA8784D2A911DBD01">
    <w:name w:val="5276F8C6C7B84EE6AA8784D2A911DBD0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9EC6A18A95D4CD4B4718098F47425701">
    <w:name w:val="19EC6A18A95D4CD4B4718098F4742570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B9AC26E089F44D1B2B5A6ACB052316F1">
    <w:name w:val="3B9AC26E089F44D1B2B5A6ACB052316F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6287C0317BC49BF861E63D702FCA84D1">
    <w:name w:val="F6287C0317BC49BF861E63D702FCA84D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62CDD03E4024EF5841C8D802B5347001">
    <w:name w:val="662CDD03E4024EF5841C8D802B534700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B3B99514FCC41F68B92AF447CC7A4E01">
    <w:name w:val="5B3B99514FCC41F68B92AF447CC7A4E0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4E1A9562B294F19A35BD3833CDAFB311">
    <w:name w:val="84E1A9562B294F19A35BD3833CDAFB31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E016E0F854144E898F0CB3E4B2E34931">
    <w:name w:val="8E016E0F854144E898F0CB3E4B2E3493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2F61EB3AF004965B5B75BF0136A29051">
    <w:name w:val="D2F61EB3AF004965B5B75BF0136A2905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5B239C8E3834DD387272565848F9EC51">
    <w:name w:val="95B239C8E3834DD387272565848F9EC5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12AD5FD728045C69AC7F5108848368D1">
    <w:name w:val="812AD5FD728045C69AC7F5108848368D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A7724B0A03F4030A1F35A1AE099EC8F1">
    <w:name w:val="CA7724B0A03F4030A1F35A1AE099EC8F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5C632FA048F49A1B209343F74B8FABC1">
    <w:name w:val="35C632FA048F49A1B209343F74B8FABC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9D9B2FFDDCF4872A616B0CAC8E6213B1">
    <w:name w:val="F9D9B2FFDDCF4872A616B0CAC8E6213B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B302E2AEA674D36AB12AB3E68F127D01">
    <w:name w:val="CB302E2AEA674D36AB12AB3E68F127D0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061B66C83D9C4CD3A1C023714BED65361">
    <w:name w:val="061B66C83D9C4CD3A1C023714BED6536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EFA600735D646E3B7BE1C7F729039EB1">
    <w:name w:val="6EFA600735D646E3B7BE1C7F729039EB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D5EAEEE88054396927587DB13E885A81">
    <w:name w:val="9D5EAEEE88054396927587DB13E885A8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ADB0AF92C924A92BAF893BEFF334E2A1">
    <w:name w:val="7ADB0AF92C924A92BAF893BEFF334E2A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7E68F15354D4C179810DE99B5DB69BD1">
    <w:name w:val="47E68F15354D4C179810DE99B5DB69BD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D41D808C46D4579854A5E0358D9A8F91">
    <w:name w:val="5D41D808C46D4579854A5E0358D9A8F9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41554AA055F4F2A95AA68DE925FD2EB1">
    <w:name w:val="441554AA055F4F2A95AA68DE925FD2EB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ACA50034DDC4350BAEB6DADD25A67EC1">
    <w:name w:val="FACA50034DDC4350BAEB6DADD25A67EC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F79CF61277547CAB39E53D1750B125C2">
    <w:name w:val="5F79CF61277547CAB39E53D1750B125C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Questiontext">
    <w:name w:val="Question text"/>
    <w:basedOn w:val="Normal"/>
    <w:qFormat/>
    <w:rsid w:val="00637271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36CC271ABE64E5DBF3DBAB271E0A9072">
    <w:name w:val="436CC271ABE64E5DBF3DBAB271E0A907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0F11BA95089D4632BF9D2A3E92C6129F2">
    <w:name w:val="0F11BA95089D4632BF9D2A3E92C6129F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AB4B20F849E4377B42CF2FD765018212">
    <w:name w:val="FAB4B20F849E4377B42CF2FD76501821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BC41B8BCAE849DC9EEC1F701A4B2EFC2">
    <w:name w:val="EBC41B8BCAE849DC9EEC1F701A4B2EFC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978AB0A29384F4693BC264FE85BE8EA2">
    <w:name w:val="C978AB0A29384F4693BC264FE85BE8EA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70C0419B34D40AD976DEF046471A4BE2">
    <w:name w:val="B70C0419B34D40AD976DEF046471A4BE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41CC2EA9AA044F7A203126964973A882">
    <w:name w:val="241CC2EA9AA044F7A203126964973A88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7A33D92D80E402DB69BCAFC4AF650DD2">
    <w:name w:val="27A33D92D80E402DB69BCAFC4AF650DD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03123CCF37F41439D8AB509663D5A072">
    <w:name w:val="E03123CCF37F41439D8AB509663D5A07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E81CBF79A284B70AA2736753CF7C6252">
    <w:name w:val="3E81CBF79A284B70AA2736753CF7C625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0593C7645DC40B2919A3DB8189A7E7F2">
    <w:name w:val="E0593C7645DC40B2919A3DB8189A7E7F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A3368246B744E81AFCF964EE948F1132">
    <w:name w:val="9A3368246B744E81AFCF964EE948F113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ED6A7D6A562492E89279D3D2504FA342">
    <w:name w:val="AED6A7D6A562492E89279D3D2504FA34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A42F9328BA5446D8C5C54033F6F32852">
    <w:name w:val="BA42F9328BA5446D8C5C54033F6F3285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50391010A94494E8D94584138A1932E2">
    <w:name w:val="650391010A94494E8D94584138A1932E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A5AEA910E0143B3BC395FE0C25470522">
    <w:name w:val="8A5AEA910E0143B3BC395FE0C2547052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C400E04A2FA4797A9DF9CE668358DE02">
    <w:name w:val="7C400E04A2FA4797A9DF9CE668358DE0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A238541D3F8496F9C54BA5265E7BE2F2">
    <w:name w:val="8A238541D3F8496F9C54BA5265E7BE2F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1090954AB5341D39E6140B2C5B4A29D2">
    <w:name w:val="91090954AB5341D39E6140B2C5B4A29D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AECD56918444E3EBF716364D552426A2">
    <w:name w:val="4AECD56918444E3EBF716364D552426A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EFD1DDD5C1A495FB6F0065C1FD834D42">
    <w:name w:val="1EFD1DDD5C1A495FB6F0065C1FD834D4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9610E831759472B8B4054559C5E3B452">
    <w:name w:val="69610E831759472B8B4054559C5E3B45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A5C3AF7A3234E38904A368F58CDA3AD2">
    <w:name w:val="4A5C3AF7A3234E38904A368F58CDA3AD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4C36358AEE744848770831225D200CF2">
    <w:name w:val="C4C36358AEE744848770831225D200CF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5D6053565914EB8919803FDF4034A062">
    <w:name w:val="85D6053565914EB8919803FDF4034A06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6A906AB60B14CA9BECFAB1B4A7547D52">
    <w:name w:val="96A906AB60B14CA9BECFAB1B4A7547D5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E07EA66EB6442D5B25DA71617C4D1D82">
    <w:name w:val="AE07EA66EB6442D5B25DA71617C4D1D8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B88447A6A5D4FE9AAC6F5D437605A2B2">
    <w:name w:val="4B88447A6A5D4FE9AAC6F5D437605A2B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A5EB955C8D049A49C189A2C09E699992">
    <w:name w:val="4A5EB955C8D049A49C189A2C09E69999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BF3E2078D3D42AEA9002DEC5753F0572">
    <w:name w:val="8BF3E2078D3D42AEA9002DEC5753F057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979CA676B8B4A0894DFDB1166BB53F32">
    <w:name w:val="3979CA676B8B4A0894DFDB1166BB53F3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F8C7EDD9EF0467CAF55151FBBD888CC2">
    <w:name w:val="FF8C7EDD9EF0467CAF55151FBBD888CC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95E6B8610F04CDFB45EB339172133B12">
    <w:name w:val="195E6B8610F04CDFB45EB339172133B1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EACEADD486A4BABB0609AB9E656D0212">
    <w:name w:val="EEACEADD486A4BABB0609AB9E656D021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B97E2EF250D4417860EF98680A1BC0C2">
    <w:name w:val="8B97E2EF250D4417860EF98680A1BC0C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7E7C500F05847C7AF604BF13562C6352">
    <w:name w:val="A7E7C500F05847C7AF604BF13562C635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9D48C355D034B99A29AFF7436B6B4752">
    <w:name w:val="B9D48C355D034B99A29AFF7436B6B475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C2AA3DC46254A8AAD444B0D709382382">
    <w:name w:val="3C2AA3DC46254A8AAD444B0D70938238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5389309E6C344CC9C6463D0D314E9172">
    <w:name w:val="E5389309E6C344CC9C6463D0D314E917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AC11060065547369A4C30379623CBF42">
    <w:name w:val="EAC11060065547369A4C30379623CBF4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E1088B0A0A24462854FE47677F5B0582">
    <w:name w:val="CE1088B0A0A24462854FE47677F5B058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42FD5EB64D24383B13987076F531D1B2">
    <w:name w:val="F42FD5EB64D24383B13987076F531D1B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4CD2F07F7164D1FB03CBFA6D18996C42">
    <w:name w:val="24CD2F07F7164D1FB03CBFA6D18996C4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239B6340E924F44AA353D2CCDB6C8302">
    <w:name w:val="F239B6340E924F44AA353D2CCDB6C830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2DC8210641249369FC3B2C9A21602F82">
    <w:name w:val="42DC8210641249369FC3B2C9A21602F8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B0ABA0A41004BA0955B4B7F66294D972">
    <w:name w:val="3B0ABA0A41004BA0955B4B7F66294D97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972E8B2402B4407AAE91E3C59CF0F202">
    <w:name w:val="A972E8B2402B4407AAE91E3C59CF0F20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BAE999DC3854A858085BC589A819F2D2">
    <w:name w:val="9BAE999DC3854A858085BC589A819F2D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7F4BE28F0C14D5FAC81F117B01CCA3A2">
    <w:name w:val="77F4BE28F0C14D5FAC81F117B01CCA3A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64D147F8C8E494D9A1864752AAB60222">
    <w:name w:val="664D147F8C8E494D9A1864752AAB6022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1DA452F06A64A0E903C3FB0C6299E692">
    <w:name w:val="E1DA452F06A64A0E903C3FB0C6299E69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5CBBAA7EEB444DDAFD841A07AD354A42">
    <w:name w:val="B5CBBAA7EEB444DDAFD841A07AD354A4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8D270A38B184FDD89B3298EB58105192">
    <w:name w:val="88D270A38B184FDD89B3298EB5810519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23E9D71C6F94DC08084E8623FA9249E2">
    <w:name w:val="223E9D71C6F94DC08084E8623FA9249E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75EFF6A1D39487298077D5EA3971BA62">
    <w:name w:val="575EFF6A1D39487298077D5EA3971BA6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DA6282429BD43C8927D85A2705928702">
    <w:name w:val="7DA6282429BD43C8927D85A270592870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A1994069B4B4600AC8789BB750E85C52">
    <w:name w:val="7A1994069B4B4600AC8789BB750E85C5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8DFCF326DFD49EC87EFDA866BF34D482">
    <w:name w:val="D8DFCF326DFD49EC87EFDA866BF34D48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10D803F42FC48608781FE694E35F9652">
    <w:name w:val="910D803F42FC48608781FE694E35F965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D72AD850F564513A10E789F00B148962">
    <w:name w:val="CD72AD850F564513A10E789F00B14896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A92D131C88B406FA2544C15A71888902">
    <w:name w:val="7A92D131C88B406FA2544C15A7188890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4885BF86CAE4932BE55F80B22047A482">
    <w:name w:val="24885BF86CAE4932BE55F80B22047A48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F08DC79CA82420082C8819B156E7B582">
    <w:name w:val="FF08DC79CA82420082C8819B156E7B58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030EC449D8BD4D7099D423C5C699006D2">
    <w:name w:val="030EC449D8BD4D7099D423C5C699006D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ADE9B1BB747403EA342B035D63408612">
    <w:name w:val="6ADE9B1BB747403EA342B035D6340861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18855A1A7814D6DB0F553AA6966F4362">
    <w:name w:val="F18855A1A7814D6DB0F553AA6966F436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E7FC9B1608D497C9295BD5D19784FF62">
    <w:name w:val="5E7FC9B1608D497C9295BD5D19784FF6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79B7A2FD695465C8D719CCE811F2AAB2">
    <w:name w:val="579B7A2FD695465C8D719CCE811F2AAB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1C668222DFE4B14B179958C14ED5CAE2">
    <w:name w:val="E1C668222DFE4B14B179958C14ED5CAE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B1C4D015C3340F9966C0D66DFA9909B2">
    <w:name w:val="BB1C4D015C3340F9966C0D66DFA9909B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7C84294EA0744D5AD88A1792C6C266C2">
    <w:name w:val="D7C84294EA0744D5AD88A1792C6C266C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5296AB5CC3D499FBD882047D5B626BB2">
    <w:name w:val="15296AB5CC3D499FBD882047D5B626BB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D44B15F1EAE4CF0AC5FAE4059A0D94D2">
    <w:name w:val="CD44B15F1EAE4CF0AC5FAE4059A0D94D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71108C90AED4E41A66655850EB82E562">
    <w:name w:val="D71108C90AED4E41A66655850EB82E56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8858A4B6A3E40899905432CC2C94C772">
    <w:name w:val="68858A4B6A3E40899905432CC2C94C77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7B56EED3D024E67B3A06B963ADEAD3F2">
    <w:name w:val="C7B56EED3D024E67B3A06B963ADEAD3F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EF4E161A8A242F38635B407E4C7FC5D2">
    <w:name w:val="8EF4E161A8A242F38635B407E4C7FC5D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E358DE825A44DF4B399EC57209976F92">
    <w:name w:val="9E358DE825A44DF4B399EC57209976F9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855FEBA12C64CB193DD434875C505622">
    <w:name w:val="B855FEBA12C64CB193DD434875C50562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94AC7FDF51245F4B4FA54F6A94C7EBF2">
    <w:name w:val="194AC7FDF51245F4B4FA54F6A94C7EBF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90FBBF17D844A3CA70167B7AC600CBA2">
    <w:name w:val="A90FBBF17D844A3CA70167B7AC600CBA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BAA10AE85E1436BBB9B32847C6B993B2">
    <w:name w:val="BBAA10AE85E1436BBB9B32847C6B993B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A207BE560004FFF81349D1439D78EDB2">
    <w:name w:val="3A207BE560004FFF81349D1439D78EDB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16E113F309B4B4581FDB50507AB87C42">
    <w:name w:val="A16E113F309B4B4581FDB50507AB87C4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EE831CF0DBA4025896C2FB4513AD6822">
    <w:name w:val="6EE831CF0DBA4025896C2FB4513AD682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CF4ECD749D14BCABC98DB6C973961022">
    <w:name w:val="5CF4ECD749D14BCABC98DB6C97396102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9FC2B7D93964709ADF4A954B30D6DF22">
    <w:name w:val="E9FC2B7D93964709ADF4A954B30D6DF2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72F1828075F40E3B74CBB39B16884742">
    <w:name w:val="572F1828075F40E3B74CBB39B1688474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0B19D123A5C4DABBA86817F78E3EEE72">
    <w:name w:val="90B19D123A5C4DABBA86817F78E3EEE7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26543CE1F814ECA99958F32FED153A62">
    <w:name w:val="526543CE1F814ECA99958F32FED153A6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9171B6BE5B148ECBFB16E59FBB5156A2">
    <w:name w:val="49171B6BE5B148ECBFB16E59FBB5156A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98A26BFE6D54A48BDC12404CF53CEF92">
    <w:name w:val="398A26BFE6D54A48BDC12404CF53CEF9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D0D507028F44EF99319A2C62B8DCBCB2">
    <w:name w:val="6D0D507028F44EF99319A2C62B8DCBCB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79F8F652325470BB1BAFF4F9FA4235B2">
    <w:name w:val="179F8F652325470BB1BAFF4F9FA4235B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88D1E089B5A40CC9EE84EE7F5015A7F2">
    <w:name w:val="488D1E089B5A40CC9EE84EE7F5015A7F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24723725FB44BF3AF5C0932127C8F692">
    <w:name w:val="724723725FB44BF3AF5C0932127C8F69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3745F9662CD43C59F163044BBC24C3B2">
    <w:name w:val="23745F9662CD43C59F163044BBC24C3B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F62C8F0F433412B84C110060B3FD7DC2">
    <w:name w:val="4F62C8F0F433412B84C110060B3FD7DC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EA39988D8614C83ACD988CC0A7E8E892">
    <w:name w:val="8EA39988D8614C83ACD988CC0A7E8E89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2F21009543C49A5B00E74593B6421A22">
    <w:name w:val="22F21009543C49A5B00E74593B6421A2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958E1A701F546C28089BB615B5D5A342">
    <w:name w:val="5958E1A701F546C28089BB615B5D5A34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8D1A39C164B4FD8BC4B3E4287586C402">
    <w:name w:val="38D1A39C164B4FD8BC4B3E4287586C40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8BCBC0AFC96409EA2317FAADEDD3E2C2">
    <w:name w:val="E8BCBC0AFC96409EA2317FAADEDD3E2C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D319739B2CC4748BD58D4FFF1374A4D2">
    <w:name w:val="9D319739B2CC4748BD58D4FFF1374A4D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B37999E8F88485E8286E6B52802AF572">
    <w:name w:val="5B37999E8F88485E8286E6B52802AF57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7EE5D90E192475DAFBD50B938E489132">
    <w:name w:val="B7EE5D90E192475DAFBD50B938E48913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1F8C1482EAE45F290D4875F9B4DCD302">
    <w:name w:val="B1F8C1482EAE45F290D4875F9B4DCD30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B28D826045445B083F847DEF430E9FD2">
    <w:name w:val="7B28D826045445B083F847DEF430E9FD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5CA77367E1941F7A7DE7065B04849BE2">
    <w:name w:val="B5CA77367E1941F7A7DE7065B04849BE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2AC653E20BA4DE2BE91AE6060C1FDA72">
    <w:name w:val="72AC653E20BA4DE2BE91AE6060C1FDA7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DCD9B690FF3447A99A14E95A7D90C8F2">
    <w:name w:val="CDCD9B690FF3447A99A14E95A7D90C8F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008ABCB36324DFB8BF4A99EABF5FF962">
    <w:name w:val="1008ABCB36324DFB8BF4A99EABF5FF96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50F41237F1B45B7A7891CE68EB80D172">
    <w:name w:val="450F41237F1B45B7A7891CE68EB80D17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27CC7C938024F549628D90F1E0ED3272">
    <w:name w:val="727CC7C938024F549628D90F1E0ED327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E7D0709FFFB48CFBA8E60995D32ABFF2">
    <w:name w:val="DE7D0709FFFB48CFBA8E60995D32ABFF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276F8C6C7B84EE6AA8784D2A911DBD02">
    <w:name w:val="5276F8C6C7B84EE6AA8784D2A911DBD0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9EC6A18A95D4CD4B4718098F47425702">
    <w:name w:val="19EC6A18A95D4CD4B4718098F4742570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B9AC26E089F44D1B2B5A6ACB052316F2">
    <w:name w:val="3B9AC26E089F44D1B2B5A6ACB052316F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6287C0317BC49BF861E63D702FCA84D2">
    <w:name w:val="F6287C0317BC49BF861E63D702FCA84D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62CDD03E4024EF5841C8D802B5347002">
    <w:name w:val="662CDD03E4024EF5841C8D802B534700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B3B99514FCC41F68B92AF447CC7A4E02">
    <w:name w:val="5B3B99514FCC41F68B92AF447CC7A4E0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4E1A9562B294F19A35BD3833CDAFB312">
    <w:name w:val="84E1A9562B294F19A35BD3833CDAFB31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E016E0F854144E898F0CB3E4B2E34932">
    <w:name w:val="8E016E0F854144E898F0CB3E4B2E3493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2F61EB3AF004965B5B75BF0136A29052">
    <w:name w:val="D2F61EB3AF004965B5B75BF0136A2905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5B239C8E3834DD387272565848F9EC52">
    <w:name w:val="95B239C8E3834DD387272565848F9EC5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12AD5FD728045C69AC7F5108848368D2">
    <w:name w:val="812AD5FD728045C69AC7F5108848368D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A7724B0A03F4030A1F35A1AE099EC8F2">
    <w:name w:val="CA7724B0A03F4030A1F35A1AE099EC8F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5C632FA048F49A1B209343F74B8FABC2">
    <w:name w:val="35C632FA048F49A1B209343F74B8FABC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9D9B2FFDDCF4872A616B0CAC8E6213B2">
    <w:name w:val="F9D9B2FFDDCF4872A616B0CAC8E6213B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B302E2AEA674D36AB12AB3E68F127D02">
    <w:name w:val="CB302E2AEA674D36AB12AB3E68F127D0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061B66C83D9C4CD3A1C023714BED65362">
    <w:name w:val="061B66C83D9C4CD3A1C023714BED6536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EFA600735D646E3B7BE1C7F729039EB2">
    <w:name w:val="6EFA600735D646E3B7BE1C7F729039EB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D5EAEEE88054396927587DB13E885A82">
    <w:name w:val="9D5EAEEE88054396927587DB13E885A8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ADB0AF92C924A92BAF893BEFF334E2A2">
    <w:name w:val="7ADB0AF92C924A92BAF893BEFF334E2A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7E68F15354D4C179810DE99B5DB69BD2">
    <w:name w:val="47E68F15354D4C179810DE99B5DB69BD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D41D808C46D4579854A5E0358D9A8F92">
    <w:name w:val="5D41D808C46D4579854A5E0358D9A8F9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41554AA055F4F2A95AA68DE925FD2EB2">
    <w:name w:val="441554AA055F4F2A95AA68DE925FD2EB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ACA50034DDC4350BAEB6DADD25A67EC2">
    <w:name w:val="FACA50034DDC4350BAEB6DADD25A67EC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F2C5C3E210043B1827CBBD624E2C8F3">
    <w:name w:val="2F2C5C3E210043B1827CBBD624E2C8F3"/>
    <w:rsid w:val="0088667C"/>
  </w:style>
  <w:style w:type="paragraph" w:customStyle="1" w:styleId="39622A3D2EA44F7DA3D787B759D62A36">
    <w:name w:val="39622A3D2EA44F7DA3D787B759D62A36"/>
    <w:rsid w:val="0088667C"/>
  </w:style>
  <w:style w:type="paragraph" w:customStyle="1" w:styleId="178CBF46B9184BC7A4E014BD44EC16E1">
    <w:name w:val="178CBF46B9184BC7A4E014BD44EC16E1"/>
    <w:rsid w:val="0088667C"/>
  </w:style>
  <w:style w:type="paragraph" w:customStyle="1" w:styleId="3C43CB2DBCC04D95846699796517AEC6">
    <w:name w:val="3C43CB2DBCC04D95846699796517AEC6"/>
    <w:rsid w:val="0088667C"/>
  </w:style>
  <w:style w:type="paragraph" w:customStyle="1" w:styleId="F4D8D293A26C43C5830E9CACCA590818">
    <w:name w:val="F4D8D293A26C43C5830E9CACCA590818"/>
    <w:rsid w:val="0088667C"/>
  </w:style>
  <w:style w:type="paragraph" w:customStyle="1" w:styleId="5C65BE04A968441E9A52766DBC3AD8F6">
    <w:name w:val="5C65BE04A968441E9A52766DBC3AD8F6"/>
    <w:rsid w:val="0088667C"/>
  </w:style>
  <w:style w:type="paragraph" w:customStyle="1" w:styleId="5F79CF61277547CAB39E53D1750B125C3">
    <w:name w:val="5F79CF61277547CAB39E53D1750B125C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F2C5C3E210043B1827CBBD624E2C8F31">
    <w:name w:val="2F2C5C3E210043B1827CBBD624E2C8F3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9622A3D2EA44F7DA3D787B759D62A361">
    <w:name w:val="39622A3D2EA44F7DA3D787B759D62A36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78CBF46B9184BC7A4E014BD44EC16E11">
    <w:name w:val="178CBF46B9184BC7A4E014BD44EC16E1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C43CB2DBCC04D95846699796517AEC61">
    <w:name w:val="3C43CB2DBCC04D95846699796517AEC6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4D8D293A26C43C5830E9CACCA5908181">
    <w:name w:val="F4D8D293A26C43C5830E9CACCA590818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C65BE04A968441E9A52766DBC3AD8F61">
    <w:name w:val="5C65BE04A968441E9A52766DBC3AD8F6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41CC2EA9AA044F7A203126964973A883">
    <w:name w:val="241CC2EA9AA044F7A203126964973A88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7A33D92D80E402DB69BCAFC4AF650DD3">
    <w:name w:val="27A33D92D80E402DB69BCAFC4AF650DD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03123CCF37F41439D8AB509663D5A073">
    <w:name w:val="E03123CCF37F41439D8AB509663D5A07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E81CBF79A284B70AA2736753CF7C6253">
    <w:name w:val="3E81CBF79A284B70AA2736753CF7C625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0593C7645DC40B2919A3DB8189A7E7F3">
    <w:name w:val="E0593C7645DC40B2919A3DB8189A7E7F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A3368246B744E81AFCF964EE948F1133">
    <w:name w:val="9A3368246B744E81AFCF964EE948F113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ED6A7D6A562492E89279D3D2504FA343">
    <w:name w:val="AED6A7D6A562492E89279D3D2504FA34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A42F9328BA5446D8C5C54033F6F32853">
    <w:name w:val="BA42F9328BA5446D8C5C54033F6F3285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50391010A94494E8D94584138A1932E3">
    <w:name w:val="650391010A94494E8D94584138A1932E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A5AEA910E0143B3BC395FE0C25470523">
    <w:name w:val="8A5AEA910E0143B3BC395FE0C2547052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C400E04A2FA4797A9DF9CE668358DE03">
    <w:name w:val="7C400E04A2FA4797A9DF9CE668358DE0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A238541D3F8496F9C54BA5265E7BE2F3">
    <w:name w:val="8A238541D3F8496F9C54BA5265E7BE2F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1090954AB5341D39E6140B2C5B4A29D3">
    <w:name w:val="91090954AB5341D39E6140B2C5B4A29D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AECD56918444E3EBF716364D552426A3">
    <w:name w:val="4AECD56918444E3EBF716364D552426A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EFD1DDD5C1A495FB6F0065C1FD834D43">
    <w:name w:val="1EFD1DDD5C1A495FB6F0065C1FD834D4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9610E831759472B8B4054559C5E3B453">
    <w:name w:val="69610E831759472B8B4054559C5E3B45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A5C3AF7A3234E38904A368F58CDA3AD3">
    <w:name w:val="4A5C3AF7A3234E38904A368F58CDA3AD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4C36358AEE744848770831225D200CF3">
    <w:name w:val="C4C36358AEE744848770831225D200CF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5D6053565914EB8919803FDF4034A063">
    <w:name w:val="85D6053565914EB8919803FDF4034A06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6A906AB60B14CA9BECFAB1B4A7547D53">
    <w:name w:val="96A906AB60B14CA9BECFAB1B4A7547D5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E07EA66EB6442D5B25DA71617C4D1D83">
    <w:name w:val="AE07EA66EB6442D5B25DA71617C4D1D8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B88447A6A5D4FE9AAC6F5D437605A2B3">
    <w:name w:val="4B88447A6A5D4FE9AAC6F5D437605A2B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A5EB955C8D049A49C189A2C09E699993">
    <w:name w:val="4A5EB955C8D049A49C189A2C09E69999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BF3E2078D3D42AEA9002DEC5753F0573">
    <w:name w:val="8BF3E2078D3D42AEA9002DEC5753F057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979CA676B8B4A0894DFDB1166BB53F33">
    <w:name w:val="3979CA676B8B4A0894DFDB1166BB53F3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F8C7EDD9EF0467CAF55151FBBD888CC3">
    <w:name w:val="FF8C7EDD9EF0467CAF55151FBBD888CC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95E6B8610F04CDFB45EB339172133B13">
    <w:name w:val="195E6B8610F04CDFB45EB339172133B1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EACEADD486A4BABB0609AB9E656D0213">
    <w:name w:val="EEACEADD486A4BABB0609AB9E656D021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B97E2EF250D4417860EF98680A1BC0C3">
    <w:name w:val="8B97E2EF250D4417860EF98680A1BC0C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7E7C500F05847C7AF604BF13562C6353">
    <w:name w:val="A7E7C500F05847C7AF604BF13562C635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9D48C355D034B99A29AFF7436B6B4753">
    <w:name w:val="B9D48C355D034B99A29AFF7436B6B475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C2AA3DC46254A8AAD444B0D709382383">
    <w:name w:val="3C2AA3DC46254A8AAD444B0D70938238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5389309E6C344CC9C6463D0D314E9173">
    <w:name w:val="E5389309E6C344CC9C6463D0D314E917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AC11060065547369A4C30379623CBF43">
    <w:name w:val="EAC11060065547369A4C30379623CBF4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E1088B0A0A24462854FE47677F5B0583">
    <w:name w:val="CE1088B0A0A24462854FE47677F5B058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42FD5EB64D24383B13987076F531D1B3">
    <w:name w:val="F42FD5EB64D24383B13987076F531D1B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4CD2F07F7164D1FB03CBFA6D18996C43">
    <w:name w:val="24CD2F07F7164D1FB03CBFA6D18996C4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239B6340E924F44AA353D2CCDB6C8303">
    <w:name w:val="F239B6340E924F44AA353D2CCDB6C830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2DC8210641249369FC3B2C9A21602F83">
    <w:name w:val="42DC8210641249369FC3B2C9A21602F8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B0ABA0A41004BA0955B4B7F66294D973">
    <w:name w:val="3B0ABA0A41004BA0955B4B7F66294D97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972E8B2402B4407AAE91E3C59CF0F203">
    <w:name w:val="A972E8B2402B4407AAE91E3C59CF0F20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BAE999DC3854A858085BC589A819F2D3">
    <w:name w:val="9BAE999DC3854A858085BC589A819F2D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7F4BE28F0C14D5FAC81F117B01CCA3A3">
    <w:name w:val="77F4BE28F0C14D5FAC81F117B01CCA3A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64D147F8C8E494D9A1864752AAB60223">
    <w:name w:val="664D147F8C8E494D9A1864752AAB6022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1DA452F06A64A0E903C3FB0C6299E693">
    <w:name w:val="E1DA452F06A64A0E903C3FB0C6299E69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5CBBAA7EEB444DDAFD841A07AD354A43">
    <w:name w:val="B5CBBAA7EEB444DDAFD841A07AD354A4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8D270A38B184FDD89B3298EB58105193">
    <w:name w:val="88D270A38B184FDD89B3298EB5810519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23E9D71C6F94DC08084E8623FA9249E3">
    <w:name w:val="223E9D71C6F94DC08084E8623FA9249E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75EFF6A1D39487298077D5EA3971BA63">
    <w:name w:val="575EFF6A1D39487298077D5EA3971BA6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DA6282429BD43C8927D85A2705928703">
    <w:name w:val="7DA6282429BD43C8927D85A270592870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A1994069B4B4600AC8789BB750E85C53">
    <w:name w:val="7A1994069B4B4600AC8789BB750E85C5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8DFCF326DFD49EC87EFDA866BF34D483">
    <w:name w:val="D8DFCF326DFD49EC87EFDA866BF34D48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10D803F42FC48608781FE694E35F9653">
    <w:name w:val="910D803F42FC48608781FE694E35F965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D72AD850F564513A10E789F00B148963">
    <w:name w:val="CD72AD850F564513A10E789F00B14896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A92D131C88B406FA2544C15A71888903">
    <w:name w:val="7A92D131C88B406FA2544C15A7188890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4885BF86CAE4932BE55F80B22047A483">
    <w:name w:val="24885BF86CAE4932BE55F80B22047A48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F08DC79CA82420082C8819B156E7B583">
    <w:name w:val="FF08DC79CA82420082C8819B156E7B58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030EC449D8BD4D7099D423C5C699006D3">
    <w:name w:val="030EC449D8BD4D7099D423C5C699006D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ADE9B1BB747403EA342B035D63408613">
    <w:name w:val="6ADE9B1BB747403EA342B035D6340861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18855A1A7814D6DB0F553AA6966F4363">
    <w:name w:val="F18855A1A7814D6DB0F553AA6966F436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E7FC9B1608D497C9295BD5D19784FF63">
    <w:name w:val="5E7FC9B1608D497C9295BD5D19784FF6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79B7A2FD695465C8D719CCE811F2AAB3">
    <w:name w:val="579B7A2FD695465C8D719CCE811F2AAB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1C668222DFE4B14B179958C14ED5CAE3">
    <w:name w:val="E1C668222DFE4B14B179958C14ED5CAE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B1C4D015C3340F9966C0D66DFA9909B3">
    <w:name w:val="BB1C4D015C3340F9966C0D66DFA9909B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7C84294EA0744D5AD88A1792C6C266C3">
    <w:name w:val="D7C84294EA0744D5AD88A1792C6C266C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5296AB5CC3D499FBD882047D5B626BB3">
    <w:name w:val="15296AB5CC3D499FBD882047D5B626BB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D44B15F1EAE4CF0AC5FAE4059A0D94D3">
    <w:name w:val="CD44B15F1EAE4CF0AC5FAE4059A0D94D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71108C90AED4E41A66655850EB82E563">
    <w:name w:val="D71108C90AED4E41A66655850EB82E56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8858A4B6A3E40899905432CC2C94C773">
    <w:name w:val="68858A4B6A3E40899905432CC2C94C77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7B56EED3D024E67B3A06B963ADEAD3F3">
    <w:name w:val="C7B56EED3D024E67B3A06B963ADEAD3F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EF4E161A8A242F38635B407E4C7FC5D3">
    <w:name w:val="8EF4E161A8A242F38635B407E4C7FC5D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E358DE825A44DF4B399EC57209976F93">
    <w:name w:val="9E358DE825A44DF4B399EC57209976F9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855FEBA12C64CB193DD434875C505623">
    <w:name w:val="B855FEBA12C64CB193DD434875C50562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94AC7FDF51245F4B4FA54F6A94C7EBF3">
    <w:name w:val="194AC7FDF51245F4B4FA54F6A94C7EBF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90FBBF17D844A3CA70167B7AC600CBA3">
    <w:name w:val="A90FBBF17D844A3CA70167B7AC600CBA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BAA10AE85E1436BBB9B32847C6B993B3">
    <w:name w:val="BBAA10AE85E1436BBB9B32847C6B993B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A207BE560004FFF81349D1439D78EDB3">
    <w:name w:val="3A207BE560004FFF81349D1439D78EDB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16E113F309B4B4581FDB50507AB87C43">
    <w:name w:val="A16E113F309B4B4581FDB50507AB87C4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EE831CF0DBA4025896C2FB4513AD6823">
    <w:name w:val="6EE831CF0DBA4025896C2FB4513AD682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CF4ECD749D14BCABC98DB6C973961023">
    <w:name w:val="5CF4ECD749D14BCABC98DB6C97396102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9FC2B7D93964709ADF4A954B30D6DF23">
    <w:name w:val="E9FC2B7D93964709ADF4A954B30D6DF2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72F1828075F40E3B74CBB39B16884743">
    <w:name w:val="572F1828075F40E3B74CBB39B1688474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0B19D123A5C4DABBA86817F78E3EEE73">
    <w:name w:val="90B19D123A5C4DABBA86817F78E3EEE7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26543CE1F814ECA99958F32FED153A63">
    <w:name w:val="526543CE1F814ECA99958F32FED153A6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9171B6BE5B148ECBFB16E59FBB5156A3">
    <w:name w:val="49171B6BE5B148ECBFB16E59FBB5156A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98A26BFE6D54A48BDC12404CF53CEF93">
    <w:name w:val="398A26BFE6D54A48BDC12404CF53CEF9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D0D507028F44EF99319A2C62B8DCBCB3">
    <w:name w:val="6D0D507028F44EF99319A2C62B8DCBCB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79F8F652325470BB1BAFF4F9FA4235B3">
    <w:name w:val="179F8F652325470BB1BAFF4F9FA4235B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88D1E089B5A40CC9EE84EE7F5015A7F3">
    <w:name w:val="488D1E089B5A40CC9EE84EE7F5015A7F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24723725FB44BF3AF5C0932127C8F693">
    <w:name w:val="724723725FB44BF3AF5C0932127C8F69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3745F9662CD43C59F163044BBC24C3B3">
    <w:name w:val="23745F9662CD43C59F163044BBC24C3B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F62C8F0F433412B84C110060B3FD7DC3">
    <w:name w:val="4F62C8F0F433412B84C110060B3FD7DC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EA39988D8614C83ACD988CC0A7E8E893">
    <w:name w:val="8EA39988D8614C83ACD988CC0A7E8E89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2F21009543C49A5B00E74593B6421A23">
    <w:name w:val="22F21009543C49A5B00E74593B6421A2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958E1A701F546C28089BB615B5D5A343">
    <w:name w:val="5958E1A701F546C28089BB615B5D5A34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8D1A39C164B4FD8BC4B3E4287586C403">
    <w:name w:val="38D1A39C164B4FD8BC4B3E4287586C40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8BCBC0AFC96409EA2317FAADEDD3E2C3">
    <w:name w:val="E8BCBC0AFC96409EA2317FAADEDD3E2C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D319739B2CC4748BD58D4FFF1374A4D3">
    <w:name w:val="9D319739B2CC4748BD58D4FFF1374A4D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B37999E8F88485E8286E6B52802AF573">
    <w:name w:val="5B37999E8F88485E8286E6B52802AF57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7EE5D90E192475DAFBD50B938E489133">
    <w:name w:val="B7EE5D90E192475DAFBD50B938E48913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1F8C1482EAE45F290D4875F9B4DCD303">
    <w:name w:val="B1F8C1482EAE45F290D4875F9B4DCD30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B28D826045445B083F847DEF430E9FD3">
    <w:name w:val="7B28D826045445B083F847DEF430E9FD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5CA77367E1941F7A7DE7065B04849BE3">
    <w:name w:val="B5CA77367E1941F7A7DE7065B04849BE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2AC653E20BA4DE2BE91AE6060C1FDA73">
    <w:name w:val="72AC653E20BA4DE2BE91AE6060C1FDA7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DCD9B690FF3447A99A14E95A7D90C8F3">
    <w:name w:val="CDCD9B690FF3447A99A14E95A7D90C8F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008ABCB36324DFB8BF4A99EABF5FF963">
    <w:name w:val="1008ABCB36324DFB8BF4A99EABF5FF96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50F41237F1B45B7A7891CE68EB80D173">
    <w:name w:val="450F41237F1B45B7A7891CE68EB80D17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27CC7C938024F549628D90F1E0ED3273">
    <w:name w:val="727CC7C938024F549628D90F1E0ED327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E7D0709FFFB48CFBA8E60995D32ABFF3">
    <w:name w:val="DE7D0709FFFB48CFBA8E60995D32ABFF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276F8C6C7B84EE6AA8784D2A911DBD03">
    <w:name w:val="5276F8C6C7B84EE6AA8784D2A911DBD0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9EC6A18A95D4CD4B4718098F47425703">
    <w:name w:val="19EC6A18A95D4CD4B4718098F4742570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B9AC26E089F44D1B2B5A6ACB052316F3">
    <w:name w:val="3B9AC26E089F44D1B2B5A6ACB052316F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6287C0317BC49BF861E63D702FCA84D3">
    <w:name w:val="F6287C0317BC49BF861E63D702FCA84D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62CDD03E4024EF5841C8D802B5347003">
    <w:name w:val="662CDD03E4024EF5841C8D802B534700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B3B99514FCC41F68B92AF447CC7A4E03">
    <w:name w:val="5B3B99514FCC41F68B92AF447CC7A4E0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4E1A9562B294F19A35BD3833CDAFB313">
    <w:name w:val="84E1A9562B294F19A35BD3833CDAFB31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E016E0F854144E898F0CB3E4B2E34933">
    <w:name w:val="8E016E0F854144E898F0CB3E4B2E3493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2F61EB3AF004965B5B75BF0136A29053">
    <w:name w:val="D2F61EB3AF004965B5B75BF0136A2905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5B239C8E3834DD387272565848F9EC53">
    <w:name w:val="95B239C8E3834DD387272565848F9EC5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12AD5FD728045C69AC7F5108848368D3">
    <w:name w:val="812AD5FD728045C69AC7F5108848368D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A7724B0A03F4030A1F35A1AE099EC8F3">
    <w:name w:val="CA7724B0A03F4030A1F35A1AE099EC8F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5C632FA048F49A1B209343F74B8FABC3">
    <w:name w:val="35C632FA048F49A1B209343F74B8FABC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9D9B2FFDDCF4872A616B0CAC8E6213B3">
    <w:name w:val="F9D9B2FFDDCF4872A616B0CAC8E6213B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B302E2AEA674D36AB12AB3E68F127D03">
    <w:name w:val="CB302E2AEA674D36AB12AB3E68F127D0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061B66C83D9C4CD3A1C023714BED65363">
    <w:name w:val="061B66C83D9C4CD3A1C023714BED6536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EFA600735D646E3B7BE1C7F729039EB3">
    <w:name w:val="6EFA600735D646E3B7BE1C7F729039EB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D5EAEEE88054396927587DB13E885A83">
    <w:name w:val="9D5EAEEE88054396927587DB13E885A8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ADB0AF92C924A92BAF893BEFF334E2A3">
    <w:name w:val="7ADB0AF92C924A92BAF893BEFF334E2A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7E68F15354D4C179810DE99B5DB69BD3">
    <w:name w:val="47E68F15354D4C179810DE99B5DB69BD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D41D808C46D4579854A5E0358D9A8F93">
    <w:name w:val="5D41D808C46D4579854A5E0358D9A8F9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41554AA055F4F2A95AA68DE925FD2EB3">
    <w:name w:val="441554AA055F4F2A95AA68DE925FD2EB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ACA50034DDC4350BAEB6DADD25A67EC3">
    <w:name w:val="FACA50034DDC4350BAEB6DADD25A67EC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73C8F0F89D74EEB9A8C383AE976FA62">
    <w:name w:val="D73C8F0F89D74EEB9A8C383AE976FA62"/>
    <w:rsid w:val="0088667C"/>
  </w:style>
  <w:style w:type="paragraph" w:customStyle="1" w:styleId="5B43C97F9DB64212AB0DBD7C94CB3946">
    <w:name w:val="5B43C97F9DB64212AB0DBD7C94CB3946"/>
    <w:rsid w:val="0088667C"/>
  </w:style>
  <w:style w:type="paragraph" w:customStyle="1" w:styleId="BE74B28DB2FF4A66B598A04A41FEA920">
    <w:name w:val="BE74B28DB2FF4A66B598A04A41FEA920"/>
    <w:rsid w:val="0088667C"/>
  </w:style>
  <w:style w:type="paragraph" w:customStyle="1" w:styleId="B32890B3BC0043D8B8A6C3C7306F9717">
    <w:name w:val="B32890B3BC0043D8B8A6C3C7306F9717"/>
    <w:rsid w:val="0088667C"/>
  </w:style>
  <w:style w:type="paragraph" w:customStyle="1" w:styleId="E8112BB0CEC04B62B5E8FC139E8616EE">
    <w:name w:val="E8112BB0CEC04B62B5E8FC139E8616EE"/>
    <w:rsid w:val="0088667C"/>
  </w:style>
  <w:style w:type="paragraph" w:customStyle="1" w:styleId="E53F432252674E9988EE0D8921863D9D">
    <w:name w:val="E53F432252674E9988EE0D8921863D9D"/>
    <w:rsid w:val="0088667C"/>
  </w:style>
  <w:style w:type="paragraph" w:customStyle="1" w:styleId="1F4547B2D63B4D1AB7A38C26DE8EB406">
    <w:name w:val="1F4547B2D63B4D1AB7A38C26DE8EB406"/>
    <w:rsid w:val="0088667C"/>
  </w:style>
  <w:style w:type="paragraph" w:customStyle="1" w:styleId="ED0AF1F409004A708E539970AAC23B67">
    <w:name w:val="ED0AF1F409004A708E539970AAC23B67"/>
    <w:rsid w:val="0088667C"/>
  </w:style>
  <w:style w:type="paragraph" w:customStyle="1" w:styleId="6DA36B6E56954AA79486601265D2D8B5">
    <w:name w:val="6DA36B6E56954AA79486601265D2D8B5"/>
    <w:rsid w:val="0088667C"/>
  </w:style>
  <w:style w:type="paragraph" w:customStyle="1" w:styleId="A9E68923ACBD4C0ABFB48A5C41A5FA4D">
    <w:name w:val="A9E68923ACBD4C0ABFB48A5C41A5FA4D"/>
    <w:rsid w:val="0088667C"/>
  </w:style>
  <w:style w:type="paragraph" w:customStyle="1" w:styleId="CD21FF596F4D4A5BA7F7A3A0E9FDC816">
    <w:name w:val="CD21FF596F4D4A5BA7F7A3A0E9FDC816"/>
    <w:rsid w:val="0088667C"/>
  </w:style>
  <w:style w:type="paragraph" w:customStyle="1" w:styleId="90D7B4A22FF0449885E57427BBD2594D">
    <w:name w:val="90D7B4A22FF0449885E57427BBD2594D"/>
    <w:rsid w:val="0088667C"/>
  </w:style>
  <w:style w:type="paragraph" w:customStyle="1" w:styleId="F952FA9B916A472BBF3D25E27CCD268E">
    <w:name w:val="F952FA9B916A472BBF3D25E27CCD268E"/>
    <w:rsid w:val="0088667C"/>
  </w:style>
  <w:style w:type="paragraph" w:customStyle="1" w:styleId="9D36B5908F7E43C6AAEBF80FC329A3AD">
    <w:name w:val="9D36B5908F7E43C6AAEBF80FC329A3AD"/>
    <w:rsid w:val="0088667C"/>
  </w:style>
  <w:style w:type="paragraph" w:customStyle="1" w:styleId="6F0AC5D912AD4DAF8DE82A1F69D53231">
    <w:name w:val="6F0AC5D912AD4DAF8DE82A1F69D53231"/>
    <w:rsid w:val="0088667C"/>
  </w:style>
  <w:style w:type="paragraph" w:customStyle="1" w:styleId="95C5E45E80B34756A72168CA49D5EFFB">
    <w:name w:val="95C5E45E80B34756A72168CA49D5EFFB"/>
    <w:rsid w:val="0088667C"/>
  </w:style>
  <w:style w:type="paragraph" w:customStyle="1" w:styleId="920B9E653292438DB4098074DED36EA5">
    <w:name w:val="920B9E653292438DB4098074DED36EA5"/>
    <w:rsid w:val="0088667C"/>
  </w:style>
  <w:style w:type="paragraph" w:customStyle="1" w:styleId="1462E9181EBB4CE0AFDADC65048F6B27">
    <w:name w:val="1462E9181EBB4CE0AFDADC65048F6B27"/>
    <w:rsid w:val="0088667C"/>
  </w:style>
  <w:style w:type="paragraph" w:customStyle="1" w:styleId="3BA475558AB54A778BFBD87235E839B1">
    <w:name w:val="3BA475558AB54A778BFBD87235E839B1"/>
    <w:rsid w:val="0088667C"/>
  </w:style>
  <w:style w:type="paragraph" w:customStyle="1" w:styleId="8ABC9DD1682E45A5B9D97C3EB54E6B84">
    <w:name w:val="8ABC9DD1682E45A5B9D97C3EB54E6B84"/>
    <w:rsid w:val="0088667C"/>
  </w:style>
  <w:style w:type="paragraph" w:customStyle="1" w:styleId="1A1FFCC96A934A78B2AFFDA366FFB134">
    <w:name w:val="1A1FFCC96A934A78B2AFFDA366FFB134"/>
    <w:rsid w:val="0088667C"/>
  </w:style>
  <w:style w:type="paragraph" w:customStyle="1" w:styleId="64B6B9B33CEF47F9B04251572B315174">
    <w:name w:val="64B6B9B33CEF47F9B04251572B315174"/>
    <w:rsid w:val="0088667C"/>
  </w:style>
  <w:style w:type="paragraph" w:customStyle="1" w:styleId="2F6FDF60E5FF447383D6169A4D279E28">
    <w:name w:val="2F6FDF60E5FF447383D6169A4D279E28"/>
    <w:rsid w:val="0088667C"/>
  </w:style>
  <w:style w:type="paragraph" w:customStyle="1" w:styleId="32076FDAEBF44F57B024432C533EDF95">
    <w:name w:val="32076FDAEBF44F57B024432C533EDF95"/>
    <w:rsid w:val="0088667C"/>
  </w:style>
  <w:style w:type="paragraph" w:customStyle="1" w:styleId="FF75EF1FB5C642A383D8AC0E203A3187">
    <w:name w:val="FF75EF1FB5C642A383D8AC0E203A3187"/>
    <w:rsid w:val="0088667C"/>
  </w:style>
  <w:style w:type="paragraph" w:customStyle="1" w:styleId="0CB27B4D320647ECBD5437B918E7CE21">
    <w:name w:val="0CB27B4D320647ECBD5437B918E7CE21"/>
    <w:rsid w:val="0088667C"/>
  </w:style>
  <w:style w:type="paragraph" w:customStyle="1" w:styleId="9726533B8DB3469EAA57760E0C3D5754">
    <w:name w:val="9726533B8DB3469EAA57760E0C3D5754"/>
    <w:rsid w:val="0088667C"/>
  </w:style>
  <w:style w:type="paragraph" w:customStyle="1" w:styleId="C2E57B6FD25545A7935258C0AF55F813">
    <w:name w:val="C2E57B6FD25545A7935258C0AF55F813"/>
    <w:rsid w:val="0088667C"/>
  </w:style>
  <w:style w:type="paragraph" w:customStyle="1" w:styleId="B566B02D86C8458E860D701464E939F6">
    <w:name w:val="B566B02D86C8458E860D701464E939F6"/>
    <w:rsid w:val="0088667C"/>
  </w:style>
  <w:style w:type="paragraph" w:customStyle="1" w:styleId="578CD38188F94D5A8529132C8B0B96DF">
    <w:name w:val="578CD38188F94D5A8529132C8B0B96DF"/>
    <w:rsid w:val="0088667C"/>
  </w:style>
  <w:style w:type="paragraph" w:customStyle="1" w:styleId="FDA4DE5C91FC459A8B679CA7898477EA">
    <w:name w:val="FDA4DE5C91FC459A8B679CA7898477EA"/>
    <w:rsid w:val="0088667C"/>
  </w:style>
  <w:style w:type="paragraph" w:customStyle="1" w:styleId="9378E65503BF4740874E2E351190031B">
    <w:name w:val="9378E65503BF4740874E2E351190031B"/>
    <w:rsid w:val="0088667C"/>
  </w:style>
  <w:style w:type="paragraph" w:customStyle="1" w:styleId="4B50CEC131BD423F8071FF2138C64BE3">
    <w:name w:val="4B50CEC131BD423F8071FF2138C64BE3"/>
    <w:rsid w:val="0088667C"/>
  </w:style>
  <w:style w:type="paragraph" w:customStyle="1" w:styleId="7E573482483A41B38224070B5D833C83">
    <w:name w:val="7E573482483A41B38224070B5D833C83"/>
    <w:rsid w:val="0088667C"/>
  </w:style>
  <w:style w:type="paragraph" w:customStyle="1" w:styleId="32EAD277388D47B18899742742B0222E">
    <w:name w:val="32EAD277388D47B18899742742B0222E"/>
    <w:rsid w:val="0088667C"/>
  </w:style>
  <w:style w:type="paragraph" w:customStyle="1" w:styleId="F89EE1F41D5A44CE8890DFC885FD15CC">
    <w:name w:val="F89EE1F41D5A44CE8890DFC885FD15CC"/>
    <w:rsid w:val="0088667C"/>
  </w:style>
  <w:style w:type="paragraph" w:customStyle="1" w:styleId="253A6A6374B646AC97857E6BFEEDDB82">
    <w:name w:val="253A6A6374B646AC97857E6BFEEDDB82"/>
    <w:rsid w:val="0088667C"/>
  </w:style>
  <w:style w:type="paragraph" w:customStyle="1" w:styleId="BF785CDC71D34E1799F786BE0AAF3F99">
    <w:name w:val="BF785CDC71D34E1799F786BE0AAF3F99"/>
    <w:rsid w:val="0088667C"/>
  </w:style>
  <w:style w:type="paragraph" w:customStyle="1" w:styleId="4D85DD0AAED346308BC7917B0B240DD0">
    <w:name w:val="4D85DD0AAED346308BC7917B0B240DD0"/>
    <w:rsid w:val="0088667C"/>
  </w:style>
  <w:style w:type="paragraph" w:customStyle="1" w:styleId="C153E48A3CCA42B9940BCA0F855B6D29">
    <w:name w:val="C153E48A3CCA42B9940BCA0F855B6D29"/>
    <w:rsid w:val="0088667C"/>
  </w:style>
  <w:style w:type="paragraph" w:customStyle="1" w:styleId="47ACAD879A07405B8E5956958DCE4E45">
    <w:name w:val="47ACAD879A07405B8E5956958DCE4E45"/>
    <w:rsid w:val="0088667C"/>
  </w:style>
  <w:style w:type="paragraph" w:customStyle="1" w:styleId="BD567C3BB4BE43C1B48E6A8282B5127D">
    <w:name w:val="BD567C3BB4BE43C1B48E6A8282B5127D"/>
    <w:rsid w:val="0088667C"/>
  </w:style>
  <w:style w:type="paragraph" w:customStyle="1" w:styleId="6FBAB829B67A4C85A914BF46E8769FEC">
    <w:name w:val="6FBAB829B67A4C85A914BF46E8769FEC"/>
    <w:rsid w:val="0088667C"/>
  </w:style>
  <w:style w:type="paragraph" w:customStyle="1" w:styleId="1D1360D015634811AF00F50D78430CB3">
    <w:name w:val="1D1360D015634811AF00F50D78430CB3"/>
    <w:rsid w:val="0088667C"/>
  </w:style>
  <w:style w:type="paragraph" w:customStyle="1" w:styleId="FCE6D8F090274ADF97FBD1ECDF8BA797">
    <w:name w:val="FCE6D8F090274ADF97FBD1ECDF8BA797"/>
    <w:rsid w:val="0088667C"/>
  </w:style>
  <w:style w:type="paragraph" w:customStyle="1" w:styleId="12D242BE8D694568ABB89A7060F7DBEF">
    <w:name w:val="12D242BE8D694568ABB89A7060F7DBEF"/>
    <w:rsid w:val="0088667C"/>
  </w:style>
  <w:style w:type="paragraph" w:customStyle="1" w:styleId="B007249BCF994CBE9C72C11B4289214B">
    <w:name w:val="B007249BCF994CBE9C72C11B4289214B"/>
    <w:rsid w:val="0088667C"/>
  </w:style>
  <w:style w:type="paragraph" w:customStyle="1" w:styleId="0E7CAB2CB2B44A9EA1FEC4F9743E3B3C">
    <w:name w:val="0E7CAB2CB2B44A9EA1FEC4F9743E3B3C"/>
    <w:rsid w:val="0088667C"/>
  </w:style>
  <w:style w:type="paragraph" w:customStyle="1" w:styleId="0368FC78F7F84205A4521B233737D045">
    <w:name w:val="0368FC78F7F84205A4521B233737D045"/>
    <w:rsid w:val="0088667C"/>
  </w:style>
  <w:style w:type="paragraph" w:customStyle="1" w:styleId="2954AD4BADAE4DE285051B1617DF38E1">
    <w:name w:val="2954AD4BADAE4DE285051B1617DF38E1"/>
    <w:rsid w:val="0088667C"/>
  </w:style>
  <w:style w:type="paragraph" w:customStyle="1" w:styleId="EC4FEFE6066A493F9A730A0C5F9C3591">
    <w:name w:val="EC4FEFE6066A493F9A730A0C5F9C3591"/>
    <w:rsid w:val="0088667C"/>
  </w:style>
  <w:style w:type="paragraph" w:customStyle="1" w:styleId="9297ADD53D424E07B745BB2F8FE526B7">
    <w:name w:val="9297ADD53D424E07B745BB2F8FE526B7"/>
    <w:rsid w:val="0088667C"/>
  </w:style>
  <w:style w:type="paragraph" w:customStyle="1" w:styleId="E75740B18CEB4542BC70ABBA6742B87C">
    <w:name w:val="E75740B18CEB4542BC70ABBA6742B87C"/>
    <w:rsid w:val="0088667C"/>
  </w:style>
  <w:style w:type="paragraph" w:customStyle="1" w:styleId="8C671CAD54B146BDA88C0FB3A443294E">
    <w:name w:val="8C671CAD54B146BDA88C0FB3A443294E"/>
    <w:rsid w:val="0088667C"/>
  </w:style>
  <w:style w:type="paragraph" w:customStyle="1" w:styleId="FDF7369425264688A21A743250E1550E">
    <w:name w:val="FDF7369425264688A21A743250E1550E"/>
    <w:rsid w:val="0088667C"/>
  </w:style>
  <w:style w:type="paragraph" w:customStyle="1" w:styleId="F4938663485C447BB14741446D1E21A9">
    <w:name w:val="F4938663485C447BB14741446D1E21A9"/>
    <w:rsid w:val="0088667C"/>
  </w:style>
  <w:style w:type="paragraph" w:customStyle="1" w:styleId="46D8BCAFC2154D0CAA1F1DAF73F57115">
    <w:name w:val="46D8BCAFC2154D0CAA1F1DAF73F57115"/>
    <w:rsid w:val="0088667C"/>
  </w:style>
  <w:style w:type="paragraph" w:customStyle="1" w:styleId="41C98097233A4954A6152D9D01B40B1C">
    <w:name w:val="41C98097233A4954A6152D9D01B40B1C"/>
    <w:rsid w:val="0088667C"/>
  </w:style>
  <w:style w:type="paragraph" w:customStyle="1" w:styleId="12969591B70E4A1EBE9F667C7EC9E832">
    <w:name w:val="12969591B70E4A1EBE9F667C7EC9E832"/>
    <w:rsid w:val="0088667C"/>
  </w:style>
  <w:style w:type="paragraph" w:customStyle="1" w:styleId="45EA040D4EC34146AD6BEEA10B8B9524">
    <w:name w:val="45EA040D4EC34146AD6BEEA10B8B9524"/>
    <w:rsid w:val="0088667C"/>
  </w:style>
  <w:style w:type="paragraph" w:customStyle="1" w:styleId="DED0A425BD434FE0B7824C80F5386BF5">
    <w:name w:val="DED0A425BD434FE0B7824C80F5386BF5"/>
    <w:rsid w:val="0088667C"/>
  </w:style>
  <w:style w:type="paragraph" w:customStyle="1" w:styleId="082614395AF24DF2AC36CFBFDC43E184">
    <w:name w:val="082614395AF24DF2AC36CFBFDC43E184"/>
    <w:rsid w:val="0088667C"/>
  </w:style>
  <w:style w:type="paragraph" w:customStyle="1" w:styleId="D7D126ECA2FC40B68B7803ABA83197D3">
    <w:name w:val="D7D126ECA2FC40B68B7803ABA83197D3"/>
    <w:rsid w:val="0088667C"/>
  </w:style>
  <w:style w:type="paragraph" w:customStyle="1" w:styleId="4C7C5CC9E10E4E7AA2C148BDE9222821">
    <w:name w:val="4C7C5CC9E10E4E7AA2C148BDE9222821"/>
    <w:rsid w:val="0088667C"/>
  </w:style>
  <w:style w:type="paragraph" w:customStyle="1" w:styleId="DF5E2E517C564EEC810D2F01576E8639">
    <w:name w:val="DF5E2E517C564EEC810D2F01576E8639"/>
    <w:rsid w:val="0088667C"/>
  </w:style>
  <w:style w:type="paragraph" w:customStyle="1" w:styleId="B0F2BF035D5D4C2E88BFA9C3E53288C4">
    <w:name w:val="B0F2BF035D5D4C2E88BFA9C3E53288C4"/>
    <w:rsid w:val="0088667C"/>
  </w:style>
  <w:style w:type="paragraph" w:customStyle="1" w:styleId="4AE9A1B2EB144779B989A4D8325BF415">
    <w:name w:val="4AE9A1B2EB144779B989A4D8325BF415"/>
    <w:rsid w:val="0088667C"/>
  </w:style>
  <w:style w:type="paragraph" w:customStyle="1" w:styleId="42FEA95B0EFA4068A22690246291F188">
    <w:name w:val="42FEA95B0EFA4068A22690246291F188"/>
    <w:rsid w:val="0088667C"/>
  </w:style>
  <w:style w:type="paragraph" w:customStyle="1" w:styleId="032475CBA8884372B7C2D72C4AB45425">
    <w:name w:val="032475CBA8884372B7C2D72C4AB45425"/>
    <w:rsid w:val="0088667C"/>
  </w:style>
  <w:style w:type="paragraph" w:customStyle="1" w:styleId="84F8F9C19917441ABF6285D6EB71FE4D">
    <w:name w:val="84F8F9C19917441ABF6285D6EB71FE4D"/>
    <w:rsid w:val="0088667C"/>
  </w:style>
  <w:style w:type="paragraph" w:customStyle="1" w:styleId="3F168F8908F1468FA8C6493B07638453">
    <w:name w:val="3F168F8908F1468FA8C6493B07638453"/>
    <w:rsid w:val="0088667C"/>
  </w:style>
  <w:style w:type="paragraph" w:customStyle="1" w:styleId="D9BC897BBA6C451680132D3E4AF0F284">
    <w:name w:val="D9BC897BBA6C451680132D3E4AF0F284"/>
    <w:rsid w:val="0088667C"/>
  </w:style>
  <w:style w:type="paragraph" w:customStyle="1" w:styleId="34E17C7AE5A0458F88BDF73FD7088EA8">
    <w:name w:val="34E17C7AE5A0458F88BDF73FD7088EA8"/>
    <w:rsid w:val="0088667C"/>
  </w:style>
  <w:style w:type="paragraph" w:customStyle="1" w:styleId="DF849F3B268B49ED93426741F0E2C0D2">
    <w:name w:val="DF849F3B268B49ED93426741F0E2C0D2"/>
    <w:rsid w:val="0088667C"/>
  </w:style>
  <w:style w:type="paragraph" w:customStyle="1" w:styleId="649BD4858C3D466DAFFAC16F9E80DEF0">
    <w:name w:val="649BD4858C3D466DAFFAC16F9E80DEF0"/>
    <w:rsid w:val="0088667C"/>
  </w:style>
  <w:style w:type="paragraph" w:customStyle="1" w:styleId="EF02941092CB42979445E6D6A9B374E6">
    <w:name w:val="EF02941092CB42979445E6D6A9B374E6"/>
    <w:rsid w:val="0088667C"/>
  </w:style>
  <w:style w:type="paragraph" w:customStyle="1" w:styleId="960599FCCB5A4002A199214BFF5F5B94">
    <w:name w:val="960599FCCB5A4002A199214BFF5F5B94"/>
    <w:rsid w:val="0088667C"/>
  </w:style>
  <w:style w:type="paragraph" w:customStyle="1" w:styleId="CC6A1C597FF645CF9612EF07DB48D88C">
    <w:name w:val="CC6A1C597FF645CF9612EF07DB48D88C"/>
    <w:rsid w:val="0088667C"/>
  </w:style>
  <w:style w:type="paragraph" w:customStyle="1" w:styleId="FCD79D8CF8D04B5ABB2B03EBDD35B4AB">
    <w:name w:val="FCD79D8CF8D04B5ABB2B03EBDD35B4AB"/>
    <w:rsid w:val="0088667C"/>
  </w:style>
  <w:style w:type="paragraph" w:customStyle="1" w:styleId="755F9D034BA94086BFE84C620668A832">
    <w:name w:val="755F9D034BA94086BFE84C620668A832"/>
    <w:rsid w:val="0088667C"/>
  </w:style>
  <w:style w:type="paragraph" w:customStyle="1" w:styleId="960110F58CD1460B835CCE73CB1EB784">
    <w:name w:val="960110F58CD1460B835CCE73CB1EB784"/>
    <w:rsid w:val="0088667C"/>
  </w:style>
  <w:style w:type="paragraph" w:customStyle="1" w:styleId="F691770D9BC549C9B49F946655DD9891">
    <w:name w:val="F691770D9BC549C9B49F946655DD9891"/>
    <w:rsid w:val="0088667C"/>
  </w:style>
  <w:style w:type="paragraph" w:customStyle="1" w:styleId="5187E84281CE46F5ACE5C92D922BBB69">
    <w:name w:val="5187E84281CE46F5ACE5C92D922BBB69"/>
    <w:rsid w:val="0088667C"/>
  </w:style>
  <w:style w:type="paragraph" w:customStyle="1" w:styleId="FF0FA3C53FAF40A3BA7CFE87C4BC46BA">
    <w:name w:val="FF0FA3C53FAF40A3BA7CFE87C4BC46BA"/>
    <w:rsid w:val="0088667C"/>
  </w:style>
  <w:style w:type="paragraph" w:customStyle="1" w:styleId="FF4FD1C9D7574827A7EC008F0F339DCB">
    <w:name w:val="FF4FD1C9D7574827A7EC008F0F339DCB"/>
    <w:rsid w:val="0088667C"/>
  </w:style>
  <w:style w:type="paragraph" w:customStyle="1" w:styleId="84901E55621F41CA8D0441FAC91EE45E">
    <w:name w:val="84901E55621F41CA8D0441FAC91EE45E"/>
    <w:rsid w:val="0088667C"/>
  </w:style>
  <w:style w:type="paragraph" w:customStyle="1" w:styleId="D6833B30692B4AF38EE381E097EF16D3">
    <w:name w:val="D6833B30692B4AF38EE381E097EF16D3"/>
    <w:rsid w:val="0088667C"/>
  </w:style>
  <w:style w:type="paragraph" w:customStyle="1" w:styleId="5619B3FAF55F40D381ED776E3DF1D769">
    <w:name w:val="5619B3FAF55F40D381ED776E3DF1D769"/>
    <w:rsid w:val="0088667C"/>
  </w:style>
  <w:style w:type="paragraph" w:customStyle="1" w:styleId="EDEFF5AACC7748F09D70B821D9212171">
    <w:name w:val="EDEFF5AACC7748F09D70B821D9212171"/>
    <w:rsid w:val="0088667C"/>
  </w:style>
  <w:style w:type="paragraph" w:customStyle="1" w:styleId="42426484CAB54EAD85F2F73571F68ACF">
    <w:name w:val="42426484CAB54EAD85F2F73571F68ACF"/>
    <w:rsid w:val="0088667C"/>
  </w:style>
  <w:style w:type="paragraph" w:customStyle="1" w:styleId="D62405FBD6684605AB8D1E1CD4B6070D">
    <w:name w:val="D62405FBD6684605AB8D1E1CD4B6070D"/>
    <w:rsid w:val="0088667C"/>
  </w:style>
  <w:style w:type="paragraph" w:customStyle="1" w:styleId="BFD3456627CD4C7FB7E3BEA4CC2EAA01">
    <w:name w:val="BFD3456627CD4C7FB7E3BEA4CC2EAA01"/>
    <w:rsid w:val="0088667C"/>
  </w:style>
  <w:style w:type="paragraph" w:customStyle="1" w:styleId="DBB396E9FD1948E282A9270A7887A299">
    <w:name w:val="DBB396E9FD1948E282A9270A7887A299"/>
    <w:rsid w:val="0088667C"/>
  </w:style>
  <w:style w:type="paragraph" w:customStyle="1" w:styleId="F3C1F0A498AF4FCAB4C03618ABAB15EC">
    <w:name w:val="F3C1F0A498AF4FCAB4C03618ABAB15EC"/>
    <w:rsid w:val="0088667C"/>
  </w:style>
  <w:style w:type="paragraph" w:customStyle="1" w:styleId="BC6C048D40CB4C208B80415DDEEB5DD3">
    <w:name w:val="BC6C048D40CB4C208B80415DDEEB5DD3"/>
    <w:rsid w:val="0088667C"/>
  </w:style>
  <w:style w:type="paragraph" w:customStyle="1" w:styleId="8B3D9A7985C84A058EB2CA90EC7E101B">
    <w:name w:val="8B3D9A7985C84A058EB2CA90EC7E101B"/>
    <w:rsid w:val="0088667C"/>
  </w:style>
  <w:style w:type="paragraph" w:customStyle="1" w:styleId="CF4843FBD1F94776A2ACA706DFEEA1C4">
    <w:name w:val="CF4843FBD1F94776A2ACA706DFEEA1C4"/>
    <w:rsid w:val="0088667C"/>
  </w:style>
  <w:style w:type="paragraph" w:customStyle="1" w:styleId="19B061E51CE1440CB1E3D718B3AA8FAE">
    <w:name w:val="19B061E51CE1440CB1E3D718B3AA8FAE"/>
    <w:rsid w:val="0088667C"/>
  </w:style>
  <w:style w:type="paragraph" w:customStyle="1" w:styleId="6C82F9277A1F4E978C82D9241AF6E209">
    <w:name w:val="6C82F9277A1F4E978C82D9241AF6E209"/>
    <w:rsid w:val="0088667C"/>
  </w:style>
  <w:style w:type="paragraph" w:customStyle="1" w:styleId="E390475BB6EB4F5292B23144CA490CB3">
    <w:name w:val="E390475BB6EB4F5292B23144CA490CB3"/>
    <w:rsid w:val="0088667C"/>
  </w:style>
  <w:style w:type="paragraph" w:customStyle="1" w:styleId="CB030541AE93448D8DB0DCD05FDCEB3B">
    <w:name w:val="CB030541AE93448D8DB0DCD05FDCEB3B"/>
    <w:rsid w:val="0088667C"/>
  </w:style>
  <w:style w:type="paragraph" w:customStyle="1" w:styleId="31DAA6D93354414A850464D7E732D5D7">
    <w:name w:val="31DAA6D93354414A850464D7E732D5D7"/>
    <w:rsid w:val="0088667C"/>
  </w:style>
  <w:style w:type="paragraph" w:customStyle="1" w:styleId="9B748BA2A4FC496C800ACA7861FBD9D9">
    <w:name w:val="9B748BA2A4FC496C800ACA7861FBD9D9"/>
    <w:rsid w:val="0088667C"/>
  </w:style>
  <w:style w:type="paragraph" w:customStyle="1" w:styleId="2CFDCDA4E7DA4B52868F2BAA5842DA81">
    <w:name w:val="2CFDCDA4E7DA4B52868F2BAA5842DA81"/>
    <w:rsid w:val="0088667C"/>
  </w:style>
  <w:style w:type="paragraph" w:customStyle="1" w:styleId="014B1D4F00E94AC3B75BBB13B3DE75E8">
    <w:name w:val="014B1D4F00E94AC3B75BBB13B3DE75E8"/>
    <w:rsid w:val="0088667C"/>
  </w:style>
  <w:style w:type="paragraph" w:customStyle="1" w:styleId="7660B1D5CE0E4130B70D9EE7C5451895">
    <w:name w:val="7660B1D5CE0E4130B70D9EE7C5451895"/>
    <w:rsid w:val="0088667C"/>
  </w:style>
  <w:style w:type="paragraph" w:customStyle="1" w:styleId="D5F0F77B369A48DD9CD7BBDD87CAC829">
    <w:name w:val="D5F0F77B369A48DD9CD7BBDD87CAC829"/>
    <w:rsid w:val="0088667C"/>
  </w:style>
  <w:style w:type="paragraph" w:customStyle="1" w:styleId="AD95E763E03A4D2C98634447DC84387A">
    <w:name w:val="AD95E763E03A4D2C98634447DC84387A"/>
    <w:rsid w:val="0088667C"/>
  </w:style>
  <w:style w:type="paragraph" w:customStyle="1" w:styleId="8BBD32A0DED44013843229583E48D387">
    <w:name w:val="8BBD32A0DED44013843229583E48D387"/>
    <w:rsid w:val="0088667C"/>
  </w:style>
  <w:style w:type="paragraph" w:customStyle="1" w:styleId="C5C55AB026FF419988689B551371B900">
    <w:name w:val="C5C55AB026FF419988689B551371B900"/>
    <w:rsid w:val="0088667C"/>
  </w:style>
  <w:style w:type="paragraph" w:customStyle="1" w:styleId="3B083CC3FFD64C9299763CB8E4A62E4F">
    <w:name w:val="3B083CC3FFD64C9299763CB8E4A62E4F"/>
    <w:rsid w:val="0088667C"/>
  </w:style>
  <w:style w:type="paragraph" w:customStyle="1" w:styleId="EB10F508A7E6452E8CC2B7E9A53787D5">
    <w:name w:val="EB10F508A7E6452E8CC2B7E9A53787D5"/>
    <w:rsid w:val="0088667C"/>
  </w:style>
  <w:style w:type="paragraph" w:customStyle="1" w:styleId="9454EA3AEE4A4C7595A8845F9857040A">
    <w:name w:val="9454EA3AEE4A4C7595A8845F9857040A"/>
    <w:rsid w:val="0088667C"/>
  </w:style>
  <w:style w:type="paragraph" w:customStyle="1" w:styleId="5A323F398B0C4C6CAB0E50D858FDCFF7">
    <w:name w:val="5A323F398B0C4C6CAB0E50D858FDCFF7"/>
    <w:rsid w:val="0088667C"/>
  </w:style>
  <w:style w:type="paragraph" w:customStyle="1" w:styleId="1C0009EF54AA4DBC9DED53CAD1BD84B1">
    <w:name w:val="1C0009EF54AA4DBC9DED53CAD1BD84B1"/>
    <w:rsid w:val="0088667C"/>
  </w:style>
  <w:style w:type="paragraph" w:customStyle="1" w:styleId="D49F51576BD14E08831BACC79A414018">
    <w:name w:val="D49F51576BD14E08831BACC79A414018"/>
    <w:rsid w:val="0088667C"/>
  </w:style>
  <w:style w:type="paragraph" w:customStyle="1" w:styleId="D601D7705278463ABBB15E33D1F8AC98">
    <w:name w:val="D601D7705278463ABBB15E33D1F8AC98"/>
    <w:rsid w:val="0088667C"/>
  </w:style>
  <w:style w:type="paragraph" w:customStyle="1" w:styleId="5DB67DC2CEB243BAAF4EEAF4FF450032">
    <w:name w:val="5DB67DC2CEB243BAAF4EEAF4FF450032"/>
    <w:rsid w:val="0088667C"/>
  </w:style>
  <w:style w:type="paragraph" w:customStyle="1" w:styleId="7BFE1117EB834F1987887EAEEFE811E4">
    <w:name w:val="7BFE1117EB834F1987887EAEEFE811E4"/>
    <w:rsid w:val="0088667C"/>
  </w:style>
  <w:style w:type="paragraph" w:customStyle="1" w:styleId="6F6FD7F2CC30441FAABEDE5C76342C2C">
    <w:name w:val="6F6FD7F2CC30441FAABEDE5C76342C2C"/>
    <w:rsid w:val="0088667C"/>
  </w:style>
  <w:style w:type="paragraph" w:customStyle="1" w:styleId="1BE951A293BF41B793D193C1512D0002">
    <w:name w:val="1BE951A293BF41B793D193C1512D0002"/>
    <w:rsid w:val="0088667C"/>
  </w:style>
  <w:style w:type="paragraph" w:customStyle="1" w:styleId="80759B1224DC4816BC25400FDDD676DE">
    <w:name w:val="80759B1224DC4816BC25400FDDD676DE"/>
    <w:rsid w:val="0088667C"/>
  </w:style>
  <w:style w:type="paragraph" w:customStyle="1" w:styleId="C64F91B1311B4C989950D9D43B24589E">
    <w:name w:val="C64F91B1311B4C989950D9D43B24589E"/>
    <w:rsid w:val="0088667C"/>
  </w:style>
  <w:style w:type="paragraph" w:customStyle="1" w:styleId="1855D339B4EB42F1ABE9CBF5EB7B2AC9">
    <w:name w:val="1855D339B4EB42F1ABE9CBF5EB7B2AC9"/>
    <w:rsid w:val="0088667C"/>
  </w:style>
  <w:style w:type="paragraph" w:customStyle="1" w:styleId="A520118D262A467D81E38F00A99567BA">
    <w:name w:val="A520118D262A467D81E38F00A99567BA"/>
    <w:rsid w:val="0088667C"/>
  </w:style>
  <w:style w:type="paragraph" w:customStyle="1" w:styleId="015D81FD88CD4AAC871CAC43EA80F460">
    <w:name w:val="015D81FD88CD4AAC871CAC43EA80F460"/>
    <w:rsid w:val="0088667C"/>
  </w:style>
  <w:style w:type="paragraph" w:customStyle="1" w:styleId="E6FECC1BD6844E1AA209BE57F07EE095">
    <w:name w:val="E6FECC1BD6844E1AA209BE57F07EE095"/>
    <w:rsid w:val="0088667C"/>
  </w:style>
  <w:style w:type="paragraph" w:customStyle="1" w:styleId="3CB30B381C684280AFC0B079F927F98B">
    <w:name w:val="3CB30B381C684280AFC0B079F927F98B"/>
    <w:rsid w:val="0088667C"/>
  </w:style>
  <w:style w:type="paragraph" w:customStyle="1" w:styleId="A5E73FC1AEBD4ABA8BE7CBF84FC5A919">
    <w:name w:val="A5E73FC1AEBD4ABA8BE7CBF84FC5A919"/>
    <w:rsid w:val="0088667C"/>
  </w:style>
  <w:style w:type="paragraph" w:customStyle="1" w:styleId="1D32471385D84339B3C27E84BB5C6C24">
    <w:name w:val="1D32471385D84339B3C27E84BB5C6C24"/>
    <w:rsid w:val="0088667C"/>
  </w:style>
  <w:style w:type="paragraph" w:customStyle="1" w:styleId="C4EB31A3AA454619B95DF1CA97139887">
    <w:name w:val="C4EB31A3AA454619B95DF1CA97139887"/>
    <w:rsid w:val="0088667C"/>
  </w:style>
  <w:style w:type="paragraph" w:customStyle="1" w:styleId="F8A6F91BE9294AE093D16276D1912BBD">
    <w:name w:val="F8A6F91BE9294AE093D16276D1912BBD"/>
    <w:rsid w:val="0088667C"/>
  </w:style>
  <w:style w:type="paragraph" w:customStyle="1" w:styleId="E40F8CA8065C4F23B06E25678146EC19">
    <w:name w:val="E40F8CA8065C4F23B06E25678146EC19"/>
    <w:rsid w:val="0088667C"/>
  </w:style>
  <w:style w:type="paragraph" w:customStyle="1" w:styleId="248E10BA31F94957A8EEB6C28B49636E">
    <w:name w:val="248E10BA31F94957A8EEB6C28B49636E"/>
    <w:rsid w:val="0088667C"/>
  </w:style>
  <w:style w:type="paragraph" w:customStyle="1" w:styleId="AB4F0925AC6547B9843A6493E0EDBE61">
    <w:name w:val="AB4F0925AC6547B9843A6493E0EDBE61"/>
    <w:rsid w:val="0088667C"/>
  </w:style>
  <w:style w:type="paragraph" w:customStyle="1" w:styleId="95F7F52238F04D339E39AFFF730488B1">
    <w:name w:val="95F7F52238F04D339E39AFFF730488B1"/>
    <w:rsid w:val="0088667C"/>
  </w:style>
  <w:style w:type="paragraph" w:customStyle="1" w:styleId="C2A7951E5329493490B0873626BDAA2B">
    <w:name w:val="C2A7951E5329493490B0873626BDAA2B"/>
    <w:rsid w:val="0088667C"/>
  </w:style>
  <w:style w:type="paragraph" w:customStyle="1" w:styleId="2ED117CD0F0A461D8E74C09CA32AAB6A">
    <w:name w:val="2ED117CD0F0A461D8E74C09CA32AAB6A"/>
    <w:rsid w:val="0088667C"/>
  </w:style>
  <w:style w:type="paragraph" w:customStyle="1" w:styleId="95386604CED64A8AB03CC9DE11511408">
    <w:name w:val="95386604CED64A8AB03CC9DE11511408"/>
    <w:rsid w:val="0088667C"/>
  </w:style>
  <w:style w:type="paragraph" w:customStyle="1" w:styleId="A216CF8732F648A08E17388CBD13CBDF">
    <w:name w:val="A216CF8732F648A08E17388CBD13CBDF"/>
    <w:rsid w:val="0088667C"/>
  </w:style>
  <w:style w:type="paragraph" w:customStyle="1" w:styleId="BFB4102F01CF40179C2D07EDF372B7D7">
    <w:name w:val="BFB4102F01CF40179C2D07EDF372B7D7"/>
    <w:rsid w:val="0088667C"/>
  </w:style>
  <w:style w:type="paragraph" w:customStyle="1" w:styleId="5527CF28C98C44559049591832E7EE3E">
    <w:name w:val="5527CF28C98C44559049591832E7EE3E"/>
    <w:rsid w:val="0088667C"/>
  </w:style>
  <w:style w:type="paragraph" w:customStyle="1" w:styleId="543298197669400DB668B32B45B2D268">
    <w:name w:val="543298197669400DB668B32B45B2D268"/>
    <w:rsid w:val="0088667C"/>
  </w:style>
  <w:style w:type="paragraph" w:customStyle="1" w:styleId="55EFF31902454F02A45509C754C058D2">
    <w:name w:val="55EFF31902454F02A45509C754C058D2"/>
    <w:rsid w:val="0088667C"/>
  </w:style>
  <w:style w:type="paragraph" w:customStyle="1" w:styleId="C5E9DECAC4F3430A8A8DDDB83E28559F">
    <w:name w:val="C5E9DECAC4F3430A8A8DDDB83E28559F"/>
    <w:rsid w:val="0088667C"/>
  </w:style>
  <w:style w:type="paragraph" w:customStyle="1" w:styleId="A056CEE877FC4373A4FE26D0A9A737D4">
    <w:name w:val="A056CEE877FC4373A4FE26D0A9A737D4"/>
    <w:rsid w:val="0088667C"/>
  </w:style>
  <w:style w:type="paragraph" w:customStyle="1" w:styleId="D76B352C42EE424694DB637D350DA3D3">
    <w:name w:val="D76B352C42EE424694DB637D350DA3D3"/>
    <w:rsid w:val="0088667C"/>
  </w:style>
  <w:style w:type="paragraph" w:customStyle="1" w:styleId="EA4A984DEB20469D80DAF210883A19A7">
    <w:name w:val="EA4A984DEB20469D80DAF210883A19A7"/>
    <w:rsid w:val="0088667C"/>
  </w:style>
  <w:style w:type="paragraph" w:customStyle="1" w:styleId="540D1514C0FF418788A6CB6C76BAAD97">
    <w:name w:val="540D1514C0FF418788A6CB6C76BAAD97"/>
    <w:rsid w:val="0088667C"/>
  </w:style>
  <w:style w:type="paragraph" w:customStyle="1" w:styleId="F5CF7288B2FF4C729727516C482F82BE">
    <w:name w:val="F5CF7288B2FF4C729727516C482F82BE"/>
    <w:rsid w:val="0088667C"/>
  </w:style>
  <w:style w:type="paragraph" w:customStyle="1" w:styleId="A033EF5DB24C413A935DF2A319B9D0A3">
    <w:name w:val="A033EF5DB24C413A935DF2A319B9D0A3"/>
    <w:rsid w:val="0088667C"/>
  </w:style>
  <w:style w:type="paragraph" w:customStyle="1" w:styleId="A08EF124679545EF87D99FA72A1CBBF0">
    <w:name w:val="A08EF124679545EF87D99FA72A1CBBF0"/>
    <w:rsid w:val="0088667C"/>
  </w:style>
  <w:style w:type="paragraph" w:customStyle="1" w:styleId="8905487849574A9FA3BB41128686C81E">
    <w:name w:val="8905487849574A9FA3BB41128686C81E"/>
    <w:rsid w:val="0088667C"/>
  </w:style>
  <w:style w:type="paragraph" w:customStyle="1" w:styleId="30EAA192E85D442280D4E88786DB6C5B">
    <w:name w:val="30EAA192E85D442280D4E88786DB6C5B"/>
    <w:rsid w:val="0088667C"/>
  </w:style>
  <w:style w:type="paragraph" w:customStyle="1" w:styleId="CD36997E007F42D097AF72A4E1D4E136">
    <w:name w:val="CD36997E007F42D097AF72A4E1D4E136"/>
    <w:rsid w:val="0088667C"/>
  </w:style>
  <w:style w:type="paragraph" w:customStyle="1" w:styleId="3901E422BAD3464699914699C4983724">
    <w:name w:val="3901E422BAD3464699914699C4983724"/>
    <w:rsid w:val="0088667C"/>
  </w:style>
  <w:style w:type="paragraph" w:customStyle="1" w:styleId="AAF1D59A84F641A9A9ECDBC248AA549F">
    <w:name w:val="AAF1D59A84F641A9A9ECDBC248AA549F"/>
    <w:rsid w:val="0088667C"/>
  </w:style>
  <w:style w:type="paragraph" w:customStyle="1" w:styleId="DE8087A56F5E49CE9FEF359D1B7B0817">
    <w:name w:val="DE8087A56F5E49CE9FEF359D1B7B0817"/>
    <w:rsid w:val="0088667C"/>
  </w:style>
  <w:style w:type="paragraph" w:customStyle="1" w:styleId="147CE391C7B04D5E81CB975F83B287DF">
    <w:name w:val="147CE391C7B04D5E81CB975F83B287DF"/>
    <w:rsid w:val="0088667C"/>
  </w:style>
  <w:style w:type="paragraph" w:customStyle="1" w:styleId="86ABFF27329D408FAFBDF0C78AB44F9A">
    <w:name w:val="86ABFF27329D408FAFBDF0C78AB44F9A"/>
    <w:rsid w:val="0088667C"/>
  </w:style>
  <w:style w:type="paragraph" w:customStyle="1" w:styleId="0DCB59CB4A174B4CB0ECA2B52E9848F3">
    <w:name w:val="0DCB59CB4A174B4CB0ECA2B52E9848F3"/>
    <w:rsid w:val="0088667C"/>
  </w:style>
  <w:style w:type="paragraph" w:customStyle="1" w:styleId="2F51F59C293E479192DC418A7FF68F61">
    <w:name w:val="2F51F59C293E479192DC418A7FF68F61"/>
    <w:rsid w:val="0088667C"/>
  </w:style>
  <w:style w:type="paragraph" w:customStyle="1" w:styleId="3CF131488B8D458F9D59A3FF6375E81E">
    <w:name w:val="3CF131488B8D458F9D59A3FF6375E81E"/>
    <w:rsid w:val="0088667C"/>
  </w:style>
  <w:style w:type="paragraph" w:customStyle="1" w:styleId="B479980507B84898BC5CF6C222190203">
    <w:name w:val="B479980507B84898BC5CF6C222190203"/>
    <w:rsid w:val="0088667C"/>
  </w:style>
  <w:style w:type="paragraph" w:customStyle="1" w:styleId="6BA64F58D7144348B90DF91235A315FC">
    <w:name w:val="6BA64F58D7144348B90DF91235A315FC"/>
    <w:rsid w:val="0088667C"/>
  </w:style>
  <w:style w:type="paragraph" w:customStyle="1" w:styleId="4F479942BB0B44FA9366501F93374932">
    <w:name w:val="4F479942BB0B44FA9366501F93374932"/>
    <w:rsid w:val="0088667C"/>
  </w:style>
  <w:style w:type="paragraph" w:customStyle="1" w:styleId="13893DDED24C4D49B8878ED6D1E913DB">
    <w:name w:val="13893DDED24C4D49B8878ED6D1E913DB"/>
    <w:rsid w:val="0088667C"/>
  </w:style>
  <w:style w:type="paragraph" w:customStyle="1" w:styleId="1DA0F6001FAF428485EFA414F931F221">
    <w:name w:val="1DA0F6001FAF428485EFA414F931F221"/>
    <w:rsid w:val="0088667C"/>
  </w:style>
  <w:style w:type="paragraph" w:customStyle="1" w:styleId="BA406B343F0941E8B5F16259CAB58138">
    <w:name w:val="BA406B343F0941E8B5F16259CAB58138"/>
    <w:rsid w:val="0088667C"/>
  </w:style>
  <w:style w:type="paragraph" w:customStyle="1" w:styleId="21041E7CA4EF44879AC766840BDACDA0">
    <w:name w:val="21041E7CA4EF44879AC766840BDACDA0"/>
    <w:rsid w:val="0088667C"/>
  </w:style>
  <w:style w:type="paragraph" w:customStyle="1" w:styleId="2F30F3A910FB47A697FAA99B8A92A0D6">
    <w:name w:val="2F30F3A910FB47A697FAA99B8A92A0D6"/>
    <w:rsid w:val="0088667C"/>
  </w:style>
  <w:style w:type="paragraph" w:customStyle="1" w:styleId="0FA4C5CBCF624ADDB75E245D9C52DF65">
    <w:name w:val="0FA4C5CBCF624ADDB75E245D9C52DF65"/>
    <w:rsid w:val="0088667C"/>
  </w:style>
  <w:style w:type="paragraph" w:customStyle="1" w:styleId="0961DDDEC6154714823B0C5164AA26EF">
    <w:name w:val="0961DDDEC6154714823B0C5164AA26EF"/>
    <w:rsid w:val="0088667C"/>
  </w:style>
  <w:style w:type="paragraph" w:customStyle="1" w:styleId="D8E420AEC20B46BD8A3BB363B605FB74">
    <w:name w:val="D8E420AEC20B46BD8A3BB363B605FB74"/>
    <w:rsid w:val="0088667C"/>
  </w:style>
  <w:style w:type="paragraph" w:customStyle="1" w:styleId="F4E9367463CB4129B1DDD819DBC5884C">
    <w:name w:val="F4E9367463CB4129B1DDD819DBC5884C"/>
    <w:rsid w:val="0088667C"/>
  </w:style>
  <w:style w:type="paragraph" w:customStyle="1" w:styleId="39AE19EABB5E4175A7BCB3AE3F897027">
    <w:name w:val="39AE19EABB5E4175A7BCB3AE3F897027"/>
    <w:rsid w:val="0088667C"/>
  </w:style>
  <w:style w:type="paragraph" w:customStyle="1" w:styleId="C3735547E6FB465597AFFE4F1787BCBB">
    <w:name w:val="C3735547E6FB465597AFFE4F1787BCBB"/>
    <w:rsid w:val="0088667C"/>
  </w:style>
  <w:style w:type="paragraph" w:customStyle="1" w:styleId="D4C92874EF9648CDBAA1D0052EF98A99">
    <w:name w:val="D4C92874EF9648CDBAA1D0052EF98A99"/>
    <w:rsid w:val="0088667C"/>
  </w:style>
  <w:style w:type="paragraph" w:customStyle="1" w:styleId="BF826BA066914C8EA404FEBAC4CB0273">
    <w:name w:val="BF826BA066914C8EA404FEBAC4CB0273"/>
    <w:rsid w:val="0088667C"/>
  </w:style>
  <w:style w:type="paragraph" w:customStyle="1" w:styleId="2055FDAFEC88487BB5B31FCBABBDC030">
    <w:name w:val="2055FDAFEC88487BB5B31FCBABBDC030"/>
    <w:rsid w:val="0088667C"/>
  </w:style>
  <w:style w:type="paragraph" w:customStyle="1" w:styleId="720F2672F6B94A8E86F3F40232C10482">
    <w:name w:val="720F2672F6B94A8E86F3F40232C10482"/>
    <w:rsid w:val="0088667C"/>
  </w:style>
  <w:style w:type="paragraph" w:customStyle="1" w:styleId="02F0C393F1DB45D8888E7CA5789FB0FC">
    <w:name w:val="02F0C393F1DB45D8888E7CA5789FB0FC"/>
    <w:rsid w:val="0088667C"/>
  </w:style>
  <w:style w:type="paragraph" w:customStyle="1" w:styleId="1A4AEF2FE03A4058B8BD790E39F725EC">
    <w:name w:val="1A4AEF2FE03A4058B8BD790E39F725EC"/>
    <w:rsid w:val="0088667C"/>
  </w:style>
  <w:style w:type="paragraph" w:customStyle="1" w:styleId="D28BB17EEA0043959E46EA58E3357E68">
    <w:name w:val="D28BB17EEA0043959E46EA58E3357E68"/>
    <w:rsid w:val="0088667C"/>
  </w:style>
  <w:style w:type="paragraph" w:customStyle="1" w:styleId="A4ED66D018E149E5A15DAF179A39C5E6">
    <w:name w:val="A4ED66D018E149E5A15DAF179A39C5E6"/>
    <w:rsid w:val="0088667C"/>
  </w:style>
  <w:style w:type="paragraph" w:customStyle="1" w:styleId="9E8C5FD6C2844553B6ED4C05F3CB5626">
    <w:name w:val="9E8C5FD6C2844553B6ED4C05F3CB5626"/>
    <w:rsid w:val="0088667C"/>
  </w:style>
  <w:style w:type="paragraph" w:customStyle="1" w:styleId="1AA14D6685ED4718AF05ECC7A192FF6B">
    <w:name w:val="1AA14D6685ED4718AF05ECC7A192FF6B"/>
    <w:rsid w:val="0088667C"/>
  </w:style>
  <w:style w:type="paragraph" w:customStyle="1" w:styleId="896136460DAC44FC87DC9406F2F9D6B5">
    <w:name w:val="896136460DAC44FC87DC9406F2F9D6B5"/>
    <w:rsid w:val="0088667C"/>
  </w:style>
  <w:style w:type="paragraph" w:customStyle="1" w:styleId="2784B8C3FF684729ACC077416B89AC9D">
    <w:name w:val="2784B8C3FF684729ACC077416B89AC9D"/>
    <w:rsid w:val="0088667C"/>
  </w:style>
  <w:style w:type="paragraph" w:customStyle="1" w:styleId="891DE0B3EA854F37A96D0255964D3A9C">
    <w:name w:val="891DE0B3EA854F37A96D0255964D3A9C"/>
    <w:rsid w:val="0088667C"/>
  </w:style>
  <w:style w:type="paragraph" w:customStyle="1" w:styleId="787204877A4248CCA7B24D0D69BA33D5">
    <w:name w:val="787204877A4248CCA7B24D0D69BA33D5"/>
    <w:rsid w:val="0088667C"/>
  </w:style>
  <w:style w:type="paragraph" w:customStyle="1" w:styleId="F20CF4B5591748CAA773186472F6DC7C">
    <w:name w:val="F20CF4B5591748CAA773186472F6DC7C"/>
    <w:rsid w:val="0088667C"/>
  </w:style>
  <w:style w:type="paragraph" w:customStyle="1" w:styleId="89DF91B15F004AECACA00DBFCF31917B">
    <w:name w:val="89DF91B15F004AECACA00DBFCF31917B"/>
    <w:rsid w:val="0088667C"/>
  </w:style>
  <w:style w:type="paragraph" w:customStyle="1" w:styleId="52DFF94F03B04D1397C6BA1A7C86FDE5">
    <w:name w:val="52DFF94F03B04D1397C6BA1A7C86FDE5"/>
    <w:rsid w:val="0088667C"/>
  </w:style>
  <w:style w:type="paragraph" w:customStyle="1" w:styleId="28216288AB5F42D3B01F34D0F0BF1C18">
    <w:name w:val="28216288AB5F42D3B01F34D0F0BF1C18"/>
    <w:rsid w:val="0088667C"/>
  </w:style>
  <w:style w:type="paragraph" w:customStyle="1" w:styleId="C28F1AA658C2468CA7B52F0632E8943C">
    <w:name w:val="C28F1AA658C2468CA7B52F0632E8943C"/>
    <w:rsid w:val="0088667C"/>
  </w:style>
  <w:style w:type="paragraph" w:customStyle="1" w:styleId="E2C8E29780F74BE4A234B7B24202A8E2">
    <w:name w:val="E2C8E29780F74BE4A234B7B24202A8E2"/>
    <w:rsid w:val="0088667C"/>
  </w:style>
  <w:style w:type="paragraph" w:customStyle="1" w:styleId="EAEBB305E8914C45AD1A8E32B661F79A">
    <w:name w:val="EAEBB305E8914C45AD1A8E32B661F79A"/>
    <w:rsid w:val="0088667C"/>
  </w:style>
  <w:style w:type="paragraph" w:customStyle="1" w:styleId="2A13F79A80B94B50A79DD8B3087C7063">
    <w:name w:val="2A13F79A80B94B50A79DD8B3087C7063"/>
    <w:rsid w:val="0088667C"/>
  </w:style>
  <w:style w:type="paragraph" w:customStyle="1" w:styleId="135519394AA648FDB7197D2F0E4BE2CE">
    <w:name w:val="135519394AA648FDB7197D2F0E4BE2CE"/>
    <w:rsid w:val="0088667C"/>
  </w:style>
  <w:style w:type="paragraph" w:customStyle="1" w:styleId="4C0B6B1234A64666AB8CC09D294E8770">
    <w:name w:val="4C0B6B1234A64666AB8CC09D294E8770"/>
    <w:rsid w:val="0088667C"/>
  </w:style>
  <w:style w:type="paragraph" w:customStyle="1" w:styleId="23308DBA464A4DD6B36C05D78410178F">
    <w:name w:val="23308DBA464A4DD6B36C05D78410178F"/>
    <w:rsid w:val="0088667C"/>
  </w:style>
  <w:style w:type="paragraph" w:customStyle="1" w:styleId="00283CA0D63444BA9844764B1AEA0232">
    <w:name w:val="00283CA0D63444BA9844764B1AEA0232"/>
    <w:rsid w:val="0088667C"/>
  </w:style>
  <w:style w:type="paragraph" w:customStyle="1" w:styleId="A7B78C7844D4454793884076CE931B93">
    <w:name w:val="A7B78C7844D4454793884076CE931B93"/>
    <w:rsid w:val="0088667C"/>
  </w:style>
  <w:style w:type="paragraph" w:customStyle="1" w:styleId="E9C60AF8D50541AD84D7C7F75E0E7566">
    <w:name w:val="E9C60AF8D50541AD84D7C7F75E0E7566"/>
    <w:rsid w:val="0088667C"/>
  </w:style>
  <w:style w:type="paragraph" w:customStyle="1" w:styleId="164609A39B0E486FA4F245761790566D">
    <w:name w:val="164609A39B0E486FA4F245761790566D"/>
    <w:rsid w:val="0088667C"/>
  </w:style>
  <w:style w:type="paragraph" w:customStyle="1" w:styleId="FD7E4B9B75674F228E5DFA9498DDADDB">
    <w:name w:val="FD7E4B9B75674F228E5DFA9498DDADDB"/>
    <w:rsid w:val="0088667C"/>
  </w:style>
  <w:style w:type="paragraph" w:customStyle="1" w:styleId="50933635022046BC8C09417EF83ABD1E">
    <w:name w:val="50933635022046BC8C09417EF83ABD1E"/>
    <w:rsid w:val="0088667C"/>
  </w:style>
  <w:style w:type="paragraph" w:customStyle="1" w:styleId="8FFE85D970C5420CAF7378D09E1D8B81">
    <w:name w:val="8FFE85D970C5420CAF7378D09E1D8B81"/>
    <w:rsid w:val="0088667C"/>
  </w:style>
  <w:style w:type="paragraph" w:customStyle="1" w:styleId="BB844E2FC32149E5B77B2B1FCF177522">
    <w:name w:val="BB844E2FC32149E5B77B2B1FCF177522"/>
    <w:rsid w:val="0088667C"/>
  </w:style>
  <w:style w:type="paragraph" w:customStyle="1" w:styleId="A845E028EE7C4BDBBD885B65D81F1B44">
    <w:name w:val="A845E028EE7C4BDBBD885B65D81F1B44"/>
    <w:rsid w:val="0088667C"/>
  </w:style>
  <w:style w:type="paragraph" w:customStyle="1" w:styleId="DFCFEDCE4EB444E39FBDEDCD8C4009C3">
    <w:name w:val="DFCFEDCE4EB444E39FBDEDCD8C4009C3"/>
    <w:rsid w:val="0088667C"/>
  </w:style>
  <w:style w:type="paragraph" w:customStyle="1" w:styleId="0A8C3E7EA5104CAA9379310F4A5642F5">
    <w:name w:val="0A8C3E7EA5104CAA9379310F4A5642F5"/>
    <w:rsid w:val="0088667C"/>
  </w:style>
  <w:style w:type="paragraph" w:customStyle="1" w:styleId="92F6FAD0830144D993E1E7D6AA2F8D42">
    <w:name w:val="92F6FAD0830144D993E1E7D6AA2F8D42"/>
    <w:rsid w:val="0088667C"/>
  </w:style>
  <w:style w:type="paragraph" w:customStyle="1" w:styleId="A1A49DCBCF8144A68D59223191F3EF42">
    <w:name w:val="A1A49DCBCF8144A68D59223191F3EF42"/>
    <w:rsid w:val="0088667C"/>
  </w:style>
  <w:style w:type="paragraph" w:customStyle="1" w:styleId="AF6CBCFB0D37408E830E1DFB38FEB514">
    <w:name w:val="AF6CBCFB0D37408E830E1DFB38FEB514"/>
    <w:rsid w:val="0088667C"/>
  </w:style>
  <w:style w:type="paragraph" w:customStyle="1" w:styleId="DCF09CA5B81F4DF29451AA969D9D4B3F">
    <w:name w:val="DCF09CA5B81F4DF29451AA969D9D4B3F"/>
    <w:rsid w:val="0088667C"/>
  </w:style>
  <w:style w:type="paragraph" w:customStyle="1" w:styleId="DA1EA238867149E3B357DB9D25E77FF7">
    <w:name w:val="DA1EA238867149E3B357DB9D25E77FF7"/>
    <w:rsid w:val="0088667C"/>
  </w:style>
  <w:style w:type="paragraph" w:customStyle="1" w:styleId="60BCD14E61E44DAFA12F8F5329753DCE">
    <w:name w:val="60BCD14E61E44DAFA12F8F5329753DCE"/>
    <w:rsid w:val="0088667C"/>
  </w:style>
  <w:style w:type="paragraph" w:customStyle="1" w:styleId="03A32EE3BD5C442B9F1D1C8DD5F0709E">
    <w:name w:val="03A32EE3BD5C442B9F1D1C8DD5F0709E"/>
    <w:rsid w:val="0088667C"/>
  </w:style>
  <w:style w:type="paragraph" w:customStyle="1" w:styleId="3A740FDD2DF84956949DE09827984F3B">
    <w:name w:val="3A740FDD2DF84956949DE09827984F3B"/>
    <w:rsid w:val="0088667C"/>
  </w:style>
  <w:style w:type="paragraph" w:customStyle="1" w:styleId="1862126E70564303BD317F67AA7715ED">
    <w:name w:val="1862126E70564303BD317F67AA7715ED"/>
    <w:rsid w:val="0088667C"/>
  </w:style>
  <w:style w:type="paragraph" w:customStyle="1" w:styleId="AD910EF42A1C4323843BD26A97D61BD0">
    <w:name w:val="AD910EF42A1C4323843BD26A97D61BD0"/>
    <w:rsid w:val="0088667C"/>
  </w:style>
  <w:style w:type="paragraph" w:customStyle="1" w:styleId="8961D08CA8624D87AC6058F70308A714">
    <w:name w:val="8961D08CA8624D87AC6058F70308A714"/>
    <w:rsid w:val="0088667C"/>
  </w:style>
  <w:style w:type="paragraph" w:customStyle="1" w:styleId="DAC1B3C68AB44E3087AAF550DC1ED2EC">
    <w:name w:val="DAC1B3C68AB44E3087AAF550DC1ED2EC"/>
    <w:rsid w:val="0088667C"/>
  </w:style>
  <w:style w:type="paragraph" w:customStyle="1" w:styleId="7B9B1567613542A6845296E51E8D499E">
    <w:name w:val="7B9B1567613542A6845296E51E8D499E"/>
    <w:rsid w:val="0088667C"/>
  </w:style>
  <w:style w:type="paragraph" w:customStyle="1" w:styleId="475457DD447548E39A709DFB4D8F27E4">
    <w:name w:val="475457DD447548E39A709DFB4D8F27E4"/>
    <w:rsid w:val="0088667C"/>
  </w:style>
  <w:style w:type="paragraph" w:customStyle="1" w:styleId="B0A6B126AB3C4C608C54DA8E9B1ADB78">
    <w:name w:val="B0A6B126AB3C4C608C54DA8E9B1ADB78"/>
    <w:rsid w:val="0088667C"/>
  </w:style>
  <w:style w:type="paragraph" w:customStyle="1" w:styleId="2075EE67B17442D08C8288E77E662D13">
    <w:name w:val="2075EE67B17442D08C8288E77E662D13"/>
    <w:rsid w:val="0088667C"/>
  </w:style>
  <w:style w:type="paragraph" w:customStyle="1" w:styleId="17F4236EE43548FEAC0235F52DCCBB6C">
    <w:name w:val="17F4236EE43548FEAC0235F52DCCBB6C"/>
    <w:rsid w:val="0088667C"/>
  </w:style>
  <w:style w:type="paragraph" w:customStyle="1" w:styleId="5FDD7BD18B924AA3BF2A76E062C5741C">
    <w:name w:val="5FDD7BD18B924AA3BF2A76E062C5741C"/>
    <w:rsid w:val="0088667C"/>
  </w:style>
  <w:style w:type="paragraph" w:customStyle="1" w:styleId="44C93BB18BC94B0B9E5C35DACC6E1BE1">
    <w:name w:val="44C93BB18BC94B0B9E5C35DACC6E1BE1"/>
    <w:rsid w:val="0088667C"/>
  </w:style>
  <w:style w:type="paragraph" w:customStyle="1" w:styleId="531B7A3CC4B6439A85222D52AA75D686">
    <w:name w:val="531B7A3CC4B6439A85222D52AA75D686"/>
    <w:rsid w:val="0088667C"/>
  </w:style>
  <w:style w:type="paragraph" w:customStyle="1" w:styleId="1FB091381B104805900345D1087C2D27">
    <w:name w:val="1FB091381B104805900345D1087C2D27"/>
    <w:rsid w:val="0088667C"/>
  </w:style>
  <w:style w:type="paragraph" w:customStyle="1" w:styleId="471ACEAC8E644EF4B46D2C26C5B7EDC6">
    <w:name w:val="471ACEAC8E644EF4B46D2C26C5B7EDC6"/>
    <w:rsid w:val="0088667C"/>
  </w:style>
  <w:style w:type="paragraph" w:customStyle="1" w:styleId="BF77FD25011D4AC5BD9EF8F9985642D8">
    <w:name w:val="BF77FD25011D4AC5BD9EF8F9985642D8"/>
    <w:rsid w:val="0088667C"/>
  </w:style>
  <w:style w:type="paragraph" w:customStyle="1" w:styleId="785E437FA8104CD4A05E51347020833A">
    <w:name w:val="785E437FA8104CD4A05E51347020833A"/>
    <w:rsid w:val="0088667C"/>
  </w:style>
  <w:style w:type="paragraph" w:customStyle="1" w:styleId="0660C081EB7342FD880996191E20EDEE">
    <w:name w:val="0660C081EB7342FD880996191E20EDEE"/>
    <w:rsid w:val="0088667C"/>
  </w:style>
  <w:style w:type="paragraph" w:customStyle="1" w:styleId="BEEB3C55ED594EACB107F374916D6724">
    <w:name w:val="BEEB3C55ED594EACB107F374916D6724"/>
    <w:rsid w:val="0088667C"/>
  </w:style>
  <w:style w:type="paragraph" w:customStyle="1" w:styleId="04702E4B98E4439EA412F3E5EEC2159F">
    <w:name w:val="04702E4B98E4439EA412F3E5EEC2159F"/>
    <w:rsid w:val="0088667C"/>
  </w:style>
  <w:style w:type="paragraph" w:customStyle="1" w:styleId="9F4301768FD34D1E82C3BB53FCE801AA">
    <w:name w:val="9F4301768FD34D1E82C3BB53FCE801AA"/>
    <w:rsid w:val="0088667C"/>
  </w:style>
  <w:style w:type="paragraph" w:customStyle="1" w:styleId="8CDFA39275AE44EC8AE39BA8C2B1DAE1">
    <w:name w:val="8CDFA39275AE44EC8AE39BA8C2B1DAE1"/>
    <w:rsid w:val="0088667C"/>
  </w:style>
  <w:style w:type="paragraph" w:customStyle="1" w:styleId="EAFE534DF9574C08AD8E69CFB94B2137">
    <w:name w:val="EAFE534DF9574C08AD8E69CFB94B2137"/>
    <w:rsid w:val="0088667C"/>
  </w:style>
  <w:style w:type="paragraph" w:customStyle="1" w:styleId="4F3414E51A1C46828B2F3D83F6185333">
    <w:name w:val="4F3414E51A1C46828B2F3D83F6185333"/>
    <w:rsid w:val="0088667C"/>
  </w:style>
  <w:style w:type="paragraph" w:customStyle="1" w:styleId="06AE41854DED4FE8B630E3294A254C83">
    <w:name w:val="06AE41854DED4FE8B630E3294A254C83"/>
    <w:rsid w:val="0088667C"/>
  </w:style>
  <w:style w:type="paragraph" w:customStyle="1" w:styleId="F05DBE5719554EA39E1D7DD9E4E9DC61">
    <w:name w:val="F05DBE5719554EA39E1D7DD9E4E9DC61"/>
    <w:rsid w:val="0088667C"/>
  </w:style>
  <w:style w:type="paragraph" w:customStyle="1" w:styleId="6AB2398D387A4E2AA8872393F6F0B8AA">
    <w:name w:val="6AB2398D387A4E2AA8872393F6F0B8AA"/>
    <w:rsid w:val="0088667C"/>
  </w:style>
  <w:style w:type="paragraph" w:customStyle="1" w:styleId="68C0C370D6444E55A07D7614A5C77BC5">
    <w:name w:val="68C0C370D6444E55A07D7614A5C77BC5"/>
    <w:rsid w:val="0088667C"/>
  </w:style>
  <w:style w:type="paragraph" w:customStyle="1" w:styleId="1B0BAAF3C9F040778FFAB7F5496FC4BF">
    <w:name w:val="1B0BAAF3C9F040778FFAB7F5496FC4BF"/>
    <w:rsid w:val="0088667C"/>
  </w:style>
  <w:style w:type="paragraph" w:customStyle="1" w:styleId="FB30015DED5841FA86130263E5B9EDAE">
    <w:name w:val="FB30015DED5841FA86130263E5B9EDAE"/>
    <w:rsid w:val="0088667C"/>
  </w:style>
  <w:style w:type="paragraph" w:customStyle="1" w:styleId="534164A5E1674DDFA493046A07F3F396">
    <w:name w:val="534164A5E1674DDFA493046A07F3F396"/>
    <w:rsid w:val="0088667C"/>
  </w:style>
  <w:style w:type="paragraph" w:customStyle="1" w:styleId="82410668D93D4CF29D117BA0482C0547">
    <w:name w:val="82410668D93D4CF29D117BA0482C0547"/>
    <w:rsid w:val="0088667C"/>
  </w:style>
  <w:style w:type="paragraph" w:customStyle="1" w:styleId="4A887F2E39DB40CCB59F5D8116F203AC">
    <w:name w:val="4A887F2E39DB40CCB59F5D8116F203AC"/>
    <w:rsid w:val="0088667C"/>
  </w:style>
  <w:style w:type="paragraph" w:customStyle="1" w:styleId="8F56E2C6573343CA9D6A1874B2E0B1E4">
    <w:name w:val="8F56E2C6573343CA9D6A1874B2E0B1E4"/>
    <w:rsid w:val="0088667C"/>
  </w:style>
  <w:style w:type="paragraph" w:customStyle="1" w:styleId="9CD793429F7244B5A1231874F7AB9A8F">
    <w:name w:val="9CD793429F7244B5A1231874F7AB9A8F"/>
    <w:rsid w:val="0088667C"/>
  </w:style>
  <w:style w:type="paragraph" w:customStyle="1" w:styleId="1E9B365F6F8E4AB8B82808CB17269ADB">
    <w:name w:val="1E9B365F6F8E4AB8B82808CB17269ADB"/>
    <w:rsid w:val="0088667C"/>
  </w:style>
  <w:style w:type="paragraph" w:customStyle="1" w:styleId="38254911BBF6423EA35C064BC62975E5">
    <w:name w:val="38254911BBF6423EA35C064BC62975E5"/>
    <w:rsid w:val="0088667C"/>
  </w:style>
  <w:style w:type="paragraph" w:customStyle="1" w:styleId="5AF87B488D58467A9A96974ABBA26CFD">
    <w:name w:val="5AF87B488D58467A9A96974ABBA26CFD"/>
    <w:rsid w:val="0088667C"/>
  </w:style>
  <w:style w:type="paragraph" w:customStyle="1" w:styleId="B2220FCCAAFE4D9FA808667F9A3CD3BC">
    <w:name w:val="B2220FCCAAFE4D9FA808667F9A3CD3BC"/>
    <w:rsid w:val="0088667C"/>
  </w:style>
  <w:style w:type="paragraph" w:customStyle="1" w:styleId="4ED17928F04B44ECB36D7DB971B5CB7F">
    <w:name w:val="4ED17928F04B44ECB36D7DB971B5CB7F"/>
    <w:rsid w:val="0088667C"/>
  </w:style>
  <w:style w:type="paragraph" w:customStyle="1" w:styleId="7B5C58B4CE5448E8A287272434D96DC7">
    <w:name w:val="7B5C58B4CE5448E8A287272434D96DC7"/>
    <w:rsid w:val="0088667C"/>
  </w:style>
  <w:style w:type="paragraph" w:customStyle="1" w:styleId="09DA1AF4C24C46CBA02BC7A3D3F2C619">
    <w:name w:val="09DA1AF4C24C46CBA02BC7A3D3F2C619"/>
    <w:rsid w:val="0088667C"/>
  </w:style>
  <w:style w:type="paragraph" w:customStyle="1" w:styleId="CEA5777B6E44433592182A2BD8DE4155">
    <w:name w:val="CEA5777B6E44433592182A2BD8DE4155"/>
    <w:rsid w:val="0088667C"/>
  </w:style>
  <w:style w:type="paragraph" w:customStyle="1" w:styleId="D50111A4A06F41E9846BB4C7293F7B49">
    <w:name w:val="D50111A4A06F41E9846BB4C7293F7B49"/>
    <w:rsid w:val="0088667C"/>
  </w:style>
  <w:style w:type="paragraph" w:customStyle="1" w:styleId="02A0B4F9462A4C2499A293E7C34FD94D">
    <w:name w:val="02A0B4F9462A4C2499A293E7C34FD94D"/>
    <w:rsid w:val="0088667C"/>
  </w:style>
  <w:style w:type="paragraph" w:customStyle="1" w:styleId="8A9D800619BB4F41A1C743C50C8F5CA4">
    <w:name w:val="8A9D800619BB4F41A1C743C50C8F5CA4"/>
    <w:rsid w:val="0088667C"/>
  </w:style>
  <w:style w:type="paragraph" w:customStyle="1" w:styleId="2D6C10692E2243C798CC2926F6189BEC">
    <w:name w:val="2D6C10692E2243C798CC2926F6189BEC"/>
    <w:rsid w:val="0088667C"/>
  </w:style>
  <w:style w:type="paragraph" w:customStyle="1" w:styleId="4850548FD1114724822C00991B5BCA11">
    <w:name w:val="4850548FD1114724822C00991B5BCA11"/>
    <w:rsid w:val="0088667C"/>
  </w:style>
  <w:style w:type="paragraph" w:customStyle="1" w:styleId="373AB40E0CB44824B25DA37B4167575C">
    <w:name w:val="373AB40E0CB44824B25DA37B4167575C"/>
    <w:rsid w:val="0088667C"/>
  </w:style>
  <w:style w:type="paragraph" w:customStyle="1" w:styleId="95AB304288764741892798ECD7140C9E">
    <w:name w:val="95AB304288764741892798ECD7140C9E"/>
    <w:rsid w:val="0088667C"/>
  </w:style>
  <w:style w:type="paragraph" w:customStyle="1" w:styleId="80D7A6C810C943CA9ED0CFD8A0265B2C">
    <w:name w:val="80D7A6C810C943CA9ED0CFD8A0265B2C"/>
    <w:rsid w:val="0088667C"/>
  </w:style>
  <w:style w:type="paragraph" w:customStyle="1" w:styleId="216B310F5D4A4B70891CB75B520C753A">
    <w:name w:val="216B310F5D4A4B70891CB75B520C753A"/>
    <w:rsid w:val="0088667C"/>
  </w:style>
  <w:style w:type="paragraph" w:customStyle="1" w:styleId="1D0345C8B09141DBA4295272E8C86D2C">
    <w:name w:val="1D0345C8B09141DBA4295272E8C86D2C"/>
    <w:rsid w:val="0088667C"/>
  </w:style>
  <w:style w:type="paragraph" w:customStyle="1" w:styleId="571E40AA53844F098DBF34D8A03E1717">
    <w:name w:val="571E40AA53844F098DBF34D8A03E1717"/>
    <w:rsid w:val="0088667C"/>
  </w:style>
  <w:style w:type="paragraph" w:customStyle="1" w:styleId="DAE28DFC911E4F67A02D4F721E9BE3F2">
    <w:name w:val="DAE28DFC911E4F67A02D4F721E9BE3F2"/>
    <w:rsid w:val="0088667C"/>
  </w:style>
  <w:style w:type="paragraph" w:customStyle="1" w:styleId="1B81054E625743568C90F87AB3FE25EC">
    <w:name w:val="1B81054E625743568C90F87AB3FE25EC"/>
    <w:rsid w:val="0088667C"/>
  </w:style>
  <w:style w:type="paragraph" w:customStyle="1" w:styleId="43287322147C4B3799EB52CE3F95CE7A">
    <w:name w:val="43287322147C4B3799EB52CE3F95CE7A"/>
    <w:rsid w:val="0088667C"/>
  </w:style>
  <w:style w:type="paragraph" w:customStyle="1" w:styleId="845642B8654E4F7CB5F768F35E1C178C">
    <w:name w:val="845642B8654E4F7CB5F768F35E1C178C"/>
    <w:rsid w:val="0088667C"/>
  </w:style>
  <w:style w:type="paragraph" w:customStyle="1" w:styleId="37D457D4BCF446F183D66A53747D25AC">
    <w:name w:val="37D457D4BCF446F183D66A53747D25AC"/>
    <w:rsid w:val="0088667C"/>
  </w:style>
  <w:style w:type="paragraph" w:customStyle="1" w:styleId="9955D55DA8C442229B1F5B7B7DD7E9C1">
    <w:name w:val="9955D55DA8C442229B1F5B7B7DD7E9C1"/>
    <w:rsid w:val="0088667C"/>
  </w:style>
  <w:style w:type="paragraph" w:customStyle="1" w:styleId="DC2EBFCE4CC247439FD8C2EEBBFD503B">
    <w:name w:val="DC2EBFCE4CC247439FD8C2EEBBFD503B"/>
    <w:rsid w:val="0088667C"/>
  </w:style>
  <w:style w:type="paragraph" w:customStyle="1" w:styleId="21C0A778D9A343578AFBF45B95379FFF">
    <w:name w:val="21C0A778D9A343578AFBF45B95379FFF"/>
    <w:rsid w:val="0088667C"/>
  </w:style>
  <w:style w:type="paragraph" w:customStyle="1" w:styleId="5F7A6A0BA4A44A1EA38ECD9E07C2A444">
    <w:name w:val="5F7A6A0BA4A44A1EA38ECD9E07C2A444"/>
    <w:rsid w:val="0088667C"/>
  </w:style>
  <w:style w:type="paragraph" w:customStyle="1" w:styleId="619A85F836304BD18941C4E35BECB327">
    <w:name w:val="619A85F836304BD18941C4E35BECB327"/>
    <w:rsid w:val="0088667C"/>
  </w:style>
  <w:style w:type="paragraph" w:customStyle="1" w:styleId="5BE774A422884D22AE05B85BD0CD3176">
    <w:name w:val="5BE774A422884D22AE05B85BD0CD3176"/>
    <w:rsid w:val="0088667C"/>
  </w:style>
  <w:style w:type="paragraph" w:customStyle="1" w:styleId="38859CA5524C4CB7A823699DE1FF0C08">
    <w:name w:val="38859CA5524C4CB7A823699DE1FF0C08"/>
    <w:rsid w:val="0088667C"/>
  </w:style>
  <w:style w:type="paragraph" w:customStyle="1" w:styleId="AB46891125FB483D908FF4C00DC6BFED">
    <w:name w:val="AB46891125FB483D908FF4C00DC6BFED"/>
    <w:rsid w:val="0088667C"/>
  </w:style>
  <w:style w:type="paragraph" w:customStyle="1" w:styleId="B25081C7520C46F7A0FBD211F2B90BEE">
    <w:name w:val="B25081C7520C46F7A0FBD211F2B90BEE"/>
    <w:rsid w:val="0088667C"/>
  </w:style>
  <w:style w:type="paragraph" w:customStyle="1" w:styleId="368853C45A3C4B8AA9391694C337F714">
    <w:name w:val="368853C45A3C4B8AA9391694C337F714"/>
    <w:rsid w:val="0088667C"/>
  </w:style>
  <w:style w:type="paragraph" w:customStyle="1" w:styleId="D9EB8606758B48B7B81CEE0345EDDCD3">
    <w:name w:val="D9EB8606758B48B7B81CEE0345EDDCD3"/>
    <w:rsid w:val="0088667C"/>
  </w:style>
  <w:style w:type="paragraph" w:customStyle="1" w:styleId="E059C7030ECD4CCC87216ED8EEBB2BE2">
    <w:name w:val="E059C7030ECD4CCC87216ED8EEBB2BE2"/>
    <w:rsid w:val="0088667C"/>
  </w:style>
  <w:style w:type="paragraph" w:customStyle="1" w:styleId="EB8BE94681D8467780E4D7342B08D310">
    <w:name w:val="EB8BE94681D8467780E4D7342B08D310"/>
    <w:rsid w:val="0088667C"/>
  </w:style>
  <w:style w:type="paragraph" w:customStyle="1" w:styleId="CFAB7F02BDBB4F37B6991AF7C988D5AB">
    <w:name w:val="CFAB7F02BDBB4F37B6991AF7C988D5AB"/>
    <w:rsid w:val="0088667C"/>
  </w:style>
  <w:style w:type="paragraph" w:customStyle="1" w:styleId="F64C1D8C81F1407DA3FC7EF4638E7FED">
    <w:name w:val="F64C1D8C81F1407DA3FC7EF4638E7FED"/>
    <w:rsid w:val="0088667C"/>
  </w:style>
  <w:style w:type="paragraph" w:customStyle="1" w:styleId="53AC0DB34CCE47CF914C14C9025FBFF6">
    <w:name w:val="53AC0DB34CCE47CF914C14C9025FBFF6"/>
    <w:rsid w:val="0088667C"/>
  </w:style>
  <w:style w:type="paragraph" w:customStyle="1" w:styleId="6007FBD08836461EBE01E845E71C47BE">
    <w:name w:val="6007FBD08836461EBE01E845E71C47BE"/>
    <w:rsid w:val="0088667C"/>
  </w:style>
  <w:style w:type="paragraph" w:customStyle="1" w:styleId="C18440F2A54E45CF953328454E7E4744">
    <w:name w:val="C18440F2A54E45CF953328454E7E4744"/>
    <w:rsid w:val="0088667C"/>
  </w:style>
  <w:style w:type="paragraph" w:customStyle="1" w:styleId="3DF5800D23314A4DBA3161E3824DC224">
    <w:name w:val="3DF5800D23314A4DBA3161E3824DC224"/>
    <w:rsid w:val="0088667C"/>
  </w:style>
  <w:style w:type="paragraph" w:customStyle="1" w:styleId="E03C5ECCCFEF4F92BCE2E697E41AC15C">
    <w:name w:val="E03C5ECCCFEF4F92BCE2E697E41AC15C"/>
    <w:rsid w:val="0088667C"/>
  </w:style>
  <w:style w:type="paragraph" w:customStyle="1" w:styleId="251A8AD21413401B8A3601F50A6AEBA2">
    <w:name w:val="251A8AD21413401B8A3601F50A6AEBA2"/>
    <w:rsid w:val="0088667C"/>
  </w:style>
  <w:style w:type="paragraph" w:customStyle="1" w:styleId="19D3D14E65C248218DE2754EE8C09213">
    <w:name w:val="19D3D14E65C248218DE2754EE8C09213"/>
    <w:rsid w:val="0088667C"/>
  </w:style>
  <w:style w:type="paragraph" w:customStyle="1" w:styleId="3880BB9F82E84B70BB89F2AD58483BED">
    <w:name w:val="3880BB9F82E84B70BB89F2AD58483BED"/>
    <w:rsid w:val="0088667C"/>
  </w:style>
  <w:style w:type="paragraph" w:customStyle="1" w:styleId="027719523F3349E4ACC94F12E7C9768C">
    <w:name w:val="027719523F3349E4ACC94F12E7C9768C"/>
    <w:rsid w:val="0088667C"/>
  </w:style>
  <w:style w:type="paragraph" w:customStyle="1" w:styleId="A65D7C7909274FFE9FB8E6880C519D19">
    <w:name w:val="A65D7C7909274FFE9FB8E6880C519D19"/>
    <w:rsid w:val="0088667C"/>
  </w:style>
  <w:style w:type="paragraph" w:customStyle="1" w:styleId="3970B5CC7DD84254A673CC1AFD258C07">
    <w:name w:val="3970B5CC7DD84254A673CC1AFD258C07"/>
    <w:rsid w:val="0088667C"/>
  </w:style>
  <w:style w:type="paragraph" w:customStyle="1" w:styleId="D0251F04A7DB49BB9BF46070588CF98B">
    <w:name w:val="D0251F04A7DB49BB9BF46070588CF98B"/>
    <w:rsid w:val="0088667C"/>
  </w:style>
  <w:style w:type="paragraph" w:customStyle="1" w:styleId="7EA0E0081E464CF9BC8B2A270D565C3D">
    <w:name w:val="7EA0E0081E464CF9BC8B2A270D565C3D"/>
    <w:rsid w:val="0088667C"/>
  </w:style>
  <w:style w:type="paragraph" w:customStyle="1" w:styleId="4B7920A24F8D468689CED1DFD105CC7B">
    <w:name w:val="4B7920A24F8D468689CED1DFD105CC7B"/>
    <w:rsid w:val="0088667C"/>
  </w:style>
  <w:style w:type="paragraph" w:customStyle="1" w:styleId="5FD3574AE3EA4A7CBD48ADB6BE914669">
    <w:name w:val="5FD3574AE3EA4A7CBD48ADB6BE914669"/>
    <w:rsid w:val="0088667C"/>
  </w:style>
  <w:style w:type="paragraph" w:customStyle="1" w:styleId="60170227383B409BA862E1AD2FD3158E">
    <w:name w:val="60170227383B409BA862E1AD2FD3158E"/>
    <w:rsid w:val="0088667C"/>
  </w:style>
  <w:style w:type="paragraph" w:customStyle="1" w:styleId="110373A13D4C4A9CB43EE5EB1FB096A5">
    <w:name w:val="110373A13D4C4A9CB43EE5EB1FB096A5"/>
    <w:rsid w:val="0088667C"/>
  </w:style>
  <w:style w:type="paragraph" w:customStyle="1" w:styleId="DFDC937B86144945822DF5C3777A4195">
    <w:name w:val="DFDC937B86144945822DF5C3777A4195"/>
    <w:rsid w:val="0088667C"/>
  </w:style>
  <w:style w:type="paragraph" w:customStyle="1" w:styleId="B0FFB4BF093A41FD886EF1709849E795">
    <w:name w:val="B0FFB4BF093A41FD886EF1709849E795"/>
    <w:rsid w:val="0088667C"/>
  </w:style>
  <w:style w:type="paragraph" w:customStyle="1" w:styleId="CC2556776536436598C292E818FF42C7">
    <w:name w:val="CC2556776536436598C292E818FF42C7"/>
    <w:rsid w:val="0088667C"/>
  </w:style>
  <w:style w:type="paragraph" w:customStyle="1" w:styleId="F86586CCF5354EDAA8A06CBDE2EDAD32">
    <w:name w:val="F86586CCF5354EDAA8A06CBDE2EDAD32"/>
    <w:rsid w:val="0088667C"/>
  </w:style>
  <w:style w:type="paragraph" w:customStyle="1" w:styleId="78AD9C7412D14628AD5602864D141502">
    <w:name w:val="78AD9C7412D14628AD5602864D141502"/>
    <w:rsid w:val="0088667C"/>
  </w:style>
  <w:style w:type="paragraph" w:customStyle="1" w:styleId="AE1BFA4E805746F68FFA71F716E23F75">
    <w:name w:val="AE1BFA4E805746F68FFA71F716E23F75"/>
    <w:rsid w:val="0088667C"/>
  </w:style>
  <w:style w:type="paragraph" w:customStyle="1" w:styleId="BBA162F0E67B4BE2BCE773A359746839">
    <w:name w:val="BBA162F0E67B4BE2BCE773A359746839"/>
    <w:rsid w:val="0088667C"/>
  </w:style>
  <w:style w:type="paragraph" w:customStyle="1" w:styleId="F1D05AB31306413297AAC6CEA9832D86">
    <w:name w:val="F1D05AB31306413297AAC6CEA9832D86"/>
    <w:rsid w:val="0088667C"/>
  </w:style>
  <w:style w:type="paragraph" w:customStyle="1" w:styleId="602EC4D6AEFE4697AF6409A20245E40F">
    <w:name w:val="602EC4D6AEFE4697AF6409A20245E40F"/>
    <w:rsid w:val="0088667C"/>
  </w:style>
  <w:style w:type="paragraph" w:customStyle="1" w:styleId="A7D17EB7864247FC9BBFD30AA7A2EA66">
    <w:name w:val="A7D17EB7864247FC9BBFD30AA7A2EA66"/>
    <w:rsid w:val="0088667C"/>
  </w:style>
  <w:style w:type="paragraph" w:customStyle="1" w:styleId="A2C83C568440451B880814934A7E38AF">
    <w:name w:val="A2C83C568440451B880814934A7E38AF"/>
    <w:rsid w:val="0088667C"/>
  </w:style>
  <w:style w:type="paragraph" w:customStyle="1" w:styleId="3E653ED175E34B689EE0C7769406036A">
    <w:name w:val="3E653ED175E34B689EE0C7769406036A"/>
    <w:rsid w:val="0088667C"/>
  </w:style>
  <w:style w:type="paragraph" w:customStyle="1" w:styleId="C3410F71E9CC4B299D77CAF54E5F048F">
    <w:name w:val="C3410F71E9CC4B299D77CAF54E5F048F"/>
    <w:rsid w:val="0088667C"/>
  </w:style>
  <w:style w:type="paragraph" w:customStyle="1" w:styleId="38F8B5EFBCDD46C5823846A348233CB9">
    <w:name w:val="38F8B5EFBCDD46C5823846A348233CB9"/>
    <w:rsid w:val="0088667C"/>
  </w:style>
  <w:style w:type="paragraph" w:customStyle="1" w:styleId="636CC50B3BB94D15BB7069DB79B1C241">
    <w:name w:val="636CC50B3BB94D15BB7069DB79B1C241"/>
    <w:rsid w:val="0088667C"/>
  </w:style>
  <w:style w:type="paragraph" w:customStyle="1" w:styleId="B3EAFE0F2DFB415088463EAD69CB33AD">
    <w:name w:val="B3EAFE0F2DFB415088463EAD69CB33AD"/>
    <w:rsid w:val="0088667C"/>
  </w:style>
  <w:style w:type="paragraph" w:customStyle="1" w:styleId="2D91679B38DC44ED8D6CF66BBB57B1DD">
    <w:name w:val="2D91679B38DC44ED8D6CF66BBB57B1DD"/>
    <w:rsid w:val="0088667C"/>
  </w:style>
  <w:style w:type="paragraph" w:customStyle="1" w:styleId="A1ABED04E88C42069D42ABEC1DE84746">
    <w:name w:val="A1ABED04E88C42069D42ABEC1DE84746"/>
    <w:rsid w:val="0088667C"/>
  </w:style>
  <w:style w:type="paragraph" w:customStyle="1" w:styleId="33401DADE87C4E5BB410D47C3AA18036">
    <w:name w:val="33401DADE87C4E5BB410D47C3AA18036"/>
    <w:rsid w:val="0088667C"/>
  </w:style>
  <w:style w:type="paragraph" w:customStyle="1" w:styleId="CFB90AD72A4D46638AEB9CEF825F52C2">
    <w:name w:val="CFB90AD72A4D46638AEB9CEF825F52C2"/>
    <w:rsid w:val="0088667C"/>
  </w:style>
  <w:style w:type="paragraph" w:customStyle="1" w:styleId="8F763B8C18D24AB4BAD8B43B7DD357C6">
    <w:name w:val="8F763B8C18D24AB4BAD8B43B7DD357C6"/>
    <w:rsid w:val="0088667C"/>
  </w:style>
  <w:style w:type="paragraph" w:customStyle="1" w:styleId="B80A45B18F594FE5B4C1D6B88F528BB7">
    <w:name w:val="B80A45B18F594FE5B4C1D6B88F528BB7"/>
    <w:rsid w:val="0088667C"/>
  </w:style>
  <w:style w:type="paragraph" w:customStyle="1" w:styleId="32C205125DA9416BAF846A3754A5095D">
    <w:name w:val="32C205125DA9416BAF846A3754A5095D"/>
    <w:rsid w:val="0088667C"/>
  </w:style>
  <w:style w:type="paragraph" w:customStyle="1" w:styleId="A4268189999C4B2CB9D48796CAE97FCA">
    <w:name w:val="A4268189999C4B2CB9D48796CAE97FCA"/>
    <w:rsid w:val="0088667C"/>
  </w:style>
  <w:style w:type="paragraph" w:customStyle="1" w:styleId="0545C2D6103547B1A9B526017320B3A8">
    <w:name w:val="0545C2D6103547B1A9B526017320B3A8"/>
    <w:rsid w:val="0088667C"/>
  </w:style>
  <w:style w:type="paragraph" w:customStyle="1" w:styleId="B878F4DB01D04542B084BB5E2262CA17">
    <w:name w:val="B878F4DB01D04542B084BB5E2262CA17"/>
    <w:rsid w:val="0088667C"/>
  </w:style>
  <w:style w:type="paragraph" w:customStyle="1" w:styleId="0A200E589C0D45D898A49632B292BC39">
    <w:name w:val="0A200E589C0D45D898A49632B292BC39"/>
    <w:rsid w:val="0088667C"/>
  </w:style>
  <w:style w:type="paragraph" w:customStyle="1" w:styleId="6CD70534417E457B9C3941DD475213B7">
    <w:name w:val="6CD70534417E457B9C3941DD475213B7"/>
    <w:rsid w:val="0088667C"/>
  </w:style>
  <w:style w:type="paragraph" w:customStyle="1" w:styleId="C2F551B7565A4CA185D9A70E702F4A37">
    <w:name w:val="C2F551B7565A4CA185D9A70E702F4A37"/>
    <w:rsid w:val="0088667C"/>
  </w:style>
  <w:style w:type="paragraph" w:customStyle="1" w:styleId="230E7CE6B6F149688A1BEE486C3A6F34">
    <w:name w:val="230E7CE6B6F149688A1BEE486C3A6F34"/>
    <w:rsid w:val="0088667C"/>
  </w:style>
  <w:style w:type="paragraph" w:customStyle="1" w:styleId="9613AE8D68CA44118A668F8B466AEE22">
    <w:name w:val="9613AE8D68CA44118A668F8B466AEE22"/>
    <w:rsid w:val="0088667C"/>
  </w:style>
  <w:style w:type="paragraph" w:customStyle="1" w:styleId="D08DD6C559F84539B6C51AC061859467">
    <w:name w:val="D08DD6C559F84539B6C51AC061859467"/>
    <w:rsid w:val="0088667C"/>
  </w:style>
  <w:style w:type="paragraph" w:customStyle="1" w:styleId="0CA9EBD3FF584F12BCFD5FEFEF3E3AE6">
    <w:name w:val="0CA9EBD3FF584F12BCFD5FEFEF3E3AE6"/>
    <w:rsid w:val="0088667C"/>
  </w:style>
  <w:style w:type="paragraph" w:customStyle="1" w:styleId="D937121A28A640AEAE4ED87A6AA7E7F7">
    <w:name w:val="D937121A28A640AEAE4ED87A6AA7E7F7"/>
    <w:rsid w:val="0088667C"/>
  </w:style>
  <w:style w:type="paragraph" w:customStyle="1" w:styleId="17EC075A9A5F405AB21F0E5B43E07936">
    <w:name w:val="17EC075A9A5F405AB21F0E5B43E07936"/>
    <w:rsid w:val="0088667C"/>
  </w:style>
  <w:style w:type="paragraph" w:customStyle="1" w:styleId="E8495305B2C74961AB3660E07118F51E">
    <w:name w:val="E8495305B2C74961AB3660E07118F51E"/>
    <w:rsid w:val="0088667C"/>
  </w:style>
  <w:style w:type="paragraph" w:customStyle="1" w:styleId="200726F292594FFD81382EA39210A985">
    <w:name w:val="200726F292594FFD81382EA39210A985"/>
    <w:rsid w:val="0088667C"/>
  </w:style>
  <w:style w:type="paragraph" w:customStyle="1" w:styleId="B401500266184F678A27EE515FE2B903">
    <w:name w:val="B401500266184F678A27EE515FE2B903"/>
    <w:rsid w:val="0088667C"/>
  </w:style>
  <w:style w:type="paragraph" w:customStyle="1" w:styleId="943A3831B63A4AE79124466FBF1E4E4D">
    <w:name w:val="943A3831B63A4AE79124466FBF1E4E4D"/>
    <w:rsid w:val="0088667C"/>
  </w:style>
  <w:style w:type="paragraph" w:customStyle="1" w:styleId="31B1B52A1B3E4E7487347BD8013D5C93">
    <w:name w:val="31B1B52A1B3E4E7487347BD8013D5C93"/>
    <w:rsid w:val="0088667C"/>
  </w:style>
  <w:style w:type="paragraph" w:customStyle="1" w:styleId="4B495546A5FA4AC18DAD7D5F417F8776">
    <w:name w:val="4B495546A5FA4AC18DAD7D5F417F8776"/>
    <w:rsid w:val="0088667C"/>
  </w:style>
  <w:style w:type="paragraph" w:customStyle="1" w:styleId="720FC12A87394316BCE968FDC72FE198">
    <w:name w:val="720FC12A87394316BCE968FDC72FE198"/>
    <w:rsid w:val="0088667C"/>
  </w:style>
  <w:style w:type="paragraph" w:customStyle="1" w:styleId="A5E1648406274E68840BD16835CDF2E9">
    <w:name w:val="A5E1648406274E68840BD16835CDF2E9"/>
    <w:rsid w:val="0088667C"/>
  </w:style>
  <w:style w:type="paragraph" w:customStyle="1" w:styleId="E7E0502945D846A09AAF1A31E7E88264">
    <w:name w:val="E7E0502945D846A09AAF1A31E7E88264"/>
    <w:rsid w:val="0088667C"/>
  </w:style>
  <w:style w:type="paragraph" w:customStyle="1" w:styleId="47C9296805EB49BDACB7FF1F0CA35635">
    <w:name w:val="47C9296805EB49BDACB7FF1F0CA35635"/>
    <w:rsid w:val="0088667C"/>
  </w:style>
  <w:style w:type="paragraph" w:customStyle="1" w:styleId="B7ACB9E9BF30484090251662910C632B">
    <w:name w:val="B7ACB9E9BF30484090251662910C632B"/>
    <w:rsid w:val="0088667C"/>
  </w:style>
  <w:style w:type="paragraph" w:customStyle="1" w:styleId="B232529D965A4C369BE9F87909CC1E96">
    <w:name w:val="B232529D965A4C369BE9F87909CC1E96"/>
    <w:rsid w:val="0088667C"/>
  </w:style>
  <w:style w:type="paragraph" w:customStyle="1" w:styleId="96E72543A7E149A5A9D8CEA2ABD7D9A2">
    <w:name w:val="96E72543A7E149A5A9D8CEA2ABD7D9A2"/>
    <w:rsid w:val="0088667C"/>
  </w:style>
  <w:style w:type="paragraph" w:customStyle="1" w:styleId="A804029F6C7E4AD5877D0551ECED5CB5">
    <w:name w:val="A804029F6C7E4AD5877D0551ECED5CB5"/>
    <w:rsid w:val="0088667C"/>
  </w:style>
  <w:style w:type="paragraph" w:customStyle="1" w:styleId="BF3082D4087D4956A4C7DB37CBBBA80E">
    <w:name w:val="BF3082D4087D4956A4C7DB37CBBBA80E"/>
    <w:rsid w:val="0088667C"/>
  </w:style>
  <w:style w:type="paragraph" w:customStyle="1" w:styleId="E8C326FDC99A4C8FAFE32284AB466DB3">
    <w:name w:val="E8C326FDC99A4C8FAFE32284AB466DB3"/>
    <w:rsid w:val="0088667C"/>
  </w:style>
  <w:style w:type="paragraph" w:customStyle="1" w:styleId="D390DFB0D8FF49E7A181D14DDA9ABB8A">
    <w:name w:val="D390DFB0D8FF49E7A181D14DDA9ABB8A"/>
    <w:rsid w:val="0088667C"/>
  </w:style>
  <w:style w:type="paragraph" w:customStyle="1" w:styleId="74420325A63845EDB187B7464695A621">
    <w:name w:val="74420325A63845EDB187B7464695A621"/>
    <w:rsid w:val="0088667C"/>
  </w:style>
  <w:style w:type="paragraph" w:customStyle="1" w:styleId="947A9949AA1E473B833A1E6D652C8462">
    <w:name w:val="947A9949AA1E473B833A1E6D652C8462"/>
    <w:rsid w:val="0088667C"/>
  </w:style>
  <w:style w:type="paragraph" w:customStyle="1" w:styleId="E46E06A5D7D940D4A397ABD430AFADC3">
    <w:name w:val="E46E06A5D7D940D4A397ABD430AFADC3"/>
    <w:rsid w:val="0088667C"/>
  </w:style>
  <w:style w:type="paragraph" w:customStyle="1" w:styleId="A645300A9A0A4D8288D0960E8F57B71B">
    <w:name w:val="A645300A9A0A4D8288D0960E8F57B71B"/>
    <w:rsid w:val="0088667C"/>
  </w:style>
  <w:style w:type="paragraph" w:customStyle="1" w:styleId="9A7539E56C6D4945AEA4962F6340EAB4">
    <w:name w:val="9A7539E56C6D4945AEA4962F6340EAB4"/>
    <w:rsid w:val="0088667C"/>
  </w:style>
  <w:style w:type="paragraph" w:customStyle="1" w:styleId="31AB807748EE4133A1D38C2E48F0F693">
    <w:name w:val="31AB807748EE4133A1D38C2E48F0F693"/>
    <w:rsid w:val="0088667C"/>
  </w:style>
  <w:style w:type="paragraph" w:customStyle="1" w:styleId="911D4F5ACA474042A22F8B0935592835">
    <w:name w:val="911D4F5ACA474042A22F8B0935592835"/>
    <w:rsid w:val="0088667C"/>
  </w:style>
  <w:style w:type="paragraph" w:customStyle="1" w:styleId="B54D449EFF8648C3AD6FD446A554BC58">
    <w:name w:val="B54D449EFF8648C3AD6FD446A554BC58"/>
    <w:rsid w:val="0088667C"/>
  </w:style>
  <w:style w:type="paragraph" w:customStyle="1" w:styleId="5CBE32244F95483AB362F20D65819F55">
    <w:name w:val="5CBE32244F95483AB362F20D65819F55"/>
    <w:rsid w:val="0088667C"/>
  </w:style>
  <w:style w:type="paragraph" w:customStyle="1" w:styleId="1E6E88B3D5CF40A28093851C2B889A9C">
    <w:name w:val="1E6E88B3D5CF40A28093851C2B889A9C"/>
    <w:rsid w:val="0088667C"/>
  </w:style>
  <w:style w:type="paragraph" w:customStyle="1" w:styleId="D8E60DFF47F04B8E8127E5082FE43FEE">
    <w:name w:val="D8E60DFF47F04B8E8127E5082FE43FEE"/>
    <w:rsid w:val="0088667C"/>
  </w:style>
  <w:style w:type="paragraph" w:customStyle="1" w:styleId="ABBFA10967D141C8A0F86F4205A67A08">
    <w:name w:val="ABBFA10967D141C8A0F86F4205A67A08"/>
    <w:rsid w:val="0088667C"/>
  </w:style>
  <w:style w:type="paragraph" w:customStyle="1" w:styleId="857447D1849640A2BF152F194E965C13">
    <w:name w:val="857447D1849640A2BF152F194E965C13"/>
    <w:rsid w:val="0088667C"/>
  </w:style>
  <w:style w:type="paragraph" w:customStyle="1" w:styleId="C67CCB0E0EE84A20A9D5C982603A2DC7">
    <w:name w:val="C67CCB0E0EE84A20A9D5C982603A2DC7"/>
    <w:rsid w:val="0088667C"/>
  </w:style>
  <w:style w:type="paragraph" w:customStyle="1" w:styleId="48D8A4A8E3E2475FBE663E28F27B0C91">
    <w:name w:val="48D8A4A8E3E2475FBE663E28F27B0C91"/>
    <w:rsid w:val="0088667C"/>
  </w:style>
  <w:style w:type="paragraph" w:customStyle="1" w:styleId="44981329B78548EAA0EE612DCADD368F">
    <w:name w:val="44981329B78548EAA0EE612DCADD368F"/>
    <w:rsid w:val="0088667C"/>
  </w:style>
  <w:style w:type="paragraph" w:customStyle="1" w:styleId="7A18ADED61C44488A04C4D46C23C2F21">
    <w:name w:val="7A18ADED61C44488A04C4D46C23C2F21"/>
    <w:rsid w:val="0088667C"/>
  </w:style>
  <w:style w:type="paragraph" w:customStyle="1" w:styleId="2DDD3F06F8164DA4AFD90395D7B1E009">
    <w:name w:val="2DDD3F06F8164DA4AFD90395D7B1E009"/>
    <w:rsid w:val="0088667C"/>
  </w:style>
  <w:style w:type="paragraph" w:customStyle="1" w:styleId="D52BE521FE8E46A7A80E62F2A4436D52">
    <w:name w:val="D52BE521FE8E46A7A80E62F2A4436D52"/>
    <w:rsid w:val="0088667C"/>
  </w:style>
  <w:style w:type="paragraph" w:customStyle="1" w:styleId="DB89C5A1EC3547C8A5DE07AAA4C23526">
    <w:name w:val="DB89C5A1EC3547C8A5DE07AAA4C23526"/>
    <w:rsid w:val="0088667C"/>
  </w:style>
  <w:style w:type="paragraph" w:customStyle="1" w:styleId="CDCCEC69674A480D895E84B222A52D91">
    <w:name w:val="CDCCEC69674A480D895E84B222A52D91"/>
    <w:rsid w:val="0088667C"/>
  </w:style>
  <w:style w:type="paragraph" w:customStyle="1" w:styleId="8E7BB9E7239C4E0BA8D2EC3A27C31473">
    <w:name w:val="8E7BB9E7239C4E0BA8D2EC3A27C31473"/>
    <w:rsid w:val="0088667C"/>
  </w:style>
  <w:style w:type="paragraph" w:customStyle="1" w:styleId="BC35176FB5304BF08035B284BF82BC0A">
    <w:name w:val="BC35176FB5304BF08035B284BF82BC0A"/>
    <w:rsid w:val="0088667C"/>
  </w:style>
  <w:style w:type="paragraph" w:customStyle="1" w:styleId="8F62CA5E2DC84914A33DAB5F096957DD">
    <w:name w:val="8F62CA5E2DC84914A33DAB5F096957DD"/>
    <w:rsid w:val="0088667C"/>
  </w:style>
  <w:style w:type="paragraph" w:customStyle="1" w:styleId="A1221076549E4E05BA95D5BC06A53304">
    <w:name w:val="A1221076549E4E05BA95D5BC06A53304"/>
    <w:rsid w:val="0088667C"/>
  </w:style>
  <w:style w:type="paragraph" w:customStyle="1" w:styleId="CDF8B709EF6D45F8BCAF3E5805B8364E">
    <w:name w:val="CDF8B709EF6D45F8BCAF3E5805B8364E"/>
    <w:rsid w:val="0088667C"/>
  </w:style>
  <w:style w:type="paragraph" w:customStyle="1" w:styleId="B6AACF782D1E4B9CAFF72C9084307875">
    <w:name w:val="B6AACF782D1E4B9CAFF72C9084307875"/>
    <w:rsid w:val="0088667C"/>
  </w:style>
  <w:style w:type="paragraph" w:customStyle="1" w:styleId="D483F784766D41A097109B4C0089FBE0">
    <w:name w:val="D483F784766D41A097109B4C0089FBE0"/>
    <w:rsid w:val="0088667C"/>
  </w:style>
  <w:style w:type="paragraph" w:customStyle="1" w:styleId="70B15902F2D2417F8A0BE1DAA3EF2213">
    <w:name w:val="70B15902F2D2417F8A0BE1DAA3EF2213"/>
    <w:rsid w:val="0088667C"/>
  </w:style>
  <w:style w:type="paragraph" w:customStyle="1" w:styleId="43ED939539DF4B32BE2D8423181597BB">
    <w:name w:val="43ED939539DF4B32BE2D8423181597BB"/>
    <w:rsid w:val="0088667C"/>
  </w:style>
  <w:style w:type="paragraph" w:customStyle="1" w:styleId="39F407E2733D40F9A637544C7D7A4CAE">
    <w:name w:val="39F407E2733D40F9A637544C7D7A4CAE"/>
    <w:rsid w:val="0088667C"/>
  </w:style>
  <w:style w:type="paragraph" w:customStyle="1" w:styleId="0704EEFC9E7D41C4BAE2A55A651E4419">
    <w:name w:val="0704EEFC9E7D41C4BAE2A55A651E4419"/>
    <w:rsid w:val="0088667C"/>
  </w:style>
  <w:style w:type="paragraph" w:customStyle="1" w:styleId="5D02141F716441408D75DF12CE47D73E">
    <w:name w:val="5D02141F716441408D75DF12CE47D73E"/>
    <w:rsid w:val="0088667C"/>
  </w:style>
  <w:style w:type="paragraph" w:customStyle="1" w:styleId="B62E3C20234449C69F4E9E9BA0BD744E">
    <w:name w:val="B62E3C20234449C69F4E9E9BA0BD744E"/>
    <w:rsid w:val="0088667C"/>
  </w:style>
  <w:style w:type="paragraph" w:customStyle="1" w:styleId="4BB1C4F75F5945F39A7AEDA9329CB147">
    <w:name w:val="4BB1C4F75F5945F39A7AEDA9329CB147"/>
    <w:rsid w:val="0088667C"/>
  </w:style>
  <w:style w:type="paragraph" w:customStyle="1" w:styleId="7DDF9B42192744C59D0BCB8CBF696EA7">
    <w:name w:val="7DDF9B42192744C59D0BCB8CBF696EA7"/>
    <w:rsid w:val="0088667C"/>
  </w:style>
  <w:style w:type="paragraph" w:customStyle="1" w:styleId="61AF43C45CEB4C97ADC02A6870660610">
    <w:name w:val="61AF43C45CEB4C97ADC02A6870660610"/>
    <w:rsid w:val="0088667C"/>
  </w:style>
  <w:style w:type="paragraph" w:customStyle="1" w:styleId="AEEFA6DF1F33495484DE511A6E40BF1A">
    <w:name w:val="AEEFA6DF1F33495484DE511A6E40BF1A"/>
    <w:rsid w:val="0088667C"/>
  </w:style>
  <w:style w:type="paragraph" w:customStyle="1" w:styleId="170A49CE34A04DDEB0CFEEE1BDDBA4FD">
    <w:name w:val="170A49CE34A04DDEB0CFEEE1BDDBA4FD"/>
    <w:rsid w:val="0088667C"/>
  </w:style>
  <w:style w:type="paragraph" w:customStyle="1" w:styleId="98CB9D3319404ABEA062A33973CCF08B">
    <w:name w:val="98CB9D3319404ABEA062A33973CCF08B"/>
    <w:rsid w:val="0088667C"/>
  </w:style>
  <w:style w:type="paragraph" w:customStyle="1" w:styleId="EECF1623A2624CFAAEAF220218F3C75B">
    <w:name w:val="EECF1623A2624CFAAEAF220218F3C75B"/>
    <w:rsid w:val="0088667C"/>
  </w:style>
  <w:style w:type="paragraph" w:customStyle="1" w:styleId="612B5686483E4023BAE3134CF5ABA8B9">
    <w:name w:val="612B5686483E4023BAE3134CF5ABA8B9"/>
    <w:rsid w:val="0088667C"/>
  </w:style>
  <w:style w:type="paragraph" w:customStyle="1" w:styleId="F28CC612857E4AB6876DB1D15D1A308B">
    <w:name w:val="F28CC612857E4AB6876DB1D15D1A308B"/>
    <w:rsid w:val="0088667C"/>
  </w:style>
  <w:style w:type="paragraph" w:customStyle="1" w:styleId="95647B1E8A1D45BDBAA8EC45652EE16E">
    <w:name w:val="95647B1E8A1D45BDBAA8EC45652EE16E"/>
    <w:rsid w:val="0088667C"/>
  </w:style>
  <w:style w:type="paragraph" w:customStyle="1" w:styleId="2C1CA0DBBDAA4B61869BBEE3B89322C1">
    <w:name w:val="2C1CA0DBBDAA4B61869BBEE3B89322C1"/>
    <w:rsid w:val="0088667C"/>
  </w:style>
  <w:style w:type="paragraph" w:customStyle="1" w:styleId="A321393A4C064B71B1FCB0984BB970B9">
    <w:name w:val="A321393A4C064B71B1FCB0984BB970B9"/>
    <w:rsid w:val="0088667C"/>
  </w:style>
  <w:style w:type="paragraph" w:customStyle="1" w:styleId="B16B33DD69D443869A45AFF7BB8552EB">
    <w:name w:val="B16B33DD69D443869A45AFF7BB8552EB"/>
    <w:rsid w:val="0088667C"/>
  </w:style>
  <w:style w:type="paragraph" w:customStyle="1" w:styleId="6397B7547C364B288BCE31A6AF6AA0AA">
    <w:name w:val="6397B7547C364B288BCE31A6AF6AA0AA"/>
    <w:rsid w:val="0088667C"/>
  </w:style>
  <w:style w:type="paragraph" w:customStyle="1" w:styleId="04AE260AC30A4350B6DA5A8B1FD0A38F">
    <w:name w:val="04AE260AC30A4350B6DA5A8B1FD0A38F"/>
    <w:rsid w:val="0088667C"/>
  </w:style>
  <w:style w:type="paragraph" w:customStyle="1" w:styleId="E30C6A3C13E04797A9F998C73FF8B0C2">
    <w:name w:val="E30C6A3C13E04797A9F998C73FF8B0C2"/>
    <w:rsid w:val="0088667C"/>
  </w:style>
  <w:style w:type="paragraph" w:customStyle="1" w:styleId="4357E28E6B5E4379A0380CC15252D359">
    <w:name w:val="4357E28E6B5E4379A0380CC15252D359"/>
    <w:rsid w:val="0088667C"/>
  </w:style>
  <w:style w:type="paragraph" w:customStyle="1" w:styleId="1480FD0A99BD40ACA723D1E5E8396AC6">
    <w:name w:val="1480FD0A99BD40ACA723D1E5E8396AC6"/>
    <w:rsid w:val="0088667C"/>
  </w:style>
  <w:style w:type="paragraph" w:customStyle="1" w:styleId="B09FF704F2D64138A37D44354A9F9D3E">
    <w:name w:val="B09FF704F2D64138A37D44354A9F9D3E"/>
    <w:rsid w:val="0088667C"/>
  </w:style>
  <w:style w:type="paragraph" w:customStyle="1" w:styleId="C5F83C61232D40549A8833052B095C68">
    <w:name w:val="C5F83C61232D40549A8833052B095C68"/>
    <w:rsid w:val="0088667C"/>
  </w:style>
  <w:style w:type="paragraph" w:customStyle="1" w:styleId="2A82B2B1FAC24DA694D81CB40F1FC935">
    <w:name w:val="2A82B2B1FAC24DA694D81CB40F1FC935"/>
    <w:rsid w:val="0088667C"/>
  </w:style>
  <w:style w:type="paragraph" w:customStyle="1" w:styleId="FC5945DF25724512ADD5F082A39A8D23">
    <w:name w:val="FC5945DF25724512ADD5F082A39A8D23"/>
    <w:rsid w:val="0088667C"/>
  </w:style>
  <w:style w:type="paragraph" w:customStyle="1" w:styleId="48EE4CAC987A4405A228B34C70378E19">
    <w:name w:val="48EE4CAC987A4405A228B34C70378E19"/>
    <w:rsid w:val="0088667C"/>
  </w:style>
  <w:style w:type="paragraph" w:customStyle="1" w:styleId="219D5D093A31464DB40358177D0FC5B5">
    <w:name w:val="219D5D093A31464DB40358177D0FC5B5"/>
    <w:rsid w:val="0088667C"/>
  </w:style>
  <w:style w:type="paragraph" w:customStyle="1" w:styleId="E637FC4CBA02451DA1632A643D7FF571">
    <w:name w:val="E637FC4CBA02451DA1632A643D7FF571"/>
    <w:rsid w:val="0088667C"/>
  </w:style>
  <w:style w:type="paragraph" w:customStyle="1" w:styleId="799AC2F75F3C4EE0B895300EC41CD034">
    <w:name w:val="799AC2F75F3C4EE0B895300EC41CD034"/>
    <w:rsid w:val="0088667C"/>
  </w:style>
  <w:style w:type="paragraph" w:customStyle="1" w:styleId="4E2AB5F108B94D3CAFFB784B9C3EC48C">
    <w:name w:val="4E2AB5F108B94D3CAFFB784B9C3EC48C"/>
    <w:rsid w:val="0088667C"/>
  </w:style>
  <w:style w:type="paragraph" w:customStyle="1" w:styleId="E55FE6ADA15D48BA849C498BDD01A51F">
    <w:name w:val="E55FE6ADA15D48BA849C498BDD01A51F"/>
    <w:rsid w:val="0088667C"/>
  </w:style>
  <w:style w:type="paragraph" w:customStyle="1" w:styleId="C26FABACF33246F597062FDEECC6C6D2">
    <w:name w:val="C26FABACF33246F597062FDEECC6C6D2"/>
    <w:rsid w:val="0088667C"/>
  </w:style>
  <w:style w:type="paragraph" w:customStyle="1" w:styleId="C288AE32AF6C44A1A97D3B115242822D">
    <w:name w:val="C288AE32AF6C44A1A97D3B115242822D"/>
    <w:rsid w:val="0088667C"/>
  </w:style>
  <w:style w:type="paragraph" w:customStyle="1" w:styleId="7A76D2DD367A40398AB8A248D502BA65">
    <w:name w:val="7A76D2DD367A40398AB8A248D502BA65"/>
    <w:rsid w:val="0088667C"/>
  </w:style>
  <w:style w:type="paragraph" w:customStyle="1" w:styleId="4392E0CA443A42C197C2DC96D0007DF3">
    <w:name w:val="4392E0CA443A42C197C2DC96D0007DF3"/>
    <w:rsid w:val="0088667C"/>
  </w:style>
  <w:style w:type="paragraph" w:customStyle="1" w:styleId="6455ED5361ED47099C14C87BE68349C3">
    <w:name w:val="6455ED5361ED47099C14C87BE68349C3"/>
    <w:rsid w:val="0088667C"/>
  </w:style>
  <w:style w:type="paragraph" w:customStyle="1" w:styleId="92FC195296014CEEBCFE8E04D49CD379">
    <w:name w:val="92FC195296014CEEBCFE8E04D49CD379"/>
    <w:rsid w:val="0088667C"/>
  </w:style>
  <w:style w:type="paragraph" w:customStyle="1" w:styleId="470201414EB04615BFA90A4069D2CE88">
    <w:name w:val="470201414EB04615BFA90A4069D2CE88"/>
    <w:rsid w:val="0088667C"/>
  </w:style>
  <w:style w:type="paragraph" w:customStyle="1" w:styleId="473E8169D143452E8712EA08CC7409CB">
    <w:name w:val="473E8169D143452E8712EA08CC7409CB"/>
    <w:rsid w:val="0088667C"/>
  </w:style>
  <w:style w:type="paragraph" w:customStyle="1" w:styleId="C7AF45477C464624A6841AAB8ECB32D7">
    <w:name w:val="C7AF45477C464624A6841AAB8ECB32D7"/>
    <w:rsid w:val="0088667C"/>
  </w:style>
  <w:style w:type="paragraph" w:customStyle="1" w:styleId="8AC55A914ED44AA48C4888A44594F3FB">
    <w:name w:val="8AC55A914ED44AA48C4888A44594F3FB"/>
    <w:rsid w:val="0088667C"/>
  </w:style>
  <w:style w:type="paragraph" w:customStyle="1" w:styleId="8271622F1E9E47178D48B20C6A000E55">
    <w:name w:val="8271622F1E9E47178D48B20C6A000E55"/>
    <w:rsid w:val="0088667C"/>
  </w:style>
  <w:style w:type="paragraph" w:customStyle="1" w:styleId="B8178F2FC2744A25BC77688E1AFF7855">
    <w:name w:val="B8178F2FC2744A25BC77688E1AFF7855"/>
    <w:rsid w:val="0088667C"/>
  </w:style>
  <w:style w:type="paragraph" w:customStyle="1" w:styleId="A733514A35BE4D8F9AC6A0CAB220A0D4">
    <w:name w:val="A733514A35BE4D8F9AC6A0CAB220A0D4"/>
    <w:rsid w:val="0088667C"/>
  </w:style>
  <w:style w:type="paragraph" w:customStyle="1" w:styleId="ED621B4AD6B540D0B311557D5861065D">
    <w:name w:val="ED621B4AD6B540D0B311557D5861065D"/>
    <w:rsid w:val="0088667C"/>
  </w:style>
  <w:style w:type="paragraph" w:customStyle="1" w:styleId="2E829EB9252444F6963760261760BB1D">
    <w:name w:val="2E829EB9252444F6963760261760BB1D"/>
    <w:rsid w:val="0088667C"/>
  </w:style>
  <w:style w:type="paragraph" w:customStyle="1" w:styleId="DC5845CEFB3C4AD0B2E10CCFBF1DC703">
    <w:name w:val="DC5845CEFB3C4AD0B2E10CCFBF1DC703"/>
    <w:rsid w:val="0088667C"/>
  </w:style>
  <w:style w:type="paragraph" w:customStyle="1" w:styleId="8199AA8ED40646709B80491B9C402E0D">
    <w:name w:val="8199AA8ED40646709B80491B9C402E0D"/>
    <w:rsid w:val="0088667C"/>
  </w:style>
  <w:style w:type="paragraph" w:customStyle="1" w:styleId="E935933350984840918958CCB83E411E">
    <w:name w:val="E935933350984840918958CCB83E411E"/>
    <w:rsid w:val="0088667C"/>
  </w:style>
  <w:style w:type="paragraph" w:customStyle="1" w:styleId="6B254DA3A17F402094CAA152839E8546">
    <w:name w:val="6B254DA3A17F402094CAA152839E8546"/>
    <w:rsid w:val="0088667C"/>
  </w:style>
  <w:style w:type="paragraph" w:customStyle="1" w:styleId="8DC29398F66B4EB7B3645713185E485E">
    <w:name w:val="8DC29398F66B4EB7B3645713185E485E"/>
    <w:rsid w:val="0088667C"/>
  </w:style>
  <w:style w:type="paragraph" w:customStyle="1" w:styleId="A185DCAC437D49E0ADBC14D044928DE5">
    <w:name w:val="A185DCAC437D49E0ADBC14D044928DE5"/>
    <w:rsid w:val="0088667C"/>
  </w:style>
  <w:style w:type="paragraph" w:customStyle="1" w:styleId="5F79CF61277547CAB39E53D1750B125C4">
    <w:name w:val="5F79CF61277547CAB39E53D1750B125C4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F2C5C3E210043B1827CBBD624E2C8F32">
    <w:name w:val="2F2C5C3E210043B1827CBBD624E2C8F3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9622A3D2EA44F7DA3D787B759D62A362">
    <w:name w:val="39622A3D2EA44F7DA3D787B759D62A36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78CBF46B9184BC7A4E014BD44EC16E12">
    <w:name w:val="178CBF46B9184BC7A4E014BD44EC16E1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C43CB2DBCC04D95846699796517AEC62">
    <w:name w:val="3C43CB2DBCC04D95846699796517AEC6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4D8D293A26C43C5830E9CACCA5908182">
    <w:name w:val="F4D8D293A26C43C5830E9CACCA590818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C65BE04A968441E9A52766DBC3AD8F62">
    <w:name w:val="5C65BE04A968441E9A52766DBC3AD8F6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41CC2EA9AA044F7A203126964973A884">
    <w:name w:val="241CC2EA9AA044F7A203126964973A884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73C8F0F89D74EEB9A8C383AE976FA621">
    <w:name w:val="D73C8F0F89D74EEB9A8C383AE976FA62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B43C97F9DB64212AB0DBD7C94CB39461">
    <w:name w:val="5B43C97F9DB64212AB0DBD7C94CB3946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E74B28DB2FF4A66B598A04A41FEA9201">
    <w:name w:val="BE74B28DB2FF4A66B598A04A41FEA920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32890B3BC0043D8B8A6C3C7306F97171">
    <w:name w:val="B32890B3BC0043D8B8A6C3C7306F9717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8112BB0CEC04B62B5E8FC139E8616EE1">
    <w:name w:val="E8112BB0CEC04B62B5E8FC139E8616EE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AC55A914ED44AA48C4888A44594F3FB1">
    <w:name w:val="8AC55A914ED44AA48C4888A44594F3FB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271622F1E9E47178D48B20C6A000E551">
    <w:name w:val="8271622F1E9E47178D48B20C6A000E55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8178F2FC2744A25BC77688E1AFF78551">
    <w:name w:val="B8178F2FC2744A25BC77688E1AFF7855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733514A35BE4D8F9AC6A0CAB220A0D41">
    <w:name w:val="A733514A35BE4D8F9AC6A0CAB220A0D4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D621B4AD6B540D0B311557D5861065D1">
    <w:name w:val="ED621B4AD6B540D0B311557D5861065D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E829EB9252444F6963760261760BB1D1">
    <w:name w:val="2E829EB9252444F6963760261760BB1D1"/>
    <w:rsid w:val="0088667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C5845CEFB3C4AD0B2E10CCFBF1DC7031">
    <w:name w:val="DC5845CEFB3C4AD0B2E10CCFBF1DC703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199AA8ED40646709B80491B9C402E0D1">
    <w:name w:val="8199AA8ED40646709B80491B9C402E0D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935933350984840918958CCB83E411E1">
    <w:name w:val="E935933350984840918958CCB83E411E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B254DA3A17F402094CAA152839E85461">
    <w:name w:val="6B254DA3A17F402094CAA152839E8546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DC29398F66B4EB7B3645713185E485E1">
    <w:name w:val="8DC29398F66B4EB7B3645713185E485E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185DCAC437D49E0ADBC14D044928DE51">
    <w:name w:val="A185DCAC437D49E0ADBC14D044928DE51"/>
    <w:rsid w:val="0088667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F763B8C18D24AB4BAD8B43B7DD357C61">
    <w:name w:val="8F763B8C18D24AB4BAD8B43B7DD357C6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80A45B18F594FE5B4C1D6B88F528BB71">
    <w:name w:val="B80A45B18F594FE5B4C1D6B88F528BB7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2C205125DA9416BAF846A3754A5095D1">
    <w:name w:val="32C205125DA9416BAF846A3754A5095D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4268189999C4B2CB9D48796CAE97FCA1">
    <w:name w:val="A4268189999C4B2CB9D48796CAE97FCA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0545C2D6103547B1A9B526017320B3A81">
    <w:name w:val="0545C2D6103547B1A9B526017320B3A8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878F4DB01D04542B084BB5E2262CA171">
    <w:name w:val="B878F4DB01D04542B084BB5E2262CA17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0A200E589C0D45D898A49632B292BC391">
    <w:name w:val="0A200E589C0D45D898A49632B292BC39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CD70534417E457B9C3941DD475213B71">
    <w:name w:val="6CD70534417E457B9C3941DD475213B7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2F551B7565A4CA185D9A70E702F4A371">
    <w:name w:val="C2F551B7565A4CA185D9A70E702F4A37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30E7CE6B6F149688A1BEE486C3A6F341">
    <w:name w:val="230E7CE6B6F149688A1BEE486C3A6F34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613AE8D68CA44118A668F8B466AEE221">
    <w:name w:val="9613AE8D68CA44118A668F8B466AEE22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08DD6C559F84539B6C51AC0618594671">
    <w:name w:val="D08DD6C559F84539B6C51AC061859467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0CA9EBD3FF584F12BCFD5FEFEF3E3AE61">
    <w:name w:val="0CA9EBD3FF584F12BCFD5FEFEF3E3AE6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937121A28A640AEAE4ED87A6AA7E7F71">
    <w:name w:val="D937121A28A640AEAE4ED87A6AA7E7F7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7EC075A9A5F405AB21F0E5B43E079361">
    <w:name w:val="17EC075A9A5F405AB21F0E5B43E07936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8495305B2C74961AB3660E07118F51E1">
    <w:name w:val="E8495305B2C74961AB3660E07118F51E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00726F292594FFD81382EA39210A9851">
    <w:name w:val="200726F292594FFD81382EA39210A985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401500266184F678A27EE515FE2B9031">
    <w:name w:val="B401500266184F678A27EE515FE2B903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43A3831B63A4AE79124466FBF1E4E4D1">
    <w:name w:val="943A3831B63A4AE79124466FBF1E4E4D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1B1B52A1B3E4E7487347BD8013D5C931">
    <w:name w:val="31B1B52A1B3E4E7487347BD8013D5C93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B495546A5FA4AC18DAD7D5F417F87761">
    <w:name w:val="4B495546A5FA4AC18DAD7D5F417F8776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20FC12A87394316BCE968FDC72FE1981">
    <w:name w:val="720FC12A87394316BCE968FDC72FE198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5E1648406274E68840BD16835CDF2E91">
    <w:name w:val="A5E1648406274E68840BD16835CDF2E9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7E0502945D846A09AAF1A31E7E882641">
    <w:name w:val="E7E0502945D846A09AAF1A31E7E88264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7C9296805EB49BDACB7FF1F0CA356351">
    <w:name w:val="47C9296805EB49BDACB7FF1F0CA35635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7ACB9E9BF30484090251662910C632B1">
    <w:name w:val="B7ACB9E9BF30484090251662910C632B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232529D965A4C369BE9F87909CC1E961">
    <w:name w:val="B232529D965A4C369BE9F87909CC1E96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6E72543A7E149A5A9D8CEA2ABD7D9A21">
    <w:name w:val="96E72543A7E149A5A9D8CEA2ABD7D9A2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804029F6C7E4AD5877D0551ECED5CB51">
    <w:name w:val="A804029F6C7E4AD5877D0551ECED5CB5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F3082D4087D4956A4C7DB37CBBBA80E1">
    <w:name w:val="BF3082D4087D4956A4C7DB37CBBBA80E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8C326FDC99A4C8FAFE32284AB466DB31">
    <w:name w:val="E8C326FDC99A4C8FAFE32284AB466DB3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390DFB0D8FF49E7A181D14DDA9ABB8A1">
    <w:name w:val="D390DFB0D8FF49E7A181D14DDA9ABB8A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4420325A63845EDB187B7464695A6211">
    <w:name w:val="74420325A63845EDB187B7464695A621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47A9949AA1E473B833A1E6D652C84621">
    <w:name w:val="947A9949AA1E473B833A1E6D652C8462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46E06A5D7D940D4A397ABD430AFADC31">
    <w:name w:val="E46E06A5D7D940D4A397ABD430AFADC3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645300A9A0A4D8288D0960E8F57B71B1">
    <w:name w:val="A645300A9A0A4D8288D0960E8F57B71B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A7539E56C6D4945AEA4962F6340EAB41">
    <w:name w:val="9A7539E56C6D4945AEA4962F6340EAB4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1AB807748EE4133A1D38C2E48F0F6931">
    <w:name w:val="31AB807748EE4133A1D38C2E48F0F693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11D4F5ACA474042A22F8B09355928351">
    <w:name w:val="911D4F5ACA474042A22F8B0935592835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54D449EFF8648C3AD6FD446A554BC581">
    <w:name w:val="B54D449EFF8648C3AD6FD446A554BC58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CBE32244F95483AB362F20D65819F551">
    <w:name w:val="5CBE32244F95483AB362F20D65819F55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E6E88B3D5CF40A28093851C2B889A9C1">
    <w:name w:val="1E6E88B3D5CF40A28093851C2B889A9C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8E60DFF47F04B8E8127E5082FE43FEE1">
    <w:name w:val="D8E60DFF47F04B8E8127E5082FE43FEE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BBFA10967D141C8A0F86F4205A67A081">
    <w:name w:val="ABBFA10967D141C8A0F86F4205A67A08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57447D1849640A2BF152F194E965C131">
    <w:name w:val="857447D1849640A2BF152F194E965C13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67CCB0E0EE84A20A9D5C982603A2DC71">
    <w:name w:val="C67CCB0E0EE84A20A9D5C982603A2DC7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8D8A4A8E3E2475FBE663E28F27B0C911">
    <w:name w:val="48D8A4A8E3E2475FBE663E28F27B0C91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4981329B78548EAA0EE612DCADD368F1">
    <w:name w:val="44981329B78548EAA0EE612DCADD368F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A18ADED61C44488A04C4D46C23C2F211">
    <w:name w:val="7A18ADED61C44488A04C4D46C23C2F21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DDD3F06F8164DA4AFD90395D7B1E0091">
    <w:name w:val="2DDD3F06F8164DA4AFD90395D7B1E009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52BE521FE8E46A7A80E62F2A4436D521">
    <w:name w:val="D52BE521FE8E46A7A80E62F2A4436D52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B89C5A1EC3547C8A5DE07AAA4C235261">
    <w:name w:val="DB89C5A1EC3547C8A5DE07AAA4C23526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DCCEC69674A480D895E84B222A52D911">
    <w:name w:val="CDCCEC69674A480D895E84B222A52D91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E7BB9E7239C4E0BA8D2EC3A27C314731">
    <w:name w:val="8E7BB9E7239C4E0BA8D2EC3A27C31473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C35176FB5304BF08035B284BF82BC0A1">
    <w:name w:val="BC35176FB5304BF08035B284BF82BC0A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F62CA5E2DC84914A33DAB5F096957DD1">
    <w:name w:val="8F62CA5E2DC84914A33DAB5F096957DD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1221076549E4E05BA95D5BC06A533041">
    <w:name w:val="A1221076549E4E05BA95D5BC06A53304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DF8B709EF6D45F8BCAF3E5805B8364E1">
    <w:name w:val="CDF8B709EF6D45F8BCAF3E5805B8364E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6AACF782D1E4B9CAFF72C90843078751">
    <w:name w:val="B6AACF782D1E4B9CAFF72C9084307875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483F784766D41A097109B4C0089FBE01">
    <w:name w:val="D483F784766D41A097109B4C0089FBE0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0B15902F2D2417F8A0BE1DAA3EF22131">
    <w:name w:val="70B15902F2D2417F8A0BE1DAA3EF2213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3ED939539DF4B32BE2D8423181597BB1">
    <w:name w:val="43ED939539DF4B32BE2D8423181597BB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9F407E2733D40F9A637544C7D7A4CAE1">
    <w:name w:val="39F407E2733D40F9A637544C7D7A4CAE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0704EEFC9E7D41C4BAE2A55A651E44191">
    <w:name w:val="0704EEFC9E7D41C4BAE2A55A651E4419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D02141F716441408D75DF12CE47D73E1">
    <w:name w:val="5D02141F716441408D75DF12CE47D73E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62E3C20234449C69F4E9E9BA0BD744E1">
    <w:name w:val="B62E3C20234449C69F4E9E9BA0BD744E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BB1C4F75F5945F39A7AEDA9329CB1471">
    <w:name w:val="4BB1C4F75F5945F39A7AEDA9329CB147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DDF9B42192744C59D0BCB8CBF696EA71">
    <w:name w:val="7DDF9B42192744C59D0BCB8CBF696EA7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1AF43C45CEB4C97ADC02A68706606101">
    <w:name w:val="61AF43C45CEB4C97ADC02A6870660610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EEFA6DF1F33495484DE511A6E40BF1A1">
    <w:name w:val="AEEFA6DF1F33495484DE511A6E40BF1A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70A49CE34A04DDEB0CFEEE1BDDBA4FD1">
    <w:name w:val="170A49CE34A04DDEB0CFEEE1BDDBA4FD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8CB9D3319404ABEA062A33973CCF08B1">
    <w:name w:val="98CB9D3319404ABEA062A33973CCF08B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ECF1623A2624CFAAEAF220218F3C75B1">
    <w:name w:val="EECF1623A2624CFAAEAF220218F3C75B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12B5686483E4023BAE3134CF5ABA8B91">
    <w:name w:val="612B5686483E4023BAE3134CF5ABA8B9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28CC612857E4AB6876DB1D15D1A308B1">
    <w:name w:val="F28CC612857E4AB6876DB1D15D1A308B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5647B1E8A1D45BDBAA8EC45652EE16E1">
    <w:name w:val="95647B1E8A1D45BDBAA8EC45652EE16E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C1CA0DBBDAA4B61869BBEE3B89322C11">
    <w:name w:val="2C1CA0DBBDAA4B61869BBEE3B89322C1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321393A4C064B71B1FCB0984BB970B91">
    <w:name w:val="A321393A4C064B71B1FCB0984BB970B9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16B33DD69D443869A45AFF7BB8552EB1">
    <w:name w:val="B16B33DD69D443869A45AFF7BB8552EB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397B7547C364B288BCE31A6AF6AA0AA1">
    <w:name w:val="6397B7547C364B288BCE31A6AF6AA0AA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04AE260AC30A4350B6DA5A8B1FD0A38F1">
    <w:name w:val="04AE260AC30A4350B6DA5A8B1FD0A38F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30C6A3C13E04797A9F998C73FF8B0C21">
    <w:name w:val="E30C6A3C13E04797A9F998C73FF8B0C2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357E28E6B5E4379A0380CC15252D3591">
    <w:name w:val="4357E28E6B5E4379A0380CC15252D359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480FD0A99BD40ACA723D1E5E8396AC61">
    <w:name w:val="1480FD0A99BD40ACA723D1E5E8396AC6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09FF704F2D64138A37D44354A9F9D3E1">
    <w:name w:val="B09FF704F2D64138A37D44354A9F9D3E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5F83C61232D40549A8833052B095C681">
    <w:name w:val="C5F83C61232D40549A8833052B095C68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A82B2B1FAC24DA694D81CB40F1FC9351">
    <w:name w:val="2A82B2B1FAC24DA694D81CB40F1FC935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C5945DF25724512ADD5F082A39A8D231">
    <w:name w:val="FC5945DF25724512ADD5F082A39A8D23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8EE4CAC987A4405A228B34C70378E191">
    <w:name w:val="48EE4CAC987A4405A228B34C70378E19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19D5D093A31464DB40358177D0FC5B51">
    <w:name w:val="219D5D093A31464DB40358177D0FC5B5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637FC4CBA02451DA1632A643D7FF5711">
    <w:name w:val="E637FC4CBA02451DA1632A643D7FF571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5CA77367E1941F7A7DE7065B04849BE4">
    <w:name w:val="B5CA77367E1941F7A7DE7065B04849BE4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2AC653E20BA4DE2BE91AE6060C1FDA74">
    <w:name w:val="72AC653E20BA4DE2BE91AE6060C1FDA74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DCD9B690FF3447A99A14E95A7D90C8F4">
    <w:name w:val="CDCD9B690FF3447A99A14E95A7D90C8F4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008ABCB36324DFB8BF4A99EABF5FF964">
    <w:name w:val="1008ABCB36324DFB8BF4A99EABF5FF964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50F41237F1B45B7A7891CE68EB80D174">
    <w:name w:val="450F41237F1B45B7A7891CE68EB80D174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27CC7C938024F549628D90F1E0ED3274">
    <w:name w:val="727CC7C938024F549628D90F1E0ED3274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E7D0709FFFB48CFBA8E60995D32ABFF4">
    <w:name w:val="DE7D0709FFFB48CFBA8E60995D32ABFF4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276F8C6C7B84EE6AA8784D2A911DBD04">
    <w:name w:val="5276F8C6C7B84EE6AA8784D2A911DBD04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9EC6A18A95D4CD4B4718098F47425704">
    <w:name w:val="19EC6A18A95D4CD4B4718098F47425704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B9AC26E089F44D1B2B5A6ACB052316F4">
    <w:name w:val="3B9AC26E089F44D1B2B5A6ACB052316F4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6287C0317BC49BF861E63D702FCA84D4">
    <w:name w:val="F6287C0317BC49BF861E63D702FCA84D4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62CDD03E4024EF5841C8D802B5347004">
    <w:name w:val="662CDD03E4024EF5841C8D802B5347004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B3B99514FCC41F68B92AF447CC7A4E04">
    <w:name w:val="5B3B99514FCC41F68B92AF447CC7A4E04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4E1A9562B294F19A35BD3833CDAFB314">
    <w:name w:val="84E1A9562B294F19A35BD3833CDAFB314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E016E0F854144E898F0CB3E4B2E34934">
    <w:name w:val="8E016E0F854144E898F0CB3E4B2E34934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2F61EB3AF004965B5B75BF0136A29054">
    <w:name w:val="D2F61EB3AF004965B5B75BF0136A29054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5B239C8E3834DD387272565848F9EC54">
    <w:name w:val="95B239C8E3834DD387272565848F9EC54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12AD5FD728045C69AC7F5108848368D4">
    <w:name w:val="812AD5FD728045C69AC7F5108848368D4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A7724B0A03F4030A1F35A1AE099EC8F4">
    <w:name w:val="CA7724B0A03F4030A1F35A1AE099EC8F4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5C632FA048F49A1B209343F74B8FABC4">
    <w:name w:val="35C632FA048F49A1B209343F74B8FABC4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9D9B2FFDDCF4872A616B0CAC8E6213B4">
    <w:name w:val="F9D9B2FFDDCF4872A616B0CAC8E6213B4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B302E2AEA674D36AB12AB3E68F127D04">
    <w:name w:val="CB302E2AEA674D36AB12AB3E68F127D04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061B66C83D9C4CD3A1C023714BED65364">
    <w:name w:val="061B66C83D9C4CD3A1C023714BED65364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EFA600735D646E3B7BE1C7F729039EB4">
    <w:name w:val="6EFA600735D646E3B7BE1C7F729039EB4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D5EAEEE88054396927587DB13E885A84">
    <w:name w:val="9D5EAEEE88054396927587DB13E885A84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ADB0AF92C924A92BAF893BEFF334E2A4">
    <w:name w:val="7ADB0AF92C924A92BAF893BEFF334E2A4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7E68F15354D4C179810DE99B5DB69BD4">
    <w:name w:val="47E68F15354D4C179810DE99B5DB69BD4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D41D808C46D4579854A5E0358D9A8F94">
    <w:name w:val="5D41D808C46D4579854A5E0358D9A8F94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41554AA055F4F2A95AA68DE925FD2EB4">
    <w:name w:val="441554AA055F4F2A95AA68DE925FD2EB4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ACA50034DDC4350BAEB6DADD25A67EC4">
    <w:name w:val="FACA50034DDC4350BAEB6DADD25A67EC4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8789FF7502549B2B8F264612AB85848">
    <w:name w:val="C8789FF7502549B2B8F264612AB85848"/>
    <w:rsid w:val="0088667C"/>
  </w:style>
  <w:style w:type="paragraph" w:customStyle="1" w:styleId="B8310E31F0894DF1A5A1AA83105CF49C">
    <w:name w:val="B8310E31F0894DF1A5A1AA83105CF49C"/>
    <w:rsid w:val="0088667C"/>
  </w:style>
  <w:style w:type="paragraph" w:customStyle="1" w:styleId="49DC14769BB04759B111365F93217E91">
    <w:name w:val="49DC14769BB04759B111365F93217E91"/>
    <w:rsid w:val="0088667C"/>
  </w:style>
  <w:style w:type="paragraph" w:customStyle="1" w:styleId="751DACFD503D43C5BE79B105FD0198E2">
    <w:name w:val="751DACFD503D43C5BE79B105FD0198E2"/>
    <w:rsid w:val="0088667C"/>
  </w:style>
  <w:style w:type="paragraph" w:customStyle="1" w:styleId="6C3080E1EF9849A0ADD4787F4D0D445C">
    <w:name w:val="6C3080E1EF9849A0ADD4787F4D0D445C"/>
    <w:rsid w:val="0088667C"/>
  </w:style>
  <w:style w:type="paragraph" w:customStyle="1" w:styleId="6AED1831A324476C861B442130CAE61E">
    <w:name w:val="6AED1831A324476C861B442130CAE61E"/>
    <w:rsid w:val="0088667C"/>
  </w:style>
  <w:style w:type="paragraph" w:customStyle="1" w:styleId="C1348019475C4209B49A0FAE77B3F606">
    <w:name w:val="C1348019475C4209B49A0FAE77B3F606"/>
    <w:rsid w:val="0088667C"/>
  </w:style>
  <w:style w:type="paragraph" w:customStyle="1" w:styleId="484848BDCB2742D9B0F11DFE5349A32C">
    <w:name w:val="484848BDCB2742D9B0F11DFE5349A32C"/>
    <w:rsid w:val="0088667C"/>
  </w:style>
  <w:style w:type="paragraph" w:customStyle="1" w:styleId="47371AB0F4C04B53B91DD94791DC8F35">
    <w:name w:val="47371AB0F4C04B53B91DD94791DC8F35"/>
    <w:rsid w:val="0088667C"/>
  </w:style>
  <w:style w:type="paragraph" w:customStyle="1" w:styleId="0925B8A8C8984FBFAC6248512D01A876">
    <w:name w:val="0925B8A8C8984FBFAC6248512D01A876"/>
    <w:rsid w:val="0088667C"/>
  </w:style>
  <w:style w:type="paragraph" w:customStyle="1" w:styleId="56640925C6B145ABB416D875C147005F">
    <w:name w:val="56640925C6B145ABB416D875C147005F"/>
    <w:rsid w:val="0088667C"/>
  </w:style>
  <w:style w:type="paragraph" w:customStyle="1" w:styleId="96DAB9703D0D4787BC117702F25CC7B2">
    <w:name w:val="96DAB9703D0D4787BC117702F25CC7B2"/>
    <w:rsid w:val="0088667C"/>
  </w:style>
  <w:style w:type="paragraph" w:customStyle="1" w:styleId="5B6C95E015294C519A0CA2C9FCAE37B9">
    <w:name w:val="5B6C95E015294C519A0CA2C9FCAE37B9"/>
    <w:rsid w:val="0088667C"/>
  </w:style>
  <w:style w:type="paragraph" w:customStyle="1" w:styleId="82356F8BA70A41699B0FD1C860660C28">
    <w:name w:val="82356F8BA70A41699B0FD1C860660C28"/>
    <w:rsid w:val="0088667C"/>
  </w:style>
  <w:style w:type="paragraph" w:customStyle="1" w:styleId="CF5486F2A7C94496BBB75032857D6CE2">
    <w:name w:val="CF5486F2A7C94496BBB75032857D6CE2"/>
    <w:rsid w:val="0088667C"/>
  </w:style>
  <w:style w:type="paragraph" w:customStyle="1" w:styleId="65E91E98A3EF4AC9BCE894EA8875BB85">
    <w:name w:val="65E91E98A3EF4AC9BCE894EA8875BB85"/>
    <w:rsid w:val="0088667C"/>
  </w:style>
  <w:style w:type="paragraph" w:customStyle="1" w:styleId="843C0DDDE63740C8B75B28B503A1FC5D">
    <w:name w:val="843C0DDDE63740C8B75B28B503A1FC5D"/>
    <w:rsid w:val="0088667C"/>
  </w:style>
  <w:style w:type="paragraph" w:customStyle="1" w:styleId="3C6F44260A9A4BEBAFA0DE5C38FA77E5">
    <w:name w:val="3C6F44260A9A4BEBAFA0DE5C38FA77E5"/>
    <w:rsid w:val="0088667C"/>
  </w:style>
  <w:style w:type="paragraph" w:customStyle="1" w:styleId="A97934FE1065490093BBC8BE82F28A74">
    <w:name w:val="A97934FE1065490093BBC8BE82F28A74"/>
    <w:rsid w:val="0088667C"/>
  </w:style>
  <w:style w:type="paragraph" w:customStyle="1" w:styleId="905A6DD2D4264CE89EDAB3417B101182">
    <w:name w:val="905A6DD2D4264CE89EDAB3417B101182"/>
    <w:rsid w:val="0088667C"/>
  </w:style>
  <w:style w:type="paragraph" w:customStyle="1" w:styleId="85B336182C8A409F9C2E80589D954708">
    <w:name w:val="85B336182C8A409F9C2E80589D954708"/>
    <w:rsid w:val="0088667C"/>
  </w:style>
  <w:style w:type="paragraph" w:customStyle="1" w:styleId="D06CC8568E1148DF8EB6255718171ED5">
    <w:name w:val="D06CC8568E1148DF8EB6255718171ED5"/>
    <w:rsid w:val="0088667C"/>
  </w:style>
  <w:style w:type="paragraph" w:customStyle="1" w:styleId="98E73DDD5C9F4F28A722FFEFDEAFDD28">
    <w:name w:val="98E73DDD5C9F4F28A722FFEFDEAFDD28"/>
    <w:rsid w:val="0088667C"/>
  </w:style>
  <w:style w:type="paragraph" w:customStyle="1" w:styleId="FC659909761E423BB18D1B4A2401A3F7">
    <w:name w:val="FC659909761E423BB18D1B4A2401A3F7"/>
    <w:rsid w:val="0088667C"/>
  </w:style>
  <w:style w:type="paragraph" w:customStyle="1" w:styleId="278D3FBDB49F4EB7ACAD55462A7FB1A0">
    <w:name w:val="278D3FBDB49F4EB7ACAD55462A7FB1A0"/>
    <w:rsid w:val="0088667C"/>
  </w:style>
  <w:style w:type="paragraph" w:customStyle="1" w:styleId="0DF0DD02001740AF8D723DFCFA0B5092">
    <w:name w:val="0DF0DD02001740AF8D723DFCFA0B5092"/>
    <w:rsid w:val="0088667C"/>
  </w:style>
  <w:style w:type="paragraph" w:customStyle="1" w:styleId="F1EC57B113E9403CA577F9B3C8C411C6">
    <w:name w:val="F1EC57B113E9403CA577F9B3C8C411C6"/>
    <w:rsid w:val="0088667C"/>
  </w:style>
  <w:style w:type="paragraph" w:customStyle="1" w:styleId="6FAAC1344FEB4B928F16CE72493C7B5C">
    <w:name w:val="6FAAC1344FEB4B928F16CE72493C7B5C"/>
    <w:rsid w:val="0088667C"/>
  </w:style>
  <w:style w:type="paragraph" w:customStyle="1" w:styleId="D8090BCD0E7F470FBD5907D2294AD912">
    <w:name w:val="D8090BCD0E7F470FBD5907D2294AD912"/>
    <w:rsid w:val="0088667C"/>
  </w:style>
  <w:style w:type="paragraph" w:customStyle="1" w:styleId="7BA5D070EC9C45578D9B0B3246A7D2E5">
    <w:name w:val="7BA5D070EC9C45578D9B0B3246A7D2E5"/>
    <w:rsid w:val="0088667C"/>
  </w:style>
  <w:style w:type="paragraph" w:customStyle="1" w:styleId="53195726157549F2B68C45C0670182F4">
    <w:name w:val="53195726157549F2B68C45C0670182F4"/>
    <w:rsid w:val="0088667C"/>
  </w:style>
  <w:style w:type="paragraph" w:customStyle="1" w:styleId="8E161539E77147BC9BDE23F666262848">
    <w:name w:val="8E161539E77147BC9BDE23F666262848"/>
    <w:rsid w:val="0088667C"/>
  </w:style>
  <w:style w:type="paragraph" w:customStyle="1" w:styleId="5F79CF61277547CAB39E53D1750B125C5">
    <w:name w:val="5F79CF61277547CAB39E53D1750B125C5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F2C5C3E210043B1827CBBD624E2C8F33">
    <w:name w:val="2F2C5C3E210043B1827CBBD624E2C8F3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9622A3D2EA44F7DA3D787B759D62A363">
    <w:name w:val="39622A3D2EA44F7DA3D787B759D62A36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78CBF46B9184BC7A4E014BD44EC16E13">
    <w:name w:val="178CBF46B9184BC7A4E014BD44EC16E1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C43CB2DBCC04D95846699796517AEC63">
    <w:name w:val="3C43CB2DBCC04D95846699796517AEC6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4D8D293A26C43C5830E9CACCA5908183">
    <w:name w:val="F4D8D293A26C43C5830E9CACCA590818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C65BE04A968441E9A52766DBC3AD8F63">
    <w:name w:val="5C65BE04A968441E9A52766DBC3AD8F6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41CC2EA9AA044F7A203126964973A885">
    <w:name w:val="241CC2EA9AA044F7A203126964973A885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73C8F0F89D74EEB9A8C383AE976FA622">
    <w:name w:val="D73C8F0F89D74EEB9A8C383AE976FA62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B43C97F9DB64212AB0DBD7C94CB39462">
    <w:name w:val="5B43C97F9DB64212AB0DBD7C94CB3946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E74B28DB2FF4A66B598A04A41FEA9202">
    <w:name w:val="BE74B28DB2FF4A66B598A04A41FEA920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32890B3BC0043D8B8A6C3C7306F97172">
    <w:name w:val="B32890B3BC0043D8B8A6C3C7306F9717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8112BB0CEC04B62B5E8FC139E8616EE2">
    <w:name w:val="E8112BB0CEC04B62B5E8FC139E8616EE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97934FE1065490093BBC8BE82F28A741">
    <w:name w:val="A97934FE1065490093BBC8BE82F28A74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05A6DD2D4264CE89EDAB3417B1011821">
    <w:name w:val="905A6DD2D4264CE89EDAB3417B101182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5B336182C8A409F9C2E80589D9547081">
    <w:name w:val="85B336182C8A409F9C2E80589D954708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06CC8568E1148DF8EB6255718171ED51">
    <w:name w:val="D06CC8568E1148DF8EB6255718171ED5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8E73DDD5C9F4F28A722FFEFDEAFDD281">
    <w:name w:val="98E73DDD5C9F4F28A722FFEFDEAFDD28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C659909761E423BB18D1B4A2401A3F71">
    <w:name w:val="FC659909761E423BB18D1B4A2401A3F7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78D3FBDB49F4EB7ACAD55462A7FB1A01">
    <w:name w:val="278D3FBDB49F4EB7ACAD55462A7FB1A0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0DF0DD02001740AF8D723DFCFA0B50921">
    <w:name w:val="0DF0DD02001740AF8D723DFCFA0B5092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1EC57B113E9403CA577F9B3C8C411C61">
    <w:name w:val="F1EC57B113E9403CA577F9B3C8C411C6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FAAC1344FEB4B928F16CE72493C7B5C1">
    <w:name w:val="6FAAC1344FEB4B928F16CE72493C7B5C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F763B8C18D24AB4BAD8B43B7DD357C62">
    <w:name w:val="8F763B8C18D24AB4BAD8B43B7DD357C6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80A45B18F594FE5B4C1D6B88F528BB72">
    <w:name w:val="B80A45B18F594FE5B4C1D6B88F528BB7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2C205125DA9416BAF846A3754A5095D2">
    <w:name w:val="32C205125DA9416BAF846A3754A5095D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4268189999C4B2CB9D48796CAE97FCA2">
    <w:name w:val="A4268189999C4B2CB9D48796CAE97FCA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0545C2D6103547B1A9B526017320B3A82">
    <w:name w:val="0545C2D6103547B1A9B526017320B3A8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8090BCD0E7F470FBD5907D2294AD9121">
    <w:name w:val="D8090BCD0E7F470FBD5907D2294AD912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BA5D070EC9C45578D9B0B3246A7D2E51">
    <w:name w:val="7BA5D070EC9C45578D9B0B3246A7D2E5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3195726157549F2B68C45C0670182F41">
    <w:name w:val="53195726157549F2B68C45C0670182F4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E161539E77147BC9BDE23F6662628481">
    <w:name w:val="8E161539E77147BC9BDE23F666262848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7ACB9E9BF30484090251662910C632B2">
    <w:name w:val="B7ACB9E9BF30484090251662910C632B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8C326FDC99A4C8FAFE32284AB466DB32">
    <w:name w:val="E8C326FDC99A4C8FAFE32284AB466DB3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645300A9A0A4D8288D0960E8F57B71B2">
    <w:name w:val="A645300A9A0A4D8288D0960E8F57B71B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CBE32244F95483AB362F20D65819F552">
    <w:name w:val="5CBE32244F95483AB362F20D65819F55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67CCB0E0EE84A20A9D5C982603A2DC72">
    <w:name w:val="C67CCB0E0EE84A20A9D5C982603A2DC7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52BE521FE8E46A7A80E62F2A4436D522">
    <w:name w:val="D52BE521FE8E46A7A80E62F2A4436D52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F62CA5E2DC84914A33DAB5F096957DD2">
    <w:name w:val="8F62CA5E2DC84914A33DAB5F096957DD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0B15902F2D2417F8A0BE1DAA3EF22132">
    <w:name w:val="70B15902F2D2417F8A0BE1DAA3EF2213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62E3C20234449C69F4E9E9BA0BD744E2">
    <w:name w:val="B62E3C20234449C69F4E9E9BA0BD744E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BB1C4F75F5945F39A7AEDA9329CB1472">
    <w:name w:val="4BB1C4F75F5945F39A7AEDA9329CB147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DDF9B42192744C59D0BCB8CBF696EA72">
    <w:name w:val="7DDF9B42192744C59D0BCB8CBF696EA7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1AF43C45CEB4C97ADC02A68706606102">
    <w:name w:val="61AF43C45CEB4C97ADC02A6870660610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EEFA6DF1F33495484DE511A6E40BF1A2">
    <w:name w:val="AEEFA6DF1F33495484DE511A6E40BF1A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70A49CE34A04DDEB0CFEEE1BDDBA4FD2">
    <w:name w:val="170A49CE34A04DDEB0CFEEE1BDDBA4FD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8CB9D3319404ABEA062A33973CCF08B2">
    <w:name w:val="98CB9D3319404ABEA062A33973CCF08B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ECF1623A2624CFAAEAF220218F3C75B2">
    <w:name w:val="EECF1623A2624CFAAEAF220218F3C75B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12B5686483E4023BAE3134CF5ABA8B92">
    <w:name w:val="612B5686483E4023BAE3134CF5ABA8B9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28CC612857E4AB6876DB1D15D1A308B2">
    <w:name w:val="F28CC612857E4AB6876DB1D15D1A308B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5647B1E8A1D45BDBAA8EC45652EE16E2">
    <w:name w:val="95647B1E8A1D45BDBAA8EC45652EE16E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C1CA0DBBDAA4B61869BBEE3B89322C12">
    <w:name w:val="2C1CA0DBBDAA4B61869BBEE3B89322C1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321393A4C064B71B1FCB0984BB970B92">
    <w:name w:val="A321393A4C064B71B1FCB0984BB970B9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16B33DD69D443869A45AFF7BB8552EB2">
    <w:name w:val="B16B33DD69D443869A45AFF7BB8552EB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397B7547C364B288BCE31A6AF6AA0AA2">
    <w:name w:val="6397B7547C364B288BCE31A6AF6AA0AA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04AE260AC30A4350B6DA5A8B1FD0A38F2">
    <w:name w:val="04AE260AC30A4350B6DA5A8B1FD0A38F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30C6A3C13E04797A9F998C73FF8B0C22">
    <w:name w:val="E30C6A3C13E04797A9F998C73FF8B0C2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357E28E6B5E4379A0380CC15252D3592">
    <w:name w:val="4357E28E6B5E4379A0380CC15252D359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480FD0A99BD40ACA723D1E5E8396AC62">
    <w:name w:val="1480FD0A99BD40ACA723D1E5E8396AC6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09FF704F2D64138A37D44354A9F9D3E2">
    <w:name w:val="B09FF704F2D64138A37D44354A9F9D3E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5F83C61232D40549A8833052B095C682">
    <w:name w:val="C5F83C61232D40549A8833052B095C68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A82B2B1FAC24DA694D81CB40F1FC9352">
    <w:name w:val="2A82B2B1FAC24DA694D81CB40F1FC935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C5945DF25724512ADD5F082A39A8D232">
    <w:name w:val="FC5945DF25724512ADD5F082A39A8D23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8EE4CAC987A4405A228B34C70378E192">
    <w:name w:val="48EE4CAC987A4405A228B34C70378E19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19D5D093A31464DB40358177D0FC5B52">
    <w:name w:val="219D5D093A31464DB40358177D0FC5B5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637FC4CBA02451DA1632A643D7FF5712">
    <w:name w:val="E637FC4CBA02451DA1632A643D7FF571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5CA77367E1941F7A7DE7065B04849BE5">
    <w:name w:val="B5CA77367E1941F7A7DE7065B04849BE5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2AC653E20BA4DE2BE91AE6060C1FDA75">
    <w:name w:val="72AC653E20BA4DE2BE91AE6060C1FDA75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DCD9B690FF3447A99A14E95A7D90C8F5">
    <w:name w:val="CDCD9B690FF3447A99A14E95A7D90C8F5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008ABCB36324DFB8BF4A99EABF5FF965">
    <w:name w:val="1008ABCB36324DFB8BF4A99EABF5FF965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50F41237F1B45B7A7891CE68EB80D175">
    <w:name w:val="450F41237F1B45B7A7891CE68EB80D175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27CC7C938024F549628D90F1E0ED3275">
    <w:name w:val="727CC7C938024F549628D90F1E0ED3275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E7D0709FFFB48CFBA8E60995D32ABFF5">
    <w:name w:val="DE7D0709FFFB48CFBA8E60995D32ABFF5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276F8C6C7B84EE6AA8784D2A911DBD05">
    <w:name w:val="5276F8C6C7B84EE6AA8784D2A911DBD05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9EC6A18A95D4CD4B4718098F47425705">
    <w:name w:val="19EC6A18A95D4CD4B4718098F47425705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B9AC26E089F44D1B2B5A6ACB052316F5">
    <w:name w:val="3B9AC26E089F44D1B2B5A6ACB052316F5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6287C0317BC49BF861E63D702FCA84D5">
    <w:name w:val="F6287C0317BC49BF861E63D702FCA84D5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62CDD03E4024EF5841C8D802B5347005">
    <w:name w:val="662CDD03E4024EF5841C8D802B5347005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B3B99514FCC41F68B92AF447CC7A4E05">
    <w:name w:val="5B3B99514FCC41F68B92AF447CC7A4E05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4E1A9562B294F19A35BD3833CDAFB315">
    <w:name w:val="84E1A9562B294F19A35BD3833CDAFB315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E016E0F854144E898F0CB3E4B2E34935">
    <w:name w:val="8E016E0F854144E898F0CB3E4B2E34935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2F61EB3AF004965B5B75BF0136A29055">
    <w:name w:val="D2F61EB3AF004965B5B75BF0136A29055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5B239C8E3834DD387272565848F9EC55">
    <w:name w:val="95B239C8E3834DD387272565848F9EC55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12AD5FD728045C69AC7F5108848368D5">
    <w:name w:val="812AD5FD728045C69AC7F5108848368D5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A7724B0A03F4030A1F35A1AE099EC8F5">
    <w:name w:val="CA7724B0A03F4030A1F35A1AE099EC8F5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5C632FA048F49A1B209343F74B8FABC5">
    <w:name w:val="35C632FA048F49A1B209343F74B8FABC5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9D9B2FFDDCF4872A616B0CAC8E6213B5">
    <w:name w:val="F9D9B2FFDDCF4872A616B0CAC8E6213B5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B302E2AEA674D36AB12AB3E68F127D05">
    <w:name w:val="CB302E2AEA674D36AB12AB3E68F127D05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061B66C83D9C4CD3A1C023714BED65365">
    <w:name w:val="061B66C83D9C4CD3A1C023714BED65365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EFA600735D646E3B7BE1C7F729039EB5">
    <w:name w:val="6EFA600735D646E3B7BE1C7F729039EB5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D5EAEEE88054396927587DB13E885A85">
    <w:name w:val="9D5EAEEE88054396927587DB13E885A85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ADB0AF92C924A92BAF893BEFF334E2A5">
    <w:name w:val="7ADB0AF92C924A92BAF893BEFF334E2A5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7E68F15354D4C179810DE99B5DB69BD5">
    <w:name w:val="47E68F15354D4C179810DE99B5DB69BD5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D41D808C46D4579854A5E0358D9A8F95">
    <w:name w:val="5D41D808C46D4579854A5E0358D9A8F95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41554AA055F4F2A95AA68DE925FD2EB5">
    <w:name w:val="441554AA055F4F2A95AA68DE925FD2EB5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ACA50034DDC4350BAEB6DADD25A67EC5">
    <w:name w:val="FACA50034DDC4350BAEB6DADD25A67EC5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58D32A1F857472BA91820962485F978">
    <w:name w:val="E58D32A1F857472BA91820962485F978"/>
    <w:rsid w:val="0088667C"/>
  </w:style>
  <w:style w:type="paragraph" w:customStyle="1" w:styleId="FA3CD2D2D34E4BFEAE5D2B80F0F4A251">
    <w:name w:val="FA3CD2D2D34E4BFEAE5D2B80F0F4A251"/>
    <w:rsid w:val="0088667C"/>
  </w:style>
  <w:style w:type="paragraph" w:customStyle="1" w:styleId="4AF3EC5FA69346F1872B4ECEF99FFA2B">
    <w:name w:val="4AF3EC5FA69346F1872B4ECEF99FFA2B"/>
    <w:rsid w:val="0088667C"/>
  </w:style>
  <w:style w:type="paragraph" w:customStyle="1" w:styleId="9510BC3CDEB144389CA15689CEE8480C">
    <w:name w:val="9510BC3CDEB144389CA15689CEE8480C"/>
    <w:rsid w:val="0088667C"/>
  </w:style>
  <w:style w:type="paragraph" w:customStyle="1" w:styleId="A76ACFBDA8364BCB92E089EFF066564E">
    <w:name w:val="A76ACFBDA8364BCB92E089EFF066564E"/>
    <w:rsid w:val="0088667C"/>
  </w:style>
  <w:style w:type="paragraph" w:customStyle="1" w:styleId="71CCE83B8BDD4ECBB87244CF6E9FB872">
    <w:name w:val="71CCE83B8BDD4ECBB87244CF6E9FB872"/>
    <w:rsid w:val="0088667C"/>
  </w:style>
  <w:style w:type="paragraph" w:customStyle="1" w:styleId="734F7C4B59AA45C1BB1FC62625487CC4">
    <w:name w:val="734F7C4B59AA45C1BB1FC62625487CC4"/>
    <w:rsid w:val="0088667C"/>
  </w:style>
  <w:style w:type="paragraph" w:customStyle="1" w:styleId="E8FD3A174A6043488E3842575D815798">
    <w:name w:val="E8FD3A174A6043488E3842575D815798"/>
    <w:rsid w:val="0088667C"/>
  </w:style>
  <w:style w:type="paragraph" w:customStyle="1" w:styleId="4E30236F044743888FD42411CECA7C63">
    <w:name w:val="4E30236F044743888FD42411CECA7C63"/>
    <w:rsid w:val="0088667C"/>
  </w:style>
  <w:style w:type="paragraph" w:customStyle="1" w:styleId="3A93DF33BA6241EB9E65468B2411F647">
    <w:name w:val="3A93DF33BA6241EB9E65468B2411F647"/>
    <w:rsid w:val="0088667C"/>
  </w:style>
  <w:style w:type="paragraph" w:customStyle="1" w:styleId="7D2900E9445E4469A82F33AC2A906203">
    <w:name w:val="7D2900E9445E4469A82F33AC2A906203"/>
    <w:rsid w:val="0088667C"/>
  </w:style>
  <w:style w:type="paragraph" w:customStyle="1" w:styleId="38F435B006604736B7897E6A6105C957">
    <w:name w:val="38F435B006604736B7897E6A6105C957"/>
    <w:rsid w:val="0088667C"/>
  </w:style>
  <w:style w:type="paragraph" w:customStyle="1" w:styleId="763101E3646043AFAF9F01796D9B8472">
    <w:name w:val="763101E3646043AFAF9F01796D9B8472"/>
    <w:rsid w:val="0088667C"/>
  </w:style>
  <w:style w:type="paragraph" w:customStyle="1" w:styleId="0BE2F8D80F8344FB83548C1347D5BCD2">
    <w:name w:val="0BE2F8D80F8344FB83548C1347D5BCD2"/>
    <w:rsid w:val="0088667C"/>
  </w:style>
  <w:style w:type="paragraph" w:customStyle="1" w:styleId="ED781872C9A64B4DB4B231B04CEC726D">
    <w:name w:val="ED781872C9A64B4DB4B231B04CEC726D"/>
    <w:rsid w:val="0088667C"/>
  </w:style>
  <w:style w:type="paragraph" w:customStyle="1" w:styleId="DA94572FF56F426EA762E324CC914D0F">
    <w:name w:val="DA94572FF56F426EA762E324CC914D0F"/>
    <w:rsid w:val="0088667C"/>
  </w:style>
  <w:style w:type="paragraph" w:customStyle="1" w:styleId="DE9E67FEE4664EE3B7BFAC529692DE93">
    <w:name w:val="DE9E67FEE4664EE3B7BFAC529692DE93"/>
    <w:rsid w:val="0088667C"/>
  </w:style>
  <w:style w:type="paragraph" w:customStyle="1" w:styleId="6FB34AA6FFB942BD892F309206B40B2A">
    <w:name w:val="6FB34AA6FFB942BD892F309206B40B2A"/>
    <w:rsid w:val="0088667C"/>
  </w:style>
  <w:style w:type="paragraph" w:customStyle="1" w:styleId="10E4432C678F474BAFA405F5760D0BF3">
    <w:name w:val="10E4432C678F474BAFA405F5760D0BF3"/>
    <w:rsid w:val="0088667C"/>
  </w:style>
  <w:style w:type="paragraph" w:customStyle="1" w:styleId="50A0D457FBBD408988344414AB10F03B">
    <w:name w:val="50A0D457FBBD408988344414AB10F03B"/>
    <w:rsid w:val="0088667C"/>
  </w:style>
  <w:style w:type="paragraph" w:customStyle="1" w:styleId="56509A266DE14997BC825A79E5029697">
    <w:name w:val="56509A266DE14997BC825A79E5029697"/>
    <w:rsid w:val="0088667C"/>
  </w:style>
  <w:style w:type="paragraph" w:customStyle="1" w:styleId="50CA8B33C18B4580BABF7F43FEC8DECA">
    <w:name w:val="50CA8B33C18B4580BABF7F43FEC8DECA"/>
    <w:rsid w:val="0088667C"/>
  </w:style>
  <w:style w:type="paragraph" w:customStyle="1" w:styleId="FF9AE82F4F9D412D988BA4C4456A1FAC">
    <w:name w:val="FF9AE82F4F9D412D988BA4C4456A1FAC"/>
    <w:rsid w:val="0088667C"/>
  </w:style>
  <w:style w:type="paragraph" w:customStyle="1" w:styleId="57AB208B6E764F66AE7FC080EFD1F06E">
    <w:name w:val="57AB208B6E764F66AE7FC080EFD1F06E"/>
    <w:rsid w:val="0088667C"/>
  </w:style>
  <w:style w:type="paragraph" w:customStyle="1" w:styleId="C9F5C54DAD1A47029963D4DF17A9244C">
    <w:name w:val="C9F5C54DAD1A47029963D4DF17A9244C"/>
    <w:rsid w:val="0088667C"/>
  </w:style>
  <w:style w:type="paragraph" w:customStyle="1" w:styleId="4D385051432E430DB3F8C69699863F1D">
    <w:name w:val="4D385051432E430DB3F8C69699863F1D"/>
    <w:rsid w:val="0088667C"/>
  </w:style>
  <w:style w:type="paragraph" w:customStyle="1" w:styleId="9723B25ABF8C49F1A77B7479271BB708">
    <w:name w:val="9723B25ABF8C49F1A77B7479271BB708"/>
    <w:rsid w:val="0088667C"/>
  </w:style>
  <w:style w:type="paragraph" w:customStyle="1" w:styleId="D63764C8340D4DB8B029431CC9281F93">
    <w:name w:val="D63764C8340D4DB8B029431CC9281F93"/>
    <w:rsid w:val="0088667C"/>
  </w:style>
  <w:style w:type="paragraph" w:customStyle="1" w:styleId="949FA0DB8CC34925B3BCA2F24EAC0984">
    <w:name w:val="949FA0DB8CC34925B3BCA2F24EAC0984"/>
    <w:rsid w:val="0088667C"/>
  </w:style>
  <w:style w:type="paragraph" w:customStyle="1" w:styleId="41C991429F1742E3A1D923394930031C">
    <w:name w:val="41C991429F1742E3A1D923394930031C"/>
    <w:rsid w:val="0088667C"/>
  </w:style>
  <w:style w:type="paragraph" w:customStyle="1" w:styleId="3AFC6BD9D1974C09BA0DF9934B455A99">
    <w:name w:val="3AFC6BD9D1974C09BA0DF9934B455A99"/>
    <w:rsid w:val="0088667C"/>
  </w:style>
  <w:style w:type="paragraph" w:customStyle="1" w:styleId="D6F3DEE5DCE145958EC0938F662469F8">
    <w:name w:val="D6F3DEE5DCE145958EC0938F662469F8"/>
    <w:rsid w:val="0088667C"/>
  </w:style>
  <w:style w:type="paragraph" w:customStyle="1" w:styleId="CF2DEED8B29D4294997DABB412EB002C">
    <w:name w:val="CF2DEED8B29D4294997DABB412EB002C"/>
    <w:rsid w:val="0088667C"/>
  </w:style>
  <w:style w:type="paragraph" w:customStyle="1" w:styleId="092389EDF07F407CBE51EDBB8A8C7F90">
    <w:name w:val="092389EDF07F407CBE51EDBB8A8C7F90"/>
    <w:rsid w:val="0088667C"/>
  </w:style>
  <w:style w:type="paragraph" w:customStyle="1" w:styleId="27E791C886904183A3034A7E37C8E6C7">
    <w:name w:val="27E791C886904183A3034A7E37C8E6C7"/>
    <w:rsid w:val="0088667C"/>
  </w:style>
  <w:style w:type="paragraph" w:customStyle="1" w:styleId="D6E58C82E6EC4DC38ED011C84145E8D2">
    <w:name w:val="D6E58C82E6EC4DC38ED011C84145E8D2"/>
    <w:rsid w:val="0088667C"/>
  </w:style>
  <w:style w:type="paragraph" w:customStyle="1" w:styleId="34F108ABD4F74811AF586C103B542071">
    <w:name w:val="34F108ABD4F74811AF586C103B542071"/>
    <w:rsid w:val="0088667C"/>
  </w:style>
  <w:style w:type="paragraph" w:customStyle="1" w:styleId="8262EE857DE1462AAE0487753FE3734B">
    <w:name w:val="8262EE857DE1462AAE0487753FE3734B"/>
    <w:rsid w:val="0088667C"/>
  </w:style>
  <w:style w:type="paragraph" w:customStyle="1" w:styleId="BFDD61B50C334493A6ABBB1640047599">
    <w:name w:val="BFDD61B50C334493A6ABBB1640047599"/>
    <w:rsid w:val="0088667C"/>
  </w:style>
  <w:style w:type="paragraph" w:customStyle="1" w:styleId="C2FFA00AD90F4B89838D36CF2D734C8A">
    <w:name w:val="C2FFA00AD90F4B89838D36CF2D734C8A"/>
    <w:rsid w:val="0088667C"/>
  </w:style>
  <w:style w:type="paragraph" w:customStyle="1" w:styleId="316437A0E7944E8EA3913FB8374CA743">
    <w:name w:val="316437A0E7944E8EA3913FB8374CA743"/>
    <w:rsid w:val="0088667C"/>
  </w:style>
  <w:style w:type="paragraph" w:customStyle="1" w:styleId="CC398ECF04854148B37125E9E2AFB9B9">
    <w:name w:val="CC398ECF04854148B37125E9E2AFB9B9"/>
    <w:rsid w:val="0088667C"/>
  </w:style>
  <w:style w:type="paragraph" w:customStyle="1" w:styleId="213BB4FB54A9405A8B1006687EFF1CFA">
    <w:name w:val="213BB4FB54A9405A8B1006687EFF1CFA"/>
    <w:rsid w:val="0088667C"/>
  </w:style>
  <w:style w:type="paragraph" w:customStyle="1" w:styleId="9AE2C41111584CBCBF00D11BD5102458">
    <w:name w:val="9AE2C41111584CBCBF00D11BD5102458"/>
    <w:rsid w:val="0088667C"/>
  </w:style>
  <w:style w:type="paragraph" w:customStyle="1" w:styleId="2D75E84BAB234DF99707B708900EE6AE">
    <w:name w:val="2D75E84BAB234DF99707B708900EE6AE"/>
    <w:rsid w:val="0088667C"/>
  </w:style>
  <w:style w:type="paragraph" w:customStyle="1" w:styleId="03CF753B433E42398C40E6A0FF797295">
    <w:name w:val="03CF753B433E42398C40E6A0FF797295"/>
    <w:rsid w:val="0088667C"/>
  </w:style>
  <w:style w:type="paragraph" w:customStyle="1" w:styleId="57FB3B95E08A428F8998B58874D7BD11">
    <w:name w:val="57FB3B95E08A428F8998B58874D7BD11"/>
    <w:rsid w:val="0088667C"/>
  </w:style>
  <w:style w:type="paragraph" w:customStyle="1" w:styleId="E5E86F3EAC924641974F80670B75B0BD">
    <w:name w:val="E5E86F3EAC924641974F80670B75B0BD"/>
    <w:rsid w:val="0088667C"/>
  </w:style>
  <w:style w:type="paragraph" w:customStyle="1" w:styleId="C2FD369C91D24B469C9C2EDA47B72989">
    <w:name w:val="C2FD369C91D24B469C9C2EDA47B72989"/>
    <w:rsid w:val="0088667C"/>
  </w:style>
  <w:style w:type="paragraph" w:customStyle="1" w:styleId="F2DF95ECEE46438C91A2A885755BC81F">
    <w:name w:val="F2DF95ECEE46438C91A2A885755BC81F"/>
    <w:rsid w:val="0088667C"/>
  </w:style>
  <w:style w:type="paragraph" w:customStyle="1" w:styleId="EF76188C11F842BA9767FC9328BE5926">
    <w:name w:val="EF76188C11F842BA9767FC9328BE5926"/>
    <w:rsid w:val="0088667C"/>
  </w:style>
  <w:style w:type="paragraph" w:customStyle="1" w:styleId="9C7CEDBEF72442AA84366806B5F98FDA">
    <w:name w:val="9C7CEDBEF72442AA84366806B5F98FDA"/>
    <w:rsid w:val="0088667C"/>
  </w:style>
  <w:style w:type="paragraph" w:customStyle="1" w:styleId="3EC2D3EAA2004082A6BFFA487F85BD82">
    <w:name w:val="3EC2D3EAA2004082A6BFFA487F85BD82"/>
    <w:rsid w:val="0088667C"/>
  </w:style>
  <w:style w:type="paragraph" w:customStyle="1" w:styleId="B12F21744AA04510ACF5167A64A13618">
    <w:name w:val="B12F21744AA04510ACF5167A64A13618"/>
    <w:rsid w:val="0088667C"/>
  </w:style>
  <w:style w:type="paragraph" w:customStyle="1" w:styleId="8B5E88ADD2104D718C71EF73AC8084CF">
    <w:name w:val="8B5E88ADD2104D718C71EF73AC8084CF"/>
    <w:rsid w:val="0088667C"/>
  </w:style>
  <w:style w:type="paragraph" w:customStyle="1" w:styleId="8A2CEFC5526043A796B6B1F781E11440">
    <w:name w:val="8A2CEFC5526043A796B6B1F781E11440"/>
    <w:rsid w:val="0088667C"/>
  </w:style>
  <w:style w:type="paragraph" w:customStyle="1" w:styleId="B11425E62A804D8C9B3F7775D236E355">
    <w:name w:val="B11425E62A804D8C9B3F7775D236E355"/>
    <w:rsid w:val="0088667C"/>
  </w:style>
  <w:style w:type="paragraph" w:customStyle="1" w:styleId="56E3218F1B0445D08D8BCED88B73F7C6">
    <w:name w:val="56E3218F1B0445D08D8BCED88B73F7C6"/>
    <w:rsid w:val="0088667C"/>
  </w:style>
  <w:style w:type="paragraph" w:customStyle="1" w:styleId="BC54EC61E0F249A4884E49B426310317">
    <w:name w:val="BC54EC61E0F249A4884E49B426310317"/>
    <w:rsid w:val="0088667C"/>
  </w:style>
  <w:style w:type="paragraph" w:customStyle="1" w:styleId="2091084D1A744609A9591683B3167373">
    <w:name w:val="2091084D1A744609A9591683B3167373"/>
    <w:rsid w:val="0088667C"/>
  </w:style>
  <w:style w:type="paragraph" w:customStyle="1" w:styleId="D60DB8B6D840456A9709E3FBC9E6F0C2">
    <w:name w:val="D60DB8B6D840456A9709E3FBC9E6F0C2"/>
    <w:rsid w:val="0088667C"/>
  </w:style>
  <w:style w:type="paragraph" w:customStyle="1" w:styleId="42A6303A02FA412EBCDD73A921D79DFF">
    <w:name w:val="42A6303A02FA412EBCDD73A921D79DFF"/>
    <w:rsid w:val="0088667C"/>
  </w:style>
  <w:style w:type="paragraph" w:customStyle="1" w:styleId="A17C161F2B924FCA96EED8348FF037D0">
    <w:name w:val="A17C161F2B924FCA96EED8348FF037D0"/>
    <w:rsid w:val="0088667C"/>
  </w:style>
  <w:style w:type="paragraph" w:customStyle="1" w:styleId="D70880EDAC664A029783703CAC87B108">
    <w:name w:val="D70880EDAC664A029783703CAC87B108"/>
    <w:rsid w:val="0088667C"/>
  </w:style>
  <w:style w:type="paragraph" w:customStyle="1" w:styleId="A757ECD38AE24B348697018246D82B60">
    <w:name w:val="A757ECD38AE24B348697018246D82B60"/>
    <w:rsid w:val="0088667C"/>
  </w:style>
  <w:style w:type="paragraph" w:customStyle="1" w:styleId="88B3D1780F274BD79B9BFE64379E0DF8">
    <w:name w:val="88B3D1780F274BD79B9BFE64379E0DF8"/>
    <w:rsid w:val="0088667C"/>
  </w:style>
  <w:style w:type="paragraph" w:customStyle="1" w:styleId="36CC179592DA45D6845EDEF0973C4754">
    <w:name w:val="36CC179592DA45D6845EDEF0973C4754"/>
    <w:rsid w:val="0088667C"/>
  </w:style>
  <w:style w:type="paragraph" w:customStyle="1" w:styleId="202BFDBEBC424E68A519E954385E8AED">
    <w:name w:val="202BFDBEBC424E68A519E954385E8AED"/>
    <w:rsid w:val="0088667C"/>
  </w:style>
  <w:style w:type="paragraph" w:customStyle="1" w:styleId="C1A178C9639F4D138C9D9A6F201DBB03">
    <w:name w:val="C1A178C9639F4D138C9D9A6F201DBB03"/>
    <w:rsid w:val="0088667C"/>
  </w:style>
  <w:style w:type="paragraph" w:customStyle="1" w:styleId="ACB0D81BA27E4E1EBD793214B1CD65C2">
    <w:name w:val="ACB0D81BA27E4E1EBD793214B1CD65C2"/>
    <w:rsid w:val="0088667C"/>
  </w:style>
  <w:style w:type="paragraph" w:customStyle="1" w:styleId="AB37DA5B621A4BE6A5BD9EF1A770217C">
    <w:name w:val="AB37DA5B621A4BE6A5BD9EF1A770217C"/>
    <w:rsid w:val="0088667C"/>
  </w:style>
  <w:style w:type="paragraph" w:customStyle="1" w:styleId="557270B486B3439BB49484A9CB3D54A5">
    <w:name w:val="557270B486B3439BB49484A9CB3D54A5"/>
    <w:rsid w:val="0088667C"/>
  </w:style>
  <w:style w:type="paragraph" w:customStyle="1" w:styleId="2E226CC2604E49458A6584DC4345E262">
    <w:name w:val="2E226CC2604E49458A6584DC4345E262"/>
    <w:rsid w:val="0088667C"/>
  </w:style>
  <w:style w:type="paragraph" w:customStyle="1" w:styleId="F68756099A2048069714F57D118F5A9B">
    <w:name w:val="F68756099A2048069714F57D118F5A9B"/>
    <w:rsid w:val="0088667C"/>
  </w:style>
  <w:style w:type="paragraph" w:customStyle="1" w:styleId="BA1406BDA6FD4D02898BF382E88FC4E1">
    <w:name w:val="BA1406BDA6FD4D02898BF382E88FC4E1"/>
    <w:rsid w:val="0088667C"/>
  </w:style>
  <w:style w:type="paragraph" w:customStyle="1" w:styleId="A41DDD1537724415BE6E320E63F7B548">
    <w:name w:val="A41DDD1537724415BE6E320E63F7B548"/>
    <w:rsid w:val="0088667C"/>
  </w:style>
  <w:style w:type="paragraph" w:customStyle="1" w:styleId="C5F720A52B9E4607943C5C1D75463DA2">
    <w:name w:val="C5F720A52B9E4607943C5C1D75463DA2"/>
    <w:rsid w:val="0088667C"/>
  </w:style>
  <w:style w:type="paragraph" w:customStyle="1" w:styleId="DF80FB45AD90448BAE72807FD24C376F">
    <w:name w:val="DF80FB45AD90448BAE72807FD24C376F"/>
    <w:rsid w:val="0088667C"/>
  </w:style>
  <w:style w:type="paragraph" w:customStyle="1" w:styleId="9AC54CD3A83348D98E1AD24ED533C4DE">
    <w:name w:val="9AC54CD3A83348D98E1AD24ED533C4DE"/>
    <w:rsid w:val="0088667C"/>
  </w:style>
  <w:style w:type="paragraph" w:customStyle="1" w:styleId="521507437B974670AF6FAB769BD52AF4">
    <w:name w:val="521507437B974670AF6FAB769BD52AF4"/>
    <w:rsid w:val="0088667C"/>
  </w:style>
  <w:style w:type="paragraph" w:customStyle="1" w:styleId="F89B8AFCB0EE4269A400C359B67B7F25">
    <w:name w:val="F89B8AFCB0EE4269A400C359B67B7F25"/>
    <w:rsid w:val="0088667C"/>
  </w:style>
  <w:style w:type="paragraph" w:customStyle="1" w:styleId="46CD7A4E16B843ADAB908C8087034E30">
    <w:name w:val="46CD7A4E16B843ADAB908C8087034E30"/>
    <w:rsid w:val="0088667C"/>
  </w:style>
  <w:style w:type="paragraph" w:customStyle="1" w:styleId="33224C22BC154E53965CC80950BAC700">
    <w:name w:val="33224C22BC154E53965CC80950BAC700"/>
    <w:rsid w:val="0088667C"/>
  </w:style>
  <w:style w:type="paragraph" w:customStyle="1" w:styleId="BB3823AEA1B1433BA89C2D17FA724BE2">
    <w:name w:val="BB3823AEA1B1433BA89C2D17FA724BE2"/>
    <w:rsid w:val="0088667C"/>
  </w:style>
  <w:style w:type="paragraph" w:customStyle="1" w:styleId="FC5D3BE84BCB47FFBDB62608DA4FE6A1">
    <w:name w:val="FC5D3BE84BCB47FFBDB62608DA4FE6A1"/>
    <w:rsid w:val="0088667C"/>
  </w:style>
  <w:style w:type="paragraph" w:customStyle="1" w:styleId="C41F148786684E12A93E8ADD3C4FCF14">
    <w:name w:val="C41F148786684E12A93E8ADD3C4FCF14"/>
    <w:rsid w:val="0088667C"/>
  </w:style>
  <w:style w:type="paragraph" w:customStyle="1" w:styleId="FB23BBB25B4149E98EC7BB06D0F4C771">
    <w:name w:val="FB23BBB25B4149E98EC7BB06D0F4C771"/>
    <w:rsid w:val="0088667C"/>
  </w:style>
  <w:style w:type="paragraph" w:customStyle="1" w:styleId="E751AC361D874D18BB7D8E396B2B636C">
    <w:name w:val="E751AC361D874D18BB7D8E396B2B636C"/>
    <w:rsid w:val="0088667C"/>
  </w:style>
  <w:style w:type="paragraph" w:customStyle="1" w:styleId="0E33A3DA8EAC4986BF07FB98C05A8720">
    <w:name w:val="0E33A3DA8EAC4986BF07FB98C05A8720"/>
    <w:rsid w:val="0088667C"/>
  </w:style>
  <w:style w:type="paragraph" w:customStyle="1" w:styleId="7CBBC0CFA77F433694C0D6536FC710BC">
    <w:name w:val="7CBBC0CFA77F433694C0D6536FC710BC"/>
  </w:style>
  <w:style w:type="paragraph" w:customStyle="1" w:styleId="EDBA52E24F3443B6945DF08CC6ABEC29">
    <w:name w:val="EDBA52E24F3443B6945DF08CC6ABEC29"/>
  </w:style>
  <w:style w:type="paragraph" w:customStyle="1" w:styleId="41C46342EE934A5CBA163C332B390D00">
    <w:name w:val="41C46342EE934A5CBA163C332B390D00"/>
  </w:style>
  <w:style w:type="paragraph" w:customStyle="1" w:styleId="37A77F528CC2480CBFCF2F70FF669F59">
    <w:name w:val="37A77F528CC2480CBFCF2F70FF669F59"/>
  </w:style>
  <w:style w:type="paragraph" w:customStyle="1" w:styleId="E0D3160B30E1430E9D92504145798E6A">
    <w:name w:val="E0D3160B30E1430E9D92504145798E6A"/>
  </w:style>
  <w:style w:type="paragraph" w:customStyle="1" w:styleId="EBBE0AD2AC98408DA7E3E0696907F8BC">
    <w:name w:val="EBBE0AD2AC98408DA7E3E0696907F8BC"/>
  </w:style>
  <w:style w:type="paragraph" w:customStyle="1" w:styleId="61D3E72D534F407A9E3806D7924B1363">
    <w:name w:val="61D3E72D534F407A9E3806D7924B1363"/>
  </w:style>
  <w:style w:type="paragraph" w:customStyle="1" w:styleId="418920CDD7D84619944C02E3D806E4E0">
    <w:name w:val="418920CDD7D84619944C02E3D806E4E0"/>
  </w:style>
  <w:style w:type="paragraph" w:customStyle="1" w:styleId="DD5B5768402344DBAD7F405AA8A47CCB">
    <w:name w:val="DD5B5768402344DBAD7F405AA8A47CCB"/>
  </w:style>
  <w:style w:type="paragraph" w:customStyle="1" w:styleId="9D53E5C06ED24FFE9512900E52DADAC1">
    <w:name w:val="9D53E5C06ED24FFE9512900E52DADAC1"/>
  </w:style>
  <w:style w:type="paragraph" w:customStyle="1" w:styleId="8E6BC06B0DDC4EBD8ED1DA85C8D8ADD9">
    <w:name w:val="8E6BC06B0DDC4EBD8ED1DA85C8D8ADD9"/>
  </w:style>
  <w:style w:type="paragraph" w:customStyle="1" w:styleId="0E57721106E24752AFDECE4124CB8D1B">
    <w:name w:val="0E57721106E24752AFDECE4124CB8D1B"/>
  </w:style>
  <w:style w:type="paragraph" w:customStyle="1" w:styleId="2C1D7429ECBC46AAAE6DBFC1C8FCAC86">
    <w:name w:val="2C1D7429ECBC46AAAE6DBFC1C8FCAC86"/>
  </w:style>
  <w:style w:type="paragraph" w:customStyle="1" w:styleId="69479CBBEE8B4442BC366172D86FE623">
    <w:name w:val="69479CBBEE8B4442BC366172D86FE623"/>
  </w:style>
  <w:style w:type="paragraph" w:customStyle="1" w:styleId="014DEC99D8A5412395EE54A193123914">
    <w:name w:val="014DEC99D8A5412395EE54A193123914"/>
  </w:style>
  <w:style w:type="paragraph" w:customStyle="1" w:styleId="BE96B4DEC5F948308A8DB2E86DF1AF72">
    <w:name w:val="BE96B4DEC5F948308A8DB2E86DF1AF72"/>
  </w:style>
  <w:style w:type="paragraph" w:customStyle="1" w:styleId="EA6D2D8717004FBE9DDD7993B96B1304">
    <w:name w:val="EA6D2D8717004FBE9DDD7993B96B1304"/>
  </w:style>
  <w:style w:type="paragraph" w:customStyle="1" w:styleId="E04C2024AB8941E49204C9264D12850A">
    <w:name w:val="E04C2024AB8941E49204C9264D12850A"/>
  </w:style>
  <w:style w:type="paragraph" w:customStyle="1" w:styleId="BCF2565A708B463B8E50448B98CF93AB">
    <w:name w:val="BCF2565A708B463B8E50448B98CF93AB"/>
  </w:style>
  <w:style w:type="paragraph" w:customStyle="1" w:styleId="DC3DE845AFC644E3A2BA61848B274E1B">
    <w:name w:val="DC3DE845AFC644E3A2BA61848B274E1B"/>
  </w:style>
  <w:style w:type="paragraph" w:customStyle="1" w:styleId="1FBB056D964E434FA5D8F53EC27C2F63">
    <w:name w:val="1FBB056D964E434FA5D8F53EC27C2F63"/>
  </w:style>
  <w:style w:type="paragraph" w:customStyle="1" w:styleId="E050B518D8AA4309B57CDE6A02CFE8E7">
    <w:name w:val="E050B518D8AA4309B57CDE6A02CFE8E7"/>
  </w:style>
  <w:style w:type="paragraph" w:customStyle="1" w:styleId="F9FC09DCC4DA48E7A49FBE85BC05196E">
    <w:name w:val="F9FC09DCC4DA48E7A49FBE85BC05196E"/>
  </w:style>
  <w:style w:type="paragraph" w:customStyle="1" w:styleId="C410315E2D18455B93085BFE69BC229D">
    <w:name w:val="C410315E2D18455B93085BFE69BC229D"/>
  </w:style>
  <w:style w:type="paragraph" w:customStyle="1" w:styleId="84A7EA1046864AFF9970EB166639E3D6">
    <w:name w:val="84A7EA1046864AFF9970EB166639E3D6"/>
  </w:style>
  <w:style w:type="paragraph" w:customStyle="1" w:styleId="0309CB6EB7654C85B436680EECD2332E">
    <w:name w:val="0309CB6EB7654C85B436680EECD2332E"/>
  </w:style>
  <w:style w:type="paragraph" w:customStyle="1" w:styleId="988603D14242403DAE555745077095DA">
    <w:name w:val="988603D14242403DAE555745077095DA"/>
  </w:style>
  <w:style w:type="paragraph" w:customStyle="1" w:styleId="7B31EFBD644D40C5877A1C599EF2680D">
    <w:name w:val="7B31EFBD644D40C5877A1C599EF2680D"/>
  </w:style>
  <w:style w:type="paragraph" w:customStyle="1" w:styleId="DD836FDEADF7472B8AFA1120736FF2BC">
    <w:name w:val="DD836FDEADF7472B8AFA1120736FF2BC"/>
  </w:style>
  <w:style w:type="paragraph" w:customStyle="1" w:styleId="2E5375118CDD4E59B58CDF52079CBCAF">
    <w:name w:val="2E5375118CDD4E59B58CDF52079CBCAF"/>
  </w:style>
  <w:style w:type="paragraph" w:customStyle="1" w:styleId="437807A853024C639ED1BE3B60D05887">
    <w:name w:val="437807A853024C639ED1BE3B60D05887"/>
  </w:style>
  <w:style w:type="paragraph" w:customStyle="1" w:styleId="2F784539DC134A838987C406BB47A699">
    <w:name w:val="2F784539DC134A838987C406BB47A699"/>
  </w:style>
  <w:style w:type="paragraph" w:customStyle="1" w:styleId="63B638957E14440F82136B095E264916">
    <w:name w:val="63B638957E14440F82136B095E264916"/>
  </w:style>
  <w:style w:type="paragraph" w:customStyle="1" w:styleId="F500F83B957E4CE28BDD905F329DA9DC">
    <w:name w:val="F500F83B957E4CE28BDD905F329DA9DC"/>
  </w:style>
  <w:style w:type="paragraph" w:customStyle="1" w:styleId="B36B7F03D1DA4C28934BE55F4C77CF60">
    <w:name w:val="B36B7F03D1DA4C28934BE55F4C77CF60"/>
  </w:style>
  <w:style w:type="paragraph" w:customStyle="1" w:styleId="91B9794F1FC6488EB154C8B8ED8E599F">
    <w:name w:val="91B9794F1FC6488EB154C8B8ED8E599F"/>
  </w:style>
  <w:style w:type="paragraph" w:customStyle="1" w:styleId="F2C78296359941DD816EC07BB1AD1474">
    <w:name w:val="F2C78296359941DD816EC07BB1AD1474"/>
  </w:style>
  <w:style w:type="paragraph" w:customStyle="1" w:styleId="B7A72089306141C48047275569DA9DBA">
    <w:name w:val="B7A72089306141C48047275569DA9DBA"/>
    <w:rsid w:val="00637271"/>
  </w:style>
  <w:style w:type="paragraph" w:customStyle="1" w:styleId="DBDAE32544014488BAC8838769D226EA">
    <w:name w:val="DBDAE32544014488BAC8838769D226EA"/>
    <w:rsid w:val="00637271"/>
  </w:style>
  <w:style w:type="paragraph" w:customStyle="1" w:styleId="2A4EAEFEB47F4D0B9DC8652205B4EB7A">
    <w:name w:val="2A4EAEFEB47F4D0B9DC8652205B4EB7A"/>
    <w:rsid w:val="00637271"/>
  </w:style>
  <w:style w:type="paragraph" w:customStyle="1" w:styleId="F14C080A361C467D804FC0BF14C116E9">
    <w:name w:val="F14C080A361C467D804FC0BF14C116E9"/>
    <w:rsid w:val="00637271"/>
  </w:style>
  <w:style w:type="paragraph" w:customStyle="1" w:styleId="C6D50255143443E19685C16ACAD1F85F">
    <w:name w:val="C6D50255143443E19685C16ACAD1F85F"/>
    <w:rsid w:val="00637271"/>
  </w:style>
  <w:style w:type="paragraph" w:customStyle="1" w:styleId="E87E086259B247B8B87F054A4F5C0F71">
    <w:name w:val="E87E086259B247B8B87F054A4F5C0F71"/>
    <w:rsid w:val="00637271"/>
  </w:style>
  <w:style w:type="paragraph" w:customStyle="1" w:styleId="A6EEBB2EA90A48B7AFC663F18EBE6759">
    <w:name w:val="A6EEBB2EA90A48B7AFC663F18EBE6759"/>
    <w:rsid w:val="00637271"/>
  </w:style>
  <w:style w:type="paragraph" w:customStyle="1" w:styleId="3528815C2BE14520A2B2C639633DE047">
    <w:name w:val="3528815C2BE14520A2B2C639633DE047"/>
    <w:rsid w:val="00637271"/>
  </w:style>
  <w:style w:type="paragraph" w:customStyle="1" w:styleId="E6280E9D979E4BEE917A49FB1CBD067C">
    <w:name w:val="E6280E9D979E4BEE917A49FB1CBD067C"/>
    <w:rsid w:val="00637271"/>
  </w:style>
  <w:style w:type="paragraph" w:customStyle="1" w:styleId="C86DC548D24148F6AB3B232C78E5A52C">
    <w:name w:val="C86DC548D24148F6AB3B232C78E5A52C"/>
    <w:rsid w:val="00637271"/>
  </w:style>
  <w:style w:type="paragraph" w:customStyle="1" w:styleId="06F150737E534CCFBE252AE1CEA2E12F">
    <w:name w:val="06F150737E534CCFBE252AE1CEA2E12F"/>
    <w:rsid w:val="00637271"/>
  </w:style>
  <w:style w:type="paragraph" w:customStyle="1" w:styleId="E36FCF75040B4DA7963A23000A8F6AA6">
    <w:name w:val="E36FCF75040B4DA7963A23000A8F6AA6"/>
    <w:rsid w:val="00637271"/>
  </w:style>
  <w:style w:type="paragraph" w:customStyle="1" w:styleId="762DB12654C04E9AB3EA305305766494">
    <w:name w:val="762DB12654C04E9AB3EA305305766494"/>
    <w:rsid w:val="00637271"/>
  </w:style>
  <w:style w:type="paragraph" w:customStyle="1" w:styleId="E73BB714C5CE450EA38EA8FEEDF907F4">
    <w:name w:val="E73BB714C5CE450EA38EA8FEEDF907F4"/>
    <w:rsid w:val="00637271"/>
  </w:style>
  <w:style w:type="paragraph" w:customStyle="1" w:styleId="D0635059A5464500B33EE0BAF3F5C3D5">
    <w:name w:val="D0635059A5464500B33EE0BAF3F5C3D5"/>
    <w:rsid w:val="00637271"/>
  </w:style>
  <w:style w:type="paragraph" w:customStyle="1" w:styleId="D14D6998F1D54138B0A9647A0F3A1EE6">
    <w:name w:val="D14D6998F1D54138B0A9647A0F3A1EE6"/>
    <w:rsid w:val="00637271"/>
  </w:style>
  <w:style w:type="paragraph" w:customStyle="1" w:styleId="08AC19D02BDF430BADBEE8DE18F1C20F">
    <w:name w:val="08AC19D02BDF430BADBEE8DE18F1C20F"/>
    <w:rsid w:val="00637271"/>
  </w:style>
  <w:style w:type="paragraph" w:customStyle="1" w:styleId="11866C15AFF943EE9831D716A72A8842">
    <w:name w:val="11866C15AFF943EE9831D716A72A8842"/>
    <w:rsid w:val="00637271"/>
  </w:style>
  <w:style w:type="paragraph" w:customStyle="1" w:styleId="DD74E823CF974812921BDA300261F4B8">
    <w:name w:val="DD74E823CF974812921BDA300261F4B8"/>
    <w:rsid w:val="00637271"/>
  </w:style>
  <w:style w:type="paragraph" w:customStyle="1" w:styleId="D27234238D964527A7BD25BBB8641C36">
    <w:name w:val="D27234238D964527A7BD25BBB8641C36"/>
    <w:rsid w:val="00637271"/>
  </w:style>
  <w:style w:type="paragraph" w:customStyle="1" w:styleId="01EB1F00DF6B444D836D204309624087">
    <w:name w:val="01EB1F00DF6B444D836D204309624087"/>
    <w:rsid w:val="00637271"/>
  </w:style>
  <w:style w:type="paragraph" w:customStyle="1" w:styleId="785BA76A96804911960CD5E2E6262FF7">
    <w:name w:val="785BA76A96804911960CD5E2E6262FF7"/>
    <w:rsid w:val="00637271"/>
  </w:style>
  <w:style w:type="paragraph" w:customStyle="1" w:styleId="7DF2E49007A54070BF6B975170980271">
    <w:name w:val="7DF2E49007A54070BF6B975170980271"/>
    <w:rsid w:val="00637271"/>
  </w:style>
  <w:style w:type="paragraph" w:customStyle="1" w:styleId="C8188219732C49DCBB2F0C5E09F57AC0">
    <w:name w:val="C8188219732C49DCBB2F0C5E09F57AC0"/>
    <w:rsid w:val="00637271"/>
  </w:style>
  <w:style w:type="paragraph" w:customStyle="1" w:styleId="662DA3B7352C418CB8BD3885A7924F26">
    <w:name w:val="662DA3B7352C418CB8BD3885A7924F26"/>
    <w:rsid w:val="00637271"/>
  </w:style>
  <w:style w:type="paragraph" w:customStyle="1" w:styleId="D54F4F5D60334F2696DCB113ED579CFA">
    <w:name w:val="D54F4F5D60334F2696DCB113ED579CFA"/>
    <w:rsid w:val="00637271"/>
  </w:style>
  <w:style w:type="paragraph" w:customStyle="1" w:styleId="172FBFDF65824312949040B177F6FC49">
    <w:name w:val="172FBFDF65824312949040B177F6FC49"/>
    <w:rsid w:val="00637271"/>
  </w:style>
  <w:style w:type="paragraph" w:customStyle="1" w:styleId="DD75693A01134EF2872680476F3D019D">
    <w:name w:val="DD75693A01134EF2872680476F3D019D"/>
    <w:rsid w:val="00637271"/>
  </w:style>
  <w:style w:type="paragraph" w:customStyle="1" w:styleId="E1E4D25A58114A8186AE8A94C4E1AB65">
    <w:name w:val="E1E4D25A58114A8186AE8A94C4E1AB65"/>
    <w:rsid w:val="00637271"/>
  </w:style>
  <w:style w:type="paragraph" w:customStyle="1" w:styleId="30D67BD43E2F43F3ADC15ADE140C3931">
    <w:name w:val="30D67BD43E2F43F3ADC15ADE140C3931"/>
    <w:rsid w:val="00637271"/>
  </w:style>
  <w:style w:type="paragraph" w:customStyle="1" w:styleId="80591F18104C4FEB8A526A7A4CCB0A68">
    <w:name w:val="80591F18104C4FEB8A526A7A4CCB0A68"/>
    <w:rsid w:val="00637271"/>
  </w:style>
  <w:style w:type="paragraph" w:customStyle="1" w:styleId="90C4E4B9E1F0429BB2DBB364FBF66463">
    <w:name w:val="90C4E4B9E1F0429BB2DBB364FBF66463"/>
    <w:rsid w:val="00637271"/>
  </w:style>
  <w:style w:type="paragraph" w:customStyle="1" w:styleId="7DB58F513EEE4AE0BA58247D3F4F2B47">
    <w:name w:val="7DB58F513EEE4AE0BA58247D3F4F2B47"/>
    <w:rsid w:val="00637271"/>
  </w:style>
  <w:style w:type="paragraph" w:customStyle="1" w:styleId="543130B79035455D9B43ACE700833211">
    <w:name w:val="543130B79035455D9B43ACE700833211"/>
    <w:rsid w:val="00637271"/>
  </w:style>
  <w:style w:type="paragraph" w:customStyle="1" w:styleId="57B5294F053A4B1195C0AEC1923F3E90">
    <w:name w:val="57B5294F053A4B1195C0AEC1923F3E90"/>
    <w:rsid w:val="00637271"/>
  </w:style>
  <w:style w:type="paragraph" w:customStyle="1" w:styleId="20744E24385844999E80D2FF7C109AE5">
    <w:name w:val="20744E24385844999E80D2FF7C109AE5"/>
    <w:rsid w:val="00637271"/>
  </w:style>
  <w:style w:type="paragraph" w:customStyle="1" w:styleId="0A7F3EBB9A6F468C81B3BACDED5B0D28">
    <w:name w:val="0A7F3EBB9A6F468C81B3BACDED5B0D28"/>
    <w:rsid w:val="00637271"/>
  </w:style>
  <w:style w:type="paragraph" w:customStyle="1" w:styleId="4A5942201F5F4B879432C382F4601936">
    <w:name w:val="4A5942201F5F4B879432C382F4601936"/>
    <w:rsid w:val="00637271"/>
  </w:style>
  <w:style w:type="paragraph" w:customStyle="1" w:styleId="671858EE55C74D60873BB25ED4A37E07">
    <w:name w:val="671858EE55C74D60873BB25ED4A37E07"/>
    <w:rsid w:val="00637271"/>
  </w:style>
  <w:style w:type="paragraph" w:customStyle="1" w:styleId="10B7976A7E954F2FB000BA24C6F3AD0C">
    <w:name w:val="10B7976A7E954F2FB000BA24C6F3AD0C"/>
    <w:rsid w:val="00637271"/>
  </w:style>
  <w:style w:type="paragraph" w:customStyle="1" w:styleId="31AA0425D1D642B385F014F44614236A">
    <w:name w:val="31AA0425D1D642B385F014F44614236A"/>
    <w:rsid w:val="00637271"/>
  </w:style>
  <w:style w:type="paragraph" w:customStyle="1" w:styleId="3A18854BD3104F6B9919B0A218DEFD46">
    <w:name w:val="3A18854BD3104F6B9919B0A218DEFD46"/>
    <w:rsid w:val="00637271"/>
  </w:style>
  <w:style w:type="paragraph" w:customStyle="1" w:styleId="BAB23CFEA86148F4A82C12376DB936D5">
    <w:name w:val="BAB23CFEA86148F4A82C12376DB936D5"/>
    <w:rsid w:val="00637271"/>
  </w:style>
  <w:style w:type="paragraph" w:customStyle="1" w:styleId="F2788C6E608740AE9AF562D392298A4C">
    <w:name w:val="F2788C6E608740AE9AF562D392298A4C"/>
    <w:rsid w:val="00637271"/>
  </w:style>
  <w:style w:type="paragraph" w:customStyle="1" w:styleId="BC8DD9B5CBFE4C879D4D9D7B40D30847">
    <w:name w:val="BC8DD9B5CBFE4C879D4D9D7B40D30847"/>
    <w:rsid w:val="00637271"/>
  </w:style>
  <w:style w:type="paragraph" w:customStyle="1" w:styleId="A553A1A3DA8D4DACA365FDB6F7BEAE3F">
    <w:name w:val="A553A1A3DA8D4DACA365FDB6F7BEAE3F"/>
    <w:rsid w:val="00637271"/>
  </w:style>
  <w:style w:type="paragraph" w:customStyle="1" w:styleId="110E2F50AB4A4CD99EA59D9EA9F4F25D">
    <w:name w:val="110E2F50AB4A4CD99EA59D9EA9F4F25D"/>
    <w:rsid w:val="00637271"/>
  </w:style>
  <w:style w:type="paragraph" w:customStyle="1" w:styleId="F969937590C54D8995B872219D8136C3">
    <w:name w:val="F969937590C54D8995B872219D8136C3"/>
    <w:rsid w:val="00637271"/>
  </w:style>
  <w:style w:type="paragraph" w:customStyle="1" w:styleId="1E203F1F970347A3A99DEEF5C78E8D1B">
    <w:name w:val="1E203F1F970347A3A99DEEF5C78E8D1B"/>
    <w:rsid w:val="00637271"/>
  </w:style>
  <w:style w:type="paragraph" w:customStyle="1" w:styleId="1A525703E85D47AAA88D95145E0F17F5">
    <w:name w:val="1A525703E85D47AAA88D95145E0F17F5"/>
    <w:rsid w:val="00637271"/>
  </w:style>
  <w:style w:type="paragraph" w:customStyle="1" w:styleId="4F633B09ACC34A54A8ED399AEF6FF681">
    <w:name w:val="4F633B09ACC34A54A8ED399AEF6FF681"/>
    <w:rsid w:val="00637271"/>
  </w:style>
  <w:style w:type="paragraph" w:customStyle="1" w:styleId="6A47356BAEB2401E85CB32984F820EBD">
    <w:name w:val="6A47356BAEB2401E85CB32984F820EBD"/>
    <w:rsid w:val="00637271"/>
  </w:style>
  <w:style w:type="paragraph" w:customStyle="1" w:styleId="7705DCEB966845D48A09CF24BC86191F">
    <w:name w:val="7705DCEB966845D48A09CF24BC86191F"/>
    <w:rsid w:val="00637271"/>
  </w:style>
  <w:style w:type="paragraph" w:customStyle="1" w:styleId="8D448FEAD5C3419D9EBC6D664C28A388">
    <w:name w:val="8D448FEAD5C3419D9EBC6D664C28A388"/>
    <w:rsid w:val="00637271"/>
  </w:style>
  <w:style w:type="paragraph" w:customStyle="1" w:styleId="22939C55A78947F08242D257052AB039">
    <w:name w:val="22939C55A78947F08242D257052AB039"/>
    <w:rsid w:val="00637271"/>
  </w:style>
  <w:style w:type="paragraph" w:customStyle="1" w:styleId="E7663576F67F4BD49A22D0F0FD9C07D3">
    <w:name w:val="E7663576F67F4BD49A22D0F0FD9C07D3"/>
    <w:rsid w:val="00637271"/>
  </w:style>
  <w:style w:type="paragraph" w:customStyle="1" w:styleId="030F81EB9C3D4E11B923C62658D55228">
    <w:name w:val="030F81EB9C3D4E11B923C62658D55228"/>
    <w:rsid w:val="00637271"/>
  </w:style>
  <w:style w:type="paragraph" w:customStyle="1" w:styleId="5AC227D784AC4E9CBDD0F46FDDC08A70">
    <w:name w:val="5AC227D784AC4E9CBDD0F46FDDC08A70"/>
    <w:rsid w:val="00637271"/>
  </w:style>
  <w:style w:type="paragraph" w:customStyle="1" w:styleId="A6F859CDC2A84BA890BC15CFA4424CFA">
    <w:name w:val="A6F859CDC2A84BA890BC15CFA4424CFA"/>
    <w:rsid w:val="00637271"/>
  </w:style>
  <w:style w:type="paragraph" w:customStyle="1" w:styleId="C6B68F80605F463DAAC14411E044DF94">
    <w:name w:val="C6B68F80605F463DAAC14411E044DF94"/>
    <w:rsid w:val="00637271"/>
  </w:style>
  <w:style w:type="paragraph" w:customStyle="1" w:styleId="37BE091E92A140D48D2966D2920CE0C9">
    <w:name w:val="37BE091E92A140D48D2966D2920CE0C9"/>
    <w:rsid w:val="00637271"/>
  </w:style>
  <w:style w:type="paragraph" w:customStyle="1" w:styleId="38047210F0B54218A324081D2EF2B4F4">
    <w:name w:val="38047210F0B54218A324081D2EF2B4F4"/>
    <w:rsid w:val="00637271"/>
  </w:style>
  <w:style w:type="paragraph" w:customStyle="1" w:styleId="3AB3427D6D6B4E94A376BA708D4D3DF4">
    <w:name w:val="3AB3427D6D6B4E94A376BA708D4D3DF4"/>
    <w:rsid w:val="00637271"/>
  </w:style>
  <w:style w:type="paragraph" w:customStyle="1" w:styleId="DFD29BDD27FF4BD699F5E83BECD8ED41">
    <w:name w:val="DFD29BDD27FF4BD699F5E83BECD8ED41"/>
    <w:rsid w:val="00637271"/>
  </w:style>
  <w:style w:type="paragraph" w:customStyle="1" w:styleId="599337DB8F1649A79FBCCB55A7878B6E">
    <w:name w:val="599337DB8F1649A79FBCCB55A7878B6E"/>
    <w:rsid w:val="00637271"/>
  </w:style>
  <w:style w:type="paragraph" w:customStyle="1" w:styleId="11484AA4EEE748CFB75C4A91832B60FC">
    <w:name w:val="11484AA4EEE748CFB75C4A91832B60FC"/>
    <w:rsid w:val="00637271"/>
  </w:style>
  <w:style w:type="paragraph" w:customStyle="1" w:styleId="C2B101F20C214DDAB513006BEB973DA2">
    <w:name w:val="C2B101F20C214DDAB513006BEB973DA2"/>
    <w:rsid w:val="00637271"/>
  </w:style>
  <w:style w:type="paragraph" w:customStyle="1" w:styleId="E3AFF55BE49947118B0679371381FE6D">
    <w:name w:val="E3AFF55BE49947118B0679371381FE6D"/>
    <w:rsid w:val="00637271"/>
  </w:style>
  <w:style w:type="paragraph" w:customStyle="1" w:styleId="CC0E59D693DA46A1AB8EC123499DF666">
    <w:name w:val="CC0E59D693DA46A1AB8EC123499DF666"/>
    <w:rsid w:val="00637271"/>
  </w:style>
  <w:style w:type="paragraph" w:customStyle="1" w:styleId="A756CC337BF04CCF851A6EC9A7955B48">
    <w:name w:val="A756CC337BF04CCF851A6EC9A7955B48"/>
    <w:rsid w:val="00637271"/>
  </w:style>
  <w:style w:type="paragraph" w:customStyle="1" w:styleId="1568BD0C02044EB6995260C70AD605DD">
    <w:name w:val="1568BD0C02044EB6995260C70AD605DD"/>
    <w:rsid w:val="00637271"/>
  </w:style>
  <w:style w:type="paragraph" w:customStyle="1" w:styleId="6ABC84C0119D4509BDFE09779B04FB07">
    <w:name w:val="6ABC84C0119D4509BDFE09779B04FB07"/>
    <w:rsid w:val="00637271"/>
  </w:style>
  <w:style w:type="paragraph" w:customStyle="1" w:styleId="21284CD3A95F42A494DA3391FD0068E4">
    <w:name w:val="21284CD3A95F42A494DA3391FD0068E4"/>
    <w:rsid w:val="00637271"/>
  </w:style>
  <w:style w:type="paragraph" w:customStyle="1" w:styleId="23D1AC6E1E6B4B97889212ED16FA2E1E">
    <w:name w:val="23D1AC6E1E6B4B97889212ED16FA2E1E"/>
    <w:rsid w:val="00637271"/>
  </w:style>
  <w:style w:type="paragraph" w:customStyle="1" w:styleId="C1AA0FE607FD43DBB1AB1A3617CDBC27">
    <w:name w:val="C1AA0FE607FD43DBB1AB1A3617CDBC27"/>
    <w:rsid w:val="00637271"/>
  </w:style>
  <w:style w:type="paragraph" w:customStyle="1" w:styleId="A021168CE5464CF49FA5D5E48B805C19">
    <w:name w:val="A021168CE5464CF49FA5D5E48B805C19"/>
    <w:rsid w:val="00637271"/>
  </w:style>
  <w:style w:type="paragraph" w:customStyle="1" w:styleId="7508193C156A4346A413A0EBB055352F">
    <w:name w:val="7508193C156A4346A413A0EBB055352F"/>
    <w:rsid w:val="00637271"/>
  </w:style>
  <w:style w:type="paragraph" w:customStyle="1" w:styleId="9225964960134FDE944349EDB3E6D452">
    <w:name w:val="9225964960134FDE944349EDB3E6D452"/>
    <w:rsid w:val="00637271"/>
  </w:style>
  <w:style w:type="paragraph" w:customStyle="1" w:styleId="6EB3EECFD21648D0856B12D38D0570D1">
    <w:name w:val="6EB3EECFD21648D0856B12D38D0570D1"/>
    <w:rsid w:val="00637271"/>
  </w:style>
  <w:style w:type="paragraph" w:customStyle="1" w:styleId="C9F7ED6A720D4AEC9AC747B979DF1DC7">
    <w:name w:val="C9F7ED6A720D4AEC9AC747B979DF1DC7"/>
    <w:rsid w:val="00637271"/>
  </w:style>
  <w:style w:type="paragraph" w:customStyle="1" w:styleId="A9B35ED17FF04DB494100E7C5A1CCD02">
    <w:name w:val="A9B35ED17FF04DB494100E7C5A1CCD02"/>
    <w:rsid w:val="00637271"/>
  </w:style>
  <w:style w:type="paragraph" w:customStyle="1" w:styleId="D5BA0B6DC9F84BAA9F15F52A3EA703F3">
    <w:name w:val="D5BA0B6DC9F84BAA9F15F52A3EA703F3"/>
    <w:rsid w:val="00637271"/>
  </w:style>
  <w:style w:type="paragraph" w:customStyle="1" w:styleId="E7B8B42225664B1EBB0DEDC8E3991823">
    <w:name w:val="E7B8B42225664B1EBB0DEDC8E3991823"/>
    <w:rsid w:val="00637271"/>
  </w:style>
  <w:style w:type="paragraph" w:customStyle="1" w:styleId="A6355AB98E8647A58F4389109F81B4FE">
    <w:name w:val="A6355AB98E8647A58F4389109F81B4FE"/>
    <w:rsid w:val="00637271"/>
  </w:style>
  <w:style w:type="paragraph" w:customStyle="1" w:styleId="C35EB6B49A4F4B1F99E2FF1C86F07484">
    <w:name w:val="C35EB6B49A4F4B1F99E2FF1C86F07484"/>
    <w:rsid w:val="00637271"/>
  </w:style>
  <w:style w:type="paragraph" w:customStyle="1" w:styleId="694D70324AB949658815044EBC1EB9EF">
    <w:name w:val="694D70324AB949658815044EBC1EB9EF"/>
    <w:rsid w:val="00637271"/>
  </w:style>
  <w:style w:type="paragraph" w:customStyle="1" w:styleId="97E1C10862E644C58229CCEEF46F9955">
    <w:name w:val="97E1C10862E644C58229CCEEF46F9955"/>
    <w:rsid w:val="00637271"/>
  </w:style>
  <w:style w:type="paragraph" w:customStyle="1" w:styleId="59A7C3A8575A4C6C8B0C1F3035EAEC2A">
    <w:name w:val="59A7C3A8575A4C6C8B0C1F3035EAEC2A"/>
    <w:rsid w:val="00637271"/>
  </w:style>
  <w:style w:type="paragraph" w:customStyle="1" w:styleId="8F0C438C11274C9DACD4B87FE2ADEC14">
    <w:name w:val="8F0C438C11274C9DACD4B87FE2ADEC14"/>
    <w:rsid w:val="00637271"/>
  </w:style>
  <w:style w:type="paragraph" w:customStyle="1" w:styleId="F0A24BE4CCD643CE88A4E3AE33A3D2D9">
    <w:name w:val="F0A24BE4CCD643CE88A4E3AE33A3D2D9"/>
    <w:rsid w:val="00637271"/>
  </w:style>
  <w:style w:type="paragraph" w:customStyle="1" w:styleId="9AB1B94AF05E44C8985555D06E4CBF57">
    <w:name w:val="9AB1B94AF05E44C8985555D06E4CBF57"/>
    <w:rsid w:val="00637271"/>
  </w:style>
  <w:style w:type="paragraph" w:customStyle="1" w:styleId="FA844F6FF6A748408C60EFFAD8BE4D22">
    <w:name w:val="FA844F6FF6A748408C60EFFAD8BE4D22"/>
    <w:rsid w:val="00637271"/>
  </w:style>
  <w:style w:type="paragraph" w:customStyle="1" w:styleId="404985C5737A484E9F592C4C123859CA">
    <w:name w:val="404985C5737A484E9F592C4C123859CA"/>
    <w:rsid w:val="00637271"/>
  </w:style>
  <w:style w:type="paragraph" w:customStyle="1" w:styleId="6B3D98A896FF470686025FAA475F18E0">
    <w:name w:val="6B3D98A896FF470686025FAA475F18E0"/>
    <w:rsid w:val="00637271"/>
  </w:style>
  <w:style w:type="paragraph" w:customStyle="1" w:styleId="321A29DD6B4445B0B83D554193FF230A">
    <w:name w:val="321A29DD6B4445B0B83D554193FF230A"/>
    <w:rsid w:val="00637271"/>
  </w:style>
  <w:style w:type="paragraph" w:customStyle="1" w:styleId="F8E56E5C1E70488BBB5D2846A31D8602">
    <w:name w:val="F8E56E5C1E70488BBB5D2846A31D8602"/>
    <w:rsid w:val="00637271"/>
  </w:style>
  <w:style w:type="paragraph" w:customStyle="1" w:styleId="35BDEE4281E843E6AEC042F04554C273">
    <w:name w:val="35BDEE4281E843E6AEC042F04554C273"/>
    <w:rsid w:val="00637271"/>
  </w:style>
  <w:style w:type="paragraph" w:customStyle="1" w:styleId="399DA4D43D7D4447A60F1B64DF1BE554">
    <w:name w:val="399DA4D43D7D4447A60F1B64DF1BE554"/>
    <w:rsid w:val="00637271"/>
  </w:style>
  <w:style w:type="paragraph" w:customStyle="1" w:styleId="B7BA05A7ACC74E85B3FBF76EE67591E8">
    <w:name w:val="B7BA05A7ACC74E85B3FBF76EE67591E8"/>
    <w:rsid w:val="00637271"/>
  </w:style>
  <w:style w:type="paragraph" w:customStyle="1" w:styleId="03BE29817D9A45B9AA0FB6DEC07EA5C8">
    <w:name w:val="03BE29817D9A45B9AA0FB6DEC07EA5C8"/>
    <w:rsid w:val="00637271"/>
  </w:style>
  <w:style w:type="paragraph" w:customStyle="1" w:styleId="F4A21EA71A214F67A0E65717ECA200DF">
    <w:name w:val="F4A21EA71A214F67A0E65717ECA200DF"/>
    <w:rsid w:val="00637271"/>
  </w:style>
  <w:style w:type="paragraph" w:customStyle="1" w:styleId="97D8BA96D9E64D6892755C3D43A46C9B">
    <w:name w:val="97D8BA96D9E64D6892755C3D43A46C9B"/>
    <w:rsid w:val="00637271"/>
  </w:style>
  <w:style w:type="paragraph" w:customStyle="1" w:styleId="08D32217B4EE4A60B4FA5A4BE178C149">
    <w:name w:val="08D32217B4EE4A60B4FA5A4BE178C149"/>
    <w:rsid w:val="00637271"/>
  </w:style>
  <w:style w:type="paragraph" w:customStyle="1" w:styleId="22234F96D9094B9EADE9D9A0CB99CA0D">
    <w:name w:val="22234F96D9094B9EADE9D9A0CB99CA0D"/>
    <w:rsid w:val="00637271"/>
  </w:style>
  <w:style w:type="paragraph" w:customStyle="1" w:styleId="187BA51FCB4E47B5888AAD18FBE4772B">
    <w:name w:val="187BA51FCB4E47B5888AAD18FBE4772B"/>
    <w:rsid w:val="00637271"/>
  </w:style>
  <w:style w:type="paragraph" w:customStyle="1" w:styleId="68CE3D46670F4BE68ACABD115D24743C">
    <w:name w:val="68CE3D46670F4BE68ACABD115D24743C"/>
    <w:rsid w:val="00637271"/>
  </w:style>
  <w:style w:type="paragraph" w:customStyle="1" w:styleId="B27234A96C53498092C0CF6D76B146F4">
    <w:name w:val="B27234A96C53498092C0CF6D76B146F4"/>
    <w:rsid w:val="00637271"/>
  </w:style>
  <w:style w:type="paragraph" w:customStyle="1" w:styleId="09C14BBC740E47A1BF01C6ED93D08867">
    <w:name w:val="09C14BBC740E47A1BF01C6ED93D08867"/>
    <w:rsid w:val="00637271"/>
  </w:style>
  <w:style w:type="paragraph" w:customStyle="1" w:styleId="349EE8FCE5F54295A77F176BE7FE89AD">
    <w:name w:val="349EE8FCE5F54295A77F176BE7FE89AD"/>
    <w:rsid w:val="00637271"/>
  </w:style>
  <w:style w:type="paragraph" w:customStyle="1" w:styleId="54E6F8B4D83549D980391D6BC05612AB">
    <w:name w:val="54E6F8B4D83549D980391D6BC05612AB"/>
    <w:rsid w:val="00637271"/>
  </w:style>
  <w:style w:type="paragraph" w:customStyle="1" w:styleId="CA55204251564E4A948B955E97873C5B">
    <w:name w:val="CA55204251564E4A948B955E97873C5B"/>
    <w:rsid w:val="00637271"/>
  </w:style>
  <w:style w:type="paragraph" w:customStyle="1" w:styleId="E5F9D715E8B74085AF4D1F87B8C9B02E">
    <w:name w:val="E5F9D715E8B74085AF4D1F87B8C9B02E"/>
    <w:rsid w:val="00637271"/>
  </w:style>
  <w:style w:type="paragraph" w:customStyle="1" w:styleId="1C3EA72B6094442E8EE4A3DBEEC976F8">
    <w:name w:val="1C3EA72B6094442E8EE4A3DBEEC976F8"/>
    <w:rsid w:val="00637271"/>
  </w:style>
  <w:style w:type="paragraph" w:customStyle="1" w:styleId="89B15E33CDD34646BBA094BAF3B17BBE">
    <w:name w:val="89B15E33CDD34646BBA094BAF3B17BBE"/>
    <w:rsid w:val="00637271"/>
  </w:style>
  <w:style w:type="paragraph" w:customStyle="1" w:styleId="CEE0BE58615640DC895A091BC63CA4DE">
    <w:name w:val="CEE0BE58615640DC895A091BC63CA4DE"/>
    <w:rsid w:val="00637271"/>
  </w:style>
  <w:style w:type="paragraph" w:customStyle="1" w:styleId="C2ACD96E8FAB45FBA19E52D8A46DA934">
    <w:name w:val="C2ACD96E8FAB45FBA19E52D8A46DA934"/>
    <w:rsid w:val="00637271"/>
  </w:style>
  <w:style w:type="paragraph" w:customStyle="1" w:styleId="B17A937E62F54341ADCB174E398EBC48">
    <w:name w:val="B17A937E62F54341ADCB174E398EBC48"/>
    <w:rsid w:val="00637271"/>
  </w:style>
  <w:style w:type="paragraph" w:customStyle="1" w:styleId="E7B022BF99AD4CCBB504B5FF5076040C">
    <w:name w:val="E7B022BF99AD4CCBB504B5FF5076040C"/>
    <w:rsid w:val="00637271"/>
  </w:style>
  <w:style w:type="paragraph" w:customStyle="1" w:styleId="8D059EA7C38E4B4DA35A2DE407D3777D">
    <w:name w:val="8D059EA7C38E4B4DA35A2DE407D3777D"/>
    <w:rsid w:val="00637271"/>
  </w:style>
  <w:style w:type="paragraph" w:customStyle="1" w:styleId="35D11D9D20FF437285DCCB5A92E05F19">
    <w:name w:val="35D11D9D20FF437285DCCB5A92E05F19"/>
    <w:rsid w:val="00637271"/>
  </w:style>
  <w:style w:type="paragraph" w:customStyle="1" w:styleId="066797B83C55406B996D621D946AA3DC">
    <w:name w:val="066797B83C55406B996D621D946AA3DC"/>
    <w:rsid w:val="00637271"/>
  </w:style>
  <w:style w:type="paragraph" w:customStyle="1" w:styleId="1A89358930E648769E0EB3E597442600">
    <w:name w:val="1A89358930E648769E0EB3E597442600"/>
    <w:rsid w:val="00637271"/>
  </w:style>
  <w:style w:type="paragraph" w:customStyle="1" w:styleId="4240DB1E9EB24D6482CFE1A47CDC4EE3">
    <w:name w:val="4240DB1E9EB24D6482CFE1A47CDC4EE3"/>
    <w:rsid w:val="00637271"/>
  </w:style>
  <w:style w:type="paragraph" w:customStyle="1" w:styleId="7207D5E19F754E86A266FE9E9F6AF67A">
    <w:name w:val="7207D5E19F754E86A266FE9E9F6AF67A"/>
    <w:rsid w:val="00637271"/>
  </w:style>
  <w:style w:type="paragraph" w:customStyle="1" w:styleId="A0F5128137E04F2DBA060AA8040B94B3">
    <w:name w:val="A0F5128137E04F2DBA060AA8040B94B3"/>
    <w:rsid w:val="00637271"/>
  </w:style>
  <w:style w:type="paragraph" w:customStyle="1" w:styleId="79E8717EC955468D95AB60C9BC815827">
    <w:name w:val="79E8717EC955468D95AB60C9BC815827"/>
    <w:rsid w:val="00637271"/>
  </w:style>
  <w:style w:type="paragraph" w:customStyle="1" w:styleId="EAD496F5ADBC4B1E9B1B98E87840A661">
    <w:name w:val="EAD496F5ADBC4B1E9B1B98E87840A661"/>
    <w:rsid w:val="00637271"/>
  </w:style>
  <w:style w:type="paragraph" w:customStyle="1" w:styleId="60E31FB5DB7D4942A60EAD22B13AF5DD">
    <w:name w:val="60E31FB5DB7D4942A60EAD22B13AF5DD"/>
    <w:rsid w:val="00637271"/>
  </w:style>
  <w:style w:type="paragraph" w:customStyle="1" w:styleId="9F7EAE80B21F4AD985D1A83A788E6ABB">
    <w:name w:val="9F7EAE80B21F4AD985D1A83A788E6ABB"/>
    <w:rsid w:val="00637271"/>
  </w:style>
  <w:style w:type="paragraph" w:customStyle="1" w:styleId="7A9609D2B313478EB7364AA00F593278">
    <w:name w:val="7A9609D2B313478EB7364AA00F593278"/>
    <w:rsid w:val="00637271"/>
  </w:style>
  <w:style w:type="paragraph" w:customStyle="1" w:styleId="66959343E680407C8482C2EB3EC51C17">
    <w:name w:val="66959343E680407C8482C2EB3EC51C17"/>
    <w:rsid w:val="00637271"/>
  </w:style>
  <w:style w:type="paragraph" w:customStyle="1" w:styleId="3320D8D3D3B242B7ABAC9D5CCED3DD4A">
    <w:name w:val="3320D8D3D3B242B7ABAC9D5CCED3DD4A"/>
    <w:rsid w:val="00637271"/>
  </w:style>
  <w:style w:type="paragraph" w:customStyle="1" w:styleId="C664E567C0024BC78C53494E92052F99">
    <w:name w:val="C664E567C0024BC78C53494E92052F99"/>
    <w:rsid w:val="00637271"/>
  </w:style>
  <w:style w:type="paragraph" w:customStyle="1" w:styleId="904DEC7F71EC40E794D13057902FACE6">
    <w:name w:val="904DEC7F71EC40E794D13057902FACE6"/>
    <w:rsid w:val="00637271"/>
  </w:style>
  <w:style w:type="paragraph" w:customStyle="1" w:styleId="9FE77FD550004A55A83BDD00913844F1">
    <w:name w:val="9FE77FD550004A55A83BDD00913844F1"/>
    <w:rsid w:val="00637271"/>
  </w:style>
  <w:style w:type="paragraph" w:customStyle="1" w:styleId="8B92D600070B4F75AEFA61F2160BD559">
    <w:name w:val="8B92D600070B4F75AEFA61F2160BD559"/>
    <w:rsid w:val="00637271"/>
  </w:style>
  <w:style w:type="paragraph" w:customStyle="1" w:styleId="E8FFD23F9EFA4DFB831B5C940ECBCC70">
    <w:name w:val="E8FFD23F9EFA4DFB831B5C940ECBCC70"/>
    <w:rsid w:val="00637271"/>
  </w:style>
  <w:style w:type="paragraph" w:customStyle="1" w:styleId="F9CC8B0089714D94995E6196A5F2C134">
    <w:name w:val="F9CC8B0089714D94995E6196A5F2C134"/>
    <w:rsid w:val="00637271"/>
  </w:style>
  <w:style w:type="paragraph" w:customStyle="1" w:styleId="14D3EB5970AC45189E0C1BFF2FFFC50B">
    <w:name w:val="14D3EB5970AC45189E0C1BFF2FFFC50B"/>
    <w:rsid w:val="00637271"/>
  </w:style>
  <w:style w:type="paragraph" w:customStyle="1" w:styleId="FF41377787344ED99665E0B5D3416A11">
    <w:name w:val="FF41377787344ED99665E0B5D3416A11"/>
    <w:rsid w:val="00637271"/>
  </w:style>
  <w:style w:type="paragraph" w:customStyle="1" w:styleId="6A99B7A27DDB41D29D5A63E777018BC3">
    <w:name w:val="6A99B7A27DDB41D29D5A63E777018BC3"/>
    <w:rsid w:val="00637271"/>
  </w:style>
  <w:style w:type="paragraph" w:customStyle="1" w:styleId="6930220AEE7E46E4BD5DEBA4899E44D4">
    <w:name w:val="6930220AEE7E46E4BD5DEBA4899E44D4"/>
    <w:rsid w:val="00637271"/>
  </w:style>
  <w:style w:type="paragraph" w:customStyle="1" w:styleId="4D054170C39A4CF5AA86DA9F722D610C">
    <w:name w:val="4D054170C39A4CF5AA86DA9F722D610C"/>
    <w:rsid w:val="00637271"/>
  </w:style>
  <w:style w:type="paragraph" w:customStyle="1" w:styleId="6D21A71F8CC745AB884104DE87E9BD30">
    <w:name w:val="6D21A71F8CC745AB884104DE87E9BD30"/>
    <w:rsid w:val="00637271"/>
  </w:style>
  <w:style w:type="paragraph" w:customStyle="1" w:styleId="4332609AD760461EAA000CF4D3556BD4">
    <w:name w:val="4332609AD760461EAA000CF4D3556BD4"/>
    <w:rsid w:val="00637271"/>
  </w:style>
  <w:style w:type="paragraph" w:customStyle="1" w:styleId="2B80F64E6AE44AA696A3667ADA0E1DA9">
    <w:name w:val="2B80F64E6AE44AA696A3667ADA0E1DA9"/>
    <w:rsid w:val="00637271"/>
  </w:style>
  <w:style w:type="paragraph" w:customStyle="1" w:styleId="B6F97BE96C5442B0877E4989C093A5E5">
    <w:name w:val="B6F97BE96C5442B0877E4989C093A5E5"/>
    <w:rsid w:val="00637271"/>
  </w:style>
  <w:style w:type="paragraph" w:customStyle="1" w:styleId="2A401D3A3CD64315B81684F7942CE130">
    <w:name w:val="2A401D3A3CD64315B81684F7942CE130"/>
    <w:rsid w:val="00637271"/>
  </w:style>
  <w:style w:type="paragraph" w:customStyle="1" w:styleId="70B9D48B38C14351BE9DD6EDD3B6F565">
    <w:name w:val="70B9D48B38C14351BE9DD6EDD3B6F565"/>
    <w:rsid w:val="00637271"/>
  </w:style>
  <w:style w:type="paragraph" w:customStyle="1" w:styleId="95195BCF2342407F8B238436F39A564D">
    <w:name w:val="95195BCF2342407F8B238436F39A564D"/>
    <w:rsid w:val="00637271"/>
  </w:style>
  <w:style w:type="paragraph" w:customStyle="1" w:styleId="26BFDC36F85F49F980FC055812673A68">
    <w:name w:val="26BFDC36F85F49F980FC055812673A68"/>
    <w:rsid w:val="00637271"/>
  </w:style>
  <w:style w:type="paragraph" w:customStyle="1" w:styleId="09C5CC0B63224837A974DEB728E86566">
    <w:name w:val="09C5CC0B63224837A974DEB728E86566"/>
    <w:rsid w:val="00637271"/>
  </w:style>
  <w:style w:type="paragraph" w:customStyle="1" w:styleId="A17B784AA04846C4A3B78F478559D181">
    <w:name w:val="A17B784AA04846C4A3B78F478559D181"/>
    <w:rsid w:val="00637271"/>
  </w:style>
  <w:style w:type="paragraph" w:customStyle="1" w:styleId="1E6E7434112947CF9B6DFBB74E048E28">
    <w:name w:val="1E6E7434112947CF9B6DFBB74E048E28"/>
    <w:rsid w:val="00637271"/>
  </w:style>
  <w:style w:type="paragraph" w:customStyle="1" w:styleId="E24DAFB7F3EC4ABBA0CFFA88E78EC89B">
    <w:name w:val="E24DAFB7F3EC4ABBA0CFFA88E78EC89B"/>
    <w:rsid w:val="00637271"/>
  </w:style>
  <w:style w:type="paragraph" w:customStyle="1" w:styleId="88070BA35D3348A7A641702957C47DA1">
    <w:name w:val="88070BA35D3348A7A641702957C47DA1"/>
    <w:rsid w:val="00637271"/>
  </w:style>
  <w:style w:type="paragraph" w:customStyle="1" w:styleId="C22B0EEBEE044FCFA813A21036D94C9F">
    <w:name w:val="C22B0EEBEE044FCFA813A21036D94C9F"/>
    <w:rsid w:val="00637271"/>
  </w:style>
  <w:style w:type="paragraph" w:customStyle="1" w:styleId="CA4C0665CACA420B8B8D9A55958A2B62">
    <w:name w:val="CA4C0665CACA420B8B8D9A55958A2B62"/>
    <w:rsid w:val="00637271"/>
  </w:style>
  <w:style w:type="paragraph" w:customStyle="1" w:styleId="ADBBA98D9C2B4897B11B3EB71D377758">
    <w:name w:val="ADBBA98D9C2B4897B11B3EB71D377758"/>
    <w:rsid w:val="00637271"/>
  </w:style>
  <w:style w:type="paragraph" w:customStyle="1" w:styleId="00E5DF21C3A645B8A3CD0CF99F8023EA">
    <w:name w:val="00E5DF21C3A645B8A3CD0CF99F8023EA"/>
    <w:rsid w:val="00637271"/>
  </w:style>
  <w:style w:type="paragraph" w:customStyle="1" w:styleId="968CE46A85C640A0B9DC0889DFF6F097">
    <w:name w:val="968CE46A85C640A0B9DC0889DFF6F097"/>
    <w:rsid w:val="00637271"/>
  </w:style>
  <w:style w:type="paragraph" w:customStyle="1" w:styleId="AAA9100A96794E4DB3F644C90CECB702">
    <w:name w:val="AAA9100A96794E4DB3F644C90CECB702"/>
    <w:rsid w:val="00637271"/>
  </w:style>
  <w:style w:type="paragraph" w:customStyle="1" w:styleId="85ACDD2948D648CD84F52A9C1BD473CB">
    <w:name w:val="85ACDD2948D648CD84F52A9C1BD473CB"/>
    <w:rsid w:val="00637271"/>
  </w:style>
  <w:style w:type="paragraph" w:customStyle="1" w:styleId="6B6C3FC0B1544AD8AD00C61CFC16F49A">
    <w:name w:val="6B6C3FC0B1544AD8AD00C61CFC16F49A"/>
    <w:rsid w:val="00637271"/>
  </w:style>
  <w:style w:type="paragraph" w:customStyle="1" w:styleId="9D57AB7EFCCC429DBCCAF31BE91BCD36">
    <w:name w:val="9D57AB7EFCCC429DBCCAF31BE91BCD36"/>
    <w:rsid w:val="00637271"/>
  </w:style>
  <w:style w:type="paragraph" w:customStyle="1" w:styleId="FD654FA0243F476A85ADC7C1ABF7AEFE">
    <w:name w:val="FD654FA0243F476A85ADC7C1ABF7AEFE"/>
    <w:rsid w:val="00637271"/>
  </w:style>
  <w:style w:type="paragraph" w:customStyle="1" w:styleId="62A76E9553CC4A498B7E311D35054F16">
    <w:name w:val="62A76E9553CC4A498B7E311D35054F16"/>
    <w:rsid w:val="00637271"/>
  </w:style>
  <w:style w:type="paragraph" w:customStyle="1" w:styleId="102BBD998F664A19A50F5DBA77AF23DE">
    <w:name w:val="102BBD998F664A19A50F5DBA77AF23DE"/>
    <w:rsid w:val="00637271"/>
  </w:style>
  <w:style w:type="paragraph" w:customStyle="1" w:styleId="73C875B4DE7E4B819641470D89BDCBA2">
    <w:name w:val="73C875B4DE7E4B819641470D89BDCBA2"/>
    <w:rsid w:val="00637271"/>
  </w:style>
  <w:style w:type="paragraph" w:customStyle="1" w:styleId="3CF941967AC34C0E92BF8169204DCA62">
    <w:name w:val="3CF941967AC34C0E92BF8169204DCA62"/>
    <w:rsid w:val="00637271"/>
  </w:style>
  <w:style w:type="paragraph" w:customStyle="1" w:styleId="D61ACAC0C22E49F5A395C37E6D60DB26">
    <w:name w:val="D61ACAC0C22E49F5A395C37E6D60DB26"/>
    <w:rsid w:val="00637271"/>
  </w:style>
  <w:style w:type="paragraph" w:customStyle="1" w:styleId="E4FD2EC3FF204D23ACF7D946D9333452">
    <w:name w:val="E4FD2EC3FF204D23ACF7D946D9333452"/>
    <w:rsid w:val="00637271"/>
  </w:style>
  <w:style w:type="paragraph" w:customStyle="1" w:styleId="893A3EA1D5B64A44B876AAB755E30A02">
    <w:name w:val="893A3EA1D5B64A44B876AAB755E30A02"/>
    <w:rsid w:val="00637271"/>
  </w:style>
  <w:style w:type="paragraph" w:customStyle="1" w:styleId="33D7F00D2C234E4F8F153714283841DD">
    <w:name w:val="33D7F00D2C234E4F8F153714283841DD"/>
    <w:rsid w:val="00637271"/>
  </w:style>
  <w:style w:type="paragraph" w:customStyle="1" w:styleId="0824ABAC10574848B39534F43436A62D">
    <w:name w:val="0824ABAC10574848B39534F43436A62D"/>
    <w:rsid w:val="00637271"/>
  </w:style>
  <w:style w:type="paragraph" w:customStyle="1" w:styleId="01DC3E81AFA542C0867BB4FAE3C974A1">
    <w:name w:val="01DC3E81AFA542C0867BB4FAE3C974A1"/>
    <w:rsid w:val="00637271"/>
  </w:style>
  <w:style w:type="paragraph" w:customStyle="1" w:styleId="6AC15A216ED14B12827FFFD9EF30ED6C">
    <w:name w:val="6AC15A216ED14B12827FFFD9EF30ED6C"/>
    <w:rsid w:val="00637271"/>
  </w:style>
  <w:style w:type="paragraph" w:customStyle="1" w:styleId="B197EEDD39CA47D28AE5051370860D76">
    <w:name w:val="B197EEDD39CA47D28AE5051370860D76"/>
    <w:rsid w:val="00637271"/>
  </w:style>
  <w:style w:type="paragraph" w:customStyle="1" w:styleId="9D139295F1284F9D92FB3304E41BE5BA">
    <w:name w:val="9D139295F1284F9D92FB3304E41BE5BA"/>
    <w:rsid w:val="00637271"/>
  </w:style>
  <w:style w:type="paragraph" w:customStyle="1" w:styleId="0298058ADEE94EF58ED9DC774B390EC6">
    <w:name w:val="0298058ADEE94EF58ED9DC774B390EC6"/>
    <w:rsid w:val="00637271"/>
  </w:style>
  <w:style w:type="paragraph" w:customStyle="1" w:styleId="3EBFCF02CA2F4AC987FB3164B39BB065">
    <w:name w:val="3EBFCF02CA2F4AC987FB3164B39BB065"/>
    <w:rsid w:val="00637271"/>
  </w:style>
  <w:style w:type="paragraph" w:customStyle="1" w:styleId="4CAC64B1FCC54787AED001B096ECEDD4">
    <w:name w:val="4CAC64B1FCC54787AED001B096ECEDD4"/>
    <w:rsid w:val="00637271"/>
  </w:style>
  <w:style w:type="paragraph" w:customStyle="1" w:styleId="4DE8F41C84744D689E38FCACC16A750E">
    <w:name w:val="4DE8F41C84744D689E38FCACC16A750E"/>
    <w:rsid w:val="00637271"/>
  </w:style>
  <w:style w:type="paragraph" w:customStyle="1" w:styleId="D2CEFEE2DB8041839F932ED792E521D0">
    <w:name w:val="D2CEFEE2DB8041839F932ED792E521D0"/>
    <w:rsid w:val="00637271"/>
  </w:style>
  <w:style w:type="paragraph" w:customStyle="1" w:styleId="DE211AA2EFED4149936F83AB9B60E0F0">
    <w:name w:val="DE211AA2EFED4149936F83AB9B60E0F0"/>
    <w:rsid w:val="00637271"/>
  </w:style>
  <w:style w:type="paragraph" w:customStyle="1" w:styleId="6103F41E76DB4A8FA9CE7D94B0F41347">
    <w:name w:val="6103F41E76DB4A8FA9CE7D94B0F41347"/>
    <w:rsid w:val="00637271"/>
  </w:style>
  <w:style w:type="paragraph" w:customStyle="1" w:styleId="246BADDD3470402F9ABAD36A42B2F0AE">
    <w:name w:val="246BADDD3470402F9ABAD36A42B2F0AE"/>
    <w:rsid w:val="00637271"/>
  </w:style>
  <w:style w:type="paragraph" w:customStyle="1" w:styleId="F08772A8310A4BF8ADD1FA1C3E010F21">
    <w:name w:val="F08772A8310A4BF8ADD1FA1C3E010F21"/>
    <w:rsid w:val="00637271"/>
  </w:style>
  <w:style w:type="paragraph" w:customStyle="1" w:styleId="31DF2677A02D4093A97E6E60C5340197">
    <w:name w:val="31DF2677A02D4093A97E6E60C5340197"/>
    <w:rsid w:val="00637271"/>
  </w:style>
  <w:style w:type="paragraph" w:customStyle="1" w:styleId="09AB513691B046B098B800302291CF01">
    <w:name w:val="09AB513691B046B098B800302291CF01"/>
    <w:rsid w:val="00637271"/>
  </w:style>
  <w:style w:type="paragraph" w:customStyle="1" w:styleId="0A9C93EC266D483690F9E4DA8DAE70D0">
    <w:name w:val="0A9C93EC266D483690F9E4DA8DAE70D0"/>
    <w:rsid w:val="00637271"/>
  </w:style>
  <w:style w:type="paragraph" w:customStyle="1" w:styleId="9CAC6A2979CA4AE48A62CB0609ADCBC9">
    <w:name w:val="9CAC6A2979CA4AE48A62CB0609ADCBC9"/>
    <w:rsid w:val="00637271"/>
  </w:style>
  <w:style w:type="paragraph" w:customStyle="1" w:styleId="60E63A7016894C619E85DC10EB4015DA">
    <w:name w:val="60E63A7016894C619E85DC10EB4015DA"/>
    <w:rsid w:val="00637271"/>
  </w:style>
  <w:style w:type="paragraph" w:customStyle="1" w:styleId="B5932F3E748746D286DC3DD67CF2C9F9">
    <w:name w:val="B5932F3E748746D286DC3DD67CF2C9F9"/>
    <w:rsid w:val="00637271"/>
  </w:style>
  <w:style w:type="paragraph" w:customStyle="1" w:styleId="E48CF91146664B7A9E26D2E4934E1D85">
    <w:name w:val="E48CF91146664B7A9E26D2E4934E1D85"/>
    <w:rsid w:val="00637271"/>
  </w:style>
  <w:style w:type="paragraph" w:customStyle="1" w:styleId="7B9AEFB4DF1A4472894D626D6491F2B0">
    <w:name w:val="7B9AEFB4DF1A4472894D626D6491F2B0"/>
    <w:rsid w:val="00637271"/>
  </w:style>
  <w:style w:type="paragraph" w:customStyle="1" w:styleId="C04B9939086F445FAA2F177E3705F9F6">
    <w:name w:val="C04B9939086F445FAA2F177E3705F9F6"/>
    <w:rsid w:val="00637271"/>
  </w:style>
  <w:style w:type="paragraph" w:customStyle="1" w:styleId="CD59330CFB704409947E20EE254C7978">
    <w:name w:val="CD59330CFB704409947E20EE254C7978"/>
    <w:rsid w:val="00637271"/>
  </w:style>
  <w:style w:type="paragraph" w:customStyle="1" w:styleId="46BE19C495834936B74DE9E2535FAFEF">
    <w:name w:val="46BE19C495834936B74DE9E2535FAFEF"/>
    <w:rsid w:val="00637271"/>
  </w:style>
  <w:style w:type="paragraph" w:customStyle="1" w:styleId="EAD8F1CD106A4135A5E81D83F28586E7">
    <w:name w:val="EAD8F1CD106A4135A5E81D83F28586E7"/>
    <w:rsid w:val="00637271"/>
  </w:style>
  <w:style w:type="paragraph" w:customStyle="1" w:styleId="0DC91EB7FC8349D6BE1D9BE9C342CA53">
    <w:name w:val="0DC91EB7FC8349D6BE1D9BE9C342CA53"/>
    <w:rsid w:val="00637271"/>
  </w:style>
  <w:style w:type="paragraph" w:customStyle="1" w:styleId="F64EBB5197FF4168AF3B676F70BCBA23">
    <w:name w:val="F64EBB5197FF4168AF3B676F70BCBA23"/>
    <w:rsid w:val="00637271"/>
  </w:style>
  <w:style w:type="paragraph" w:customStyle="1" w:styleId="157AAB15767C4A02BCE45AEA63000B01">
    <w:name w:val="157AAB15767C4A02BCE45AEA63000B01"/>
    <w:rsid w:val="00637271"/>
  </w:style>
  <w:style w:type="paragraph" w:customStyle="1" w:styleId="97779E579BD64A378300A13C090F437D">
    <w:name w:val="97779E579BD64A378300A13C090F437D"/>
    <w:rsid w:val="00637271"/>
  </w:style>
  <w:style w:type="paragraph" w:customStyle="1" w:styleId="223F44B6827949F1AFF27940C50AA800">
    <w:name w:val="223F44B6827949F1AFF27940C50AA800"/>
    <w:rsid w:val="00637271"/>
  </w:style>
  <w:style w:type="paragraph" w:customStyle="1" w:styleId="03F6069B1B914E6E9C16FFB2FFA50CCB">
    <w:name w:val="03F6069B1B914E6E9C16FFB2FFA50CCB"/>
    <w:rsid w:val="00637271"/>
  </w:style>
  <w:style w:type="paragraph" w:customStyle="1" w:styleId="C836E95653C843A38563B9A9A64D2BA6">
    <w:name w:val="C836E95653C843A38563B9A9A64D2BA6"/>
    <w:rsid w:val="00637271"/>
  </w:style>
  <w:style w:type="paragraph" w:customStyle="1" w:styleId="10826A82F71E43DF9515F1C8CCC16039">
    <w:name w:val="10826A82F71E43DF9515F1C8CCC16039"/>
    <w:rsid w:val="00637271"/>
  </w:style>
  <w:style w:type="paragraph" w:customStyle="1" w:styleId="00BDA4C66F8B4C8C94198EF084C413A4">
    <w:name w:val="00BDA4C66F8B4C8C94198EF084C413A4"/>
    <w:rsid w:val="00637271"/>
  </w:style>
  <w:style w:type="paragraph" w:customStyle="1" w:styleId="806F34AAD28D49848A7D0E556D549F5F">
    <w:name w:val="806F34AAD28D49848A7D0E556D549F5F"/>
    <w:rsid w:val="00637271"/>
  </w:style>
  <w:style w:type="paragraph" w:customStyle="1" w:styleId="7890047241FC479FACBD9449153EF166">
    <w:name w:val="7890047241FC479FACBD9449153EF166"/>
    <w:rsid w:val="00637271"/>
  </w:style>
  <w:style w:type="paragraph" w:customStyle="1" w:styleId="15F1DB1EC3784F76BD2B4CC61EA8C739">
    <w:name w:val="15F1DB1EC3784F76BD2B4CC61EA8C739"/>
    <w:rsid w:val="00637271"/>
  </w:style>
  <w:style w:type="paragraph" w:customStyle="1" w:styleId="B05D95053A3145C98C185FDF17C2763D">
    <w:name w:val="B05D95053A3145C98C185FDF17C2763D"/>
    <w:rsid w:val="00637271"/>
  </w:style>
  <w:style w:type="paragraph" w:customStyle="1" w:styleId="AAA90903A9FD40FCB73406EA77EC73C9">
    <w:name w:val="AAA90903A9FD40FCB73406EA77EC73C9"/>
    <w:rsid w:val="00637271"/>
  </w:style>
  <w:style w:type="paragraph" w:customStyle="1" w:styleId="5D1E94944B6B40979779353A4C6CAD57">
    <w:name w:val="5D1E94944B6B40979779353A4C6CAD57"/>
    <w:rsid w:val="00637271"/>
  </w:style>
  <w:style w:type="paragraph" w:customStyle="1" w:styleId="1B1F3628028A4D2C890553FCCCCA4512">
    <w:name w:val="1B1F3628028A4D2C890553FCCCCA4512"/>
    <w:rsid w:val="00637271"/>
  </w:style>
  <w:style w:type="paragraph" w:customStyle="1" w:styleId="AD55D92FEDC64B99A10F8B0BBBBBFA94">
    <w:name w:val="AD55D92FEDC64B99A10F8B0BBBBBFA94"/>
    <w:rsid w:val="00637271"/>
  </w:style>
  <w:style w:type="paragraph" w:customStyle="1" w:styleId="C6166E15D616472BB4C9C05C13EE4743">
    <w:name w:val="C6166E15D616472BB4C9C05C13EE4743"/>
    <w:rsid w:val="00637271"/>
  </w:style>
  <w:style w:type="paragraph" w:customStyle="1" w:styleId="2E2B6DA9F2D146D6B626EFE5CF14295A">
    <w:name w:val="2E2B6DA9F2D146D6B626EFE5CF14295A"/>
    <w:rsid w:val="00637271"/>
  </w:style>
  <w:style w:type="paragraph" w:customStyle="1" w:styleId="79C420E42BD24467BE57607CF3E4F5BB">
    <w:name w:val="79C420E42BD24467BE57607CF3E4F5BB"/>
    <w:rsid w:val="00637271"/>
  </w:style>
  <w:style w:type="paragraph" w:customStyle="1" w:styleId="486131DD7B3B4F1FBAC1F10A6AA201F0">
    <w:name w:val="486131DD7B3B4F1FBAC1F10A6AA201F0"/>
    <w:rsid w:val="00637271"/>
  </w:style>
  <w:style w:type="paragraph" w:customStyle="1" w:styleId="E71250290B7544F4A85E15853EAA4464">
    <w:name w:val="E71250290B7544F4A85E15853EAA4464"/>
    <w:rsid w:val="00637271"/>
  </w:style>
  <w:style w:type="paragraph" w:customStyle="1" w:styleId="84FCF36DFD184D75A8230E7F6795EC2F">
    <w:name w:val="84FCF36DFD184D75A8230E7F6795EC2F"/>
    <w:rsid w:val="00637271"/>
  </w:style>
  <w:style w:type="paragraph" w:customStyle="1" w:styleId="53AE21B7619248D9A068FDB2183BE9BB">
    <w:name w:val="53AE21B7619248D9A068FDB2183BE9BB"/>
    <w:rsid w:val="00637271"/>
  </w:style>
  <w:style w:type="paragraph" w:customStyle="1" w:styleId="161A273D959E4901A3E816D095087AD3">
    <w:name w:val="161A273D959E4901A3E816D095087AD3"/>
    <w:rsid w:val="00637271"/>
  </w:style>
  <w:style w:type="paragraph" w:customStyle="1" w:styleId="5C05639D4E5147E399671C092FD7950A">
    <w:name w:val="5C05639D4E5147E399671C092FD7950A"/>
    <w:rsid w:val="00637271"/>
  </w:style>
  <w:style w:type="paragraph" w:customStyle="1" w:styleId="C754AE00FB2246B5A8AB23700EE67EC0">
    <w:name w:val="C754AE00FB2246B5A8AB23700EE67EC0"/>
    <w:rsid w:val="00637271"/>
  </w:style>
  <w:style w:type="paragraph" w:customStyle="1" w:styleId="DDFFB856ABB24601808B8FD9E4509969">
    <w:name w:val="DDFFB856ABB24601808B8FD9E4509969"/>
    <w:rsid w:val="00637271"/>
  </w:style>
  <w:style w:type="paragraph" w:customStyle="1" w:styleId="7FCE86AA17FC495CA36BFD27E3A37EC3">
    <w:name w:val="7FCE86AA17FC495CA36BFD27E3A37EC3"/>
    <w:rsid w:val="00637271"/>
  </w:style>
  <w:style w:type="paragraph" w:customStyle="1" w:styleId="4A5F7C9D107349CEB99196CAF47E53C1">
    <w:name w:val="4A5F7C9D107349CEB99196CAF47E53C1"/>
    <w:rsid w:val="00637271"/>
  </w:style>
  <w:style w:type="paragraph" w:customStyle="1" w:styleId="40AFF30AE2C147A89BDB23AF10573F0D">
    <w:name w:val="40AFF30AE2C147A89BDB23AF10573F0D"/>
    <w:rsid w:val="00637271"/>
  </w:style>
  <w:style w:type="paragraph" w:customStyle="1" w:styleId="2084DF59F49C484E9D7E7FD8DD1FA3E0">
    <w:name w:val="2084DF59F49C484E9D7E7FD8DD1FA3E0"/>
    <w:rsid w:val="00637271"/>
  </w:style>
  <w:style w:type="paragraph" w:customStyle="1" w:styleId="6708DA16D29B472592BDF9B205BACAFB">
    <w:name w:val="6708DA16D29B472592BDF9B205BACAFB"/>
    <w:rsid w:val="00637271"/>
  </w:style>
  <w:style w:type="paragraph" w:customStyle="1" w:styleId="BB4DA6652D5046D0AE711EAAD156A55A">
    <w:name w:val="BB4DA6652D5046D0AE711EAAD156A55A"/>
    <w:rsid w:val="00637271"/>
  </w:style>
  <w:style w:type="paragraph" w:customStyle="1" w:styleId="F89B428F520447018424D6D3094D5324">
    <w:name w:val="F89B428F520447018424D6D3094D5324"/>
    <w:rsid w:val="00637271"/>
  </w:style>
  <w:style w:type="paragraph" w:customStyle="1" w:styleId="C3FEC996B50B41CD83D1169C19819A8E">
    <w:name w:val="C3FEC996B50B41CD83D1169C19819A8E"/>
    <w:rsid w:val="00637271"/>
  </w:style>
  <w:style w:type="paragraph" w:customStyle="1" w:styleId="94204F0201064E5DA654B6FC092EBDE1">
    <w:name w:val="94204F0201064E5DA654B6FC092EBDE1"/>
    <w:rsid w:val="00637271"/>
  </w:style>
  <w:style w:type="paragraph" w:customStyle="1" w:styleId="C02F8E6936274F21A71EFEB6D3BBFDB3">
    <w:name w:val="C02F8E6936274F21A71EFEB6D3BBFDB3"/>
    <w:rsid w:val="00637271"/>
  </w:style>
  <w:style w:type="paragraph" w:customStyle="1" w:styleId="4A48EF9BDF2940CF8D66C7AABEABEDCC">
    <w:name w:val="4A48EF9BDF2940CF8D66C7AABEABEDCC"/>
    <w:rsid w:val="00637271"/>
  </w:style>
  <w:style w:type="paragraph" w:customStyle="1" w:styleId="64CBD6752CC7489A942B24C9BF0EE909">
    <w:name w:val="64CBD6752CC7489A942B24C9BF0EE909"/>
    <w:rsid w:val="00637271"/>
  </w:style>
  <w:style w:type="paragraph" w:customStyle="1" w:styleId="478071D3778C478982F4BC26DE2F3F02">
    <w:name w:val="478071D3778C478982F4BC26DE2F3F02"/>
    <w:rsid w:val="00637271"/>
  </w:style>
  <w:style w:type="paragraph" w:customStyle="1" w:styleId="AB16F5110A6F491A88D7444284224F52">
    <w:name w:val="AB16F5110A6F491A88D7444284224F52"/>
    <w:rsid w:val="00637271"/>
  </w:style>
  <w:style w:type="paragraph" w:customStyle="1" w:styleId="B26768130A73419B84C594B98BDF27D0">
    <w:name w:val="B26768130A73419B84C594B98BDF27D0"/>
    <w:rsid w:val="00637271"/>
  </w:style>
  <w:style w:type="paragraph" w:customStyle="1" w:styleId="C36F824A18DA461BAFD38C6ABA922CAB">
    <w:name w:val="C36F824A18DA461BAFD38C6ABA922CAB"/>
    <w:rsid w:val="00637271"/>
  </w:style>
  <w:style w:type="paragraph" w:customStyle="1" w:styleId="04F3E89CF4E741989D069ABC7F851758">
    <w:name w:val="04F3E89CF4E741989D069ABC7F851758"/>
    <w:rsid w:val="00637271"/>
  </w:style>
  <w:style w:type="paragraph" w:customStyle="1" w:styleId="63F39E786B82470E9D93BD569D34849D">
    <w:name w:val="63F39E786B82470E9D93BD569D34849D"/>
    <w:rsid w:val="00637271"/>
  </w:style>
  <w:style w:type="paragraph" w:customStyle="1" w:styleId="044FE9C5DF1948E9BA69C116293A3CF3">
    <w:name w:val="044FE9C5DF1948E9BA69C116293A3CF3"/>
    <w:rsid w:val="00637271"/>
  </w:style>
  <w:style w:type="paragraph" w:customStyle="1" w:styleId="0BFD94D34174460E96C0DBF6A374B143">
    <w:name w:val="0BFD94D34174460E96C0DBF6A374B143"/>
    <w:rsid w:val="00637271"/>
  </w:style>
  <w:style w:type="paragraph" w:customStyle="1" w:styleId="4335FD7ECFB9486F844007191FE733A8">
    <w:name w:val="4335FD7ECFB9486F844007191FE733A8"/>
    <w:rsid w:val="00637271"/>
  </w:style>
  <w:style w:type="paragraph" w:customStyle="1" w:styleId="9CEF2E3E1F6F4F30850605DFD523A47B">
    <w:name w:val="9CEF2E3E1F6F4F30850605DFD523A47B"/>
    <w:rsid w:val="00637271"/>
  </w:style>
  <w:style w:type="paragraph" w:customStyle="1" w:styleId="0331773590644AB79EC427DCB0A20254">
    <w:name w:val="0331773590644AB79EC427DCB0A20254"/>
    <w:rsid w:val="00637271"/>
  </w:style>
  <w:style w:type="paragraph" w:customStyle="1" w:styleId="E5853B0BE3CB4F9D8EE6F09F0645F4E0">
    <w:name w:val="E5853B0BE3CB4F9D8EE6F09F0645F4E0"/>
    <w:rsid w:val="00637271"/>
  </w:style>
  <w:style w:type="paragraph" w:customStyle="1" w:styleId="6E8DC2A9814746D9A802095A98B8AC30">
    <w:name w:val="6E8DC2A9814746D9A802095A98B8AC30"/>
    <w:rsid w:val="00637271"/>
  </w:style>
  <w:style w:type="paragraph" w:customStyle="1" w:styleId="680556813F664CCC8559904E1F33F166">
    <w:name w:val="680556813F664CCC8559904E1F33F166"/>
    <w:rsid w:val="00637271"/>
  </w:style>
  <w:style w:type="paragraph" w:customStyle="1" w:styleId="82D1BD257F82490DA0F09C361532A6AC">
    <w:name w:val="82D1BD257F82490DA0F09C361532A6AC"/>
    <w:rsid w:val="00637271"/>
  </w:style>
  <w:style w:type="paragraph" w:customStyle="1" w:styleId="E2553BE8581D4808BF4E9A324410E59F">
    <w:name w:val="E2553BE8581D4808BF4E9A324410E59F"/>
    <w:rsid w:val="00637271"/>
  </w:style>
  <w:style w:type="paragraph" w:customStyle="1" w:styleId="C51E509C88FE488BB081340D1DCB4198">
    <w:name w:val="C51E509C88FE488BB081340D1DCB4198"/>
    <w:rsid w:val="00637271"/>
  </w:style>
  <w:style w:type="paragraph" w:customStyle="1" w:styleId="C2030F6CC3854B0199B037665916A2F3">
    <w:name w:val="C2030F6CC3854B0199B037665916A2F3"/>
    <w:rsid w:val="00637271"/>
  </w:style>
  <w:style w:type="paragraph" w:customStyle="1" w:styleId="AF79D657076C4BD5A1C7293384AE3B2D">
    <w:name w:val="AF79D657076C4BD5A1C7293384AE3B2D"/>
    <w:rsid w:val="00637271"/>
  </w:style>
  <w:style w:type="paragraph" w:customStyle="1" w:styleId="12FD26BEA3984894B14574B7E3E0A6CD">
    <w:name w:val="12FD26BEA3984894B14574B7E3E0A6CD"/>
    <w:rsid w:val="00637271"/>
  </w:style>
  <w:style w:type="paragraph" w:customStyle="1" w:styleId="D65506465C4B427BA2C10CD3EA056ABD">
    <w:name w:val="D65506465C4B427BA2C10CD3EA056ABD"/>
    <w:rsid w:val="00637271"/>
  </w:style>
  <w:style w:type="paragraph" w:customStyle="1" w:styleId="D18415E9A31A45448CC75682B8A0A580">
    <w:name w:val="D18415E9A31A45448CC75682B8A0A580"/>
    <w:rsid w:val="00637271"/>
  </w:style>
  <w:style w:type="paragraph" w:customStyle="1" w:styleId="DDEF0D9AD9424344A664D5424E9E7555">
    <w:name w:val="DDEF0D9AD9424344A664D5424E9E7555"/>
    <w:rsid w:val="00637271"/>
  </w:style>
  <w:style w:type="paragraph" w:customStyle="1" w:styleId="906600AC43FD4047AAFF80831D0B564E">
    <w:name w:val="906600AC43FD4047AAFF80831D0B564E"/>
    <w:rsid w:val="00637271"/>
  </w:style>
  <w:style w:type="paragraph" w:customStyle="1" w:styleId="3B348A1DEACC4D7383879F2E964CCD2A">
    <w:name w:val="3B348A1DEACC4D7383879F2E964CCD2A"/>
    <w:rsid w:val="00637271"/>
  </w:style>
  <w:style w:type="paragraph" w:customStyle="1" w:styleId="7C3F102B5B64478AB1D978760058F33B">
    <w:name w:val="7C3F102B5B64478AB1D978760058F33B"/>
    <w:rsid w:val="00637271"/>
  </w:style>
  <w:style w:type="paragraph" w:customStyle="1" w:styleId="9883ACA1A6F547C989A939C659FA7BC9">
    <w:name w:val="9883ACA1A6F547C989A939C659FA7BC9"/>
    <w:rsid w:val="00637271"/>
  </w:style>
  <w:style w:type="paragraph" w:customStyle="1" w:styleId="A7822844209F45B19CCB4AC7CDF437A4">
    <w:name w:val="A7822844209F45B19CCB4AC7CDF437A4"/>
    <w:rsid w:val="00637271"/>
  </w:style>
  <w:style w:type="paragraph" w:customStyle="1" w:styleId="FBAD5AEEE2614964858D31352A6422B4">
    <w:name w:val="FBAD5AEEE2614964858D31352A6422B4"/>
    <w:rsid w:val="00637271"/>
  </w:style>
  <w:style w:type="paragraph" w:customStyle="1" w:styleId="E1DF0DC59C9645AFAE6894100000A9DA">
    <w:name w:val="E1DF0DC59C9645AFAE6894100000A9DA"/>
    <w:rsid w:val="00637271"/>
  </w:style>
  <w:style w:type="paragraph" w:customStyle="1" w:styleId="EA7104D19034431487F7F8BD4105E7DF">
    <w:name w:val="EA7104D19034431487F7F8BD4105E7DF"/>
    <w:rsid w:val="00637271"/>
  </w:style>
  <w:style w:type="paragraph" w:customStyle="1" w:styleId="EDDB929036544B768FC048A72C938640">
    <w:name w:val="EDDB929036544B768FC048A72C938640"/>
    <w:rsid w:val="00637271"/>
  </w:style>
  <w:style w:type="paragraph" w:customStyle="1" w:styleId="D66380483FB741A2B9A87A43D03C7B7B">
    <w:name w:val="D66380483FB741A2B9A87A43D03C7B7B"/>
    <w:rsid w:val="00637271"/>
  </w:style>
  <w:style w:type="paragraph" w:customStyle="1" w:styleId="AA17A2D35CE9487A9D3B8C6E0AF9C6B7">
    <w:name w:val="AA17A2D35CE9487A9D3B8C6E0AF9C6B7"/>
    <w:rsid w:val="00637271"/>
  </w:style>
  <w:style w:type="paragraph" w:customStyle="1" w:styleId="107D6C86FA9745728B94FD5FC0AAF05B">
    <w:name w:val="107D6C86FA9745728B94FD5FC0AAF05B"/>
    <w:rsid w:val="00637271"/>
  </w:style>
  <w:style w:type="paragraph" w:customStyle="1" w:styleId="D758759F42E74D28962213A9333595DE">
    <w:name w:val="D758759F42E74D28962213A9333595DE"/>
    <w:rsid w:val="00637271"/>
  </w:style>
  <w:style w:type="paragraph" w:customStyle="1" w:styleId="1D87EDE87D664A5D82F54FA844D78061">
    <w:name w:val="1D87EDE87D664A5D82F54FA844D78061"/>
    <w:rsid w:val="00637271"/>
  </w:style>
  <w:style w:type="paragraph" w:customStyle="1" w:styleId="61075577801144E1B34ADC5898A90BED">
    <w:name w:val="61075577801144E1B34ADC5898A90BED"/>
    <w:rsid w:val="00637271"/>
  </w:style>
  <w:style w:type="paragraph" w:customStyle="1" w:styleId="952C8A5771FB4C55AB87FE5D8A8F1C5B">
    <w:name w:val="952C8A5771FB4C55AB87FE5D8A8F1C5B"/>
    <w:rsid w:val="00637271"/>
  </w:style>
  <w:style w:type="paragraph" w:customStyle="1" w:styleId="50BBE8AE49BF46E68218DA5A0A28DEBA">
    <w:name w:val="50BBE8AE49BF46E68218DA5A0A28DEBA"/>
    <w:rsid w:val="00637271"/>
  </w:style>
  <w:style w:type="paragraph" w:customStyle="1" w:styleId="0E6A9DD956374562A1386B1DDBB37DD6">
    <w:name w:val="0E6A9DD956374562A1386B1DDBB37DD6"/>
    <w:rsid w:val="00637271"/>
  </w:style>
  <w:style w:type="paragraph" w:customStyle="1" w:styleId="5F6C7388A31F473EBC6DADCDF9F8DF76">
    <w:name w:val="5F6C7388A31F473EBC6DADCDF9F8DF76"/>
    <w:rsid w:val="00637271"/>
  </w:style>
  <w:style w:type="paragraph" w:customStyle="1" w:styleId="09F0D2BD99A040D487E6479B278F247B">
    <w:name w:val="09F0D2BD99A040D487E6479B278F247B"/>
    <w:rsid w:val="00637271"/>
  </w:style>
  <w:style w:type="paragraph" w:customStyle="1" w:styleId="9CB0FF789E304CEEAFD272A770A13F4E">
    <w:name w:val="9CB0FF789E304CEEAFD272A770A13F4E"/>
    <w:rsid w:val="00637271"/>
  </w:style>
  <w:style w:type="paragraph" w:customStyle="1" w:styleId="785E4D2BB31E43AC858FCF8F9A807682">
    <w:name w:val="785E4D2BB31E43AC858FCF8F9A807682"/>
    <w:rsid w:val="00637271"/>
  </w:style>
  <w:style w:type="paragraph" w:customStyle="1" w:styleId="33335CF8D4CA404287495EC326DF3EB0">
    <w:name w:val="33335CF8D4CA404287495EC326DF3EB0"/>
    <w:rsid w:val="00637271"/>
  </w:style>
  <w:style w:type="paragraph" w:customStyle="1" w:styleId="B39E55B372A848449F74C9E62DD92E32">
    <w:name w:val="B39E55B372A848449F74C9E62DD92E32"/>
    <w:rsid w:val="00637271"/>
  </w:style>
  <w:style w:type="paragraph" w:customStyle="1" w:styleId="2153627626E14EF39BDD5F785319930C">
    <w:name w:val="2153627626E14EF39BDD5F785319930C"/>
    <w:rsid w:val="00637271"/>
  </w:style>
  <w:style w:type="paragraph" w:customStyle="1" w:styleId="266C8DE4F2AD4AACB7C06FD7E43FC74E">
    <w:name w:val="266C8DE4F2AD4AACB7C06FD7E43FC74E"/>
    <w:rsid w:val="00637271"/>
  </w:style>
  <w:style w:type="paragraph" w:customStyle="1" w:styleId="28C3CEB3721047A0B5014B12B8F38731">
    <w:name w:val="28C3CEB3721047A0B5014B12B8F38731"/>
    <w:rsid w:val="00637271"/>
  </w:style>
  <w:style w:type="paragraph" w:customStyle="1" w:styleId="0936757E8F734162B2A4BA1C9CF574D8">
    <w:name w:val="0936757E8F734162B2A4BA1C9CF574D8"/>
    <w:rsid w:val="00637271"/>
  </w:style>
  <w:style w:type="paragraph" w:customStyle="1" w:styleId="A2175F6225814699A552F370F0C2D48B">
    <w:name w:val="A2175F6225814699A552F370F0C2D48B"/>
    <w:rsid w:val="00637271"/>
  </w:style>
  <w:style w:type="paragraph" w:customStyle="1" w:styleId="0BD7A2F0A3F240F4A92B454767573B77">
    <w:name w:val="0BD7A2F0A3F240F4A92B454767573B77"/>
    <w:rsid w:val="00637271"/>
  </w:style>
  <w:style w:type="paragraph" w:customStyle="1" w:styleId="F313845CC905460C8050A15EA91B0F53">
    <w:name w:val="F313845CC905460C8050A15EA91B0F53"/>
    <w:rsid w:val="00637271"/>
  </w:style>
  <w:style w:type="paragraph" w:customStyle="1" w:styleId="971FD72E40F5495D966209B7E2E1DD84">
    <w:name w:val="971FD72E40F5495D966209B7E2E1DD84"/>
    <w:rsid w:val="00637271"/>
  </w:style>
  <w:style w:type="paragraph" w:customStyle="1" w:styleId="B218A91C662240999E7BAA67D0DB7EC2">
    <w:name w:val="B218A91C662240999E7BAA67D0DB7EC2"/>
    <w:rsid w:val="00637271"/>
  </w:style>
  <w:style w:type="paragraph" w:customStyle="1" w:styleId="E53A0E266EEC4D0291082E02F9D33624">
    <w:name w:val="E53A0E266EEC4D0291082E02F9D33624"/>
    <w:rsid w:val="00637271"/>
  </w:style>
  <w:style w:type="paragraph" w:customStyle="1" w:styleId="2256899E155848CEB49DDFBF404B44B9">
    <w:name w:val="2256899E155848CEB49DDFBF404B44B9"/>
    <w:rsid w:val="00637271"/>
  </w:style>
  <w:style w:type="paragraph" w:customStyle="1" w:styleId="D4842B2790CF442D87CEE12A100F861F">
    <w:name w:val="D4842B2790CF442D87CEE12A100F861F"/>
    <w:rsid w:val="00637271"/>
  </w:style>
  <w:style w:type="paragraph" w:customStyle="1" w:styleId="84C8FB447B0944C98B5E8760BDEBD35A">
    <w:name w:val="84C8FB447B0944C98B5E8760BDEBD35A"/>
    <w:rsid w:val="00637271"/>
  </w:style>
  <w:style w:type="paragraph" w:customStyle="1" w:styleId="7272C6EBFDFF4C1F82845A565716D3CB">
    <w:name w:val="7272C6EBFDFF4C1F82845A565716D3CB"/>
    <w:rsid w:val="00637271"/>
  </w:style>
  <w:style w:type="paragraph" w:customStyle="1" w:styleId="D4FC24A4625649ACB73F499B927C3E10">
    <w:name w:val="D4FC24A4625649ACB73F499B927C3E10"/>
    <w:rsid w:val="00637271"/>
  </w:style>
  <w:style w:type="paragraph" w:customStyle="1" w:styleId="EA266B36382B45308E8F525AECEC067D">
    <w:name w:val="EA266B36382B45308E8F525AECEC067D"/>
    <w:rsid w:val="00637271"/>
  </w:style>
  <w:style w:type="paragraph" w:customStyle="1" w:styleId="B437C4C48C90406B80DD124792168912">
    <w:name w:val="B437C4C48C90406B80DD124792168912"/>
    <w:rsid w:val="00637271"/>
  </w:style>
  <w:style w:type="paragraph" w:customStyle="1" w:styleId="60F5F197DD764B879A338EE64DB23646">
    <w:name w:val="60F5F197DD764B879A338EE64DB23646"/>
    <w:rsid w:val="00637271"/>
  </w:style>
  <w:style w:type="paragraph" w:customStyle="1" w:styleId="750A62BEB77642A5BF296CEA8AFE87D9">
    <w:name w:val="750A62BEB77642A5BF296CEA8AFE87D9"/>
    <w:rsid w:val="00637271"/>
  </w:style>
  <w:style w:type="paragraph" w:customStyle="1" w:styleId="3CC96D313B5445D4B21DC0304A007FA8">
    <w:name w:val="3CC96D313B5445D4B21DC0304A007FA8"/>
    <w:rsid w:val="00637271"/>
  </w:style>
  <w:style w:type="paragraph" w:customStyle="1" w:styleId="71B846DFC4814EBAAB8464F270C7BC89">
    <w:name w:val="71B846DFC4814EBAAB8464F270C7BC89"/>
    <w:rsid w:val="00637271"/>
  </w:style>
  <w:style w:type="paragraph" w:customStyle="1" w:styleId="6AA2F0C2C2814D74AB47DAFE36F37EBF">
    <w:name w:val="6AA2F0C2C2814D74AB47DAFE36F37EBF"/>
    <w:rsid w:val="00637271"/>
  </w:style>
  <w:style w:type="paragraph" w:customStyle="1" w:styleId="8D07296600A544DCB348C62332F7F260">
    <w:name w:val="8D07296600A544DCB348C62332F7F260"/>
    <w:rsid w:val="00637271"/>
  </w:style>
  <w:style w:type="paragraph" w:customStyle="1" w:styleId="D6CEA8078FCE473AB7A11A649EA09C2C">
    <w:name w:val="D6CEA8078FCE473AB7A11A649EA09C2C"/>
    <w:rsid w:val="00637271"/>
  </w:style>
  <w:style w:type="paragraph" w:customStyle="1" w:styleId="E64ECC76C66A4A04BB7BC613E260E6BF">
    <w:name w:val="E64ECC76C66A4A04BB7BC613E260E6BF"/>
    <w:rsid w:val="00637271"/>
  </w:style>
  <w:style w:type="paragraph" w:customStyle="1" w:styleId="FD5E4DE1D8474356888E96199C83771E">
    <w:name w:val="FD5E4DE1D8474356888E96199C83771E"/>
    <w:rsid w:val="00637271"/>
  </w:style>
  <w:style w:type="paragraph" w:customStyle="1" w:styleId="B870F4108F9E458F98CCB16A9E84DAF8">
    <w:name w:val="B870F4108F9E458F98CCB16A9E84DAF8"/>
    <w:rsid w:val="00637271"/>
  </w:style>
  <w:style w:type="paragraph" w:customStyle="1" w:styleId="FFA4B4F3434A47C38B5BA1FBF3E199D9">
    <w:name w:val="FFA4B4F3434A47C38B5BA1FBF3E199D9"/>
    <w:rsid w:val="00637271"/>
  </w:style>
  <w:style w:type="paragraph" w:customStyle="1" w:styleId="5F515680F9294D369F80E9F5ED780626">
    <w:name w:val="5F515680F9294D369F80E9F5ED780626"/>
    <w:rsid w:val="00637271"/>
  </w:style>
  <w:style w:type="paragraph" w:customStyle="1" w:styleId="206841E1F0054C65A29A80A27B10D497">
    <w:name w:val="206841E1F0054C65A29A80A27B10D497"/>
    <w:rsid w:val="00637271"/>
  </w:style>
  <w:style w:type="paragraph" w:customStyle="1" w:styleId="321254BEAE1C45D6A264DF87EC72B07D">
    <w:name w:val="321254BEAE1C45D6A264DF87EC72B07D"/>
    <w:rsid w:val="00637271"/>
  </w:style>
  <w:style w:type="paragraph" w:customStyle="1" w:styleId="53C7897D74C6402193737395E0DA0D84">
    <w:name w:val="53C7897D74C6402193737395E0DA0D84"/>
    <w:rsid w:val="00637271"/>
  </w:style>
  <w:style w:type="paragraph" w:customStyle="1" w:styleId="FA5CD7BC279B453CAD8450C0088F07A5">
    <w:name w:val="FA5CD7BC279B453CAD8450C0088F07A5"/>
    <w:rsid w:val="00637271"/>
  </w:style>
  <w:style w:type="paragraph" w:customStyle="1" w:styleId="F203188078F34933B0CA5944570FA5EB">
    <w:name w:val="F203188078F34933B0CA5944570FA5EB"/>
    <w:rsid w:val="00637271"/>
  </w:style>
  <w:style w:type="paragraph" w:customStyle="1" w:styleId="A5A3C795A5034B8E9B049BC40AF86EF5">
    <w:name w:val="A5A3C795A5034B8E9B049BC40AF86EF5"/>
    <w:rsid w:val="00637271"/>
  </w:style>
  <w:style w:type="paragraph" w:customStyle="1" w:styleId="7C0F8B29E9304E3FB5E2C53CE6CA1FDA">
    <w:name w:val="7C0F8B29E9304E3FB5E2C53CE6CA1FDA"/>
    <w:rsid w:val="00637271"/>
  </w:style>
  <w:style w:type="paragraph" w:customStyle="1" w:styleId="334452B29DA2486AB9C00FB20A0FDD28">
    <w:name w:val="334452B29DA2486AB9C00FB20A0FDD28"/>
    <w:rsid w:val="00637271"/>
  </w:style>
  <w:style w:type="paragraph" w:customStyle="1" w:styleId="C9A4F2202525468B9A827DE8B868C42B">
    <w:name w:val="C9A4F2202525468B9A827DE8B868C42B"/>
    <w:rsid w:val="00637271"/>
  </w:style>
  <w:style w:type="paragraph" w:customStyle="1" w:styleId="FD4658CE9140410B89B15E77F554C81F">
    <w:name w:val="FD4658CE9140410B89B15E77F554C81F"/>
    <w:rsid w:val="00637271"/>
  </w:style>
  <w:style w:type="paragraph" w:customStyle="1" w:styleId="3C46EFBAEE9D4DFFB3ED391EB1D2E320">
    <w:name w:val="3C46EFBAEE9D4DFFB3ED391EB1D2E320"/>
    <w:rsid w:val="00637271"/>
  </w:style>
  <w:style w:type="paragraph" w:customStyle="1" w:styleId="97EEC88BED174E3DBAC7071D47448C80">
    <w:name w:val="97EEC88BED174E3DBAC7071D47448C80"/>
    <w:rsid w:val="00637271"/>
  </w:style>
  <w:style w:type="paragraph" w:customStyle="1" w:styleId="289EF7B28AB04F969982B5241CB19F8C">
    <w:name w:val="289EF7B28AB04F969982B5241CB19F8C"/>
    <w:rsid w:val="00637271"/>
  </w:style>
  <w:style w:type="paragraph" w:customStyle="1" w:styleId="10622261B51D4409B9516D926C985789">
    <w:name w:val="10622261B51D4409B9516D926C985789"/>
    <w:rsid w:val="00637271"/>
  </w:style>
  <w:style w:type="paragraph" w:customStyle="1" w:styleId="78E2A01BE1C145AC8325616C4FCD0D14">
    <w:name w:val="78E2A01BE1C145AC8325616C4FCD0D14"/>
    <w:rsid w:val="00637271"/>
  </w:style>
  <w:style w:type="paragraph" w:customStyle="1" w:styleId="A73267B276DC41C5BC770E2C0D01B207">
    <w:name w:val="A73267B276DC41C5BC770E2C0D01B207"/>
    <w:rsid w:val="00637271"/>
  </w:style>
  <w:style w:type="paragraph" w:customStyle="1" w:styleId="2175C770D55C4C1BAB4C7A7BC3AAE8E4">
    <w:name w:val="2175C770D55C4C1BAB4C7A7BC3AAE8E4"/>
    <w:rsid w:val="00637271"/>
  </w:style>
  <w:style w:type="paragraph" w:customStyle="1" w:styleId="CB1D9F76E04C4BE69DE5A8B3B1F65FD7">
    <w:name w:val="CB1D9F76E04C4BE69DE5A8B3B1F65FD7"/>
    <w:rsid w:val="00637271"/>
  </w:style>
  <w:style w:type="paragraph" w:customStyle="1" w:styleId="86C2DC60408E49F3AC54299ACB20BE71">
    <w:name w:val="86C2DC60408E49F3AC54299ACB20BE71"/>
    <w:rsid w:val="00637271"/>
  </w:style>
  <w:style w:type="paragraph" w:customStyle="1" w:styleId="A519179C662C473EAB42D64BF4EA6AC3">
    <w:name w:val="A519179C662C473EAB42D64BF4EA6AC3"/>
    <w:rsid w:val="00637271"/>
  </w:style>
  <w:style w:type="paragraph" w:customStyle="1" w:styleId="B56778E6F1714A1AB17B350D3CE61A34">
    <w:name w:val="B56778E6F1714A1AB17B350D3CE61A34"/>
    <w:rsid w:val="00637271"/>
  </w:style>
  <w:style w:type="paragraph" w:customStyle="1" w:styleId="5E2795E0B6BF4F27960DCA6AC697A82A">
    <w:name w:val="5E2795E0B6BF4F27960DCA6AC697A82A"/>
    <w:rsid w:val="00637271"/>
  </w:style>
  <w:style w:type="paragraph" w:customStyle="1" w:styleId="3CD1DA87ACCE4BD9B7BAC52862454B03">
    <w:name w:val="3CD1DA87ACCE4BD9B7BAC52862454B03"/>
    <w:rsid w:val="00637271"/>
  </w:style>
  <w:style w:type="paragraph" w:customStyle="1" w:styleId="76BF268EF775428BB1B7817084527AFE">
    <w:name w:val="76BF268EF775428BB1B7817084527AFE"/>
    <w:rsid w:val="00637271"/>
  </w:style>
  <w:style w:type="paragraph" w:customStyle="1" w:styleId="08E0B1107996406A90D3685590C057C1">
    <w:name w:val="08E0B1107996406A90D3685590C057C1"/>
    <w:rsid w:val="00637271"/>
  </w:style>
  <w:style w:type="paragraph" w:customStyle="1" w:styleId="9583744314FA4D7A80EB3681D2C7FB3D">
    <w:name w:val="9583744314FA4D7A80EB3681D2C7FB3D"/>
    <w:rsid w:val="00637271"/>
  </w:style>
  <w:style w:type="paragraph" w:customStyle="1" w:styleId="DFB53859DFE145A4B6AA07E71C00C6D4">
    <w:name w:val="DFB53859DFE145A4B6AA07E71C00C6D4"/>
    <w:rsid w:val="00637271"/>
  </w:style>
  <w:style w:type="paragraph" w:customStyle="1" w:styleId="1F3EB5388CE547978BD722990A3A6C9A">
    <w:name w:val="1F3EB5388CE547978BD722990A3A6C9A"/>
    <w:rsid w:val="00637271"/>
  </w:style>
  <w:style w:type="paragraph" w:customStyle="1" w:styleId="9F46B2EF92B8442497BF30DEC0C898E6">
    <w:name w:val="9F46B2EF92B8442497BF30DEC0C898E6"/>
    <w:rsid w:val="00637271"/>
  </w:style>
  <w:style w:type="paragraph" w:customStyle="1" w:styleId="14BA0011FFB041A58DDF9699BA7C558C">
    <w:name w:val="14BA0011FFB041A58DDF9699BA7C558C"/>
    <w:rsid w:val="00637271"/>
  </w:style>
  <w:style w:type="paragraph" w:customStyle="1" w:styleId="416C4327A80743CBA27FF055E8A35D44">
    <w:name w:val="416C4327A80743CBA27FF055E8A35D44"/>
    <w:rsid w:val="00637271"/>
  </w:style>
  <w:style w:type="paragraph" w:customStyle="1" w:styleId="CE49F81593914AAF9DAF1CF0C01D3955">
    <w:name w:val="CE49F81593914AAF9DAF1CF0C01D3955"/>
    <w:rsid w:val="00637271"/>
  </w:style>
  <w:style w:type="paragraph" w:customStyle="1" w:styleId="86F60A6399CB4656844038257DD6A3D0">
    <w:name w:val="86F60A6399CB4656844038257DD6A3D0"/>
    <w:rsid w:val="00637271"/>
  </w:style>
  <w:style w:type="paragraph" w:customStyle="1" w:styleId="653771F34B2D4D13B355C63E93BA4D7F">
    <w:name w:val="653771F34B2D4D13B355C63E93BA4D7F"/>
    <w:rsid w:val="00637271"/>
  </w:style>
  <w:style w:type="paragraph" w:customStyle="1" w:styleId="D0C89C57C8A048A584D387BEC88446DD">
    <w:name w:val="D0C89C57C8A048A584D387BEC88446DD"/>
    <w:rsid w:val="00637271"/>
  </w:style>
  <w:style w:type="paragraph" w:customStyle="1" w:styleId="832108BB5E824F6E9535AD331B145953">
    <w:name w:val="832108BB5E824F6E9535AD331B145953"/>
    <w:rsid w:val="00637271"/>
  </w:style>
  <w:style w:type="paragraph" w:customStyle="1" w:styleId="5395FFD5BE6D42E6BF4406112C7E7074">
    <w:name w:val="5395FFD5BE6D42E6BF4406112C7E7074"/>
    <w:rsid w:val="00637271"/>
  </w:style>
  <w:style w:type="paragraph" w:customStyle="1" w:styleId="EF05D4E454654865B31F733BD82B6182">
    <w:name w:val="EF05D4E454654865B31F733BD82B6182"/>
    <w:rsid w:val="00637271"/>
  </w:style>
  <w:style w:type="paragraph" w:customStyle="1" w:styleId="A7A7F4ED7A224A428F40295753DD80E4">
    <w:name w:val="A7A7F4ED7A224A428F40295753DD80E4"/>
    <w:rsid w:val="00637271"/>
  </w:style>
  <w:style w:type="paragraph" w:customStyle="1" w:styleId="1989126833D44A69AF91E7B0B613F83E">
    <w:name w:val="1989126833D44A69AF91E7B0B613F83E"/>
    <w:rsid w:val="00637271"/>
  </w:style>
  <w:style w:type="paragraph" w:customStyle="1" w:styleId="9CE9DF6AF9E64B63921B983DF44D8FF4">
    <w:name w:val="9CE9DF6AF9E64B63921B983DF44D8FF4"/>
    <w:rsid w:val="00637271"/>
  </w:style>
  <w:style w:type="paragraph" w:customStyle="1" w:styleId="88648015E5FB49E09AE3FBAB88929815">
    <w:name w:val="88648015E5FB49E09AE3FBAB88929815"/>
    <w:rsid w:val="00637271"/>
  </w:style>
  <w:style w:type="paragraph" w:customStyle="1" w:styleId="FF42BDA43FC64EBB8747CFAE5F166DF6">
    <w:name w:val="FF42BDA43FC64EBB8747CFAE5F166DF6"/>
    <w:rsid w:val="00637271"/>
  </w:style>
  <w:style w:type="paragraph" w:customStyle="1" w:styleId="47BF565AF6A340DC98EAF018611818BD">
    <w:name w:val="47BF565AF6A340DC98EAF018611818BD"/>
    <w:rsid w:val="00637271"/>
  </w:style>
  <w:style w:type="paragraph" w:customStyle="1" w:styleId="A4B54D8FFE0A40B3AF8A90D5B132D1A6">
    <w:name w:val="A4B54D8FFE0A40B3AF8A90D5B132D1A6"/>
    <w:rsid w:val="00637271"/>
  </w:style>
  <w:style w:type="paragraph" w:customStyle="1" w:styleId="3D2E953FD3F24D1C8E6574F233B57D10">
    <w:name w:val="3D2E953FD3F24D1C8E6574F233B57D10"/>
    <w:rsid w:val="00637271"/>
  </w:style>
  <w:style w:type="paragraph" w:customStyle="1" w:styleId="6616D6230B59447282BEF0599C19A87F">
    <w:name w:val="6616D6230B59447282BEF0599C19A87F"/>
    <w:rsid w:val="00637271"/>
  </w:style>
  <w:style w:type="paragraph" w:customStyle="1" w:styleId="074C2FAF656343C39244431E55669EA5">
    <w:name w:val="074C2FAF656343C39244431E55669EA5"/>
    <w:rsid w:val="00637271"/>
  </w:style>
  <w:style w:type="paragraph" w:customStyle="1" w:styleId="635CCA4EE43C47128AAC05C5EE489D7A">
    <w:name w:val="635CCA4EE43C47128AAC05C5EE489D7A"/>
    <w:rsid w:val="00637271"/>
  </w:style>
  <w:style w:type="paragraph" w:customStyle="1" w:styleId="45784C2AEABE443490FF531181A9F38A">
    <w:name w:val="45784C2AEABE443490FF531181A9F38A"/>
    <w:rsid w:val="00637271"/>
  </w:style>
  <w:style w:type="paragraph" w:customStyle="1" w:styleId="63A5CA623D354879A35B6CEFBBDB42CA">
    <w:name w:val="63A5CA623D354879A35B6CEFBBDB42CA"/>
    <w:rsid w:val="00637271"/>
  </w:style>
  <w:style w:type="paragraph" w:customStyle="1" w:styleId="03F9C696888C49D883DECDF0094BF67D">
    <w:name w:val="03F9C696888C49D883DECDF0094BF67D"/>
    <w:rsid w:val="00637271"/>
  </w:style>
  <w:style w:type="paragraph" w:customStyle="1" w:styleId="E9D14836478B47B6928210579BE59A90">
    <w:name w:val="E9D14836478B47B6928210579BE59A90"/>
    <w:rsid w:val="00637271"/>
  </w:style>
  <w:style w:type="paragraph" w:customStyle="1" w:styleId="BE0E63F6F67244D2B63056DE618FBD3E">
    <w:name w:val="BE0E63F6F67244D2B63056DE618FBD3E"/>
    <w:rsid w:val="00637271"/>
  </w:style>
  <w:style w:type="paragraph" w:customStyle="1" w:styleId="0889D5D5491F4ABD8CD5506F82A86BAB">
    <w:name w:val="0889D5D5491F4ABD8CD5506F82A86BAB"/>
    <w:rsid w:val="00637271"/>
  </w:style>
  <w:style w:type="paragraph" w:customStyle="1" w:styleId="D3C81ECB4DCF44D98A760ED41A5D806D">
    <w:name w:val="D3C81ECB4DCF44D98A760ED41A5D806D"/>
    <w:rsid w:val="00637271"/>
  </w:style>
  <w:style w:type="paragraph" w:customStyle="1" w:styleId="2766059AB35041ADB5E30C84634C6779">
    <w:name w:val="2766059AB35041ADB5E30C84634C6779"/>
    <w:rsid w:val="00637271"/>
  </w:style>
  <w:style w:type="paragraph" w:customStyle="1" w:styleId="E31AAC2C3E614E0187B94EDCEA19D26D">
    <w:name w:val="E31AAC2C3E614E0187B94EDCEA19D26D"/>
    <w:rsid w:val="00637271"/>
  </w:style>
  <w:style w:type="paragraph" w:customStyle="1" w:styleId="6ECB71362A5841B28E17DD05DAC3EB40">
    <w:name w:val="6ECB71362A5841B28E17DD05DAC3EB40"/>
    <w:rsid w:val="00637271"/>
  </w:style>
  <w:style w:type="paragraph" w:customStyle="1" w:styleId="C2E2E60CCF154090A671F391B7751C09">
    <w:name w:val="C2E2E60CCF154090A671F391B7751C09"/>
    <w:rsid w:val="00637271"/>
  </w:style>
  <w:style w:type="paragraph" w:customStyle="1" w:styleId="77E8B73CB4604E0EBD6D9F4B8511893B">
    <w:name w:val="77E8B73CB4604E0EBD6D9F4B8511893B"/>
    <w:rsid w:val="00637271"/>
  </w:style>
  <w:style w:type="paragraph" w:customStyle="1" w:styleId="23CF4EED268A49E3A6C1A84165C8E753">
    <w:name w:val="23CF4EED268A49E3A6C1A84165C8E753"/>
    <w:rsid w:val="00637271"/>
  </w:style>
  <w:style w:type="paragraph" w:customStyle="1" w:styleId="C6B545183631446AA77E6F70CA42E1F3">
    <w:name w:val="C6B545183631446AA77E6F70CA42E1F3"/>
    <w:rsid w:val="00637271"/>
  </w:style>
  <w:style w:type="paragraph" w:customStyle="1" w:styleId="4B793994299E40259FD77DBB81502BEF">
    <w:name w:val="4B793994299E40259FD77DBB81502BEF"/>
    <w:rsid w:val="00637271"/>
  </w:style>
  <w:style w:type="paragraph" w:customStyle="1" w:styleId="349EF49B99A3462589733B88284CDD81">
    <w:name w:val="349EF49B99A3462589733B88284CDD81"/>
    <w:rsid w:val="00637271"/>
  </w:style>
  <w:style w:type="paragraph" w:customStyle="1" w:styleId="9206FEEE6B1B4473A7BBF06470E450D1">
    <w:name w:val="9206FEEE6B1B4473A7BBF06470E450D1"/>
    <w:rsid w:val="00637271"/>
  </w:style>
  <w:style w:type="paragraph" w:customStyle="1" w:styleId="00DAE546284F4AFAB152F57A29CC8797">
    <w:name w:val="00DAE546284F4AFAB152F57A29CC8797"/>
    <w:rsid w:val="00637271"/>
  </w:style>
  <w:style w:type="paragraph" w:customStyle="1" w:styleId="13BBD90942944E2FAE685CFE3EA08597">
    <w:name w:val="13BBD90942944E2FAE685CFE3EA08597"/>
    <w:rsid w:val="00637271"/>
  </w:style>
  <w:style w:type="paragraph" w:customStyle="1" w:styleId="B3F1E40029F14021B0CD7AB46DFD3537">
    <w:name w:val="B3F1E40029F14021B0CD7AB46DFD3537"/>
    <w:rsid w:val="00637271"/>
  </w:style>
  <w:style w:type="paragraph" w:customStyle="1" w:styleId="89F376F86E97489F87D047753185520E">
    <w:name w:val="89F376F86E97489F87D047753185520E"/>
    <w:rsid w:val="00637271"/>
  </w:style>
  <w:style w:type="paragraph" w:customStyle="1" w:styleId="CAB0CD1A435342DCB96740FB56101C85">
    <w:name w:val="CAB0CD1A435342DCB96740FB56101C85"/>
    <w:rsid w:val="00637271"/>
  </w:style>
  <w:style w:type="paragraph" w:customStyle="1" w:styleId="FF6A97F6892D4BC1ABBD933B128A02FC">
    <w:name w:val="FF6A97F6892D4BC1ABBD933B128A02FC"/>
    <w:rsid w:val="00637271"/>
  </w:style>
  <w:style w:type="paragraph" w:customStyle="1" w:styleId="4FD880D2F6B94A36B7049FE8D9058C71">
    <w:name w:val="4FD880D2F6B94A36B7049FE8D9058C71"/>
    <w:rsid w:val="00637271"/>
  </w:style>
  <w:style w:type="paragraph" w:customStyle="1" w:styleId="D753342576324393953624FCDB9A80E7">
    <w:name w:val="D753342576324393953624FCDB9A80E7"/>
    <w:rsid w:val="00637271"/>
  </w:style>
  <w:style w:type="paragraph" w:customStyle="1" w:styleId="FF72BFF7E8A34C2AA403003C6EF714F9">
    <w:name w:val="FF72BFF7E8A34C2AA403003C6EF714F9"/>
    <w:rsid w:val="00637271"/>
  </w:style>
  <w:style w:type="paragraph" w:customStyle="1" w:styleId="DF9A5621D751425497CB05C9614DF39C">
    <w:name w:val="DF9A5621D751425497CB05C9614DF39C"/>
    <w:rsid w:val="00637271"/>
  </w:style>
  <w:style w:type="paragraph" w:customStyle="1" w:styleId="F1ECD795EC5A4D6C8A2CCCF9803EF08C">
    <w:name w:val="F1ECD795EC5A4D6C8A2CCCF9803EF08C"/>
    <w:rsid w:val="00637271"/>
  </w:style>
  <w:style w:type="paragraph" w:customStyle="1" w:styleId="DAB94A12B6D74662810E3A69C1256A2C">
    <w:name w:val="DAB94A12B6D74662810E3A69C1256A2C"/>
    <w:rsid w:val="00637271"/>
  </w:style>
  <w:style w:type="paragraph" w:customStyle="1" w:styleId="3FA97A9B07E0499F9AC8AF82A4FD7FBB">
    <w:name w:val="3FA97A9B07E0499F9AC8AF82A4FD7FBB"/>
    <w:rsid w:val="00637271"/>
  </w:style>
  <w:style w:type="paragraph" w:customStyle="1" w:styleId="B0BF25F74DAE4341B54A9B0E37DE5EC3">
    <w:name w:val="B0BF25F74DAE4341B54A9B0E37DE5EC3"/>
    <w:rsid w:val="00637271"/>
  </w:style>
  <w:style w:type="paragraph" w:customStyle="1" w:styleId="F2F460F515714A498C7770F7F28A990B">
    <w:name w:val="F2F460F515714A498C7770F7F28A990B"/>
    <w:rsid w:val="00637271"/>
  </w:style>
  <w:style w:type="paragraph" w:customStyle="1" w:styleId="B845E3826B2E4FCDB68A26E22E87DD91">
    <w:name w:val="B845E3826B2E4FCDB68A26E22E87DD91"/>
    <w:rsid w:val="00637271"/>
  </w:style>
  <w:style w:type="paragraph" w:customStyle="1" w:styleId="7C999AB882774C87A857C1C6C5B93795">
    <w:name w:val="7C999AB882774C87A857C1C6C5B93795"/>
    <w:rsid w:val="00637271"/>
  </w:style>
  <w:style w:type="paragraph" w:customStyle="1" w:styleId="04AF5C4BE23745B2AE7C4761756E5CBD">
    <w:name w:val="04AF5C4BE23745B2AE7C4761756E5CBD"/>
    <w:rsid w:val="00637271"/>
  </w:style>
  <w:style w:type="paragraph" w:customStyle="1" w:styleId="3F161711E822484EB0915E8EABBFBD38">
    <w:name w:val="3F161711E822484EB0915E8EABBFBD38"/>
    <w:rsid w:val="00637271"/>
  </w:style>
  <w:style w:type="paragraph" w:customStyle="1" w:styleId="6957ED0C3D194186AA8C1B93ECD4BCF0">
    <w:name w:val="6957ED0C3D194186AA8C1B93ECD4BCF0"/>
    <w:rsid w:val="00637271"/>
  </w:style>
  <w:style w:type="paragraph" w:customStyle="1" w:styleId="3A37D060D31D41378BE3BC1523489174">
    <w:name w:val="3A37D060D31D41378BE3BC1523489174"/>
    <w:rsid w:val="00637271"/>
  </w:style>
  <w:style w:type="paragraph" w:customStyle="1" w:styleId="06DDAAEF917C4ED4899EC0AE5F984879">
    <w:name w:val="06DDAAEF917C4ED4899EC0AE5F984879"/>
    <w:rsid w:val="00637271"/>
  </w:style>
  <w:style w:type="paragraph" w:customStyle="1" w:styleId="FAB1BFFF18494AD991F747CA3FB387AD">
    <w:name w:val="FAB1BFFF18494AD991F747CA3FB387AD"/>
    <w:rsid w:val="00637271"/>
  </w:style>
  <w:style w:type="paragraph" w:customStyle="1" w:styleId="92B16C5662304BB3B488D676A8BC0EFE">
    <w:name w:val="92B16C5662304BB3B488D676A8BC0EFE"/>
    <w:rsid w:val="00637271"/>
  </w:style>
  <w:style w:type="paragraph" w:customStyle="1" w:styleId="CDC743EC63A34A098E37B3AA28B59EB8">
    <w:name w:val="CDC743EC63A34A098E37B3AA28B59EB8"/>
    <w:rsid w:val="00637271"/>
  </w:style>
  <w:style w:type="paragraph" w:customStyle="1" w:styleId="2F2AEDF5DAFE4568A0E3E0C1E6FEB81A">
    <w:name w:val="2F2AEDF5DAFE4568A0E3E0C1E6FEB81A"/>
    <w:rsid w:val="00637271"/>
  </w:style>
  <w:style w:type="paragraph" w:customStyle="1" w:styleId="394FFE7AA8564BA2B87581D6C3C442CF">
    <w:name w:val="394FFE7AA8564BA2B87581D6C3C442CF"/>
    <w:rsid w:val="00637271"/>
  </w:style>
  <w:style w:type="paragraph" w:customStyle="1" w:styleId="2E7897BE0287411B9A3F18559FD9B411">
    <w:name w:val="2E7897BE0287411B9A3F18559FD9B411"/>
    <w:rsid w:val="00637271"/>
  </w:style>
  <w:style w:type="paragraph" w:customStyle="1" w:styleId="A80C576C4FDF4FFBBC1ED98A0048950E">
    <w:name w:val="A80C576C4FDF4FFBBC1ED98A0048950E"/>
    <w:rsid w:val="00637271"/>
  </w:style>
  <w:style w:type="paragraph" w:customStyle="1" w:styleId="46AE2D93CDBA406DBCB2AA61E930078C">
    <w:name w:val="46AE2D93CDBA406DBCB2AA61E930078C"/>
    <w:rsid w:val="00637271"/>
  </w:style>
  <w:style w:type="paragraph" w:customStyle="1" w:styleId="8CB9449EAF5C42C3BC1C03B49286D54D">
    <w:name w:val="8CB9449EAF5C42C3BC1C03B49286D54D"/>
    <w:rsid w:val="00637271"/>
  </w:style>
  <w:style w:type="paragraph" w:customStyle="1" w:styleId="C5C9B0834B1743B297EA451A4EC826AA">
    <w:name w:val="C5C9B0834B1743B297EA451A4EC826AA"/>
    <w:rsid w:val="00637271"/>
  </w:style>
  <w:style w:type="paragraph" w:customStyle="1" w:styleId="576ACBB118DB4B51BA03E455ED5C8F9A">
    <w:name w:val="576ACBB118DB4B51BA03E455ED5C8F9A"/>
    <w:rsid w:val="00637271"/>
  </w:style>
  <w:style w:type="paragraph" w:customStyle="1" w:styleId="BA5C6EB8500941C2A6AEE4BD80BA7900">
    <w:name w:val="BA5C6EB8500941C2A6AEE4BD80BA7900"/>
    <w:rsid w:val="00637271"/>
  </w:style>
  <w:style w:type="paragraph" w:customStyle="1" w:styleId="CBFDEC2C603040F98F00A857A9280D76">
    <w:name w:val="CBFDEC2C603040F98F00A857A9280D76"/>
    <w:rsid w:val="00637271"/>
  </w:style>
  <w:style w:type="paragraph" w:customStyle="1" w:styleId="569F82023A754757AE9A68AA0BEAB97B">
    <w:name w:val="569F82023A754757AE9A68AA0BEAB97B"/>
    <w:rsid w:val="00637271"/>
  </w:style>
  <w:style w:type="paragraph" w:customStyle="1" w:styleId="61ADC059EC3C483D990EE32F0F123704">
    <w:name w:val="61ADC059EC3C483D990EE32F0F123704"/>
    <w:rsid w:val="00637271"/>
  </w:style>
  <w:style w:type="paragraph" w:customStyle="1" w:styleId="30E33B602BB84FCDB4C5946D4682E4DB">
    <w:name w:val="30E33B602BB84FCDB4C5946D4682E4DB"/>
    <w:rsid w:val="00637271"/>
  </w:style>
  <w:style w:type="paragraph" w:customStyle="1" w:styleId="D08B444B82DA4164A1C15644F417998F">
    <w:name w:val="D08B444B82DA4164A1C15644F417998F"/>
    <w:rsid w:val="00637271"/>
  </w:style>
  <w:style w:type="paragraph" w:customStyle="1" w:styleId="4E8C083863AE439C8F4108D839E99546">
    <w:name w:val="4E8C083863AE439C8F4108D839E99546"/>
    <w:rsid w:val="00637271"/>
  </w:style>
  <w:style w:type="paragraph" w:customStyle="1" w:styleId="F1D04FBDE6A64B998BFBF5D7EEB8A244">
    <w:name w:val="F1D04FBDE6A64B998BFBF5D7EEB8A244"/>
    <w:rsid w:val="00637271"/>
  </w:style>
  <w:style w:type="paragraph" w:customStyle="1" w:styleId="6EEFAD4FAF684DB782DF0E0EF2808B89">
    <w:name w:val="6EEFAD4FAF684DB782DF0E0EF2808B89"/>
    <w:rsid w:val="00637271"/>
  </w:style>
  <w:style w:type="paragraph" w:customStyle="1" w:styleId="11529114FA474022B691ECE88DBBAA56">
    <w:name w:val="11529114FA474022B691ECE88DBBAA56"/>
    <w:rsid w:val="00637271"/>
  </w:style>
  <w:style w:type="paragraph" w:customStyle="1" w:styleId="AE7D0361A5BA4AAE9CA4C841975CF5D5">
    <w:name w:val="AE7D0361A5BA4AAE9CA4C841975CF5D5"/>
    <w:rsid w:val="00637271"/>
  </w:style>
  <w:style w:type="paragraph" w:customStyle="1" w:styleId="A16BE0F9CA7A4939B2E95A8612D80ED1">
    <w:name w:val="A16BE0F9CA7A4939B2E95A8612D80ED1"/>
    <w:rsid w:val="00637271"/>
  </w:style>
  <w:style w:type="paragraph" w:customStyle="1" w:styleId="5A35753BB7BD409FB87E445D316AC1B2">
    <w:name w:val="5A35753BB7BD409FB87E445D316AC1B2"/>
    <w:rsid w:val="00637271"/>
  </w:style>
  <w:style w:type="paragraph" w:customStyle="1" w:styleId="43DC157EF35D45B5973D499171F0E2B7">
    <w:name w:val="43DC157EF35D45B5973D499171F0E2B7"/>
    <w:rsid w:val="00637271"/>
  </w:style>
  <w:style w:type="paragraph" w:customStyle="1" w:styleId="B078B4CBCB4F4949981F04335EE198F4">
    <w:name w:val="B078B4CBCB4F4949981F04335EE198F4"/>
    <w:rsid w:val="00637271"/>
  </w:style>
  <w:style w:type="paragraph" w:customStyle="1" w:styleId="7D0AF1A238044D9C9DE5454F3C19C716">
    <w:name w:val="7D0AF1A238044D9C9DE5454F3C19C716"/>
    <w:rsid w:val="00637271"/>
  </w:style>
  <w:style w:type="paragraph" w:customStyle="1" w:styleId="45B6079B5D574293B9FA5255D8BFA6DA">
    <w:name w:val="45B6079B5D574293B9FA5255D8BFA6DA"/>
    <w:rsid w:val="00637271"/>
  </w:style>
  <w:style w:type="paragraph" w:customStyle="1" w:styleId="CA9EE78F347E46E782D30C006CD698B1">
    <w:name w:val="CA9EE78F347E46E782D30C006CD698B1"/>
    <w:rsid w:val="00637271"/>
  </w:style>
  <w:style w:type="paragraph" w:customStyle="1" w:styleId="A6F583FC81AD4377B4DA2578C2F06567">
    <w:name w:val="A6F583FC81AD4377B4DA2578C2F06567"/>
    <w:rsid w:val="00637271"/>
  </w:style>
  <w:style w:type="paragraph" w:customStyle="1" w:styleId="98910C9C93184A3C9F3E89D9830E4ED3">
    <w:name w:val="98910C9C93184A3C9F3E89D9830E4ED3"/>
    <w:rsid w:val="00637271"/>
  </w:style>
  <w:style w:type="paragraph" w:customStyle="1" w:styleId="ACB46AAE81B04C82A0ED19B65CFB2D3B">
    <w:name w:val="ACB46AAE81B04C82A0ED19B65CFB2D3B"/>
    <w:rsid w:val="00637271"/>
  </w:style>
  <w:style w:type="paragraph" w:customStyle="1" w:styleId="524AD663E44244FEA69859D252188504">
    <w:name w:val="524AD663E44244FEA69859D252188504"/>
    <w:rsid w:val="00637271"/>
  </w:style>
  <w:style w:type="paragraph" w:customStyle="1" w:styleId="3020C8FF4571428B835B1FD56FB4B363">
    <w:name w:val="3020C8FF4571428B835B1FD56FB4B363"/>
    <w:rsid w:val="00637271"/>
  </w:style>
  <w:style w:type="paragraph" w:customStyle="1" w:styleId="1FEEED6DE33F4BC78419C01453161E0E">
    <w:name w:val="1FEEED6DE33F4BC78419C01453161E0E"/>
    <w:rsid w:val="00637271"/>
  </w:style>
  <w:style w:type="paragraph" w:customStyle="1" w:styleId="CCE88C48A69642FA9C58FBA6534C5094">
    <w:name w:val="CCE88C48A69642FA9C58FBA6534C5094"/>
    <w:rsid w:val="00637271"/>
  </w:style>
  <w:style w:type="paragraph" w:customStyle="1" w:styleId="69157BFF5D3E4E22847BD54F8A4B2EFD">
    <w:name w:val="69157BFF5D3E4E22847BD54F8A4B2EFD"/>
    <w:rsid w:val="00637271"/>
  </w:style>
  <w:style w:type="paragraph" w:customStyle="1" w:styleId="8C68385EC447431A8DA32FFDF57A0208">
    <w:name w:val="8C68385EC447431A8DA32FFDF57A0208"/>
    <w:rsid w:val="00637271"/>
  </w:style>
  <w:style w:type="paragraph" w:customStyle="1" w:styleId="56945BC6ED5540DD80BB3BC923D607B5">
    <w:name w:val="56945BC6ED5540DD80BB3BC923D607B5"/>
    <w:rsid w:val="00637271"/>
  </w:style>
  <w:style w:type="paragraph" w:customStyle="1" w:styleId="5F5ADD9E43494438806DBF45B888BFF5">
    <w:name w:val="5F5ADD9E43494438806DBF45B888BFF5"/>
    <w:rsid w:val="00637271"/>
  </w:style>
  <w:style w:type="paragraph" w:customStyle="1" w:styleId="4AFDBB6E8F7247A099F4D1EB866E2B95">
    <w:name w:val="4AFDBB6E8F7247A099F4D1EB866E2B95"/>
    <w:rsid w:val="00637271"/>
  </w:style>
  <w:style w:type="paragraph" w:customStyle="1" w:styleId="E1BA1CD71454425FB0C70191C128BDA2">
    <w:name w:val="E1BA1CD71454425FB0C70191C128BDA2"/>
    <w:rsid w:val="00637271"/>
  </w:style>
  <w:style w:type="paragraph" w:customStyle="1" w:styleId="58E8E96B28584A3FB63FCB9AE0C98EA9">
    <w:name w:val="58E8E96B28584A3FB63FCB9AE0C98EA9"/>
    <w:rsid w:val="00637271"/>
  </w:style>
  <w:style w:type="paragraph" w:customStyle="1" w:styleId="C91065FE2B594A7F9FC2D404C698A4EC">
    <w:name w:val="C91065FE2B594A7F9FC2D404C698A4EC"/>
    <w:rsid w:val="00637271"/>
  </w:style>
  <w:style w:type="paragraph" w:customStyle="1" w:styleId="3F2126440E534CBC88953E1F2EA66207">
    <w:name w:val="3F2126440E534CBC88953E1F2EA66207"/>
    <w:rsid w:val="00637271"/>
  </w:style>
  <w:style w:type="paragraph" w:customStyle="1" w:styleId="17BAC39776C6418AB5F6E8E759EDC009">
    <w:name w:val="17BAC39776C6418AB5F6E8E759EDC009"/>
    <w:rsid w:val="00637271"/>
  </w:style>
  <w:style w:type="paragraph" w:customStyle="1" w:styleId="DDDF51FBAC004BDA84D480751DADA2AC">
    <w:name w:val="DDDF51FBAC004BDA84D480751DADA2AC"/>
    <w:rsid w:val="00637271"/>
  </w:style>
  <w:style w:type="paragraph" w:customStyle="1" w:styleId="2A5135D13F4C44EFAB0F54987DC8CB18">
    <w:name w:val="2A5135D13F4C44EFAB0F54987DC8CB18"/>
    <w:rsid w:val="00637271"/>
  </w:style>
  <w:style w:type="paragraph" w:customStyle="1" w:styleId="DCEE90E2DF3445B0811750C3BECF22AB">
    <w:name w:val="DCEE90E2DF3445B0811750C3BECF22AB"/>
    <w:rsid w:val="00637271"/>
  </w:style>
  <w:style w:type="paragraph" w:customStyle="1" w:styleId="E02852FA33374F88A665940535EC5C38">
    <w:name w:val="E02852FA33374F88A665940535EC5C38"/>
    <w:rsid w:val="00637271"/>
  </w:style>
  <w:style w:type="paragraph" w:customStyle="1" w:styleId="332785D214114FAFA30699925712085B">
    <w:name w:val="332785D214114FAFA30699925712085B"/>
    <w:rsid w:val="00637271"/>
  </w:style>
  <w:style w:type="paragraph" w:customStyle="1" w:styleId="B6D8C13BCA3D44BE9F33E061E7482C32">
    <w:name w:val="B6D8C13BCA3D44BE9F33E061E7482C32"/>
    <w:rsid w:val="00637271"/>
  </w:style>
  <w:style w:type="paragraph" w:customStyle="1" w:styleId="D709EABF0FD545B2B633A60BD7B2C6D4">
    <w:name w:val="D709EABF0FD545B2B633A60BD7B2C6D4"/>
    <w:rsid w:val="00637271"/>
  </w:style>
  <w:style w:type="paragraph" w:customStyle="1" w:styleId="44FC7E8E991B483781C73D99950F477D">
    <w:name w:val="44FC7E8E991B483781C73D99950F477D"/>
    <w:rsid w:val="00637271"/>
  </w:style>
  <w:style w:type="paragraph" w:customStyle="1" w:styleId="EC20C5DBF250491199AAFEB2A52D6EB3">
    <w:name w:val="EC20C5DBF250491199AAFEB2A52D6EB3"/>
    <w:rsid w:val="00637271"/>
  </w:style>
  <w:style w:type="paragraph" w:customStyle="1" w:styleId="6437DF7E7286423094195F3356066386">
    <w:name w:val="6437DF7E7286423094195F3356066386"/>
    <w:rsid w:val="00637271"/>
  </w:style>
  <w:style w:type="paragraph" w:customStyle="1" w:styleId="1977E59441D740358B4EEF64C2D9657C">
    <w:name w:val="1977E59441D740358B4EEF64C2D9657C"/>
    <w:rsid w:val="00637271"/>
  </w:style>
  <w:style w:type="paragraph" w:customStyle="1" w:styleId="B995BB3D4060499A94963246BEB2C56D">
    <w:name w:val="B995BB3D4060499A94963246BEB2C56D"/>
    <w:rsid w:val="00637271"/>
  </w:style>
  <w:style w:type="paragraph" w:customStyle="1" w:styleId="E63EFBE1299D4DB69F9CAB9766F7804D">
    <w:name w:val="E63EFBE1299D4DB69F9CAB9766F7804D"/>
    <w:rsid w:val="00637271"/>
  </w:style>
  <w:style w:type="paragraph" w:customStyle="1" w:styleId="42B2A0BCFF2D4808A320D15B478C94DD">
    <w:name w:val="42B2A0BCFF2D4808A320D15B478C94DD"/>
    <w:rsid w:val="00637271"/>
  </w:style>
  <w:style w:type="paragraph" w:customStyle="1" w:styleId="E944F2A8A2F84DA1A1AD8111DAB95C9E">
    <w:name w:val="E944F2A8A2F84DA1A1AD8111DAB95C9E"/>
    <w:rsid w:val="00637271"/>
  </w:style>
  <w:style w:type="paragraph" w:customStyle="1" w:styleId="25E7212E44484365A45F219BB9084C4F">
    <w:name w:val="25E7212E44484365A45F219BB9084C4F"/>
    <w:rsid w:val="00637271"/>
  </w:style>
  <w:style w:type="paragraph" w:customStyle="1" w:styleId="0927874EFC9C445B95706A2DA81B989B">
    <w:name w:val="0927874EFC9C445B95706A2DA81B989B"/>
    <w:rsid w:val="00637271"/>
  </w:style>
  <w:style w:type="paragraph" w:customStyle="1" w:styleId="84F78008C53946AFB2A5A5A339A44384">
    <w:name w:val="84F78008C53946AFB2A5A5A339A44384"/>
    <w:rsid w:val="00637271"/>
  </w:style>
  <w:style w:type="paragraph" w:customStyle="1" w:styleId="4C5646966CF64509938E5FC2C6136252">
    <w:name w:val="4C5646966CF64509938E5FC2C6136252"/>
    <w:rsid w:val="00637271"/>
  </w:style>
  <w:style w:type="paragraph" w:customStyle="1" w:styleId="F92C780A56724D7780A5E788DCF521FD">
    <w:name w:val="F92C780A56724D7780A5E788DCF521FD"/>
    <w:rsid w:val="00637271"/>
  </w:style>
  <w:style w:type="paragraph" w:customStyle="1" w:styleId="DA66F5C9779E43EE9F60578550C44282">
    <w:name w:val="DA66F5C9779E43EE9F60578550C44282"/>
    <w:rsid w:val="00637271"/>
  </w:style>
  <w:style w:type="paragraph" w:customStyle="1" w:styleId="742CD5545C2A48AE99BE3DF40C67812C">
    <w:name w:val="742CD5545C2A48AE99BE3DF40C67812C"/>
    <w:rsid w:val="00637271"/>
  </w:style>
  <w:style w:type="paragraph" w:customStyle="1" w:styleId="BE00592618A747BAA5252D42A0671DBF">
    <w:name w:val="BE00592618A747BAA5252D42A0671DBF"/>
    <w:rsid w:val="00637271"/>
  </w:style>
  <w:style w:type="paragraph" w:customStyle="1" w:styleId="402E5EA0D7FD4C21AD7C78F4387D14A8">
    <w:name w:val="402E5EA0D7FD4C21AD7C78F4387D14A8"/>
    <w:rsid w:val="00637271"/>
  </w:style>
  <w:style w:type="paragraph" w:customStyle="1" w:styleId="14B6367056B24EA4B7A31BE6F9502110">
    <w:name w:val="14B6367056B24EA4B7A31BE6F9502110"/>
    <w:rsid w:val="00637271"/>
  </w:style>
  <w:style w:type="paragraph" w:customStyle="1" w:styleId="E0D9DFB9CC0D40BA92EE9100A23051F7">
    <w:name w:val="E0D9DFB9CC0D40BA92EE9100A23051F7"/>
    <w:rsid w:val="00637271"/>
  </w:style>
  <w:style w:type="paragraph" w:customStyle="1" w:styleId="AC5C246F586F4E648D0E33818062C82E">
    <w:name w:val="AC5C246F586F4E648D0E33818062C82E"/>
    <w:rsid w:val="00637271"/>
  </w:style>
  <w:style w:type="paragraph" w:customStyle="1" w:styleId="37B0FD9495ED476FBB7A4329950D7722">
    <w:name w:val="37B0FD9495ED476FBB7A4329950D7722"/>
    <w:rsid w:val="00637271"/>
  </w:style>
  <w:style w:type="paragraph" w:customStyle="1" w:styleId="DCAADAACB0E745E6829FD07B04326C8C">
    <w:name w:val="DCAADAACB0E745E6829FD07B04326C8C"/>
    <w:rsid w:val="00637271"/>
  </w:style>
  <w:style w:type="paragraph" w:customStyle="1" w:styleId="AE74F7EFBAD048EEBB11A96A45D39D45">
    <w:name w:val="AE74F7EFBAD048EEBB11A96A45D39D45"/>
    <w:rsid w:val="00637271"/>
  </w:style>
  <w:style w:type="paragraph" w:customStyle="1" w:styleId="20B1ADB4A6E147658132C14E6C354A4B">
    <w:name w:val="20B1ADB4A6E147658132C14E6C354A4B"/>
    <w:rsid w:val="00637271"/>
  </w:style>
  <w:style w:type="paragraph" w:customStyle="1" w:styleId="07B305338DDB414B92139EAFBFC02779">
    <w:name w:val="07B305338DDB414B92139EAFBFC02779"/>
    <w:rsid w:val="00637271"/>
  </w:style>
  <w:style w:type="paragraph" w:customStyle="1" w:styleId="24CBE1CA197649F289E75225EE6EC70C">
    <w:name w:val="24CBE1CA197649F289E75225EE6EC70C"/>
    <w:rsid w:val="00637271"/>
  </w:style>
  <w:style w:type="paragraph" w:customStyle="1" w:styleId="14ECEA1FA5304768895727D40851E636">
    <w:name w:val="14ECEA1FA5304768895727D40851E636"/>
    <w:rsid w:val="00637271"/>
  </w:style>
  <w:style w:type="paragraph" w:customStyle="1" w:styleId="10670E76152443FF8787328736109E56">
    <w:name w:val="10670E76152443FF8787328736109E56"/>
    <w:rsid w:val="00637271"/>
  </w:style>
  <w:style w:type="paragraph" w:customStyle="1" w:styleId="780302E903024F2486B037360C89DC91">
    <w:name w:val="780302E903024F2486B037360C89DC91"/>
    <w:rsid w:val="00637271"/>
  </w:style>
  <w:style w:type="paragraph" w:customStyle="1" w:styleId="0E26EA38D428448799F793BA17619F8B">
    <w:name w:val="0E26EA38D428448799F793BA17619F8B"/>
    <w:rsid w:val="00637271"/>
  </w:style>
  <w:style w:type="paragraph" w:customStyle="1" w:styleId="676D88FF3A574E0A9CFCCC628F085B93">
    <w:name w:val="676D88FF3A574E0A9CFCCC628F085B93"/>
    <w:rsid w:val="00637271"/>
  </w:style>
  <w:style w:type="paragraph" w:customStyle="1" w:styleId="272DE0067345428FAE7E525C623E8474">
    <w:name w:val="272DE0067345428FAE7E525C623E8474"/>
    <w:rsid w:val="00637271"/>
  </w:style>
  <w:style w:type="paragraph" w:customStyle="1" w:styleId="6301CC8AED7D4AD895D92073F28FD8E6">
    <w:name w:val="6301CC8AED7D4AD895D92073F28FD8E6"/>
    <w:rsid w:val="00637271"/>
  </w:style>
  <w:style w:type="paragraph" w:customStyle="1" w:styleId="E4D859941BF44E18B15CCAB2360FCEB6">
    <w:name w:val="E4D859941BF44E18B15CCAB2360FCEB6"/>
    <w:rsid w:val="00637271"/>
  </w:style>
  <w:style w:type="paragraph" w:customStyle="1" w:styleId="1FA0E347072E411BA8415277573240FB">
    <w:name w:val="1FA0E347072E411BA8415277573240FB"/>
    <w:rsid w:val="00637271"/>
  </w:style>
  <w:style w:type="paragraph" w:customStyle="1" w:styleId="2A44054B13D049DFA006952A1527C034">
    <w:name w:val="2A44054B13D049DFA006952A1527C034"/>
    <w:rsid w:val="00637271"/>
  </w:style>
  <w:style w:type="paragraph" w:customStyle="1" w:styleId="FB178CF912E848F3B32F6F3DA973F6EA">
    <w:name w:val="FB178CF912E848F3B32F6F3DA973F6EA"/>
    <w:rsid w:val="00637271"/>
  </w:style>
  <w:style w:type="paragraph" w:customStyle="1" w:styleId="42F4EE2DD0314902BEB7F16776F43719">
    <w:name w:val="42F4EE2DD0314902BEB7F16776F43719"/>
    <w:rsid w:val="00637271"/>
  </w:style>
  <w:style w:type="paragraph" w:customStyle="1" w:styleId="AD8A97200480400897EC63A0AFD57967">
    <w:name w:val="AD8A97200480400897EC63A0AFD57967"/>
    <w:rsid w:val="00637271"/>
  </w:style>
  <w:style w:type="paragraph" w:customStyle="1" w:styleId="CE6675EDC9B347C59B864F9C2E79444D">
    <w:name w:val="CE6675EDC9B347C59B864F9C2E79444D"/>
    <w:rsid w:val="00637271"/>
  </w:style>
  <w:style w:type="paragraph" w:customStyle="1" w:styleId="EED9747A5EDB460387545412CD702B0C">
    <w:name w:val="EED9747A5EDB460387545412CD702B0C"/>
    <w:rsid w:val="00637271"/>
  </w:style>
  <w:style w:type="paragraph" w:customStyle="1" w:styleId="71CFCE5D36054E5EB8DC470E54D8F850">
    <w:name w:val="71CFCE5D36054E5EB8DC470E54D8F850"/>
    <w:rsid w:val="00637271"/>
  </w:style>
  <w:style w:type="paragraph" w:customStyle="1" w:styleId="963F63FB99A84D2A8C184CE2BB994538">
    <w:name w:val="963F63FB99A84D2A8C184CE2BB994538"/>
    <w:rsid w:val="00637271"/>
  </w:style>
  <w:style w:type="paragraph" w:customStyle="1" w:styleId="ADF1A6C717754A6E9BD06D9D9C338037">
    <w:name w:val="ADF1A6C717754A6E9BD06D9D9C338037"/>
    <w:rsid w:val="00637271"/>
  </w:style>
  <w:style w:type="paragraph" w:customStyle="1" w:styleId="5CDE85C7CB204208A912B67F6F066F89">
    <w:name w:val="5CDE85C7CB204208A912B67F6F066F89"/>
    <w:rsid w:val="00637271"/>
  </w:style>
  <w:style w:type="paragraph" w:customStyle="1" w:styleId="6F645942D0FC4B75B493A57C6B3FD16E">
    <w:name w:val="6F645942D0FC4B75B493A57C6B3FD16E"/>
    <w:rsid w:val="00637271"/>
  </w:style>
  <w:style w:type="paragraph" w:customStyle="1" w:styleId="2400125519A64D5CB66CF11C508895E6">
    <w:name w:val="2400125519A64D5CB66CF11C508895E6"/>
    <w:rsid w:val="00637271"/>
  </w:style>
  <w:style w:type="paragraph" w:customStyle="1" w:styleId="E5AD2D314971476A97D76AD4A2473C82">
    <w:name w:val="E5AD2D314971476A97D76AD4A2473C82"/>
    <w:rsid w:val="00637271"/>
  </w:style>
  <w:style w:type="paragraph" w:customStyle="1" w:styleId="E2F11328BBC94F3E9FBC2BCA7BE620C6">
    <w:name w:val="E2F11328BBC94F3E9FBC2BCA7BE620C6"/>
    <w:rsid w:val="00637271"/>
  </w:style>
  <w:style w:type="paragraph" w:customStyle="1" w:styleId="4B7715078FE54798BC96D1B74016384F">
    <w:name w:val="4B7715078FE54798BC96D1B74016384F"/>
    <w:rsid w:val="00637271"/>
  </w:style>
  <w:style w:type="paragraph" w:customStyle="1" w:styleId="D44EC35D0A4E47D09265B7F6D2AA10E2">
    <w:name w:val="D44EC35D0A4E47D09265B7F6D2AA10E2"/>
    <w:rsid w:val="00637271"/>
  </w:style>
  <w:style w:type="paragraph" w:customStyle="1" w:styleId="2EF2B3366E1949BC9C00A87F84BB06A2">
    <w:name w:val="2EF2B3366E1949BC9C00A87F84BB06A2"/>
    <w:rsid w:val="00637271"/>
  </w:style>
  <w:style w:type="paragraph" w:customStyle="1" w:styleId="E065CB7CA3894A969F3A0E1F96762229">
    <w:name w:val="E065CB7CA3894A969F3A0E1F96762229"/>
    <w:rsid w:val="00637271"/>
  </w:style>
  <w:style w:type="paragraph" w:customStyle="1" w:styleId="6513A85534214FA5963B74EC251C735B">
    <w:name w:val="6513A85534214FA5963B74EC251C735B"/>
    <w:rsid w:val="00637271"/>
  </w:style>
  <w:style w:type="paragraph" w:customStyle="1" w:styleId="48417FAAE7284FF19D47A5F8CEEF5746">
    <w:name w:val="48417FAAE7284FF19D47A5F8CEEF5746"/>
    <w:rsid w:val="00637271"/>
  </w:style>
  <w:style w:type="paragraph" w:customStyle="1" w:styleId="D86442430098480F9D86EE6CAD645A32">
    <w:name w:val="D86442430098480F9D86EE6CAD645A32"/>
    <w:rsid w:val="00637271"/>
  </w:style>
  <w:style w:type="paragraph" w:customStyle="1" w:styleId="DD789DD0AFD4494FABB431296826C600">
    <w:name w:val="DD789DD0AFD4494FABB431296826C600"/>
    <w:rsid w:val="00637271"/>
  </w:style>
  <w:style w:type="paragraph" w:customStyle="1" w:styleId="A73516F7FDDA456880CCBF929A42A39B">
    <w:name w:val="A73516F7FDDA456880CCBF929A42A39B"/>
    <w:rsid w:val="00637271"/>
  </w:style>
  <w:style w:type="paragraph" w:customStyle="1" w:styleId="F6BB7398C23B4EADA1EAA84D6F846E42">
    <w:name w:val="F6BB7398C23B4EADA1EAA84D6F846E42"/>
    <w:rsid w:val="00637271"/>
  </w:style>
  <w:style w:type="paragraph" w:customStyle="1" w:styleId="61E13C53A19948029593C9CC2D1FDD41">
    <w:name w:val="61E13C53A19948029593C9CC2D1FDD41"/>
    <w:rsid w:val="00637271"/>
  </w:style>
  <w:style w:type="paragraph" w:customStyle="1" w:styleId="5169A0F9E2E34C44ABC40CE5555040A1">
    <w:name w:val="5169A0F9E2E34C44ABC40CE5555040A1"/>
    <w:rsid w:val="00637271"/>
  </w:style>
  <w:style w:type="paragraph" w:customStyle="1" w:styleId="824509AF5C364C90BFF42CC7D01E1491">
    <w:name w:val="824509AF5C364C90BFF42CC7D01E1491"/>
    <w:rsid w:val="00637271"/>
  </w:style>
  <w:style w:type="paragraph" w:customStyle="1" w:styleId="C2B9CAFC7A6342A49821D4D834D46374">
    <w:name w:val="C2B9CAFC7A6342A49821D4D834D46374"/>
    <w:rsid w:val="00637271"/>
  </w:style>
  <w:style w:type="paragraph" w:customStyle="1" w:styleId="97CE7B6545E14030A0311A8EEAF14513">
    <w:name w:val="97CE7B6545E14030A0311A8EEAF14513"/>
    <w:rsid w:val="00637271"/>
  </w:style>
  <w:style w:type="paragraph" w:customStyle="1" w:styleId="A828504EEEB14572AA01A4F58E79B3F1">
    <w:name w:val="A828504EEEB14572AA01A4F58E79B3F1"/>
    <w:rsid w:val="00637271"/>
  </w:style>
  <w:style w:type="paragraph" w:customStyle="1" w:styleId="8F052AA8B9E145BEA834D5D651A7678F">
    <w:name w:val="8F052AA8B9E145BEA834D5D651A7678F"/>
    <w:rsid w:val="00637271"/>
  </w:style>
  <w:style w:type="paragraph" w:customStyle="1" w:styleId="5C87252DD76943FFA148C266A1638912">
    <w:name w:val="5C87252DD76943FFA148C266A1638912"/>
    <w:rsid w:val="00637271"/>
  </w:style>
  <w:style w:type="paragraph" w:customStyle="1" w:styleId="F48CC2A44C79497E9DAB585BCB7F20BD">
    <w:name w:val="F48CC2A44C79497E9DAB585BCB7F20BD"/>
    <w:rsid w:val="00637271"/>
  </w:style>
  <w:style w:type="paragraph" w:customStyle="1" w:styleId="69E2A988052D4B85B1CD947F5EAE07D6">
    <w:name w:val="69E2A988052D4B85B1CD947F5EAE07D6"/>
    <w:rsid w:val="00637271"/>
  </w:style>
  <w:style w:type="paragraph" w:customStyle="1" w:styleId="7C94268FE11A4EC095743BDDD20045E3">
    <w:name w:val="7C94268FE11A4EC095743BDDD20045E3"/>
    <w:rsid w:val="00637271"/>
  </w:style>
  <w:style w:type="paragraph" w:customStyle="1" w:styleId="78D3FC11B3D34F21AE7FB78EE51D2C76">
    <w:name w:val="78D3FC11B3D34F21AE7FB78EE51D2C76"/>
    <w:rsid w:val="00637271"/>
  </w:style>
  <w:style w:type="paragraph" w:customStyle="1" w:styleId="E7D1CF1AD5A947F193D6DC41B0207B62">
    <w:name w:val="E7D1CF1AD5A947F193D6DC41B0207B62"/>
    <w:rsid w:val="00637271"/>
  </w:style>
  <w:style w:type="paragraph" w:customStyle="1" w:styleId="C09F195E291141899A6BB74096CA6652">
    <w:name w:val="C09F195E291141899A6BB74096CA6652"/>
    <w:rsid w:val="00637271"/>
  </w:style>
  <w:style w:type="paragraph" w:customStyle="1" w:styleId="D22A6DDC62044FFCB671E86C78241FD8">
    <w:name w:val="D22A6DDC62044FFCB671E86C78241FD8"/>
    <w:rsid w:val="00637271"/>
  </w:style>
  <w:style w:type="paragraph" w:customStyle="1" w:styleId="25A435D13D754F8CBAC0C236C60C661B">
    <w:name w:val="25A435D13D754F8CBAC0C236C60C661B"/>
    <w:rsid w:val="00637271"/>
  </w:style>
  <w:style w:type="paragraph" w:customStyle="1" w:styleId="C2A199FA72C34E51A8B54F64B1B83A92">
    <w:name w:val="C2A199FA72C34E51A8B54F64B1B83A92"/>
    <w:rsid w:val="00637271"/>
  </w:style>
  <w:style w:type="paragraph" w:customStyle="1" w:styleId="70E28AE26371484795FFF7801355F18F">
    <w:name w:val="70E28AE26371484795FFF7801355F18F"/>
    <w:rsid w:val="00637271"/>
  </w:style>
  <w:style w:type="paragraph" w:customStyle="1" w:styleId="B7D2A6FF70D440678AE11067AEA5A10E">
    <w:name w:val="B7D2A6FF70D440678AE11067AEA5A10E"/>
    <w:rsid w:val="00637271"/>
  </w:style>
  <w:style w:type="paragraph" w:customStyle="1" w:styleId="42174249821044E8A2BC1850A0A87521">
    <w:name w:val="42174249821044E8A2BC1850A0A87521"/>
    <w:rsid w:val="00637271"/>
  </w:style>
  <w:style w:type="paragraph" w:customStyle="1" w:styleId="4E817FC7D1B446EFA70BDB944D542A0D">
    <w:name w:val="4E817FC7D1B446EFA70BDB944D542A0D"/>
    <w:rsid w:val="00637271"/>
  </w:style>
  <w:style w:type="paragraph" w:customStyle="1" w:styleId="DF8018DE126F4B858D304B1BB0C32026">
    <w:name w:val="DF8018DE126F4B858D304B1BB0C32026"/>
    <w:rsid w:val="00637271"/>
  </w:style>
  <w:style w:type="paragraph" w:customStyle="1" w:styleId="8E7A63440B3C478BA48E41EA63A5A4AF">
    <w:name w:val="8E7A63440B3C478BA48E41EA63A5A4AF"/>
    <w:rsid w:val="00637271"/>
  </w:style>
  <w:style w:type="paragraph" w:customStyle="1" w:styleId="776829636E8D474D9460ABA84AEA80BD">
    <w:name w:val="776829636E8D474D9460ABA84AEA80BD"/>
    <w:rsid w:val="00637271"/>
  </w:style>
  <w:style w:type="paragraph" w:customStyle="1" w:styleId="104281ED845C42D6AF6AB85DE03C7248">
    <w:name w:val="104281ED845C42D6AF6AB85DE03C7248"/>
    <w:rsid w:val="00637271"/>
  </w:style>
  <w:style w:type="paragraph" w:customStyle="1" w:styleId="0D2A282BE92A4BF0A85D26092BCEC2B8">
    <w:name w:val="0D2A282BE92A4BF0A85D26092BCEC2B8"/>
    <w:rsid w:val="00637271"/>
  </w:style>
  <w:style w:type="paragraph" w:customStyle="1" w:styleId="F9E1D18FE4904FD89DBCAE71671E5CAF">
    <w:name w:val="F9E1D18FE4904FD89DBCAE71671E5CAF"/>
    <w:rsid w:val="00637271"/>
  </w:style>
  <w:style w:type="paragraph" w:customStyle="1" w:styleId="65816F4D59684B0C82409FD759FB0B2D">
    <w:name w:val="65816F4D59684B0C82409FD759FB0B2D"/>
    <w:rsid w:val="00637271"/>
  </w:style>
  <w:style w:type="paragraph" w:customStyle="1" w:styleId="DAD3F4B06CD1407D85EDFEECC19155A2">
    <w:name w:val="DAD3F4B06CD1407D85EDFEECC19155A2"/>
    <w:rsid w:val="00637271"/>
  </w:style>
  <w:style w:type="paragraph" w:customStyle="1" w:styleId="6857A712B756481E999F9BEC1338DD52">
    <w:name w:val="6857A712B756481E999F9BEC1338DD52"/>
    <w:rsid w:val="00637271"/>
  </w:style>
  <w:style w:type="paragraph" w:customStyle="1" w:styleId="33459C7B87264E23AA9D64C6EEBF3D8C">
    <w:name w:val="33459C7B87264E23AA9D64C6EEBF3D8C"/>
    <w:rsid w:val="00637271"/>
  </w:style>
  <w:style w:type="paragraph" w:customStyle="1" w:styleId="A1EF7F8E304845469D0910493A40DF68">
    <w:name w:val="A1EF7F8E304845469D0910493A40DF68"/>
    <w:rsid w:val="00637271"/>
  </w:style>
  <w:style w:type="paragraph" w:customStyle="1" w:styleId="55830B1FF2FD47D5B3AE16AF6B8F5557">
    <w:name w:val="55830B1FF2FD47D5B3AE16AF6B8F5557"/>
    <w:rsid w:val="00637271"/>
  </w:style>
  <w:style w:type="paragraph" w:customStyle="1" w:styleId="71B66B81D30946E7897D0D54EA519DC2">
    <w:name w:val="71B66B81D30946E7897D0D54EA519DC2"/>
    <w:rsid w:val="00637271"/>
  </w:style>
  <w:style w:type="paragraph" w:customStyle="1" w:styleId="4512F7701C46410CABE901124382A2EB">
    <w:name w:val="4512F7701C46410CABE901124382A2EB"/>
    <w:rsid w:val="00637271"/>
  </w:style>
  <w:style w:type="paragraph" w:customStyle="1" w:styleId="2B253B3652CA40FEA7E873CFA03754EA">
    <w:name w:val="2B253B3652CA40FEA7E873CFA03754EA"/>
    <w:rsid w:val="00637271"/>
  </w:style>
  <w:style w:type="paragraph" w:customStyle="1" w:styleId="57A9CF12670848C1B0919EAF5FA4BFF9">
    <w:name w:val="57A9CF12670848C1B0919EAF5FA4BFF9"/>
    <w:rsid w:val="00637271"/>
  </w:style>
  <w:style w:type="paragraph" w:customStyle="1" w:styleId="5D0BD51354DF4C40BF20872DA9542079">
    <w:name w:val="5D0BD51354DF4C40BF20872DA9542079"/>
    <w:rsid w:val="00637271"/>
  </w:style>
  <w:style w:type="paragraph" w:customStyle="1" w:styleId="B1F21889B4F34721A4D66A2AA3E0551E">
    <w:name w:val="B1F21889B4F34721A4D66A2AA3E0551E"/>
    <w:rsid w:val="00637271"/>
  </w:style>
  <w:style w:type="paragraph" w:customStyle="1" w:styleId="7DAB352E059B46F4BE8EBAA2624151A0">
    <w:name w:val="7DAB352E059B46F4BE8EBAA2624151A0"/>
    <w:rsid w:val="00637271"/>
  </w:style>
  <w:style w:type="paragraph" w:customStyle="1" w:styleId="6064AEF197E949A187D8658DDD49CECE">
    <w:name w:val="6064AEF197E949A187D8658DDD49CECE"/>
    <w:rsid w:val="00637271"/>
  </w:style>
  <w:style w:type="paragraph" w:customStyle="1" w:styleId="F429F0F0B3B847139A4156806B05D174">
    <w:name w:val="F429F0F0B3B847139A4156806B05D174"/>
    <w:rsid w:val="00637271"/>
  </w:style>
  <w:style w:type="paragraph" w:customStyle="1" w:styleId="99216C7E2A87484DA626BF276DEE6553">
    <w:name w:val="99216C7E2A87484DA626BF276DEE6553"/>
    <w:rsid w:val="00637271"/>
  </w:style>
  <w:style w:type="paragraph" w:customStyle="1" w:styleId="D9CD3AE0C1A34BB18CBE580F4D0ECBA8">
    <w:name w:val="D9CD3AE0C1A34BB18CBE580F4D0ECBA8"/>
    <w:rsid w:val="00637271"/>
  </w:style>
  <w:style w:type="paragraph" w:customStyle="1" w:styleId="6F59AC19B6B942A580335333382F9B9B">
    <w:name w:val="6F59AC19B6B942A580335333382F9B9B"/>
    <w:rsid w:val="00637271"/>
  </w:style>
  <w:style w:type="paragraph" w:customStyle="1" w:styleId="BD5E4F9A7F214458BEF266E5E0EF5C18">
    <w:name w:val="BD5E4F9A7F214458BEF266E5E0EF5C18"/>
    <w:rsid w:val="00637271"/>
  </w:style>
  <w:style w:type="paragraph" w:customStyle="1" w:styleId="18674870AA2A4797B79661AD23945547">
    <w:name w:val="18674870AA2A4797B79661AD23945547"/>
    <w:rsid w:val="00637271"/>
  </w:style>
  <w:style w:type="paragraph" w:customStyle="1" w:styleId="5C5310F92425474DB9F58F7984E61CA0">
    <w:name w:val="5C5310F92425474DB9F58F7984E61CA0"/>
    <w:rsid w:val="00637271"/>
  </w:style>
  <w:style w:type="paragraph" w:customStyle="1" w:styleId="A8921BDC24B8483082515C9EAF5C5849">
    <w:name w:val="A8921BDC24B8483082515C9EAF5C5849"/>
    <w:rsid w:val="00637271"/>
  </w:style>
  <w:style w:type="paragraph" w:customStyle="1" w:styleId="AF280194162243AD9DD4CF2B9F8F2770">
    <w:name w:val="AF280194162243AD9DD4CF2B9F8F2770"/>
    <w:rsid w:val="00637271"/>
  </w:style>
  <w:style w:type="paragraph" w:customStyle="1" w:styleId="52E5F9DADB6A4089BEB070AE9CAC286B">
    <w:name w:val="52E5F9DADB6A4089BEB070AE9CAC286B"/>
    <w:rsid w:val="00637271"/>
  </w:style>
  <w:style w:type="paragraph" w:customStyle="1" w:styleId="3ACA389E5D914464AA8AD191B0319951">
    <w:name w:val="3ACA389E5D914464AA8AD191B0319951"/>
    <w:rsid w:val="00637271"/>
  </w:style>
  <w:style w:type="paragraph" w:customStyle="1" w:styleId="6E67EB447BC04B0DB10C2DFAD3DA5B68">
    <w:name w:val="6E67EB447BC04B0DB10C2DFAD3DA5B68"/>
    <w:rsid w:val="00637271"/>
  </w:style>
  <w:style w:type="paragraph" w:customStyle="1" w:styleId="D5B120271ED3433DA4C2531F74D4F7E5">
    <w:name w:val="D5B120271ED3433DA4C2531F74D4F7E5"/>
    <w:rsid w:val="00637271"/>
  </w:style>
  <w:style w:type="paragraph" w:customStyle="1" w:styleId="C2E74DBBC2574B4383D65097DB5D9093">
    <w:name w:val="C2E74DBBC2574B4383D65097DB5D9093"/>
    <w:rsid w:val="00637271"/>
  </w:style>
  <w:style w:type="paragraph" w:customStyle="1" w:styleId="D27F25B74038480491F30A9DC93C4142">
    <w:name w:val="D27F25B74038480491F30A9DC93C4142"/>
    <w:rsid w:val="00637271"/>
  </w:style>
  <w:style w:type="paragraph" w:customStyle="1" w:styleId="88BA73FD46614572B278843AC1A24B52">
    <w:name w:val="88BA73FD46614572B278843AC1A24B52"/>
    <w:rsid w:val="00637271"/>
  </w:style>
  <w:style w:type="paragraph" w:customStyle="1" w:styleId="1B403BA58DF24E42907F639A4DC58199">
    <w:name w:val="1B403BA58DF24E42907F639A4DC58199"/>
    <w:rsid w:val="00637271"/>
  </w:style>
  <w:style w:type="paragraph" w:customStyle="1" w:styleId="2D80D6B2DAD34315B570854FFD052D8E">
    <w:name w:val="2D80D6B2DAD34315B570854FFD052D8E"/>
    <w:rsid w:val="00637271"/>
  </w:style>
  <w:style w:type="paragraph" w:customStyle="1" w:styleId="7071847224094D359B39268A232F9B3B">
    <w:name w:val="7071847224094D359B39268A232F9B3B"/>
    <w:rsid w:val="00637271"/>
  </w:style>
  <w:style w:type="paragraph" w:customStyle="1" w:styleId="04A6B3BA0B724229B9197A120B622CD3">
    <w:name w:val="04A6B3BA0B724229B9197A120B622CD3"/>
    <w:rsid w:val="00637271"/>
  </w:style>
  <w:style w:type="paragraph" w:customStyle="1" w:styleId="608375AE725649AAAF98955DB02CA24B">
    <w:name w:val="608375AE725649AAAF98955DB02CA24B"/>
    <w:rsid w:val="00637271"/>
  </w:style>
  <w:style w:type="paragraph" w:customStyle="1" w:styleId="168094DDF44F4AC7B17227EDE703E186">
    <w:name w:val="168094DDF44F4AC7B17227EDE703E186"/>
    <w:rsid w:val="00637271"/>
  </w:style>
  <w:style w:type="paragraph" w:customStyle="1" w:styleId="FE43E902D1C84582BA90AE64605367A4">
    <w:name w:val="FE43E902D1C84582BA90AE64605367A4"/>
    <w:rsid w:val="00637271"/>
  </w:style>
  <w:style w:type="paragraph" w:customStyle="1" w:styleId="00C8D17E42224DC482B7E7B3BD6314B9">
    <w:name w:val="00C8D17E42224DC482B7E7B3BD6314B9"/>
    <w:rsid w:val="00637271"/>
  </w:style>
  <w:style w:type="paragraph" w:customStyle="1" w:styleId="5D8A0509B6D64C3F93E3D9327D61E90B">
    <w:name w:val="5D8A0509B6D64C3F93E3D9327D61E90B"/>
    <w:rsid w:val="00637271"/>
  </w:style>
  <w:style w:type="paragraph" w:customStyle="1" w:styleId="4DCD510C5BFB4426BE62D4F25F3738E8">
    <w:name w:val="4DCD510C5BFB4426BE62D4F25F3738E8"/>
    <w:rsid w:val="00637271"/>
  </w:style>
  <w:style w:type="paragraph" w:customStyle="1" w:styleId="1E96C67018CA41B4BC70B0A162F2B2CA">
    <w:name w:val="1E96C67018CA41B4BC70B0A162F2B2CA"/>
    <w:rsid w:val="00637271"/>
  </w:style>
  <w:style w:type="paragraph" w:customStyle="1" w:styleId="FD2C1F41A92946CCA5FFA3E6D1F31DFE">
    <w:name w:val="FD2C1F41A92946CCA5FFA3E6D1F31DFE"/>
    <w:rsid w:val="00637271"/>
  </w:style>
  <w:style w:type="paragraph" w:customStyle="1" w:styleId="88755D7FAB1340E5996E40768AE8D742">
    <w:name w:val="88755D7FAB1340E5996E40768AE8D742"/>
    <w:rsid w:val="00637271"/>
  </w:style>
  <w:style w:type="paragraph" w:customStyle="1" w:styleId="A2D7C3E4C2464F5E91AA8CC20DA1BC53">
    <w:name w:val="A2D7C3E4C2464F5E91AA8CC20DA1BC53"/>
    <w:rsid w:val="00637271"/>
  </w:style>
  <w:style w:type="paragraph" w:customStyle="1" w:styleId="7FB51E290A34423F8B23091BB98E2A53">
    <w:name w:val="7FB51E290A34423F8B23091BB98E2A53"/>
    <w:rsid w:val="00637271"/>
  </w:style>
  <w:style w:type="paragraph" w:customStyle="1" w:styleId="DFAD2FD620B34A12A29CDC734AA75CA7">
    <w:name w:val="DFAD2FD620B34A12A29CDC734AA75CA7"/>
    <w:rsid w:val="00637271"/>
  </w:style>
  <w:style w:type="paragraph" w:customStyle="1" w:styleId="68B27D35990A493CAEBF966F864F63FE">
    <w:name w:val="68B27D35990A493CAEBF966F864F63FE"/>
    <w:rsid w:val="00637271"/>
  </w:style>
  <w:style w:type="paragraph" w:customStyle="1" w:styleId="B28FA371DFAB4F918708ABC66039C7EE">
    <w:name w:val="B28FA371DFAB4F918708ABC66039C7EE"/>
    <w:rsid w:val="00637271"/>
  </w:style>
  <w:style w:type="paragraph" w:customStyle="1" w:styleId="BF835562CF3C45C6A93683C4E8215632">
    <w:name w:val="BF835562CF3C45C6A93683C4E8215632"/>
    <w:rsid w:val="00637271"/>
  </w:style>
  <w:style w:type="paragraph" w:customStyle="1" w:styleId="FFA29071C7654B96B566C7AE2A612FE2">
    <w:name w:val="FFA29071C7654B96B566C7AE2A612FE2"/>
    <w:rsid w:val="00637271"/>
  </w:style>
  <w:style w:type="paragraph" w:customStyle="1" w:styleId="C7B82A5AA5814DDE9CD56BF21A6513B4">
    <w:name w:val="C7B82A5AA5814DDE9CD56BF21A6513B4"/>
    <w:rsid w:val="00637271"/>
  </w:style>
  <w:style w:type="paragraph" w:customStyle="1" w:styleId="279D0F38CF194DBA8AE92C67145F91A1">
    <w:name w:val="279D0F38CF194DBA8AE92C67145F91A1"/>
    <w:rsid w:val="00637271"/>
  </w:style>
  <w:style w:type="paragraph" w:customStyle="1" w:styleId="F02064986A8A47C981ECF40B17C90581">
    <w:name w:val="F02064986A8A47C981ECF40B17C90581"/>
    <w:rsid w:val="00637271"/>
  </w:style>
  <w:style w:type="paragraph" w:customStyle="1" w:styleId="2A4944A643DC4F03B11F23974D47A804">
    <w:name w:val="2A4944A643DC4F03B11F23974D47A804"/>
    <w:rsid w:val="00637271"/>
  </w:style>
  <w:style w:type="paragraph" w:customStyle="1" w:styleId="118B49FBE4BF4C648326A7176BC02BC5">
    <w:name w:val="118B49FBE4BF4C648326A7176BC02BC5"/>
    <w:rsid w:val="00637271"/>
  </w:style>
  <w:style w:type="paragraph" w:customStyle="1" w:styleId="134A173BE611417091B219694D85B842">
    <w:name w:val="134A173BE611417091B219694D85B842"/>
    <w:rsid w:val="00637271"/>
  </w:style>
  <w:style w:type="paragraph" w:customStyle="1" w:styleId="3FCABC724252403FBF65670DFC0EF17D">
    <w:name w:val="3FCABC724252403FBF65670DFC0EF17D"/>
    <w:rsid w:val="00637271"/>
  </w:style>
  <w:style w:type="paragraph" w:customStyle="1" w:styleId="8CCC1A7C17D2451D8EBADB0064CF963A">
    <w:name w:val="8CCC1A7C17D2451D8EBADB0064CF963A"/>
    <w:rsid w:val="00637271"/>
  </w:style>
  <w:style w:type="paragraph" w:customStyle="1" w:styleId="115F1FE6D22745B6A921F6C919732A15">
    <w:name w:val="115F1FE6D22745B6A921F6C919732A15"/>
    <w:rsid w:val="00637271"/>
  </w:style>
  <w:style w:type="paragraph" w:customStyle="1" w:styleId="05B4533558FE4AB5AB62CCFDEF5BEEA7">
    <w:name w:val="05B4533558FE4AB5AB62CCFDEF5BEEA7"/>
    <w:rsid w:val="00637271"/>
  </w:style>
  <w:style w:type="paragraph" w:customStyle="1" w:styleId="2251713758564C129F7C46A36272AEA0">
    <w:name w:val="2251713758564C129F7C46A36272AEA0"/>
    <w:rsid w:val="00637271"/>
  </w:style>
  <w:style w:type="paragraph" w:customStyle="1" w:styleId="CC2CBE1C8EEF4F18B428229D8A626BF4">
    <w:name w:val="CC2CBE1C8EEF4F18B428229D8A626BF4"/>
    <w:rsid w:val="00637271"/>
  </w:style>
  <w:style w:type="paragraph" w:customStyle="1" w:styleId="3A57DD1E4B8B4FBAB7B80D05F1BA31DF">
    <w:name w:val="3A57DD1E4B8B4FBAB7B80D05F1BA31DF"/>
    <w:rsid w:val="00637271"/>
  </w:style>
  <w:style w:type="paragraph" w:customStyle="1" w:styleId="035AB46C239B4E3CB23257C271EB73D3">
    <w:name w:val="035AB46C239B4E3CB23257C271EB73D3"/>
    <w:rsid w:val="00637271"/>
  </w:style>
  <w:style w:type="paragraph" w:customStyle="1" w:styleId="ED97531C1C9D48418190E1C283587967">
    <w:name w:val="ED97531C1C9D48418190E1C283587967"/>
    <w:rsid w:val="00637271"/>
  </w:style>
  <w:style w:type="paragraph" w:customStyle="1" w:styleId="0374B04A8DC24F7CB7846EA033CDDC57">
    <w:name w:val="0374B04A8DC24F7CB7846EA033CDDC57"/>
    <w:rsid w:val="00637271"/>
  </w:style>
  <w:style w:type="paragraph" w:customStyle="1" w:styleId="7FA24FB5BD6940EDB9FE3B1EAA74785D">
    <w:name w:val="7FA24FB5BD6940EDB9FE3B1EAA74785D"/>
    <w:rsid w:val="00637271"/>
  </w:style>
  <w:style w:type="paragraph" w:customStyle="1" w:styleId="B8D6C219C7E741DE9A93138063E12F3F">
    <w:name w:val="B8D6C219C7E741DE9A93138063E12F3F"/>
    <w:rsid w:val="00637271"/>
  </w:style>
  <w:style w:type="paragraph" w:customStyle="1" w:styleId="8730C66FF76247888B21DAEF4E341A14">
    <w:name w:val="8730C66FF76247888B21DAEF4E341A14"/>
    <w:rsid w:val="00637271"/>
  </w:style>
  <w:style w:type="paragraph" w:customStyle="1" w:styleId="68D830D293FE44DEBA9221AF7FA26D45">
    <w:name w:val="68D830D293FE44DEBA9221AF7FA26D45"/>
    <w:rsid w:val="00637271"/>
  </w:style>
  <w:style w:type="paragraph" w:customStyle="1" w:styleId="5F44C5418BF54475921292DFCE727A73">
    <w:name w:val="5F44C5418BF54475921292DFCE727A73"/>
    <w:rsid w:val="00637271"/>
  </w:style>
  <w:style w:type="paragraph" w:customStyle="1" w:styleId="E28C1610D4A24212907CCCB90BFBFA9D">
    <w:name w:val="E28C1610D4A24212907CCCB90BFBFA9D"/>
    <w:rsid w:val="00637271"/>
  </w:style>
  <w:style w:type="paragraph" w:customStyle="1" w:styleId="F6B8A77FC5724F01A9C20FFD01B1F451">
    <w:name w:val="F6B8A77FC5724F01A9C20FFD01B1F451"/>
    <w:rsid w:val="00637271"/>
  </w:style>
  <w:style w:type="paragraph" w:customStyle="1" w:styleId="8B5E7DA5DE0F4AAF99162EAC7EEB233B">
    <w:name w:val="8B5E7DA5DE0F4AAF99162EAC7EEB233B"/>
    <w:rsid w:val="00637271"/>
  </w:style>
  <w:style w:type="paragraph" w:customStyle="1" w:styleId="A2883A4F237941BE9FF07C5CC7DC0E4F">
    <w:name w:val="A2883A4F237941BE9FF07C5CC7DC0E4F"/>
    <w:rsid w:val="00637271"/>
  </w:style>
  <w:style w:type="paragraph" w:customStyle="1" w:styleId="9E9F0568A31A4C4B844B338E5885061C">
    <w:name w:val="9E9F0568A31A4C4B844B338E5885061C"/>
    <w:rsid w:val="00637271"/>
  </w:style>
  <w:style w:type="paragraph" w:customStyle="1" w:styleId="2FB130573A3B4D1589408515A156A903">
    <w:name w:val="2FB130573A3B4D1589408515A156A903"/>
    <w:rsid w:val="00637271"/>
  </w:style>
  <w:style w:type="paragraph" w:customStyle="1" w:styleId="39E02A40FAA94A84BC7A57E704BE414E">
    <w:name w:val="39E02A40FAA94A84BC7A57E704BE414E"/>
    <w:rsid w:val="00637271"/>
  </w:style>
  <w:style w:type="paragraph" w:customStyle="1" w:styleId="84BF083B50F941378CF865745E0FEB8A">
    <w:name w:val="84BF083B50F941378CF865745E0FEB8A"/>
    <w:rsid w:val="00637271"/>
  </w:style>
  <w:style w:type="paragraph" w:customStyle="1" w:styleId="0DF02476E3084E5FBD89A7050C47EAAD">
    <w:name w:val="0DF02476E3084E5FBD89A7050C47EAAD"/>
    <w:rsid w:val="00637271"/>
  </w:style>
  <w:style w:type="paragraph" w:customStyle="1" w:styleId="2F313CA638FD4A14BC9D5483D40E19DB">
    <w:name w:val="2F313CA638FD4A14BC9D5483D40E19DB"/>
    <w:rsid w:val="00637271"/>
  </w:style>
  <w:style w:type="paragraph" w:customStyle="1" w:styleId="2C4C248111BB4706A6D6C40A981EDA6E">
    <w:name w:val="2C4C248111BB4706A6D6C40A981EDA6E"/>
    <w:rsid w:val="00637271"/>
  </w:style>
  <w:style w:type="paragraph" w:customStyle="1" w:styleId="8072DD2502954DB38E9F28DA3831F4CD">
    <w:name w:val="8072DD2502954DB38E9F28DA3831F4CD"/>
    <w:rsid w:val="00637271"/>
  </w:style>
  <w:style w:type="paragraph" w:customStyle="1" w:styleId="BFC85E8BF14748019618E4E67E1F4D1A">
    <w:name w:val="BFC85E8BF14748019618E4E67E1F4D1A"/>
    <w:rsid w:val="00637271"/>
  </w:style>
  <w:style w:type="paragraph" w:customStyle="1" w:styleId="B964E0F54C9A4939A2A703516DE7E3E0">
    <w:name w:val="B964E0F54C9A4939A2A703516DE7E3E0"/>
    <w:rsid w:val="00637271"/>
  </w:style>
  <w:style w:type="paragraph" w:customStyle="1" w:styleId="00471072641742A0AFB6066F9BA210EE">
    <w:name w:val="00471072641742A0AFB6066F9BA210EE"/>
    <w:rsid w:val="00637271"/>
  </w:style>
  <w:style w:type="paragraph" w:customStyle="1" w:styleId="CE7BF26708CC458EA9D7A2AC01032795">
    <w:name w:val="CE7BF26708CC458EA9D7A2AC01032795"/>
    <w:rsid w:val="00637271"/>
  </w:style>
  <w:style w:type="paragraph" w:customStyle="1" w:styleId="E08DE9229B734DEDB6FB530DCFED55E4">
    <w:name w:val="E08DE9229B734DEDB6FB530DCFED55E4"/>
    <w:rsid w:val="00637271"/>
  </w:style>
  <w:style w:type="paragraph" w:customStyle="1" w:styleId="26F6C47769B74C8EBF2A452B3F50C92F">
    <w:name w:val="26F6C47769B74C8EBF2A452B3F50C92F"/>
    <w:rsid w:val="00637271"/>
  </w:style>
  <w:style w:type="paragraph" w:customStyle="1" w:styleId="ED70DD0A5C1C4A2998B4C6F0990F9017">
    <w:name w:val="ED70DD0A5C1C4A2998B4C6F0990F9017"/>
    <w:rsid w:val="00637271"/>
  </w:style>
  <w:style w:type="paragraph" w:customStyle="1" w:styleId="412B0E2F3636463DA3888BDBDB4CAE05">
    <w:name w:val="412B0E2F3636463DA3888BDBDB4CAE05"/>
    <w:rsid w:val="00637271"/>
  </w:style>
  <w:style w:type="paragraph" w:customStyle="1" w:styleId="881E19E3363B49A18AD475E6DA2DDF3C">
    <w:name w:val="881E19E3363B49A18AD475E6DA2DDF3C"/>
    <w:rsid w:val="00637271"/>
  </w:style>
  <w:style w:type="paragraph" w:customStyle="1" w:styleId="CF63BC21F44343FEABB235867CB30FC8">
    <w:name w:val="CF63BC21F44343FEABB235867CB30FC8"/>
    <w:rsid w:val="00637271"/>
  </w:style>
  <w:style w:type="paragraph" w:customStyle="1" w:styleId="B5C6E13360634AD19FD4D4381BFD8FC2">
    <w:name w:val="B5C6E13360634AD19FD4D4381BFD8FC2"/>
    <w:rsid w:val="00637271"/>
  </w:style>
  <w:style w:type="paragraph" w:customStyle="1" w:styleId="289A6AA4BD4441548AD7981FFA59A63B">
    <w:name w:val="289A6AA4BD4441548AD7981FFA59A63B"/>
    <w:rsid w:val="00637271"/>
  </w:style>
  <w:style w:type="paragraph" w:customStyle="1" w:styleId="6550EBDDF2FA49B9837F0B5FD0F82175">
    <w:name w:val="6550EBDDF2FA49B9837F0B5FD0F82175"/>
    <w:rsid w:val="00637271"/>
  </w:style>
  <w:style w:type="paragraph" w:customStyle="1" w:styleId="9E0890441B0B4E3786A54B668720FA2E">
    <w:name w:val="9E0890441B0B4E3786A54B668720FA2E"/>
    <w:rsid w:val="00637271"/>
  </w:style>
  <w:style w:type="paragraph" w:customStyle="1" w:styleId="E467A09FCCCD4FF185BE1A0F731A2696">
    <w:name w:val="E467A09FCCCD4FF185BE1A0F731A2696"/>
    <w:rsid w:val="00637271"/>
  </w:style>
  <w:style w:type="paragraph" w:customStyle="1" w:styleId="63EB377FB7D6434AA6ABD64E97F30384">
    <w:name w:val="63EB377FB7D6434AA6ABD64E97F30384"/>
    <w:rsid w:val="00637271"/>
  </w:style>
  <w:style w:type="paragraph" w:customStyle="1" w:styleId="CC0E73794C484B399F2217FB146AEE8E">
    <w:name w:val="CC0E73794C484B399F2217FB146AEE8E"/>
    <w:rsid w:val="00637271"/>
  </w:style>
  <w:style w:type="paragraph" w:customStyle="1" w:styleId="61F1E410AC7A46A097AB118AE6FB97C1">
    <w:name w:val="61F1E410AC7A46A097AB118AE6FB97C1"/>
    <w:rsid w:val="00637271"/>
  </w:style>
  <w:style w:type="paragraph" w:customStyle="1" w:styleId="17C05963C34A4CBC970647B1868A1B5A">
    <w:name w:val="17C05963C34A4CBC970647B1868A1B5A"/>
    <w:rsid w:val="00637271"/>
  </w:style>
  <w:style w:type="paragraph" w:customStyle="1" w:styleId="A8D543455E8048C5B767B623C9D16D38">
    <w:name w:val="A8D543455E8048C5B767B623C9D16D38"/>
    <w:rsid w:val="00637271"/>
  </w:style>
  <w:style w:type="paragraph" w:customStyle="1" w:styleId="9A600CD9C0BE4D42B46ADEDECB17FACF">
    <w:name w:val="9A600CD9C0BE4D42B46ADEDECB17FACF"/>
    <w:rsid w:val="00637271"/>
  </w:style>
  <w:style w:type="paragraph" w:customStyle="1" w:styleId="B51D7480E63540DFAD7CCEF765CB6412">
    <w:name w:val="B51D7480E63540DFAD7CCEF765CB6412"/>
    <w:rsid w:val="00637271"/>
  </w:style>
  <w:style w:type="paragraph" w:customStyle="1" w:styleId="D576DEAC59C142DDABC0D3590B346035">
    <w:name w:val="D576DEAC59C142DDABC0D3590B346035"/>
    <w:rsid w:val="00637271"/>
  </w:style>
  <w:style w:type="paragraph" w:customStyle="1" w:styleId="1202A6569D5E42FAA35F97D1292C7DAA">
    <w:name w:val="1202A6569D5E42FAA35F97D1292C7DAA"/>
    <w:rsid w:val="00637271"/>
  </w:style>
  <w:style w:type="paragraph" w:customStyle="1" w:styleId="E1C04AA4A5E04123B5EE29DFB5DB678D">
    <w:name w:val="E1C04AA4A5E04123B5EE29DFB5DB678D"/>
    <w:rsid w:val="00637271"/>
  </w:style>
  <w:style w:type="paragraph" w:customStyle="1" w:styleId="089A8174F3BC4516BCB3BEF2D1BB7D4C">
    <w:name w:val="089A8174F3BC4516BCB3BEF2D1BB7D4C"/>
    <w:rsid w:val="00637271"/>
  </w:style>
  <w:style w:type="paragraph" w:customStyle="1" w:styleId="D800226C68B0459786D665304D630139">
    <w:name w:val="D800226C68B0459786D665304D630139"/>
    <w:rsid w:val="00637271"/>
  </w:style>
  <w:style w:type="paragraph" w:customStyle="1" w:styleId="BB31FE5BDDB54302B031D23A553DB061">
    <w:name w:val="BB31FE5BDDB54302B031D23A553DB061"/>
    <w:rsid w:val="00637271"/>
  </w:style>
  <w:style w:type="paragraph" w:customStyle="1" w:styleId="BA56229050B543DC83BC35E149FA123C">
    <w:name w:val="BA56229050B543DC83BC35E149FA123C"/>
    <w:rsid w:val="00637271"/>
  </w:style>
  <w:style w:type="paragraph" w:customStyle="1" w:styleId="BCFFEF32A6AD4E85AB0E7CC7947B1AA1">
    <w:name w:val="BCFFEF32A6AD4E85AB0E7CC7947B1AA1"/>
    <w:rsid w:val="00637271"/>
  </w:style>
  <w:style w:type="paragraph" w:customStyle="1" w:styleId="9798F4D4BFEF4FC29B3D8E35774BEBDE">
    <w:name w:val="9798F4D4BFEF4FC29B3D8E35774BEBDE"/>
    <w:rsid w:val="00637271"/>
  </w:style>
  <w:style w:type="paragraph" w:customStyle="1" w:styleId="85B6F88189784AAC99F1E23E1A047788">
    <w:name w:val="85B6F88189784AAC99F1E23E1A047788"/>
    <w:rsid w:val="00637271"/>
  </w:style>
  <w:style w:type="paragraph" w:customStyle="1" w:styleId="17E3157508D44D36A68E3320E87968ED">
    <w:name w:val="17E3157508D44D36A68E3320E87968ED"/>
    <w:rsid w:val="00637271"/>
  </w:style>
  <w:style w:type="paragraph" w:customStyle="1" w:styleId="4F61E78621E14247B8930A10C53E87D8">
    <w:name w:val="4F61E78621E14247B8930A10C53E87D8"/>
    <w:rsid w:val="00637271"/>
  </w:style>
  <w:style w:type="paragraph" w:customStyle="1" w:styleId="06CDCCDCCBE2480AB775A77DC9F890E6">
    <w:name w:val="06CDCCDCCBE2480AB775A77DC9F890E6"/>
    <w:rsid w:val="00637271"/>
  </w:style>
  <w:style w:type="paragraph" w:customStyle="1" w:styleId="AB5E0060D7C94BCD8EDEBBD4BA00B8DA">
    <w:name w:val="AB5E0060D7C94BCD8EDEBBD4BA00B8DA"/>
    <w:rsid w:val="00637271"/>
  </w:style>
  <w:style w:type="paragraph" w:customStyle="1" w:styleId="BFE64806121F400CA13CB128DD90DBBA">
    <w:name w:val="BFE64806121F400CA13CB128DD90DBBA"/>
    <w:rsid w:val="00637271"/>
  </w:style>
  <w:style w:type="paragraph" w:customStyle="1" w:styleId="29AF4C44A9A84A579D04E1B10B2F69DD">
    <w:name w:val="29AF4C44A9A84A579D04E1B10B2F69DD"/>
    <w:rsid w:val="00637271"/>
  </w:style>
  <w:style w:type="paragraph" w:customStyle="1" w:styleId="9F14B61956234711A2F2C91ABBF3EA83">
    <w:name w:val="9F14B61956234711A2F2C91ABBF3EA83"/>
    <w:rsid w:val="00637271"/>
  </w:style>
  <w:style w:type="paragraph" w:customStyle="1" w:styleId="C604D72898354FCB9506247D67AEAEC2">
    <w:name w:val="C604D72898354FCB9506247D67AEAEC2"/>
    <w:rsid w:val="00637271"/>
  </w:style>
  <w:style w:type="paragraph" w:customStyle="1" w:styleId="9B5D5DD04C7C4494A010C23CB95806B4">
    <w:name w:val="9B5D5DD04C7C4494A010C23CB95806B4"/>
    <w:rsid w:val="00637271"/>
  </w:style>
  <w:style w:type="paragraph" w:customStyle="1" w:styleId="99C0FB12644E47CEBD286EC6C8A173E5">
    <w:name w:val="99C0FB12644E47CEBD286EC6C8A173E5"/>
    <w:rsid w:val="00637271"/>
  </w:style>
  <w:style w:type="paragraph" w:customStyle="1" w:styleId="89893D6E0CB3498C8E79986760A5E6DB">
    <w:name w:val="89893D6E0CB3498C8E79986760A5E6DB"/>
    <w:rsid w:val="00637271"/>
  </w:style>
  <w:style w:type="paragraph" w:customStyle="1" w:styleId="4ACC76A5778348D2BCF4FC5F1A5454B6">
    <w:name w:val="4ACC76A5778348D2BCF4FC5F1A5454B6"/>
    <w:rsid w:val="00637271"/>
  </w:style>
  <w:style w:type="paragraph" w:customStyle="1" w:styleId="6A14408568ED441CADD8E541C8E02237">
    <w:name w:val="6A14408568ED441CADD8E541C8E02237"/>
    <w:rsid w:val="00637271"/>
  </w:style>
  <w:style w:type="paragraph" w:customStyle="1" w:styleId="E86AD54CEF694EA1A85D72C0E24CFA56">
    <w:name w:val="E86AD54CEF694EA1A85D72C0E24CFA56"/>
    <w:rsid w:val="00637271"/>
  </w:style>
  <w:style w:type="paragraph" w:customStyle="1" w:styleId="3D5F08E859E549B79574EDE60449DEC6">
    <w:name w:val="3D5F08E859E549B79574EDE60449DEC6"/>
    <w:rsid w:val="00637271"/>
  </w:style>
  <w:style w:type="paragraph" w:customStyle="1" w:styleId="3F9A1848DC6C4E1EA1DB98397CDD2309">
    <w:name w:val="3F9A1848DC6C4E1EA1DB98397CDD2309"/>
    <w:rsid w:val="00637271"/>
  </w:style>
  <w:style w:type="paragraph" w:customStyle="1" w:styleId="E41038453247410EBA6969FDB4370A25">
    <w:name w:val="E41038453247410EBA6969FDB4370A25"/>
    <w:rsid w:val="00637271"/>
  </w:style>
  <w:style w:type="paragraph" w:customStyle="1" w:styleId="A0AF54AFF8264369AC26205627F802B6">
    <w:name w:val="A0AF54AFF8264369AC26205627F802B6"/>
    <w:rsid w:val="00637271"/>
  </w:style>
  <w:style w:type="paragraph" w:customStyle="1" w:styleId="21E9BCCAC31E4E868C0B9FCC6FE7843A">
    <w:name w:val="21E9BCCAC31E4E868C0B9FCC6FE7843A"/>
    <w:rsid w:val="00637271"/>
  </w:style>
  <w:style w:type="paragraph" w:customStyle="1" w:styleId="ACBF4DCD58B74D7A8896369ED067D0E7">
    <w:name w:val="ACBF4DCD58B74D7A8896369ED067D0E7"/>
    <w:rsid w:val="00637271"/>
  </w:style>
  <w:style w:type="paragraph" w:customStyle="1" w:styleId="F7E0E1082C4E48E3A84DDD1A903AE78D">
    <w:name w:val="F7E0E1082C4E48E3A84DDD1A903AE78D"/>
    <w:rsid w:val="00637271"/>
  </w:style>
  <w:style w:type="paragraph" w:customStyle="1" w:styleId="DC1E3A1813B14083A1C892F5C8FF0859">
    <w:name w:val="DC1E3A1813B14083A1C892F5C8FF0859"/>
    <w:rsid w:val="00637271"/>
  </w:style>
  <w:style w:type="paragraph" w:customStyle="1" w:styleId="C282F69D821D4DDF8CAF354B573EBA43">
    <w:name w:val="C282F69D821D4DDF8CAF354B573EBA43"/>
    <w:rsid w:val="00637271"/>
  </w:style>
  <w:style w:type="paragraph" w:customStyle="1" w:styleId="A3EF52A9CD2D490E8B5E42C6A78A2B04">
    <w:name w:val="A3EF52A9CD2D490E8B5E42C6A78A2B04"/>
    <w:rsid w:val="00637271"/>
  </w:style>
  <w:style w:type="paragraph" w:customStyle="1" w:styleId="AF9A5E94FBC1453685814FAB334256CC">
    <w:name w:val="AF9A5E94FBC1453685814FAB334256CC"/>
    <w:rsid w:val="00637271"/>
  </w:style>
  <w:style w:type="paragraph" w:customStyle="1" w:styleId="66FB52F30A554172A4F68132BA5B025A">
    <w:name w:val="66FB52F30A554172A4F68132BA5B025A"/>
    <w:rsid w:val="00637271"/>
  </w:style>
  <w:style w:type="paragraph" w:customStyle="1" w:styleId="D620DAD15F38478FBF145A6190815579">
    <w:name w:val="D620DAD15F38478FBF145A6190815579"/>
    <w:rsid w:val="00637271"/>
  </w:style>
  <w:style w:type="paragraph" w:customStyle="1" w:styleId="0BA7590B77074175BC9B3D14A8820FA4">
    <w:name w:val="0BA7590B77074175BC9B3D14A8820FA4"/>
    <w:rsid w:val="00637271"/>
  </w:style>
  <w:style w:type="paragraph" w:customStyle="1" w:styleId="103B9EA723A54ACCA9FE27456E9F1D50">
    <w:name w:val="103B9EA723A54ACCA9FE27456E9F1D50"/>
    <w:rsid w:val="00637271"/>
  </w:style>
  <w:style w:type="paragraph" w:customStyle="1" w:styleId="F43C574E7FC941229D27FA585BD49CFB">
    <w:name w:val="F43C574E7FC941229D27FA585BD49CFB"/>
    <w:rsid w:val="00637271"/>
  </w:style>
  <w:style w:type="paragraph" w:customStyle="1" w:styleId="80DFA2CE554841F49DCFB1EB8621D85D">
    <w:name w:val="80DFA2CE554841F49DCFB1EB8621D85D"/>
    <w:rsid w:val="00637271"/>
  </w:style>
  <w:style w:type="paragraph" w:customStyle="1" w:styleId="AC2540E2440341349A40EE7C0175A855">
    <w:name w:val="AC2540E2440341349A40EE7C0175A855"/>
    <w:rsid w:val="00637271"/>
  </w:style>
  <w:style w:type="paragraph" w:customStyle="1" w:styleId="CB0B46DF67634333BAAF7CEFB94D9900">
    <w:name w:val="CB0B46DF67634333BAAF7CEFB94D9900"/>
    <w:rsid w:val="00637271"/>
  </w:style>
  <w:style w:type="paragraph" w:customStyle="1" w:styleId="71E0AA5C86F340FF844822E24FC10737">
    <w:name w:val="71E0AA5C86F340FF844822E24FC10737"/>
    <w:rsid w:val="00637271"/>
  </w:style>
  <w:style w:type="paragraph" w:customStyle="1" w:styleId="AAC6D129A96640CDBA6A583FC5B19AD0">
    <w:name w:val="AAC6D129A96640CDBA6A583FC5B19AD0"/>
    <w:rsid w:val="00637271"/>
  </w:style>
  <w:style w:type="paragraph" w:customStyle="1" w:styleId="F6F6F6CF34A5486C8406BA955D8AE600">
    <w:name w:val="F6F6F6CF34A5486C8406BA955D8AE600"/>
    <w:rsid w:val="00637271"/>
  </w:style>
  <w:style w:type="paragraph" w:customStyle="1" w:styleId="AA55B9BED45D44B8BC6FC6F7962D7F7D">
    <w:name w:val="AA55B9BED45D44B8BC6FC6F7962D7F7D"/>
    <w:rsid w:val="00637271"/>
  </w:style>
  <w:style w:type="paragraph" w:customStyle="1" w:styleId="EA50198808D64888AFA21D142118DA67">
    <w:name w:val="EA50198808D64888AFA21D142118DA67"/>
    <w:rsid w:val="00637271"/>
  </w:style>
  <w:style w:type="paragraph" w:customStyle="1" w:styleId="E0C7F46D002145DABC7CC3667EC42AC0">
    <w:name w:val="E0C7F46D002145DABC7CC3667EC42AC0"/>
    <w:rsid w:val="00637271"/>
  </w:style>
  <w:style w:type="paragraph" w:customStyle="1" w:styleId="ADEC38C4F2FE40F4AFABCFE85F7C42AB">
    <w:name w:val="ADEC38C4F2FE40F4AFABCFE85F7C42AB"/>
    <w:rsid w:val="00637271"/>
  </w:style>
  <w:style w:type="paragraph" w:customStyle="1" w:styleId="DA0D633205ED4587B158D50A361C44A9">
    <w:name w:val="DA0D633205ED4587B158D50A361C44A9"/>
    <w:rsid w:val="00637271"/>
  </w:style>
  <w:style w:type="paragraph" w:customStyle="1" w:styleId="F2D0B9AB01354EE782475388CB07FCF4">
    <w:name w:val="F2D0B9AB01354EE782475388CB07FCF4"/>
    <w:rsid w:val="00637271"/>
  </w:style>
  <w:style w:type="paragraph" w:customStyle="1" w:styleId="E0C5F22A13AF4929B538E4FDB3EFF962">
    <w:name w:val="E0C5F22A13AF4929B538E4FDB3EFF962"/>
    <w:rsid w:val="00637271"/>
  </w:style>
  <w:style w:type="paragraph" w:customStyle="1" w:styleId="B30D030C7EDC482A9B785E17A6640E2E">
    <w:name w:val="B30D030C7EDC482A9B785E17A6640E2E"/>
    <w:rsid w:val="00637271"/>
  </w:style>
  <w:style w:type="paragraph" w:customStyle="1" w:styleId="988995CA07164CAE849BF61E785F80F5">
    <w:name w:val="988995CA07164CAE849BF61E785F80F5"/>
    <w:rsid w:val="00637271"/>
  </w:style>
  <w:style w:type="paragraph" w:customStyle="1" w:styleId="09C35ED166514C95BF261712BA783EE3">
    <w:name w:val="09C35ED166514C95BF261712BA783EE3"/>
    <w:rsid w:val="00637271"/>
  </w:style>
  <w:style w:type="paragraph" w:customStyle="1" w:styleId="AB9B812F9B6B41B788C3B220DF02DD07">
    <w:name w:val="AB9B812F9B6B41B788C3B220DF02DD07"/>
    <w:rsid w:val="00637271"/>
  </w:style>
  <w:style w:type="paragraph" w:customStyle="1" w:styleId="87C00F248E2C4649B296B38913079625">
    <w:name w:val="87C00F248E2C4649B296B38913079625"/>
    <w:rsid w:val="00637271"/>
  </w:style>
  <w:style w:type="paragraph" w:customStyle="1" w:styleId="C87BFDBF32A7440D8B9FBBBC7CC165DF">
    <w:name w:val="C87BFDBF32A7440D8B9FBBBC7CC165DF"/>
    <w:rsid w:val="00637271"/>
  </w:style>
  <w:style w:type="paragraph" w:customStyle="1" w:styleId="5C2789E2101049E5BAD344B9C4A5A7FA">
    <w:name w:val="5C2789E2101049E5BAD344B9C4A5A7FA"/>
    <w:rsid w:val="00637271"/>
  </w:style>
  <w:style w:type="paragraph" w:customStyle="1" w:styleId="6B174CE1DE5F4E0982905B28AF8626B1">
    <w:name w:val="6B174CE1DE5F4E0982905B28AF8626B1"/>
    <w:rsid w:val="00637271"/>
  </w:style>
  <w:style w:type="paragraph" w:customStyle="1" w:styleId="D5C7082198F7483A91F885324155C435">
    <w:name w:val="D5C7082198F7483A91F885324155C435"/>
    <w:rsid w:val="00637271"/>
  </w:style>
  <w:style w:type="paragraph" w:customStyle="1" w:styleId="42DEDB7B3C174801AA02AB5C603CD855">
    <w:name w:val="42DEDB7B3C174801AA02AB5C603CD855"/>
    <w:rsid w:val="00637271"/>
  </w:style>
  <w:style w:type="paragraph" w:customStyle="1" w:styleId="E51199F770FF40549176584FA73D0776">
    <w:name w:val="E51199F770FF40549176584FA73D0776"/>
    <w:rsid w:val="00637271"/>
  </w:style>
  <w:style w:type="paragraph" w:customStyle="1" w:styleId="5B0D65D4D03441B084FFD996C1E85725">
    <w:name w:val="5B0D65D4D03441B084FFD996C1E85725"/>
    <w:rsid w:val="00637271"/>
  </w:style>
  <w:style w:type="paragraph" w:customStyle="1" w:styleId="404A3C67BA1E46D396554989CEE56BE2">
    <w:name w:val="404A3C67BA1E46D396554989CEE56BE2"/>
    <w:rsid w:val="00637271"/>
  </w:style>
  <w:style w:type="paragraph" w:customStyle="1" w:styleId="11BCC7AB37524BB4A234677CEC9A3913">
    <w:name w:val="11BCC7AB37524BB4A234677CEC9A3913"/>
    <w:rsid w:val="00637271"/>
  </w:style>
  <w:style w:type="paragraph" w:customStyle="1" w:styleId="C24E98051D424B31994B2B0358DBCB20">
    <w:name w:val="C24E98051D424B31994B2B0358DBCB20"/>
    <w:rsid w:val="00637271"/>
  </w:style>
  <w:style w:type="paragraph" w:customStyle="1" w:styleId="89D84C30A2D44841AE1C7A631D66A6AA">
    <w:name w:val="89D84C30A2D44841AE1C7A631D66A6AA"/>
    <w:rsid w:val="00637271"/>
  </w:style>
  <w:style w:type="paragraph" w:customStyle="1" w:styleId="36F50B4EF0CF40DF8134243207423F5E">
    <w:name w:val="36F50B4EF0CF40DF8134243207423F5E"/>
    <w:rsid w:val="00637271"/>
  </w:style>
  <w:style w:type="paragraph" w:customStyle="1" w:styleId="EEBEE4653AFA4EF689B30DAF20173FF5">
    <w:name w:val="EEBEE4653AFA4EF689B30DAF20173FF5"/>
    <w:rsid w:val="00637271"/>
  </w:style>
  <w:style w:type="paragraph" w:customStyle="1" w:styleId="8EFB4D2078784B6E8477757455FB9F2B">
    <w:name w:val="8EFB4D2078784B6E8477757455FB9F2B"/>
    <w:rsid w:val="00637271"/>
  </w:style>
  <w:style w:type="paragraph" w:customStyle="1" w:styleId="DADD6EDFA4A349DD98A61A285DD9B557">
    <w:name w:val="DADD6EDFA4A349DD98A61A285DD9B557"/>
    <w:rsid w:val="00637271"/>
  </w:style>
  <w:style w:type="paragraph" w:customStyle="1" w:styleId="C13F44A73B6C42348EFF4D57400F5632">
    <w:name w:val="C13F44A73B6C42348EFF4D57400F5632"/>
    <w:rsid w:val="00637271"/>
  </w:style>
  <w:style w:type="paragraph" w:customStyle="1" w:styleId="8E56FDD760E8477BA92A4EE97DE18500">
    <w:name w:val="8E56FDD760E8477BA92A4EE97DE18500"/>
    <w:rsid w:val="00637271"/>
  </w:style>
  <w:style w:type="paragraph" w:customStyle="1" w:styleId="ADC88295F8D245C590B0CE09D2FBCC38">
    <w:name w:val="ADC88295F8D245C590B0CE09D2FBCC38"/>
    <w:rsid w:val="00637271"/>
  </w:style>
  <w:style w:type="paragraph" w:customStyle="1" w:styleId="1958F0C004E94D7FBFD6C9AE83084D72">
    <w:name w:val="1958F0C004E94D7FBFD6C9AE83084D72"/>
    <w:rsid w:val="00637271"/>
  </w:style>
  <w:style w:type="paragraph" w:customStyle="1" w:styleId="9A06889BDDCF40BBAC9D08F98223DF3E">
    <w:name w:val="9A06889BDDCF40BBAC9D08F98223DF3E"/>
    <w:rsid w:val="00637271"/>
  </w:style>
  <w:style w:type="paragraph" w:customStyle="1" w:styleId="1E215ECA1FA44E34B876F77EABF80C99">
    <w:name w:val="1E215ECA1FA44E34B876F77EABF80C99"/>
    <w:rsid w:val="00637271"/>
  </w:style>
  <w:style w:type="paragraph" w:customStyle="1" w:styleId="E9E82313CC4B4E6BA711B3D2868BFEA0">
    <w:name w:val="E9E82313CC4B4E6BA711B3D2868BFEA0"/>
    <w:rsid w:val="00637271"/>
  </w:style>
  <w:style w:type="paragraph" w:customStyle="1" w:styleId="0F43B3C50D81490282E8C97F09DCBBE5">
    <w:name w:val="0F43B3C50D81490282E8C97F09DCBBE5"/>
    <w:rsid w:val="00637271"/>
  </w:style>
  <w:style w:type="paragraph" w:customStyle="1" w:styleId="F23AE1C4EF9A42D69A6A8422562A23FB">
    <w:name w:val="F23AE1C4EF9A42D69A6A8422562A23FB"/>
    <w:rsid w:val="00637271"/>
  </w:style>
  <w:style w:type="paragraph" w:customStyle="1" w:styleId="AED97332776A44A48FB09E276761EF0D">
    <w:name w:val="AED97332776A44A48FB09E276761EF0D"/>
    <w:rsid w:val="00637271"/>
  </w:style>
  <w:style w:type="paragraph" w:customStyle="1" w:styleId="99B4725A4A5249BEA6630D6D7602B37C">
    <w:name w:val="99B4725A4A5249BEA6630D6D7602B37C"/>
    <w:rsid w:val="00637271"/>
  </w:style>
  <w:style w:type="paragraph" w:customStyle="1" w:styleId="BE3BEF45D5694954A0C34A3720934C09">
    <w:name w:val="BE3BEF45D5694954A0C34A3720934C09"/>
    <w:rsid w:val="00637271"/>
  </w:style>
  <w:style w:type="paragraph" w:customStyle="1" w:styleId="8CF07496362C4A8785A8C7CA3F5608F3">
    <w:name w:val="8CF07496362C4A8785A8C7CA3F5608F3"/>
    <w:rsid w:val="00637271"/>
  </w:style>
  <w:style w:type="paragraph" w:customStyle="1" w:styleId="6A8A8C860EF143C99BEEDCC81E8EAA30">
    <w:name w:val="6A8A8C860EF143C99BEEDCC81E8EAA30"/>
    <w:rsid w:val="00637271"/>
  </w:style>
  <w:style w:type="paragraph" w:customStyle="1" w:styleId="39DBABCB38B440558A01D23DC8D3B8A6">
    <w:name w:val="39DBABCB38B440558A01D23DC8D3B8A6"/>
    <w:rsid w:val="00637271"/>
  </w:style>
  <w:style w:type="paragraph" w:customStyle="1" w:styleId="F570FF2516E84FF38A22B8B479194E29">
    <w:name w:val="F570FF2516E84FF38A22B8B479194E29"/>
    <w:rsid w:val="00637271"/>
  </w:style>
  <w:style w:type="paragraph" w:customStyle="1" w:styleId="B8833230848349829CEB7D8EC10CCDD0">
    <w:name w:val="B8833230848349829CEB7D8EC10CCDD0"/>
    <w:rsid w:val="00637271"/>
  </w:style>
  <w:style w:type="paragraph" w:customStyle="1" w:styleId="2B2785F8D1544FEE8D8ED15B0890C9E1">
    <w:name w:val="2B2785F8D1544FEE8D8ED15B0890C9E1"/>
    <w:rsid w:val="00637271"/>
  </w:style>
  <w:style w:type="paragraph" w:customStyle="1" w:styleId="9DA69636B7524F1EB51C6719CF642CB1">
    <w:name w:val="9DA69636B7524F1EB51C6719CF642CB1"/>
    <w:rsid w:val="00637271"/>
  </w:style>
  <w:style w:type="paragraph" w:customStyle="1" w:styleId="A8E3C7C90DB641E4BFE988171C145AE6">
    <w:name w:val="A8E3C7C90DB641E4BFE988171C145AE6"/>
    <w:rsid w:val="00637271"/>
  </w:style>
  <w:style w:type="paragraph" w:customStyle="1" w:styleId="0D961D1846CF46E19768F71DEC80B487">
    <w:name w:val="0D961D1846CF46E19768F71DEC80B487"/>
    <w:rsid w:val="00637271"/>
  </w:style>
  <w:style w:type="paragraph" w:customStyle="1" w:styleId="044020DD468B4A83B6807DD9F733F1BB">
    <w:name w:val="044020DD468B4A83B6807DD9F733F1BB"/>
    <w:rsid w:val="00637271"/>
  </w:style>
  <w:style w:type="paragraph" w:customStyle="1" w:styleId="5086E953D1BA4648A58E588507A0F103">
    <w:name w:val="5086E953D1BA4648A58E588507A0F103"/>
    <w:rsid w:val="00637271"/>
  </w:style>
  <w:style w:type="paragraph" w:customStyle="1" w:styleId="46C4F79D7B0949E098F7A095A5B15B4B">
    <w:name w:val="46C4F79D7B0949E098F7A095A5B15B4B"/>
    <w:rsid w:val="00637271"/>
  </w:style>
  <w:style w:type="paragraph" w:customStyle="1" w:styleId="04E1D646776E471EB2C59F6BC19EBC7D">
    <w:name w:val="04E1D646776E471EB2C59F6BC19EBC7D"/>
    <w:rsid w:val="00637271"/>
  </w:style>
  <w:style w:type="paragraph" w:customStyle="1" w:styleId="99F179FF880C4ABC81DCBD78A93B3070">
    <w:name w:val="99F179FF880C4ABC81DCBD78A93B3070"/>
    <w:rsid w:val="00637271"/>
  </w:style>
  <w:style w:type="paragraph" w:customStyle="1" w:styleId="4F878EC57F59446FBDCCD2594F69AEAC">
    <w:name w:val="4F878EC57F59446FBDCCD2594F69AEAC"/>
    <w:rsid w:val="00637271"/>
  </w:style>
  <w:style w:type="paragraph" w:customStyle="1" w:styleId="B758772E28DA420AB4F802D5F41D79AB">
    <w:name w:val="B758772E28DA420AB4F802D5F41D79AB"/>
    <w:rsid w:val="00637271"/>
  </w:style>
  <w:style w:type="paragraph" w:customStyle="1" w:styleId="B16062C4C3B74904AE121EE1866619DD">
    <w:name w:val="B16062C4C3B74904AE121EE1866619DD"/>
    <w:rsid w:val="00637271"/>
  </w:style>
  <w:style w:type="paragraph" w:customStyle="1" w:styleId="CC52A501C0D747F1AB63998DE34E5BA2">
    <w:name w:val="CC52A501C0D747F1AB63998DE34E5BA2"/>
    <w:rsid w:val="00637271"/>
  </w:style>
  <w:style w:type="paragraph" w:customStyle="1" w:styleId="A9671642398D4D3CB69175749D3EBCA6">
    <w:name w:val="A9671642398D4D3CB69175749D3EBCA6"/>
    <w:rsid w:val="00637271"/>
  </w:style>
  <w:style w:type="paragraph" w:customStyle="1" w:styleId="BF3D816763E844B7B679C4FE4514D60C">
    <w:name w:val="BF3D816763E844B7B679C4FE4514D60C"/>
    <w:rsid w:val="00637271"/>
  </w:style>
  <w:style w:type="paragraph" w:customStyle="1" w:styleId="73DB51438FE9441C889D981FFB62277B">
    <w:name w:val="73DB51438FE9441C889D981FFB62277B"/>
    <w:rsid w:val="00637271"/>
  </w:style>
  <w:style w:type="paragraph" w:customStyle="1" w:styleId="5D54077E7FC84DC19D132150448A04E4">
    <w:name w:val="5D54077E7FC84DC19D132150448A04E4"/>
    <w:rsid w:val="00637271"/>
  </w:style>
  <w:style w:type="paragraph" w:customStyle="1" w:styleId="F82EBBC2BC2D415698660E3356063AA2">
    <w:name w:val="F82EBBC2BC2D415698660E3356063AA2"/>
    <w:rsid w:val="00637271"/>
  </w:style>
  <w:style w:type="paragraph" w:customStyle="1" w:styleId="3E32A7389AC04F1F9258FFBF19A56059">
    <w:name w:val="3E32A7389AC04F1F9258FFBF19A56059"/>
    <w:rsid w:val="00637271"/>
  </w:style>
  <w:style w:type="paragraph" w:customStyle="1" w:styleId="5174DD5FC6F54FD09CBDF040195FE7FF">
    <w:name w:val="5174DD5FC6F54FD09CBDF040195FE7FF"/>
    <w:rsid w:val="00637271"/>
  </w:style>
  <w:style w:type="paragraph" w:customStyle="1" w:styleId="23AEAFFFB66C4498A2C896F5785537AD">
    <w:name w:val="23AEAFFFB66C4498A2C896F5785537AD"/>
    <w:rsid w:val="00637271"/>
  </w:style>
  <w:style w:type="paragraph" w:customStyle="1" w:styleId="7A56F61C26D84E47BC67BB0E3AB0AB31">
    <w:name w:val="7A56F61C26D84E47BC67BB0E3AB0AB31"/>
    <w:rsid w:val="00637271"/>
  </w:style>
  <w:style w:type="paragraph" w:customStyle="1" w:styleId="EDEFC61836ED4FDE8057A0DD417542B7">
    <w:name w:val="EDEFC61836ED4FDE8057A0DD417542B7"/>
    <w:rsid w:val="00637271"/>
  </w:style>
  <w:style w:type="paragraph" w:customStyle="1" w:styleId="6AC0E593710C433AA71EB9B098DDB2B6">
    <w:name w:val="6AC0E593710C433AA71EB9B098DDB2B6"/>
    <w:rsid w:val="00637271"/>
  </w:style>
  <w:style w:type="paragraph" w:customStyle="1" w:styleId="2BDBE83BA8ED4082848AA92BB8EF64FC">
    <w:name w:val="2BDBE83BA8ED4082848AA92BB8EF64FC"/>
    <w:rsid w:val="00637271"/>
  </w:style>
  <w:style w:type="paragraph" w:customStyle="1" w:styleId="AAC7EE1D1CCB4203A680305006B370BE">
    <w:name w:val="AAC7EE1D1CCB4203A680305006B370BE"/>
    <w:rsid w:val="00637271"/>
  </w:style>
  <w:style w:type="paragraph" w:customStyle="1" w:styleId="22443D0BB9B54B218927BF94FE98EACE">
    <w:name w:val="22443D0BB9B54B218927BF94FE98EACE"/>
    <w:rsid w:val="00637271"/>
  </w:style>
  <w:style w:type="paragraph" w:customStyle="1" w:styleId="D002F299B5724DC4889C3A8536D4F369">
    <w:name w:val="D002F299B5724DC4889C3A8536D4F369"/>
    <w:rsid w:val="00637271"/>
  </w:style>
  <w:style w:type="paragraph" w:customStyle="1" w:styleId="7F765337EDC94C8A9DD749CB2A44BF06">
    <w:name w:val="7F765337EDC94C8A9DD749CB2A44BF06"/>
    <w:rsid w:val="00637271"/>
  </w:style>
  <w:style w:type="paragraph" w:customStyle="1" w:styleId="5D75FE1FCBF24C719071DFFCB47D6FA0">
    <w:name w:val="5D75FE1FCBF24C719071DFFCB47D6FA0"/>
    <w:rsid w:val="00637271"/>
  </w:style>
  <w:style w:type="paragraph" w:customStyle="1" w:styleId="B23C84F59B8B4BB49553A68CA9447594">
    <w:name w:val="B23C84F59B8B4BB49553A68CA9447594"/>
    <w:rsid w:val="00637271"/>
  </w:style>
  <w:style w:type="paragraph" w:customStyle="1" w:styleId="01038E13162E4882814CD15F92E78CB0">
    <w:name w:val="01038E13162E4882814CD15F92E78CB0"/>
    <w:rsid w:val="00637271"/>
  </w:style>
  <w:style w:type="paragraph" w:customStyle="1" w:styleId="82F0977E5AAA48738F308A4A119150C5">
    <w:name w:val="82F0977E5AAA48738F308A4A119150C5"/>
    <w:rsid w:val="00637271"/>
  </w:style>
  <w:style w:type="paragraph" w:customStyle="1" w:styleId="D81AD264C0C24CDBB8D337A31DEBDEF3">
    <w:name w:val="D81AD264C0C24CDBB8D337A31DEBDEF3"/>
    <w:rsid w:val="00637271"/>
  </w:style>
  <w:style w:type="paragraph" w:customStyle="1" w:styleId="110C40EBD1EE478FA8F0E01244BDAD05">
    <w:name w:val="110C40EBD1EE478FA8F0E01244BDAD05"/>
    <w:rsid w:val="00637271"/>
  </w:style>
  <w:style w:type="paragraph" w:customStyle="1" w:styleId="E959935EC84E4FFE8A457D8CA84B477E">
    <w:name w:val="E959935EC84E4FFE8A457D8CA84B477E"/>
    <w:rsid w:val="00637271"/>
  </w:style>
  <w:style w:type="paragraph" w:customStyle="1" w:styleId="6B3A7DC4E930487494AACBF3BD7C56F2">
    <w:name w:val="6B3A7DC4E930487494AACBF3BD7C56F2"/>
    <w:rsid w:val="00637271"/>
  </w:style>
  <w:style w:type="paragraph" w:customStyle="1" w:styleId="4098CA55CA0541B18A4E67CD83AD6D52">
    <w:name w:val="4098CA55CA0541B18A4E67CD83AD6D52"/>
    <w:rsid w:val="00637271"/>
  </w:style>
  <w:style w:type="paragraph" w:customStyle="1" w:styleId="9D377A4B49A74902BEC9AE52B2DAF0DC">
    <w:name w:val="9D377A4B49A74902BEC9AE52B2DAF0DC"/>
    <w:rsid w:val="00637271"/>
  </w:style>
  <w:style w:type="paragraph" w:customStyle="1" w:styleId="1DACB9D564204C0C85915694C09F57F8">
    <w:name w:val="1DACB9D564204C0C85915694C09F57F8"/>
    <w:rsid w:val="00637271"/>
  </w:style>
  <w:style w:type="paragraph" w:customStyle="1" w:styleId="D874676D1A79490CA1503F068691B30F">
    <w:name w:val="D874676D1A79490CA1503F068691B30F"/>
    <w:rsid w:val="00637271"/>
  </w:style>
  <w:style w:type="paragraph" w:customStyle="1" w:styleId="FBAFC2FD1985466AB04007D071C93CAF">
    <w:name w:val="FBAFC2FD1985466AB04007D071C93CAF"/>
    <w:rsid w:val="00637271"/>
  </w:style>
  <w:style w:type="paragraph" w:customStyle="1" w:styleId="5E969179A92346068AD6E1CF5FF7244D">
    <w:name w:val="5E969179A92346068AD6E1CF5FF7244D"/>
    <w:rsid w:val="00637271"/>
  </w:style>
  <w:style w:type="paragraph" w:customStyle="1" w:styleId="DDD3767E9F7349FCB3744506B6435B03">
    <w:name w:val="DDD3767E9F7349FCB3744506B6435B03"/>
    <w:rsid w:val="00637271"/>
  </w:style>
  <w:style w:type="paragraph" w:customStyle="1" w:styleId="6314AF73C6B04304B8EE6F4DDBF4C5BD">
    <w:name w:val="6314AF73C6B04304B8EE6F4DDBF4C5BD"/>
    <w:rsid w:val="00637271"/>
  </w:style>
  <w:style w:type="paragraph" w:customStyle="1" w:styleId="C3F806D327E64926B604748BDE4FC4F0">
    <w:name w:val="C3F806D327E64926B604748BDE4FC4F0"/>
    <w:rsid w:val="00637271"/>
  </w:style>
  <w:style w:type="paragraph" w:customStyle="1" w:styleId="FB7434E904CD40AB8A78FFC3ABEC8549">
    <w:name w:val="FB7434E904CD40AB8A78FFC3ABEC8549"/>
    <w:rsid w:val="00637271"/>
  </w:style>
  <w:style w:type="paragraph" w:customStyle="1" w:styleId="87C37807AE4A491691214A705A71E412">
    <w:name w:val="87C37807AE4A491691214A705A71E412"/>
    <w:rsid w:val="00637271"/>
  </w:style>
  <w:style w:type="paragraph" w:customStyle="1" w:styleId="AA9AA421AABA494FA5CF4B59376973F2">
    <w:name w:val="AA9AA421AABA494FA5CF4B59376973F2"/>
    <w:rsid w:val="00637271"/>
  </w:style>
  <w:style w:type="paragraph" w:customStyle="1" w:styleId="4264E78090244860A19FDA6FEA55C637">
    <w:name w:val="4264E78090244860A19FDA6FEA55C637"/>
    <w:rsid w:val="00637271"/>
  </w:style>
  <w:style w:type="paragraph" w:customStyle="1" w:styleId="1E4D45F315A942D189D2DB414034DBA6">
    <w:name w:val="1E4D45F315A942D189D2DB414034DBA6"/>
    <w:rsid w:val="00637271"/>
  </w:style>
  <w:style w:type="paragraph" w:customStyle="1" w:styleId="C855CA065703464C8A8D6986689C47A0">
    <w:name w:val="C855CA065703464C8A8D6986689C47A0"/>
    <w:rsid w:val="00637271"/>
  </w:style>
  <w:style w:type="paragraph" w:customStyle="1" w:styleId="E22355DB56C6447591776566EF3152CF">
    <w:name w:val="E22355DB56C6447591776566EF3152CF"/>
    <w:rsid w:val="00637271"/>
  </w:style>
  <w:style w:type="paragraph" w:customStyle="1" w:styleId="D44D42B02833410898CCEA810ED46770">
    <w:name w:val="D44D42B02833410898CCEA810ED46770"/>
    <w:rsid w:val="00637271"/>
  </w:style>
  <w:style w:type="paragraph" w:customStyle="1" w:styleId="2D502D45ED844B22B8A5C085380647CB">
    <w:name w:val="2D502D45ED844B22B8A5C085380647CB"/>
    <w:rsid w:val="00637271"/>
  </w:style>
  <w:style w:type="paragraph" w:customStyle="1" w:styleId="B9BD5333598743DFB410A951F248EA79">
    <w:name w:val="B9BD5333598743DFB410A951F248EA79"/>
    <w:rsid w:val="00637271"/>
  </w:style>
  <w:style w:type="paragraph" w:customStyle="1" w:styleId="8241AAFE300F46E78DDC76E4DC4B1D12">
    <w:name w:val="8241AAFE300F46E78DDC76E4DC4B1D12"/>
    <w:rsid w:val="00637271"/>
  </w:style>
  <w:style w:type="paragraph" w:customStyle="1" w:styleId="C6E3B7A924024A758033DE1D3B88FCE4">
    <w:name w:val="C6E3B7A924024A758033DE1D3B88FCE4"/>
    <w:rsid w:val="00637271"/>
  </w:style>
  <w:style w:type="paragraph" w:customStyle="1" w:styleId="038F5723EEDB42A1AE02D8391FDD8272">
    <w:name w:val="038F5723EEDB42A1AE02D8391FDD8272"/>
    <w:rsid w:val="00637271"/>
  </w:style>
  <w:style w:type="paragraph" w:customStyle="1" w:styleId="54FFE3A29CD346849BF615DF1F7F5163">
    <w:name w:val="54FFE3A29CD346849BF615DF1F7F5163"/>
    <w:rsid w:val="00637271"/>
  </w:style>
  <w:style w:type="paragraph" w:customStyle="1" w:styleId="F8ECE2E9732349CC826132D210C0E446">
    <w:name w:val="F8ECE2E9732349CC826132D210C0E446"/>
    <w:rsid w:val="00637271"/>
  </w:style>
  <w:style w:type="paragraph" w:customStyle="1" w:styleId="9BDB9A2380544EE79C3BAE6362E120E1">
    <w:name w:val="9BDB9A2380544EE79C3BAE6362E120E1"/>
    <w:rsid w:val="00637271"/>
  </w:style>
  <w:style w:type="paragraph" w:customStyle="1" w:styleId="049C3989C03F4F2EA1EA3DD2F855A516">
    <w:name w:val="049C3989C03F4F2EA1EA3DD2F855A516"/>
    <w:rsid w:val="00637271"/>
  </w:style>
  <w:style w:type="paragraph" w:customStyle="1" w:styleId="C70E2DE4C81648ADBB5F21A4A1A23C37">
    <w:name w:val="C70E2DE4C81648ADBB5F21A4A1A23C37"/>
    <w:rsid w:val="00637271"/>
  </w:style>
  <w:style w:type="paragraph" w:customStyle="1" w:styleId="689E5B20E6044DEB83ABC2BC22F8EED6">
    <w:name w:val="689E5B20E6044DEB83ABC2BC22F8EED6"/>
    <w:rsid w:val="00637271"/>
  </w:style>
  <w:style w:type="paragraph" w:customStyle="1" w:styleId="8AE31A1F4E1C466C9B4CA77307E3652C">
    <w:name w:val="8AE31A1F4E1C466C9B4CA77307E3652C"/>
    <w:rsid w:val="00637271"/>
  </w:style>
  <w:style w:type="paragraph" w:customStyle="1" w:styleId="3ADF664CB1B74E2FB58311E28F50DA6C">
    <w:name w:val="3ADF664CB1B74E2FB58311E28F50DA6C"/>
    <w:rsid w:val="00637271"/>
  </w:style>
  <w:style w:type="paragraph" w:customStyle="1" w:styleId="770C97C803DF4427A539F39A941134FE">
    <w:name w:val="770C97C803DF4427A539F39A941134FE"/>
    <w:rsid w:val="00637271"/>
  </w:style>
  <w:style w:type="paragraph" w:customStyle="1" w:styleId="95B36B95AF6F4CF09420F9BD75FCD84B">
    <w:name w:val="95B36B95AF6F4CF09420F9BD75FCD84B"/>
    <w:rsid w:val="00637271"/>
  </w:style>
  <w:style w:type="paragraph" w:customStyle="1" w:styleId="0BFAB82EF5074EFD994A7BD27C4CF1BD">
    <w:name w:val="0BFAB82EF5074EFD994A7BD27C4CF1BD"/>
    <w:rsid w:val="00637271"/>
  </w:style>
  <w:style w:type="paragraph" w:customStyle="1" w:styleId="3EE27DFCEC7A486FA07FE4496209FEAD">
    <w:name w:val="3EE27DFCEC7A486FA07FE4496209FEAD"/>
    <w:rsid w:val="00637271"/>
  </w:style>
  <w:style w:type="paragraph" w:customStyle="1" w:styleId="F8FA2F23340B49DF81459AC53EEEEFBF">
    <w:name w:val="F8FA2F23340B49DF81459AC53EEEEFBF"/>
    <w:rsid w:val="00637271"/>
  </w:style>
  <w:style w:type="paragraph" w:customStyle="1" w:styleId="8E46F563150547E19A82B01C37DFCFFE">
    <w:name w:val="8E46F563150547E19A82B01C37DFCFFE"/>
    <w:rsid w:val="00637271"/>
  </w:style>
  <w:style w:type="paragraph" w:customStyle="1" w:styleId="C2DC674EFDCD4B64B1405AE568E767F3">
    <w:name w:val="C2DC674EFDCD4B64B1405AE568E767F3"/>
    <w:rsid w:val="00637271"/>
  </w:style>
  <w:style w:type="paragraph" w:customStyle="1" w:styleId="CF7E4C5C3A194261ADED127CF8284820">
    <w:name w:val="CF7E4C5C3A194261ADED127CF8284820"/>
    <w:rsid w:val="00637271"/>
  </w:style>
  <w:style w:type="paragraph" w:customStyle="1" w:styleId="B5CC5BAB122F40D5BE8E417BD6F7DF24">
    <w:name w:val="B5CC5BAB122F40D5BE8E417BD6F7DF24"/>
    <w:rsid w:val="00637271"/>
  </w:style>
  <w:style w:type="paragraph" w:customStyle="1" w:styleId="2005DBE22BFE48B38FE47A5C978B5A32">
    <w:name w:val="2005DBE22BFE48B38FE47A5C978B5A32"/>
    <w:rsid w:val="00637271"/>
  </w:style>
  <w:style w:type="paragraph" w:customStyle="1" w:styleId="3AEA0A115114441A97DBCD2C39B96BC4">
    <w:name w:val="3AEA0A115114441A97DBCD2C39B96BC4"/>
    <w:rsid w:val="00637271"/>
  </w:style>
  <w:style w:type="paragraph" w:customStyle="1" w:styleId="BC5D6FAF913542378870200CA75E1E92">
    <w:name w:val="BC5D6FAF913542378870200CA75E1E92"/>
    <w:rsid w:val="00637271"/>
  </w:style>
  <w:style w:type="paragraph" w:customStyle="1" w:styleId="CDBEA5B88E7241FAA521273B094DE3AE">
    <w:name w:val="CDBEA5B88E7241FAA521273B094DE3AE"/>
    <w:rsid w:val="00637271"/>
  </w:style>
  <w:style w:type="paragraph" w:customStyle="1" w:styleId="AAE980B3DD8C432786713B0BA3C63BE1">
    <w:name w:val="AAE980B3DD8C432786713B0BA3C63BE1"/>
    <w:rsid w:val="00637271"/>
  </w:style>
  <w:style w:type="paragraph" w:customStyle="1" w:styleId="6507CE9367AE41D6958704CE805071D6">
    <w:name w:val="6507CE9367AE41D6958704CE805071D6"/>
    <w:rsid w:val="00637271"/>
  </w:style>
  <w:style w:type="paragraph" w:customStyle="1" w:styleId="E5847B29972D43B8B3641A8B15EB8DE6">
    <w:name w:val="E5847B29972D43B8B3641A8B15EB8DE6"/>
    <w:rsid w:val="00637271"/>
  </w:style>
  <w:style w:type="paragraph" w:customStyle="1" w:styleId="E13638F180E842948678D323620F875C">
    <w:name w:val="E13638F180E842948678D323620F875C"/>
    <w:rsid w:val="00637271"/>
  </w:style>
  <w:style w:type="paragraph" w:customStyle="1" w:styleId="77308648993944E4901552850A5F9181">
    <w:name w:val="77308648993944E4901552850A5F9181"/>
    <w:rsid w:val="00637271"/>
  </w:style>
  <w:style w:type="paragraph" w:customStyle="1" w:styleId="027ACD67B6884E0AA03DBCE7E4D7E9B0">
    <w:name w:val="027ACD67B6884E0AA03DBCE7E4D7E9B0"/>
    <w:rsid w:val="00637271"/>
  </w:style>
  <w:style w:type="paragraph" w:customStyle="1" w:styleId="41210140B9064D53A0BFCB66D9EFC59E">
    <w:name w:val="41210140B9064D53A0BFCB66D9EFC59E"/>
    <w:rsid w:val="00637271"/>
  </w:style>
  <w:style w:type="paragraph" w:customStyle="1" w:styleId="6FC52D7BF53A40CF91BD870675077DC4">
    <w:name w:val="6FC52D7BF53A40CF91BD870675077DC4"/>
    <w:rsid w:val="00637271"/>
  </w:style>
  <w:style w:type="paragraph" w:customStyle="1" w:styleId="4D14C221C0DF4D9E9845FCE8F601F844">
    <w:name w:val="4D14C221C0DF4D9E9845FCE8F601F844"/>
    <w:rsid w:val="00637271"/>
  </w:style>
  <w:style w:type="paragraph" w:customStyle="1" w:styleId="652ACA0EF0234BA49675E1DF9A719D9B">
    <w:name w:val="652ACA0EF0234BA49675E1DF9A719D9B"/>
    <w:rsid w:val="00637271"/>
  </w:style>
  <w:style w:type="paragraph" w:customStyle="1" w:styleId="C31962DFC31D445BA68573B43EFC3594">
    <w:name w:val="C31962DFC31D445BA68573B43EFC3594"/>
    <w:rsid w:val="00637271"/>
  </w:style>
  <w:style w:type="paragraph" w:customStyle="1" w:styleId="4A12814E0AAE4F388AE540D091FF9846">
    <w:name w:val="4A12814E0AAE4F388AE540D091FF9846"/>
    <w:rsid w:val="00637271"/>
  </w:style>
  <w:style w:type="paragraph" w:customStyle="1" w:styleId="B7A03555E2F14828BC434FD868075A85">
    <w:name w:val="B7A03555E2F14828BC434FD868075A85"/>
    <w:rsid w:val="00637271"/>
  </w:style>
  <w:style w:type="paragraph" w:customStyle="1" w:styleId="FA8809827B8342BA8C261F9812BC1E14">
    <w:name w:val="FA8809827B8342BA8C261F9812BC1E14"/>
    <w:rsid w:val="00637271"/>
  </w:style>
  <w:style w:type="paragraph" w:customStyle="1" w:styleId="02BABE4148C54673B1B807E73C7B9D6C">
    <w:name w:val="02BABE4148C54673B1B807E73C7B9D6C"/>
    <w:rsid w:val="00637271"/>
  </w:style>
  <w:style w:type="paragraph" w:customStyle="1" w:styleId="9947D65F08914D449B3A3ED2D3AEAB6A">
    <w:name w:val="9947D65F08914D449B3A3ED2D3AEAB6A"/>
    <w:rsid w:val="00637271"/>
  </w:style>
  <w:style w:type="paragraph" w:customStyle="1" w:styleId="53BF5BB5F867494284586EC8BC2C2FDA">
    <w:name w:val="53BF5BB5F867494284586EC8BC2C2FDA"/>
    <w:rsid w:val="00637271"/>
  </w:style>
  <w:style w:type="paragraph" w:customStyle="1" w:styleId="AE006378E612491D89B64F7FE061F8D0">
    <w:name w:val="AE006378E612491D89B64F7FE061F8D0"/>
    <w:rsid w:val="00637271"/>
  </w:style>
  <w:style w:type="paragraph" w:customStyle="1" w:styleId="E9476EA44D384913AF3CA0E468654E07">
    <w:name w:val="E9476EA44D384913AF3CA0E468654E07"/>
    <w:rsid w:val="00637271"/>
  </w:style>
  <w:style w:type="paragraph" w:customStyle="1" w:styleId="3599F08C3C8A42BCA9292DA35859660C">
    <w:name w:val="3599F08C3C8A42BCA9292DA35859660C"/>
    <w:rsid w:val="00637271"/>
  </w:style>
  <w:style w:type="paragraph" w:customStyle="1" w:styleId="B1341D57AB984F6F8AA405F897F36F9F">
    <w:name w:val="B1341D57AB984F6F8AA405F897F36F9F"/>
    <w:rsid w:val="00637271"/>
  </w:style>
  <w:style w:type="paragraph" w:customStyle="1" w:styleId="253D25AF6D72434A9BB358EE92CF75CC">
    <w:name w:val="253D25AF6D72434A9BB358EE92CF75CC"/>
    <w:rsid w:val="00637271"/>
  </w:style>
  <w:style w:type="paragraph" w:customStyle="1" w:styleId="0EBA4D3E30664A6E9F023FC21FA9C154">
    <w:name w:val="0EBA4D3E30664A6E9F023FC21FA9C154"/>
    <w:rsid w:val="00637271"/>
  </w:style>
  <w:style w:type="paragraph" w:customStyle="1" w:styleId="A19D8EE0F751482B98D7B52BE968415B">
    <w:name w:val="A19D8EE0F751482B98D7B52BE968415B"/>
    <w:rsid w:val="00637271"/>
  </w:style>
  <w:style w:type="paragraph" w:customStyle="1" w:styleId="2AB9F3EDA2BA49E0A36A6698E4C6CFFA">
    <w:name w:val="2AB9F3EDA2BA49E0A36A6698E4C6CFFA"/>
    <w:rsid w:val="00637271"/>
  </w:style>
  <w:style w:type="paragraph" w:customStyle="1" w:styleId="93EE64D0CA3A49559F195C427CB12500">
    <w:name w:val="93EE64D0CA3A49559F195C427CB12500"/>
    <w:rsid w:val="00637271"/>
  </w:style>
  <w:style w:type="paragraph" w:customStyle="1" w:styleId="67BEAE1D2798463A809239163A83DD3A">
    <w:name w:val="67BEAE1D2798463A809239163A83DD3A"/>
    <w:rsid w:val="00637271"/>
  </w:style>
  <w:style w:type="paragraph" w:customStyle="1" w:styleId="F28522EAC08D42D9847665800F8F79D4">
    <w:name w:val="F28522EAC08D42D9847665800F8F79D4"/>
    <w:rsid w:val="00637271"/>
  </w:style>
  <w:style w:type="paragraph" w:customStyle="1" w:styleId="BC96439700434C048C71FBAF8882A8DF">
    <w:name w:val="BC96439700434C048C71FBAF8882A8DF"/>
    <w:rsid w:val="00637271"/>
  </w:style>
  <w:style w:type="paragraph" w:customStyle="1" w:styleId="D2AF3C3BC461497CBBF27F69DDE60A79">
    <w:name w:val="D2AF3C3BC461497CBBF27F69DDE60A79"/>
    <w:rsid w:val="00637271"/>
  </w:style>
  <w:style w:type="paragraph" w:customStyle="1" w:styleId="1B6E082551E94568B6780DDB6FBDF2B2">
    <w:name w:val="1B6E082551E94568B6780DDB6FBDF2B2"/>
    <w:rsid w:val="00637271"/>
  </w:style>
  <w:style w:type="paragraph" w:customStyle="1" w:styleId="FE30D0392A424FA5B62564C552DA87A6">
    <w:name w:val="FE30D0392A424FA5B62564C552DA87A6"/>
    <w:rsid w:val="00637271"/>
  </w:style>
  <w:style w:type="paragraph" w:customStyle="1" w:styleId="F6D42F85107E4B4ABE80ABF4FEC4056E">
    <w:name w:val="F6D42F85107E4B4ABE80ABF4FEC4056E"/>
    <w:rsid w:val="00637271"/>
  </w:style>
  <w:style w:type="paragraph" w:customStyle="1" w:styleId="259F879082E4448F96BA2CDA361F566C">
    <w:name w:val="259F879082E4448F96BA2CDA361F566C"/>
    <w:rsid w:val="00637271"/>
  </w:style>
  <w:style w:type="paragraph" w:customStyle="1" w:styleId="FD3B9888551A48A0AE08ACE423F9522F">
    <w:name w:val="FD3B9888551A48A0AE08ACE423F9522F"/>
    <w:rsid w:val="00637271"/>
  </w:style>
  <w:style w:type="paragraph" w:customStyle="1" w:styleId="94884DE28AA94E729E88F51AB6743161">
    <w:name w:val="94884DE28AA94E729E88F51AB6743161"/>
    <w:rsid w:val="00637271"/>
  </w:style>
  <w:style w:type="paragraph" w:customStyle="1" w:styleId="AA219E199D1E47F8ADD501804A1E5E6B">
    <w:name w:val="AA219E199D1E47F8ADD501804A1E5E6B"/>
    <w:rsid w:val="00637271"/>
  </w:style>
  <w:style w:type="paragraph" w:customStyle="1" w:styleId="C3B5CF8A1C664119BBB94B6C150CD97A">
    <w:name w:val="C3B5CF8A1C664119BBB94B6C150CD97A"/>
    <w:rsid w:val="00637271"/>
  </w:style>
  <w:style w:type="paragraph" w:customStyle="1" w:styleId="0F7F8ECC8D474B43959E6BBA1C5B8BDE">
    <w:name w:val="0F7F8ECC8D474B43959E6BBA1C5B8BDE"/>
    <w:rsid w:val="00637271"/>
  </w:style>
  <w:style w:type="paragraph" w:customStyle="1" w:styleId="D1FDF3422CD64B7B9666F451F8E315C4">
    <w:name w:val="D1FDF3422CD64B7B9666F451F8E315C4"/>
    <w:rsid w:val="00637271"/>
  </w:style>
  <w:style w:type="paragraph" w:customStyle="1" w:styleId="442EDA8A7DA04DD9A9758CB3DF71DD79">
    <w:name w:val="442EDA8A7DA04DD9A9758CB3DF71DD79"/>
    <w:rsid w:val="00637271"/>
  </w:style>
  <w:style w:type="paragraph" w:customStyle="1" w:styleId="74E78AB760DF40548C296A54FB0A97CF">
    <w:name w:val="74E78AB760DF40548C296A54FB0A97CF"/>
    <w:rsid w:val="00637271"/>
  </w:style>
  <w:style w:type="paragraph" w:customStyle="1" w:styleId="D1ACA5621C04406E91770F63630E3E2A">
    <w:name w:val="D1ACA5621C04406E91770F63630E3E2A"/>
    <w:rsid w:val="00637271"/>
  </w:style>
  <w:style w:type="paragraph" w:customStyle="1" w:styleId="6F5A2EFD76A747E4A9B0694284CD7079">
    <w:name w:val="6F5A2EFD76A747E4A9B0694284CD7079"/>
    <w:rsid w:val="00637271"/>
  </w:style>
  <w:style w:type="paragraph" w:customStyle="1" w:styleId="280BCA867DD0439EA334895CEE3BFB6B">
    <w:name w:val="280BCA867DD0439EA334895CEE3BFB6B"/>
    <w:rsid w:val="00637271"/>
  </w:style>
  <w:style w:type="paragraph" w:customStyle="1" w:styleId="1BB4BF3FBC504A4A82B9706904A2ACD2">
    <w:name w:val="1BB4BF3FBC504A4A82B9706904A2ACD2"/>
    <w:rsid w:val="00637271"/>
  </w:style>
  <w:style w:type="paragraph" w:customStyle="1" w:styleId="A15597099B904A07BAA8499D9B5998E5">
    <w:name w:val="A15597099B904A07BAA8499D9B5998E5"/>
    <w:rsid w:val="00637271"/>
  </w:style>
  <w:style w:type="paragraph" w:customStyle="1" w:styleId="07DD332F8EFD4EABAED72923C859BC5E">
    <w:name w:val="07DD332F8EFD4EABAED72923C859BC5E"/>
    <w:rsid w:val="00637271"/>
  </w:style>
  <w:style w:type="paragraph" w:customStyle="1" w:styleId="9DA623D8702D45D18FD0F5A2A96C80A1">
    <w:name w:val="9DA623D8702D45D18FD0F5A2A96C80A1"/>
    <w:rsid w:val="00637271"/>
  </w:style>
  <w:style w:type="paragraph" w:customStyle="1" w:styleId="2CC6363928754A8D8EB323525EB18962">
    <w:name w:val="2CC6363928754A8D8EB323525EB18962"/>
    <w:rsid w:val="00637271"/>
  </w:style>
  <w:style w:type="paragraph" w:customStyle="1" w:styleId="3041F00B61904B99AF2EACF16D6CFDAA">
    <w:name w:val="3041F00B61904B99AF2EACF16D6CFDAA"/>
    <w:rsid w:val="00637271"/>
  </w:style>
  <w:style w:type="paragraph" w:customStyle="1" w:styleId="1EE85568E8314DCDB2791BB4A1B890A2">
    <w:name w:val="1EE85568E8314DCDB2791BB4A1B890A2"/>
    <w:rsid w:val="00637271"/>
  </w:style>
  <w:style w:type="paragraph" w:customStyle="1" w:styleId="6F8DBDE627B54B1B89207AF81C828037">
    <w:name w:val="6F8DBDE627B54B1B89207AF81C828037"/>
    <w:rsid w:val="00637271"/>
  </w:style>
  <w:style w:type="paragraph" w:customStyle="1" w:styleId="5B5B7815FA27428A8D02E709DC8456E0">
    <w:name w:val="5B5B7815FA27428A8D02E709DC8456E0"/>
    <w:rsid w:val="00637271"/>
  </w:style>
  <w:style w:type="paragraph" w:customStyle="1" w:styleId="2E880AB1F2DB47CB9F0AE68AED61BBE0">
    <w:name w:val="2E880AB1F2DB47CB9F0AE68AED61BBE0"/>
    <w:rsid w:val="00637271"/>
  </w:style>
  <w:style w:type="paragraph" w:customStyle="1" w:styleId="365B2A5681FC41AB9513255499BB952E">
    <w:name w:val="365B2A5681FC41AB9513255499BB952E"/>
    <w:rsid w:val="00637271"/>
  </w:style>
  <w:style w:type="paragraph" w:customStyle="1" w:styleId="3DDDB369337540B885CC59BAAF9789F3">
    <w:name w:val="3DDDB369337540B885CC59BAAF9789F3"/>
    <w:rsid w:val="00637271"/>
  </w:style>
  <w:style w:type="paragraph" w:customStyle="1" w:styleId="2541F69B6CA14BBA8581135F2ED7B650">
    <w:name w:val="2541F69B6CA14BBA8581135F2ED7B650"/>
    <w:rsid w:val="00637271"/>
  </w:style>
  <w:style w:type="paragraph" w:customStyle="1" w:styleId="1F2BCE70AF1B45DD813273FE3A5188D3">
    <w:name w:val="1F2BCE70AF1B45DD813273FE3A5188D3"/>
    <w:rsid w:val="00637271"/>
  </w:style>
  <w:style w:type="paragraph" w:customStyle="1" w:styleId="3C4D41ABA34F436A8545F81D7ACF1AB1">
    <w:name w:val="3C4D41ABA34F436A8545F81D7ACF1AB1"/>
    <w:rsid w:val="00637271"/>
  </w:style>
  <w:style w:type="paragraph" w:customStyle="1" w:styleId="BFE6D7721E544DA5ADD423ACE9A9756E">
    <w:name w:val="BFE6D7721E544DA5ADD423ACE9A9756E"/>
    <w:rsid w:val="00637271"/>
  </w:style>
  <w:style w:type="paragraph" w:customStyle="1" w:styleId="7864AAE13027485E8F5ADE7377FD0050">
    <w:name w:val="7864AAE13027485E8F5ADE7377FD0050"/>
    <w:rsid w:val="00637271"/>
  </w:style>
  <w:style w:type="paragraph" w:customStyle="1" w:styleId="19C8DFD63380426EA76481A394765177">
    <w:name w:val="19C8DFD63380426EA76481A394765177"/>
    <w:rsid w:val="00637271"/>
  </w:style>
  <w:style w:type="paragraph" w:customStyle="1" w:styleId="06AFA44E86464DA59E7B2FB196A72A3E">
    <w:name w:val="06AFA44E86464DA59E7B2FB196A72A3E"/>
    <w:rsid w:val="00637271"/>
  </w:style>
  <w:style w:type="paragraph" w:customStyle="1" w:styleId="3297E5898A794BF381BCB2BF8E1C3BED">
    <w:name w:val="3297E5898A794BF381BCB2BF8E1C3BED"/>
    <w:rsid w:val="00637271"/>
  </w:style>
  <w:style w:type="paragraph" w:customStyle="1" w:styleId="652AD1E89D6141969DCF9842AB997682">
    <w:name w:val="652AD1E89D6141969DCF9842AB997682"/>
    <w:rsid w:val="00637271"/>
  </w:style>
  <w:style w:type="paragraph" w:customStyle="1" w:styleId="F829E149741F4CC7B3BA171BE9C1CEE5">
    <w:name w:val="F829E149741F4CC7B3BA171BE9C1CEE5"/>
    <w:rsid w:val="00637271"/>
  </w:style>
  <w:style w:type="paragraph" w:customStyle="1" w:styleId="C7B52A5F31EA4B89B5890519D90E3622">
    <w:name w:val="C7B52A5F31EA4B89B5890519D90E3622"/>
    <w:rsid w:val="00637271"/>
  </w:style>
  <w:style w:type="paragraph" w:customStyle="1" w:styleId="FE006085B39D468BBF7C77EB07F971ED">
    <w:name w:val="FE006085B39D468BBF7C77EB07F971ED"/>
    <w:rsid w:val="00637271"/>
  </w:style>
  <w:style w:type="paragraph" w:customStyle="1" w:styleId="6186AD42AB7A4C2A90EB64AD1682FD6F">
    <w:name w:val="6186AD42AB7A4C2A90EB64AD1682FD6F"/>
    <w:rsid w:val="00637271"/>
  </w:style>
  <w:style w:type="paragraph" w:customStyle="1" w:styleId="6220023FB8064F9FA7F56E57D26E7A6F">
    <w:name w:val="6220023FB8064F9FA7F56E57D26E7A6F"/>
    <w:rsid w:val="00637271"/>
  </w:style>
  <w:style w:type="paragraph" w:customStyle="1" w:styleId="90498569F6F94D96A723ACC735AABED6">
    <w:name w:val="90498569F6F94D96A723ACC735AABED6"/>
    <w:rsid w:val="00637271"/>
  </w:style>
  <w:style w:type="paragraph" w:customStyle="1" w:styleId="F4E227BB1EC040BFB9BC9624BD7E2EBF">
    <w:name w:val="F4E227BB1EC040BFB9BC9624BD7E2EBF"/>
    <w:rsid w:val="00637271"/>
  </w:style>
  <w:style w:type="paragraph" w:customStyle="1" w:styleId="16C4C6DA0292409E92A866F169B61AEC">
    <w:name w:val="16C4C6DA0292409E92A866F169B61AEC"/>
    <w:rsid w:val="00637271"/>
  </w:style>
  <w:style w:type="paragraph" w:customStyle="1" w:styleId="C4064C058D26494EA6D49BDA3CCA7C2F">
    <w:name w:val="C4064C058D26494EA6D49BDA3CCA7C2F"/>
    <w:rsid w:val="00637271"/>
  </w:style>
  <w:style w:type="paragraph" w:customStyle="1" w:styleId="6D5B48F9C5C1457B80784FB8B27069E0">
    <w:name w:val="6D5B48F9C5C1457B80784FB8B27069E0"/>
    <w:rsid w:val="00637271"/>
  </w:style>
  <w:style w:type="paragraph" w:customStyle="1" w:styleId="233CAD712B60418B8FDF938B1E2A3621">
    <w:name w:val="233CAD712B60418B8FDF938B1E2A3621"/>
    <w:rsid w:val="00637271"/>
  </w:style>
  <w:style w:type="paragraph" w:customStyle="1" w:styleId="C232794ADE2544D38D67CD6780B5F103">
    <w:name w:val="C232794ADE2544D38D67CD6780B5F103"/>
    <w:rsid w:val="00637271"/>
  </w:style>
  <w:style w:type="paragraph" w:customStyle="1" w:styleId="D046E5100A8B483DAB65B45CE52F8732">
    <w:name w:val="D046E5100A8B483DAB65B45CE52F8732"/>
    <w:rsid w:val="00637271"/>
  </w:style>
  <w:style w:type="paragraph" w:customStyle="1" w:styleId="1EE8B114BDD54DEEAE7058F2AA883497">
    <w:name w:val="1EE8B114BDD54DEEAE7058F2AA883497"/>
    <w:rsid w:val="00637271"/>
  </w:style>
  <w:style w:type="paragraph" w:customStyle="1" w:styleId="C055D6AAE9C54EE3922AE5821D4E93D4">
    <w:name w:val="C055D6AAE9C54EE3922AE5821D4E93D4"/>
    <w:rsid w:val="00637271"/>
  </w:style>
  <w:style w:type="paragraph" w:customStyle="1" w:styleId="48ABAACD33034909A41FFA98C59100A0">
    <w:name w:val="48ABAACD33034909A41FFA98C59100A0"/>
    <w:rsid w:val="00637271"/>
  </w:style>
  <w:style w:type="paragraph" w:customStyle="1" w:styleId="BBD8365F771C4ADEAB399E71DD729BB5">
    <w:name w:val="BBD8365F771C4ADEAB399E71DD729BB5"/>
    <w:rsid w:val="00637271"/>
  </w:style>
  <w:style w:type="paragraph" w:customStyle="1" w:styleId="17E282DC63C149FBAC69A50FCA60CD53">
    <w:name w:val="17E282DC63C149FBAC69A50FCA60CD53"/>
    <w:rsid w:val="00637271"/>
  </w:style>
  <w:style w:type="paragraph" w:customStyle="1" w:styleId="2059C4C33DCB4AFFA4DF05DD3ACE12DD">
    <w:name w:val="2059C4C33DCB4AFFA4DF05DD3ACE12DD"/>
    <w:rsid w:val="00637271"/>
  </w:style>
  <w:style w:type="paragraph" w:customStyle="1" w:styleId="5F384A3BA82B4146A326801488BB00FC">
    <w:name w:val="5F384A3BA82B4146A326801488BB00FC"/>
    <w:rsid w:val="00637271"/>
  </w:style>
  <w:style w:type="paragraph" w:customStyle="1" w:styleId="DBC44D6CB32A4CCBBF75ECBDB30F50A1">
    <w:name w:val="DBC44D6CB32A4CCBBF75ECBDB30F50A1"/>
    <w:rsid w:val="00637271"/>
  </w:style>
  <w:style w:type="paragraph" w:customStyle="1" w:styleId="1AC414B9F78E4B71880D53D58F5A80A5">
    <w:name w:val="1AC414B9F78E4B71880D53D58F5A80A5"/>
    <w:rsid w:val="00637271"/>
  </w:style>
  <w:style w:type="paragraph" w:customStyle="1" w:styleId="26496671AAE4495287AB0E46CCD79B86">
    <w:name w:val="26496671AAE4495287AB0E46CCD79B86"/>
    <w:rsid w:val="00637271"/>
  </w:style>
  <w:style w:type="paragraph" w:customStyle="1" w:styleId="B80F38A646474A26947E2FD2CD73F030">
    <w:name w:val="B80F38A646474A26947E2FD2CD73F030"/>
    <w:rsid w:val="00637271"/>
  </w:style>
  <w:style w:type="paragraph" w:customStyle="1" w:styleId="324BCA99CCD9496F8750963894C8809A">
    <w:name w:val="324BCA99CCD9496F8750963894C8809A"/>
    <w:rsid w:val="00637271"/>
  </w:style>
  <w:style w:type="paragraph" w:customStyle="1" w:styleId="BCFEE6ECB4C94394A836F1E54EC6F1C5">
    <w:name w:val="BCFEE6ECB4C94394A836F1E54EC6F1C5"/>
    <w:rsid w:val="00637271"/>
  </w:style>
  <w:style w:type="paragraph" w:customStyle="1" w:styleId="5971B370180B42F6B9E40F09C9DEB526">
    <w:name w:val="5971B370180B42F6B9E40F09C9DEB526"/>
    <w:rsid w:val="00637271"/>
  </w:style>
  <w:style w:type="paragraph" w:customStyle="1" w:styleId="51C966E5FC0C45B6A670F31ADC4E3D8D">
    <w:name w:val="51C966E5FC0C45B6A670F31ADC4E3D8D"/>
    <w:rsid w:val="00637271"/>
  </w:style>
  <w:style w:type="paragraph" w:customStyle="1" w:styleId="E2E0A0D93FCD44AC91273D01DE3C862F">
    <w:name w:val="E2E0A0D93FCD44AC91273D01DE3C862F"/>
    <w:rsid w:val="00637271"/>
  </w:style>
  <w:style w:type="paragraph" w:customStyle="1" w:styleId="00EC33AB5F0A4513AFB1BDF00D8F6B6B">
    <w:name w:val="00EC33AB5F0A4513AFB1BDF00D8F6B6B"/>
    <w:rsid w:val="00637271"/>
  </w:style>
  <w:style w:type="paragraph" w:customStyle="1" w:styleId="4F30AB61F36D405E90F97773018FFA0D">
    <w:name w:val="4F30AB61F36D405E90F97773018FFA0D"/>
    <w:rsid w:val="00637271"/>
  </w:style>
  <w:style w:type="paragraph" w:customStyle="1" w:styleId="A1BEDDDF16404E98AB095E6F0EC6E956">
    <w:name w:val="A1BEDDDF16404E98AB095E6F0EC6E956"/>
    <w:rsid w:val="00637271"/>
  </w:style>
  <w:style w:type="paragraph" w:customStyle="1" w:styleId="C66E5B24D1B44E2E832243115AD8BF82">
    <w:name w:val="C66E5B24D1B44E2E832243115AD8BF82"/>
    <w:rsid w:val="00637271"/>
  </w:style>
  <w:style w:type="paragraph" w:customStyle="1" w:styleId="10235C560CBD407997E6E4D26CC7C9CB">
    <w:name w:val="10235C560CBD407997E6E4D26CC7C9CB"/>
    <w:rsid w:val="00637271"/>
  </w:style>
  <w:style w:type="paragraph" w:customStyle="1" w:styleId="1C9586481AF84238B61256CCC85BAF7A">
    <w:name w:val="1C9586481AF84238B61256CCC85BAF7A"/>
    <w:rsid w:val="00637271"/>
  </w:style>
  <w:style w:type="paragraph" w:customStyle="1" w:styleId="F48DC0BDC0BD47808D5C4190BAC6624A">
    <w:name w:val="F48DC0BDC0BD47808D5C4190BAC6624A"/>
    <w:rsid w:val="00637271"/>
  </w:style>
  <w:style w:type="paragraph" w:customStyle="1" w:styleId="F914D1EA4E0C402FB183C5C73C397A78">
    <w:name w:val="F914D1EA4E0C402FB183C5C73C397A78"/>
    <w:rsid w:val="00637271"/>
  </w:style>
  <w:style w:type="paragraph" w:customStyle="1" w:styleId="4AB503F9D71E41EC897E471DDFD5492C">
    <w:name w:val="4AB503F9D71E41EC897E471DDFD5492C"/>
    <w:rsid w:val="00637271"/>
  </w:style>
  <w:style w:type="paragraph" w:customStyle="1" w:styleId="E83CC56144234E16B545760B0D82A0D3">
    <w:name w:val="E83CC56144234E16B545760B0D82A0D3"/>
    <w:rsid w:val="00637271"/>
  </w:style>
  <w:style w:type="paragraph" w:customStyle="1" w:styleId="A7636786A16A493AB7FD6DF7F0D06A81">
    <w:name w:val="A7636786A16A493AB7FD6DF7F0D06A81"/>
    <w:rsid w:val="00637271"/>
  </w:style>
  <w:style w:type="paragraph" w:customStyle="1" w:styleId="01E5E2C05CA84D1495DA07DCF23A1861">
    <w:name w:val="01E5E2C05CA84D1495DA07DCF23A1861"/>
    <w:rsid w:val="00637271"/>
  </w:style>
  <w:style w:type="paragraph" w:customStyle="1" w:styleId="950BECD7450F42139A15D07E0A020BB3">
    <w:name w:val="950BECD7450F42139A15D07E0A020BB3"/>
    <w:rsid w:val="00637271"/>
  </w:style>
  <w:style w:type="paragraph" w:customStyle="1" w:styleId="07A643E5380E4CBE8D3703B3C62F85BF">
    <w:name w:val="07A643E5380E4CBE8D3703B3C62F85BF"/>
    <w:rsid w:val="00637271"/>
  </w:style>
  <w:style w:type="paragraph" w:customStyle="1" w:styleId="D021D411F50F49D2A11990AD9B3B779C">
    <w:name w:val="D021D411F50F49D2A11990AD9B3B779C"/>
    <w:rsid w:val="00637271"/>
  </w:style>
  <w:style w:type="paragraph" w:customStyle="1" w:styleId="9605E2A023A4475F90794D86E643F92E">
    <w:name w:val="9605E2A023A4475F90794D86E643F92E"/>
    <w:rsid w:val="00637271"/>
  </w:style>
  <w:style w:type="paragraph" w:customStyle="1" w:styleId="2B226672D7DF45DB932F4A931A5B98BB">
    <w:name w:val="2B226672D7DF45DB932F4A931A5B98BB"/>
    <w:rsid w:val="00637271"/>
  </w:style>
  <w:style w:type="paragraph" w:customStyle="1" w:styleId="FC81036117994CE599CC508E06F8DF7E">
    <w:name w:val="FC81036117994CE599CC508E06F8DF7E"/>
    <w:rsid w:val="00637271"/>
  </w:style>
  <w:style w:type="paragraph" w:customStyle="1" w:styleId="20B82679848F4CC6AF0388A1A836EB86">
    <w:name w:val="20B82679848F4CC6AF0388A1A836EB86"/>
    <w:rsid w:val="00637271"/>
  </w:style>
  <w:style w:type="paragraph" w:customStyle="1" w:styleId="458688D709D342989A07F2CEEACE68C5">
    <w:name w:val="458688D709D342989A07F2CEEACE68C5"/>
    <w:rsid w:val="00637271"/>
  </w:style>
  <w:style w:type="paragraph" w:customStyle="1" w:styleId="0855664B45D746F59A376623EC7778E4">
    <w:name w:val="0855664B45D746F59A376623EC7778E4"/>
    <w:rsid w:val="00637271"/>
  </w:style>
  <w:style w:type="paragraph" w:customStyle="1" w:styleId="412C1AA53E134232A312DFB46463E7F6">
    <w:name w:val="412C1AA53E134232A312DFB46463E7F6"/>
    <w:rsid w:val="00637271"/>
  </w:style>
  <w:style w:type="paragraph" w:customStyle="1" w:styleId="A5BFD3CCDB824F339B26ACF67A6A55AC">
    <w:name w:val="A5BFD3CCDB824F339B26ACF67A6A55AC"/>
    <w:rsid w:val="00637271"/>
  </w:style>
  <w:style w:type="paragraph" w:customStyle="1" w:styleId="18DAC69DFA3548FE980FD990C6D87A6C">
    <w:name w:val="18DAC69DFA3548FE980FD990C6D87A6C"/>
    <w:rsid w:val="00637271"/>
  </w:style>
  <w:style w:type="paragraph" w:customStyle="1" w:styleId="147DDF1C579341F0948FBE26F9E9D69B">
    <w:name w:val="147DDF1C579341F0948FBE26F9E9D69B"/>
    <w:rsid w:val="00637271"/>
  </w:style>
  <w:style w:type="paragraph" w:customStyle="1" w:styleId="C6FA6722A5BB4C5C83BFFE8A7B498732">
    <w:name w:val="C6FA6722A5BB4C5C83BFFE8A7B498732"/>
    <w:rsid w:val="00637271"/>
  </w:style>
  <w:style w:type="paragraph" w:customStyle="1" w:styleId="629BB7E5A70546BABBF5DE0BFA549A16">
    <w:name w:val="629BB7E5A70546BABBF5DE0BFA549A16"/>
    <w:rsid w:val="00637271"/>
  </w:style>
  <w:style w:type="paragraph" w:customStyle="1" w:styleId="77AC5F3C9048408EA9A1A6ECB423A7EE">
    <w:name w:val="77AC5F3C9048408EA9A1A6ECB423A7EE"/>
    <w:rsid w:val="00637271"/>
  </w:style>
  <w:style w:type="paragraph" w:customStyle="1" w:styleId="8D311CFE8E634C2BAD535992BEE12962">
    <w:name w:val="8D311CFE8E634C2BAD535992BEE12962"/>
    <w:rsid w:val="00637271"/>
  </w:style>
  <w:style w:type="paragraph" w:customStyle="1" w:styleId="5A6B35C5F5F24A5CA8D068D85DCFAECA">
    <w:name w:val="5A6B35C5F5F24A5CA8D068D85DCFAECA"/>
    <w:rsid w:val="00637271"/>
  </w:style>
  <w:style w:type="paragraph" w:customStyle="1" w:styleId="43CD871CCF6B47E5851AA99B3DFF148E">
    <w:name w:val="43CD871CCF6B47E5851AA99B3DFF148E"/>
    <w:rsid w:val="00637271"/>
  </w:style>
  <w:style w:type="paragraph" w:customStyle="1" w:styleId="46039FCF84AD4D22A3E5CB1726B5ED83">
    <w:name w:val="46039FCF84AD4D22A3E5CB1726B5ED83"/>
    <w:rsid w:val="00637271"/>
  </w:style>
  <w:style w:type="paragraph" w:customStyle="1" w:styleId="4DDD066A51D24AD59128767D23500442">
    <w:name w:val="4DDD066A51D24AD59128767D23500442"/>
    <w:rsid w:val="00637271"/>
  </w:style>
  <w:style w:type="paragraph" w:customStyle="1" w:styleId="1ABEFFF160BB42FF948BC69BDB65BC8E">
    <w:name w:val="1ABEFFF160BB42FF948BC69BDB65BC8E"/>
    <w:rsid w:val="00637271"/>
  </w:style>
  <w:style w:type="paragraph" w:customStyle="1" w:styleId="F7289A664DA34C9CBF62FA6009CD58E9">
    <w:name w:val="F7289A664DA34C9CBF62FA6009CD58E9"/>
    <w:rsid w:val="00637271"/>
  </w:style>
  <w:style w:type="paragraph" w:customStyle="1" w:styleId="6E9D58F40D744B71AE5B1A4877AF6B6D">
    <w:name w:val="6E9D58F40D744B71AE5B1A4877AF6B6D"/>
    <w:rsid w:val="00637271"/>
  </w:style>
  <w:style w:type="paragraph" w:customStyle="1" w:styleId="4802286983D048FEAF494DEF94AA039D">
    <w:name w:val="4802286983D048FEAF494DEF94AA039D"/>
    <w:rsid w:val="00637271"/>
  </w:style>
  <w:style w:type="paragraph" w:customStyle="1" w:styleId="74AE725CF0264DFB9ED3AE0046BEF44F">
    <w:name w:val="74AE725CF0264DFB9ED3AE0046BEF44F"/>
    <w:rsid w:val="00637271"/>
  </w:style>
  <w:style w:type="paragraph" w:customStyle="1" w:styleId="57B0E99E62E9442084067F20AAE4E2E0">
    <w:name w:val="57B0E99E62E9442084067F20AAE4E2E0"/>
    <w:rsid w:val="00637271"/>
  </w:style>
  <w:style w:type="paragraph" w:customStyle="1" w:styleId="8B3E688AACC544C89C97E0445F6011CD">
    <w:name w:val="8B3E688AACC544C89C97E0445F6011CD"/>
    <w:rsid w:val="00637271"/>
  </w:style>
  <w:style w:type="paragraph" w:customStyle="1" w:styleId="621C1744FEC54D09B736F55B5FAA39EA">
    <w:name w:val="621C1744FEC54D09B736F55B5FAA39EA"/>
    <w:rsid w:val="00637271"/>
  </w:style>
  <w:style w:type="paragraph" w:customStyle="1" w:styleId="19D7440EA367442788A07491B264360E">
    <w:name w:val="19D7440EA367442788A07491B264360E"/>
    <w:rsid w:val="00637271"/>
  </w:style>
  <w:style w:type="paragraph" w:customStyle="1" w:styleId="9069F25A2B9745F2A08F9AACA8DFEDD9">
    <w:name w:val="9069F25A2B9745F2A08F9AACA8DFEDD9"/>
    <w:rsid w:val="00637271"/>
  </w:style>
  <w:style w:type="paragraph" w:customStyle="1" w:styleId="DF0A87BDC8B841A8B0AE148748C2C727">
    <w:name w:val="DF0A87BDC8B841A8B0AE148748C2C727"/>
    <w:rsid w:val="00637271"/>
  </w:style>
  <w:style w:type="paragraph" w:customStyle="1" w:styleId="7C0FA5E9DBB4483C9FB84705D23F75DE">
    <w:name w:val="7C0FA5E9DBB4483C9FB84705D23F75DE"/>
    <w:rsid w:val="00637271"/>
  </w:style>
  <w:style w:type="paragraph" w:customStyle="1" w:styleId="43B1C6EE4D8445179312A973D0B16BF7">
    <w:name w:val="43B1C6EE4D8445179312A973D0B16BF7"/>
    <w:rsid w:val="00637271"/>
  </w:style>
  <w:style w:type="paragraph" w:customStyle="1" w:styleId="3471F0A9B70A42F98719DAB709D6C072">
    <w:name w:val="3471F0A9B70A42F98719DAB709D6C072"/>
    <w:rsid w:val="00637271"/>
  </w:style>
  <w:style w:type="paragraph" w:customStyle="1" w:styleId="B865A41699024CA898E34C75F3E01322">
    <w:name w:val="B865A41699024CA898E34C75F3E01322"/>
    <w:rsid w:val="00637271"/>
  </w:style>
  <w:style w:type="paragraph" w:customStyle="1" w:styleId="437642E1E4ED426A9833FAF6F390ABB6">
    <w:name w:val="437642E1E4ED426A9833FAF6F390ABB6"/>
    <w:rsid w:val="00637271"/>
  </w:style>
  <w:style w:type="paragraph" w:customStyle="1" w:styleId="39C7CA035F22446DB23BEEA382235567">
    <w:name w:val="39C7CA035F22446DB23BEEA382235567"/>
    <w:rsid w:val="00637271"/>
  </w:style>
  <w:style w:type="paragraph" w:customStyle="1" w:styleId="15D7169244384642A575FDA06208D4D3">
    <w:name w:val="15D7169244384642A575FDA06208D4D3"/>
    <w:rsid w:val="00637271"/>
  </w:style>
  <w:style w:type="paragraph" w:customStyle="1" w:styleId="EAD879310FFA423B914DC61D3D819050">
    <w:name w:val="EAD879310FFA423B914DC61D3D819050"/>
    <w:rsid w:val="00637271"/>
  </w:style>
  <w:style w:type="paragraph" w:customStyle="1" w:styleId="5B6A621EC71F402E94FAB37D106AAFAA">
    <w:name w:val="5B6A621EC71F402E94FAB37D106AAFAA"/>
    <w:rsid w:val="00637271"/>
  </w:style>
  <w:style w:type="paragraph" w:customStyle="1" w:styleId="482D7FECE20D49FEA73CE200E832052C">
    <w:name w:val="482D7FECE20D49FEA73CE200E832052C"/>
    <w:rsid w:val="00637271"/>
  </w:style>
  <w:style w:type="paragraph" w:customStyle="1" w:styleId="EBBE5CE4BFAB457D910125F890AE4018">
    <w:name w:val="EBBE5CE4BFAB457D910125F890AE4018"/>
    <w:rsid w:val="00637271"/>
  </w:style>
  <w:style w:type="paragraph" w:customStyle="1" w:styleId="CF65F0EEFF02439A940020A8FB89C8D6">
    <w:name w:val="CF65F0EEFF02439A940020A8FB89C8D6"/>
    <w:rsid w:val="00637271"/>
  </w:style>
  <w:style w:type="paragraph" w:customStyle="1" w:styleId="7CC7D3931954418BA2671FFC4F9FC854">
    <w:name w:val="7CC7D3931954418BA2671FFC4F9FC854"/>
    <w:rsid w:val="00637271"/>
  </w:style>
  <w:style w:type="paragraph" w:customStyle="1" w:styleId="5073FC547DFC440F93DFB4C7BAF1A45A">
    <w:name w:val="5073FC547DFC440F93DFB4C7BAF1A45A"/>
    <w:rsid w:val="00637271"/>
  </w:style>
  <w:style w:type="paragraph" w:customStyle="1" w:styleId="8834AF46058148C4A7B7BB66FD4439B5">
    <w:name w:val="8834AF46058148C4A7B7BB66FD4439B5"/>
    <w:rsid w:val="00637271"/>
  </w:style>
  <w:style w:type="paragraph" w:customStyle="1" w:styleId="3EA586CEE775459095D57F551980852B">
    <w:name w:val="3EA586CEE775459095D57F551980852B"/>
    <w:rsid w:val="00637271"/>
  </w:style>
  <w:style w:type="paragraph" w:customStyle="1" w:styleId="2788B07D87B942DCBF3B149CD84F72F7">
    <w:name w:val="2788B07D87B942DCBF3B149CD84F72F7"/>
    <w:rsid w:val="00637271"/>
  </w:style>
  <w:style w:type="paragraph" w:customStyle="1" w:styleId="708D54FBDB7241CF818D057C0081B534">
    <w:name w:val="708D54FBDB7241CF818D057C0081B534"/>
    <w:rsid w:val="00637271"/>
  </w:style>
  <w:style w:type="paragraph" w:customStyle="1" w:styleId="69F0AB897DEB44A7A70A6FE8FFA69B76">
    <w:name w:val="69F0AB897DEB44A7A70A6FE8FFA69B76"/>
    <w:rsid w:val="00637271"/>
  </w:style>
  <w:style w:type="paragraph" w:customStyle="1" w:styleId="0A8B301D4FE64C96B21271C615145876">
    <w:name w:val="0A8B301D4FE64C96B21271C615145876"/>
    <w:rsid w:val="00637271"/>
  </w:style>
  <w:style w:type="paragraph" w:customStyle="1" w:styleId="360318C10EE2498787DF53C0E05B86B8">
    <w:name w:val="360318C10EE2498787DF53C0E05B86B8"/>
    <w:rsid w:val="00637271"/>
  </w:style>
  <w:style w:type="paragraph" w:customStyle="1" w:styleId="05504C1A19A74203AED5F8A60F00BB7F">
    <w:name w:val="05504C1A19A74203AED5F8A60F00BB7F"/>
    <w:rsid w:val="00637271"/>
  </w:style>
  <w:style w:type="paragraph" w:customStyle="1" w:styleId="98BF94BF7C0F4C6D87511D8F06036B64">
    <w:name w:val="98BF94BF7C0F4C6D87511D8F06036B64"/>
    <w:rsid w:val="00637271"/>
  </w:style>
  <w:style w:type="paragraph" w:customStyle="1" w:styleId="A19C57F5B5B044609C682EFE6A63E293">
    <w:name w:val="A19C57F5B5B044609C682EFE6A63E293"/>
    <w:rsid w:val="00637271"/>
  </w:style>
  <w:style w:type="paragraph" w:customStyle="1" w:styleId="E772B5141FCB457E8F05A069797020EA">
    <w:name w:val="E772B5141FCB457E8F05A069797020EA"/>
    <w:rsid w:val="00637271"/>
  </w:style>
  <w:style w:type="paragraph" w:customStyle="1" w:styleId="F71D767B88964CAD8891808A6BD4E00F">
    <w:name w:val="F71D767B88964CAD8891808A6BD4E00F"/>
    <w:rsid w:val="00637271"/>
  </w:style>
  <w:style w:type="paragraph" w:customStyle="1" w:styleId="6DEB1BC29B184DA598DC58358D4888F4">
    <w:name w:val="6DEB1BC29B184DA598DC58358D4888F4"/>
    <w:rsid w:val="00637271"/>
  </w:style>
  <w:style w:type="paragraph" w:customStyle="1" w:styleId="D1D33ED86A64472EA45A44F14244C2F1">
    <w:name w:val="D1D33ED86A64472EA45A44F14244C2F1"/>
    <w:rsid w:val="00637271"/>
  </w:style>
  <w:style w:type="paragraph" w:customStyle="1" w:styleId="51C11A62A918446F875707F33AF146FB">
    <w:name w:val="51C11A62A918446F875707F33AF146FB"/>
    <w:rsid w:val="00637271"/>
  </w:style>
  <w:style w:type="paragraph" w:customStyle="1" w:styleId="C9F408E358824A329DBD26E7ECF964D8">
    <w:name w:val="C9F408E358824A329DBD26E7ECF964D8"/>
    <w:rsid w:val="00637271"/>
  </w:style>
  <w:style w:type="paragraph" w:customStyle="1" w:styleId="1AD92DB8BABA42DCB6B8FE84B00D56A8">
    <w:name w:val="1AD92DB8BABA42DCB6B8FE84B00D56A8"/>
    <w:rsid w:val="00637271"/>
  </w:style>
  <w:style w:type="paragraph" w:customStyle="1" w:styleId="8848446742A74A0888441B8F3BEAE3E5">
    <w:name w:val="8848446742A74A0888441B8F3BEAE3E5"/>
    <w:rsid w:val="00637271"/>
  </w:style>
  <w:style w:type="paragraph" w:customStyle="1" w:styleId="F5D2516B011A40F2B3A6ADAC45B079FE">
    <w:name w:val="F5D2516B011A40F2B3A6ADAC45B079FE"/>
    <w:rsid w:val="00637271"/>
  </w:style>
  <w:style w:type="paragraph" w:customStyle="1" w:styleId="68BBFE3205E34DBA8B801E51D0228E7E">
    <w:name w:val="68BBFE3205E34DBA8B801E51D0228E7E"/>
    <w:rsid w:val="00637271"/>
  </w:style>
  <w:style w:type="paragraph" w:customStyle="1" w:styleId="A9E7642386E440B1A006B185D2A6C6B3">
    <w:name w:val="A9E7642386E440B1A006B185D2A6C6B3"/>
    <w:rsid w:val="00637271"/>
  </w:style>
  <w:style w:type="paragraph" w:customStyle="1" w:styleId="D38439947CD44F2FA57703870DD49BD0">
    <w:name w:val="D38439947CD44F2FA57703870DD49BD0"/>
    <w:rsid w:val="00637271"/>
  </w:style>
  <w:style w:type="paragraph" w:customStyle="1" w:styleId="8F1D5FDC852341D2A6ADDDA86E59C314">
    <w:name w:val="8F1D5FDC852341D2A6ADDDA86E59C314"/>
    <w:rsid w:val="00637271"/>
  </w:style>
  <w:style w:type="paragraph" w:customStyle="1" w:styleId="1DBC4C5D9C584D8B93CE2C92D6A64FE0">
    <w:name w:val="1DBC4C5D9C584D8B93CE2C92D6A64FE0"/>
    <w:rsid w:val="00637271"/>
  </w:style>
  <w:style w:type="paragraph" w:customStyle="1" w:styleId="B533F1208E2A480F9421DF2B1D460099">
    <w:name w:val="B533F1208E2A480F9421DF2B1D460099"/>
    <w:rsid w:val="00637271"/>
  </w:style>
  <w:style w:type="paragraph" w:customStyle="1" w:styleId="04B6EEEA5B494588B9CB773874D35212">
    <w:name w:val="04B6EEEA5B494588B9CB773874D35212"/>
    <w:rsid w:val="00637271"/>
  </w:style>
  <w:style w:type="paragraph" w:customStyle="1" w:styleId="FA1FD01C1632468EAA74887B96021F82">
    <w:name w:val="FA1FD01C1632468EAA74887B96021F82"/>
    <w:rsid w:val="00637271"/>
  </w:style>
  <w:style w:type="paragraph" w:customStyle="1" w:styleId="2D4EFE10FD734C618CB4CC6CF730D31D">
    <w:name w:val="2D4EFE10FD734C618CB4CC6CF730D31D"/>
    <w:rsid w:val="00637271"/>
  </w:style>
  <w:style w:type="paragraph" w:customStyle="1" w:styleId="130AE79B3A734C658844C11B57B4773A">
    <w:name w:val="130AE79B3A734C658844C11B57B4773A"/>
    <w:rsid w:val="00637271"/>
  </w:style>
  <w:style w:type="paragraph" w:customStyle="1" w:styleId="1A01571DED5F4C7591305DAF18881391">
    <w:name w:val="1A01571DED5F4C7591305DAF18881391"/>
    <w:rsid w:val="00637271"/>
  </w:style>
  <w:style w:type="paragraph" w:customStyle="1" w:styleId="6E89BA1156574D81A09588415A691DBA">
    <w:name w:val="6E89BA1156574D81A09588415A691DBA"/>
    <w:rsid w:val="00637271"/>
  </w:style>
  <w:style w:type="paragraph" w:customStyle="1" w:styleId="B91D3DA830A347E2B60BCC9E8F20589D">
    <w:name w:val="B91D3DA830A347E2B60BCC9E8F20589D"/>
    <w:rsid w:val="00637271"/>
  </w:style>
  <w:style w:type="paragraph" w:customStyle="1" w:styleId="8CA71B771849479E974835521D10D80C">
    <w:name w:val="8CA71B771849479E974835521D10D80C"/>
    <w:rsid w:val="00637271"/>
  </w:style>
  <w:style w:type="paragraph" w:customStyle="1" w:styleId="590469883E324B4E9BDA5BE013C67809">
    <w:name w:val="590469883E324B4E9BDA5BE013C67809"/>
    <w:rsid w:val="00637271"/>
  </w:style>
  <w:style w:type="paragraph" w:customStyle="1" w:styleId="09F415575EBF414EB97E467918FC4183">
    <w:name w:val="09F415575EBF414EB97E467918FC4183"/>
    <w:rsid w:val="00637271"/>
  </w:style>
  <w:style w:type="paragraph" w:customStyle="1" w:styleId="1E0466A3F53B488983E44E555FF27F76">
    <w:name w:val="1E0466A3F53B488983E44E555FF27F76"/>
    <w:rsid w:val="00637271"/>
  </w:style>
  <w:style w:type="paragraph" w:customStyle="1" w:styleId="11AD904314A0462EBC4A2FACF755B690">
    <w:name w:val="11AD904314A0462EBC4A2FACF755B690"/>
    <w:rsid w:val="00637271"/>
  </w:style>
  <w:style w:type="paragraph" w:customStyle="1" w:styleId="87E0C31ABD5B4842AFAE8FDF0F1BD598">
    <w:name w:val="87E0C31ABD5B4842AFAE8FDF0F1BD598"/>
    <w:rsid w:val="00637271"/>
  </w:style>
  <w:style w:type="paragraph" w:customStyle="1" w:styleId="D0FA8E66C8B4452991D5AD4045A76881">
    <w:name w:val="D0FA8E66C8B4452991D5AD4045A76881"/>
    <w:rsid w:val="00637271"/>
  </w:style>
  <w:style w:type="paragraph" w:customStyle="1" w:styleId="D9FDB31ED1F7496CBA04B151E5F35029">
    <w:name w:val="D9FDB31ED1F7496CBA04B151E5F35029"/>
    <w:rsid w:val="00637271"/>
  </w:style>
  <w:style w:type="paragraph" w:customStyle="1" w:styleId="FC6BB220E2F84C5993BAAA8691C2887C">
    <w:name w:val="FC6BB220E2F84C5993BAAA8691C2887C"/>
    <w:rsid w:val="00637271"/>
  </w:style>
  <w:style w:type="paragraph" w:customStyle="1" w:styleId="397FB7C7B2EC4AA4A857D53767DEA8F0">
    <w:name w:val="397FB7C7B2EC4AA4A857D53767DEA8F0"/>
    <w:rsid w:val="00637271"/>
  </w:style>
  <w:style w:type="paragraph" w:customStyle="1" w:styleId="3F8A57BD3251489CB8A124C8BB4BF7F9">
    <w:name w:val="3F8A57BD3251489CB8A124C8BB4BF7F9"/>
    <w:rsid w:val="00637271"/>
  </w:style>
  <w:style w:type="paragraph" w:customStyle="1" w:styleId="4C4680666DAF4625BB2E0C56FE2D1404">
    <w:name w:val="4C4680666DAF4625BB2E0C56FE2D1404"/>
    <w:rsid w:val="00637271"/>
  </w:style>
  <w:style w:type="paragraph" w:customStyle="1" w:styleId="8A88359A8CD24B35A58243F475746CF0">
    <w:name w:val="8A88359A8CD24B35A58243F475746CF0"/>
    <w:rsid w:val="00637271"/>
  </w:style>
  <w:style w:type="paragraph" w:customStyle="1" w:styleId="BC0C4DB8824B4C72A49C289CB572485E">
    <w:name w:val="BC0C4DB8824B4C72A49C289CB572485E"/>
    <w:rsid w:val="00637271"/>
  </w:style>
  <w:style w:type="paragraph" w:customStyle="1" w:styleId="CA0D3736DAB84770826856A8523B54EE">
    <w:name w:val="CA0D3736DAB84770826856A8523B54EE"/>
    <w:rsid w:val="00637271"/>
  </w:style>
  <w:style w:type="paragraph" w:customStyle="1" w:styleId="8666088B4E6A431892B4C425C311F9B0">
    <w:name w:val="8666088B4E6A431892B4C425C311F9B0"/>
    <w:rsid w:val="00637271"/>
  </w:style>
  <w:style w:type="paragraph" w:customStyle="1" w:styleId="D2467687485B4385A2A8230D30E744C0">
    <w:name w:val="D2467687485B4385A2A8230D30E744C0"/>
    <w:rsid w:val="00637271"/>
  </w:style>
  <w:style w:type="paragraph" w:customStyle="1" w:styleId="5D97F68DADA84058B25C8E2D5AA77169">
    <w:name w:val="5D97F68DADA84058B25C8E2D5AA77169"/>
    <w:rsid w:val="00637271"/>
  </w:style>
  <w:style w:type="paragraph" w:customStyle="1" w:styleId="84F1FFE08818486A91FBE6886218FCA1">
    <w:name w:val="84F1FFE08818486A91FBE6886218FCA1"/>
    <w:rsid w:val="00637271"/>
  </w:style>
  <w:style w:type="paragraph" w:customStyle="1" w:styleId="556758C8B5E14739AED6B61992B13BA1">
    <w:name w:val="556758C8B5E14739AED6B61992B13BA1"/>
    <w:rsid w:val="00637271"/>
  </w:style>
  <w:style w:type="paragraph" w:customStyle="1" w:styleId="90DF9BBC42AC4EB69EB0AE163701D1C6">
    <w:name w:val="90DF9BBC42AC4EB69EB0AE163701D1C6"/>
    <w:rsid w:val="00637271"/>
  </w:style>
  <w:style w:type="paragraph" w:customStyle="1" w:styleId="85604EDB310D40DBAA6929208E12CAA6">
    <w:name w:val="85604EDB310D40DBAA6929208E12CAA6"/>
    <w:rsid w:val="00637271"/>
  </w:style>
  <w:style w:type="paragraph" w:customStyle="1" w:styleId="CDCFDB99C1174C129D966B449BACCAF4">
    <w:name w:val="CDCFDB99C1174C129D966B449BACCAF4"/>
    <w:rsid w:val="00637271"/>
  </w:style>
  <w:style w:type="paragraph" w:customStyle="1" w:styleId="B198EF9865A64159A2F482F660D09E9A">
    <w:name w:val="B198EF9865A64159A2F482F660D09E9A"/>
    <w:rsid w:val="00637271"/>
  </w:style>
  <w:style w:type="paragraph" w:customStyle="1" w:styleId="DE72852EF0644CFAB9B500B80FE942E0">
    <w:name w:val="DE72852EF0644CFAB9B500B80FE942E0"/>
    <w:rsid w:val="00637271"/>
  </w:style>
  <w:style w:type="paragraph" w:customStyle="1" w:styleId="2C6391C2A1B14A75BB042D372C5E1E25">
    <w:name w:val="2C6391C2A1B14A75BB042D372C5E1E25"/>
    <w:rsid w:val="00637271"/>
  </w:style>
  <w:style w:type="paragraph" w:customStyle="1" w:styleId="9868AC5479E64B05B0E69B2CED29DC21">
    <w:name w:val="9868AC5479E64B05B0E69B2CED29DC21"/>
    <w:rsid w:val="00637271"/>
  </w:style>
  <w:style w:type="paragraph" w:customStyle="1" w:styleId="D8AC2266F3B941D6ABD47C6247847E1D">
    <w:name w:val="D8AC2266F3B941D6ABD47C6247847E1D"/>
    <w:rsid w:val="00637271"/>
  </w:style>
  <w:style w:type="paragraph" w:customStyle="1" w:styleId="6CCCEC5FEFCF47198AEC5B0F5A540822">
    <w:name w:val="6CCCEC5FEFCF47198AEC5B0F5A540822"/>
    <w:rsid w:val="00637271"/>
  </w:style>
  <w:style w:type="paragraph" w:customStyle="1" w:styleId="C12927100CC94D509C7FDE366A5478F3">
    <w:name w:val="C12927100CC94D509C7FDE366A5478F3"/>
    <w:rsid w:val="00637271"/>
  </w:style>
  <w:style w:type="paragraph" w:customStyle="1" w:styleId="0F60042349B74061BE28ADD6E37578E7">
    <w:name w:val="0F60042349B74061BE28ADD6E37578E7"/>
    <w:rsid w:val="00637271"/>
  </w:style>
  <w:style w:type="paragraph" w:customStyle="1" w:styleId="C4EE411EC9264023ACE7E3B4C6BF7508">
    <w:name w:val="C4EE411EC9264023ACE7E3B4C6BF7508"/>
    <w:rsid w:val="00637271"/>
  </w:style>
  <w:style w:type="paragraph" w:customStyle="1" w:styleId="AFFCDB68AB444233A9E8051AE4088470">
    <w:name w:val="AFFCDB68AB444233A9E8051AE4088470"/>
    <w:rsid w:val="00637271"/>
  </w:style>
  <w:style w:type="paragraph" w:customStyle="1" w:styleId="16883E1A75E748C6BD483A6BDBD79488">
    <w:name w:val="16883E1A75E748C6BD483A6BDBD79488"/>
    <w:rsid w:val="000557E5"/>
  </w:style>
  <w:style w:type="paragraph" w:customStyle="1" w:styleId="EF1D38E64D474EDF82FA15573D718C2A">
    <w:name w:val="EF1D38E64D474EDF82FA15573D718C2A"/>
    <w:rsid w:val="000557E5"/>
  </w:style>
  <w:style w:type="paragraph" w:customStyle="1" w:styleId="60CFA17E5247499D9607954FEF5EA2BF">
    <w:name w:val="60CFA17E5247499D9607954FEF5EA2BF"/>
    <w:rsid w:val="000557E5"/>
  </w:style>
  <w:style w:type="paragraph" w:customStyle="1" w:styleId="B984728BD50E4C9B81FD4B218CB7EE8E">
    <w:name w:val="B984728BD50E4C9B81FD4B218CB7EE8E"/>
    <w:rsid w:val="000557E5"/>
  </w:style>
  <w:style w:type="paragraph" w:customStyle="1" w:styleId="26CC253B82F345A1B12AC7EC2A08FDBB">
    <w:name w:val="26CC253B82F345A1B12AC7EC2A08FDBB"/>
    <w:rsid w:val="000557E5"/>
  </w:style>
  <w:style w:type="paragraph" w:customStyle="1" w:styleId="A58FAEE4D9AD4F98A997309F04E8EF12">
    <w:name w:val="A58FAEE4D9AD4F98A997309F04E8EF12"/>
    <w:rsid w:val="000557E5"/>
  </w:style>
  <w:style w:type="paragraph" w:customStyle="1" w:styleId="4FC87F256E2A49F3BA5D71CCAC0CF23A">
    <w:name w:val="4FC87F256E2A49F3BA5D71CCAC0CF23A"/>
    <w:rsid w:val="000557E5"/>
  </w:style>
  <w:style w:type="paragraph" w:customStyle="1" w:styleId="85502A543904435981680ADAF88D2B63">
    <w:name w:val="85502A543904435981680ADAF88D2B63"/>
    <w:rsid w:val="000557E5"/>
  </w:style>
  <w:style w:type="paragraph" w:customStyle="1" w:styleId="6C61A9206E854F20BA8220BFA1A08B89">
    <w:name w:val="6C61A9206E854F20BA8220BFA1A08B89"/>
    <w:rsid w:val="000557E5"/>
  </w:style>
  <w:style w:type="paragraph" w:customStyle="1" w:styleId="C1142EC2EFCC4EA3883EA1F4CCCAC878">
    <w:name w:val="C1142EC2EFCC4EA3883EA1F4CCCAC878"/>
    <w:rsid w:val="000557E5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Glyncastle Mine Water Treatment Scheme</Site_x0020_Name>
    <Internal_x002f_External xmlns="859f7ad6-93f6-4205-b62b-a17f28acbbac">Incoming document</Internal_x002f_External>
    <Post_x0020_code xmlns="859f7ad6-93f6-4205-b62b-a17f28acbbac" xsi:nil="true"/>
    <IconOverlay xmlns="http://schemas.microsoft.com/sharepoint/v4" xsi:nil="true"/>
    <Document_x0020_Type xmlns="859f7ad6-93f6-4205-b62b-a17f28acbbac">Form/Proforma</Document_x0020_Type>
    <Welsh_x0020_Local_x0020_Authority xmlns="859f7ad6-93f6-4205-b62b-a17f28acbbac">Neath Port Talbot CBC</Welsh_x0020_Local_x0020_Authority>
    <Disclosure_x0020_Status xmlns="859f7ad6-93f6-4205-b62b-a17f28acbbac">Public register</Disclosure_x0020_Status>
    <Addressee xmlns="859f7ad6-93f6-4205-b62b-a17f28acbbac">200 Lichfield Lane, Mansfield, Nottingham, NG18 4RG</Addressee>
    <Process_x0020_Type xmlns="859f7ad6-93f6-4205-b62b-a17f28acbbac">Application</Process_x0020_Type>
    <License_x002f_Activity_x0020_Type xmlns="859f7ad6-93f6-4205-b62b-a17f28acbbac">5. WRA Water Resources Regulations</License_x002f_Activity_x0020_Type>
    <Surrendered_x002f_Expired xmlns="859f7ad6-93f6-4205-b62b-a17f28acbbac" xsi:nil="true"/>
    <Document_x0020_Date xmlns="859f7ad6-93f6-4205-b62b-a17f28acbbac">2019-10-07T23:00:00+00:00</Document_x0020_Date>
    <Facility_x0020_Address xmlns="859f7ad6-93f6-4205-b62b-a17f28acbbac">Glyncastle</Facility_x0020_Address>
    <Environment_x0020_Sub_x0020_Folder xmlns="859f7ad6-93f6-4205-b62b-a17f28acbbac">Licences applications</Environment_x0020_Sub_x0020_Folder>
    <Customer_x0020_Name xmlns="859f7ad6-93f6-4205-b62b-a17f28acbbac">The Coal Authority</Customer_x0020_Name>
    <Surrendered_x002f_Expired_x0020_Date xmlns="859f7ad6-93f6-4205-b62b-a17f28acbbac" xsi:nil="true"/>
  </documentManagement>
</p:properties>
</file>

<file path=customXml/item2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52CE240CB7C1F24EB39EB80B9C7A5E5C" ma:contentTypeVersion="382" ma:contentTypeDescription="Permitting &amp; Compliance Word Document" ma:contentTypeScope="" ma:versionID="0e0ed0fc03a83913e11ac0dd87fab518">
  <xsd:schema xmlns:xsd="http://www.w3.org/2001/XMLSchema" xmlns:xs="http://www.w3.org/2001/XMLSchema" xmlns:p="http://schemas.microsoft.com/office/2006/metadata/properties" xmlns:ns2="859f7ad6-93f6-4205-b62b-a17f28acbbac" xmlns:ns4="6e121689-de5b-41b9-a751-bfeda7fa2b07" xmlns:ns5="c2f70a08-1207-42db-a706-3a2f4cfa4a88" xmlns:ns6="http://schemas.microsoft.com/sharepoint/v4" targetNamespace="http://schemas.microsoft.com/office/2006/metadata/properties" ma:root="true" ma:fieldsID="191e8ba5ea06211d79ce324215a49a87" ns2:_="" ns4:_="" ns5:_="" ns6:_="">
    <xsd:import namespace="859f7ad6-93f6-4205-b62b-a17f28acbbac"/>
    <xsd:import namespace="6e121689-de5b-41b9-a751-bfeda7fa2b07"/>
    <xsd:import namespace="c2f70a08-1207-42db-a706-3a2f4cfa4a88"/>
    <xsd:import namespace="http://schemas.microsoft.com/sharepoint/v4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LastSharedByTime" minOccurs="0"/>
                <xsd:element ref="ns5:MediaServiceMetadata" minOccurs="0"/>
                <xsd:element ref="ns5:MediaServiceFastMetadata" minOccurs="0"/>
                <xsd:element ref="ns5:MediaServiceAutoTags" minOccurs="0"/>
                <xsd:element ref="ns5:MediaServiceGenerationTime" minOccurs="0"/>
                <xsd:element ref="ns5:MediaServiceEventHashCode" minOccurs="0"/>
                <xsd:element ref="ns5:MediaServiceDateTaken" minOccurs="0"/>
                <xsd:element ref="ns6:IconOverlay" minOccurs="0"/>
                <xsd:element ref="ns4:LastSharedByUser" minOccurs="0"/>
                <xsd:element ref="ns5:MediaServiceOCR" minOccurs="0"/>
                <xsd:element ref="ns5:MediaServiceAutoKeyPoints" minOccurs="0"/>
                <xsd:element ref="ns5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nillable="true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24" nillable="true" ma:displayName="Last Shared By Time" ma:description="" ma:internalName="LastSharedByTime" ma:readOnly="true">
      <xsd:simpleType>
        <xsd:restriction base="dms:DateTime"/>
      </xsd:simpleType>
    </xsd:element>
    <xsd:element name="LastSharedByUser" ma:index="32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2f70a08-1207-42db-a706-3a2f4cfa4a8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5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6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27" nillable="true" ma:displayName="Tags" ma:internalName="MediaServiceAutoTags" ma:readOnly="true">
      <xsd:simpleType>
        <xsd:restriction base="dms:Text"/>
      </xsd:simpleType>
    </xsd:element>
    <xsd:element name="MediaServiceGenerationTime" ma:index="2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30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OCR" ma:index="3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3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31" nillable="true" ma:displayName="IconOverlay" ma:hidden="true" ma:internalName="IconOverlay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6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58012C7-1601-4E1B-9584-C3443DFE4085}">
  <ds:schemaRefs>
    <ds:schemaRef ds:uri="http://schemas.microsoft.com/office/2006/metadata/properties"/>
    <ds:schemaRef ds:uri="http://purl.org/dc/terms/"/>
    <ds:schemaRef ds:uri="http://schemas.openxmlformats.org/package/2006/metadata/core-properties"/>
    <ds:schemaRef ds:uri="http://purl.org/dc/dcmitype/"/>
    <ds:schemaRef ds:uri="http://schemas.microsoft.com/office/infopath/2007/PartnerControls"/>
    <ds:schemaRef ds:uri="http://schemas.microsoft.com/office/2006/documentManagement/types"/>
    <ds:schemaRef ds:uri="9be56660-2c31-41ef-bc00-23e72f632f2a"/>
    <ds:schemaRef ds:uri="http://www.w3.org/XML/1998/namespace"/>
    <ds:schemaRef ds:uri="http://purl.org/dc/elements/1.1/"/>
  </ds:schemaRefs>
</ds:datastoreItem>
</file>

<file path=customXml/itemProps2.xml><?xml version="1.0" encoding="utf-8"?>
<ds:datastoreItem xmlns:ds="http://schemas.openxmlformats.org/officeDocument/2006/customXml" ds:itemID="{34530B41-E352-4763-A71E-D79865046743}"/>
</file>

<file path=customXml/itemProps3.xml><?xml version="1.0" encoding="utf-8"?>
<ds:datastoreItem xmlns:ds="http://schemas.openxmlformats.org/officeDocument/2006/customXml" ds:itemID="{0F8D2AC3-E8BD-4FF0-A0C6-BBCB31595EEF}"/>
</file>

<file path=customXml/itemProps4.xml><?xml version="1.0" encoding="utf-8"?>
<ds:datastoreItem xmlns:ds="http://schemas.openxmlformats.org/officeDocument/2006/customXml" ds:itemID="{FDA93439-F15C-49DC-B440-2B03EC15E7EF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C094216E-AF24-44DA-B905-65A4978B9DFF}">
  <ds:schemaRefs>
    <ds:schemaRef ds:uri="http://schemas.microsoft.com/sharepoint/events"/>
  </ds:schemaRefs>
</ds:datastoreItem>
</file>

<file path=customXml/itemProps6.xml><?xml version="1.0" encoding="utf-8"?>
<ds:datastoreItem xmlns:ds="http://schemas.openxmlformats.org/officeDocument/2006/customXml" ds:itemID="{766AF227-C776-4A25-9B53-91C4E8C425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EPR App Form Template.dotx</Template>
  <TotalTime>221</TotalTime>
  <Pages>12</Pages>
  <Words>4563</Words>
  <Characters>26013</Characters>
  <Application>Microsoft Office Word</Application>
  <DocSecurity>0</DocSecurity>
  <Lines>216</Lines>
  <Paragraphs>61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The Coal Authority</Company>
  <LinksUpToDate>false</LinksUpToDate>
  <CharactersWithSpaces>30515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Cara Callingham</dc:creator>
  <cp:lastModifiedBy>Cara Callingham</cp:lastModifiedBy>
  <cp:revision>14</cp:revision>
  <cp:lastPrinted>2017-10-24T10:15:00Z</cp:lastPrinted>
  <dcterms:created xsi:type="dcterms:W3CDTF">2019-07-05T10:52:00Z</dcterms:created>
  <dcterms:modified xsi:type="dcterms:W3CDTF">2019-10-08T10:57:00Z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0x01010067EB80C5FE939D4A9B3D8BA62129B7F501020052CE240CB7C1F24EB39EB80B9C7A5E5C</vt:lpwstr>
  </property>
  <property fmtid="{D5CDD505-2E9C-101B-9397-08002B2CF9AE}" pid="3" name="IsMyDocuments">
    <vt:bool>true</vt:bool>
  </property>
  <property fmtid="{D5CDD505-2E9C-101B-9397-08002B2CF9AE}" pid="4" name="SharedWithUsers">
    <vt:lpwstr/>
  </property>
  <property fmtid="{D5CDD505-2E9C-101B-9397-08002B2CF9AE}" pid="5" name="_dlc_DocIdItemGuid">
    <vt:lpwstr>41f74355-da35-47d7-a0c0-1f8d2547aaee</vt:lpwstr>
  </property>
  <property fmtid="{D5CDD505-2E9C-101B-9397-08002B2CF9AE}" pid="6" name="_dlc_DocId">
    <vt:lpwstr>REGU-425-40179</vt:lpwstr>
  </property>
  <property fmtid="{D5CDD505-2E9C-101B-9397-08002B2CF9AE}" pid="7" name="_dlc_DocIdUrl">
    <vt:lpwstr>https://cyfoethnaturiolcymru.sharepoint.com/teams/Regulatory/Permitting/_layouts/15/DocIdRedir.aspx?ID=REGU-425-40179, REGU-425-40179</vt:lpwstr>
  </property>
</Properties>
</file>