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5AED2E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7949E602" w14:textId="1D7D6F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79105588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2309D4F0" w14:textId="57538DD0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4B3AB88E" w14:textId="0BDB440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6C6F05C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0177A739" w14:textId="042F6251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6F9EC25E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38FFCBEB" w14:textId="3B1A00D5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83ECFAF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43BA1628" w14:textId="66204F0E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513B0009" w14:textId="1D08B388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3E0F6714" w14:textId="7FEA0DDE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1E413FF7" w14:textId="17A8B408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20528AA7" w14:textId="6A1AB93D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199DFC71" w14:textId="02C27635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5CEA315F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1F74FDCE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663977B7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45B283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6C7C93E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02441A6F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</w:hyperlink>
    </w:p>
    <w:p w14:paraId="09B6C94D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4455528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184D22A4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6236AA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</w:hyperlink>
    </w:p>
    <w:p w14:paraId="6648D6AF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</w:hyperlink>
    </w:p>
    <w:p w14:paraId="08F24F22" w14:textId="5FF6CCE4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</w:hyperlink>
    </w:p>
    <w:p w14:paraId="12C7701D" w14:textId="1D434703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75BC81AB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868"/>
        <w:gridCol w:w="327"/>
        <w:gridCol w:w="145"/>
        <w:gridCol w:w="127"/>
        <w:gridCol w:w="155"/>
        <w:gridCol w:w="121"/>
        <w:gridCol w:w="28"/>
        <w:gridCol w:w="567"/>
        <w:gridCol w:w="569"/>
        <w:gridCol w:w="237"/>
        <w:gridCol w:w="99"/>
        <w:gridCol w:w="390"/>
        <w:gridCol w:w="294"/>
        <w:gridCol w:w="422"/>
        <w:gridCol w:w="167"/>
        <w:gridCol w:w="237"/>
        <w:gridCol w:w="292"/>
        <w:gridCol w:w="58"/>
        <w:gridCol w:w="716"/>
        <w:gridCol w:w="1283"/>
        <w:gridCol w:w="1201"/>
        <w:gridCol w:w="153"/>
        <w:gridCol w:w="91"/>
        <w:gridCol w:w="263"/>
        <w:gridCol w:w="660"/>
        <w:gridCol w:w="459"/>
        <w:gridCol w:w="16"/>
      </w:tblGrid>
      <w:tr w:rsidR="003D6F24" w:rsidRPr="007C08F6" w14:paraId="0A0E5B8C" w14:textId="77777777" w:rsidTr="003E7E61">
        <w:tc>
          <w:tcPr>
            <w:tcW w:w="5000" w:type="pct"/>
            <w:gridSpan w:val="27"/>
            <w:shd w:val="clear" w:color="auto" w:fill="auto"/>
          </w:tcPr>
          <w:p w14:paraId="3D33DF68" w14:textId="47D4D7FE" w:rsidR="003D6F24" w:rsidRPr="00E42B09" w:rsidRDefault="003D6F24" w:rsidP="003D6F24">
            <w:pPr>
              <w:pStyle w:val="Sectionheading"/>
            </w:pPr>
            <w:r>
              <w:t>1. Application type and fee</w:t>
            </w:r>
          </w:p>
        </w:tc>
      </w:tr>
      <w:tr w:rsidR="003D6F24" w:rsidRPr="007C08F6" w14:paraId="58B58863" w14:textId="77777777" w:rsidTr="003E7E61">
        <w:tc>
          <w:tcPr>
            <w:tcW w:w="5000" w:type="pct"/>
            <w:gridSpan w:val="27"/>
            <w:shd w:val="clear" w:color="auto" w:fill="auto"/>
          </w:tcPr>
          <w:p w14:paraId="63DAB744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74F25704" w14:textId="77777777" w:rsidTr="0057431F">
        <w:tc>
          <w:tcPr>
            <w:tcW w:w="4761" w:type="pct"/>
            <w:gridSpan w:val="25"/>
            <w:shd w:val="clear" w:color="auto" w:fill="auto"/>
          </w:tcPr>
          <w:p w14:paraId="473E3241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381ABDDB" w14:textId="3D36569D" w:rsidR="003D6F24" w:rsidRPr="007C08F6" w:rsidRDefault="00D46C3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778542FA" w14:textId="77777777" w:rsidTr="0057431F">
        <w:tc>
          <w:tcPr>
            <w:tcW w:w="4761" w:type="pct"/>
            <w:gridSpan w:val="25"/>
            <w:shd w:val="clear" w:color="auto" w:fill="auto"/>
          </w:tcPr>
          <w:p w14:paraId="40241BC7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44A755D" w14:textId="7B3868CB" w:rsidR="0004403A" w:rsidRPr="007C08F6" w:rsidRDefault="00D46C3F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</w:tr>
      <w:tr w:rsidR="00050C06" w:rsidRPr="007C08F6" w14:paraId="7F8CBC0A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4E677AFD" w14:textId="2808CF7C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2E613A6" w14:textId="77777777"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3BE475C5" w14:textId="77777777" w:rsidTr="0057431F">
        <w:tc>
          <w:tcPr>
            <w:tcW w:w="4761" w:type="pct"/>
            <w:gridSpan w:val="25"/>
            <w:shd w:val="clear" w:color="auto" w:fill="auto"/>
          </w:tcPr>
          <w:p w14:paraId="5516CBD6" w14:textId="140D9646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6696A27D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D00229D" w14:textId="77777777" w:rsidTr="003E7E61">
        <w:tc>
          <w:tcPr>
            <w:tcW w:w="5000" w:type="pct"/>
            <w:gridSpan w:val="27"/>
            <w:shd w:val="clear" w:color="auto" w:fill="auto"/>
          </w:tcPr>
          <w:p w14:paraId="4686D0AC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3FD332EF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3CA97E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3F130D" w14:textId="68A5530B" w:rsidR="003013A4" w:rsidRDefault="00CC685A" w:rsidP="00CC685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£1500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AB01E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3629244A" w14:textId="77777777" w:rsidTr="004356BC">
        <w:tc>
          <w:tcPr>
            <w:tcW w:w="1175" w:type="pct"/>
            <w:gridSpan w:val="8"/>
            <w:shd w:val="clear" w:color="auto" w:fill="auto"/>
          </w:tcPr>
          <w:p w14:paraId="2455D1F8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0B64D417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102945C2" w14:textId="77777777" w:rsidTr="004356BC">
        <w:tc>
          <w:tcPr>
            <w:tcW w:w="1175" w:type="pct"/>
            <w:gridSpan w:val="8"/>
            <w:shd w:val="clear" w:color="auto" w:fill="auto"/>
          </w:tcPr>
          <w:p w14:paraId="6361EB9E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3E990A34" w14:textId="504C3EBE" w:rsidR="003D6F24" w:rsidRPr="007C08F6" w:rsidRDefault="00D46C3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046C5E59" w14:textId="77777777" w:rsidTr="004356BC">
        <w:tc>
          <w:tcPr>
            <w:tcW w:w="1175" w:type="pct"/>
            <w:gridSpan w:val="8"/>
            <w:shd w:val="clear" w:color="auto" w:fill="auto"/>
          </w:tcPr>
          <w:p w14:paraId="1A65E74A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266C41E" w14:textId="509451F8" w:rsidR="003013A4" w:rsidRPr="00E42B09" w:rsidRDefault="00B23428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4B7EA29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15A91" w14:textId="2D70C48E" w:rsidR="003013A4" w:rsidRPr="007C08F6" w:rsidRDefault="003013A4" w:rsidP="00CC685A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  <w:rFonts w:eastAsia="Calibri"/>
                </w:rPr>
                <w:id w:val="815376850"/>
                <w:placeholder>
                  <w:docPart w:val="C93A4605353D401EA7AF37E2C3F461FB"/>
                </w:placeholder>
              </w:sdtPr>
              <w:sdtEndPr>
                <w:rPr>
                  <w:rStyle w:val="Responseboxtext"/>
                </w:rPr>
              </w:sdtEndPr>
              <w:sdtContent>
                <w:r w:rsidR="00CC685A">
                  <w:rPr>
                    <w:rStyle w:val="Responseboxtext"/>
                    <w:rFonts w:eastAsia="Calibri"/>
                  </w:rPr>
                  <w:t>Morlais Licens</w:t>
                </w:r>
              </w:sdtContent>
            </w:sdt>
          </w:p>
        </w:tc>
      </w:tr>
      <w:tr w:rsidR="00E42B09" w:rsidRPr="007C08F6" w14:paraId="6ADAE7BE" w14:textId="77777777" w:rsidTr="003E7E61">
        <w:tc>
          <w:tcPr>
            <w:tcW w:w="5000" w:type="pct"/>
            <w:gridSpan w:val="27"/>
            <w:shd w:val="clear" w:color="auto" w:fill="auto"/>
          </w:tcPr>
          <w:p w14:paraId="4C6C1E8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7B6483F3" w14:textId="77777777" w:rsidTr="003E7E61">
        <w:tc>
          <w:tcPr>
            <w:tcW w:w="5000" w:type="pct"/>
            <w:gridSpan w:val="27"/>
            <w:shd w:val="clear" w:color="auto" w:fill="auto"/>
          </w:tcPr>
          <w:p w14:paraId="6AF95CA8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to, and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269B8FFB" w14:textId="77777777" w:rsidTr="003E7E61">
        <w:tc>
          <w:tcPr>
            <w:tcW w:w="5000" w:type="pct"/>
            <w:gridSpan w:val="27"/>
            <w:shd w:val="clear" w:color="auto" w:fill="auto"/>
          </w:tcPr>
          <w:p w14:paraId="5A270945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3C91703A" w14:textId="77777777" w:rsidTr="004356BC">
        <w:tc>
          <w:tcPr>
            <w:tcW w:w="1175" w:type="pct"/>
            <w:gridSpan w:val="8"/>
            <w:shd w:val="clear" w:color="auto" w:fill="auto"/>
          </w:tcPr>
          <w:p w14:paraId="38EF69F3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C059FB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48CFB2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554AD84" w14:textId="3113F477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</w:tr>
      <w:tr w:rsidR="00A35C71" w:rsidRPr="007C08F6" w14:paraId="66DEDD21" w14:textId="77777777" w:rsidTr="004356BC">
        <w:tc>
          <w:tcPr>
            <w:tcW w:w="1175" w:type="pct"/>
            <w:gridSpan w:val="8"/>
            <w:shd w:val="clear" w:color="auto" w:fill="auto"/>
          </w:tcPr>
          <w:p w14:paraId="328B41A7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36282AE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153C0CF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BCA9C67" w14:textId="67624009" w:rsidR="00653835" w:rsidRPr="007C08F6" w:rsidRDefault="00AE4714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3A1D533C" w14:textId="77777777" w:rsidTr="004356BC">
        <w:tc>
          <w:tcPr>
            <w:tcW w:w="1175" w:type="pct"/>
            <w:gridSpan w:val="8"/>
            <w:shd w:val="clear" w:color="auto" w:fill="auto"/>
          </w:tcPr>
          <w:p w14:paraId="0ED6204B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7A1A6E7" w14:textId="4443B753" w:rsidR="00653835" w:rsidRPr="00E42B09" w:rsidRDefault="00F03A9C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1F8CB49A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3F932C3" w14:textId="64E6E086" w:rsidR="00653835" w:rsidRPr="007C08F6" w:rsidRDefault="00AE4714" w:rsidP="00AE4714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</w:tr>
      <w:tr w:rsidR="007B550C" w:rsidRPr="002161F5" w14:paraId="5D7A14D2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120EE9F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6132289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5C4BA808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29724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95E4B68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17F9F08" w14:textId="27C04297" w:rsidR="003B3547" w:rsidRDefault="00AE4714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4F655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6B019C" w14:textId="4F9F8181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14:paraId="2409575D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623068F1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2FBA9596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11C87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69434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246F95A" w14:textId="1F285A68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89D2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E7660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1458D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443C80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75ED39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63A41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740DF7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C90344" w14:textId="71FEE129" w:rsidR="00E42B09" w:rsidRDefault="00AE4714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FBE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D72E3B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19ADCE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9358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274AF1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011F684B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C8DD276" w14:textId="1BFCFF3E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CFCD62" w14:textId="104ECA2D" w:rsidR="003B3547" w:rsidRDefault="00AE4714" w:rsidP="00AE471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The Coal Authority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7A07323E" w14:textId="77777777" w:rsidR="003B3547" w:rsidRDefault="003B3547" w:rsidP="005A7DE7">
            <w:pPr>
              <w:pStyle w:val="Questiontext"/>
            </w:pPr>
          </w:p>
        </w:tc>
      </w:tr>
      <w:tr w:rsidR="003B3547" w14:paraId="0B624110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34BE69AB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07E88D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7F94D2A7" w14:textId="77777777" w:rsidR="003B3547" w:rsidRDefault="003B3547" w:rsidP="005A7DE7">
            <w:pPr>
              <w:pStyle w:val="Questiontext"/>
            </w:pPr>
          </w:p>
        </w:tc>
      </w:tr>
      <w:tr w:rsidR="003B3547" w14:paraId="67411AF7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45299051" w14:textId="7D7ACFFF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924ED6" w14:textId="77777777" w:rsidR="003B3547" w:rsidRDefault="003B3547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5E758A9" w14:textId="77777777" w:rsidR="003B3547" w:rsidRDefault="003B3547" w:rsidP="005A7DE7">
            <w:pPr>
              <w:pStyle w:val="Questiontext"/>
            </w:pPr>
          </w:p>
        </w:tc>
      </w:tr>
      <w:tr w:rsidR="003B3547" w14:paraId="0FE2840B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29A615B0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639ABB4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42108C48" w14:textId="77777777" w:rsidR="003B3547" w:rsidRDefault="003B3547" w:rsidP="005A7DE7">
            <w:pPr>
              <w:pStyle w:val="Questiontext"/>
            </w:pPr>
          </w:p>
        </w:tc>
      </w:tr>
      <w:tr w:rsidR="007B550C" w14:paraId="51C5FE3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B975126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711254C" w14:textId="3A47A3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The Coal Authority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0D69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B90D6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B6016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61D26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BD23D93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59CF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89172D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C4AC8C8" w14:textId="2C9B9FD6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200 Lichfield Lane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5534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CCAF083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77828C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7C0FE0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DE6B6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530D00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0799DD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4AA240A" w14:textId="35096229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Mansfield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57E0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6093CA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CAA3FC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5E03A4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3BEB3E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9A89F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7A26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1CF7424" w14:textId="0466D5D0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Nottingham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72747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840212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CAC8C6B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93D916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FBF057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F4F617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F44D69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E86D1D" w14:textId="17B0275D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NG18 4RG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ED5D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74DF42F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5A0418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F5BD09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05E938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4ABCEF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49DA8FC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F689355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8D7CF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551B9B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E2F4DA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C3699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EB6C93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3FD4EF7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4D811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75CFA6A" w14:textId="44E26DF7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01623637422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F5F72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9EA7DF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7CB16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51F6C6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18EAF5E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84AC8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EF5E3F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0FF77D8" w14:textId="394AE5DC" w:rsidR="00E42B09" w:rsidRDefault="00AE4714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caracallingham@coal.gov.uk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74F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26FEBD50" w14:textId="77777777" w:rsidTr="0005709C">
        <w:tc>
          <w:tcPr>
            <w:tcW w:w="2536" w:type="pct"/>
            <w:gridSpan w:val="17"/>
            <w:shd w:val="clear" w:color="auto" w:fill="auto"/>
          </w:tcPr>
          <w:p w14:paraId="55DB827F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612A189A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4320F" w:rsidRPr="007C08F6" w14:paraId="547EFE5C" w14:textId="77777777" w:rsidTr="003E7E61">
        <w:tc>
          <w:tcPr>
            <w:tcW w:w="5000" w:type="pct"/>
            <w:gridSpan w:val="27"/>
            <w:shd w:val="clear" w:color="auto" w:fill="auto"/>
          </w:tcPr>
          <w:p w14:paraId="15B17916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01D5B0AA" w14:textId="77777777" w:rsidTr="003E7E61">
        <w:tc>
          <w:tcPr>
            <w:tcW w:w="5000" w:type="pct"/>
            <w:gridSpan w:val="27"/>
            <w:shd w:val="clear" w:color="auto" w:fill="auto"/>
          </w:tcPr>
          <w:p w14:paraId="26F0E032" w14:textId="204D1CD2" w:rsidR="0074320F" w:rsidRPr="0074320F" w:rsidRDefault="0074320F" w:rsidP="0074320F">
            <w:pPr>
              <w:pStyle w:val="Questiontext"/>
            </w:pPr>
            <w:r w:rsidRPr="009532B7">
              <w:t>This is who we will correspond with unless otherwise informed. If you are an agent applying on behalf of an applicant, please include a letter of authorisation from the applicant allowing you to act as signatory</w:t>
            </w:r>
            <w:r w:rsidR="002C7D1B">
              <w:t>,and provide a reference for this document in the box below</w:t>
            </w:r>
            <w:r w:rsidRPr="009532B7">
              <w:t>.</w:t>
            </w:r>
          </w:p>
        </w:tc>
      </w:tr>
      <w:tr w:rsidR="00DB01AD" w14:paraId="2A5757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322C1F" w14:textId="77777777" w:rsidR="00DB01AD" w:rsidRDefault="00DB01AD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D386DE" w14:textId="77777777" w:rsidR="00DB01AD" w:rsidRDefault="00DB01AD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9B1D1" w14:textId="77777777" w:rsidR="00DB01AD" w:rsidRDefault="00DB01AD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44DBF8D1" w14:textId="77777777" w:rsidTr="00AE4714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0693BBC" w14:textId="77777777" w:rsidR="00DB01AD" w:rsidRPr="002161F5" w:rsidRDefault="00DB01AD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2552D1" w14:textId="77777777" w:rsidR="00DB01AD" w:rsidRPr="002161F5" w:rsidRDefault="00DB01AD" w:rsidP="00AE4714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2E70C9F" w14:textId="77777777" w:rsidR="00DB01AD" w:rsidRPr="002161F5" w:rsidRDefault="00DB01AD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C516988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DE71CB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6453961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6FEC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F57F4A7" w14:textId="3E07BA05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7A42EDFD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A4A6F7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4A2A84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F1F9924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413CE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4B1031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D14148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2479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36664D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8CB3E7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284A6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CBC00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9EB636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A379EE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D7644D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F9EC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8C0FFB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65247B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D95AF04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267F22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ACE8E9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F1E982C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C0AC8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750AB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1291EE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0141AC06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1223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23B89F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D36B33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192562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600341F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C445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E365AE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85C22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756FEF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8541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EB7D0B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494AB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C36A2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C2BC5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1A5AAA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CCE3C5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EDC33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26757F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6E89E6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B912E1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A26CF7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B318C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18A5299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511A76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F763B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077732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F97D2A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8F9BD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A5A3C1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FB537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746B3C1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E7A0C90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40E8B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42CD726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A03E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6AE32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598581C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EC0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8D3DB8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2078D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C166C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4909412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87EE3E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85AB1D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02475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72E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52E65ED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9D74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C5A2A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FCC56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D408498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08F6A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2EB88C2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A72B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668BC539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6F2B7D1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6A66F7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76FD17ED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825235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B1A0BBA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140A740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D23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11FD36E0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3CA1F37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1C73E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5A97F0C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C70805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A2ED969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257672A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D7DD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71C3BC1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2F7382E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1133229E" w14:textId="77777777"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14:paraId="5B00452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12F2F9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53ED292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69A509" w14:textId="72FF33F5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>Please specify who we should contact with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2E11CDB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C4FAF2E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004989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544C99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C0E6B47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503675A8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709C" w14:paraId="64923D9B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A3FCAE9" w14:textId="735AFED4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C582848" w14:textId="6B2973B2" w:rsidR="00CB6413" w:rsidRPr="00BA4455" w:rsidRDefault="00AE4714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0E319E" w14:textId="32A3084C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391DB134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84AE416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1CD50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925D18D" w14:textId="4C1B25AF" w:rsidR="00A423C1" w:rsidRDefault="00EF26FD" w:rsidP="00EF26F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Morlais </w:t>
                </w:r>
                <w:r w:rsidR="00AE4714">
                  <w:rPr>
                    <w:rStyle w:val="Responseboxtext"/>
                    <w:rFonts w:eastAsia="Calibri"/>
                  </w:rPr>
                  <w:t>Additional Information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4DDCB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4208AA9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FDED11B" w14:textId="0946A518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07416C5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4F933B5" w14:textId="30098B98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>Please specify who we should contact for invoices and abstraction records (returns).  Please note that these may not be not required for transfer licences.</w:t>
            </w:r>
          </w:p>
        </w:tc>
      </w:tr>
      <w:tr w:rsidR="00A35C71" w:rsidRPr="0074320F" w14:paraId="7F570D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E6FBCE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B4858AC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D7174C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49961C4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6D065267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17E885C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1E42355F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026F4ED3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9431E8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4B47C2" w14:textId="47FCC3F5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0C92FA" w14:textId="47343116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71922D0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70B1F79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0C32FD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579348641"/>
                <w:placeholder>
                  <w:docPart w:val="1A8D3033998B42CFBE4D80457CF3D619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B0E03A6" w14:textId="28EA50B5" w:rsidR="00A423C1" w:rsidRDefault="00EF26FD" w:rsidP="00EF26FD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Morlais</w:t>
                    </w:r>
                    <w:r w:rsidR="00AE4714">
                      <w:rPr>
                        <w:rStyle w:val="Responseboxtext"/>
                        <w:rFonts w:eastAsia="Calibri"/>
                      </w:rPr>
                      <w:t xml:space="preserve">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EBCE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3BE7401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3CDDEBF" w14:textId="77777777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70F2223D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248EB9D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283AF8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57228E00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1418679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074AAEDA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6AF60347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3AE87AA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399773A7" w14:textId="7792C8C6" w:rsidR="00A8039E" w:rsidRPr="00BA4455" w:rsidRDefault="00AE4714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3CA0EB" w14:textId="5330DB0E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3E82D3C7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1C48EE00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4DF4460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167138673"/>
                <w:placeholder>
                  <w:docPart w:val="CC0BD4A68C734EC18D70300C3ACF8CA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744EF090" w14:textId="6F0C5E58" w:rsidR="00A423C1" w:rsidRDefault="00EF26FD" w:rsidP="00EF26FD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Morlais</w:t>
                    </w:r>
                    <w:r w:rsidR="00AE4714">
                      <w:rPr>
                        <w:rStyle w:val="Responseboxtext"/>
                        <w:rFonts w:eastAsia="Calibri"/>
                      </w:rPr>
                      <w:t xml:space="preserve">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FAE6A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426744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55C2FE" w14:textId="0E297208" w:rsidR="00E066BF" w:rsidRPr="00006C39" w:rsidRDefault="00824AE7" w:rsidP="00006C39">
            <w:pPr>
              <w:pStyle w:val="Sectionheading"/>
            </w:pPr>
            <w:bookmarkStart w:id="1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1"/>
          </w:p>
        </w:tc>
      </w:tr>
      <w:tr w:rsidR="00A35C71" w:rsidRPr="008E4840" w14:paraId="3DEEE907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486246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3D7D807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E83F8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7C96D13" w14:textId="0106C456" w:rsidR="00FF4581" w:rsidRDefault="00EF26FD" w:rsidP="00EF26F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Morlais</w:t>
                </w:r>
                <w:r w:rsidR="00AE4714">
                  <w:rPr>
                    <w:rStyle w:val="Responseboxtext"/>
                    <w:rFonts w:eastAsia="Calibri"/>
                  </w:rPr>
                  <w:t xml:space="preserve"> Mine Water Treatment Scheme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63A4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4E1F16F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2B53E2E" w14:textId="16F7554C" w:rsidR="009532B7" w:rsidRPr="00006C39" w:rsidRDefault="003B5A68" w:rsidP="00006C39">
            <w:pPr>
              <w:pStyle w:val="Sectionheading"/>
            </w:pPr>
            <w:bookmarkStart w:id="2" w:name="section4"/>
            <w:r w:rsidRPr="00006C39">
              <w:t>4</w:t>
            </w:r>
            <w:r w:rsidR="00E94821" w:rsidRPr="00006C39">
              <w:t xml:space="preserve">. Entitlement to apply </w:t>
            </w:r>
            <w:bookmarkEnd w:id="2"/>
          </w:p>
        </w:tc>
      </w:tr>
      <w:tr w:rsidR="00A35C71" w:rsidRPr="007B7529" w14:paraId="40F4FB0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9C1F587" w14:textId="52DEBED4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lastRenderedPageBreak/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189D106D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11503F13" w14:textId="6055AACB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Yes</w:t>
            </w:r>
          </w:p>
        </w:tc>
        <w:sdt>
          <w:sdtPr>
            <w:rPr>
              <w:rFonts w:eastAsia="Calibri"/>
            </w:rPr>
            <w:id w:val="20124920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E908076" w14:textId="457A7FB0" w:rsidR="00006C39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7ADFE48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C8BEC1B" w14:textId="699ACF22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7EED9EB9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7CEF1404" w14:textId="30A4F3F8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5FE78BAA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F2D2E7C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7A4FBBE0" w14:textId="7BF0488A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5287266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0E5EC5F" w14:textId="61CA398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1FA9DCC5" w14:textId="078C3E95" w:rsidR="00574DCB" w:rsidRPr="007B7529" w:rsidRDefault="00AE4714" w:rsidP="00642678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6C01E53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5D8A658" w14:textId="52109198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372338C" w14:textId="77777777"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r w:rsidRPr="00050C0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4F303077" w14:textId="37CA45B4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557AF83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03D89004" w14:textId="77777777" w:rsidR="00E72B83" w:rsidRDefault="00E72B83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6199B6F" w14:textId="77777777" w:rsidR="00E72B83" w:rsidRDefault="00E72B83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55709108"/>
                <w:placeholder>
                  <w:docPart w:val="44FDF515A82B41CA9A72FD3FC2274C4C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F6CAAB8" w14:textId="00A8D88A" w:rsidR="00E72B83" w:rsidRDefault="00EF26FD" w:rsidP="00EF26FD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Morlais</w:t>
                    </w:r>
                    <w:r w:rsidR="00AE4714">
                      <w:rPr>
                        <w:rStyle w:val="Responseboxtext"/>
                        <w:rFonts w:eastAsia="Calibri"/>
                      </w:rPr>
                      <w:t xml:space="preserve">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E33ED" w14:textId="77777777" w:rsidR="00E72B83" w:rsidRDefault="00E72B83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611D627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EE2C12" w14:textId="09633AFC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12D7D7E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B1DF5C9" w14:textId="339FB9E9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476B1090" w14:textId="328DDBFE" w:rsidR="00120145" w:rsidRPr="00BA4455" w:rsidRDefault="00EF26FD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6DF835" w14:textId="52B16935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049BF60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ADE160" w14:textId="7CF52E9F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8ABFC6A" w14:textId="79D77AEA" w:rsidR="00120145" w:rsidRPr="00BA4455" w:rsidRDefault="00EF26FD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72A11E" w14:textId="1C87AE9C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49E0F338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8060A2A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AC0BFC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634146061"/>
                <w:placeholder>
                  <w:docPart w:val="06FCCBC06BA74BEB8C796ECA9D7F369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200" w:type="pct"/>
                    <w:gridSpan w:val="8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F89286E" w14:textId="11E81C34" w:rsidR="00A423C1" w:rsidRDefault="00EF26FD" w:rsidP="00EF26FD">
                    <w:pPr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Morlais</w:t>
                    </w:r>
                    <w:r w:rsidR="00AC4FCC">
                      <w:rPr>
                        <w:rStyle w:val="Responseboxtext"/>
                        <w:rFonts w:eastAsia="Calibri"/>
                      </w:rPr>
                      <w:t xml:space="preserve"> 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0CB39" w14:textId="0D6F3D49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1092B41D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33F7C170" w14:textId="77777777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2C4BCFB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9C8CA58" w14:textId="77777777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148896" w14:textId="77777777" w:rsidR="003E7E61" w:rsidRDefault="003E7E61" w:rsidP="0005709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6A37F4" w14:paraId="11E5F15D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74459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3" w:name="section5"/>
            <w:r w:rsidRPr="006A37F4">
              <w:rPr>
                <w:rFonts w:eastAsia="Calibri"/>
              </w:rPr>
              <w:t>Existing licence number(s)</w:t>
            </w:r>
            <w:bookmarkEnd w:id="3"/>
          </w:p>
        </w:tc>
      </w:tr>
      <w:tr w:rsidR="000C1214" w:rsidRPr="008E4840" w14:paraId="4637A06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6145CC4" w14:textId="5639DFAF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>If you are applying to change an existing licence please provide the licence number below</w:t>
            </w:r>
            <w:r w:rsidR="00E72B83">
              <w:t>.</w:t>
            </w:r>
          </w:p>
        </w:tc>
      </w:tr>
      <w:tr w:rsidR="007B550C" w14:paraId="77E86DD1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C9C472" w14:textId="64386D8C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E8237C9" w14:textId="77777777" w:rsidR="00CB6413" w:rsidRDefault="00CB6413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E2EE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0F4E608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FFC5B7A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4" w:name="section6"/>
            <w:r w:rsidRPr="006A37F4">
              <w:rPr>
                <w:rFonts w:eastAsia="Calibri"/>
              </w:rPr>
              <w:t>Cross border applications</w:t>
            </w:r>
            <w:bookmarkEnd w:id="4"/>
          </w:p>
        </w:tc>
      </w:tr>
      <w:tr w:rsidR="00A35C71" w:rsidRPr="007B7529" w14:paraId="4CF3B5D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CD971E8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0ACD9834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C93A371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06F1F195" w14:textId="1290137D" w:rsidR="007C4FA4" w:rsidRPr="007B7529" w:rsidRDefault="00AC4FCC" w:rsidP="007C4FA4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7B550C" w:rsidRPr="007B7529" w14:paraId="0F0F82CD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0C54C9C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2BCD8454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4FFD5FF4" w14:textId="2DB43166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cross border</w:t>
            </w:r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4656E803" w14:textId="4BE4369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Continue on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77405DFB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1199F6E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2F061834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DB432F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0FB4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1D6FE2FA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7B624E1B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055B5F9E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6BDE110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8635B99" w14:textId="77777777"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49D2602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D6FEC8A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lastRenderedPageBreak/>
              <w:t>7. Abstraction details</w:t>
            </w:r>
          </w:p>
        </w:tc>
      </w:tr>
      <w:tr w:rsidR="00A35C71" w:rsidRPr="002D630A" w14:paraId="48834B0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FD0636F" w14:textId="435B8D9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BF84575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FE1293F" w14:textId="09B4A188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areas). Tell us the reference for this map, below. </w:t>
            </w:r>
          </w:p>
        </w:tc>
      </w:tr>
      <w:tr w:rsidR="00A35C71" w14:paraId="4F5CECE4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F229B0" w14:textId="17D0E35C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08802683"/>
                <w:placeholder>
                  <w:docPart w:val="3C49390EFB6F47B2AAB4D8AB49ECB47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2713" w:type="pct"/>
                    <w:gridSpan w:val="12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2B364E22" w14:textId="19A1EDD6" w:rsidR="00A35C71" w:rsidRDefault="00EF26FD" w:rsidP="00EF26FD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Morlais </w:t>
                    </w:r>
                    <w:r w:rsidR="00AC4FCC">
                      <w:rPr>
                        <w:rStyle w:val="Responseboxtext"/>
                        <w:rFonts w:eastAsia="Calibri"/>
                      </w:rPr>
                      <w:t>Additional Information</w:t>
                    </w:r>
                  </w:p>
                </w:tc>
              </w:sdtContent>
            </w:sdt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0384E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13502724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6BF4894" w14:textId="1BC0D27A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 in the tables below.  </w:t>
            </w:r>
          </w:p>
        </w:tc>
      </w:tr>
      <w:tr w:rsidR="00A35C71" w:rsidRPr="007B7529" w14:paraId="3CB958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F9B59F" w14:textId="47E3BBA2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14B8E36E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1639878" w14:textId="7B361ABD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4DCE619" w14:textId="77777777" w:rsidR="007B550C" w:rsidRDefault="007B550C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10E5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74F78C44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78"/>
        <w:gridCol w:w="623"/>
        <w:gridCol w:w="529"/>
        <w:gridCol w:w="753"/>
        <w:gridCol w:w="94"/>
        <w:gridCol w:w="1027"/>
        <w:gridCol w:w="798"/>
        <w:gridCol w:w="466"/>
        <w:gridCol w:w="596"/>
        <w:gridCol w:w="1125"/>
        <w:gridCol w:w="377"/>
        <w:gridCol w:w="637"/>
        <w:gridCol w:w="1206"/>
        <w:gridCol w:w="399"/>
        <w:gridCol w:w="1596"/>
        <w:gridCol w:w="224"/>
        <w:gridCol w:w="421"/>
        <w:gridCol w:w="1493"/>
        <w:gridCol w:w="90"/>
        <w:gridCol w:w="973"/>
        <w:gridCol w:w="807"/>
        <w:gridCol w:w="224"/>
        <w:gridCol w:w="897"/>
        <w:gridCol w:w="744"/>
        <w:gridCol w:w="152"/>
        <w:gridCol w:w="377"/>
        <w:gridCol w:w="1417"/>
        <w:gridCol w:w="1793"/>
      </w:tblGrid>
      <w:tr w:rsidR="002A4C6F" w14:paraId="17FAAFFC" w14:textId="0C3EA105" w:rsidTr="000D6440">
        <w:trPr>
          <w:trHeight w:val="95"/>
        </w:trPr>
        <w:tc>
          <w:tcPr>
            <w:tcW w:w="1000" w:type="pct"/>
            <w:gridSpan w:val="4"/>
          </w:tcPr>
          <w:p w14:paraId="1C1A345C" w14:textId="1B1E5034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34576642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C49D637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0D8174D9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9B40379" w14:textId="2E4E50E0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62C45312" w14:textId="69F61DCF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27AC6" w14:textId="76083555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326A2A24" w14:textId="4BF5FA70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77F8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20B3CCEE" w14:textId="62A80D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95D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DC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062D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276D59A4" w14:textId="09835FD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DDD8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2914A8B8" w14:textId="67CB16DC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0A811C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189960E8" w14:textId="2F17D31B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224003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4F275163" w14:textId="5E0A105A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1E8C28BC" w14:textId="212813BF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857D" w14:textId="31BA037D" w:rsidR="002A4C6F" w:rsidRPr="003A61FA" w:rsidRDefault="00CC685A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88288733"/>
                <w:placeholder>
                  <w:docPart w:val="14FC6DDBADA44C1D8AAB0D51A585E79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b w:val="0"/>
                    <w:sz w:val="18"/>
                    <w:szCs w:val="18"/>
                  </w:rPr>
                  <w:t>Morlais Abstraction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7310E127" w14:textId="04FB87F1" w:rsidR="002A4C6F" w:rsidRPr="003A61FA" w:rsidRDefault="00B43D65" w:rsidP="00B43D6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>
                  <w:rPr>
                    <w:rStyle w:val="Responseboxtext"/>
                    <w:b w:val="0"/>
                    <w:sz w:val="18"/>
                    <w:szCs w:val="18"/>
                  </w:rPr>
                  <w:t>Single Point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A7FB7" w14:textId="55269FB6" w:rsidR="002A4C6F" w:rsidRPr="003A61FA" w:rsidRDefault="00CC685A" w:rsidP="00B43D65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B43D65">
                  <w:rPr>
                    <w:rStyle w:val="Responseboxtext"/>
                    <w:b w:val="0"/>
                    <w:sz w:val="18"/>
                    <w:szCs w:val="18"/>
                  </w:rPr>
                  <w:t>Coal Measures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Heading2Char"/>
                <w:rFonts w:cs="Arial"/>
                <w:b/>
                <w:i/>
                <w:iCs/>
                <w:color w:val="3C3C41"/>
                <w:sz w:val="18"/>
                <w:szCs w:val="18"/>
              </w:rPr>
              <w:id w:val="-277416781"/>
              <w:placeholder>
                <w:docPart w:val="5BD16F93163941D98B1EEA722752B22A"/>
              </w:placeholder>
              <w:text/>
            </w:sdtPr>
            <w:sdtEndPr>
              <w:rPr>
                <w:rStyle w:val="Heading2Char"/>
              </w:rPr>
            </w:sdtEndPr>
            <w:sdtContent>
              <w:p w14:paraId="672274B5" w14:textId="0414EB4D" w:rsidR="002A4C6F" w:rsidRPr="003A61FA" w:rsidRDefault="00EF26FD" w:rsidP="00B43D65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EF26FD">
                  <w:rPr>
                    <w:rStyle w:val="Heading2Char"/>
                    <w:rFonts w:cs="Arial"/>
                    <w:b/>
                    <w:i/>
                    <w:iCs/>
                    <w:color w:val="3C3C41"/>
                    <w:sz w:val="18"/>
                    <w:szCs w:val="18"/>
                  </w:rPr>
                  <w:t>SN 57229 02235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42CC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F97A7A3" w14:textId="0535B0FE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06F905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673FFC2E" w14:textId="6C2D27A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B15B" w14:textId="21A92A5B" w:rsidR="002A4C6F" w:rsidRPr="003A61FA" w:rsidRDefault="00CC685A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BDB8AA" w14:textId="2D97BD97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2BF9" w14:textId="713AB866" w:rsidR="002A4C6F" w:rsidRPr="003A61FA" w:rsidRDefault="00CC685A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33DBD9B" w14:textId="29224EF8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9FCE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C02E9A" w14:textId="105E7605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C8AA7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E052B8C" w14:textId="7B88851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5AF7" w14:textId="3F420DFD" w:rsidR="002A4C6F" w:rsidRPr="003A61FA" w:rsidRDefault="00CC685A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406F93" w14:textId="64F643BA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3CEF" w14:textId="09D303CD" w:rsidR="002A4C6F" w:rsidRPr="003A61FA" w:rsidRDefault="00CC685A" w:rsidP="00EF26FD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F7132" w14:textId="6E10959C" w:rsidR="002A4C6F" w:rsidRPr="003A61FA" w:rsidRDefault="00EF26FD" w:rsidP="00EF26FD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652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C60856" w14:textId="0F60FB6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3A7E1F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39F510B8" w14:textId="71A61E4B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9439" w14:textId="77777777" w:rsidR="002A4C6F" w:rsidRPr="003A61FA" w:rsidRDefault="00CC685A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96F39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B0FF8" w14:textId="77777777" w:rsidR="002A4C6F" w:rsidRPr="003A61FA" w:rsidRDefault="00CC685A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704E19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70E6FA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59F31D" w14:textId="161DAAE1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D087C2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34A6F2F3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915E" w14:textId="77777777" w:rsidR="00674B40" w:rsidRPr="003A61FA" w:rsidRDefault="00CC685A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9BCAEA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784D" w14:textId="77777777" w:rsidR="00674B40" w:rsidRPr="003A61FA" w:rsidRDefault="00CC685A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48279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2E0C8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B16433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1D071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4673D6D2" w14:textId="77777777" w:rsidTr="00AE47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32115" w14:textId="77777777" w:rsidR="00674B40" w:rsidRPr="003A61FA" w:rsidRDefault="00CC685A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D8DD12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5EF73" w14:textId="77777777" w:rsidR="00674B40" w:rsidRPr="003A61FA" w:rsidRDefault="00CC685A" w:rsidP="00AE471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E00EFC" w14:textId="77777777" w:rsidR="00674B40" w:rsidRPr="003A61FA" w:rsidRDefault="00674B40" w:rsidP="00AE471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AB84EE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177ED1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690865" w14:textId="77777777" w:rsidR="00674B40" w:rsidRPr="003A61FA" w:rsidRDefault="00674B40" w:rsidP="00AE471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52106415" w14:textId="4BD5F863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67B4" w14:textId="77777777" w:rsidR="002A4C6F" w:rsidRPr="003A61FA" w:rsidRDefault="00CC685A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AE08BB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1CB72" w14:textId="77777777" w:rsidR="002A4C6F" w:rsidRPr="003A61FA" w:rsidRDefault="00CC685A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36B94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6E524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728D5" w14:textId="7A275710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DC678A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7755114" w14:textId="26D3EC86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6A36" w14:textId="77777777" w:rsidR="002A4C6F" w:rsidRPr="003A61FA" w:rsidRDefault="00CC685A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927C72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11A9" w14:textId="77777777" w:rsidR="002A4C6F" w:rsidRPr="003A61FA" w:rsidRDefault="00CC685A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5B379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717D3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DD9880" w14:textId="6E132A1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30212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6D73AFA" w14:textId="5CF7B9E9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439D2" w14:textId="77777777" w:rsidR="002A4C6F" w:rsidRPr="003A61FA" w:rsidRDefault="00CC685A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F1AE0B1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AB102" w14:textId="77777777" w:rsidR="002A4C6F" w:rsidRPr="003A61FA" w:rsidRDefault="00CC685A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D550DF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8C6F39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93D358" w14:textId="436470C6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1FB7B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3C8456A4" w14:textId="72C2DAD0" w:rsidTr="000D6440">
        <w:trPr>
          <w:trHeight w:val="95"/>
        </w:trPr>
        <w:tc>
          <w:tcPr>
            <w:tcW w:w="1000" w:type="pct"/>
            <w:gridSpan w:val="4"/>
          </w:tcPr>
          <w:p w14:paraId="29FE4058" w14:textId="484F9C7D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9F73A4D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61EC92C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2946504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38514FAE" w14:textId="009A82B1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4DCD60E" w14:textId="226A9244" w:rsidTr="00EC56D2">
        <w:tc>
          <w:tcPr>
            <w:tcW w:w="5000" w:type="pct"/>
            <w:gridSpan w:val="28"/>
            <w:shd w:val="clear" w:color="auto" w:fill="auto"/>
          </w:tcPr>
          <w:p w14:paraId="6D79FC30" w14:textId="6A9E60A2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44091DCC" w14:textId="7BCCB432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770C8F81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EA3F73" w14:textId="5E0A62E6" w:rsidR="00EC56D2" w:rsidRDefault="00EF26FD" w:rsidP="00EF26F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Morlais Additional</w:t>
                </w:r>
                <w:r w:rsidR="00FC65EE">
                  <w:rPr>
                    <w:rStyle w:val="Responseboxtext"/>
                    <w:rFonts w:eastAsia="Calibri"/>
                  </w:rPr>
                  <w:t xml:space="preserve"> Information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7729DE9E" w14:textId="568A0AC1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704B123B" w14:textId="1C4E485D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DE39A4C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2FA336F1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5E885451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F9385" w14:textId="1D6C4B1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EFDFB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3AE018" w14:textId="7FFDBAB0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68938AAB" w14:textId="27B3B710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29916" w14:textId="7167EE1A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71BDA987" w14:textId="1137BB4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F3BB44F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3081340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7B50D9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D6292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5DF671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6740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E23ECD6" w14:textId="7EF65166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341AD81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A9E696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5FFCF3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81D928E" w14:textId="728DFF42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CE2D584" w14:textId="047975F1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22188E47" w14:textId="7B74F82C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232CB8DB" w14:textId="2316FA75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1D889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0D0B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81404314"/>
              <w:placeholder>
                <w:docPart w:val="FD913DEE929B4F638B984BC90018B2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7F0BC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F2FEA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1FF2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AFD44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6EF0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0D100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A05FF4A" w14:textId="3B15AD1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288ABF" w14:textId="66DDB68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932AFA" w14:textId="157CAD5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54D5C1FF" w14:textId="7FE495C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C7B0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C7C03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3723090"/>
              <w:placeholder>
                <w:docPart w:val="9C5CEF079264444B980FBE7F4ADC45F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25B23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3265E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17B65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F73CEA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E8AC0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11D872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C727AF" w14:textId="6B4C487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D5B19C" w14:textId="4F9D11A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53E9A2" w14:textId="6CC9AF5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99A322C" w14:textId="5136D7F9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FCDA2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49C46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2FFE90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9C5E7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E073F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D8CD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A00FB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876E2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AC51DD" w14:textId="6928343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6AE415" w14:textId="12454062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08497E" w14:textId="5069E3A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6B17C243" w14:textId="18F83F0B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83B7E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3AE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CC894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BB6EB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9246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6AFC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B24F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B3A6E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A4DA32" w14:textId="0DD97400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3F3855" w14:textId="50D21249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973B6D" w14:textId="6947B2F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A36386C" w14:textId="72CF817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984815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B61FFB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9C73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20FF19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B4444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AD80B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92FA34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96C5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246291" w14:textId="7DB68143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2E4EB" w14:textId="505F7EC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DA59269" w14:textId="3A1536A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6F24B14" w14:textId="73EE8F32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8038A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09BFB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0CF55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2E1D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289F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C4BA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9F7A7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2A32F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3C60850" w14:textId="5B67756B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1F70F" w14:textId="7D1A033E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F87531" w14:textId="17638D5C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E275F4F" w14:textId="53B48E60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37293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33F7F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FBDB82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4E3A5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21A9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7EB0A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4C761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5B7F1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A29DFE" w14:textId="4CF3437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2DBAB9" w14:textId="07D7E6E5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6CDD8" w14:textId="4F10A0CD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4A45B74" w14:textId="75D3B08E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7803E42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DE1144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50C9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50DA4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D33621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D06388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87468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AA69A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79F0CD" w14:textId="1A21F83F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C858A9" w14:textId="468BDC6A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2936AA" w14:textId="6B2DC9B4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528D442E" w14:textId="77777777" w:rsidTr="00220BF8">
        <w:trPr>
          <w:trHeight w:val="95"/>
        </w:trPr>
        <w:tc>
          <w:tcPr>
            <w:tcW w:w="1000" w:type="pct"/>
            <w:gridSpan w:val="4"/>
          </w:tcPr>
          <w:p w14:paraId="32306985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064CD662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4CC91085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88B8A84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4DDFBD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53878DCA" w14:textId="75966F80" w:rsidTr="00EC56D2">
        <w:tc>
          <w:tcPr>
            <w:tcW w:w="5000" w:type="pct"/>
            <w:gridSpan w:val="28"/>
            <w:shd w:val="clear" w:color="auto" w:fill="auto"/>
          </w:tcPr>
          <w:p w14:paraId="27408214" w14:textId="5A3BDCA6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74A54676" w14:textId="70CB076A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25761BE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D4D63F4" w14:textId="1C09E3FC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7E858A8" w14:textId="46AB4123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5E284A89" w14:textId="679DF547" w:rsidTr="000D6440">
        <w:tc>
          <w:tcPr>
            <w:tcW w:w="1250" w:type="pct"/>
            <w:gridSpan w:val="6"/>
            <w:shd w:val="clear" w:color="auto" w:fill="auto"/>
          </w:tcPr>
          <w:p w14:paraId="0055299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77148C66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99B9C9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31D7933D" w14:textId="0D587C00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4C591E74" w14:textId="36385AF6" w:rsidTr="00925275">
        <w:tc>
          <w:tcPr>
            <w:tcW w:w="5000" w:type="pct"/>
            <w:gridSpan w:val="28"/>
            <w:shd w:val="clear" w:color="auto" w:fill="auto"/>
          </w:tcPr>
          <w:p w14:paraId="2B065401" w14:textId="4401F8EA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13A38E1D" w14:textId="2CD16C87" w:rsidTr="00925275">
        <w:tc>
          <w:tcPr>
            <w:tcW w:w="5000" w:type="pct"/>
            <w:gridSpan w:val="28"/>
            <w:shd w:val="clear" w:color="auto" w:fill="auto"/>
          </w:tcPr>
          <w:p w14:paraId="793D396D" w14:textId="442C30EB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2AF3DADC" w14:textId="3CD10841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48FACCE" w14:textId="560861AC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6E50C24" w14:textId="4AF0630D" w:rsidR="002A4C6F" w:rsidRDefault="00EF26FD" w:rsidP="00D65DB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Morlais</w:t>
                </w:r>
                <w:r w:rsidR="00D65DB0">
                  <w:rPr>
                    <w:rStyle w:val="Responseboxtext"/>
                    <w:rFonts w:eastAsia="Calibri"/>
                  </w:rPr>
                  <w:t xml:space="preserve"> Additional Information AND</w:t>
                </w:r>
                <w:r w:rsidR="00FC65EE">
                  <w:rPr>
                    <w:rStyle w:val="Responseboxtext"/>
                    <w:rFonts w:eastAsia="Calibri"/>
                  </w:rPr>
                  <w:t xml:space="preserve"> </w:t>
                </w:r>
                <w:r w:rsidR="00D65DB0">
                  <w:rPr>
                    <w:rStyle w:val="Responseboxtext"/>
                    <w:rFonts w:eastAsia="Calibri"/>
                  </w:rPr>
                  <w:t>A</w:t>
                </w:r>
                <w:r w:rsidR="00FC65EE">
                  <w:rPr>
                    <w:rStyle w:val="Responseboxtext"/>
                    <w:rFonts w:eastAsia="Calibri"/>
                  </w:rPr>
                  <w:t xml:space="preserve">bstraction </w:t>
                </w:r>
                <w:r w:rsidR="00D65DB0">
                  <w:rPr>
                    <w:rStyle w:val="Responseboxtext"/>
                    <w:rFonts w:eastAsia="Calibri"/>
                  </w:rPr>
                  <w:t>D</w:t>
                </w:r>
                <w:r w:rsidR="00FC65EE">
                  <w:rPr>
                    <w:rStyle w:val="Responseboxtext"/>
                    <w:rFonts w:eastAsia="Calibri"/>
                  </w:rPr>
                  <w:t xml:space="preserve">ata. 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3DB99970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6C0F887C" w14:textId="2B6ADD54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74A5AF4A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3A36709E" w14:textId="52DFF422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CB760C8" w14:textId="7C781509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256"/>
        <w:gridCol w:w="1019"/>
        <w:gridCol w:w="1017"/>
        <w:gridCol w:w="1020"/>
        <w:gridCol w:w="1849"/>
        <w:gridCol w:w="2194"/>
        <w:gridCol w:w="2300"/>
        <w:gridCol w:w="2675"/>
        <w:gridCol w:w="1911"/>
      </w:tblGrid>
      <w:tr w:rsidR="000E7FE0" w:rsidRPr="004620FE" w14:paraId="1C817D62" w14:textId="77777777" w:rsidTr="0005709C">
        <w:tc>
          <w:tcPr>
            <w:tcW w:w="22190" w:type="dxa"/>
            <w:gridSpan w:val="12"/>
          </w:tcPr>
          <w:p w14:paraId="76830C73" w14:textId="3E75036D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lastRenderedPageBreak/>
              <w:t>Table 8.1</w:t>
            </w:r>
          </w:p>
        </w:tc>
      </w:tr>
      <w:tr w:rsidR="000E7FE0" w:rsidRPr="004620FE" w14:paraId="0F354298" w14:textId="77777777" w:rsidTr="00D275AE">
        <w:tc>
          <w:tcPr>
            <w:tcW w:w="1413" w:type="dxa"/>
            <w:vMerge w:val="restart"/>
          </w:tcPr>
          <w:p w14:paraId="4208A994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7F763C99" w14:textId="67D30385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75FFA7F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6BDB048B" w14:textId="20D2DA16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4C4A3EA8" w14:textId="0B925C1D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57529E1A" w14:textId="7F9E790C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17883AF1" w14:textId="10395BCD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6049EDD1" w14:textId="3095EB04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0E7FE0" w:rsidRPr="004620FE" w14:paraId="0211657F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38C96A2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1FA034E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0F5D9677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1461FF84" w14:textId="26A4533D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0E942BD8" w14:textId="0919FF9D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456FE335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562BC7B" w14:textId="706C326E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01D79F6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17E5B1AC" w14:textId="480BB6A5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61DDD80B" w14:textId="046AAB91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16B5FF8E" w14:textId="0B449912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5F19B118" w14:textId="12EF83D1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77ABBCA2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7087AB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783581" w:rsidRPr="004620FE" w14:paraId="0BA77A39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19FBA22F" w14:textId="53DE9E2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40B42004" w14:textId="28DFCBAF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6589AE21" w14:textId="1D4C07CB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6DEA05A5" w14:textId="43D9C9A2" w:rsidR="00783581" w:rsidRPr="004620FE" w:rsidRDefault="00CC685A" w:rsidP="00EF26FD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D46C3F" w:rsidRPr="00D46C3F">
                  <w:rPr>
                    <w:rStyle w:val="Heading2Char"/>
                    <w:rFonts w:cs="Arial"/>
                    <w:sz w:val="18"/>
                    <w:szCs w:val="18"/>
                  </w:rPr>
                  <w:t xml:space="preserve">  Morlais Abstraction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45E78D18" w14:textId="40B8392D" w:rsidR="00783581" w:rsidRPr="004620FE" w:rsidRDefault="00CC685A" w:rsidP="00FC65EE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sz w:val="18"/>
                    <w:szCs w:val="18"/>
                  </w:rPr>
                  <w:t xml:space="preserve">Pollution Remediation </w:t>
                </w:r>
              </w:sdtContent>
            </w:sdt>
          </w:p>
        </w:tc>
        <w:tc>
          <w:tcPr>
            <w:tcW w:w="2256" w:type="dxa"/>
          </w:tcPr>
          <w:p w14:paraId="5F1C98D3" w14:textId="3F0D4408" w:rsidR="00783581" w:rsidRPr="004620FE" w:rsidRDefault="00CC685A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671FBEF3" w14:textId="43887F18" w:rsidR="00783581" w:rsidRPr="004620FE" w:rsidRDefault="00CC685A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0AC3">
                  <w:rPr>
                    <w:rStyle w:val="Responseboxtext"/>
                    <w:rFonts w:cs="Arial"/>
                    <w:sz w:val="18"/>
                    <w:szCs w:val="18"/>
                  </w:rPr>
                  <w:t>4954437</w:t>
                </w:r>
              </w:sdtContent>
            </w:sdt>
          </w:p>
        </w:tc>
        <w:tc>
          <w:tcPr>
            <w:tcW w:w="1017" w:type="dxa"/>
          </w:tcPr>
          <w:p w14:paraId="47ED6A7C" w14:textId="45FA5BE8" w:rsidR="00783581" w:rsidRPr="004620FE" w:rsidRDefault="00CC685A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0AC3">
                  <w:rPr>
                    <w:rStyle w:val="Responseboxtext"/>
                    <w:rFonts w:cs="Arial"/>
                    <w:sz w:val="18"/>
                    <w:szCs w:val="18"/>
                  </w:rPr>
                  <w:t>13565</w:t>
                </w:r>
              </w:sdtContent>
            </w:sdt>
          </w:p>
        </w:tc>
        <w:tc>
          <w:tcPr>
            <w:tcW w:w="1020" w:type="dxa"/>
          </w:tcPr>
          <w:p w14:paraId="7A1AFAB3" w14:textId="784D90C0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565</w:t>
                </w:r>
              </w:sdtContent>
            </w:sdt>
          </w:p>
        </w:tc>
        <w:tc>
          <w:tcPr>
            <w:tcW w:w="1849" w:type="dxa"/>
          </w:tcPr>
          <w:p w14:paraId="78109531" w14:textId="1D791349" w:rsidR="00783581" w:rsidRPr="004620FE" w:rsidRDefault="00CC685A" w:rsidP="00EF26FD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157</w:t>
                </w:r>
              </w:sdtContent>
            </w:sdt>
          </w:p>
        </w:tc>
        <w:tc>
          <w:tcPr>
            <w:tcW w:w="2194" w:type="dxa"/>
          </w:tcPr>
          <w:p w14:paraId="2F3875DC" w14:textId="0E753543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40E328B" w14:textId="50161ED4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4FB5CC1F" w14:textId="721F90EB" w:rsidR="00783581" w:rsidRPr="004620FE" w:rsidRDefault="00CC685A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  <w:r w:rsidR="00EF26FD">
                  <w:rPr>
                    <w:rStyle w:val="Heading2Char"/>
                    <w:rFonts w:cs="Arial"/>
                    <w:sz w:val="18"/>
                    <w:szCs w:val="18"/>
                  </w:rPr>
                  <w:t>Weir</w:t>
                </w:r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C64A1FF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2DECA12" w14:textId="77777777" w:rsidTr="00F935A9">
        <w:tc>
          <w:tcPr>
            <w:tcW w:w="1413" w:type="dxa"/>
            <w:vMerge/>
          </w:tcPr>
          <w:p w14:paraId="3308943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B2B65C3" w14:textId="39B06057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AEBCADE" w14:textId="204C5A27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2D2AF8B" w14:textId="6E03C27D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A53BF1" w14:textId="40998009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8F95B3B" w14:textId="5EABDC08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12D8F45" w14:textId="79D6C849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BDE23AF" w14:textId="5984A189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0BAD58" w14:textId="1A1D5E44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F05C85C" w14:textId="7D4E332E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BE43E86" w14:textId="7DE496CE" w:rsidR="00783581" w:rsidRPr="004620FE" w:rsidRDefault="00CC685A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E3F70FF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F7FE782" w14:textId="77777777" w:rsidTr="00F935A9">
        <w:tc>
          <w:tcPr>
            <w:tcW w:w="1413" w:type="dxa"/>
            <w:vMerge/>
          </w:tcPr>
          <w:p w14:paraId="07FAC98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B11908A" w14:textId="10AFD254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BE2D1D4" w14:textId="585C8FDD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79887BC" w14:textId="09D57F1D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9C0957" w14:textId="345B353C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A1F4AD7" w14:textId="72A76FF6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86D3DF" w14:textId="09D4935C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87B13EF" w14:textId="45B9C161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4B8B6D4" w14:textId="47521408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4AB849" w14:textId="296DA2AA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68C971F" w14:textId="5DEAA610" w:rsidR="00783581" w:rsidRPr="004620FE" w:rsidRDefault="00CC685A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1A8E487F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03E0EF" w14:textId="77777777" w:rsidTr="00F935A9">
        <w:tc>
          <w:tcPr>
            <w:tcW w:w="1413" w:type="dxa"/>
            <w:vMerge/>
          </w:tcPr>
          <w:p w14:paraId="48E148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B9AE76" w14:textId="77777777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F66A036" w14:textId="77777777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1D0C0F" w14:textId="3DB56433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864907C" w14:textId="6BA1ED4C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507DA9C" w14:textId="77C661AC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5A6C5C" w14:textId="7CC25184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CFBEF84" w14:textId="14A65978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820A2F2" w14:textId="15B8B11C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71811D4" w14:textId="05E08715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170CBC9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F46825C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3D20FCA" w14:textId="77777777" w:rsidTr="00F935A9">
        <w:tc>
          <w:tcPr>
            <w:tcW w:w="1413" w:type="dxa"/>
            <w:vMerge/>
          </w:tcPr>
          <w:p w14:paraId="42D90A2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66CE56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206891D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C70F80" w14:textId="54C2B338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A85E7" w14:textId="06D8DBBF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2DFD80C" w14:textId="3E7C326B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06FF1D8" w14:textId="51F1D530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9DA8C2" w14:textId="48458E9B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8600AA5" w14:textId="508E77AA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7853290" w14:textId="68DC65AF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BF170E4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84A59C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9029D2" w14:textId="77777777" w:rsidTr="00F935A9">
        <w:tc>
          <w:tcPr>
            <w:tcW w:w="1413" w:type="dxa"/>
            <w:vMerge/>
          </w:tcPr>
          <w:p w14:paraId="1CB4821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3F0622F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7F38223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3D4431E" w14:textId="4E18BF94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11FBDE6" w14:textId="471D319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C4FEE4" w14:textId="210BBAA6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733E9B" w14:textId="268EFBB0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135889E" w14:textId="372B4CE6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DC6D3BE" w14:textId="397DB955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B5D84B" w14:textId="2B105E64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E379EE5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D79587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A99851" w14:textId="77777777" w:rsidTr="00F935A9">
        <w:tc>
          <w:tcPr>
            <w:tcW w:w="1413" w:type="dxa"/>
            <w:vMerge w:val="restart"/>
          </w:tcPr>
          <w:p w14:paraId="5D0CDEFC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7C62277F" w14:textId="73F76D5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0A12599" w14:textId="2753DBA0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12C1CEC" w14:textId="41BA8E84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D46C3F" w:rsidRPr="00D46C3F">
                  <w:rPr>
                    <w:rStyle w:val="Heading2Char"/>
                    <w:rFonts w:cs="Arial"/>
                    <w:sz w:val="18"/>
                    <w:szCs w:val="18"/>
                  </w:rPr>
                  <w:t xml:space="preserve"> Morlais Abstraction </w:t>
                </w:r>
              </w:sdtContent>
            </w:sdt>
          </w:p>
        </w:tc>
        <w:tc>
          <w:tcPr>
            <w:tcW w:w="2268" w:type="dxa"/>
          </w:tcPr>
          <w:p w14:paraId="045E685F" w14:textId="569DEA46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</w:t>
                </w:r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o</w:t>
                </w:r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llution Remediation </w:t>
                </w:r>
              </w:sdtContent>
            </w:sdt>
          </w:p>
        </w:tc>
        <w:tc>
          <w:tcPr>
            <w:tcW w:w="2256" w:type="dxa"/>
          </w:tcPr>
          <w:p w14:paraId="34D6C7CC" w14:textId="0DE53FD5" w:rsidR="00783581" w:rsidRPr="004620FE" w:rsidRDefault="00CC685A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EBBBB4C" w14:textId="6A13978D" w:rsidR="00783581" w:rsidRPr="004620FE" w:rsidRDefault="00CC685A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316973"/>
                <w:placeholder>
                  <w:docPart w:val="AE2C24BECB304BDFA3A91C85C3815A4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0AC3">
                  <w:rPr>
                    <w:rStyle w:val="Responseboxtext"/>
                    <w:rFonts w:cs="Arial"/>
                    <w:sz w:val="18"/>
                    <w:szCs w:val="18"/>
                  </w:rPr>
                  <w:t>6058930</w:t>
                </w:r>
              </w:sdtContent>
            </w:sdt>
          </w:p>
        </w:tc>
        <w:tc>
          <w:tcPr>
            <w:tcW w:w="1017" w:type="dxa"/>
          </w:tcPr>
          <w:p w14:paraId="730D1272" w14:textId="009DA2F1" w:rsidR="00783581" w:rsidRPr="004620FE" w:rsidRDefault="00CC685A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0AC3">
                  <w:rPr>
                    <w:rStyle w:val="Responseboxtext"/>
                    <w:rFonts w:cs="Arial"/>
                    <w:sz w:val="18"/>
                    <w:szCs w:val="18"/>
                  </w:rPr>
                  <w:t>16589</w:t>
                </w:r>
              </w:sdtContent>
            </w:sdt>
          </w:p>
        </w:tc>
        <w:tc>
          <w:tcPr>
            <w:tcW w:w="1020" w:type="dxa"/>
          </w:tcPr>
          <w:p w14:paraId="57899653" w14:textId="35F50BCA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692</w:t>
                </w:r>
              </w:sdtContent>
            </w:sdt>
          </w:p>
        </w:tc>
        <w:tc>
          <w:tcPr>
            <w:tcW w:w="1849" w:type="dxa"/>
          </w:tcPr>
          <w:p w14:paraId="5458D22E" w14:textId="1A224DB2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192</w:t>
                </w:r>
              </w:sdtContent>
            </w:sdt>
          </w:p>
        </w:tc>
        <w:tc>
          <w:tcPr>
            <w:tcW w:w="2194" w:type="dxa"/>
          </w:tcPr>
          <w:p w14:paraId="6E841B5B" w14:textId="7B3E3D78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5A6F" w14:textId="3B49F2D9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570C2F36" w14:textId="704D0C8A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03260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5275A4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097C111F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4AED7A" w14:textId="77777777" w:rsidTr="00F935A9">
        <w:tc>
          <w:tcPr>
            <w:tcW w:w="1413" w:type="dxa"/>
            <w:vMerge/>
          </w:tcPr>
          <w:p w14:paraId="4045554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EE4AC4E" w14:textId="1117461F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65B2F251" w14:textId="1BC4206C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D07004B" w14:textId="4A91F4F9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0A3022E" w14:textId="6D0792E2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977CBE" w14:textId="16E6EF59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69983A6" w14:textId="5798CF81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A5C769C" w14:textId="088EF280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83F0973" w14:textId="786DADC8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55A6541" w14:textId="2D0B8C98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EB5EB4" w14:textId="68D10F3C" w:rsidR="00783581" w:rsidRPr="004620FE" w:rsidRDefault="00CC685A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7B9D1566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59CAAB" w14:textId="77777777" w:rsidTr="00F935A9">
        <w:tc>
          <w:tcPr>
            <w:tcW w:w="1413" w:type="dxa"/>
            <w:vMerge/>
          </w:tcPr>
          <w:p w14:paraId="5985523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AB0BDBB" w14:textId="48C8B533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196BAB64" w14:textId="23E8C243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29AE9DA" w14:textId="2ED19E61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C0A37D3" w14:textId="2826FDFA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F0C5525" w14:textId="7F4CB851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72B4ED3" w14:textId="358AAC2E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37BBB16" w14:textId="2938308C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CC50AF0" w14:textId="5584AADE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E419220" w14:textId="63F9D719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48F8FB2" w14:textId="2E7714F9" w:rsidR="00783581" w:rsidRPr="004620FE" w:rsidRDefault="00CC685A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03260" w:rsidRPr="00C03260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328870BD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AFC65CA" w14:textId="77777777" w:rsidTr="00F935A9">
        <w:tc>
          <w:tcPr>
            <w:tcW w:w="1413" w:type="dxa"/>
            <w:vMerge/>
          </w:tcPr>
          <w:p w14:paraId="0AC0CAF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136BB66" w14:textId="77777777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BBFF9D7" w14:textId="77777777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E09961" w14:textId="2DD7B094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968E3C6" w14:textId="2BE9613D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7F6EBFC" w14:textId="3C84C213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6C80036" w14:textId="71248E55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BCCD0B" w14:textId="3EEF815F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312E608" w14:textId="6A62789C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0F7BE0" w14:textId="157DDFAA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101858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C82A4E2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F272D5" w14:textId="77777777" w:rsidTr="00F935A9">
        <w:tc>
          <w:tcPr>
            <w:tcW w:w="1413" w:type="dxa"/>
            <w:vMerge/>
          </w:tcPr>
          <w:p w14:paraId="6FD9E19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4B0CE74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DECF535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87CD84" w14:textId="5F169E6A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E423F0" w14:textId="14BD651A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435FA5" w14:textId="103EC66D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8EBEE" w14:textId="2FEA4FE1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53FA94C" w14:textId="708148BC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64E9AC3" w14:textId="7AAA754F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93E8BC" w14:textId="26F5610F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4291F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8BA6646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CEC1270" w14:textId="77777777" w:rsidTr="00F935A9">
        <w:tc>
          <w:tcPr>
            <w:tcW w:w="1413" w:type="dxa"/>
            <w:vMerge/>
          </w:tcPr>
          <w:p w14:paraId="3D2C225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2DDF42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7DAD2A6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D004D1" w14:textId="480E6FB1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755AFF3" w14:textId="7150E6F3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D4BD7F1" w14:textId="097588F9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0A27" w14:textId="4C58AD0D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69A263A" w14:textId="52C8D12B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2B9516C" w14:textId="5C460F68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A754CC1" w14:textId="5D466436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0E3FE7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AB64118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EEDF549" w14:textId="77777777" w:rsidTr="00F935A9">
        <w:tc>
          <w:tcPr>
            <w:tcW w:w="1413" w:type="dxa"/>
            <w:vMerge w:val="restart"/>
          </w:tcPr>
          <w:p w14:paraId="168165CE" w14:textId="74FB5F69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0376BB1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078C5D9C" w14:textId="67FCF5CA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2EEFD428" w14:textId="6E4CB378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D46C3F" w:rsidRPr="00D46C3F">
                  <w:rPr>
                    <w:rStyle w:val="Heading2Char"/>
                    <w:rFonts w:cs="Arial"/>
                    <w:sz w:val="18"/>
                    <w:szCs w:val="18"/>
                  </w:rPr>
                  <w:t xml:space="preserve">  Morlais Abstraction</w:t>
                </w:r>
              </w:sdtContent>
            </w:sdt>
          </w:p>
        </w:tc>
        <w:tc>
          <w:tcPr>
            <w:tcW w:w="2268" w:type="dxa"/>
          </w:tcPr>
          <w:p w14:paraId="41AADBFF" w14:textId="04064098" w:rsidR="00783581" w:rsidRPr="004620FE" w:rsidRDefault="00CC685A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2C69AD4" w14:textId="1E75B585" w:rsidR="00783581" w:rsidRPr="004620FE" w:rsidRDefault="00CC685A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82EA503" w14:textId="42BD3175" w:rsidR="00783581" w:rsidRPr="004620FE" w:rsidRDefault="00CC685A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52905212"/>
                <w:placeholder>
                  <w:docPart w:val="04CB6D2E325249DEA99A40BE075112A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0AC3">
                  <w:rPr>
                    <w:rStyle w:val="Responseboxtext"/>
                    <w:rFonts w:cs="Arial"/>
                    <w:sz w:val="18"/>
                    <w:szCs w:val="18"/>
                  </w:rPr>
                  <w:t>6058930</w:t>
                </w:r>
              </w:sdtContent>
            </w:sdt>
          </w:p>
        </w:tc>
        <w:tc>
          <w:tcPr>
            <w:tcW w:w="1017" w:type="dxa"/>
          </w:tcPr>
          <w:p w14:paraId="207D3072" w14:textId="5DF51532" w:rsidR="00783581" w:rsidRPr="004620FE" w:rsidRDefault="00CC685A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0AC3">
                  <w:rPr>
                    <w:rStyle w:val="Responseboxtext"/>
                    <w:rFonts w:cs="Arial"/>
                    <w:sz w:val="18"/>
                    <w:szCs w:val="18"/>
                  </w:rPr>
                  <w:t>16589</w:t>
                </w:r>
              </w:sdtContent>
            </w:sdt>
          </w:p>
        </w:tc>
        <w:tc>
          <w:tcPr>
            <w:tcW w:w="1020" w:type="dxa"/>
          </w:tcPr>
          <w:p w14:paraId="7DB83C68" w14:textId="30A12F48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692</w:t>
                </w:r>
              </w:sdtContent>
            </w:sdt>
          </w:p>
        </w:tc>
        <w:tc>
          <w:tcPr>
            <w:tcW w:w="1849" w:type="dxa"/>
          </w:tcPr>
          <w:p w14:paraId="1FF26E6D" w14:textId="6DE0DFC9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192</w:t>
                </w:r>
              </w:sdtContent>
            </w:sdt>
          </w:p>
        </w:tc>
        <w:tc>
          <w:tcPr>
            <w:tcW w:w="2194" w:type="dxa"/>
          </w:tcPr>
          <w:p w14:paraId="3282FCD4" w14:textId="48074DB9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62A1174" w14:textId="7721E7D0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76EC7112" w14:textId="5CB3DD71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877C61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67BAA8E3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466548" w14:textId="77777777" w:rsidTr="00F935A9">
        <w:tc>
          <w:tcPr>
            <w:tcW w:w="1413" w:type="dxa"/>
            <w:vMerge/>
          </w:tcPr>
          <w:p w14:paraId="09E7F6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2DAB067" w14:textId="52BF7105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3AAE136B" w14:textId="3EE91ED3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32BCBF5" w14:textId="635333E7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23C58EA" w14:textId="2E097D2E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02BB37E" w14:textId="5241E1B1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791C23E" w14:textId="314CB4A8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DD58A5A" w14:textId="1DE1BCB3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429A9FE" w14:textId="6EB4FE23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6B1C29" w14:textId="38C17FD2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1243527" w14:textId="34625D76" w:rsidR="00783581" w:rsidRPr="004620FE" w:rsidRDefault="00CC685A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0517CDFF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E5FAAEC" w14:textId="77777777" w:rsidTr="00F935A9">
        <w:tc>
          <w:tcPr>
            <w:tcW w:w="1413" w:type="dxa"/>
            <w:vMerge/>
          </w:tcPr>
          <w:p w14:paraId="10A87D7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AE1C68D" w14:textId="54F6868A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328AC8EB" w14:textId="30BA5F69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14AB3F8" w14:textId="477DD73F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9E6E757" w14:textId="356B2846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A45E1ED" w14:textId="4AB14C71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F91B89" w14:textId="3AE1212C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0A239D3" w14:textId="1390A55F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A91326F" w14:textId="66535F37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F48C3E9" w14:textId="43481CD2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5909797" w14:textId="65F0FAC4" w:rsidR="00783581" w:rsidRPr="004620FE" w:rsidRDefault="00CC685A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7143C71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D992A28" w14:textId="77777777" w:rsidTr="00F935A9">
        <w:tc>
          <w:tcPr>
            <w:tcW w:w="1413" w:type="dxa"/>
            <w:vMerge/>
          </w:tcPr>
          <w:p w14:paraId="072CDA7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C663BE" w14:textId="77777777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BED5FAA" w14:textId="77777777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7BEF52" w14:textId="165B82B2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9912A7" w14:textId="2E93DC17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06D5FCB" w14:textId="73BB0442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00C165" w14:textId="27EB7FAD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080093" w14:textId="5A35B820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0B1324" w14:textId="60C8F0AF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CEA4324" w14:textId="21EFEB0E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21E87AF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848029D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F55DF86" w14:textId="77777777" w:rsidTr="00F935A9">
        <w:tc>
          <w:tcPr>
            <w:tcW w:w="1413" w:type="dxa"/>
            <w:vMerge/>
          </w:tcPr>
          <w:p w14:paraId="57F33AA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91E6872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99AB58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84EFED9" w14:textId="2B0AB59B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993A74B" w14:textId="0863850F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085C7A1" w14:textId="5EEAC2FD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484E18" w14:textId="41B875FE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BE8CA0E" w14:textId="247AADD8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C9C650A" w14:textId="7B7F3769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6DCDDF6" w14:textId="794411D0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3C2273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80267D4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3179F" w14:textId="77777777" w:rsidTr="00F935A9">
        <w:tc>
          <w:tcPr>
            <w:tcW w:w="1413" w:type="dxa"/>
            <w:vMerge/>
          </w:tcPr>
          <w:p w14:paraId="0C6CD14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A64499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A28251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6E2401" w14:textId="192DF24B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3683E9C" w14:textId="70907361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36D771" w14:textId="764C4E4D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3CBB1" w14:textId="18B1A364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6D9FD45" w14:textId="6BE7EF1B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3D63434" w14:textId="57A2F152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9D9D8F" w14:textId="4E45E4DD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8B25BA7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72F44D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67889B" w14:textId="77777777" w:rsidTr="00F935A9">
        <w:tc>
          <w:tcPr>
            <w:tcW w:w="1413" w:type="dxa"/>
            <w:vMerge w:val="restart"/>
          </w:tcPr>
          <w:p w14:paraId="2F8B2C3C" w14:textId="4626A165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13A0F5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D7E0D18" w14:textId="18BBD5E1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C945DB" w14:textId="24D09312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D46C3F" w:rsidRPr="00D46C3F">
                  <w:rPr>
                    <w:rStyle w:val="Heading2Char"/>
                    <w:rFonts w:cs="Arial"/>
                    <w:sz w:val="18"/>
                    <w:szCs w:val="18"/>
                  </w:rPr>
                  <w:t xml:space="preserve">  Morlais Abstraction</w:t>
                </w:r>
              </w:sdtContent>
            </w:sdt>
          </w:p>
        </w:tc>
        <w:tc>
          <w:tcPr>
            <w:tcW w:w="2268" w:type="dxa"/>
          </w:tcPr>
          <w:p w14:paraId="2F89D161" w14:textId="432CD7E2" w:rsidR="00783581" w:rsidRPr="004620FE" w:rsidRDefault="00CC685A" w:rsidP="00FC65E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FC65EE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5324284" w14:textId="6DE6EEAE" w:rsidR="00783581" w:rsidRPr="004620FE" w:rsidRDefault="00CC685A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42E9859" w14:textId="7A4B9D2E" w:rsidR="00783581" w:rsidRPr="004620FE" w:rsidRDefault="00CC685A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8660821"/>
                <w:placeholder>
                  <w:docPart w:val="2B796D5A0F4E4ED7AF1FDEE82A8F6E4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0AC3">
                  <w:rPr>
                    <w:rStyle w:val="Responseboxtext"/>
                    <w:rFonts w:cs="Arial"/>
                    <w:sz w:val="18"/>
                    <w:szCs w:val="18"/>
                  </w:rPr>
                  <w:t>10098216</w:t>
                </w:r>
              </w:sdtContent>
            </w:sdt>
          </w:p>
        </w:tc>
        <w:tc>
          <w:tcPr>
            <w:tcW w:w="1017" w:type="dxa"/>
          </w:tcPr>
          <w:p w14:paraId="0A97525F" w14:textId="04F1365B" w:rsidR="00783581" w:rsidRPr="004620FE" w:rsidRDefault="00CC685A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0AC3">
                  <w:rPr>
                    <w:rStyle w:val="Responseboxtext"/>
                    <w:rFonts w:cs="Arial"/>
                    <w:sz w:val="18"/>
                    <w:szCs w:val="18"/>
                  </w:rPr>
                  <w:t>27648</w:t>
                </w:r>
              </w:sdtContent>
            </w:sdt>
          </w:p>
        </w:tc>
        <w:tc>
          <w:tcPr>
            <w:tcW w:w="1020" w:type="dxa"/>
          </w:tcPr>
          <w:p w14:paraId="6A3FB74A" w14:textId="23FD8AB5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1152</w:t>
                </w:r>
              </w:sdtContent>
            </w:sdt>
          </w:p>
        </w:tc>
        <w:tc>
          <w:tcPr>
            <w:tcW w:w="1849" w:type="dxa"/>
          </w:tcPr>
          <w:p w14:paraId="2967753D" w14:textId="60B4B72B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320</w:t>
                </w:r>
              </w:sdtContent>
            </w:sdt>
          </w:p>
        </w:tc>
        <w:tc>
          <w:tcPr>
            <w:tcW w:w="2194" w:type="dxa"/>
          </w:tcPr>
          <w:p w14:paraId="01097975" w14:textId="2FC0B94F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3853E3D" w14:textId="3BABA748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09B1A7F8" w14:textId="4BB7368A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1E7C54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7F85930E" w14:textId="29BFB1BC" w:rsidR="00783581" w:rsidRPr="004620FE" w:rsidRDefault="00CC685A" w:rsidP="00CB0AC3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0AC3">
                  <w:rPr>
                    <w:rStyle w:val="Responseboxtext"/>
                    <w:rFonts w:cs="Arial"/>
                    <w:sz w:val="18"/>
                    <w:szCs w:val="18"/>
                  </w:rPr>
                  <w:t xml:space="preserve">Yes if ‘rainfall related’ is not considered applicable </w:t>
                </w:r>
              </w:sdtContent>
            </w:sdt>
          </w:p>
        </w:tc>
      </w:tr>
      <w:tr w:rsidR="00783581" w:rsidRPr="004620FE" w14:paraId="1512144E" w14:textId="77777777" w:rsidTr="00F935A9">
        <w:tc>
          <w:tcPr>
            <w:tcW w:w="1413" w:type="dxa"/>
            <w:vMerge/>
          </w:tcPr>
          <w:p w14:paraId="18F07A5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C929294" w14:textId="7ADB0C9A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7E0E2755" w14:textId="0793EB19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007D37B" w14:textId="5AF14134" w:rsidR="00783581" w:rsidRPr="004620FE" w:rsidRDefault="00CC685A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748C2DE" w14:textId="2AD7BBBF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D68866E" w14:textId="68CFEFF2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DFA11E3" w14:textId="367949BD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D8D08D5" w14:textId="0BFF3F09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698A546" w14:textId="48D316B9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9095CBA" w14:textId="319BB224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7370D6F" w14:textId="038EE4F1" w:rsidR="00783581" w:rsidRPr="004620FE" w:rsidRDefault="00CC685A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260B2834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E1C3D28" w14:textId="77777777" w:rsidTr="00F935A9">
        <w:tc>
          <w:tcPr>
            <w:tcW w:w="1413" w:type="dxa"/>
            <w:vMerge/>
          </w:tcPr>
          <w:p w14:paraId="71A1BD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4F9E257" w14:textId="47D3097D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616D1139" w14:textId="42ACA062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03AADF2" w14:textId="74DEF7AC" w:rsidR="00783581" w:rsidRPr="004620FE" w:rsidRDefault="00CC685A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62FE884" w14:textId="2A6B43F0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6F7F45C" w14:textId="6A548406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166302E" w14:textId="514D8668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534ED7" w14:textId="67027140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F04914E" w14:textId="56EF489A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473946" w14:textId="48F8E2C1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06D0767" w14:textId="6AF70320" w:rsidR="00783581" w:rsidRPr="004620FE" w:rsidRDefault="00CC685A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41C1AD25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D9BE627" w14:textId="77777777" w:rsidTr="00F935A9">
        <w:tc>
          <w:tcPr>
            <w:tcW w:w="1413" w:type="dxa"/>
            <w:vMerge/>
          </w:tcPr>
          <w:p w14:paraId="5C6303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D94670B" w14:textId="77777777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141FFF8" w14:textId="77777777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0580F1" w14:textId="28F2A91E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309210" w14:textId="5091543E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4605B09" w14:textId="1F8879D9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F913F69" w14:textId="40B2F5AF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3A8280" w14:textId="5177A305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9AD3CF3" w14:textId="37860FB7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607DE96" w14:textId="250E6ECF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6F3160F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6A1F0B3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9FA1B59" w14:textId="77777777" w:rsidTr="00F935A9">
        <w:tc>
          <w:tcPr>
            <w:tcW w:w="1413" w:type="dxa"/>
            <w:vMerge/>
          </w:tcPr>
          <w:p w14:paraId="60D9724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10227C6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BC94D3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FA6177A" w14:textId="59C5D236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1DF7F55" w14:textId="0D6CC05F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24BBD0" w14:textId="0AF9521F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A4615E5" w14:textId="606A1BA2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DC2CB48" w14:textId="5EBC7024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D61E0" w14:textId="278ABAD4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7A0843F" w14:textId="275DA1DB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3FE55BB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2BAF8B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B2C4403" w14:textId="77777777" w:rsidTr="00F935A9">
        <w:tc>
          <w:tcPr>
            <w:tcW w:w="1413" w:type="dxa"/>
            <w:vMerge/>
          </w:tcPr>
          <w:p w14:paraId="2AF7F37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544A0D6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4DADB7A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B22B7D4" w14:textId="4648025E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F3180F" w14:textId="2C5256D0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EEBB56" w14:textId="7EC4F941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959B72" w14:textId="23C61BCC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C795003" w14:textId="7CB47533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FF56A2" w14:textId="2DDF7285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2AB72FF" w14:textId="79CCA33A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6677AEC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E3AB37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2792228" w14:textId="77777777" w:rsidTr="00F935A9">
        <w:tc>
          <w:tcPr>
            <w:tcW w:w="1413" w:type="dxa"/>
            <w:vMerge w:val="restart"/>
          </w:tcPr>
          <w:p w14:paraId="5E4C64C6" w14:textId="146667A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59D4F67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3C39D146" w14:textId="1F591355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111E4E63" w14:textId="64F29DFC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D46C3F" w:rsidRPr="00D46C3F">
                  <w:rPr>
                    <w:rStyle w:val="Heading2Char"/>
                    <w:rFonts w:cs="Arial"/>
                    <w:sz w:val="18"/>
                    <w:szCs w:val="18"/>
                  </w:rPr>
                  <w:t xml:space="preserve">  Morlais Abstraction</w:t>
                </w:r>
              </w:sdtContent>
            </w:sdt>
          </w:p>
        </w:tc>
        <w:tc>
          <w:tcPr>
            <w:tcW w:w="2268" w:type="dxa"/>
          </w:tcPr>
          <w:p w14:paraId="52B1EB47" w14:textId="51A21715" w:rsidR="00783581" w:rsidRPr="004620FE" w:rsidRDefault="00CC685A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0E9BEF4B" w14:textId="216A5DB7" w:rsidR="00783581" w:rsidRPr="004620FE" w:rsidRDefault="00CC685A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0F37C453" w14:textId="786C93EF" w:rsidR="00783581" w:rsidRPr="004620FE" w:rsidRDefault="00CC685A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6772579"/>
                <w:placeholder>
                  <w:docPart w:val="9AE42C8276F74ECBBBC3AB3EBA6B370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0AC3">
                  <w:rPr>
                    <w:rStyle w:val="Responseboxtext"/>
                    <w:rFonts w:cs="Arial"/>
                    <w:sz w:val="18"/>
                    <w:szCs w:val="18"/>
                  </w:rPr>
                  <w:t>7226536</w:t>
                </w:r>
              </w:sdtContent>
            </w:sdt>
          </w:p>
        </w:tc>
        <w:tc>
          <w:tcPr>
            <w:tcW w:w="1017" w:type="dxa"/>
          </w:tcPr>
          <w:p w14:paraId="697360D8" w14:textId="19E5EB35" w:rsidR="00783581" w:rsidRPr="004620FE" w:rsidRDefault="00CC685A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0AC3">
                  <w:rPr>
                    <w:rStyle w:val="Responseboxtext"/>
                    <w:rFonts w:cs="Arial"/>
                    <w:sz w:val="18"/>
                    <w:szCs w:val="18"/>
                  </w:rPr>
                  <w:t>19786</w:t>
                </w:r>
              </w:sdtContent>
            </w:sdt>
          </w:p>
        </w:tc>
        <w:tc>
          <w:tcPr>
            <w:tcW w:w="1020" w:type="dxa"/>
          </w:tcPr>
          <w:p w14:paraId="0A571D42" w14:textId="0BE36A3E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824</w:t>
                </w:r>
              </w:sdtContent>
            </w:sdt>
          </w:p>
        </w:tc>
        <w:tc>
          <w:tcPr>
            <w:tcW w:w="1849" w:type="dxa"/>
          </w:tcPr>
          <w:p w14:paraId="4B0A17D6" w14:textId="5806C421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229</w:t>
                </w:r>
              </w:sdtContent>
            </w:sdt>
          </w:p>
        </w:tc>
        <w:tc>
          <w:tcPr>
            <w:tcW w:w="2194" w:type="dxa"/>
          </w:tcPr>
          <w:p w14:paraId="5D4142AF" w14:textId="37314DD1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2BA81A87" w14:textId="61271062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E768C" w14:textId="05A8A808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C37AF1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24E6B9F8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811117E" w14:textId="77777777" w:rsidTr="00F935A9">
        <w:tc>
          <w:tcPr>
            <w:tcW w:w="1413" w:type="dxa"/>
            <w:vMerge/>
          </w:tcPr>
          <w:p w14:paraId="3C2021D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7BDF4C4" w14:textId="3A20B414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0D63D2A1" w14:textId="0571C990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99432A5" w14:textId="141FEE0A" w:rsidR="00783581" w:rsidRPr="004620FE" w:rsidRDefault="00CC685A" w:rsidP="00D46C3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D46C3F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567BAB5" w14:textId="49F73599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77298A2" w14:textId="1287EE6F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2564163" w14:textId="73EEC2CC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2175831" w14:textId="2A71D2D1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49F38D9" w14:textId="51C79536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B54CFFF" w14:textId="3E5E8975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FBC4A73" w14:textId="749AB0B3" w:rsidR="00783581" w:rsidRPr="004620FE" w:rsidRDefault="00CC685A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580C4F7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E53231" w14:textId="77777777" w:rsidTr="00F935A9">
        <w:tc>
          <w:tcPr>
            <w:tcW w:w="1413" w:type="dxa"/>
            <w:vMerge/>
          </w:tcPr>
          <w:p w14:paraId="41D8FFD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CDBB8B1" w14:textId="393F3245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5449331E" w14:textId="6324A04B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73AF76B" w14:textId="24D1040F" w:rsidR="00783581" w:rsidRPr="004620FE" w:rsidRDefault="00CC685A" w:rsidP="00D46C3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D46C3F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C327E77" w14:textId="09BB3A90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82A76B8" w14:textId="6EA248D0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019425E" w14:textId="69CD8E51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413DB9B" w14:textId="35AD1401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DC796B" w14:textId="05DB8826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D2AA284" w14:textId="3935FD71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7A94E9C" w14:textId="6D79BAC3" w:rsidR="00783581" w:rsidRPr="004620FE" w:rsidRDefault="00CC685A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75399A66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98771E8" w14:textId="77777777" w:rsidTr="00F935A9">
        <w:tc>
          <w:tcPr>
            <w:tcW w:w="1413" w:type="dxa"/>
            <w:vMerge/>
          </w:tcPr>
          <w:p w14:paraId="1CC3547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8B80AB" w14:textId="77777777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ED3DF22" w14:textId="77777777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1241258" w14:textId="1D3515AA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FE0582A" w14:textId="60B14300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CA324D1" w14:textId="67031A97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9C837E5" w14:textId="708E9B19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1154174" w14:textId="093FD463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77CE33E" w14:textId="0421627A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D26B523" w14:textId="386F528E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0FFE3F9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3D97C6E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14C729A" w14:textId="77777777" w:rsidTr="00F935A9">
        <w:tc>
          <w:tcPr>
            <w:tcW w:w="1413" w:type="dxa"/>
            <w:vMerge/>
          </w:tcPr>
          <w:p w14:paraId="5C29D6E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C254A7B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A73B3B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3982B84" w14:textId="55B08EB8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FCA1BB4" w14:textId="72898444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959D70" w14:textId="21BB5CC4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1C58B62" w14:textId="52B4887D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2810333" w14:textId="3A558F14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A6471C7" w14:textId="3274963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A6DA640" w14:textId="212D56DA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B8FD69F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8293E6C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D2BBB8F" w14:textId="77777777" w:rsidTr="00F935A9">
        <w:tc>
          <w:tcPr>
            <w:tcW w:w="1413" w:type="dxa"/>
            <w:vMerge/>
          </w:tcPr>
          <w:p w14:paraId="7CD54EB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E39BB58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7D4D1FF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88F1DD" w14:textId="68DED2E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2B37709" w14:textId="6D1F780B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9EA869D" w14:textId="610618EB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53AEF8E" w14:textId="0C332464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104EF1B" w14:textId="0C323E8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555B474" w14:textId="466BCBD3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3F89139" w14:textId="5BB00491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E7EB54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93BFB7C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A0684AE" w14:textId="77777777" w:rsidTr="00F935A9">
        <w:tc>
          <w:tcPr>
            <w:tcW w:w="1413" w:type="dxa"/>
            <w:vMerge w:val="restart"/>
          </w:tcPr>
          <w:p w14:paraId="1A2EC058" w14:textId="05C8144B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1E47571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C72BEC" w14:textId="4A521C0E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0ECE7CE" w14:textId="6922953D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D46C3F" w:rsidRPr="00D46C3F">
                  <w:rPr>
                    <w:rStyle w:val="Heading2Char"/>
                    <w:rFonts w:cs="Arial"/>
                    <w:sz w:val="18"/>
                    <w:szCs w:val="18"/>
                  </w:rPr>
                  <w:t xml:space="preserve"> Morlais Abstraction </w:t>
                </w:r>
              </w:sdtContent>
            </w:sdt>
          </w:p>
        </w:tc>
        <w:tc>
          <w:tcPr>
            <w:tcW w:w="2268" w:type="dxa"/>
          </w:tcPr>
          <w:p w14:paraId="7B85B953" w14:textId="24D13745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5423B025" w14:textId="5971285F" w:rsidR="00783581" w:rsidRPr="004620FE" w:rsidRDefault="00CC685A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7829532E" w14:textId="4032683F" w:rsidR="00783581" w:rsidRPr="004620FE" w:rsidRDefault="00CC685A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611671"/>
                <w:placeholder>
                  <w:docPart w:val="A6AFD60A0F35452C9E22F7CD1D3AD5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0AC3">
                  <w:rPr>
                    <w:rStyle w:val="Responseboxtext"/>
                    <w:rFonts w:cs="Arial"/>
                    <w:sz w:val="18"/>
                    <w:szCs w:val="18"/>
                  </w:rPr>
                  <w:t>4701982</w:t>
                </w:r>
              </w:sdtContent>
            </w:sdt>
          </w:p>
        </w:tc>
        <w:tc>
          <w:tcPr>
            <w:tcW w:w="1017" w:type="dxa"/>
          </w:tcPr>
          <w:p w14:paraId="64690073" w14:textId="51BAFC37" w:rsidR="00783581" w:rsidRPr="004620FE" w:rsidRDefault="00CC685A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0AC3">
                  <w:rPr>
                    <w:rStyle w:val="Responseboxtext"/>
                    <w:rFonts w:cs="Arial"/>
                    <w:sz w:val="18"/>
                    <w:szCs w:val="18"/>
                  </w:rPr>
                  <w:t>12874</w:t>
                </w:r>
              </w:sdtContent>
            </w:sdt>
          </w:p>
        </w:tc>
        <w:tc>
          <w:tcPr>
            <w:tcW w:w="1020" w:type="dxa"/>
          </w:tcPr>
          <w:p w14:paraId="2B43159E" w14:textId="6B2A43DC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536</w:t>
                </w:r>
              </w:sdtContent>
            </w:sdt>
          </w:p>
        </w:tc>
        <w:tc>
          <w:tcPr>
            <w:tcW w:w="1849" w:type="dxa"/>
          </w:tcPr>
          <w:p w14:paraId="47A12012" w14:textId="64781DD7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149</w:t>
                </w:r>
              </w:sdtContent>
            </w:sdt>
          </w:p>
        </w:tc>
        <w:tc>
          <w:tcPr>
            <w:tcW w:w="2194" w:type="dxa"/>
          </w:tcPr>
          <w:p w14:paraId="0B582BEF" w14:textId="1C225684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09A17AF" w14:textId="731AC338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428B86B1" w14:textId="3AD7E9AE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3A39BA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7DBB0046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C291CC8" w14:textId="77777777" w:rsidTr="00F935A9">
        <w:tc>
          <w:tcPr>
            <w:tcW w:w="1413" w:type="dxa"/>
            <w:vMerge/>
          </w:tcPr>
          <w:p w14:paraId="371CB57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3698CA9" w14:textId="6E7CA0DE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63461CB7" w14:textId="58C1DACB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3C872D9" w14:textId="26EAED28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BEAA48F" w14:textId="13BD6754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3B7BE7E" w14:textId="7935942F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B13B89E" w14:textId="5B8EFCFD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E9E853A" w14:textId="7D683B6D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269D769" w14:textId="1DA87ED3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79D314" w14:textId="6F04B512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A36A61" w14:textId="31B14EBB" w:rsidR="00783581" w:rsidRPr="004620FE" w:rsidRDefault="00CC685A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D34C2FC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23243AA" w14:textId="77777777" w:rsidTr="00F935A9">
        <w:tc>
          <w:tcPr>
            <w:tcW w:w="1413" w:type="dxa"/>
            <w:vMerge/>
          </w:tcPr>
          <w:p w14:paraId="6041F9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06C8BB" w14:textId="1AA58D24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454F9722" w14:textId="70C58C36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965CE18" w14:textId="2B67F40C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A020EB" w14:textId="2162B9B7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71BCC09" w14:textId="12FDB0BB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06F4810" w14:textId="12C907EA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82C82FF" w14:textId="5A02E8FE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EAA7422" w14:textId="39252993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C363429" w14:textId="4E18A619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67BF3BE" w14:textId="7A262CEE" w:rsidR="00783581" w:rsidRPr="004620FE" w:rsidRDefault="00CC685A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6C429A9C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2BE4AB6" w14:textId="77777777" w:rsidTr="00F935A9">
        <w:tc>
          <w:tcPr>
            <w:tcW w:w="1413" w:type="dxa"/>
            <w:vMerge/>
          </w:tcPr>
          <w:p w14:paraId="6D5AA74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9D106F2" w14:textId="77777777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30440F6" w14:textId="77777777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53D0F69" w14:textId="59D9114D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284F44E" w14:textId="13E31F80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19D20EA" w14:textId="664DEB66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4047CE9" w14:textId="6845DBD3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B38D08F" w14:textId="304C8E4D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DA5D697" w14:textId="45F7F696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E263420" w14:textId="291DFCDD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AA7E39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B93F4D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9F3E52B" w14:textId="77777777" w:rsidTr="00F935A9">
        <w:tc>
          <w:tcPr>
            <w:tcW w:w="1413" w:type="dxa"/>
            <w:vMerge/>
          </w:tcPr>
          <w:p w14:paraId="4944E48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2FF387F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4276835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36D58DB3" w14:textId="451D46AA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9A9DAB4" w14:textId="279FF1FF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437FA97" w14:textId="793EA7DA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954C79" w14:textId="588FB14A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4A37ABA" w14:textId="16632DA3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EA7F0F6" w14:textId="208A2BEA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3DA77" w14:textId="7FEFC2D8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97103EA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AFE513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48D386" w14:textId="77777777" w:rsidTr="00F935A9">
        <w:tc>
          <w:tcPr>
            <w:tcW w:w="1413" w:type="dxa"/>
            <w:vMerge/>
          </w:tcPr>
          <w:p w14:paraId="0CAB5F3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5717EFA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E21122B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C2AAD4" w14:textId="260434CE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8204B20" w14:textId="14A8E946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EEE8BC" w14:textId="3594AD2D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D635387" w14:textId="3156862F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6885D14" w14:textId="7ADEF610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86785A3" w14:textId="41C9CCBA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7E68A1" w14:textId="4DE958DF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A80949F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1D27113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46048B7" w14:textId="77777777" w:rsidTr="00F935A9">
        <w:tc>
          <w:tcPr>
            <w:tcW w:w="1413" w:type="dxa"/>
            <w:vMerge w:val="restart"/>
          </w:tcPr>
          <w:p w14:paraId="2BC66527" w14:textId="70E0893A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64BD6D6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1E78BA1" w14:textId="77E4AF56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3AE4720F" w14:textId="2595DAA8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D46C3F" w:rsidRPr="00D46C3F">
                  <w:rPr>
                    <w:rStyle w:val="Heading2Char"/>
                    <w:rFonts w:cs="Arial"/>
                    <w:sz w:val="18"/>
                    <w:szCs w:val="18"/>
                  </w:rPr>
                  <w:t xml:space="preserve">  Morlais Abstraction</w:t>
                </w:r>
              </w:sdtContent>
            </w:sdt>
          </w:p>
        </w:tc>
        <w:tc>
          <w:tcPr>
            <w:tcW w:w="2268" w:type="dxa"/>
          </w:tcPr>
          <w:p w14:paraId="68F889BB" w14:textId="7B7EBD56" w:rsidR="00783581" w:rsidRPr="004620FE" w:rsidRDefault="00CC685A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Pollution Remediation</w:t>
                </w:r>
              </w:sdtContent>
            </w:sdt>
          </w:p>
        </w:tc>
        <w:tc>
          <w:tcPr>
            <w:tcW w:w="2256" w:type="dxa"/>
          </w:tcPr>
          <w:p w14:paraId="21C8B46F" w14:textId="218C0A6D" w:rsidR="00783581" w:rsidRPr="004620FE" w:rsidRDefault="00CC685A" w:rsidP="00C03260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03260">
                  <w:rPr>
                    <w:rStyle w:val="Responseboxtext"/>
                    <w:rFonts w:cs="Arial"/>
                    <w:sz w:val="18"/>
                    <w:szCs w:val="18"/>
                  </w:rPr>
                  <w:t>All Year</w:t>
                </w:r>
              </w:sdtContent>
            </w:sdt>
          </w:p>
        </w:tc>
        <w:tc>
          <w:tcPr>
            <w:tcW w:w="1019" w:type="dxa"/>
          </w:tcPr>
          <w:p w14:paraId="2BBED693" w14:textId="13CAC085" w:rsidR="00783581" w:rsidRPr="004620FE" w:rsidRDefault="00CC685A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3740125"/>
                <w:placeholder>
                  <w:docPart w:val="5170C4A7F42D4DC4A081123DC884C97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0AC3">
                  <w:rPr>
                    <w:rStyle w:val="Responseboxtext"/>
                    <w:rFonts w:cs="Arial"/>
                    <w:sz w:val="18"/>
                    <w:szCs w:val="18"/>
                  </w:rPr>
                  <w:t>8488813</w:t>
                </w:r>
              </w:sdtContent>
            </w:sdt>
          </w:p>
        </w:tc>
        <w:tc>
          <w:tcPr>
            <w:tcW w:w="1017" w:type="dxa"/>
          </w:tcPr>
          <w:p w14:paraId="533A8D7C" w14:textId="5AEEB247" w:rsidR="00783581" w:rsidRPr="004620FE" w:rsidRDefault="00CC685A" w:rsidP="00CB0AC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CB0AC3">
                  <w:rPr>
                    <w:rStyle w:val="Responseboxtext"/>
                    <w:rFonts w:cs="Arial"/>
                    <w:sz w:val="18"/>
                    <w:szCs w:val="18"/>
                  </w:rPr>
                  <w:t>23242</w:t>
                </w:r>
              </w:sdtContent>
            </w:sdt>
          </w:p>
        </w:tc>
        <w:tc>
          <w:tcPr>
            <w:tcW w:w="1020" w:type="dxa"/>
          </w:tcPr>
          <w:p w14:paraId="08529DD9" w14:textId="5652F6A2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968</w:t>
                </w:r>
              </w:sdtContent>
            </w:sdt>
          </w:p>
        </w:tc>
        <w:tc>
          <w:tcPr>
            <w:tcW w:w="1849" w:type="dxa"/>
          </w:tcPr>
          <w:p w14:paraId="647E5277" w14:textId="2787B7D9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269</w:t>
                </w:r>
              </w:sdtContent>
            </w:sdt>
          </w:p>
        </w:tc>
        <w:tc>
          <w:tcPr>
            <w:tcW w:w="2194" w:type="dxa"/>
          </w:tcPr>
          <w:p w14:paraId="5D2E87C1" w14:textId="20510C61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5D1ADFDD" w14:textId="00001513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F26FD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6B0AF893" w14:textId="37C15854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  <w:r w:rsidR="00EF26FD" w:rsidRPr="00C82615">
                  <w:rPr>
                    <w:rStyle w:val="Heading2Char"/>
                    <w:sz w:val="18"/>
                    <w:szCs w:val="18"/>
                  </w:rPr>
                  <w:t xml:space="preserve"> Weir </w:t>
                </w:r>
              </w:sdtContent>
            </w:sdt>
          </w:p>
        </w:tc>
        <w:tc>
          <w:tcPr>
            <w:tcW w:w="1911" w:type="dxa"/>
          </w:tcPr>
          <w:p w14:paraId="1EEF10B2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79B7136" w14:textId="77777777" w:rsidTr="00F935A9">
        <w:tc>
          <w:tcPr>
            <w:tcW w:w="1413" w:type="dxa"/>
            <w:vMerge/>
          </w:tcPr>
          <w:p w14:paraId="0CD27C56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1F89948" w14:textId="51685F8B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91D0ED0" w14:textId="2A6ADE4B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CE091F" w14:textId="5E5B881A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D40C6A6" w14:textId="20D5F931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911A6B8" w14:textId="67E30CFB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535C792" w14:textId="1AD27975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B360713" w14:textId="07399356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2BA5858" w14:textId="045557E4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DBE5F0" w14:textId="71E70A4C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C10E3FB" w14:textId="7F2F43B6" w:rsidR="00783581" w:rsidRPr="004620FE" w:rsidRDefault="00CC685A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CD4EDD" w:rsidRPr="00CD4EDD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6F06EC12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042ED2C" w14:textId="77777777" w:rsidTr="00F935A9">
        <w:tc>
          <w:tcPr>
            <w:tcW w:w="1413" w:type="dxa"/>
            <w:vMerge/>
          </w:tcPr>
          <w:p w14:paraId="21531C6E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C766C86" w14:textId="2C264711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FC65EE" w:rsidRPr="00FC65EE">
                  <w:rPr>
                    <w:rStyle w:val="Heading2Char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2268" w:type="dxa"/>
          </w:tcPr>
          <w:p w14:paraId="362E0BE0" w14:textId="71B3A289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F8A56E3" w14:textId="651097D1" w:rsidR="00783581" w:rsidRPr="004620FE" w:rsidRDefault="00CC685A" w:rsidP="00EF26F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EF26FD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33F305" w14:textId="1A9FAA3E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8FED543" w14:textId="4D0591AC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348725C" w14:textId="5D802A08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D58198C" w14:textId="6F2B26DF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7D8FFCD" w14:textId="618D17C3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ADA43B4" w14:textId="5FD23171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263F6E7" w14:textId="52C8DF67" w:rsidR="00783581" w:rsidRPr="004620FE" w:rsidRDefault="00CC685A" w:rsidP="00EF26FD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showingPlcHdr/>
                <w:text/>
              </w:sdtPr>
              <w:sdtEndPr>
                <w:rPr>
                  <w:rStyle w:val="Heading2Char"/>
                </w:rPr>
              </w:sdtEndPr>
              <w:sdtContent>
                <w:r w:rsidR="00EF26FD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003E3B3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01EC06C" w14:textId="77777777" w:rsidTr="00F935A9">
        <w:trPr>
          <w:trHeight w:val="349"/>
        </w:trPr>
        <w:tc>
          <w:tcPr>
            <w:tcW w:w="1413" w:type="dxa"/>
            <w:vMerge/>
          </w:tcPr>
          <w:p w14:paraId="12916BB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FDEB5D1" w14:textId="77777777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DF2030E" w14:textId="77777777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86C1683" w14:textId="393761BE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5A8850B" w14:textId="7A1A9F49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D04CE96" w14:textId="3454333B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C76374B" w14:textId="0C1C1BDD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E341A2E" w14:textId="0B6CE7F6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FDD19C5" w14:textId="57B1A0D9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0328A35" w14:textId="63AF847C" w:rsidR="00783581" w:rsidRPr="004620FE" w:rsidRDefault="00CC685A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DED05F9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90AD874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C56DDC1" w14:textId="77777777" w:rsidTr="00F935A9">
        <w:trPr>
          <w:trHeight w:val="245"/>
        </w:trPr>
        <w:tc>
          <w:tcPr>
            <w:tcW w:w="1413" w:type="dxa"/>
            <w:vMerge/>
          </w:tcPr>
          <w:p w14:paraId="06C8A064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9BDD5CC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2BFD929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4FAE2DE" w14:textId="713154EA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7DE4AD8" w14:textId="6EB319C6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5EA2567" w14:textId="602A1971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2A9873C" w14:textId="311C40E2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CB5BFB8" w14:textId="06B513BA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88D528" w14:textId="5FFDD495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62BCF" w14:textId="660A8EA2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AB7A98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A8ADD40" w14:textId="7777777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06BFAB2" w14:textId="77777777" w:rsidTr="00F935A9">
        <w:trPr>
          <w:trHeight w:val="349"/>
        </w:trPr>
        <w:tc>
          <w:tcPr>
            <w:tcW w:w="1413" w:type="dxa"/>
            <w:vMerge/>
          </w:tcPr>
          <w:p w14:paraId="6B86188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26867C3" w14:textId="25BE678D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A61609B" w14:textId="41A5DE7A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C40010" w14:textId="17DD28AE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E4332EA" w14:textId="1C2B11D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051154" w14:textId="4E79FD0B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4768095" w14:textId="057658C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2FAF65" w14:textId="34653D45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D687250" w14:textId="588533AD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AF61883" w14:textId="1B6B2149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E17554C" w14:textId="3F141CE7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0301A40" w14:textId="5C4B729D" w:rsidR="00783581" w:rsidRPr="004620FE" w:rsidRDefault="00CC685A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62F3BD8C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8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77C452B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19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14:paraId="27606354" w14:textId="77777777" w:rsidTr="00674B40">
        <w:tc>
          <w:tcPr>
            <w:tcW w:w="5000" w:type="pct"/>
            <w:gridSpan w:val="26"/>
            <w:shd w:val="clear" w:color="auto" w:fill="auto"/>
          </w:tcPr>
          <w:p w14:paraId="4D1B322A" w14:textId="3FAFC45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29C2CAFC" w14:textId="77777777" w:rsidTr="00674B40">
        <w:tc>
          <w:tcPr>
            <w:tcW w:w="5000" w:type="pct"/>
            <w:gridSpan w:val="26"/>
            <w:shd w:val="clear" w:color="auto" w:fill="auto"/>
          </w:tcPr>
          <w:p w14:paraId="37CF60D6" w14:textId="07D134DF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74FE4E04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E12A166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C6ACC7" w14:textId="3312D4B2" w:rsidR="004620FE" w:rsidRDefault="00CD4EDD" w:rsidP="00CD4ED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F4F9F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2C074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47C2B3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D04F890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3864D0A1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856C0" w14:textId="06AD7B6F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3870515D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A471E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5B2745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265479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B836D23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BFEC6FC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248158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B82F7F7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6FA741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CE54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47EE3414" w14:textId="7523DA8E" w:rsidR="00F653B1" w:rsidRPr="003A61FA" w:rsidRDefault="00CD4EDD" w:rsidP="00CD4EDD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0AE32" w14:textId="55316481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37803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3EA5D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46CACC6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2D246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D9B891" w14:textId="50FFCF79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8A5AE9" w14:textId="4815F8B4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14:paraId="14C00490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A003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placeholder>
                <w:docPart w:val="C745C8BC4CCE4FC88B1A7ABD3FAEEC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66DA87" w14:textId="3817447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placeholder>
                <w:docPart w:val="21211D86EF964314B7C1C85D788C5C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DA4ED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placeholder>
                <w:docPart w:val="38D899D8D9E04C30B11EA6E4072D7E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0ED01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placeholder>
                <w:docPart w:val="2A2469FE51744E5C8DDA61BB6F4095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50E6B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placeholder>
                <w:docPart w:val="FDF29A1176D24D4898831F2F0BB7B5B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B0638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placeholder>
                <w:docPart w:val="F51F138AEE314E1CBD2BE6AD5D7607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E64852" w14:textId="329E5258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placeholder>
                <w:docPart w:val="21575845BDD84CAF96B5115F5355522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714063" w14:textId="6F9FEE8F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966FBF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placeholder>
                <w:docPart w:val="5AF9DB444992481181652941036B5A7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7BBF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placeholder>
                <w:docPart w:val="071BCBE201A44645A7904A37761C6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757F55" w14:textId="2023163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placeholder>
                <w:docPart w:val="979FE53BBB604EE9AEE83F4AAE0902A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1A2A2C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placeholder>
                <w:docPart w:val="2E604DBC680B4D8E9F3EB90A9EC5E08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4C011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placeholder>
                <w:docPart w:val="EBB72ECF08E34EED8F30034F4D52054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D2A3CD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placeholder>
                <w:docPart w:val="D1E0372FDE484DC9991BD9C6F64F03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E2BE2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placeholder>
                <w:docPart w:val="FD1784E4FD3C48208B9AAAE3728344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A58700" w14:textId="1B0FDF72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placeholder>
                <w:docPart w:val="4E5550C6D9B04774A4F289F2AD3F5FA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390AFB" w14:textId="2C5DF670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09067D6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placeholder>
                <w:docPart w:val="32893B26BD20418EA4B2CD766E05001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DC7F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placeholder>
                <w:docPart w:val="7DBCB3275F6747DC833792D4574AA0E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022303" w14:textId="533B91BA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placeholder>
                <w:docPart w:val="D45D2D288F4E41A091A4995D0E65D23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05DA0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placeholder>
                <w:docPart w:val="8FC1F23900794ABD9B78380B350432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8ABB6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placeholder>
                <w:docPart w:val="1476E9EE273247DF910992523FFFAD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5451FD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placeholder>
                <w:docPart w:val="CCDA4A2124F743A280077566F160A03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E41DE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placeholder>
                <w:docPart w:val="DD0B73A765A04352B552B997634093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5C0A32" w14:textId="0C4FBBBD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placeholder>
                <w:docPart w:val="A11D9B18BD5D40FF9796DDC9E66B31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70013DA" w14:textId="626611EE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1BA7E304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placeholder>
                <w:docPart w:val="025BF095E66B401CA0AA6D06FDA163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0648F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placeholder>
                <w:docPart w:val="9088C06322314D2DBACC11AE7268B6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28FB93" w14:textId="2A5B7662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placeholder>
                <w:docPart w:val="90DDF6CB37104A98B425B7E71790A0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480ED0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placeholder>
                <w:docPart w:val="46A2A187663444529F21B22C90ADD15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6D4EA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placeholder>
                <w:docPart w:val="2F2A197FEB614A72B486EF3B0D0F80B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6F37B5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placeholder>
                <w:docPart w:val="B6022B35673A493FB35D94E81FC510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B8E8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placeholder>
                <w:docPart w:val="F66F7B8146984B72A9E7ECA3AEB9D9F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CBD110" w14:textId="4F7A58BC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placeholder>
                <w:docPart w:val="4AD28867D4B04513A16B828F612632A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204946" w14:textId="36BBBA36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6F7BAA35" w14:textId="77777777" w:rsidTr="00674B40">
        <w:tc>
          <w:tcPr>
            <w:tcW w:w="5000" w:type="pct"/>
            <w:gridSpan w:val="26"/>
            <w:shd w:val="clear" w:color="auto" w:fill="auto"/>
          </w:tcPr>
          <w:p w14:paraId="12BCC91A" w14:textId="6CF3A592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70D4EE44" w14:textId="77777777" w:rsidTr="00674B40">
        <w:tc>
          <w:tcPr>
            <w:tcW w:w="5000" w:type="pct"/>
            <w:gridSpan w:val="26"/>
            <w:shd w:val="clear" w:color="auto" w:fill="auto"/>
          </w:tcPr>
          <w:p w14:paraId="763DA332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35AA9D64" w14:textId="627A710F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across some or all of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6D64D247" w14:textId="0630CA7A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4FE3DC89" w14:textId="04A33681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abstractions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B00C4F" w14:textId="670ABDEF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with existing licences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07D463A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AFF1E8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BE02EF1" w14:textId="23E51045" w:rsidR="00674B40" w:rsidRPr="00BA4455" w:rsidRDefault="00CD4EDD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75AF56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380375E4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F458B" w14:textId="77777777" w:rsidR="00674B40" w:rsidRPr="00BA4455" w:rsidRDefault="00674B40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11BE3D3" w14:textId="77777777" w:rsidR="00674B40" w:rsidRPr="00BA4455" w:rsidRDefault="00674B40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5FFF915" w14:textId="1B824EC3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433DDF79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7CE8ECE" w14:textId="77777777" w:rsidR="00674B40" w:rsidRDefault="00674B40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A497304" w14:textId="77777777" w:rsidR="00674B40" w:rsidRDefault="00674B40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  <w:placeholder>
              <w:docPart w:val="4BE0D186474848F989AA09DB5EDDED2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ECE35CB" w14:textId="0918224F" w:rsidR="00674B40" w:rsidRDefault="00CD4EDD" w:rsidP="00CD4ED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2A8AD" w14:textId="77777777" w:rsidR="00674B40" w:rsidRDefault="00674B40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E521EC1" w14:textId="77777777" w:rsidTr="00F653B1">
        <w:trPr>
          <w:trHeight w:val="95"/>
        </w:trPr>
        <w:tc>
          <w:tcPr>
            <w:tcW w:w="930" w:type="pct"/>
            <w:gridSpan w:val="4"/>
          </w:tcPr>
          <w:p w14:paraId="13ADFB80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14:paraId="14961FE4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40BF38D5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placeholder>
              <w:docPart w:val="F7D0385F538B47C09AFD6B02E46E7F2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F72C368" w14:textId="77777777" w:rsidR="005A7DE7" w:rsidRDefault="005A7DE7" w:rsidP="008B4C7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8426FD" w:rsidRPr="008426FD" w14:paraId="55586B9B" w14:textId="77777777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1705D210" w14:textId="7685CB4C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2BD89582" w14:textId="77777777" w:rsidTr="00674B40">
        <w:tc>
          <w:tcPr>
            <w:tcW w:w="5000" w:type="pct"/>
            <w:gridSpan w:val="26"/>
            <w:shd w:val="clear" w:color="auto" w:fill="auto"/>
          </w:tcPr>
          <w:p w14:paraId="3C24F133" w14:textId="69DFB63E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70460DD6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4A8DC28D" w14:textId="577368FE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B6D8625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73C01AFF" w14:textId="508838E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 xml:space="preserve">on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5EB6C32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29A63C7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  <w:placeholder>
              <w:docPart w:val="1E6296ED14B44C7D83F1D4C2C52A0E2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7F2C36E" w14:textId="79412736" w:rsidR="00E92465" w:rsidRDefault="00CB0AC3" w:rsidP="00CB0AC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Morlais</w:t>
                </w:r>
                <w:r w:rsidR="00CD4EDD">
                  <w:rPr>
                    <w:rStyle w:val="Responseboxtext"/>
                    <w:rFonts w:eastAsia="Calibri"/>
                  </w:rPr>
                  <w:t xml:space="preserve"> Additional Information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0970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7E98DA08" w14:textId="77777777" w:rsidTr="00F653B1">
        <w:trPr>
          <w:trHeight w:val="95"/>
        </w:trPr>
        <w:tc>
          <w:tcPr>
            <w:tcW w:w="2568" w:type="pct"/>
            <w:gridSpan w:val="13"/>
          </w:tcPr>
          <w:p w14:paraId="79A1918D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659D04C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7E40F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  <w:placeholder>
              <w:docPart w:val="40BF64BCC09D434EA6FB1FD2B227A9A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8F170B9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5BB77881" w14:textId="77777777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14:paraId="138E78A8" w14:textId="511E5794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3FD824F2" w14:textId="77777777" w:rsidTr="00674B40">
        <w:tc>
          <w:tcPr>
            <w:tcW w:w="5000" w:type="pct"/>
            <w:gridSpan w:val="26"/>
            <w:shd w:val="clear" w:color="auto" w:fill="auto"/>
          </w:tcPr>
          <w:p w14:paraId="4B153FBF" w14:textId="4A8BEB0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05676645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seven year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6ACB0B47" w14:textId="7459C585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2896E4E6" w14:textId="1025B720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22CABE4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DCBBE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  <w:placeholder>
              <w:docPart w:val="C615220B333847F6A47505DC1A2436D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530565304"/>
                <w:placeholder>
                  <w:docPart w:val="3168B0E868AE48C98778C1A5D51A604C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3005" w:type="pct"/>
                    <w:gridSpan w:val="16"/>
                    <w:tcBorders>
                      <w:top w:val="nil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4321B428" w14:textId="077C926A" w:rsidR="00E92465" w:rsidRDefault="00D65DB0" w:rsidP="00D65DB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Morlais Additional Information AND Abstraction Data. </w:t>
                    </w:r>
                  </w:p>
                </w:tc>
              </w:sdtContent>
            </w:sdt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4C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59DC60B" w14:textId="77777777" w:rsidTr="00F653B1">
        <w:trPr>
          <w:trHeight w:val="95"/>
        </w:trPr>
        <w:tc>
          <w:tcPr>
            <w:tcW w:w="2568" w:type="pct"/>
            <w:gridSpan w:val="13"/>
          </w:tcPr>
          <w:p w14:paraId="112D2E26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0D501E0E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046D9B83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placeholder>
              <w:docPart w:val="2A6D252CD0D54B58A4990E820D3B333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0C36E5D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4E45C233" w14:textId="77777777" w:rsidTr="00674B40">
        <w:tc>
          <w:tcPr>
            <w:tcW w:w="5000" w:type="pct"/>
            <w:gridSpan w:val="26"/>
            <w:shd w:val="clear" w:color="auto" w:fill="auto"/>
          </w:tcPr>
          <w:p w14:paraId="7BF3AD21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5" w:name="section9"/>
            <w:r w:rsidRPr="0030546C">
              <w:rPr>
                <w:rFonts w:eastAsia="Calibri"/>
              </w:rPr>
              <w:t>Discharge details</w:t>
            </w:r>
            <w:bookmarkEnd w:id="5"/>
          </w:p>
        </w:tc>
      </w:tr>
      <w:tr w:rsidR="0030546C" w:rsidRPr="008426FD" w14:paraId="2F348057" w14:textId="77777777" w:rsidTr="00674B40">
        <w:tc>
          <w:tcPr>
            <w:tcW w:w="5000" w:type="pct"/>
            <w:gridSpan w:val="26"/>
            <w:shd w:val="clear" w:color="auto" w:fill="auto"/>
          </w:tcPr>
          <w:p w14:paraId="6537F811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1A9744A1" w14:textId="77777777" w:rsidTr="00674B40">
        <w:tc>
          <w:tcPr>
            <w:tcW w:w="5000" w:type="pct"/>
            <w:gridSpan w:val="26"/>
            <w:shd w:val="clear" w:color="auto" w:fill="auto"/>
          </w:tcPr>
          <w:p w14:paraId="0C2C4D1F" w14:textId="007FF84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59C07060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06D403A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  <w:placeholder>
              <w:docPart w:val="F38BF689A1954044BB054F43743E053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A45F6E5" w14:textId="33BB20A3" w:rsidR="00E92465" w:rsidRDefault="00CB0AC3" w:rsidP="00CB0AC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Morlais </w:t>
                </w:r>
                <w:r w:rsidR="00CD4EDD">
                  <w:rPr>
                    <w:rStyle w:val="Responseboxtext"/>
                    <w:rFonts w:eastAsia="Calibri"/>
                  </w:rPr>
                  <w:t>Additional Information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D728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E5EDF3E" w14:textId="77777777" w:rsidTr="00F653B1">
        <w:trPr>
          <w:trHeight w:val="95"/>
        </w:trPr>
        <w:tc>
          <w:tcPr>
            <w:tcW w:w="2568" w:type="pct"/>
            <w:gridSpan w:val="13"/>
          </w:tcPr>
          <w:p w14:paraId="2907B05A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70538C0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6873FEF7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6F78E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14:paraId="05BB8DCA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50937A6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DA8C70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EE91F35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05EF3CA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183460B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B262C" w14:textId="2CDFE0FC" w:rsidR="00A042A2" w:rsidRPr="00A042A2" w:rsidRDefault="00CC685A" w:rsidP="00CB0AC3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id w:val="793483399"/>
                <w:placeholder>
                  <w:docPart w:val="AE8A72F30A9347D1AF65A8B335C799A8"/>
                </w:placeholder>
                <w:text/>
              </w:sdtPr>
              <w:sdtEndPr/>
              <w:sdtContent>
                <w:r w:rsidR="00CD4EDD">
                  <w:t xml:space="preserve">Consented Discharge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Heading4Char"/>
                <w:rFonts w:cs="Arial"/>
                <w:sz w:val="18"/>
                <w:szCs w:val="18"/>
              </w:rPr>
              <w:id w:val="-1027802424"/>
              <w:placeholder>
                <w:docPart w:val="CD88552A60B1488D881049A74DACC915"/>
              </w:placeholder>
              <w:text/>
            </w:sdtPr>
            <w:sdtEndPr>
              <w:rPr>
                <w:rStyle w:val="Heading4Char"/>
              </w:rPr>
            </w:sdtEndPr>
            <w:sdtContent>
              <w:p w14:paraId="03342AC6" w14:textId="720D493E" w:rsidR="00A042A2" w:rsidRPr="00A042A2" w:rsidRDefault="00CB0AC3" w:rsidP="00347016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CB0AC3">
                  <w:rPr>
                    <w:rStyle w:val="Heading4Char"/>
                    <w:rFonts w:cs="Arial"/>
                    <w:sz w:val="18"/>
                    <w:szCs w:val="18"/>
                  </w:rPr>
                  <w:t>SN 56897 02127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placeholder>
                <w:docPart w:val="44353ED08FBF46038CAED678291C6469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035997AB" w14:textId="27240080" w:rsidR="00A042A2" w:rsidRPr="00A042A2" w:rsidRDefault="00CB0AC3" w:rsidP="00CB0AC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Rainfall Related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462252"/>
              <w:placeholder>
                <w:docPart w:val="D75395C8F0C54A0382E8755A6ABC54B1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1F1C3545" w14:textId="0C25EA84" w:rsidR="00A042A2" w:rsidRPr="00A042A2" w:rsidRDefault="00156497" w:rsidP="00CB0AC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BP0</w:t>
                </w:r>
                <w:r w:rsidR="00CB0AC3">
                  <w:rPr>
                    <w:rStyle w:val="Responseboxtext"/>
                    <w:sz w:val="18"/>
                    <w:szCs w:val="18"/>
                  </w:rPr>
                  <w:t>302601</w:t>
                </w:r>
              </w:p>
            </w:sdtContent>
          </w:sdt>
        </w:tc>
      </w:tr>
      <w:tr w:rsidR="00A34A98" w:rsidRPr="008426FD" w14:paraId="118BD1D6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00499" w14:textId="6503EDDE" w:rsidR="00824D24" w:rsidRPr="00A042A2" w:rsidRDefault="00CC685A" w:rsidP="00CB0AC3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placeholder>
                  <w:docPart w:val="6C26C7F3FF4E477BA587C4B88A97EE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CB0AC3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id w:val="-366300605"/>
              <w:placeholder>
                <w:docPart w:val="7EB8C87BD3AE4E7C9253BD1CBF65167C"/>
              </w:placeholder>
              <w:showingPlcHdr/>
              <w:text/>
            </w:sdtPr>
            <w:sdtEndPr/>
            <w:sdtContent>
              <w:p w14:paraId="606D19D0" w14:textId="50AA46B2" w:rsidR="00824D24" w:rsidRPr="00A042A2" w:rsidRDefault="00CB0AC3" w:rsidP="00CB0AC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placeholder>
                <w:docPart w:val="04CECEB7F6E84CBBA5B0DEBC2854DC2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8439E8" w14:textId="5734380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33125333"/>
              <w:placeholder>
                <w:docPart w:val="FD25F5A378D94A40887685C1D667678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AE6CAB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3C22251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C001" w14:textId="77777777" w:rsidR="00824D24" w:rsidRPr="00A042A2" w:rsidRDefault="00CC685A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placeholder>
                  <w:docPart w:val="74D088809FA64A0DA6A29B5CD66D7E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placeholder>
                <w:docPart w:val="B26652AAB2F64D3DB01558B7AC4F3B0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BBC839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placeholder>
                <w:docPart w:val="74C986B9E3584C3EAD04971EC2E2CB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FCEEBA" w14:textId="258A2B3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placeholder>
                <w:docPart w:val="1DB29FB9A1CF4134BC55A2876AA014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85F1C0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2B32917F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B29A3" w14:textId="77777777" w:rsidR="00824D24" w:rsidRPr="00A042A2" w:rsidRDefault="00CC685A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placeholder>
                  <w:docPart w:val="4E57584ABBFD46D2B5E7BB655EFF0D2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placeholder>
                <w:docPart w:val="6AE967F2EC304638B30F09BDFED5752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690C2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placeholder>
                <w:docPart w:val="D7F0AF8CF00649029232FCE351AE9F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035DDA" w14:textId="09AD20FD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placeholder>
                <w:docPart w:val="761BE2B7ABB149BB9379A7C51EB232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34447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1E726F91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4E048516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08E49218" w14:textId="77777777" w:rsidTr="00F653B1">
        <w:trPr>
          <w:trHeight w:val="95"/>
        </w:trPr>
        <w:tc>
          <w:tcPr>
            <w:tcW w:w="2568" w:type="pct"/>
            <w:gridSpan w:val="13"/>
          </w:tcPr>
          <w:p w14:paraId="272EC799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8ABFBB8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079F0A46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  <w:placeholder>
              <w:docPart w:val="81A67CD99513490889BAA54B566B088B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304243907"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5000" w:type="pct"/>
                    <w:gridSpan w:val="26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hideMark/>
                  </w:tcPr>
                  <w:p w14:paraId="43C56ACD" w14:textId="5CB7FE23" w:rsidR="00F8551B" w:rsidRDefault="00CB0AC3" w:rsidP="00D65DB0">
                    <w:pPr>
                      <w:pStyle w:val="Questiontext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 xml:space="preserve">The scheme discharges at the consented discharge point through a concrete headwall. The water then </w:t>
                    </w:r>
                    <w:r w:rsidR="00D65DB0">
                      <w:rPr>
                        <w:rStyle w:val="Responseboxtext"/>
                        <w:rFonts w:eastAsia="Calibri"/>
                      </w:rPr>
                      <w:t xml:space="preserve">flows down a drainage channel, at the end of which it </w:t>
                    </w:r>
                    <w:r>
                      <w:rPr>
                        <w:rStyle w:val="Responseboxtext"/>
                        <w:rFonts w:eastAsia="Calibri"/>
                      </w:rPr>
                      <w:t>discharges into the Afon Morlais</w:t>
                    </w:r>
                    <w:r w:rsidR="00D65DB0">
                      <w:rPr>
                        <w:rStyle w:val="Responseboxtext"/>
                        <w:rFonts w:eastAsia="Calibri"/>
                      </w:rPr>
                      <w:t>.</w:t>
                    </w:r>
                    <w:r>
                      <w:rPr>
                        <w:rStyle w:val="Responseboxtext"/>
                        <w:rFonts w:eastAsia="Calibri"/>
                      </w:rPr>
                      <w:t xml:space="preserve"> </w:t>
                    </w:r>
                  </w:p>
                </w:tc>
              </w:sdtContent>
            </w:sdt>
          </w:sdtContent>
        </w:sdt>
      </w:tr>
      <w:tr w:rsidR="00702569" w14:paraId="33B18851" w14:textId="77777777" w:rsidTr="00674B40">
        <w:tc>
          <w:tcPr>
            <w:tcW w:w="5000" w:type="pct"/>
            <w:gridSpan w:val="26"/>
            <w:shd w:val="clear" w:color="auto" w:fill="auto"/>
          </w:tcPr>
          <w:p w14:paraId="6C9BE51D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14:paraId="12E0D0FE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C74BCA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placeholder>
              <w:docPart w:val="0EF15B6D89A34A25B22059A3D81F090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4B35F59" w14:textId="77777777" w:rsidR="00702569" w:rsidRDefault="00702569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DA071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28F2256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7B59E410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lastRenderedPageBreak/>
              <w:t xml:space="preserve">10. </w:t>
            </w:r>
            <w:bookmarkStart w:id="6" w:name="section10"/>
            <w:r w:rsidRPr="00F8551B">
              <w:t>Eel considerations</w:t>
            </w:r>
            <w:bookmarkEnd w:id="6"/>
          </w:p>
        </w:tc>
      </w:tr>
      <w:tr w:rsidR="00F8551B" w:rsidRPr="0030546C" w14:paraId="14323870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08252612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6AB6584A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2E9FF6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ABB6EBD" w14:textId="03A10F21" w:rsidR="00EA359E" w:rsidRPr="00BA4455" w:rsidRDefault="00347016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39448B7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2C32E708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5F77B" w14:textId="77777777" w:rsidR="00EA359E" w:rsidRPr="00BA4455" w:rsidRDefault="00EA359E" w:rsidP="00AE4714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2D41968" w14:textId="77777777" w:rsidR="00EA359E" w:rsidRPr="00BA4455" w:rsidRDefault="00EA359E" w:rsidP="00AE4714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DDF57A9" w14:textId="4513E1E8" w:rsidR="00EA359E" w:rsidRPr="00BA4455" w:rsidRDefault="00EA359E" w:rsidP="00AE4714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57E847F9" w14:textId="77777777" w:rsidTr="00F653B1">
        <w:trPr>
          <w:trHeight w:val="95"/>
        </w:trPr>
        <w:tc>
          <w:tcPr>
            <w:tcW w:w="2568" w:type="pct"/>
            <w:gridSpan w:val="13"/>
          </w:tcPr>
          <w:p w14:paraId="405851C2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7454803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835E35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  <w:placeholder>
              <w:docPart w:val="5EEC9A4B5DA34EC7A60DEC8E9E19377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51DEDBB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3E8B" w:rsidRPr="00F8551B" w14:paraId="47EEC19B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765F7A96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7" w:name="section11"/>
            <w:r w:rsidRPr="00F8551B">
              <w:t>Trickle Irrigation</w:t>
            </w:r>
            <w:bookmarkEnd w:id="7"/>
          </w:p>
        </w:tc>
      </w:tr>
      <w:tr w:rsidR="00F8551B" w:rsidRPr="00F8551B" w14:paraId="0F8E56B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D862D8D" w14:textId="6E7E4DBD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0956D1A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2A056F5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C34D79C" w14:textId="037EA888" w:rsidR="00F8551B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2405702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4BBE8D69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2B6AD8A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52C8338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7B2A706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0D54209E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843D520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8" w:name="section12"/>
            <w:r w:rsidRPr="00AF462C">
              <w:t>Planned abstractions</w:t>
            </w:r>
            <w:bookmarkEnd w:id="8"/>
          </w:p>
        </w:tc>
      </w:tr>
      <w:tr w:rsidR="00F8551B" w:rsidRPr="00F8551B" w14:paraId="515AD726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F7407C4" w14:textId="7D5B604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FFDF02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4FCAAD7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0C32D260" w14:textId="79F7E100" w:rsidR="0040427D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14BD5F4E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050497A4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0BF3DB12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25280A85" w14:textId="77777777" w:rsidR="0040427D" w:rsidRDefault="0040427D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0C286703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7A5965DD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1C3A0EE0" w14:textId="580FB94F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6BB745C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2A5BBDB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3B24A20A" w14:textId="7F1D35FC" w:rsidR="00A714E8" w:rsidRPr="00676782" w:rsidRDefault="00347016" w:rsidP="00397D3E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07693F8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15AB3F9E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0FDE446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72B35C2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FBA35B5" w14:textId="77777777" w:rsidR="00A714E8" w:rsidRPr="0040427D" w:rsidRDefault="00A40BF9" w:rsidP="00397D3E">
            <w:pPr>
              <w:pStyle w:val="Questiontext"/>
            </w:pPr>
            <w:r>
              <w:t>Provide a reference number if you have already submitted an application(s) to cover any planned abstractions.</w:t>
            </w:r>
          </w:p>
        </w:tc>
      </w:tr>
      <w:tr w:rsidR="00EA359E" w14:paraId="5007AB9D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7204CE02" w14:textId="77777777" w:rsidR="00EA359E" w:rsidRDefault="00EA359E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D6027F3" w14:textId="77777777" w:rsidR="00EA359E" w:rsidRDefault="00EA359E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placeholder>
              <w:docPart w:val="6676164E23DA4FBE8F686A980C9EE43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CE96D9F" w14:textId="77777777" w:rsidR="00EA359E" w:rsidRDefault="00EA359E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2629" w14:textId="77777777" w:rsidR="00EA359E" w:rsidRDefault="00EA359E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412B25B9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308D8B70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9" w:name="section13"/>
            <w:r w:rsidRPr="00AF462C">
              <w:t>Other abstractions</w:t>
            </w:r>
            <w:bookmarkEnd w:id="9"/>
          </w:p>
        </w:tc>
      </w:tr>
      <w:tr w:rsidR="0040427D" w:rsidRPr="00F8551B" w14:paraId="1E92B4C0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F530279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4609C5D2" w14:textId="77777777" w:rsidTr="00F653B1">
        <w:trPr>
          <w:trHeight w:val="95"/>
        </w:trPr>
        <w:tc>
          <w:tcPr>
            <w:tcW w:w="2568" w:type="pct"/>
            <w:gridSpan w:val="13"/>
          </w:tcPr>
          <w:p w14:paraId="7D2CE697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E971B94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3E06D411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6E6F2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0302FC07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CA565DD" w14:textId="786DFDE4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>12 digit) of where you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7025749" w14:textId="16B0F626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FDB4D7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B37555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4D21AFC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6225B8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1F4DB41A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0AC4A7B1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placeholder>
                <w:docPart w:val="F9F525B0B5944696AF5E22AA702C319D"/>
              </w:placeholder>
              <w:text/>
            </w:sdtPr>
            <w:sdtEndPr>
              <w:rPr>
                <w:rStyle w:val="Responseboxtext"/>
              </w:rPr>
            </w:sdtEndPr>
            <w:sdtContent>
              <w:p w14:paraId="248B3CF6" w14:textId="625DCEDA" w:rsidR="00EA359E" w:rsidRPr="00271E8E" w:rsidRDefault="00347016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placeholder>
                <w:docPart w:val="4F72CA93A76A48C28D2743772724296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B964A94" w14:textId="7B62E903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placeholder>
                <w:docPart w:val="A6FBAE092DDC455CB74175EB5B2766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AE677D" w14:textId="737145F9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placeholder>
                <w:docPart w:val="01FE66D230D7452882DC1C5B7BC5B9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9C4E0C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0F01F3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EB450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999FC54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61EBF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F25997" w14:textId="3FA1DBE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8A66B8E" w14:textId="4762D781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78CD9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753EF3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8FCE99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6D877BA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71FE6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6822A5" w14:textId="11BCB4CF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389D3D" w14:textId="7B4C0BA8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F50A5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9BB6DB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C2A8F4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4530F03D" w14:textId="77777777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32676F98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lastRenderedPageBreak/>
              <w:t>1</w:t>
            </w:r>
            <w:r>
              <w:t>4</w:t>
            </w:r>
            <w:r w:rsidRPr="00AF462C">
              <w:t xml:space="preserve">. </w:t>
            </w:r>
            <w:bookmarkStart w:id="10" w:name="section14"/>
            <w:r w:rsidRPr="00AF462C">
              <w:t xml:space="preserve">Planning </w:t>
            </w:r>
            <w:r>
              <w:t>permission</w:t>
            </w:r>
            <w:bookmarkEnd w:id="10"/>
          </w:p>
        </w:tc>
      </w:tr>
      <w:tr w:rsidR="00893039" w:rsidRPr="00271E8E" w14:paraId="379D273A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17D1BB9" w14:textId="7AC79BEF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advice,providing a reference for this documen</w:t>
            </w:r>
            <w:r w:rsidR="00A34A98">
              <w:t>t below.</w:t>
            </w:r>
          </w:p>
        </w:tc>
      </w:tr>
      <w:tr w:rsidR="00A34A98" w14:paraId="027D6E2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B3AD3B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AD9F5D1" w14:textId="77777777" w:rsidR="00A34A98" w:rsidRDefault="00A34A98" w:rsidP="00AE471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2C04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D9616C3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6B797D" w14:textId="77777777" w:rsidR="00A34A98" w:rsidRDefault="00A34A98" w:rsidP="00AE471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E2070DA" w14:textId="77777777" w:rsidR="00A34A98" w:rsidRDefault="00A34A98" w:rsidP="00AE471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03BC4AFE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BD0F6" w14:textId="1D9FDFEE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154D96DF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995B75B" w14:textId="34123273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FA80A08" w14:textId="6F90CC2B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3E517FF" w14:textId="0587412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AEE5C09" w14:textId="162BE8A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44F4DA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text/>
            </w:sdtPr>
            <w:sdtEndPr>
              <w:rPr>
                <w:rStyle w:val="Responseboxtext"/>
              </w:rPr>
            </w:sdtEndPr>
            <w:sdtContent>
              <w:p w14:paraId="5CA19511" w14:textId="228D8B17" w:rsidR="00A34A98" w:rsidRPr="00271E8E" w:rsidRDefault="00347016" w:rsidP="00347016">
                <w:pPr>
                  <w:pStyle w:val="Questiontext"/>
                  <w:rPr>
                    <w:sz w:val="18"/>
                    <w:szCs w:val="18"/>
                  </w:rPr>
                </w:pPr>
                <w:r>
                  <w:rPr>
                    <w:rStyle w:val="Responseboxtext"/>
                    <w:sz w:val="18"/>
                    <w:szCs w:val="18"/>
                  </w:rPr>
                  <w:t>N/A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DE0A5E3" w14:textId="605F0CF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1AEDF7" w14:textId="4B54A39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52A0EF" w14:textId="4CB0AECD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3EF7B9D8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7F715F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42CF0A0" w14:textId="08A976F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24EC410" w14:textId="3EB764F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84E2A6" w14:textId="698BD52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665E38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16E8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19564F" w14:textId="54B843E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0D15D1" w14:textId="222198F4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0CA014" w14:textId="20E0C899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2DAB3F2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DD677B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BBF190" w14:textId="1FBC9506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BF2058" w14:textId="0F2E85BC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1296F9B" w14:textId="0DA2E23E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4FDC0546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59849F31" w14:textId="1E631588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1" w:name="section15"/>
            <w:r w:rsidRPr="00AF462C">
              <w:t>Environmental impact assessment(EIA)</w:t>
            </w:r>
            <w:bookmarkEnd w:id="11"/>
          </w:p>
        </w:tc>
      </w:tr>
      <w:tr w:rsidR="00E13C9B" w:rsidRPr="00271E8E" w14:paraId="27DFB232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5598F6B" w14:textId="1036CDC5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0CFEDAA5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027A126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B5E03B3" w14:textId="2C0CC842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0C0BC26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0D67662B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816A171" w14:textId="77777777" w:rsidR="00A34A98" w:rsidRDefault="00A34A98" w:rsidP="00AE4714">
            <w:pPr>
              <w:pStyle w:val="Questiontext"/>
            </w:pPr>
            <w:r>
              <w:t>Yes</w:t>
            </w:r>
          </w:p>
        </w:tc>
        <w:sdt>
          <w:sdtPr>
            <w:id w:val="-434055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73C3A0E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C8BE1EF" w14:textId="0F29C9DC" w:rsidR="00A34A98" w:rsidRPr="0040427D" w:rsidRDefault="00A34A98" w:rsidP="00AE4714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2DC68B43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52C73904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FE32D8A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56CDDE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4831B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184AE794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5A72533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2" w:name="section16"/>
            <w:r w:rsidRPr="002C07BE">
              <w:t>Licence duration</w:t>
            </w:r>
            <w:bookmarkEnd w:id="12"/>
          </w:p>
        </w:tc>
      </w:tr>
      <w:tr w:rsidR="00E13C9B" w:rsidRPr="00271E8E" w14:paraId="5BE9DF0C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CA2C846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55390E10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43C62667" w14:textId="1C55A498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361EC359" w14:textId="6E0E3C16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1AE46883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3C4D23F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0C2A2CF" w14:textId="69F1CCBF" w:rsidR="00E92465" w:rsidRDefault="00CB0AC3" w:rsidP="00CB0AC3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Morlais</w:t>
                </w:r>
                <w:r w:rsidR="00347016">
                  <w:rPr>
                    <w:rStyle w:val="Responseboxtext"/>
                    <w:rFonts w:eastAsia="Calibri"/>
                  </w:rPr>
                  <w:t xml:space="preserve"> Additional Information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DCE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3695921D" w14:textId="77777777" w:rsidTr="00F653B1">
        <w:trPr>
          <w:trHeight w:val="95"/>
        </w:trPr>
        <w:tc>
          <w:tcPr>
            <w:tcW w:w="2568" w:type="pct"/>
            <w:gridSpan w:val="13"/>
          </w:tcPr>
          <w:p w14:paraId="08DD68C3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108B85D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3513F422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3134392" w14:textId="77777777" w:rsidR="002E4616" w:rsidRDefault="002E4616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9D604A" w:rsidRPr="00271E8E" w14:paraId="45F3920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DC6FD63" w14:textId="3643AAB4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3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3"/>
          </w:p>
        </w:tc>
      </w:tr>
      <w:tr w:rsidR="00E13C9B" w:rsidRPr="00271E8E" w14:paraId="7445F55F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C373426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5CD86274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3281A655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3AE339AB" w14:textId="5D42CE4D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3A282E36" w14:textId="4B358F5D"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79ED78FC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6834D6AD" w14:textId="77777777" w:rsidR="00A34A98" w:rsidRPr="00676782" w:rsidRDefault="00A34A98" w:rsidP="00AE4714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70047325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E1C8FB3" w14:textId="2BF309FD" w:rsidR="00A34A98" w:rsidRPr="00676782" w:rsidRDefault="00347016" w:rsidP="00AE4714">
                <w:pPr>
                  <w:pStyle w:val="Questiontext"/>
                  <w:rPr>
                    <w:i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38C1B299" w14:textId="77777777" w:rsidR="00A34A98" w:rsidRPr="00676782" w:rsidRDefault="00A34A98" w:rsidP="00AE4714">
            <w:pPr>
              <w:pStyle w:val="Questiontext"/>
              <w:rPr>
                <w:i/>
              </w:rPr>
            </w:pPr>
          </w:p>
        </w:tc>
      </w:tr>
      <w:tr w:rsidR="00A34A98" w14:paraId="430BBE07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64760D9" w14:textId="77777777" w:rsidR="00A34A98" w:rsidRDefault="00A34A98" w:rsidP="00AE4714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-4556383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1B5B1DB5" w14:textId="77777777" w:rsidR="00A34A98" w:rsidRDefault="00A34A98" w:rsidP="00AE4714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118F5710" w14:textId="61341A70" w:rsidR="00A34A98" w:rsidRPr="0040427D" w:rsidRDefault="00A34A98" w:rsidP="00AE4714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>a separate sheet</w:t>
            </w:r>
            <w:r>
              <w:t xml:space="preserve">, </w:t>
            </w:r>
            <w:r w:rsidRPr="002E4616">
              <w:t xml:space="preserve">and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1FD22F5A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485FBBE" w14:textId="77777777" w:rsidR="00A34A98" w:rsidRDefault="00A34A98" w:rsidP="00AE4714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31782C4" w14:textId="77777777" w:rsidR="00A34A98" w:rsidRDefault="00A34A98" w:rsidP="00AE471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8004B69" w14:textId="77777777" w:rsidR="00A34A98" w:rsidRDefault="00A34A98" w:rsidP="00AE471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9A316" w14:textId="77777777" w:rsidR="00A34A98" w:rsidRDefault="00A34A98" w:rsidP="00AE471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8B009AE" w14:textId="77777777" w:rsidTr="00F653B1">
        <w:trPr>
          <w:trHeight w:val="95"/>
        </w:trPr>
        <w:tc>
          <w:tcPr>
            <w:tcW w:w="2568" w:type="pct"/>
            <w:gridSpan w:val="13"/>
          </w:tcPr>
          <w:p w14:paraId="1A4628E7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109BEBC1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7D57243F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4702564" w14:textId="77777777"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044FABDB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3168A90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2CE6B96" w14:textId="644CC6DF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240238F4" w14:textId="34CE2523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45CCC5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C10553E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9A301FD" w14:textId="64D93A82" w:rsidR="00717C73" w:rsidRDefault="00CB0AC3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03846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</w:sdtPr>
          <w:sdtEndPr>
            <w:rPr>
              <w:rStyle w:val="Responseboxtext"/>
            </w:rPr>
          </w:sdtEnd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CBCEE4" w14:textId="7A1136D5"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  <w:r w:rsidR="00783581">
                  <w:rPr>
                    <w:rStyle w:val="Responseboxtext"/>
                  </w:rPr>
                  <w:t xml:space="preserve"> </w:t>
                </w:r>
                <w:r>
                  <w:rPr>
                    <w:rStyle w:val="Responseboxtext"/>
                  </w:rPr>
                  <w:t xml:space="preserve">   </w:t>
                </w:r>
              </w:p>
            </w:tc>
          </w:sdtContent>
        </w:sdt>
      </w:tr>
      <w:tr w:rsidR="00A34A98" w:rsidRPr="002161F5" w14:paraId="53BD05C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5BB788C7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B072F6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4DB27EF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2F0AD7CA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5933A13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27A6C5" w14:textId="42D87D10" w:rsidR="00717C73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Cara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5B26D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39D96105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E053234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863DC38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6A04165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3B48444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36BC1C0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7F4C0C9" w14:textId="3BFF5CE8" w:rsidR="00717C73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Callingham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4B749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700CA500" w14:textId="77777777" w:rsidTr="00F653B1">
        <w:trPr>
          <w:trHeight w:val="126"/>
        </w:trPr>
        <w:tc>
          <w:tcPr>
            <w:tcW w:w="3610" w:type="pct"/>
            <w:gridSpan w:val="18"/>
          </w:tcPr>
          <w:p w14:paraId="660D8938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30560BBA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0C15A0BF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022E75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10BAB5" w14:textId="4F67DD66" w:rsidR="009D604A" w:rsidRDefault="00CB0AC3" w:rsidP="00CB0AC3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Assistant Technical and R&amp;D Manager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79902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54EE04D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34C469A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6E15C9DD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1CC71D3D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3C9920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date w:fullDate="2019-10-07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CB457B" w14:textId="79212CC6" w:rsidR="009D604A" w:rsidRDefault="00CC685A" w:rsidP="00CC685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07/10</w:t>
                </w:r>
                <w:r w:rsidR="00CB0AC3">
                  <w:rPr>
                    <w:rStyle w:val="Responseboxtext"/>
                    <w:rFonts w:eastAsia="Calibri"/>
                  </w:rPr>
                  <w:t>/2019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545E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1DB965BC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10286F" w14:textId="77777777" w:rsidR="00D65DB0" w:rsidRDefault="00D65DB0" w:rsidP="001F125D">
      <w:r>
        <w:separator/>
      </w:r>
    </w:p>
  </w:endnote>
  <w:endnote w:type="continuationSeparator" w:id="0">
    <w:p w14:paraId="58663396" w14:textId="77777777" w:rsidR="00D65DB0" w:rsidRDefault="00D65DB0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6DB0C7" w14:textId="77777777" w:rsidR="00D65DB0" w:rsidRPr="00623D4A" w:rsidRDefault="00D65DB0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6AF33D4" wp14:editId="4A64378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05559" w14:textId="77777777" w:rsidR="00D65DB0" w:rsidRPr="00D4360E" w:rsidRDefault="00D65DB0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AF33D4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03505559" w14:textId="77777777" w:rsidR="00D65DB0" w:rsidRPr="00D4360E" w:rsidRDefault="00D65DB0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13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0BC51" w14:textId="51D2CCCB" w:rsidR="00D65DB0" w:rsidRPr="003013A4" w:rsidRDefault="00D65DB0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CC685A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CC685A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C1D96E" w14:textId="01E1BBAD" w:rsidR="00D65DB0" w:rsidRPr="00A34A98" w:rsidRDefault="00D65DB0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CC685A">
      <w:rPr>
        <w:b/>
        <w:bCs/>
        <w:noProof/>
        <w:sz w:val="16"/>
        <w:szCs w:val="16"/>
      </w:rPr>
      <w:t>3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CC685A">
      <w:rPr>
        <w:b/>
        <w:bCs/>
        <w:noProof/>
        <w:sz w:val="16"/>
        <w:szCs w:val="16"/>
      </w:rPr>
      <w:t>12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2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June 2019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D5A0EC" w14:textId="77777777" w:rsidR="00D65DB0" w:rsidRDefault="00D65DB0" w:rsidP="001F125D">
      <w:r>
        <w:separator/>
      </w:r>
    </w:p>
  </w:footnote>
  <w:footnote w:type="continuationSeparator" w:id="0">
    <w:p w14:paraId="0F28E967" w14:textId="77777777" w:rsidR="00D65DB0" w:rsidRDefault="00D65DB0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D65DB0" w14:paraId="12681F7E" w14:textId="77777777" w:rsidTr="005E2E96">
      <w:trPr>
        <w:trHeight w:val="1012"/>
      </w:trPr>
      <w:tc>
        <w:tcPr>
          <w:tcW w:w="9781" w:type="dxa"/>
        </w:tcPr>
        <w:p w14:paraId="4304BA3C" w14:textId="77777777" w:rsidR="00D65DB0" w:rsidRDefault="00D65DB0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27696C2F" w14:textId="77777777" w:rsidR="00D65DB0" w:rsidRPr="003536A6" w:rsidRDefault="00D65DB0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01B375B7" wp14:editId="5CB79305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3F8CE523" w14:textId="77777777" w:rsidR="00D65DB0" w:rsidRDefault="00D65DB0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34E6A" w14:textId="77777777" w:rsidR="00D65DB0" w:rsidRDefault="00D65DB0" w:rsidP="007624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29C5FF" w14:textId="77777777" w:rsidR="00D65DB0" w:rsidRDefault="00D65DB0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40A56C" w14:textId="77777777" w:rsidR="00D65DB0" w:rsidRDefault="00D65DB0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ttachedTemplate r:id="rId1"/>
  <w:documentProtection w:edit="forms" w:enforcement="1" w:cryptProviderType="rsaAES" w:cryptAlgorithmClass="hash" w:cryptAlgorithmType="typeAny" w:cryptAlgorithmSid="14" w:cryptSpinCount="100000" w:hash="VJ26VfTs553GWmKcAhuyXT26niqIGZXe+n8TGc1tsPZpO3Vk7qUMQXi6qCkI1zi1u3Vk9T649GI8EAeOkt7RbA==" w:salt="NVWUAOITKn0F6VRYCsaxag==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2366"/>
    <w:rsid w:val="00022F7E"/>
    <w:rsid w:val="000244F5"/>
    <w:rsid w:val="0002546F"/>
    <w:rsid w:val="00026E3F"/>
    <w:rsid w:val="0002713C"/>
    <w:rsid w:val="00030A6E"/>
    <w:rsid w:val="0003100A"/>
    <w:rsid w:val="00033939"/>
    <w:rsid w:val="0003441D"/>
    <w:rsid w:val="0003510D"/>
    <w:rsid w:val="0004083D"/>
    <w:rsid w:val="0004403A"/>
    <w:rsid w:val="00046137"/>
    <w:rsid w:val="00046E76"/>
    <w:rsid w:val="00050C06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E8"/>
    <w:rsid w:val="000A51C1"/>
    <w:rsid w:val="000A5A2F"/>
    <w:rsid w:val="000A6EF7"/>
    <w:rsid w:val="000B33B6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6440"/>
    <w:rsid w:val="000E2165"/>
    <w:rsid w:val="000E4418"/>
    <w:rsid w:val="000E52B6"/>
    <w:rsid w:val="000E7F94"/>
    <w:rsid w:val="000E7FE0"/>
    <w:rsid w:val="000F0B38"/>
    <w:rsid w:val="000F1464"/>
    <w:rsid w:val="000F2092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64A6"/>
    <w:rsid w:val="00120145"/>
    <w:rsid w:val="00120E6D"/>
    <w:rsid w:val="0012186B"/>
    <w:rsid w:val="00124080"/>
    <w:rsid w:val="00124A85"/>
    <w:rsid w:val="00130760"/>
    <w:rsid w:val="00132875"/>
    <w:rsid w:val="00132CFD"/>
    <w:rsid w:val="00132EEC"/>
    <w:rsid w:val="001330F9"/>
    <w:rsid w:val="00135A5A"/>
    <w:rsid w:val="00137A6F"/>
    <w:rsid w:val="00145554"/>
    <w:rsid w:val="0014631C"/>
    <w:rsid w:val="00146BFF"/>
    <w:rsid w:val="001519BF"/>
    <w:rsid w:val="0015270F"/>
    <w:rsid w:val="00154604"/>
    <w:rsid w:val="001546E7"/>
    <w:rsid w:val="00154C55"/>
    <w:rsid w:val="00156497"/>
    <w:rsid w:val="0015772A"/>
    <w:rsid w:val="00161166"/>
    <w:rsid w:val="001612C1"/>
    <w:rsid w:val="001633D8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6426"/>
    <w:rsid w:val="001D2FF2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7A0A"/>
    <w:rsid w:val="00200D39"/>
    <w:rsid w:val="00204D6E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3250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29FA"/>
    <w:rsid w:val="0027337E"/>
    <w:rsid w:val="00274B87"/>
    <w:rsid w:val="00276885"/>
    <w:rsid w:val="00276D27"/>
    <w:rsid w:val="00282291"/>
    <w:rsid w:val="00284050"/>
    <w:rsid w:val="00284AC2"/>
    <w:rsid w:val="00285918"/>
    <w:rsid w:val="00286148"/>
    <w:rsid w:val="00286DD6"/>
    <w:rsid w:val="002878F7"/>
    <w:rsid w:val="0029048A"/>
    <w:rsid w:val="00292BF5"/>
    <w:rsid w:val="00293D8C"/>
    <w:rsid w:val="002959B4"/>
    <w:rsid w:val="002970B3"/>
    <w:rsid w:val="002A34AE"/>
    <w:rsid w:val="002A3B1C"/>
    <w:rsid w:val="002A4C6F"/>
    <w:rsid w:val="002A5AD9"/>
    <w:rsid w:val="002A5D2F"/>
    <w:rsid w:val="002A5E8A"/>
    <w:rsid w:val="002A6148"/>
    <w:rsid w:val="002A6497"/>
    <w:rsid w:val="002B12C2"/>
    <w:rsid w:val="002B14FD"/>
    <w:rsid w:val="002B2B1A"/>
    <w:rsid w:val="002B3232"/>
    <w:rsid w:val="002B3968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7D1B"/>
    <w:rsid w:val="002D2B16"/>
    <w:rsid w:val="002D2F32"/>
    <w:rsid w:val="002D33B5"/>
    <w:rsid w:val="002D3A03"/>
    <w:rsid w:val="002D630A"/>
    <w:rsid w:val="002E0422"/>
    <w:rsid w:val="002E05F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311EA"/>
    <w:rsid w:val="003364C3"/>
    <w:rsid w:val="003365DB"/>
    <w:rsid w:val="0033669A"/>
    <w:rsid w:val="00341DD0"/>
    <w:rsid w:val="00342D45"/>
    <w:rsid w:val="00347016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5291"/>
    <w:rsid w:val="0038607F"/>
    <w:rsid w:val="00386520"/>
    <w:rsid w:val="003901EB"/>
    <w:rsid w:val="003909BC"/>
    <w:rsid w:val="00390EB9"/>
    <w:rsid w:val="00395838"/>
    <w:rsid w:val="00397504"/>
    <w:rsid w:val="00397D3E"/>
    <w:rsid w:val="003A1356"/>
    <w:rsid w:val="003A15F7"/>
    <w:rsid w:val="003A178C"/>
    <w:rsid w:val="003A2561"/>
    <w:rsid w:val="003A345B"/>
    <w:rsid w:val="003A3BA8"/>
    <w:rsid w:val="003A42F9"/>
    <w:rsid w:val="003A4CBB"/>
    <w:rsid w:val="003A5CA7"/>
    <w:rsid w:val="003A61FA"/>
    <w:rsid w:val="003A69E5"/>
    <w:rsid w:val="003A6FB1"/>
    <w:rsid w:val="003B1265"/>
    <w:rsid w:val="003B3547"/>
    <w:rsid w:val="003B4B9B"/>
    <w:rsid w:val="003B586C"/>
    <w:rsid w:val="003B5A68"/>
    <w:rsid w:val="003B6D1A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4656"/>
    <w:rsid w:val="003D4B87"/>
    <w:rsid w:val="003D501F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3012"/>
    <w:rsid w:val="004030C9"/>
    <w:rsid w:val="0040427D"/>
    <w:rsid w:val="0040541D"/>
    <w:rsid w:val="00405AB0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2A67"/>
    <w:rsid w:val="004232BE"/>
    <w:rsid w:val="004277A6"/>
    <w:rsid w:val="0043084C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4D3F"/>
    <w:rsid w:val="00485C1D"/>
    <w:rsid w:val="00486096"/>
    <w:rsid w:val="004907AF"/>
    <w:rsid w:val="00496ED7"/>
    <w:rsid w:val="004A1AF2"/>
    <w:rsid w:val="004A5190"/>
    <w:rsid w:val="004B0EA4"/>
    <w:rsid w:val="004B4B79"/>
    <w:rsid w:val="004B4CAD"/>
    <w:rsid w:val="004B5F2D"/>
    <w:rsid w:val="004C1631"/>
    <w:rsid w:val="004C3809"/>
    <w:rsid w:val="004C4D20"/>
    <w:rsid w:val="004C6607"/>
    <w:rsid w:val="004C66AF"/>
    <w:rsid w:val="004C72D0"/>
    <w:rsid w:val="004D0445"/>
    <w:rsid w:val="004D3E7B"/>
    <w:rsid w:val="004D7878"/>
    <w:rsid w:val="004E1870"/>
    <w:rsid w:val="004E3B1D"/>
    <w:rsid w:val="004E4282"/>
    <w:rsid w:val="004E523D"/>
    <w:rsid w:val="004E5B0D"/>
    <w:rsid w:val="004E68D1"/>
    <w:rsid w:val="004F1790"/>
    <w:rsid w:val="004F267A"/>
    <w:rsid w:val="004F30FF"/>
    <w:rsid w:val="004F596B"/>
    <w:rsid w:val="005017DF"/>
    <w:rsid w:val="00501EFA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5BD3"/>
    <w:rsid w:val="005274CF"/>
    <w:rsid w:val="00527E76"/>
    <w:rsid w:val="00532238"/>
    <w:rsid w:val="00532AFC"/>
    <w:rsid w:val="00545716"/>
    <w:rsid w:val="0055022F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31F"/>
    <w:rsid w:val="00574AFF"/>
    <w:rsid w:val="00574DCB"/>
    <w:rsid w:val="00575750"/>
    <w:rsid w:val="00576F7A"/>
    <w:rsid w:val="005823B4"/>
    <w:rsid w:val="0058679B"/>
    <w:rsid w:val="00587FCA"/>
    <w:rsid w:val="00590E57"/>
    <w:rsid w:val="00590FC3"/>
    <w:rsid w:val="0059305D"/>
    <w:rsid w:val="00597B1E"/>
    <w:rsid w:val="005A2F40"/>
    <w:rsid w:val="005A730A"/>
    <w:rsid w:val="005A7DE7"/>
    <w:rsid w:val="005B00CB"/>
    <w:rsid w:val="005B0F50"/>
    <w:rsid w:val="005B592A"/>
    <w:rsid w:val="005B6068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188"/>
    <w:rsid w:val="005F34D2"/>
    <w:rsid w:val="005F56B7"/>
    <w:rsid w:val="00600545"/>
    <w:rsid w:val="006021F6"/>
    <w:rsid w:val="0060477E"/>
    <w:rsid w:val="0060541A"/>
    <w:rsid w:val="0060546B"/>
    <w:rsid w:val="0060613C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57A3"/>
    <w:rsid w:val="006917DF"/>
    <w:rsid w:val="00691BDA"/>
    <w:rsid w:val="00693795"/>
    <w:rsid w:val="006A0D15"/>
    <w:rsid w:val="006A244E"/>
    <w:rsid w:val="006A37F4"/>
    <w:rsid w:val="006A6928"/>
    <w:rsid w:val="006B38C6"/>
    <w:rsid w:val="006B5A71"/>
    <w:rsid w:val="006B5FFE"/>
    <w:rsid w:val="006B77A4"/>
    <w:rsid w:val="006C053D"/>
    <w:rsid w:val="006C095B"/>
    <w:rsid w:val="006C4744"/>
    <w:rsid w:val="006C48CC"/>
    <w:rsid w:val="006C4A1D"/>
    <w:rsid w:val="006C797A"/>
    <w:rsid w:val="006D10E4"/>
    <w:rsid w:val="006D21E7"/>
    <w:rsid w:val="006D3B2D"/>
    <w:rsid w:val="006D4BE2"/>
    <w:rsid w:val="006D648A"/>
    <w:rsid w:val="006D69D8"/>
    <w:rsid w:val="006D767C"/>
    <w:rsid w:val="006E6E00"/>
    <w:rsid w:val="006E7A34"/>
    <w:rsid w:val="006F1CD3"/>
    <w:rsid w:val="006F6079"/>
    <w:rsid w:val="006F65E2"/>
    <w:rsid w:val="006F6CF3"/>
    <w:rsid w:val="006F7AE1"/>
    <w:rsid w:val="00700942"/>
    <w:rsid w:val="00700A95"/>
    <w:rsid w:val="00702569"/>
    <w:rsid w:val="0070613E"/>
    <w:rsid w:val="00706913"/>
    <w:rsid w:val="00707C70"/>
    <w:rsid w:val="0071385B"/>
    <w:rsid w:val="00713E53"/>
    <w:rsid w:val="00715872"/>
    <w:rsid w:val="00717C73"/>
    <w:rsid w:val="0072100B"/>
    <w:rsid w:val="007229B9"/>
    <w:rsid w:val="00723D79"/>
    <w:rsid w:val="007265C5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C8B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3EF2"/>
    <w:rsid w:val="00794023"/>
    <w:rsid w:val="00794E7A"/>
    <w:rsid w:val="007970E0"/>
    <w:rsid w:val="0079785F"/>
    <w:rsid w:val="007A1470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42F3"/>
    <w:rsid w:val="007C4FA4"/>
    <w:rsid w:val="007C5265"/>
    <w:rsid w:val="007C76C3"/>
    <w:rsid w:val="007C7A8A"/>
    <w:rsid w:val="007D02D9"/>
    <w:rsid w:val="007D268D"/>
    <w:rsid w:val="007D30D3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C5C"/>
    <w:rsid w:val="00804A48"/>
    <w:rsid w:val="00804E94"/>
    <w:rsid w:val="0080581A"/>
    <w:rsid w:val="00807659"/>
    <w:rsid w:val="008076FF"/>
    <w:rsid w:val="00807FC4"/>
    <w:rsid w:val="00810ABD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828"/>
    <w:rsid w:val="00864184"/>
    <w:rsid w:val="00864C22"/>
    <w:rsid w:val="00865B89"/>
    <w:rsid w:val="00866E2B"/>
    <w:rsid w:val="008673CE"/>
    <w:rsid w:val="008705B8"/>
    <w:rsid w:val="00873232"/>
    <w:rsid w:val="00874759"/>
    <w:rsid w:val="00876549"/>
    <w:rsid w:val="0088103C"/>
    <w:rsid w:val="00882989"/>
    <w:rsid w:val="00884834"/>
    <w:rsid w:val="008857DD"/>
    <w:rsid w:val="008857ED"/>
    <w:rsid w:val="008872AF"/>
    <w:rsid w:val="00887DDF"/>
    <w:rsid w:val="008914CE"/>
    <w:rsid w:val="00893039"/>
    <w:rsid w:val="00895F66"/>
    <w:rsid w:val="00896AC2"/>
    <w:rsid w:val="00897D05"/>
    <w:rsid w:val="008A25A2"/>
    <w:rsid w:val="008A33F6"/>
    <w:rsid w:val="008A390A"/>
    <w:rsid w:val="008A4A47"/>
    <w:rsid w:val="008A5125"/>
    <w:rsid w:val="008A6168"/>
    <w:rsid w:val="008A6727"/>
    <w:rsid w:val="008B1BB4"/>
    <w:rsid w:val="008B2382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7173"/>
    <w:rsid w:val="008D792B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4B20"/>
    <w:rsid w:val="00925275"/>
    <w:rsid w:val="0092535A"/>
    <w:rsid w:val="009253E1"/>
    <w:rsid w:val="00925D62"/>
    <w:rsid w:val="009268CF"/>
    <w:rsid w:val="009344AE"/>
    <w:rsid w:val="00934A43"/>
    <w:rsid w:val="00935EDD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AA2"/>
    <w:rsid w:val="00974CD0"/>
    <w:rsid w:val="00981AD8"/>
    <w:rsid w:val="00982E30"/>
    <w:rsid w:val="0098322B"/>
    <w:rsid w:val="009849B8"/>
    <w:rsid w:val="009876F9"/>
    <w:rsid w:val="00990F12"/>
    <w:rsid w:val="00991D34"/>
    <w:rsid w:val="00994720"/>
    <w:rsid w:val="009A0C1B"/>
    <w:rsid w:val="009A1743"/>
    <w:rsid w:val="009A272B"/>
    <w:rsid w:val="009A5AFB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7D5F"/>
    <w:rsid w:val="009D13A0"/>
    <w:rsid w:val="009D24B1"/>
    <w:rsid w:val="009D356D"/>
    <w:rsid w:val="009D3DAF"/>
    <w:rsid w:val="009D4196"/>
    <w:rsid w:val="009D604A"/>
    <w:rsid w:val="009D64C1"/>
    <w:rsid w:val="009D76A6"/>
    <w:rsid w:val="009E0291"/>
    <w:rsid w:val="009E2116"/>
    <w:rsid w:val="009E5881"/>
    <w:rsid w:val="009E7471"/>
    <w:rsid w:val="009F0C7E"/>
    <w:rsid w:val="009F162E"/>
    <w:rsid w:val="009F1A2A"/>
    <w:rsid w:val="009F220C"/>
    <w:rsid w:val="009F3E2A"/>
    <w:rsid w:val="009F5055"/>
    <w:rsid w:val="009F5C66"/>
    <w:rsid w:val="009F63B6"/>
    <w:rsid w:val="009F65FF"/>
    <w:rsid w:val="00A02435"/>
    <w:rsid w:val="00A042A2"/>
    <w:rsid w:val="00A04B23"/>
    <w:rsid w:val="00A0566A"/>
    <w:rsid w:val="00A07646"/>
    <w:rsid w:val="00A07B61"/>
    <w:rsid w:val="00A108E2"/>
    <w:rsid w:val="00A11570"/>
    <w:rsid w:val="00A211B4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362A"/>
    <w:rsid w:val="00A641F9"/>
    <w:rsid w:val="00A65BBB"/>
    <w:rsid w:val="00A714E8"/>
    <w:rsid w:val="00A73127"/>
    <w:rsid w:val="00A75D74"/>
    <w:rsid w:val="00A8039E"/>
    <w:rsid w:val="00A96894"/>
    <w:rsid w:val="00A97342"/>
    <w:rsid w:val="00AA098D"/>
    <w:rsid w:val="00AA1C36"/>
    <w:rsid w:val="00AA2883"/>
    <w:rsid w:val="00AA4C7F"/>
    <w:rsid w:val="00AB0D5D"/>
    <w:rsid w:val="00AB1BF0"/>
    <w:rsid w:val="00AB3120"/>
    <w:rsid w:val="00AB730E"/>
    <w:rsid w:val="00AB74CF"/>
    <w:rsid w:val="00AB765E"/>
    <w:rsid w:val="00AC26E7"/>
    <w:rsid w:val="00AC3254"/>
    <w:rsid w:val="00AC4FCC"/>
    <w:rsid w:val="00AC5476"/>
    <w:rsid w:val="00AD0735"/>
    <w:rsid w:val="00AD0D27"/>
    <w:rsid w:val="00AD1148"/>
    <w:rsid w:val="00AD4F44"/>
    <w:rsid w:val="00AD516C"/>
    <w:rsid w:val="00AD770E"/>
    <w:rsid w:val="00AE0A9F"/>
    <w:rsid w:val="00AE4714"/>
    <w:rsid w:val="00AE4BB6"/>
    <w:rsid w:val="00AE56F6"/>
    <w:rsid w:val="00AE6A93"/>
    <w:rsid w:val="00AF0A6B"/>
    <w:rsid w:val="00AF0BC1"/>
    <w:rsid w:val="00AF396E"/>
    <w:rsid w:val="00AF4330"/>
    <w:rsid w:val="00AF462C"/>
    <w:rsid w:val="00AF4689"/>
    <w:rsid w:val="00AF76F9"/>
    <w:rsid w:val="00B025E9"/>
    <w:rsid w:val="00B02BCC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428"/>
    <w:rsid w:val="00B23A8A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3D65"/>
    <w:rsid w:val="00B4410A"/>
    <w:rsid w:val="00B44322"/>
    <w:rsid w:val="00B44F4F"/>
    <w:rsid w:val="00B4569A"/>
    <w:rsid w:val="00B468D2"/>
    <w:rsid w:val="00B473E9"/>
    <w:rsid w:val="00B51B1F"/>
    <w:rsid w:val="00B54703"/>
    <w:rsid w:val="00B54B4C"/>
    <w:rsid w:val="00B54F7F"/>
    <w:rsid w:val="00B55A99"/>
    <w:rsid w:val="00B55FD4"/>
    <w:rsid w:val="00B56FAC"/>
    <w:rsid w:val="00B61213"/>
    <w:rsid w:val="00B6164E"/>
    <w:rsid w:val="00B63384"/>
    <w:rsid w:val="00B725B9"/>
    <w:rsid w:val="00B72A99"/>
    <w:rsid w:val="00B731DB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B345D"/>
    <w:rsid w:val="00BB35D0"/>
    <w:rsid w:val="00BB5EE0"/>
    <w:rsid w:val="00BC0621"/>
    <w:rsid w:val="00BC5737"/>
    <w:rsid w:val="00BC65B8"/>
    <w:rsid w:val="00BC77E9"/>
    <w:rsid w:val="00BC787F"/>
    <w:rsid w:val="00BD0862"/>
    <w:rsid w:val="00BD259E"/>
    <w:rsid w:val="00BD3506"/>
    <w:rsid w:val="00BD4FB8"/>
    <w:rsid w:val="00BD5073"/>
    <w:rsid w:val="00BE0341"/>
    <w:rsid w:val="00BE2DB9"/>
    <w:rsid w:val="00BF00FF"/>
    <w:rsid w:val="00BF088E"/>
    <w:rsid w:val="00BF34AF"/>
    <w:rsid w:val="00BF3791"/>
    <w:rsid w:val="00BF4A19"/>
    <w:rsid w:val="00BF7978"/>
    <w:rsid w:val="00C007F2"/>
    <w:rsid w:val="00C01595"/>
    <w:rsid w:val="00C017B3"/>
    <w:rsid w:val="00C02FFF"/>
    <w:rsid w:val="00C03260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C75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34EB"/>
    <w:rsid w:val="00CA3ED5"/>
    <w:rsid w:val="00CA40C3"/>
    <w:rsid w:val="00CA563B"/>
    <w:rsid w:val="00CA56EB"/>
    <w:rsid w:val="00CB0AC3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6319"/>
    <w:rsid w:val="00CC685A"/>
    <w:rsid w:val="00CD0FF4"/>
    <w:rsid w:val="00CD121D"/>
    <w:rsid w:val="00CD2530"/>
    <w:rsid w:val="00CD37D2"/>
    <w:rsid w:val="00CD4EDD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F41"/>
    <w:rsid w:val="00D275AE"/>
    <w:rsid w:val="00D32210"/>
    <w:rsid w:val="00D32A2D"/>
    <w:rsid w:val="00D32A99"/>
    <w:rsid w:val="00D337A5"/>
    <w:rsid w:val="00D40274"/>
    <w:rsid w:val="00D44EA6"/>
    <w:rsid w:val="00D46C3F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3389"/>
    <w:rsid w:val="00D642F3"/>
    <w:rsid w:val="00D65BF8"/>
    <w:rsid w:val="00D65DB0"/>
    <w:rsid w:val="00D726E8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9363F"/>
    <w:rsid w:val="00D93CE5"/>
    <w:rsid w:val="00DA1EF8"/>
    <w:rsid w:val="00DA2370"/>
    <w:rsid w:val="00DA5A47"/>
    <w:rsid w:val="00DA640E"/>
    <w:rsid w:val="00DB01AD"/>
    <w:rsid w:val="00DB33B3"/>
    <w:rsid w:val="00DB3F66"/>
    <w:rsid w:val="00DB479C"/>
    <w:rsid w:val="00DB7394"/>
    <w:rsid w:val="00DB774D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5EBD"/>
    <w:rsid w:val="00DE719A"/>
    <w:rsid w:val="00DE7739"/>
    <w:rsid w:val="00DF082D"/>
    <w:rsid w:val="00DF1192"/>
    <w:rsid w:val="00DF1D00"/>
    <w:rsid w:val="00DF5973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408CA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ADC"/>
    <w:rsid w:val="00E73CFF"/>
    <w:rsid w:val="00E7516D"/>
    <w:rsid w:val="00E76E3A"/>
    <w:rsid w:val="00E83480"/>
    <w:rsid w:val="00E84684"/>
    <w:rsid w:val="00E8700A"/>
    <w:rsid w:val="00E90C96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E2A"/>
    <w:rsid w:val="00EB22FD"/>
    <w:rsid w:val="00EB494A"/>
    <w:rsid w:val="00EB6BEA"/>
    <w:rsid w:val="00EC173E"/>
    <w:rsid w:val="00EC2569"/>
    <w:rsid w:val="00EC2C3A"/>
    <w:rsid w:val="00EC43F4"/>
    <w:rsid w:val="00EC56D2"/>
    <w:rsid w:val="00EC5DBE"/>
    <w:rsid w:val="00ED0D73"/>
    <w:rsid w:val="00ED18AA"/>
    <w:rsid w:val="00ED24C2"/>
    <w:rsid w:val="00ED2CE9"/>
    <w:rsid w:val="00ED355A"/>
    <w:rsid w:val="00ED5350"/>
    <w:rsid w:val="00EE1976"/>
    <w:rsid w:val="00EF26FD"/>
    <w:rsid w:val="00EF68BC"/>
    <w:rsid w:val="00F00770"/>
    <w:rsid w:val="00F014BA"/>
    <w:rsid w:val="00F02569"/>
    <w:rsid w:val="00F03A9C"/>
    <w:rsid w:val="00F059FE"/>
    <w:rsid w:val="00F07277"/>
    <w:rsid w:val="00F13623"/>
    <w:rsid w:val="00F14970"/>
    <w:rsid w:val="00F16F80"/>
    <w:rsid w:val="00F2027E"/>
    <w:rsid w:val="00F22E0A"/>
    <w:rsid w:val="00F245F5"/>
    <w:rsid w:val="00F24EA7"/>
    <w:rsid w:val="00F2764F"/>
    <w:rsid w:val="00F31B29"/>
    <w:rsid w:val="00F37800"/>
    <w:rsid w:val="00F409FB"/>
    <w:rsid w:val="00F417C6"/>
    <w:rsid w:val="00F45FA0"/>
    <w:rsid w:val="00F524A6"/>
    <w:rsid w:val="00F53BBA"/>
    <w:rsid w:val="00F55A2A"/>
    <w:rsid w:val="00F56F84"/>
    <w:rsid w:val="00F5700F"/>
    <w:rsid w:val="00F617F4"/>
    <w:rsid w:val="00F61F4E"/>
    <w:rsid w:val="00F62096"/>
    <w:rsid w:val="00F63879"/>
    <w:rsid w:val="00F64F47"/>
    <w:rsid w:val="00F653B1"/>
    <w:rsid w:val="00F66792"/>
    <w:rsid w:val="00F70B5D"/>
    <w:rsid w:val="00F7170E"/>
    <w:rsid w:val="00F72A06"/>
    <w:rsid w:val="00F74C96"/>
    <w:rsid w:val="00F83785"/>
    <w:rsid w:val="00F8551B"/>
    <w:rsid w:val="00F8556A"/>
    <w:rsid w:val="00F85ACC"/>
    <w:rsid w:val="00F86552"/>
    <w:rsid w:val="00F87148"/>
    <w:rsid w:val="00F87EB8"/>
    <w:rsid w:val="00F905AD"/>
    <w:rsid w:val="00F92E44"/>
    <w:rsid w:val="00F935A9"/>
    <w:rsid w:val="00F965D4"/>
    <w:rsid w:val="00F96849"/>
    <w:rsid w:val="00F96E6F"/>
    <w:rsid w:val="00FA510F"/>
    <w:rsid w:val="00FB2056"/>
    <w:rsid w:val="00FB4716"/>
    <w:rsid w:val="00FB5198"/>
    <w:rsid w:val="00FB5B6A"/>
    <w:rsid w:val="00FB7901"/>
    <w:rsid w:val="00FC0297"/>
    <w:rsid w:val="00FC65EE"/>
    <w:rsid w:val="00FC7616"/>
    <w:rsid w:val="00FC76FD"/>
    <w:rsid w:val="00FD0094"/>
    <w:rsid w:val="00FD4A47"/>
    <w:rsid w:val="00FD52E6"/>
    <w:rsid w:val="00FD692F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6385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C92EE79"/>
  <w15:docId w15:val="{27A6A059-C655-447D-8B05-57F500F1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F64BCC09D434EA6FB1FD2B227A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798A6-5C47-4284-B88E-B6C11DFAA76A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A6D252CD0D54B58A4990E820D3B3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FE2101-1BB7-4229-AC69-CCBA0BB17933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AE8A72F30A9347D1AF65A8B335C799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0F838-101E-4729-9090-0E76074C78D3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CD88552A60B1488D881049A74DACC9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CEB0E-B3FA-446F-AB5A-7F13C0E7ACEB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353ED08FBF46038CAED678291C64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ACA27-E5B2-4CB7-848B-5D29E1D1D02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D75395C8F0C54A0382E8755A6ABC54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B5482-7D26-4724-B769-7EFC4C99E495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C26C7F3FF4E477BA587C4B88A97EE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A7610-9B9F-4F31-B359-83838AFF566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7EB8C87BD3AE4E7C9253BD1CBF6516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90AEC-64F4-4C5B-9D90-EBA232799B7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4CECEB7F6E84CBBA5B0DEBC2854DC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E4E3E3-14DC-4372-AACA-C7E728EECABC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25F5A378D94A40887685C1D6676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4E3B49-86D5-4ECD-9AD2-0C1486F6116A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D088809FA64A0DA6A29B5CD66D7E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A6408-A5C0-4052-B0E8-E63B4BD25656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B26652AAB2F64D3DB01558B7AC4F3B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64AB5-893A-4D9D-8858-F7C62A16BEF7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4C986B9E3584C3EAD04971EC2E2C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94066F-268D-422D-A414-8594912F0A6F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DB29FB9A1CF4134BC55A2876AA014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FE9D0A-C168-434C-BB97-1408706C576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E57584ABBFD46D2B5E7BB655EFF0D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51AC69-201A-48FF-A764-97B1269E2CC9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          </w:t>
          </w:r>
        </w:p>
      </w:docPartBody>
    </w:docPart>
    <w:docPart>
      <w:docPartPr>
        <w:name w:val="6AE967F2EC304638B30F09BDFED57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AD99E6-4B8D-436C-95D3-379FC731DBD1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D7F0AF8CF00649029232FCE351AE9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5468BB-2D1B-4E1F-A969-0D70E98CFD44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61BE2B7ABB149BB9379A7C51EB232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956B5C-FB7A-4288-B72C-1EA7D95CFE58}"/>
      </w:docPartPr>
      <w:docPartBody>
        <w:p w:rsidR="00E82774" w:rsidRDefault="00A76762">
          <w:r w:rsidRPr="00A042A2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1A67CD99513490889BAA54B566B08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790BA1-B619-470D-A2CD-D66667D80C90}"/>
      </w:docPartPr>
      <w:docPartBody>
        <w:p w:rsidR="00E82774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5EEC9A4B5DA34EC7A60DEC8E9E1937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6EEBB-7EF3-4857-A62C-1AD821DCFD2F}"/>
      </w:docPartPr>
      <w:docPartBody>
        <w:p w:rsidR="00E82774" w:rsidRDefault="006B22D5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D0385F538B47C09AFD6B02E46E7F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71535-AC8B-4DBF-BDF8-69C67760284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615220B333847F6A47505DC1A2436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D00F52-6D01-4CAB-A222-018CE7E3623B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8BF689A1954044BB054F43743E05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21C098-7E69-43E7-B887-63D0EE9359E3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6296ED14B44C7D83F1D4C2C52A0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A34B8F-38EF-4764-A8AA-34DE581F2EAE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EF15B6D89A34A25B22059A3D81F0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168E3E-8A85-4812-BFB4-87693352E165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BE0D186474848F989AA09DB5EDDE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1A30EC-0A00-4A46-AE74-DC212CAEECCC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6676164E23DA4FBE8F686A980C9EE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2F91C0-9692-4233-844D-7E2E771BED68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F9F525B0B5944696AF5E22AA702C31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76B2E-FDDB-43E9-9B01-BBC790E1932D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F72CA93A76A48C28D27437727242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F6C5D-A768-4890-B930-990223A5B972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6FBAE092DDC455CB74175EB5B276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AA5D1-2459-41F6-B376-6027BF86EB1E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1FE66D230D7452882DC1C5B7BC5B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5D954-799A-4694-A54B-17C25349F883}"/>
      </w:docPartPr>
      <w:docPartBody>
        <w:p w:rsidR="00A76762" w:rsidRDefault="00A76762">
          <w:r w:rsidRPr="00641A27">
            <w:rPr>
              <w:rStyle w:val="Responseboxtext"/>
              <w:rFonts w:eastAsia="Calibri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58330F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58330F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58330F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58330F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C745C8BC4CCE4FC88B1A7ABD3FAEEC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322EA-9C7E-4342-A1E9-2E796BC34346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211D86EF964314B7C1C85D788C5C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3C7D61-D9CE-471E-BC7E-80E9A6BD9B65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8D899D8D9E04C30B11EA6E4072D7E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79B60C-D119-4EDC-9FBE-D2CF34462D7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A2469FE51744E5C8DDA61BB6F4095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44452-ACC5-437F-957F-CD52D8C07B8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FDF29A1176D24D4898831F2F0BB7B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93B7A-F5A8-41BF-A8EB-4F38DB1B8C6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51F138AEE314E1CBD2BE6AD5D760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29B6D0-6533-4A4A-9BE3-15D31A5DAEDD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21575845BDD84CAF96B5115F535552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F498E-F2F3-4230-BD99-A2B41AA38840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5AF9DB444992481181652941036B5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BC9D7-E935-401B-86FF-FAA19EE39E4B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071BCBE201A44645A7904A37761C6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46C63-FA2C-4184-9AD4-B68D61711229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79FE53BBB604EE9AEE83F4AAE09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4A19-A5AE-4E44-B261-4DF352CC325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2E604DBC680B4D8E9F3EB90A9EC5E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A49FBA-6A5A-405F-89B1-7C5D94CE549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EBB72ECF08E34EED8F30034F4D520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3C9F1-983E-4925-8698-29D3C3FB5EA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1E0372FDE484DC9991BD9C6F64F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DE4CA8-43E0-46D1-8B80-D6A94A8778EA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D1784E4FD3C48208B9AAAE372834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50F15-88E3-4AB1-8336-705AD207C2E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E5550C6D9B04774A4F289F2AD3F5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C3492-FC29-4595-A784-DCD5371CE2B7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32893B26BD20418EA4B2CD766E0500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51CD0B-DB82-4FF0-9DBB-B7746D542DD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7DBCB3275F6747DC833792D4574AA0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3C2192-565B-431D-9392-59C92A31CF2F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D45D2D288F4E41A091A4995D0E65D2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64110-07D5-4C16-84E5-00F90DD5BA7D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8FC1F23900794ABD9B78380B350432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57672-B7FC-4FDF-B90D-8B17FBF5303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1476E9EE273247DF910992523FFFA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4EF7AA-BBFD-4D09-BB17-3F420B19412F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CCDA4A2124F743A280077566F160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CBB7D-877B-45C0-8D07-09D6A9BE4798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DD0B73A765A04352B552B99763409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6EED9C-E0F8-43C3-861C-97E09021D11B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A11D9B18BD5D40FF9796DDC9E66B31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D02A2-5E3C-4CD0-9C08-D0DEEA15040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025BF095E66B401CA0AA6D06FDA163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52A9C-E020-44B7-AE1E-4899976E3E3E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9088C06322314D2DBACC11AE7268B6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303A4-C3B3-4BCA-A6E1-52EB14F81DB5}"/>
      </w:docPartPr>
      <w:docPartBody>
        <w:p w:rsidR="0058330F" w:rsidRDefault="00A76762">
          <w:r w:rsidRPr="00705484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90DDF6CB37104A98B425B7E71790A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7EF26A-105F-4E9F-9D22-68AC431F3B14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46A2A187663444529F21B22C90ADD1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F116D1-7A9A-4036-8D98-F378345F3FC3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2F2A197FEB614A72B486EF3B0D0F8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7A90B-98C7-4769-A3AD-714712042B02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B6022B35673A493FB35D94E81FC51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07D10-7ACC-49A2-8396-315D22D34959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66F7B8146984B72A9E7ECA3AEB9D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7D80C3-C8AE-4A4D-AB94-026FD81B1B89}"/>
      </w:docPartPr>
      <w:docPartBody>
        <w:p w:rsidR="0058330F" w:rsidRDefault="00A76762">
          <w:r w:rsidRPr="00F85847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4AD28867D4B04513A16B828F61263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8A208-1469-47A9-A6FB-AD34FBA7C03C}"/>
      </w:docPartPr>
      <w:docPartBody>
        <w:p w:rsidR="0058330F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93A4605353D401EA7AF37E2C3F461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A90402-8378-4514-9822-6F77553F3843}"/>
      </w:docPartPr>
      <w:docPartBody>
        <w:p w:rsidR="004403A4" w:rsidRDefault="0058330F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1A8D3033998B42CFBE4D80457CF3D6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08EBD-391F-4202-8309-D9A0D6F94C61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C0BD4A68C734EC18D70300C3ACF8C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26CEB-12B2-497F-B94F-D9DB22160374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44FDF515A82B41CA9A72FD3FC2274C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562691-3C44-4B85-BB16-6F49E1A18032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6FCCBC06BA74BEB8C796ECA9D7F3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B863C4-123B-420E-9919-403597978447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C49390EFB6F47B2AAB4D8AB49ECB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E12661-7309-4C52-9CC2-DD347BAD8DA3}"/>
      </w:docPartPr>
      <w:docPartBody>
        <w:p w:rsidR="004403A4" w:rsidRDefault="004403A4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168B0E868AE48C98778C1A5D51A60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DDD95-FA66-40D5-A7F8-B46F2B7A5462}"/>
      </w:docPartPr>
      <w:docPartBody>
        <w:p w:rsidR="00395E05" w:rsidRDefault="00395E05">
          <w:r>
            <w:rPr>
              <w:rStyle w:val="Responseboxtext"/>
            </w:rPr>
            <w:t xml:space="preserve">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603"/>
    <w:rsid w:val="00005DE7"/>
    <w:rsid w:val="00013E06"/>
    <w:rsid w:val="000557E5"/>
    <w:rsid w:val="0007065B"/>
    <w:rsid w:val="000812D9"/>
    <w:rsid w:val="000B3A00"/>
    <w:rsid w:val="00100467"/>
    <w:rsid w:val="0011631F"/>
    <w:rsid w:val="001F7F23"/>
    <w:rsid w:val="002C1620"/>
    <w:rsid w:val="00365CAB"/>
    <w:rsid w:val="00395E05"/>
    <w:rsid w:val="00396612"/>
    <w:rsid w:val="004272B3"/>
    <w:rsid w:val="004403A4"/>
    <w:rsid w:val="004523B9"/>
    <w:rsid w:val="00470AC4"/>
    <w:rsid w:val="004C225C"/>
    <w:rsid w:val="0050464E"/>
    <w:rsid w:val="005057E3"/>
    <w:rsid w:val="00533180"/>
    <w:rsid w:val="00574D32"/>
    <w:rsid w:val="0058330F"/>
    <w:rsid w:val="005D69A9"/>
    <w:rsid w:val="00637271"/>
    <w:rsid w:val="0068290A"/>
    <w:rsid w:val="006B22D5"/>
    <w:rsid w:val="007129E2"/>
    <w:rsid w:val="0073381C"/>
    <w:rsid w:val="007578A5"/>
    <w:rsid w:val="007E31CF"/>
    <w:rsid w:val="007F0CA3"/>
    <w:rsid w:val="00870111"/>
    <w:rsid w:val="00872325"/>
    <w:rsid w:val="0088667C"/>
    <w:rsid w:val="008F0854"/>
    <w:rsid w:val="00941C6F"/>
    <w:rsid w:val="009420A6"/>
    <w:rsid w:val="00965347"/>
    <w:rsid w:val="009815E2"/>
    <w:rsid w:val="00A07E9B"/>
    <w:rsid w:val="00A73404"/>
    <w:rsid w:val="00A76762"/>
    <w:rsid w:val="00B018EA"/>
    <w:rsid w:val="00BE56F1"/>
    <w:rsid w:val="00C35A8E"/>
    <w:rsid w:val="00C76603"/>
    <w:rsid w:val="00CF1D85"/>
    <w:rsid w:val="00D6509B"/>
    <w:rsid w:val="00D92F07"/>
    <w:rsid w:val="00DA4E3A"/>
    <w:rsid w:val="00DB216B"/>
    <w:rsid w:val="00DD7683"/>
    <w:rsid w:val="00DE3E61"/>
    <w:rsid w:val="00E41973"/>
    <w:rsid w:val="00E517DF"/>
    <w:rsid w:val="00E82774"/>
    <w:rsid w:val="00EF7A8B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</w:style>
  <w:style w:type="paragraph" w:customStyle="1" w:styleId="AC64C2F13BB54C08AAE0497794A73160">
    <w:name w:val="AC64C2F13BB54C08AAE0497794A73160"/>
  </w:style>
  <w:style w:type="paragraph" w:customStyle="1" w:styleId="C098295CD8524F07A36835E7864CAE3C">
    <w:name w:val="C098295CD8524F07A36835E7864CAE3C"/>
  </w:style>
  <w:style w:type="paragraph" w:customStyle="1" w:styleId="A2540FCA41564D01AE408988C2418275">
    <w:name w:val="A2540FCA41564D01AE408988C2418275"/>
  </w:style>
  <w:style w:type="paragraph" w:customStyle="1" w:styleId="4C5AF0E6D4974B83B075283BE4330D73">
    <w:name w:val="4C5AF0E6D4974B83B075283BE4330D73"/>
  </w:style>
  <w:style w:type="paragraph" w:customStyle="1" w:styleId="28BBCF10B1784CC580EE975A68943C45">
    <w:name w:val="28BBCF10B1784CC580EE975A68943C45"/>
  </w:style>
  <w:style w:type="paragraph" w:customStyle="1" w:styleId="2B0BD0B7F62C4CFD85BA4DA586E85D9E">
    <w:name w:val="2B0BD0B7F62C4CFD85BA4DA586E85D9E"/>
  </w:style>
  <w:style w:type="paragraph" w:customStyle="1" w:styleId="93C8ADE1533A4B9B9DFFB864A3957996">
    <w:name w:val="93C8ADE1533A4B9B9DFFB864A3957996"/>
  </w:style>
  <w:style w:type="paragraph" w:customStyle="1" w:styleId="07FAC166C19B4E21946EF31778FE3431">
    <w:name w:val="07FAC166C19B4E21946EF31778FE3431"/>
  </w:style>
  <w:style w:type="paragraph" w:customStyle="1" w:styleId="3FFC474F89CD4E09AAFEB6F3EA6376B0">
    <w:name w:val="3FFC474F89CD4E09AAFEB6F3EA6376B0"/>
  </w:style>
  <w:style w:type="paragraph" w:customStyle="1" w:styleId="77AFCB5BBA2B451F9720A69EEE453351">
    <w:name w:val="77AFCB5BBA2B451F9720A69EEE453351"/>
  </w:style>
  <w:style w:type="paragraph" w:customStyle="1" w:styleId="9144928CE2014C6EB25CB95A61BD685B">
    <w:name w:val="9144928CE2014C6EB25CB95A61BD685B"/>
  </w:style>
  <w:style w:type="paragraph" w:customStyle="1" w:styleId="592451956F2B44DE9B5AB94C09EB2C5C">
    <w:name w:val="592451956F2B44DE9B5AB94C09EB2C5C"/>
  </w:style>
  <w:style w:type="paragraph" w:customStyle="1" w:styleId="DC390231663648A78A336020C1368BD0">
    <w:name w:val="DC390231663648A78A336020C1368BD0"/>
  </w:style>
  <w:style w:type="paragraph" w:customStyle="1" w:styleId="5FF02C757BAA4B4F8AAB59E3E4E10126">
    <w:name w:val="5FF02C757BAA4B4F8AAB59E3E4E10126"/>
  </w:style>
  <w:style w:type="paragraph" w:customStyle="1" w:styleId="3B361D3475B84D18B82E0E94CA80BAB5">
    <w:name w:val="3B361D3475B84D18B82E0E94CA80BAB5"/>
  </w:style>
  <w:style w:type="paragraph" w:customStyle="1" w:styleId="1B2E7BEE9299437489D9205D43B4D9A3">
    <w:name w:val="1B2E7BEE9299437489D9205D43B4D9A3"/>
  </w:style>
  <w:style w:type="paragraph" w:customStyle="1" w:styleId="C4CCDF2354114B75A4C0CB4C99FF3539">
    <w:name w:val="C4CCDF2354114B75A4C0CB4C99FF3539"/>
  </w:style>
  <w:style w:type="paragraph" w:customStyle="1" w:styleId="315268B801BE4C59A0D1D588A284D48A">
    <w:name w:val="315268B801BE4C59A0D1D588A284D48A"/>
  </w:style>
  <w:style w:type="paragraph" w:customStyle="1" w:styleId="012FD513695749A1A362C06C3DF79E3D">
    <w:name w:val="012FD513695749A1A362C06C3DF79E3D"/>
  </w:style>
  <w:style w:type="paragraph" w:customStyle="1" w:styleId="7C305157A63E48B9826D9F18C4D12E8D">
    <w:name w:val="7C305157A63E48B9826D9F18C4D12E8D"/>
  </w:style>
  <w:style w:type="paragraph" w:customStyle="1" w:styleId="6514E060B3A84E4FB2CC73D6EB581ABE">
    <w:name w:val="6514E060B3A84E4FB2CC73D6EB581ABE"/>
  </w:style>
  <w:style w:type="paragraph" w:customStyle="1" w:styleId="54AC5E3C543647B69C0EE3E0CA554E74">
    <w:name w:val="54AC5E3C543647B69C0EE3E0CA554E74"/>
  </w:style>
  <w:style w:type="paragraph" w:customStyle="1" w:styleId="F91CE96DF8904E9FB0DFF931C72B6B41">
    <w:name w:val="F91CE96DF8904E9FB0DFF931C72B6B41"/>
  </w:style>
  <w:style w:type="paragraph" w:customStyle="1" w:styleId="69530844F1634D6C81362352C515EB48">
    <w:name w:val="69530844F1634D6C81362352C515EB48"/>
  </w:style>
  <w:style w:type="paragraph" w:customStyle="1" w:styleId="296DD9B5D46F449689F8B1A1B046AF92">
    <w:name w:val="296DD9B5D46F449689F8B1A1B046AF92"/>
  </w:style>
  <w:style w:type="paragraph" w:customStyle="1" w:styleId="3688E64E98144135A356F642C939A519">
    <w:name w:val="3688E64E98144135A356F642C939A519"/>
  </w:style>
  <w:style w:type="paragraph" w:customStyle="1" w:styleId="3DEFA6DA4BB74DB6A2872AD1003241F7">
    <w:name w:val="3DEFA6DA4BB74DB6A2872AD1003241F7"/>
  </w:style>
  <w:style w:type="paragraph" w:customStyle="1" w:styleId="A463C50045A6450389118C72799AA391">
    <w:name w:val="A463C50045A6450389118C72799AA391"/>
  </w:style>
  <w:style w:type="paragraph" w:customStyle="1" w:styleId="CAECD0D44B0645FBB10A260EFC2BE426">
    <w:name w:val="CAECD0D44B0645FBB10A260EFC2BE426"/>
  </w:style>
  <w:style w:type="paragraph" w:customStyle="1" w:styleId="C0DE06E453814767AB3B45EC138ED702">
    <w:name w:val="C0DE06E453814767AB3B45EC138ED702"/>
  </w:style>
  <w:style w:type="paragraph" w:customStyle="1" w:styleId="6B3301DD195D466C8C4E42D62ED70EC9">
    <w:name w:val="6B3301DD195D466C8C4E42D62ED70EC9"/>
  </w:style>
  <w:style w:type="paragraph" w:customStyle="1" w:styleId="28920BBC383448D3913CD80E0239DF81">
    <w:name w:val="28920BBC383448D3913CD80E0239DF81"/>
  </w:style>
  <w:style w:type="paragraph" w:customStyle="1" w:styleId="76C71E20B40949DF9302465129D1BD1F">
    <w:name w:val="76C71E20B40949DF9302465129D1BD1F"/>
  </w:style>
  <w:style w:type="paragraph" w:customStyle="1" w:styleId="19D0A5CA28F543B4A544DAF31328126D">
    <w:name w:val="19D0A5CA28F543B4A544DAF31328126D"/>
  </w:style>
  <w:style w:type="paragraph" w:customStyle="1" w:styleId="383EDDAEE87740BCAE2CD3730686EDF8">
    <w:name w:val="383EDDAEE87740BCAE2CD3730686EDF8"/>
  </w:style>
  <w:style w:type="paragraph" w:customStyle="1" w:styleId="6F91568C400A45EA98539606110971A1">
    <w:name w:val="6F91568C400A45EA98539606110971A1"/>
  </w:style>
  <w:style w:type="paragraph" w:customStyle="1" w:styleId="4EA9050263134800B3675D5094B85E82">
    <w:name w:val="4EA9050263134800B3675D5094B85E82"/>
  </w:style>
  <w:style w:type="paragraph" w:customStyle="1" w:styleId="FE491D0697AF49AB9825F732D1B67B4D">
    <w:name w:val="FE491D0697AF49AB9825F732D1B67B4D"/>
  </w:style>
  <w:style w:type="paragraph" w:customStyle="1" w:styleId="7F7973545C2149C5B160A0B9C20A5518">
    <w:name w:val="7F7973545C2149C5B160A0B9C20A5518"/>
  </w:style>
  <w:style w:type="paragraph" w:customStyle="1" w:styleId="1DC89CBC0AB348F092CA2098823037B4">
    <w:name w:val="1DC89CBC0AB348F092CA2098823037B4"/>
  </w:style>
  <w:style w:type="paragraph" w:customStyle="1" w:styleId="E7FBFB1EC1364175BC31F51D4424E820">
    <w:name w:val="E7FBFB1EC1364175BC31F51D4424E820"/>
  </w:style>
  <w:style w:type="paragraph" w:customStyle="1" w:styleId="F2234848CB8F4828A62AC103423B0A0C">
    <w:name w:val="F2234848CB8F4828A62AC103423B0A0C"/>
  </w:style>
  <w:style w:type="paragraph" w:customStyle="1" w:styleId="78E24785D4494638A572749BA2E31C37">
    <w:name w:val="78E24785D4494638A572749BA2E31C37"/>
  </w:style>
  <w:style w:type="paragraph" w:customStyle="1" w:styleId="4B5E9FB072B94B6EAEF2E6B2CF9253A8">
    <w:name w:val="4B5E9FB072B94B6EAEF2E6B2CF9253A8"/>
  </w:style>
  <w:style w:type="paragraph" w:customStyle="1" w:styleId="22D8A7A89C4B4173B19257247C98FFA4">
    <w:name w:val="22D8A7A89C4B4173B19257247C98FFA4"/>
  </w:style>
  <w:style w:type="paragraph" w:customStyle="1" w:styleId="917F1772C8DF42DDBEDAB3347D972EA3">
    <w:name w:val="917F1772C8DF42DDBEDAB3347D972EA3"/>
  </w:style>
  <w:style w:type="paragraph" w:customStyle="1" w:styleId="5248C984B859454C97AECAC50D05CD94">
    <w:name w:val="5248C984B859454C97AECAC50D05CD94"/>
  </w:style>
  <w:style w:type="paragraph" w:customStyle="1" w:styleId="C515E8DC091147789E6E719AEB9BAFC5">
    <w:name w:val="C515E8DC091147789E6E719AEB9BAFC5"/>
  </w:style>
  <w:style w:type="paragraph" w:customStyle="1" w:styleId="E673E92FD72541A4A994004E66DC8C35">
    <w:name w:val="E673E92FD72541A4A994004E66DC8C35"/>
  </w:style>
  <w:style w:type="paragraph" w:customStyle="1" w:styleId="A79E8AE584E941F4A7146FF4DABED76B">
    <w:name w:val="A79E8AE584E941F4A7146FF4DABED76B"/>
  </w:style>
  <w:style w:type="paragraph" w:customStyle="1" w:styleId="821AC49AC9BB4C3685CE8AF2C51BF0F3">
    <w:name w:val="821AC49AC9BB4C3685CE8AF2C51BF0F3"/>
  </w:style>
  <w:style w:type="paragraph" w:customStyle="1" w:styleId="E8A773BAA68D432E812E8D3A6616868D">
    <w:name w:val="E8A773BAA68D432E812E8D3A6616868D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395E05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</w:style>
  <w:style w:type="paragraph" w:customStyle="1" w:styleId="EDBA52E24F3443B6945DF08CC6ABEC29">
    <w:name w:val="EDBA52E24F3443B6945DF08CC6ABEC29"/>
  </w:style>
  <w:style w:type="paragraph" w:customStyle="1" w:styleId="41C46342EE934A5CBA163C332B390D00">
    <w:name w:val="41C46342EE934A5CBA163C332B390D00"/>
  </w:style>
  <w:style w:type="paragraph" w:customStyle="1" w:styleId="37A77F528CC2480CBFCF2F70FF669F59">
    <w:name w:val="37A77F528CC2480CBFCF2F70FF669F59"/>
  </w:style>
  <w:style w:type="paragraph" w:customStyle="1" w:styleId="E0D3160B30E1430E9D92504145798E6A">
    <w:name w:val="E0D3160B30E1430E9D92504145798E6A"/>
  </w:style>
  <w:style w:type="paragraph" w:customStyle="1" w:styleId="EBBE0AD2AC98408DA7E3E0696907F8BC">
    <w:name w:val="EBBE0AD2AC98408DA7E3E0696907F8BC"/>
  </w:style>
  <w:style w:type="paragraph" w:customStyle="1" w:styleId="61D3E72D534F407A9E3806D7924B1363">
    <w:name w:val="61D3E72D534F407A9E3806D7924B1363"/>
  </w:style>
  <w:style w:type="paragraph" w:customStyle="1" w:styleId="418920CDD7D84619944C02E3D806E4E0">
    <w:name w:val="418920CDD7D84619944C02E3D806E4E0"/>
  </w:style>
  <w:style w:type="paragraph" w:customStyle="1" w:styleId="DD5B5768402344DBAD7F405AA8A47CCB">
    <w:name w:val="DD5B5768402344DBAD7F405AA8A47CCB"/>
  </w:style>
  <w:style w:type="paragraph" w:customStyle="1" w:styleId="9D53E5C06ED24FFE9512900E52DADAC1">
    <w:name w:val="9D53E5C06ED24FFE9512900E52DADAC1"/>
  </w:style>
  <w:style w:type="paragraph" w:customStyle="1" w:styleId="8E6BC06B0DDC4EBD8ED1DA85C8D8ADD9">
    <w:name w:val="8E6BC06B0DDC4EBD8ED1DA85C8D8ADD9"/>
  </w:style>
  <w:style w:type="paragraph" w:customStyle="1" w:styleId="0E57721106E24752AFDECE4124CB8D1B">
    <w:name w:val="0E57721106E24752AFDECE4124CB8D1B"/>
  </w:style>
  <w:style w:type="paragraph" w:customStyle="1" w:styleId="2C1D7429ECBC46AAAE6DBFC1C8FCAC86">
    <w:name w:val="2C1D7429ECBC46AAAE6DBFC1C8FCAC86"/>
  </w:style>
  <w:style w:type="paragraph" w:customStyle="1" w:styleId="69479CBBEE8B4442BC366172D86FE623">
    <w:name w:val="69479CBBEE8B4442BC366172D86FE623"/>
  </w:style>
  <w:style w:type="paragraph" w:customStyle="1" w:styleId="014DEC99D8A5412395EE54A193123914">
    <w:name w:val="014DEC99D8A5412395EE54A193123914"/>
  </w:style>
  <w:style w:type="paragraph" w:customStyle="1" w:styleId="BE96B4DEC5F948308A8DB2E86DF1AF72">
    <w:name w:val="BE96B4DEC5F948308A8DB2E86DF1AF72"/>
  </w:style>
  <w:style w:type="paragraph" w:customStyle="1" w:styleId="EA6D2D8717004FBE9DDD7993B96B1304">
    <w:name w:val="EA6D2D8717004FBE9DDD7993B96B1304"/>
  </w:style>
  <w:style w:type="paragraph" w:customStyle="1" w:styleId="E04C2024AB8941E49204C9264D12850A">
    <w:name w:val="E04C2024AB8941E49204C9264D12850A"/>
  </w:style>
  <w:style w:type="paragraph" w:customStyle="1" w:styleId="BCF2565A708B463B8E50448B98CF93AB">
    <w:name w:val="BCF2565A708B463B8E50448B98CF93AB"/>
  </w:style>
  <w:style w:type="paragraph" w:customStyle="1" w:styleId="DC3DE845AFC644E3A2BA61848B274E1B">
    <w:name w:val="DC3DE845AFC644E3A2BA61848B274E1B"/>
  </w:style>
  <w:style w:type="paragraph" w:customStyle="1" w:styleId="1FBB056D964E434FA5D8F53EC27C2F63">
    <w:name w:val="1FBB056D964E434FA5D8F53EC27C2F63"/>
  </w:style>
  <w:style w:type="paragraph" w:customStyle="1" w:styleId="E050B518D8AA4309B57CDE6A02CFE8E7">
    <w:name w:val="E050B518D8AA4309B57CDE6A02CFE8E7"/>
  </w:style>
  <w:style w:type="paragraph" w:customStyle="1" w:styleId="F9FC09DCC4DA48E7A49FBE85BC05196E">
    <w:name w:val="F9FC09DCC4DA48E7A49FBE85BC05196E"/>
  </w:style>
  <w:style w:type="paragraph" w:customStyle="1" w:styleId="C410315E2D18455B93085BFE69BC229D">
    <w:name w:val="C410315E2D18455B93085BFE69BC229D"/>
  </w:style>
  <w:style w:type="paragraph" w:customStyle="1" w:styleId="84A7EA1046864AFF9970EB166639E3D6">
    <w:name w:val="84A7EA1046864AFF9970EB166639E3D6"/>
  </w:style>
  <w:style w:type="paragraph" w:customStyle="1" w:styleId="0309CB6EB7654C85B436680EECD2332E">
    <w:name w:val="0309CB6EB7654C85B436680EECD2332E"/>
  </w:style>
  <w:style w:type="paragraph" w:customStyle="1" w:styleId="988603D14242403DAE555745077095DA">
    <w:name w:val="988603D14242403DAE555745077095DA"/>
  </w:style>
  <w:style w:type="paragraph" w:customStyle="1" w:styleId="7B31EFBD644D40C5877A1C599EF2680D">
    <w:name w:val="7B31EFBD644D40C5877A1C599EF2680D"/>
  </w:style>
  <w:style w:type="paragraph" w:customStyle="1" w:styleId="DD836FDEADF7472B8AFA1120736FF2BC">
    <w:name w:val="DD836FDEADF7472B8AFA1120736FF2BC"/>
  </w:style>
  <w:style w:type="paragraph" w:customStyle="1" w:styleId="2E5375118CDD4E59B58CDF52079CBCAF">
    <w:name w:val="2E5375118CDD4E59B58CDF52079CBCAF"/>
  </w:style>
  <w:style w:type="paragraph" w:customStyle="1" w:styleId="437807A853024C639ED1BE3B60D05887">
    <w:name w:val="437807A853024C639ED1BE3B60D05887"/>
  </w:style>
  <w:style w:type="paragraph" w:customStyle="1" w:styleId="2F784539DC134A838987C406BB47A699">
    <w:name w:val="2F784539DC134A838987C406BB47A699"/>
  </w:style>
  <w:style w:type="paragraph" w:customStyle="1" w:styleId="63B638957E14440F82136B095E264916">
    <w:name w:val="63B638957E14440F82136B095E264916"/>
  </w:style>
  <w:style w:type="paragraph" w:customStyle="1" w:styleId="F500F83B957E4CE28BDD905F329DA9DC">
    <w:name w:val="F500F83B957E4CE28BDD905F329DA9DC"/>
  </w:style>
  <w:style w:type="paragraph" w:customStyle="1" w:styleId="B36B7F03D1DA4C28934BE55F4C77CF60">
    <w:name w:val="B36B7F03D1DA4C28934BE55F4C77CF60"/>
  </w:style>
  <w:style w:type="paragraph" w:customStyle="1" w:styleId="91B9794F1FC6488EB154C8B8ED8E599F">
    <w:name w:val="91B9794F1FC6488EB154C8B8ED8E599F"/>
  </w:style>
  <w:style w:type="paragraph" w:customStyle="1" w:styleId="F2C78296359941DD816EC07BB1AD1474">
    <w:name w:val="F2C78296359941DD816EC07BB1AD1474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Morlais Mine Water Treatment Scheme</Site_x0020_Name>
    <Internal_x002f_External xmlns="859f7ad6-93f6-4205-b62b-a17f28acbbac">Incoming document</Internal_x002f_External>
    <Post_x0020_code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200 Lichfield Lane, Mansfield, Nottingham, NG18 4RG</Addressee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2019-10-07T23:00:00+00:00</Document_x0020_Date>
    <Facility_x0020_Address xmlns="859f7ad6-93f6-4205-b62b-a17f28acbbac">Morlais</Facility_x0020_Address>
    <Environment_x0020_Sub_x0020_Folder xmlns="859f7ad6-93f6-4205-b62b-a17f28acbbac">Licences applications</Environment_x0020_Sub_x0020_Folder>
    <Customer_x0020_Name xmlns="859f7ad6-93f6-4205-b62b-a17f28acbbac">The Coal Authority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382" ma:contentTypeDescription="Permitting &amp; Compliance Word Document" ma:contentTypeScope="" ma:versionID="0e0ed0fc03a83913e11ac0dd87fab51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2f70a08-1207-42db-a706-3a2f4cfa4a88" xmlns:ns6="http://schemas.microsoft.com/sharepoint/v4" targetNamespace="http://schemas.microsoft.com/office/2006/metadata/properties" ma:root="true" ma:fieldsID="191e8ba5ea06211d79ce324215a49a87" ns2:_="" ns4:_="" ns5:_="" ns6:_="">
    <xsd:import namespace="859f7ad6-93f6-4205-b62b-a17f28acbbac"/>
    <xsd:import namespace="6e121689-de5b-41b9-a751-bfeda7fa2b07"/>
    <xsd:import namespace="c2f70a08-1207-42db-a706-3a2f4cfa4a88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6:IconOverlay" minOccurs="0"/>
                <xsd:element ref="ns4:LastSharedByUser" minOccurs="0"/>
                <xsd:element ref="ns5:MediaServiceOCR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58012C7-1601-4E1B-9584-C3443DFE4085}">
  <ds:schemaRefs>
    <ds:schemaRef ds:uri="9be56660-2c31-41ef-bc00-23e72f632f2a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purl.org/dc/terms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3F858DE-99BA-4666-A678-53CF57755E56}"/>
</file>

<file path=customXml/itemProps4.xml><?xml version="1.0" encoding="utf-8"?>
<ds:datastoreItem xmlns:ds="http://schemas.openxmlformats.org/officeDocument/2006/customXml" ds:itemID="{3BD616E2-36E9-4B4C-B9B1-75F8689A8ED3}"/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CC38839-2FBD-4A18-A463-B8BD336C3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Template.dotx</Template>
  <TotalTime>136</TotalTime>
  <Pages>12</Pages>
  <Words>4588</Words>
  <Characters>26156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Coal Authority</Company>
  <LinksUpToDate>false</LinksUpToDate>
  <CharactersWithSpaces>30683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Cara Callingham</cp:lastModifiedBy>
  <cp:revision>7</cp:revision>
  <cp:lastPrinted>2017-10-24T10:15:00Z</cp:lastPrinted>
  <dcterms:created xsi:type="dcterms:W3CDTF">2019-07-05T10:07:00Z</dcterms:created>
  <dcterms:modified xsi:type="dcterms:W3CDTF">2019-10-07T13:41:00Z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7b956581-a1ff-421a-abde-1cf104514ed8</vt:lpwstr>
  </property>
  <property fmtid="{D5CDD505-2E9C-101B-9397-08002B2CF9AE}" pid="6" name="_dlc_DocId">
    <vt:lpwstr>REGU-425-40185</vt:lpwstr>
  </property>
  <property fmtid="{D5CDD505-2E9C-101B-9397-08002B2CF9AE}" pid="7" name="_dlc_DocIdUrl">
    <vt:lpwstr>https://cyfoethnaturiolcymru.sharepoint.com/teams/Regulatory/Permitting/_layouts/15/DocIdRedir.aspx?ID=REGU-425-40185, REGU-425-40185</vt:lpwstr>
  </property>
</Properties>
</file>