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D881FD5" w:rsidR="003D6F24" w:rsidRPr="007C08F6" w:rsidRDefault="002B3C09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D0999F0" w:rsidR="0004403A" w:rsidRPr="007C08F6" w:rsidRDefault="002B3C0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6D5A7BF6" w:rsidR="003013A4" w:rsidRDefault="00424FEB" w:rsidP="00424FE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A62EF68" w:rsidR="003D6F24" w:rsidRPr="007C08F6" w:rsidRDefault="00F04CD6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1D7BEB87" w:rsidR="003013A4" w:rsidRPr="00E42B09" w:rsidRDefault="00F04CD6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096A90B5" w:rsidR="003013A4" w:rsidRPr="007C08F6" w:rsidRDefault="003013A4" w:rsidP="005934C1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5934C1">
                  <w:rPr>
                    <w:rStyle w:val="Responseboxtext"/>
                    <w:rFonts w:eastAsia="Calibri"/>
                  </w:rPr>
                  <w:t>Whitworth Licns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8B8826C" w:rsidR="00653835" w:rsidRPr="00E42B09" w:rsidRDefault="00F04CD6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93342712"/>
                <w:placeholder>
                  <w:docPart w:val="B73F18DC8F0F47FA93E8DC29E9DDAF2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925D18D" w14:textId="1E65EC95" w:rsidR="00A423C1" w:rsidRDefault="00204464" w:rsidP="00EE5180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Whitworth A&amp;B and Gwenffrwd Additional Information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80705522"/>
                    <w:placeholder>
                      <w:docPart w:val="6121E6CD2A28442093E30205B21DC99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906522627"/>
                        <w:placeholder>
                          <w:docPart w:val="A480B0CA5090444CA913610E08623056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0E03A6" w14:textId="4FD050E0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30604601"/>
                    <w:placeholder>
                      <w:docPart w:val="6DB343F9A60F46A6B688EBF9DB434951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26376"/>
                        <w:placeholder>
                          <w:docPart w:val="2285211DE207449C82B24FA768BD426D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744EF090" w14:textId="2493C14F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and Gwenfrwd</w:t>
                            </w:r>
                            <w:r w:rsidR="00A65889">
                              <w:rPr>
                                <w:rStyle w:val="Responseboxtext"/>
                                <w:rFonts w:eastAsia="Calibri"/>
                              </w:rPr>
                              <w:t xml:space="preserve">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46215157" w:rsidR="00FF4581" w:rsidRDefault="009D4E15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Whitworth A&amp;B and Gwenffrwd</w:t>
                </w:r>
                <w:r w:rsidR="00A65889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416859589"/>
                    <w:placeholder>
                      <w:docPart w:val="82CA16F4D35F4636BB8B959A40BEB98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6CAAB8" w14:textId="792EDE83" w:rsidR="00E72B83" w:rsidRDefault="009D4E15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</w:t>
                        </w:r>
                        <w:r w:rsidR="00A65889">
                          <w:rPr>
                            <w:rStyle w:val="Responseboxtext"/>
                            <w:rFonts w:eastAsia="Calibri"/>
                          </w:rPr>
                          <w:t xml:space="preserve">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648058184"/>
                    <w:placeholder>
                      <w:docPart w:val="C79693D676114DBD884F928D76A7CFDC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751620148"/>
                        <w:placeholder>
                          <w:docPart w:val="E2239A17550E48C38F8C65B99EE90C27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200" w:type="pct"/>
                            <w:gridSpan w:val="8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F89286E" w14:textId="635B206C" w:rsidR="00A423C1" w:rsidRDefault="009D4E15" w:rsidP="001218D8">
                            <w:pPr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87341916"/>
                    <w:placeholder>
                      <w:docPart w:val="58B20EEB9E364A23A56605A92067251B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2053187199"/>
                        <w:placeholder>
                          <w:docPart w:val="64D06F0C62214163AEC88EAA780E02FE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tc>
                          <w:tcPr>
                            <w:tcW w:w="2713" w:type="pct"/>
                            <w:gridSpan w:val="12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B364E22" w14:textId="18578C39" w:rsidR="00A35C71" w:rsidRDefault="009D4E15" w:rsidP="001218D8">
                            <w:pPr>
                              <w:pStyle w:val="Paragraph"/>
                              <w:spacing w:before="120" w:after="60"/>
                              <w:rPr>
                                <w:rStyle w:val="Responseboxtext"/>
                                <w:rFonts w:eastAsia="Calibri"/>
                              </w:rPr>
                            </w:pPr>
                            <w:r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1633393"/>
                <w:placeholder>
                  <w:docPart w:val="4B30EAB8B70B4B1DB0F0DE830708D503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310672378"/>
                    <w:placeholder>
                      <w:docPart w:val="CDB55A17030049BAAD0BB5913DC55782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713" w:type="pct"/>
                        <w:gridSpan w:val="1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DCE619" w14:textId="7095E804" w:rsidR="007B550C" w:rsidRDefault="009D4E15" w:rsidP="00696EFA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2CA414FA" w:rsidR="002A4C6F" w:rsidRPr="003A61FA" w:rsidRDefault="00204464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Heading2Char"/>
                  <w:rFonts w:eastAsia="Calibri" w:cs="Arial"/>
                  <w:sz w:val="20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eastAsia="Calibri" w:cs="Arial"/>
                    <w:sz w:val="20"/>
                  </w:rPr>
                  <w:t>Whitworth A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4BB64951" w:rsidR="002A4C6F" w:rsidRPr="003A61FA" w:rsidRDefault="008A166E" w:rsidP="008A166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1B7BD919" w:rsidR="002A4C6F" w:rsidRPr="003A61FA" w:rsidRDefault="00204464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D4E15">
                  <w:rPr>
                    <w:rStyle w:val="Responseboxtext"/>
                    <w:b w:val="0"/>
                    <w:sz w:val="18"/>
                    <w:szCs w:val="18"/>
                  </w:rPr>
                  <w:t xml:space="preserve">Abandoned </w:t>
                </w:r>
                <w:r w:rsidR="008A166E">
                  <w:rPr>
                    <w:rStyle w:val="Responseboxtext"/>
                    <w:b w:val="0"/>
                    <w:sz w:val="18"/>
                    <w:szCs w:val="18"/>
                  </w:rPr>
                  <w:t>Adit</w:t>
                </w:r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 xml:space="preserve"> - 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7BA2623F" w:rsidR="002A4C6F" w:rsidRPr="003A61FA" w:rsidRDefault="009D4E15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t>SS 79961 97335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69B2321F" w:rsidR="002A4C6F" w:rsidRPr="003A61FA" w:rsidRDefault="00204464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D4E15">
                  <w:rPr>
                    <w:rStyle w:val="Responseboxtext"/>
                    <w:b w:val="0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5BDB8AA" w14:textId="6D7390DA" w:rsidR="002A4C6F" w:rsidRPr="003A61FA" w:rsidRDefault="009D4E15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5A6F483C" w:rsidR="002A4C6F" w:rsidRPr="003A61FA" w:rsidRDefault="00204464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 xml:space="preserve">Abandoned </w:t>
                </w:r>
                <w:r w:rsidR="009D4E15">
                  <w:rPr>
                    <w:rStyle w:val="Responseboxtext"/>
                    <w:b w:val="0"/>
                    <w:sz w:val="18"/>
                    <w:szCs w:val="18"/>
                  </w:rPr>
                  <w:t>Adit- 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33DBD9B" w14:textId="04D2E4E3" w:rsidR="002A4C6F" w:rsidRPr="003A61FA" w:rsidRDefault="009D4E15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79964 97343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9CA4B92" w:rsidR="002A4C6F" w:rsidRPr="003A61FA" w:rsidRDefault="00204464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D4E15">
                  <w:rPr>
                    <w:rStyle w:val="Responseboxtext"/>
                    <w:b w:val="0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4406F93" w14:textId="50F41CDB" w:rsidR="002A4C6F" w:rsidRPr="003A61FA" w:rsidRDefault="009D4E15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1A79D2BF" w:rsidR="002A4C6F" w:rsidRPr="003A61FA" w:rsidRDefault="00204464" w:rsidP="009D4E1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D4E15">
                  <w:rPr>
                    <w:rStyle w:val="Responseboxtext"/>
                    <w:b w:val="0"/>
                    <w:sz w:val="18"/>
                    <w:szCs w:val="18"/>
                  </w:rPr>
                  <w:t xml:space="preserve">Abandoned Adit- Coal Measures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EFF7132" w14:textId="385C1AF6" w:rsidR="002A4C6F" w:rsidRPr="003A61FA" w:rsidRDefault="009D4E15" w:rsidP="009D4E1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SS 80065 97000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20446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204464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204464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204464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204464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204464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204464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9740621"/>
                <w:placeholder>
                  <w:docPart w:val="F9A6949F80F940D79B3C1CEC828D84C1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984692646"/>
                    <w:placeholder>
                      <w:docPart w:val="4CC11C45E51A4945AC7E158F6386B90D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833" w:type="pct"/>
                        <w:gridSpan w:val="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EA3F73" w14:textId="7342B6C2" w:rsidR="00EC56D2" w:rsidRDefault="009D4E15" w:rsidP="001218D8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Whitworth A&amp;B and Gwenffrwd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78ACA65D" w:rsidR="002A4C6F" w:rsidRDefault="00204464" w:rsidP="00A658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1705747048"/>
                    <w:placeholder>
                      <w:docPart w:val="BF58DEA5FA1E401490477CF9AD62468A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9D4E15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9D4E15">
                  <w:rPr>
                    <w:rStyle w:val="Responseboxtext"/>
                    <w:rFonts w:eastAsia="Calibri"/>
                  </w:rPr>
                  <w:t xml:space="preserve"> and Abstraction Data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65A1F474" w:rsidR="00783581" w:rsidRPr="004620FE" w:rsidRDefault="00204464" w:rsidP="009D4E15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>
                  <w:rPr>
                    <w:rStyle w:val="Heading2Char"/>
                    <w:sz w:val="18"/>
                    <w:szCs w:val="18"/>
                  </w:rPr>
                  <w:t>Whitworth A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204464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204464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6C6197E6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505778E" w:rsidR="00783581" w:rsidRPr="004620FE" w:rsidRDefault="00204464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43820A91" w:rsidR="00783581" w:rsidRPr="004620FE" w:rsidRDefault="00204464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00CF1099" w:rsidR="00783581" w:rsidRPr="004620FE" w:rsidRDefault="00204464" w:rsidP="00150924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4303A1FE" w:rsidR="00783581" w:rsidRPr="004620FE" w:rsidRDefault="00204464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>
                  <w:rPr>
                    <w:rStyle w:val="Heading2Char"/>
                    <w:sz w:val="18"/>
                    <w:szCs w:val="18"/>
                  </w:rPr>
                  <w:t>Gwenffrwd</w:t>
                </w:r>
              </w:sdtContent>
            </w:sdt>
          </w:p>
        </w:tc>
        <w:tc>
          <w:tcPr>
            <w:tcW w:w="2268" w:type="dxa"/>
          </w:tcPr>
          <w:p w14:paraId="7AEBCADE" w14:textId="613DEA68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2D2AF8B" w14:textId="4AFDD227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3495B784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0BAD58" w14:textId="031E72F8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F05C85C" w14:textId="29057FF5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BE43E86" w14:textId="68D328AA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898ABDC" w:rsidR="00783581" w:rsidRPr="004620FE" w:rsidRDefault="00204464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>
                  <w:rPr>
                    <w:rStyle w:val="Heading2Char"/>
                    <w:sz w:val="18"/>
                    <w:szCs w:val="18"/>
                  </w:rPr>
                  <w:t>Whitworth B</w:t>
                </w:r>
              </w:sdtContent>
            </w:sdt>
          </w:p>
        </w:tc>
        <w:tc>
          <w:tcPr>
            <w:tcW w:w="2268" w:type="dxa"/>
          </w:tcPr>
          <w:p w14:paraId="2BE2D1D4" w14:textId="1BA4C1DB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79887BC" w14:textId="31C8ADE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5404AB66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4B8B6D4" w14:textId="553C14A9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3546B02" w:rsidR="00783581" w:rsidRPr="004620FE" w:rsidRDefault="00204464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65889" w:rsidRPr="00DB2A7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>
                  <w:rPr>
                    <w:rStyle w:val="Heading2Char"/>
                    <w:sz w:val="18"/>
                    <w:szCs w:val="18"/>
                  </w:rPr>
                  <w:t>Whitworth A</w:t>
                </w:r>
                <w:r w:rsidR="00A65889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76615CFC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33FEEEA2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32D61908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03C6BDA4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36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6B9C1294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A95C7D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</w:sdtContent>
            </w:sdt>
          </w:p>
        </w:tc>
        <w:tc>
          <w:tcPr>
            <w:tcW w:w="2268" w:type="dxa"/>
          </w:tcPr>
          <w:p w14:paraId="65B2F251" w14:textId="3CAF9232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D07004B" w14:textId="4A31E56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56B534C0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383F0973" w14:textId="3271456F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55A6541" w14:textId="05243DCD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EB5EB4" w14:textId="43EC6CAC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A5FFC" w:rsidRPr="00770235">
                  <w:rPr>
                    <w:rStyle w:val="Heading2Char"/>
                    <w:sz w:val="18"/>
                    <w:szCs w:val="18"/>
                  </w:rPr>
                  <w:t xml:space="preserve"> Weir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25E5DA7C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9D54CD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196BAB64" w14:textId="640EE873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529AE9DA" w14:textId="61C3A720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0EEDCD66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CC50AF0" w14:textId="48A9B4AF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078742BB" w:rsidR="00783581" w:rsidRPr="004620FE" w:rsidRDefault="00204464" w:rsidP="009D4E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BE73EA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C10F34">
                  <w:rPr>
                    <w:rStyle w:val="Heading2Char"/>
                    <w:sz w:val="18"/>
                    <w:szCs w:val="18"/>
                  </w:rPr>
                  <w:t xml:space="preserve"> Whitworth A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204464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0F2C294D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1A569223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466410D4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773CECC0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38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04544E69" w:rsidR="00783581" w:rsidRPr="004620FE" w:rsidRDefault="00204464" w:rsidP="009A5FF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A5FFC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A5E6890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D645A1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</w:sdtContent>
            </w:sdt>
          </w:p>
        </w:tc>
        <w:tc>
          <w:tcPr>
            <w:tcW w:w="2268" w:type="dxa"/>
          </w:tcPr>
          <w:p w14:paraId="3AAE136B" w14:textId="53784AEC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32BCBF5" w14:textId="0FC5BE1E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2F8F71E7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429A9FE" w14:textId="5A8E86C2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D6B1C29" w14:textId="19CF3F49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1243527" w14:textId="5BDAC011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A5FFC" w:rsidRPr="00FB748A">
                  <w:rPr>
                    <w:rStyle w:val="Heading2Char"/>
                    <w:sz w:val="18"/>
                    <w:szCs w:val="18"/>
                  </w:rPr>
                  <w:t xml:space="preserve"> Weir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2CF36510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BC1005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328AC8EB" w14:textId="472B810E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14AB3F8" w14:textId="1DC3CF0C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3771B78C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7A91326F" w14:textId="36D273A2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4B105418" w:rsidR="00783581" w:rsidRPr="004620FE" w:rsidRDefault="00204464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0C685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944E19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204464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37829B37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3D86FDC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712FDF4B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42028DE8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23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121F0128" w:rsidR="00783581" w:rsidRPr="004620FE" w:rsidRDefault="00204464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A41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D179832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177673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</w:sdtContent>
            </w:sdt>
          </w:p>
        </w:tc>
        <w:tc>
          <w:tcPr>
            <w:tcW w:w="2268" w:type="dxa"/>
          </w:tcPr>
          <w:p w14:paraId="7E0E2755" w14:textId="385F82F7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0007D37B" w14:textId="4DFB3AE0" w:rsidR="00783581" w:rsidRPr="004620FE" w:rsidRDefault="00204464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508C227F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698A546" w14:textId="14193BD1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9095CBA" w14:textId="56EA4D27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7370D6F" w14:textId="5AC0D06B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A5FFC" w:rsidRPr="00093028">
                  <w:rPr>
                    <w:rStyle w:val="Heading2Char"/>
                    <w:sz w:val="18"/>
                    <w:szCs w:val="18"/>
                  </w:rPr>
                  <w:t xml:space="preserve"> Weir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52D0764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B22BD6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616D1139" w14:textId="1BEFE17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303AADF2" w14:textId="13CB5DB7" w:rsidR="00783581" w:rsidRPr="004620FE" w:rsidRDefault="00204464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1172C718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2F04914E" w14:textId="2744044B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31706DF4" w:rsidR="00783581" w:rsidRPr="004620FE" w:rsidRDefault="00204464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083CF9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EE2A9A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2C56B740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105AEAF9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350E5F80" w:rsidR="00783581" w:rsidRPr="004620FE" w:rsidRDefault="00204464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40348100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5708EFDA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D37B1A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</w:sdtContent>
            </w:sdt>
          </w:p>
        </w:tc>
        <w:tc>
          <w:tcPr>
            <w:tcW w:w="2268" w:type="dxa"/>
          </w:tcPr>
          <w:p w14:paraId="0D63D2A1" w14:textId="2C006A9C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499432A5" w14:textId="646D629B" w:rsidR="00783581" w:rsidRPr="004620FE" w:rsidRDefault="00204464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6BA55199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194" w:type="dxa"/>
          </w:tcPr>
          <w:p w14:paraId="649F38D9" w14:textId="3E692F27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B54CFFF" w14:textId="74C96D77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FBC4A73" w14:textId="56B791BA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B70E5D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22AA4D1E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E06C64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5449331E" w14:textId="18EC9B27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73AF76B" w14:textId="3F9D4B9C" w:rsidR="00783581" w:rsidRPr="004620FE" w:rsidRDefault="00204464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717356B8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08DC796B" w14:textId="4410478B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896A89" w:rsidRPr="004620FE" w14:paraId="0A0684AE" w14:textId="77777777" w:rsidTr="00896A8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4F68FD05" w:rsidR="00783581" w:rsidRPr="004620FE" w:rsidRDefault="00204464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303572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D00581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6EA2EFD6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 w:cs="Calibri"/>
                  <w:color w:val="000000"/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/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7C4661F5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00E5AD49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0919EC0C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5D24CFE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4D68F8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</w:sdtContent>
            </w:sdt>
          </w:p>
        </w:tc>
        <w:tc>
          <w:tcPr>
            <w:tcW w:w="2268" w:type="dxa"/>
          </w:tcPr>
          <w:p w14:paraId="63461CB7" w14:textId="599A040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3C872D9" w14:textId="0008B4B9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6B80238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9</w:t>
                </w:r>
              </w:sdtContent>
            </w:sdt>
          </w:p>
        </w:tc>
        <w:tc>
          <w:tcPr>
            <w:tcW w:w="2194" w:type="dxa"/>
          </w:tcPr>
          <w:p w14:paraId="6269D769" w14:textId="470F3E41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79D314" w14:textId="5DDF8D6F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A36A61" w14:textId="727F4B08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173AA9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CDC843B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955888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454F9722" w14:textId="238188FF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965CE18" w14:textId="151279EA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26C66AB6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5EAA7422" w14:textId="4FAAE151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66A15E73" w:rsidR="00783581" w:rsidRPr="004620FE" w:rsidRDefault="00204464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551DC8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F1124B">
                  <w:rPr>
                    <w:rStyle w:val="Heading2Char"/>
                    <w:sz w:val="18"/>
                    <w:szCs w:val="18"/>
                  </w:rPr>
                  <w:t xml:space="preserve"> Whitworth A 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204464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3D7CBC32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33A8D7C" w14:textId="0B0E6739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5B56EFA5" w:rsidR="00783581" w:rsidRPr="004620FE" w:rsidRDefault="00204464" w:rsidP="00A658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658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23F6B662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48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D2F45FD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153040">
                  <w:rPr>
                    <w:rStyle w:val="Heading2Char"/>
                    <w:sz w:val="18"/>
                    <w:szCs w:val="18"/>
                  </w:rPr>
                  <w:t xml:space="preserve"> Gwenffrwd</w:t>
                </w:r>
                <w:r w:rsidR="009D4E15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91D0ED0" w14:textId="0F6B3418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2ACE091F" w14:textId="49564BDD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541E8471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22</w:t>
                </w:r>
              </w:sdtContent>
            </w:sdt>
          </w:p>
        </w:tc>
        <w:tc>
          <w:tcPr>
            <w:tcW w:w="2194" w:type="dxa"/>
          </w:tcPr>
          <w:p w14:paraId="12BA5858" w14:textId="4C7BF56E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1DBE5F0" w14:textId="528EF0CE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C10E3FB" w14:textId="70A74D33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A5FFC" w:rsidRPr="001641F6">
                  <w:rPr>
                    <w:rStyle w:val="Heading2Char"/>
                    <w:sz w:val="18"/>
                    <w:szCs w:val="18"/>
                  </w:rPr>
                  <w:t xml:space="preserve"> Weir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CB0DDD1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9D4E15" w:rsidRPr="00B926CE">
                  <w:rPr>
                    <w:rStyle w:val="Heading2Char"/>
                    <w:sz w:val="18"/>
                    <w:szCs w:val="18"/>
                  </w:rPr>
                  <w:t xml:space="preserve"> Whitworth B</w:t>
                </w:r>
              </w:sdtContent>
            </w:sdt>
          </w:p>
        </w:tc>
        <w:tc>
          <w:tcPr>
            <w:tcW w:w="2268" w:type="dxa"/>
          </w:tcPr>
          <w:p w14:paraId="362E0BE0" w14:textId="76BFBC03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D4E15" w:rsidRPr="009D4E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Pollution Remediation </w:t>
                </w:r>
              </w:sdtContent>
            </w:sdt>
          </w:p>
        </w:tc>
        <w:tc>
          <w:tcPr>
            <w:tcW w:w="2256" w:type="dxa"/>
          </w:tcPr>
          <w:p w14:paraId="1F8A56E3" w14:textId="3593DAD3" w:rsidR="00783581" w:rsidRPr="004620FE" w:rsidRDefault="00204464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A5FFC" w:rsidRPr="009A5FFC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016C1A5F" w:rsidR="00783581" w:rsidRPr="004620FE" w:rsidRDefault="00204464" w:rsidP="0015092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50924">
                  <w:rPr>
                    <w:rStyle w:val="Responseboxtext"/>
                    <w:rFonts w:cs="Arial"/>
                    <w:sz w:val="18"/>
                    <w:szCs w:val="18"/>
                  </w:rPr>
                  <w:t>Not Measured</w:t>
                </w:r>
              </w:sdtContent>
            </w:sdt>
          </w:p>
        </w:tc>
        <w:tc>
          <w:tcPr>
            <w:tcW w:w="2194" w:type="dxa"/>
          </w:tcPr>
          <w:p w14:paraId="67D8FFCD" w14:textId="1A5ABDFD" w:rsidR="00783581" w:rsidRPr="004620FE" w:rsidRDefault="00204464" w:rsidP="009A5F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A5FFC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204464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204464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204464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24541592"/>
                <w:placeholder>
                  <w:docPart w:val="86F229EF2E314A35BEA9A17E4EFAAE9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7F2C36E" w14:textId="49F53940" w:rsidR="00E92465" w:rsidRDefault="00204464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1385991958"/>
                        <w:placeholder>
                          <w:docPart w:val="E95A3FCA115E4733BB8FAB9D331294B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600E9A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62BC79C2" w:rsidR="00E92465" w:rsidRDefault="00204464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-624150050"/>
                    <w:placeholder>
                      <w:docPart w:val="FC710305D68F4CB1A15C343F0B386740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r w:rsidR="00600E9A">
                      <w:rPr>
                        <w:rStyle w:val="Responseboxtext"/>
                        <w:rFonts w:eastAsia="Calibri"/>
                      </w:rPr>
                      <w:t>Whitworth A&amp;B Gwenffrwd Additional Information</w:t>
                    </w:r>
                  </w:sdtContent>
                </w:sdt>
                <w:r w:rsidR="00600E9A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 xml:space="preserve">and </w:t>
                </w:r>
                <w:r w:rsidR="001A416B">
                  <w:rPr>
                    <w:rStyle w:val="Responseboxtext"/>
                    <w:rFonts w:eastAsia="Calibri"/>
                  </w:rPr>
                  <w:t>abstraction data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693663"/>
                <w:placeholder>
                  <w:docPart w:val="7128E850BBD84A9B9B23D86DF20738E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A45F6E5" w14:textId="5D28EBA6" w:rsidR="00E92465" w:rsidRDefault="00204464" w:rsidP="001A416B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sdt>
                      <w:sdtPr>
                        <w:rPr>
                          <w:rStyle w:val="Responseboxtext"/>
                          <w:rFonts w:eastAsia="Calibri"/>
                        </w:rPr>
                        <w:id w:val="-17929369"/>
                        <w:placeholder>
                          <w:docPart w:val="387FDCC1AEE4479FB518B9B66C2880C2"/>
                        </w:placeholder>
                      </w:sdtPr>
                      <w:sdtEndPr>
                        <w:rPr>
                          <w:rStyle w:val="Responseboxtext"/>
                        </w:rPr>
                      </w:sdtEndPr>
                      <w:sdtContent>
                        <w:r w:rsidR="005A0667">
                          <w:rPr>
                            <w:rStyle w:val="Responseboxtext"/>
                            <w:rFonts w:eastAsia="Calibri"/>
                          </w:rPr>
                          <w:t>Whitworth A&amp;B Gwenffrwd Additional Information</w:t>
                        </w:r>
                      </w:sdtContent>
                    </w:sdt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204464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text/>
            </w:sdtPr>
            <w:sdtEndPr/>
            <w:sdtContent>
              <w:p w14:paraId="03342AC6" w14:textId="43BC9DD1" w:rsidR="00A042A2" w:rsidRPr="00A042A2" w:rsidRDefault="00DB604E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t>SS 79806 96830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0462252"/>
              <w:text/>
            </w:sdtPr>
            <w:sdtEndPr/>
            <w:sdtContent>
              <w:p w14:paraId="1F1C3545" w14:textId="3C9E42CA" w:rsidR="00A042A2" w:rsidRPr="00A042A2" w:rsidRDefault="007050C1" w:rsidP="00A65889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0C1">
                  <w:t>BP0257801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204464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204464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204464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1D5C242C" w:rsidR="00F8551B" w:rsidRDefault="00CB0AC3" w:rsidP="00A65889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>treated water discharge point via a pipe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, and lastly a steep open channel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 xml:space="preserve">leading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 xml:space="preserve">directly into the </w:t>
                    </w:r>
                    <w:r w:rsidR="00A65889">
                      <w:rPr>
                        <w:rStyle w:val="Responseboxtext"/>
                        <w:rFonts w:eastAsia="Calibri"/>
                      </w:rPr>
                      <w:t>Gwenffrwd</w:t>
                    </w:r>
                    <w:r w:rsidR="00F51B47">
                      <w:rPr>
                        <w:rStyle w:val="Responseboxtext"/>
                        <w:rFonts w:eastAsia="Calibri"/>
                      </w:rPr>
                      <w:t xml:space="preserve"> watercourse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27133210"/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2112893497"/>
                    <w:placeholder>
                      <w:docPart w:val="A65E4CEFC0904FF58C1EA66A322B5063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3005" w:type="pct"/>
                        <w:gridSpan w:val="16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C2A2CF" w14:textId="1EB23B16" w:rsidR="00E92465" w:rsidRDefault="00204464" w:rsidP="002847EC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sdt>
                          <w:sdtPr>
                            <w:rPr>
                              <w:rStyle w:val="Responseboxtext"/>
                              <w:rFonts w:eastAsia="Calibri"/>
                            </w:rPr>
                            <w:id w:val="-1052300629"/>
                            <w:placeholder>
                              <w:docPart w:val="E0C2D0C60304467D8FB91B7F23CBDA42"/>
                            </w:placeholder>
                          </w:sdtPr>
                          <w:sdtEndPr>
                            <w:rPr>
                              <w:rStyle w:val="Responseboxtext"/>
                            </w:rPr>
                          </w:sdtEndPr>
                          <w:sdtContent>
                            <w:r w:rsidR="00424FEB">
                              <w:rPr>
                                <w:rStyle w:val="Responseboxtext"/>
                                <w:rFonts w:eastAsia="Calibri"/>
                              </w:rPr>
                              <w:t>Whitworth A&amp;B Gwenffrwd Additional Information</w:t>
                            </w:r>
                          </w:sdtContent>
                        </w:sdt>
                      </w:p>
                    </w:tc>
                  </w:sdtContent>
                </w:sdt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09-2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49BDB9BE" w:rsidR="009D604A" w:rsidRDefault="00424FEB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24/09</w:t>
                </w:r>
                <w:r w:rsidR="00CB0AC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600E9A" w:rsidRDefault="00600E9A" w:rsidP="001F125D">
      <w:r>
        <w:separator/>
      </w:r>
    </w:p>
  </w:endnote>
  <w:endnote w:type="continuationSeparator" w:id="0">
    <w:p w14:paraId="58663396" w14:textId="77777777" w:rsidR="00600E9A" w:rsidRDefault="00600E9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4596AB79" w:rsidR="00600E9A" w:rsidRPr="00623D4A" w:rsidRDefault="00600E9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42F806B6" w:rsidR="00600E9A" w:rsidRPr="00D4360E" w:rsidRDefault="00600E9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446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42F806B6" w:rsidR="00600E9A" w:rsidRPr="00D4360E" w:rsidRDefault="00600E9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4464">
                      <w:rPr>
                        <w:noProof/>
                        <w:color w:val="0091A5"/>
                        <w:sz w:val="20"/>
                        <w:szCs w:val="20"/>
                      </w:rPr>
                      <w:t>12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204464">
      <w:rPr>
        <w:b/>
        <w:bCs/>
        <w:noProof/>
        <w:sz w:val="18"/>
        <w:szCs w:val="18"/>
      </w:rPr>
      <w:t>12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3BC35E96" w:rsidR="00600E9A" w:rsidRPr="003013A4" w:rsidRDefault="00600E9A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446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4464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23183CBD" w:rsidR="00600E9A" w:rsidRPr="00A34A98" w:rsidRDefault="00600E9A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446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04464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600E9A" w:rsidRDefault="00600E9A" w:rsidP="001F125D">
      <w:r>
        <w:separator/>
      </w:r>
    </w:p>
  </w:footnote>
  <w:footnote w:type="continuationSeparator" w:id="0">
    <w:p w14:paraId="0F28E967" w14:textId="77777777" w:rsidR="00600E9A" w:rsidRDefault="00600E9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600E9A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600E9A" w:rsidRDefault="00600E9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600E9A" w:rsidRPr="003536A6" w:rsidRDefault="00600E9A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600E9A" w:rsidRDefault="00600E9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600E9A" w:rsidRDefault="00600E9A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600E9A" w:rsidRDefault="00600E9A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600E9A" w:rsidRDefault="00600E9A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5917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0924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16B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464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2CFA"/>
    <w:rsid w:val="00243250"/>
    <w:rsid w:val="00243D84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7EC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3C09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D7E8C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4FEB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095E"/>
    <w:rsid w:val="004D3E7B"/>
    <w:rsid w:val="004D7878"/>
    <w:rsid w:val="004E1870"/>
    <w:rsid w:val="004E21E4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20A6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547B"/>
    <w:rsid w:val="0058679B"/>
    <w:rsid w:val="005875BF"/>
    <w:rsid w:val="00587FCA"/>
    <w:rsid w:val="00590E57"/>
    <w:rsid w:val="00590FC3"/>
    <w:rsid w:val="0059305D"/>
    <w:rsid w:val="005934C1"/>
    <w:rsid w:val="00597B1E"/>
    <w:rsid w:val="005A0667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0E9A"/>
    <w:rsid w:val="006021F6"/>
    <w:rsid w:val="0060477E"/>
    <w:rsid w:val="0060541A"/>
    <w:rsid w:val="0060546B"/>
    <w:rsid w:val="0060613C"/>
    <w:rsid w:val="0061140D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6EFA"/>
    <w:rsid w:val="006A0D15"/>
    <w:rsid w:val="006A244E"/>
    <w:rsid w:val="006A37F4"/>
    <w:rsid w:val="006A6928"/>
    <w:rsid w:val="006B38C6"/>
    <w:rsid w:val="006B5A71"/>
    <w:rsid w:val="006B5FFE"/>
    <w:rsid w:val="006B6219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50C1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69B2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89"/>
    <w:rsid w:val="00896AC2"/>
    <w:rsid w:val="00897D05"/>
    <w:rsid w:val="008A166E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A5FFC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52FB"/>
    <w:rsid w:val="009C7D5F"/>
    <w:rsid w:val="009D13A0"/>
    <w:rsid w:val="009D24B1"/>
    <w:rsid w:val="009D356D"/>
    <w:rsid w:val="009D3DAF"/>
    <w:rsid w:val="009D4196"/>
    <w:rsid w:val="009D4E15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88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39FC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59A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D7B76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604E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E5180"/>
    <w:rsid w:val="00EF26FD"/>
    <w:rsid w:val="00EF68BC"/>
    <w:rsid w:val="00F00770"/>
    <w:rsid w:val="00F014BA"/>
    <w:rsid w:val="00F02569"/>
    <w:rsid w:val="00F04CD6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1B47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C92EE79"/>
  <w15:docId w15:val="{E4ABA731-7F7E-4F95-ADA3-0FEF6B72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121E6CD2A28442093E30205B21D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84260-66E3-4939-A9A9-2558BFFD110C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DB343F9A60F46A6B688EBF9DB434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E514F-B71F-42F4-B52A-3D39CCABDB6F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480B0CA5090444CA913610E08623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99D98-CFF3-40D2-91C4-C62C7E55C1D9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285211DE207449C82B24FA768BD4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60BDD-5AE4-419D-9EC8-ED46C3006D5A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2CA16F4D35F4636BB8B959A40BEB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89DC4-5823-41FB-8054-9352AE2FF715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9693D676114DBD884F928D76A7C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067D-8F9A-4032-940D-3487AD5CEAE1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8B20EEB9E364A23A56605A920672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BE170-C6E2-4A1A-A07F-25F3EE6DF2F7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B30EAB8B70B4B1DB0F0DE830708D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8BCF9-3634-4438-93A9-BCD541C04FA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A6949F80F940D79B3C1CEC828D8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333FD-9D3D-40DE-B684-D85D7D8B2F64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6F229EF2E314A35BEA9A17E4EFAA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1634D-B4AB-4A08-92F8-C290C1126143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128E850BBD84A9B9B23D86DF2073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56D75-9A3F-4618-A05A-B2E59FD93F28}"/>
      </w:docPartPr>
      <w:docPartBody>
        <w:p w:rsidR="00B62928" w:rsidRDefault="00B6292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2239A17550E48C38F8C65B99EE90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F72E-F088-4501-9476-E5865C2015DD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4D06F0C62214163AEC88EAA780E0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FB5C0-4986-4FA8-8C4D-1D84EF3F23E3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DB55A17030049BAAD0BB5913DC5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AEB80-8A88-4CCB-9E54-F5617DF2FC1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CC11C45E51A4945AC7E158F6386B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CEB58-6F43-49E0-B3DB-3ACC477E93F8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F58DEA5FA1E401490477CF9AD624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74CD6-EEDD-4BF1-8EB9-F388A12CA6CE}"/>
      </w:docPartPr>
      <w:docPartBody>
        <w:p w:rsidR="00FD6DF9" w:rsidRDefault="00FD6DF9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95A3FCA115E4733BB8FAB9D33129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0FE78-46A0-4680-A497-534A00376E56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C710305D68F4CB1A15C343F0B386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69E5B-C40B-4211-9C1B-C24DEBF974AF}"/>
      </w:docPartPr>
      <w:docPartBody>
        <w:p w:rsidR="00162F98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87FDCC1AEE4479FB518B9B66C288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9F785-2F2B-45F1-8ED2-4D1C33F2D78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65E4CEFC0904FF58C1EA66A322B5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72AC5-F6EE-47BD-9B6B-89019CCF5ABA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E0C2D0C60304467D8FB91B7F23CBD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489FA-B7C5-4A74-ACE2-015D116E9149}"/>
      </w:docPartPr>
      <w:docPartBody>
        <w:p w:rsidR="005D0DD6" w:rsidRDefault="00162F98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73F18DC8F0F47FA93E8DC29E9DDA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0478D-0B30-46E4-B2A8-44338571D26F}"/>
      </w:docPartPr>
      <w:docPartBody>
        <w:p w:rsidR="00000000" w:rsidRDefault="003E5476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72AB5"/>
    <w:rsid w:val="000812D9"/>
    <w:rsid w:val="000B3A00"/>
    <w:rsid w:val="00100467"/>
    <w:rsid w:val="0011631F"/>
    <w:rsid w:val="00162F98"/>
    <w:rsid w:val="001F7F23"/>
    <w:rsid w:val="002C1620"/>
    <w:rsid w:val="00365CAB"/>
    <w:rsid w:val="00396612"/>
    <w:rsid w:val="003E5476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D0DD6"/>
    <w:rsid w:val="005D69A9"/>
    <w:rsid w:val="00637271"/>
    <w:rsid w:val="0068290A"/>
    <w:rsid w:val="006B22D5"/>
    <w:rsid w:val="007129E2"/>
    <w:rsid w:val="0073381C"/>
    <w:rsid w:val="007578A5"/>
    <w:rsid w:val="00792983"/>
    <w:rsid w:val="007E31CF"/>
    <w:rsid w:val="007F0CA3"/>
    <w:rsid w:val="00822675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62928"/>
    <w:rsid w:val="00BE56F1"/>
    <w:rsid w:val="00C35A8E"/>
    <w:rsid w:val="00C76603"/>
    <w:rsid w:val="00CF1D85"/>
    <w:rsid w:val="00CF249B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  <w:rsid w:val="00FD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3E5476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Whitworth A&amp;B and Gwenffrwd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Whitworth &amp; Gwenffrwd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A516903-80F3-453E-9894-07C2B749E64D}"/>
</file>

<file path=customXml/itemProps5.xml><?xml version="1.0" encoding="utf-8"?>
<ds:datastoreItem xmlns:ds="http://schemas.openxmlformats.org/officeDocument/2006/customXml" ds:itemID="{067E633B-03E5-40CD-88C5-93F2B7127483}"/>
</file>

<file path=customXml/itemProps6.xml><?xml version="1.0" encoding="utf-8"?>
<ds:datastoreItem xmlns:ds="http://schemas.openxmlformats.org/officeDocument/2006/customXml" ds:itemID="{4330FA8A-7747-466A-BE77-8B9C45D4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563</TotalTime>
  <Pages>12</Pages>
  <Words>4500</Words>
  <Characters>25652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Cara Callingham</dc:creator>
  <cp:lastModifiedBy>Cara Callingham</cp:lastModifiedBy>
  <cp:revision>22</cp:revision>
  <cp:lastPrinted>2019-10-08T12:49:00Z</cp:lastPrinted>
  <dcterms:created xsi:type="dcterms:W3CDTF">2019-08-30T12:13:00Z</dcterms:created>
  <dcterms:modified xsi:type="dcterms:W3CDTF">2019-10-08T13:13:00Z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a56b5144-f869-4d62-bf1c-6260d0124f9f</vt:lpwstr>
  </property>
  <property fmtid="{D5CDD505-2E9C-101B-9397-08002B2CF9AE}" pid="6" name="_dlc_DocId">
    <vt:lpwstr>REGU-425-40191</vt:lpwstr>
  </property>
  <property fmtid="{D5CDD505-2E9C-101B-9397-08002B2CF9AE}" pid="7" name="_dlc_DocIdUrl">
    <vt:lpwstr>https://cyfoethnaturiolcymru.sharepoint.com/teams/Regulatory/Permitting/_layouts/15/DocIdRedir.aspx?ID=REGU-425-40191, REGU-425-40191</vt:lpwstr>
  </property>
</Properties>
</file>