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5D881FD5" w:rsidR="003D6F24" w:rsidRPr="007C08F6" w:rsidRDefault="002B3C09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D0999F0" w:rsidR="0004403A" w:rsidRPr="007C08F6" w:rsidRDefault="002B3C0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7E18143E" w:rsidR="003013A4" w:rsidRDefault="00165F60" w:rsidP="00165F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5A62EF68" w:rsidR="003D6F24" w:rsidRPr="007C08F6" w:rsidRDefault="00F04CD6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1D7BEB87" w:rsidR="003013A4" w:rsidRPr="00E42B09" w:rsidRDefault="00F04CD6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7F014501" w:rsidR="003013A4" w:rsidRPr="007C08F6" w:rsidRDefault="003013A4" w:rsidP="00165F60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165F60">
                  <w:rPr>
                    <w:rStyle w:val="Responseboxtext"/>
                    <w:rFonts w:eastAsia="Calibri"/>
                  </w:rPr>
                  <w:t>Whitworth Lcns</w:t>
                </w:r>
                <w:bookmarkStart w:id="0" w:name="_GoBack"/>
                <w:bookmarkEnd w:id="0"/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18B8826C" w:rsidR="00653835" w:rsidRPr="00E42B09" w:rsidRDefault="00F04CD6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AE4714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5190FB09" w:rsidR="00A423C1" w:rsidRDefault="00EE5180" w:rsidP="00EE518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Whitworth 1 </w:t>
                </w:r>
                <w:r w:rsidR="00AE4714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180705522"/>
                    <w:placeholder>
                      <w:docPart w:val="6121E6CD2A28442093E30205B21DC99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1906522627"/>
                        <w:placeholder>
                          <w:docPart w:val="A480B0CA5090444CA913610E08623056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B0E03A6" w14:textId="6F819DBC" w:rsidR="00A423C1" w:rsidRDefault="00A65889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1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30604601"/>
                    <w:placeholder>
                      <w:docPart w:val="6DB343F9A60F46A6B688EBF9DB434951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20526376"/>
                        <w:placeholder>
                          <w:docPart w:val="2285211DE207449C82B24FA768BD426D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44EF090" w14:textId="422D450F" w:rsidR="00A423C1" w:rsidRDefault="00A65889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1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536B28BD" w:rsidR="00FF4581" w:rsidRDefault="00A65889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Whitworth No.1 </w:t>
                </w:r>
                <w:r w:rsidR="00AE4714">
                  <w:rPr>
                    <w:rStyle w:val="Responseboxtext"/>
                    <w:rFonts w:eastAsia="Calibri"/>
                  </w:rPr>
                  <w:t>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416859589"/>
                    <w:placeholder>
                      <w:docPart w:val="82CA16F4D35F4636BB8B959A40BEB98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6CAAB8" w14:textId="23AC510C" w:rsidR="00E72B83" w:rsidRDefault="00A65889" w:rsidP="001218D8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1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648058184"/>
                    <w:placeholder>
                      <w:docPart w:val="C79693D676114DBD884F928D76A7CFD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89286E" w14:textId="2FC4E3D8" w:rsidR="00A423C1" w:rsidRDefault="00A65889" w:rsidP="001218D8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1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87341916"/>
                    <w:placeholder>
                      <w:docPart w:val="58B20EEB9E364A23A56605A92067251B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713" w:type="pct"/>
                        <w:gridSpan w:val="12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B364E22" w14:textId="3CE726F7" w:rsidR="00A35C71" w:rsidRDefault="00A65889" w:rsidP="001218D8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1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1633393"/>
                <w:placeholder>
                  <w:docPart w:val="4B30EAB8B70B4B1DB0F0DE830708D50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4DCE619" w14:textId="3679FDA4" w:rsidR="007B550C" w:rsidRDefault="00A65889" w:rsidP="00696EFA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Whitworth 1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104144F4" w:rsidR="002A4C6F" w:rsidRPr="003A61FA" w:rsidRDefault="00165F60" w:rsidP="0061140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65889">
                  <w:rPr>
                    <w:rStyle w:val="Responseboxtext"/>
                    <w:b w:val="0"/>
                    <w:sz w:val="18"/>
                    <w:szCs w:val="18"/>
                  </w:rPr>
                  <w:t>Whitworth No.1</w:t>
                </w:r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 xml:space="preserve"> Adit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4BB64951" w:rsidR="002A4C6F" w:rsidRPr="003A61FA" w:rsidRDefault="008A166E" w:rsidP="008A166E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645098F3" w:rsidR="002A4C6F" w:rsidRPr="003A61FA" w:rsidRDefault="00165F60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166E">
                  <w:rPr>
                    <w:rStyle w:val="Responseboxtext"/>
                    <w:b w:val="0"/>
                    <w:sz w:val="18"/>
                    <w:szCs w:val="18"/>
                  </w:rPr>
                  <w:t>Adit</w:t>
                </w:r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 xml:space="preserve"> - 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-277416781"/>
              <w:placeholder>
                <w:docPart w:val="5BD16F93163941D98B1EEA722752B22A"/>
              </w:placeholder>
              <w:text/>
            </w:sdtPr>
            <w:sdtEndPr/>
            <w:sdtContent>
              <w:p w14:paraId="672274B5" w14:textId="7D55193D" w:rsidR="002A4C6F" w:rsidRPr="003A61FA" w:rsidRDefault="00DB604E" w:rsidP="00DB604E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t>SS 79805 96893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21A92A5B" w:rsidR="002A4C6F" w:rsidRPr="003A61FA" w:rsidRDefault="00165F60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2D97BD97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04F540A0" w:rsidR="002A4C6F" w:rsidRPr="003A61FA" w:rsidRDefault="00165F60" w:rsidP="0061140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>Abandoned coal mine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29224EF8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F420DFD" w:rsidR="002A4C6F" w:rsidRPr="003A61FA" w:rsidRDefault="00165F60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64F643BA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09D303CD" w:rsidR="002A4C6F" w:rsidRPr="003A61FA" w:rsidRDefault="00165F60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6E10959C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165F6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165F6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165F60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165F60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165F60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165F60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165F6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165F6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165F6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165F6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165F6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165F6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79740621"/>
                <w:placeholder>
                  <w:docPart w:val="F9A6949F80F940D79B3C1CEC828D84C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833" w:type="pct"/>
                    <w:gridSpan w:val="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7EA3F73" w14:textId="2ADAEB14" w:rsidR="00EC56D2" w:rsidRDefault="00A65889" w:rsidP="001218D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Whitworth 1 Additional Information</w:t>
                    </w:r>
                  </w:p>
                </w:tc>
              </w:sdtContent>
            </w:sdt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2B9F7345" w:rsidR="002A4C6F" w:rsidRDefault="00A65889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Whitworth 1</w:t>
                </w:r>
                <w:r w:rsidR="00FC65EE">
                  <w:rPr>
                    <w:rStyle w:val="Responseboxtext"/>
                    <w:rFonts w:eastAsia="Calibri"/>
                  </w:rPr>
                  <w:t xml:space="preserve"> Additional Information and </w:t>
                </w:r>
                <w:r w:rsidR="001A416B">
                  <w:rPr>
                    <w:rStyle w:val="Responseboxtext"/>
                    <w:rFonts w:eastAsia="Calibri"/>
                  </w:rPr>
                  <w:t>A</w:t>
                </w:r>
                <w:r w:rsidR="00FC65EE">
                  <w:rPr>
                    <w:rStyle w:val="Responseboxtext"/>
                    <w:rFonts w:eastAsia="Calibri"/>
                  </w:rPr>
                  <w:t xml:space="preserve">bstraction </w:t>
                </w:r>
                <w:r w:rsidR="001A416B">
                  <w:rPr>
                    <w:rStyle w:val="Responseboxtext"/>
                    <w:rFonts w:eastAsia="Calibri"/>
                  </w:rPr>
                  <w:t>D</w:t>
                </w:r>
                <w:r w:rsidR="00FC65EE">
                  <w:rPr>
                    <w:rStyle w:val="Responseboxtext"/>
                    <w:rFonts w:eastAsia="Calibri"/>
                  </w:rPr>
                  <w:t xml:space="preserve">ata.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7CE121A6" w:rsidR="00783581" w:rsidRPr="004620FE" w:rsidRDefault="00165F60" w:rsidP="00A65889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>
                  <w:rPr>
                    <w:rStyle w:val="Heading2Char"/>
                    <w:sz w:val="18"/>
                    <w:szCs w:val="18"/>
                  </w:rPr>
                  <w:t>Whitworth No.1 Adit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165F60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165F60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6C6197E6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505778E" w:rsidR="00783581" w:rsidRPr="004620FE" w:rsidRDefault="00165F60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43820A91" w:rsidR="00783581" w:rsidRPr="004620FE" w:rsidRDefault="00165F60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06EB1DA" w:rsidR="00783581" w:rsidRPr="004620FE" w:rsidRDefault="00165F60" w:rsidP="005875BF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>Weir</w:t>
                </w:r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39B06057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204C5A27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6E03C27D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DE496CE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0AFD254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585C8FDD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9D57F1D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4F842033" w:rsidR="00783581" w:rsidRPr="004620FE" w:rsidRDefault="00165F60" w:rsidP="0061140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 w:rsidRPr="00DB2A7D">
                  <w:rPr>
                    <w:rStyle w:val="Heading2Char"/>
                    <w:sz w:val="18"/>
                    <w:szCs w:val="18"/>
                  </w:rPr>
                  <w:t xml:space="preserve"> Whitworth No.1 Adit</w:t>
                </w:r>
                <w:r w:rsidR="00A65889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</w:t>
                </w:r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o</w:t>
                </w:r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76615CFC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33FEEEA2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32D61908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5AB6B86C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5275A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1117461F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5B2F251" w14:textId="1BC4206C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4A91F4F9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68D10F3C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48C8B533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196BAB64" w14:textId="23E8C243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2ED19E61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0BF59D71" w:rsidR="00783581" w:rsidRPr="004620FE" w:rsidRDefault="00165F60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 w:rsidRPr="00BE73EA">
                  <w:rPr>
                    <w:rStyle w:val="Heading2Char"/>
                    <w:sz w:val="18"/>
                    <w:szCs w:val="18"/>
                  </w:rPr>
                  <w:t xml:space="preserve"> Whitworth No.1 Adit</w:t>
                </w:r>
                <w:r w:rsidR="00A65889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165F60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0F2C294D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1A569223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466410D4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3E6D6330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877C6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7BAA8E3" w14:textId="269AF3CF" w:rsidR="00783581" w:rsidRPr="004620FE" w:rsidRDefault="00165F60" w:rsidP="001A416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A416B"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  <w:r w:rsidR="009C52F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</w:t>
                </w:r>
                <w:r w:rsidR="001A416B">
                  <w:rPr>
                    <w:rStyle w:val="Responseboxtext"/>
                    <w:rFonts w:cs="Arial"/>
                    <w:sz w:val="18"/>
                    <w:szCs w:val="18"/>
                  </w:rPr>
                  <w:t>if rainfall related is not considered applicable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2BF7105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AAE136B" w14:textId="3EE91ED3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635333E7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34625D76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54F6868A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28AC8EB" w14:textId="30BA5F69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477DD73F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01AD57C7" w:rsidR="00783581" w:rsidRPr="004620FE" w:rsidRDefault="00165F60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 w:rsidRPr="000C685E">
                  <w:rPr>
                    <w:rStyle w:val="Heading2Char"/>
                    <w:sz w:val="18"/>
                    <w:szCs w:val="18"/>
                  </w:rPr>
                  <w:t xml:space="preserve"> Whitworth No.1 Adit</w:t>
                </w:r>
                <w:r w:rsidR="00A65889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165F60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37829B37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3D86FDC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712FDF4B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00EDA66B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1E7C5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F85930E" w14:textId="121F0128" w:rsidR="00783581" w:rsidRPr="004620FE" w:rsidRDefault="00165F60" w:rsidP="001A416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A416B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ADB0C9A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E0E2755" w14:textId="0793EB19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5AF14134" w:rsidR="00783581" w:rsidRPr="004620FE" w:rsidRDefault="00165F60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038EE4F1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47D3097D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16D1139" w14:textId="42ACA062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74DEF7AC" w:rsidR="00783581" w:rsidRPr="004620FE" w:rsidRDefault="00165F60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2A30EAAB" w:rsidR="00783581" w:rsidRPr="004620FE" w:rsidRDefault="00165F60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 w:rsidRPr="00083CF9">
                  <w:rPr>
                    <w:rStyle w:val="Heading2Char"/>
                    <w:sz w:val="18"/>
                    <w:szCs w:val="18"/>
                  </w:rPr>
                  <w:t xml:space="preserve"> Whitworth No.1 Adit</w:t>
                </w:r>
                <w:r w:rsidR="00A65889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2C56B740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105AEAF9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350E5F80" w:rsidR="00783581" w:rsidRPr="004620FE" w:rsidRDefault="00165F60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4B4B9636" w:rsidR="00783581" w:rsidRPr="004620FE" w:rsidRDefault="00165F60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61271062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37AF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3A20B414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D63D2A1" w14:textId="0571C990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56717994" w:rsidR="00783581" w:rsidRPr="004620FE" w:rsidRDefault="00165F60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49AB0B3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393F3245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5449331E" w14:textId="6324A04B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1F91AD69" w:rsidR="00783581" w:rsidRPr="004620FE" w:rsidRDefault="00165F60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896A89" w:rsidRPr="004620FE" w14:paraId="0A0684AE" w14:textId="77777777" w:rsidTr="00896A8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46ED820B" w:rsidR="00783581" w:rsidRPr="004620FE" w:rsidRDefault="00165F60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 w:rsidRPr="00303572">
                  <w:rPr>
                    <w:rStyle w:val="Heading2Char"/>
                    <w:sz w:val="18"/>
                    <w:szCs w:val="18"/>
                  </w:rPr>
                  <w:t xml:space="preserve"> Whitworth No.1 Adit</w:t>
                </w:r>
                <w:r w:rsidR="00A65889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6EA2EFD6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 w:cs="Calibri"/>
                  <w:color w:val="000000"/>
                  <w:sz w:val="22"/>
                  <w:szCs w:val="22"/>
                  <w:lang w:eastAsia="en-GB"/>
                </w:rPr>
                <w:id w:val="776611671"/>
                <w:placeholder>
                  <w:docPart w:val="A6AFD60A0F35452C9E22F7CD1D3AD5E8"/>
                </w:placeholder>
                <w:showingPlcHdr/>
                <w:text/>
              </w:sdtPr>
              <w:sdtEndPr/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4690073" w14:textId="7C4661F5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B43159E" w14:textId="00E5AD49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3D8B59F2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3A39BA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E7CA0DE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3461CB7" w14:textId="58C1DACB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6EAED28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A6BFDB5" w:rsidR="00783581" w:rsidRPr="004620FE" w:rsidRDefault="00165F60" w:rsidP="00896A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96A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31B14EBB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1AA58D24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454F9722" w14:textId="70C58C36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2B67F40C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023BC33A" w:rsidR="00783581" w:rsidRPr="004620FE" w:rsidRDefault="00165F60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 w:rsidRPr="00551DC8">
                  <w:rPr>
                    <w:rStyle w:val="Heading2Char"/>
                    <w:sz w:val="18"/>
                    <w:szCs w:val="18"/>
                  </w:rPr>
                  <w:t xml:space="preserve"> Whitworth No.1 Adit</w:t>
                </w:r>
                <w:r w:rsidR="00A65889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165F60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3D7CBC32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33A8D7C" w14:textId="0B0E6739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8529DD9" w14:textId="5B56EFA5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47E5277" w14:textId="614B9F7C" w:rsidR="00783581" w:rsidRPr="004620FE" w:rsidRDefault="00165F60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82615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51685F8B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2A6ADE4B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5E5B881A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F2F43B6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C264711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62E0BE0" w14:textId="71B3A289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651097D1" w:rsidR="00783581" w:rsidRPr="004620FE" w:rsidRDefault="00165F60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165F60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165F6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165F6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24541592"/>
                <w:placeholder>
                  <w:docPart w:val="86F229EF2E314A35BEA9A17E4EFAAE9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7F2C36E" w14:textId="430C8253" w:rsidR="00E92465" w:rsidRDefault="00A65889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Whitworth 1 Additional Information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20ED0CC8" w:rsidR="00E92465" w:rsidRDefault="00A65889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Whitworth 1</w:t>
                </w:r>
                <w:r w:rsidR="00CD4EDD">
                  <w:rPr>
                    <w:rStyle w:val="Responseboxtext"/>
                    <w:rFonts w:eastAsia="Calibri"/>
                  </w:rPr>
                  <w:t xml:space="preserve"> Additional Information and </w:t>
                </w:r>
                <w:r w:rsidR="001A416B">
                  <w:rPr>
                    <w:rStyle w:val="Responseboxtext"/>
                    <w:rFonts w:eastAsia="Calibri"/>
                  </w:rPr>
                  <w:t>abstraction data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693663"/>
                <w:placeholder>
                  <w:docPart w:val="7128E850BBD84A9B9B23D86DF20738E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A45F6E5" w14:textId="276D5764" w:rsidR="00E92465" w:rsidRDefault="00A65889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Whitworth 1 Additional Information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165F60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text/>
              </w:sdtPr>
              <w:sdtEndPr/>
              <w:sdtContent>
                <w:r w:rsidR="00CD4EDD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7802424"/>
              <w:text/>
            </w:sdtPr>
            <w:sdtEndPr/>
            <w:sdtContent>
              <w:p w14:paraId="03342AC6" w14:textId="43BC9DD1" w:rsidR="00A042A2" w:rsidRPr="00A042A2" w:rsidRDefault="00DB604E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t>SS 79806 96830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text/>
            </w:sdtPr>
            <w:sdtEndPr>
              <w:rPr>
                <w:rStyle w:val="Responseboxtext"/>
              </w:rPr>
            </w:sdtEndPr>
            <w:sdtContent>
              <w:p w14:paraId="035997AB" w14:textId="27240080" w:rsidR="00A042A2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Rainfall Related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0462252"/>
              <w:text/>
            </w:sdtPr>
            <w:sdtEndPr/>
            <w:sdtContent>
              <w:p w14:paraId="1F1C3545" w14:textId="3C9E42CA" w:rsidR="00A042A2" w:rsidRPr="00A042A2" w:rsidRDefault="007050C1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0C1">
                  <w:t>BP0257801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165F60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165F6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165F6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1D5C242C" w:rsidR="00F8551B" w:rsidRDefault="00CB0AC3" w:rsidP="00A65889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>treated water discharge point via a pipe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, and lastly a steep open channel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 xml:space="preserve">leading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directly into the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Gwenffrwd</w:t>
                    </w:r>
                    <w:r w:rsidR="00F51B47">
                      <w:rPr>
                        <w:rStyle w:val="Responseboxtext"/>
                        <w:rFonts w:eastAsia="Calibri"/>
                      </w:rPr>
                      <w:t xml:space="preserve"> watercourse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5485CC47" w:rsidR="00E92465" w:rsidRDefault="002847EC" w:rsidP="002847E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Garth Tonmawr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CB0AC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07-05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592F5F1D" w:rsidR="009D604A" w:rsidRDefault="00CB0AC3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05/07/2019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7050C1" w:rsidRDefault="007050C1" w:rsidP="001F125D">
      <w:r>
        <w:separator/>
      </w:r>
    </w:p>
  </w:endnote>
  <w:endnote w:type="continuationSeparator" w:id="0">
    <w:p w14:paraId="58663396" w14:textId="77777777" w:rsidR="007050C1" w:rsidRDefault="007050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32803049" w:rsidR="007050C1" w:rsidRPr="00623D4A" w:rsidRDefault="007050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29CE19EF" w:rsidR="007050C1" w:rsidRPr="00D4360E" w:rsidRDefault="007050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65F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29CE19EF" w:rsidR="007050C1" w:rsidRPr="00D4360E" w:rsidRDefault="007050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65F60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165F60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2A6E2DCB" w:rsidR="007050C1" w:rsidRPr="003013A4" w:rsidRDefault="007050C1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65F6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65F60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27BA40CB" w:rsidR="007050C1" w:rsidRPr="00A34A98" w:rsidRDefault="007050C1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65F60">
      <w:rPr>
        <w:b/>
        <w:bCs/>
        <w:noProof/>
        <w:sz w:val="16"/>
        <w:szCs w:val="16"/>
      </w:rPr>
      <w:t>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65F60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7050C1" w:rsidRDefault="007050C1" w:rsidP="001F125D">
      <w:r>
        <w:separator/>
      </w:r>
    </w:p>
  </w:footnote>
  <w:footnote w:type="continuationSeparator" w:id="0">
    <w:p w14:paraId="0F28E967" w14:textId="77777777" w:rsidR="007050C1" w:rsidRDefault="007050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7050C1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7050C1" w:rsidRDefault="007050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7050C1" w:rsidRPr="003536A6" w:rsidRDefault="007050C1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7050C1" w:rsidRDefault="007050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7050C1" w:rsidRDefault="007050C1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7050C1" w:rsidRDefault="007050C1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7050C1" w:rsidRDefault="007050C1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5917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65F60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16B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2CFA"/>
    <w:rsid w:val="00243250"/>
    <w:rsid w:val="00243D84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7EC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3C09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D7E8C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095E"/>
    <w:rsid w:val="004D3E7B"/>
    <w:rsid w:val="004D7878"/>
    <w:rsid w:val="004E1870"/>
    <w:rsid w:val="004E21E4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5BF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140D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96EFA"/>
    <w:rsid w:val="006A0D15"/>
    <w:rsid w:val="006A244E"/>
    <w:rsid w:val="006A37F4"/>
    <w:rsid w:val="006A6928"/>
    <w:rsid w:val="006B38C6"/>
    <w:rsid w:val="006B5A71"/>
    <w:rsid w:val="006B5FFE"/>
    <w:rsid w:val="006B6219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50C1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69B2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89"/>
    <w:rsid w:val="00896AC2"/>
    <w:rsid w:val="00897D05"/>
    <w:rsid w:val="008A166E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52FB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88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204B"/>
    <w:rsid w:val="00AB3120"/>
    <w:rsid w:val="00AB39FC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59A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D7B76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604E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E5180"/>
    <w:rsid w:val="00EF26FD"/>
    <w:rsid w:val="00EF68BC"/>
    <w:rsid w:val="00F00770"/>
    <w:rsid w:val="00F014BA"/>
    <w:rsid w:val="00F02569"/>
    <w:rsid w:val="00F04CD6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1B47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C92EE79"/>
  <w15:docId w15:val="{E4ABA731-7F7E-4F95-ADA3-0FEF6B72C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121E6CD2A28442093E30205B21DC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84260-66E3-4939-A9A9-2558BFFD110C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DB343F9A60F46A6B688EBF9DB434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E514F-B71F-42F4-B52A-3D39CCABDB6F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480B0CA5090444CA913610E086230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99D98-CFF3-40D2-91C4-C62C7E55C1D9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285211DE207449C82B24FA768BD4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60BDD-5AE4-419D-9EC8-ED46C3006D5A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2CA16F4D35F4636BB8B959A40BEB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89DC4-5823-41FB-8054-9352AE2FF715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9693D676114DBD884F928D76A7C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1067D-8F9A-4032-940D-3487AD5CEAE1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8B20EEB9E364A23A56605A920672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BE170-C6E2-4A1A-A07F-25F3EE6DF2F7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B30EAB8B70B4B1DB0F0DE830708D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8BCF9-3634-4438-93A9-BCD541C04FA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A6949F80F940D79B3C1CEC828D8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333FD-9D3D-40DE-B684-D85D7D8B2F64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6F229EF2E314A35BEA9A17E4EFAA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1634D-B4AB-4A08-92F8-C290C112614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7128E850BBD84A9B9B23D86DF20738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56D75-9A3F-4618-A05A-B2E59FD93F28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72AB5"/>
    <w:rsid w:val="000812D9"/>
    <w:rsid w:val="000B3A00"/>
    <w:rsid w:val="00100467"/>
    <w:rsid w:val="0011631F"/>
    <w:rsid w:val="001F7F23"/>
    <w:rsid w:val="002C1620"/>
    <w:rsid w:val="00365CAB"/>
    <w:rsid w:val="00396612"/>
    <w:rsid w:val="004272B3"/>
    <w:rsid w:val="004403A4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92983"/>
    <w:rsid w:val="007E31CF"/>
    <w:rsid w:val="007F0CA3"/>
    <w:rsid w:val="00822675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62928"/>
    <w:rsid w:val="00BE56F1"/>
    <w:rsid w:val="00C35A8E"/>
    <w:rsid w:val="00C76603"/>
    <w:rsid w:val="00CF1D85"/>
    <w:rsid w:val="00CF249B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B62928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Whitworth No.1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Whitworth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147CBA-F7CA-4B21-A763-AC2BCDE4804C}"/>
</file>

<file path=customXml/itemProps3.xml><?xml version="1.0" encoding="utf-8"?>
<ds:datastoreItem xmlns:ds="http://schemas.openxmlformats.org/officeDocument/2006/customXml" ds:itemID="{61D18DEA-EAA5-4072-955F-31AAA69C4F96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8EB22B1-99B7-4382-A678-60B3087CC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379</TotalTime>
  <Pages>12</Pages>
  <Words>4607</Words>
  <Characters>26262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Cara Callingham</cp:lastModifiedBy>
  <cp:revision>19</cp:revision>
  <cp:lastPrinted>2017-10-24T10:15:00Z</cp:lastPrinted>
  <dcterms:created xsi:type="dcterms:W3CDTF">2019-08-30T12:13:00Z</dcterms:created>
  <dcterms:modified xsi:type="dcterms:W3CDTF">2019-10-08T13:20:00Z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ee5fe5a6-4665-4282-8493-71ca41cd2bbd</vt:lpwstr>
  </property>
  <property fmtid="{D5CDD505-2E9C-101B-9397-08002B2CF9AE}" pid="6" name="_dlc_DocId">
    <vt:lpwstr>REGU-425-40199</vt:lpwstr>
  </property>
  <property fmtid="{D5CDD505-2E9C-101B-9397-08002B2CF9AE}" pid="7" name="_dlc_DocIdUrl">
    <vt:lpwstr>https://cyfoethnaturiolcymru.sharepoint.com/teams/Regulatory/Permitting/_layouts/15/DocIdRedir.aspx?ID=REGU-425-40199, REGU-425-40199</vt:lpwstr>
  </property>
</Properties>
</file>