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3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36354143" w:rsidR="00003E0F" w:rsidRDefault="002E3732">
            <w:pPr>
              <w:pStyle w:val="BodyText"/>
            </w:pPr>
            <w:r>
              <w:t>BB3205KS/PAN-003632</w:t>
            </w: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37F1207C" w:rsidR="00003E0F" w:rsidRDefault="002E3732">
            <w:pPr>
              <w:pStyle w:val="BodyText"/>
            </w:pPr>
            <w:r>
              <w:t>LEE THOMAS – 07748 636022</w:t>
            </w: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81269" w14:textId="77777777" w:rsidR="00003E0F" w:rsidRDefault="002E3732">
            <w:pPr>
              <w:pStyle w:val="BodyText"/>
            </w:pPr>
            <w:r>
              <w:t>GROSMONT WOOD FARM</w:t>
            </w:r>
          </w:p>
          <w:p w14:paraId="186044F8" w14:textId="77777777" w:rsidR="002E3732" w:rsidRDefault="002E3732">
            <w:pPr>
              <w:pStyle w:val="BodyText"/>
            </w:pPr>
            <w:r>
              <w:t>GROSMONT</w:t>
            </w:r>
          </w:p>
          <w:p w14:paraId="55BD555D" w14:textId="77777777" w:rsidR="002E3732" w:rsidRDefault="002E3732">
            <w:pPr>
              <w:pStyle w:val="BodyText"/>
            </w:pPr>
            <w:r>
              <w:t>GWENT, NP7 8LB</w:t>
            </w:r>
          </w:p>
          <w:p w14:paraId="1E3BF8CA" w14:textId="6CD1A159" w:rsidR="002E3732" w:rsidRDefault="002E3732">
            <w:pPr>
              <w:pStyle w:val="BodyText"/>
            </w:pPr>
            <w:r>
              <w:t>SO 39145 21233</w:t>
            </w: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5B80B9C2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6FF677D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6882F6C3" w14:textId="0E2971C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4127B63D" w:rsidR="00003E0F" w:rsidRDefault="002E3732">
            <w:pPr>
              <w:pStyle w:val="BodyText"/>
            </w:pPr>
            <w:r>
              <w:t>WORKING FARM</w:t>
            </w: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2B871302" w:rsidR="00003E0F" w:rsidRDefault="002E3732">
            <w:pPr>
              <w:pStyle w:val="BodyText"/>
            </w:pPr>
            <w:r>
              <w:t>24/04/2019</w:t>
            </w: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593E5FE" w:rsidR="00003E0F" w:rsidRDefault="002E3732">
            <w:pPr>
              <w:pStyle w:val="BodyText"/>
            </w:pPr>
            <w:r>
              <w:t>08/05/2019</w:t>
            </w: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186DF542" w14:textId="180066A1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1B5529D4" w:rsidR="00003E0F" w:rsidRDefault="002E3732">
            <w:pPr>
              <w:pStyle w:val="BodyText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editId="519E7A38">
                  <wp:simplePos x="0" y="0"/>
                  <wp:positionH relativeFrom="column">
                    <wp:posOffset>1790700</wp:posOffset>
                  </wp:positionH>
                  <wp:positionV relativeFrom="paragraph">
                    <wp:posOffset>8031480</wp:posOffset>
                  </wp:positionV>
                  <wp:extent cx="1504950" cy="100965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editId="37630503">
                  <wp:simplePos x="0" y="0"/>
                  <wp:positionH relativeFrom="column">
                    <wp:posOffset>1790700</wp:posOffset>
                  </wp:positionH>
                  <wp:positionV relativeFrom="paragraph">
                    <wp:posOffset>8031480</wp:posOffset>
                  </wp:positionV>
                  <wp:extent cx="1504950" cy="100965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04845D6" wp14:editId="4DC51291">
                  <wp:extent cx="1104900" cy="74354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7435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455A414D" w14:textId="77777777"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25690AB0" w14:textId="77777777" w:rsidR="0021797D" w:rsidRDefault="0021797D" w:rsidP="00D8408E">
            <w:pPr>
              <w:pStyle w:val="BodyText"/>
            </w:pPr>
          </w:p>
          <w:p w14:paraId="31C29391" w14:textId="3287F905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7F10D30" w:rsidR="00864293" w:rsidRDefault="002E3732">
            <w:pPr>
              <w:pStyle w:val="BodyText"/>
            </w:pPr>
            <w:r>
              <w:t>17/04/2019</w:t>
            </w:r>
            <w:bookmarkStart w:id="0" w:name="_GoBack"/>
            <w:bookmarkEnd w:id="0"/>
          </w:p>
        </w:tc>
      </w:tr>
    </w:tbl>
    <w:p w14:paraId="60CCF0A7" w14:textId="77777777" w:rsidR="000650AC" w:rsidRDefault="000650AC" w:rsidP="0021797D"/>
    <w:sectPr w:rsidR="000650AC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2E373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2E373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2E3732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2E3732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9789932" w:rsidR="00571009" w:rsidRDefault="004F37EA">
                          <w:fldSimple w:instr=" AUTHOR ">
                            <w:r w:rsidR="002E3732">
                              <w:rPr>
                                <w:noProof/>
                              </w:rPr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2E3732">
                            <w:rPr>
                              <w:noProof/>
                            </w:rPr>
                            <w:t>17/04/2019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29789932" w:rsidR="00571009" w:rsidRDefault="004F37EA">
                    <w:fldSimple w:instr=" AUTHOR ">
                      <w:r w:rsidR="002E3732">
                        <w:rPr>
                          <w:noProof/>
                        </w:rPr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2E3732">
                      <w:rPr>
                        <w:noProof/>
                      </w:rPr>
                      <w:t>17/04/2019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2E3732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2E3732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2E3732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2E3732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2E3732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0CD3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FF7557" w14:textId="77777777" w:rsidR="00571009" w:rsidRDefault="002E3732">
    <w:pPr>
      <w:pStyle w:val="Header"/>
    </w:pPr>
  </w:p>
  <w:p w14:paraId="7F456F88" w14:textId="77777777" w:rsidR="00571009" w:rsidRDefault="002E37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2E3732">
    <w:pPr>
      <w:pStyle w:val="Header"/>
    </w:pPr>
  </w:p>
  <w:p w14:paraId="257D1731" w14:textId="77777777" w:rsidR="00571009" w:rsidRDefault="002E3732">
    <w:pPr>
      <w:pStyle w:val="Header"/>
    </w:pPr>
  </w:p>
  <w:p w14:paraId="4AEF7A82" w14:textId="77777777" w:rsidR="00571009" w:rsidRDefault="002E3732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AC"/>
    <w:rsid w:val="00003E0F"/>
    <w:rsid w:val="000650AC"/>
    <w:rsid w:val="000A61EF"/>
    <w:rsid w:val="000C2289"/>
    <w:rsid w:val="0017714C"/>
    <w:rsid w:val="0021797D"/>
    <w:rsid w:val="002E3732"/>
    <w:rsid w:val="003D75E9"/>
    <w:rsid w:val="004F0F0B"/>
    <w:rsid w:val="004F37EA"/>
    <w:rsid w:val="00514508"/>
    <w:rsid w:val="006A1C0E"/>
    <w:rsid w:val="006F7776"/>
    <w:rsid w:val="00864293"/>
    <w:rsid w:val="009A3638"/>
    <w:rsid w:val="00A63C73"/>
    <w:rsid w:val="00A87579"/>
    <w:rsid w:val="00B5375B"/>
    <w:rsid w:val="00BD2E7F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7BA76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mailto:icc@cyfoethnaturiolcymru.gov.u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The Mine Site, South Witham, Lincolnshire, NG33 5QN</Addressee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2019-04-16T23:00:00+00:00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Whites Recycling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1" ma:contentTypeDescription="Permitting &amp; Compliance Word Document" ma:contentTypeScope="" ma:versionID="42b4c47a324d209c1eefd1cb4427a68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fc10c6783ee6a360f5a84251d5d5040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9be56660-2c31-41ef-bc00-23e72f632f2a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7E80E18-8452-411B-918D-BE14AF0CCFB0}"/>
</file>

<file path=customXml/itemProps4.xml><?xml version="1.0" encoding="utf-8"?>
<ds:datastoreItem xmlns:ds="http://schemas.openxmlformats.org/officeDocument/2006/customXml" ds:itemID="{53EEE005-A5A5-47EC-B618-E412A2951246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Form.dotx</Template>
  <TotalTime>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>Microsoft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Heading 1</dc:title>
  <dc:creator>Tate, Julie</dc:creator>
  <cp:lastModifiedBy>Tracey Hall</cp:lastModifiedBy>
  <cp:revision>2</cp:revision>
  <cp:lastPrinted>2019-04-17T15:15:00Z</cp:lastPrinted>
  <dcterms:created xsi:type="dcterms:W3CDTF">2019-04-17T15:25:00Z</dcterms:created>
  <dcterms:modified xsi:type="dcterms:W3CDTF">2019-04-17T15:25:00Z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533cc8bf-e279-454e-b471-bda2df3aabce</vt:lpwstr>
  </property>
  <property fmtid="{D5CDD505-2E9C-101B-9397-08002B2CF9AE}" pid="4" name="_dlc_DocId">
    <vt:lpwstr>REGU-415-12413</vt:lpwstr>
  </property>
  <property fmtid="{D5CDD505-2E9C-101B-9397-08002B2CF9AE}" pid="5" name="_dlc_DocIdUrl">
    <vt:lpwstr>https://cyfoethnaturiolcymru.sharepoint.com/teams/Regulatory/Permitting/_layouts/15/DocIdRedir.aspx?ID=REGU-415-12413, REGU-415-12413</vt:lpwstr>
  </property>
</Properties>
</file>