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 xml:space="preserve">If you do not have access to </w:t>
      </w:r>
      <w:proofErr w:type="gramStart"/>
      <w:r>
        <w:t>email</w:t>
      </w:r>
      <w:proofErr w:type="gramEnd"/>
      <w:r>
        <w:t xml:space="preserve">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</w:t>
      </w:r>
      <w:proofErr w:type="gramStart"/>
      <w:r>
        <w:rPr>
          <w:b/>
        </w:rPr>
        <w:t>in order to</w:t>
      </w:r>
      <w:proofErr w:type="gramEnd"/>
      <w:r>
        <w:rPr>
          <w:b/>
        </w:rPr>
        <w:t xml:space="preserve">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9529" w:type="dxa"/>
        <w:tblInd w:w="11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5"/>
        <w:gridCol w:w="4764"/>
      </w:tblGrid>
      <w:tr w:rsidR="000650AC" w14:paraId="2F4A8836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1ABB5785" w14:textId="77777777" w:rsidR="004F0F0B" w:rsidRDefault="00003E0F" w:rsidP="00003E0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  <w:p w14:paraId="5A08BD61" w14:textId="35F5333C"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77777777" w:rsidR="00003E0F" w:rsidRDefault="00003E0F">
            <w:pPr>
              <w:pStyle w:val="BodyText"/>
            </w:pPr>
          </w:p>
        </w:tc>
      </w:tr>
      <w:tr w:rsidR="004F0F0B" w14:paraId="1B73A211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064BE63F" w14:textId="77777777" w:rsidR="004F0F0B" w:rsidRDefault="00E60CD3" w:rsidP="00003E0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  <w:p w14:paraId="4E903AB8" w14:textId="77777777" w:rsidR="0021797D" w:rsidRDefault="0021797D" w:rsidP="00003E0F">
            <w:pPr>
              <w:pStyle w:val="BodyText"/>
            </w:pPr>
          </w:p>
          <w:p w14:paraId="285F23D3" w14:textId="28CCA986"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E0CF3" w14:textId="77777777" w:rsidR="00003E0F" w:rsidRDefault="00003E0F">
            <w:pPr>
              <w:pStyle w:val="BodyText"/>
            </w:pPr>
          </w:p>
        </w:tc>
      </w:tr>
      <w:tr w:rsidR="000650AC" w14:paraId="7DC412CE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BF8CA" w14:textId="77777777" w:rsidR="00003E0F" w:rsidRDefault="00003E0F">
            <w:pPr>
              <w:pStyle w:val="BodyText"/>
            </w:pPr>
          </w:p>
        </w:tc>
      </w:tr>
      <w:tr w:rsidR="004F0F0B" w14:paraId="060475E8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 xml:space="preserve">Any </w:t>
            </w:r>
            <w:proofErr w:type="gramStart"/>
            <w:r w:rsidRPr="00003E0F">
              <w:rPr>
                <w:b/>
              </w:rPr>
              <w:t>site specific</w:t>
            </w:r>
            <w:proofErr w:type="gramEnd"/>
            <w:r w:rsidRPr="00003E0F">
              <w:rPr>
                <w:b/>
              </w:rPr>
              <w:t xml:space="preserve"> information or hazards</w:t>
            </w:r>
            <w:r>
              <w:t xml:space="preserve"> </w:t>
            </w:r>
          </w:p>
          <w:p w14:paraId="66FF677D" w14:textId="77777777" w:rsidR="004F0F0B" w:rsidRDefault="004F0F0B" w:rsidP="00003E0F">
            <w:pPr>
              <w:pStyle w:val="BodyText"/>
            </w:pPr>
            <w:r>
              <w:t>e.g. access, animals in vicinity etc.</w:t>
            </w:r>
          </w:p>
          <w:p w14:paraId="6882F6C3" w14:textId="0E2971CC"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77777777" w:rsidR="00003E0F" w:rsidRDefault="00003E0F">
            <w:pPr>
              <w:pStyle w:val="BodyText"/>
            </w:pPr>
          </w:p>
        </w:tc>
      </w:tr>
      <w:tr w:rsidR="000650AC" w14:paraId="56F104E7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proofErr w:type="spellStart"/>
            <w:r w:rsidR="006A1C0E">
              <w:t>dd</w:t>
            </w:r>
            <w:proofErr w:type="spellEnd"/>
            <w:r w:rsidR="006A1C0E">
              <w:t>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  <w:bookmarkStart w:id="0" w:name="_GoBack"/>
            <w:bookmarkEnd w:id="0"/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77777777" w:rsidR="00003E0F" w:rsidRDefault="00003E0F">
            <w:pPr>
              <w:pStyle w:val="BodyText"/>
            </w:pPr>
          </w:p>
        </w:tc>
      </w:tr>
      <w:tr w:rsidR="004F0F0B" w14:paraId="5025F7EC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proofErr w:type="spellStart"/>
            <w:r w:rsidR="004F0F0B">
              <w:t>dd</w:t>
            </w:r>
            <w:proofErr w:type="spellEnd"/>
            <w:r w:rsidR="004F0F0B">
              <w:t>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  <w:p w14:paraId="356DD035" w14:textId="77777777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5D449C3" w14:textId="75EA37DB" w:rsidR="0021797D" w:rsidRDefault="0021797D" w:rsidP="00D8408E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77777777" w:rsidR="00003E0F" w:rsidRDefault="00003E0F">
            <w:pPr>
              <w:pStyle w:val="BodyText"/>
            </w:pPr>
          </w:p>
        </w:tc>
      </w:tr>
      <w:tr w:rsidR="00864293" w14:paraId="78539C5D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D2FD2" w14:textId="77777777" w:rsidR="00864293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  <w:p w14:paraId="626DF212" w14:textId="77777777" w:rsidR="0021797D" w:rsidRDefault="0021797D" w:rsidP="00003E0F">
            <w:pPr>
              <w:pStyle w:val="BodyText"/>
              <w:rPr>
                <w:b/>
              </w:rPr>
            </w:pPr>
          </w:p>
          <w:p w14:paraId="186DF542" w14:textId="180066A1" w:rsidR="0021797D" w:rsidRPr="00003E0F" w:rsidRDefault="0021797D" w:rsidP="00003E0F">
            <w:pPr>
              <w:pStyle w:val="BodyText"/>
              <w:rPr>
                <w:b/>
              </w:rPr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6B0E1" w14:textId="77777777" w:rsidR="00003E0F" w:rsidRDefault="00003E0F">
            <w:pPr>
              <w:pStyle w:val="BodyText"/>
            </w:pPr>
          </w:p>
        </w:tc>
      </w:tr>
      <w:tr w:rsidR="00864293" w14:paraId="7AB32E20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14:paraId="455A414D" w14:textId="77777777" w:rsidR="00864293" w:rsidRDefault="00864293" w:rsidP="00D8408E">
            <w:pPr>
              <w:pStyle w:val="BodyText"/>
            </w:pPr>
            <w:r>
              <w:t>(</w:t>
            </w:r>
            <w:proofErr w:type="spellStart"/>
            <w:r>
              <w:t>dd</w:t>
            </w:r>
            <w:proofErr w:type="spellEnd"/>
            <w:r>
              <w:t>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  <w:p w14:paraId="25690AB0" w14:textId="77777777" w:rsidR="0021797D" w:rsidRDefault="0021797D" w:rsidP="00D8408E">
            <w:pPr>
              <w:pStyle w:val="BodyText"/>
            </w:pPr>
          </w:p>
          <w:p w14:paraId="31C29391" w14:textId="3287F905" w:rsidR="0021797D" w:rsidRDefault="0021797D" w:rsidP="00D8408E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77777777" w:rsidR="00864293" w:rsidRDefault="00864293">
            <w:pPr>
              <w:pStyle w:val="BodyText"/>
            </w:pPr>
          </w:p>
        </w:tc>
      </w:tr>
    </w:tbl>
    <w:p w14:paraId="60CCF0A7" w14:textId="77777777" w:rsidR="000650AC" w:rsidRDefault="000650AC" w:rsidP="0021797D"/>
    <w:sectPr w:rsidR="000650AC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1701" w:right="1134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E9B7E5" w14:textId="77777777" w:rsidR="006A1C0E" w:rsidRDefault="006A1C0E">
      <w:r>
        <w:separator/>
      </w:r>
    </w:p>
  </w:endnote>
  <w:endnote w:type="continuationSeparator" w:id="0">
    <w:p w14:paraId="3AF1F54B" w14:textId="77777777" w:rsidR="006A1C0E" w:rsidRDefault="006A1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29789932" w:rsidR="00571009" w:rsidRDefault="0017714C">
                          <w:fldSimple w:instr=" AUTHOR ">
                            <w:r w:rsidR="006A1C0E"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21797D">
                            <w:rPr>
                              <w:noProof/>
                            </w:rPr>
                            <w:t>07/08/2018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DBACB1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" stroked="f">
              <v:textbox inset="0">
                <w:txbxContent>
                  <w:p w14:paraId="289C04EB" w14:textId="29789932" w:rsidR="00571009" w:rsidRDefault="0017714C">
                    <w:fldSimple w:instr=" AUTHOR ">
                      <w:r w:rsidR="006A1C0E"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21797D">
                      <w:rPr>
                        <w:noProof/>
                      </w:rPr>
                      <w:t>07/08/2018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0A61EF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31BD9FC9" w14:textId="041A06C5" w:rsidR="00571009" w:rsidRDefault="00E60CD3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A113A4" w14:textId="77777777" w:rsidR="006A1C0E" w:rsidRDefault="006A1C0E">
      <w:r>
        <w:separator/>
      </w:r>
    </w:p>
  </w:footnote>
  <w:footnote w:type="continuationSeparator" w:id="0">
    <w:p w14:paraId="6947FD40" w14:textId="77777777" w:rsidR="006A1C0E" w:rsidRDefault="006A1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F7557" w14:textId="77777777" w:rsidR="00571009" w:rsidRDefault="000A61EF">
    <w:pPr>
      <w:pStyle w:val="Header"/>
    </w:pPr>
  </w:p>
  <w:p w14:paraId="7F456F88" w14:textId="77777777" w:rsidR="00571009" w:rsidRDefault="000A61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6190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190"/>
    </w:tblGrid>
    <w:tr w:rsidR="00571009" w14:paraId="3F90F91A" w14:textId="77777777" w:rsidTr="00514508">
      <w:trPr>
        <w:trHeight w:val="1943"/>
        <w:jc w:val="right"/>
      </w:trPr>
      <w:tc>
        <w:tcPr>
          <w:tcW w:w="6190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1C2E842A" w14:textId="77777777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Notification to spread waste – SR2010No4, 5 and 6</w:t>
          </w:r>
        </w:p>
      </w:tc>
    </w:tr>
  </w:tbl>
  <w:p w14:paraId="37B13CFA" w14:textId="77777777" w:rsidR="00571009" w:rsidRDefault="000A61EF">
    <w:pPr>
      <w:pStyle w:val="Header"/>
    </w:pPr>
  </w:p>
  <w:p w14:paraId="257D1731" w14:textId="77777777" w:rsidR="00571009" w:rsidRDefault="000A61EF">
    <w:pPr>
      <w:pStyle w:val="Header"/>
    </w:pPr>
  </w:p>
  <w:p w14:paraId="4AEF7A82" w14:textId="77777777" w:rsidR="00571009" w:rsidRDefault="000A61EF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autoHyphenation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A61EF"/>
    <w:rsid w:val="000C2289"/>
    <w:rsid w:val="0017714C"/>
    <w:rsid w:val="0021797D"/>
    <w:rsid w:val="003D75E9"/>
    <w:rsid w:val="004F0F0B"/>
    <w:rsid w:val="00514508"/>
    <w:rsid w:val="006A1C0E"/>
    <w:rsid w:val="006F7776"/>
    <w:rsid w:val="00864293"/>
    <w:rsid w:val="009A3638"/>
    <w:rsid w:val="00A63C73"/>
    <w:rsid w:val="00A87579"/>
    <w:rsid w:val="00B5375B"/>
    <w:rsid w:val="00BD2E7F"/>
    <w:rsid w:val="00D8408E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 xsi:nil="true"/>
    <Internal_x002f_External xmlns="859f7ad6-93f6-4205-b62b-a17f28acbbac">Outgoing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/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2019-12-06T00:00:00+00:00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Agrispread LTD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381" ma:contentTypeDescription="Permitting &amp; Compliance Word Document" ma:contentTypeScope="" ma:versionID="42b4c47a324d209c1eefd1cb4427a68c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targetNamespace="http://schemas.microsoft.com/office/2006/metadata/properties" ma:root="true" ma:fieldsID="fc10c6783ee6a360f5a84251d5d5040c" ns2:_="" ns4:_="" ns5:_="">
    <xsd:import namespace="859f7ad6-93f6-4205-b62b-a17f28acbbac"/>
    <xsd:import namespace="dfa7b5af-bd1f-4e1a-a117-ad96be72b59f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761B23-1774-401B-A7B9-E04BDC1D2006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9BB3037-39F3-4008-9E37-3D52FC5729C5}"/>
</file>

<file path=customXml/itemProps4.xml><?xml version="1.0" encoding="utf-8"?>
<ds:datastoreItem xmlns:ds="http://schemas.openxmlformats.org/officeDocument/2006/customXml" ds:itemID="{078219FA-CBFA-40EF-9AB4-395BC4A31090}"/>
</file>

<file path=customXml/itemProps5.xml><?xml version="1.0" encoding="utf-8"?>
<ds:datastoreItem xmlns:ds="http://schemas.openxmlformats.org/officeDocument/2006/customXml" ds:itemID="{299AD1C1-040C-47F0-A773-81407F8C34C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12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Smith</dc:creator>
  <cp:lastModifiedBy>Bailey, Louise</cp:lastModifiedBy>
  <cp:revision>12</cp:revision>
  <cp:lastPrinted>2013-10-01T08:30:00Z</cp:lastPrinted>
  <dcterms:created xsi:type="dcterms:W3CDTF">2017-04-25T14:29:00Z</dcterms:created>
  <dcterms:modified xsi:type="dcterms:W3CDTF">2018-08-07T07:14:00Z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f0d59413-fbb6-48ba-bb37-c6c7b413b3f7</vt:lpwstr>
  </property>
  <property fmtid="{D5CDD505-2E9C-101B-9397-08002B2CF9AE}" pid="4" name="_dlc_DocId">
    <vt:lpwstr>REGU-415-13179</vt:lpwstr>
  </property>
  <property fmtid="{D5CDD505-2E9C-101B-9397-08002B2CF9AE}" pid="5" name="_dlc_DocIdUrl">
    <vt:lpwstr>https://cyfoethnaturiolcymru.sharepoint.com/teams/Regulatory/Permitting/_layouts/15/DocIdRedir.aspx?ID=REGU-415-13179, REGU-415-13179</vt:lpwstr>
  </property>
  <property fmtid="{D5CDD505-2E9C-101B-9397-08002B2CF9AE}" pid="6" name="_docset_NoMedatataSyncRequired">
    <vt:lpwstr>False</vt:lpwstr>
  </property>
  <property fmtid="{D5CDD505-2E9C-101B-9397-08002B2CF9AE}" pid="7" name="Email BCC">
    <vt:lpwstr/>
  </property>
  <property fmtid="{D5CDD505-2E9C-101B-9397-08002B2CF9AE}" pid="8" name="From1">
    <vt:lpwstr/>
  </property>
  <property fmtid="{D5CDD505-2E9C-101B-9397-08002B2CF9AE}" pid="9" name="DocumentSetDescription">
    <vt:lpwstr/>
  </property>
  <property fmtid="{D5CDD505-2E9C-101B-9397-08002B2CF9AE}" pid="12" name="Email Recipients">
    <vt:lpwstr/>
  </property>
  <property fmtid="{D5CDD505-2E9C-101B-9397-08002B2CF9AE}" pid="13" name="CC">
    <vt:lpwstr/>
  </property>
  <property fmtid="{D5CDD505-2E9C-101B-9397-08002B2CF9AE}" pid="15" name="To">
    <vt:lpwstr/>
  </property>
  <property fmtid="{D5CDD505-2E9C-101B-9397-08002B2CF9AE}" pid="16" name="Process">
    <vt:lpwstr/>
  </property>
  <property fmtid="{D5CDD505-2E9C-101B-9397-08002B2CF9AE}" pid="17" name="Email Subject">
    <vt:lpwstr/>
  </property>
  <property fmtid="{D5CDD505-2E9C-101B-9397-08002B2CF9AE}" pid="19" name="Email CC">
    <vt:lpwstr/>
  </property>
  <property fmtid="{D5CDD505-2E9C-101B-9397-08002B2CF9AE}" pid="20" name="URL">
    <vt:lpwstr/>
  </property>
  <property fmtid="{D5CDD505-2E9C-101B-9397-08002B2CF9AE}" pid="21" name="Case Reference">
    <vt:lpwstr/>
  </property>
  <property fmtid="{D5CDD505-2E9C-101B-9397-08002B2CF9AE}" pid="23" name="Email Sender">
    <vt:lpwstr/>
  </property>
  <property fmtid="{D5CDD505-2E9C-101B-9397-08002B2CF9AE}" pid="24" name="BCC">
    <vt:lpwstr/>
  </property>
</Properties>
</file>