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Default="004F0F0B">
      <w:pPr>
        <w:pStyle w:val="BodyText"/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F4A883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6A0AD9AB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652BF" w14:textId="77777777" w:rsidR="00F4377B" w:rsidRDefault="00F4377B" w:rsidP="00F4377B">
            <w:pPr>
              <w:pStyle w:val="Default"/>
            </w:pPr>
          </w:p>
          <w:p w14:paraId="0ECC1543" w14:textId="08A12AA7" w:rsidR="00003E0F" w:rsidRDefault="00F4377B" w:rsidP="00F4377B">
            <w:pPr>
              <w:pStyle w:val="BodyText"/>
            </w:pPr>
            <w:r>
              <w:t xml:space="preserve"> PAN-002786</w:t>
            </w:r>
          </w:p>
          <w:p w14:paraId="46586C4D" w14:textId="77777777" w:rsidR="00003E0F" w:rsidRDefault="00003E0F">
            <w:pPr>
              <w:pStyle w:val="BodyText"/>
            </w:pPr>
          </w:p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14DCB1F6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FB252" w14:textId="77777777" w:rsidR="004F0F0B" w:rsidRDefault="004F0F0B">
            <w:pPr>
              <w:pStyle w:val="BodyText"/>
            </w:pPr>
          </w:p>
          <w:p w14:paraId="2BA8C04B" w14:textId="7F9A823B" w:rsidR="00003E0F" w:rsidRDefault="00F4377B">
            <w:pPr>
              <w:pStyle w:val="BodyText"/>
            </w:pPr>
            <w:proofErr w:type="spellStart"/>
            <w:r>
              <w:t>Ifan</w:t>
            </w:r>
            <w:proofErr w:type="spellEnd"/>
            <w:r>
              <w:t xml:space="preserve"> Ritchie - </w:t>
            </w:r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>07775 738446</w:t>
            </w:r>
          </w:p>
          <w:p w14:paraId="03E5C22F" w14:textId="77777777" w:rsidR="00003E0F" w:rsidRDefault="00003E0F">
            <w:pPr>
              <w:pStyle w:val="BodyText"/>
            </w:pP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E16C9" w14:textId="3D5B8268" w:rsidR="00F4377B" w:rsidRDefault="00F4377B" w:rsidP="00F4377B">
            <w:pPr>
              <w:suppressAutoHyphens w:val="0"/>
              <w:autoSpaceDE w:val="0"/>
              <w:adjustRightInd w:val="0"/>
              <w:textAlignment w:val="auto"/>
              <w:rPr>
                <w:rFonts w:cs="Arial"/>
                <w:color w:val="aut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>Blaenycoed</w:t>
            </w:r>
            <w:proofErr w:type="spellEnd"/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 xml:space="preserve">, Ysbyty </w:t>
            </w:r>
            <w:proofErr w:type="spellStart"/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>Ifan</w:t>
            </w:r>
            <w:proofErr w:type="spellEnd"/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>, Betws-y-Coed, Gwynedd,</w:t>
            </w:r>
          </w:p>
          <w:p w14:paraId="20573CC0" w14:textId="0FD36F24" w:rsidR="000650AC" w:rsidRDefault="00F4377B" w:rsidP="00F4377B">
            <w:pPr>
              <w:pStyle w:val="BodyText"/>
            </w:pPr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>LL24 0NY</w:t>
            </w:r>
          </w:p>
          <w:p w14:paraId="4DC243A7" w14:textId="77777777" w:rsidR="00003E0F" w:rsidRDefault="00003E0F">
            <w:pPr>
              <w:pStyle w:val="BodyText"/>
            </w:pPr>
          </w:p>
          <w:p w14:paraId="30AA3676" w14:textId="77777777" w:rsidR="00003E0F" w:rsidRDefault="00003E0F">
            <w:pPr>
              <w:pStyle w:val="BodyText"/>
            </w:pPr>
          </w:p>
          <w:p w14:paraId="1E3BF8CA" w14:textId="1A556E29" w:rsidR="00003E0F" w:rsidRDefault="00F4377B">
            <w:pPr>
              <w:pStyle w:val="BodyText"/>
            </w:pPr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>SH 81623 45994</w:t>
            </w:r>
          </w:p>
        </w:tc>
      </w:tr>
      <w:tr w:rsidR="004F0F0B" w14:paraId="060475E8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882F6C3" w14:textId="4D692B16" w:rsidR="004F0F0B" w:rsidRDefault="004F0F0B" w:rsidP="00003E0F">
            <w:pPr>
              <w:pStyle w:val="BodyText"/>
            </w:pPr>
            <w:r>
              <w:t>e.g. access, animals in vicinity etc.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809B6" w14:textId="77777777" w:rsidR="004F0F0B" w:rsidRDefault="004F0F0B">
            <w:pPr>
              <w:pStyle w:val="BodyText"/>
            </w:pPr>
          </w:p>
          <w:p w14:paraId="2299517A" w14:textId="6EA396E9" w:rsidR="00003E0F" w:rsidRDefault="00F4377B">
            <w:pPr>
              <w:pStyle w:val="BodyText"/>
            </w:pPr>
            <w:r>
              <w:t>None</w:t>
            </w:r>
          </w:p>
          <w:p w14:paraId="6ED77E4C" w14:textId="77777777" w:rsidR="00003E0F" w:rsidRDefault="00003E0F">
            <w:pPr>
              <w:pStyle w:val="BodyText"/>
            </w:pPr>
          </w:p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79431FE3" w14:textId="727F5513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526AA" w14:textId="481B8784" w:rsidR="000650AC" w:rsidRDefault="00BE1C05">
            <w:pPr>
              <w:pStyle w:val="BodyText"/>
            </w:pPr>
            <w:r>
              <w:t>26/11/2018</w:t>
            </w:r>
          </w:p>
          <w:p w14:paraId="327927BE" w14:textId="77777777" w:rsidR="00003E0F" w:rsidRDefault="00003E0F">
            <w:pPr>
              <w:pStyle w:val="BodyText"/>
            </w:pPr>
          </w:p>
          <w:p w14:paraId="6CF671A6" w14:textId="77777777" w:rsidR="00003E0F" w:rsidRDefault="00003E0F">
            <w:pPr>
              <w:pStyle w:val="BodyText"/>
            </w:pPr>
          </w:p>
          <w:p w14:paraId="1F2B3084" w14:textId="77777777" w:rsidR="00003E0F" w:rsidRDefault="00003E0F">
            <w:pPr>
              <w:pStyle w:val="BodyText"/>
            </w:pPr>
          </w:p>
        </w:tc>
      </w:tr>
      <w:tr w:rsidR="004F0F0B" w14:paraId="5025F7EC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55D449C3" w14:textId="1816CD3D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2CE0A" w14:textId="245C7CA1" w:rsidR="004F0F0B" w:rsidRDefault="00F4377B">
            <w:pPr>
              <w:pStyle w:val="BodyText"/>
            </w:pPr>
            <w:proofErr w:type="spellStart"/>
            <w:r>
              <w:t>On going</w:t>
            </w:r>
            <w:proofErr w:type="spellEnd"/>
            <w:r>
              <w:t xml:space="preserve"> weather permitting</w:t>
            </w:r>
          </w:p>
          <w:p w14:paraId="60571C4A" w14:textId="77777777" w:rsidR="00003E0F" w:rsidRDefault="00003E0F">
            <w:pPr>
              <w:pStyle w:val="BodyText"/>
            </w:pPr>
          </w:p>
          <w:p w14:paraId="08E527BD" w14:textId="77777777" w:rsidR="00003E0F" w:rsidRDefault="00003E0F">
            <w:pPr>
              <w:pStyle w:val="BodyText"/>
            </w:pPr>
          </w:p>
          <w:p w14:paraId="4C1EAED5" w14:textId="77777777" w:rsidR="00003E0F" w:rsidRDefault="00003E0F">
            <w:pPr>
              <w:pStyle w:val="BodyText"/>
            </w:pPr>
          </w:p>
        </w:tc>
      </w:tr>
      <w:tr w:rsidR="00864293" w14:paraId="78539C5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5BF324A4" w:rsidR="00864293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27D0E" w14:textId="6FC8E7BB" w:rsidR="00003E0F" w:rsidRDefault="00BE1C05">
            <w:pPr>
              <w:pStyle w:val="BodyText"/>
            </w:pPr>
            <w:r>
              <w:t>S Senior</w:t>
            </w:r>
          </w:p>
          <w:p w14:paraId="3E646105" w14:textId="758795EF" w:rsidR="00003E0F" w:rsidRDefault="00BE1C05">
            <w:pPr>
              <w:pStyle w:val="BodyText"/>
            </w:pPr>
            <w:r>
              <w:rPr>
                <w:noProof/>
              </w:rPr>
              <w:drawing>
                <wp:inline distT="0" distB="0" distL="0" distR="0" wp14:anchorId="6D8FF253" wp14:editId="7BC181A7">
                  <wp:extent cx="963082" cy="371475"/>
                  <wp:effectExtent l="0" t="0" r="889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Digital Signature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364" cy="38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66B0E1" w14:textId="6E811B29" w:rsidR="00003E0F" w:rsidRDefault="00003E0F">
            <w:pPr>
              <w:pStyle w:val="BodyText"/>
            </w:pPr>
          </w:p>
        </w:tc>
      </w:tr>
      <w:tr w:rsidR="00864293" w14:paraId="7AB32E20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77777777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</w:p>
          <w:p w14:paraId="31C29391" w14:textId="3687F034" w:rsidR="00864293" w:rsidRDefault="00864293" w:rsidP="00D8408E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EE7B5" w14:textId="77777777" w:rsidR="00864293" w:rsidRDefault="00864293">
            <w:pPr>
              <w:pStyle w:val="BodyText"/>
            </w:pPr>
          </w:p>
          <w:p w14:paraId="2BEADBFA" w14:textId="7964EE3F" w:rsidR="00003E0F" w:rsidRDefault="00BE1C05">
            <w:pPr>
              <w:pStyle w:val="BodyText"/>
            </w:pPr>
            <w:r>
              <w:t>23/11/2018</w:t>
            </w:r>
          </w:p>
          <w:p w14:paraId="36907D05" w14:textId="77777777" w:rsidR="00003E0F" w:rsidRDefault="00003E0F">
            <w:pPr>
              <w:pStyle w:val="BodyText"/>
            </w:pPr>
            <w:bookmarkStart w:id="0" w:name="_GoBack"/>
            <w:bookmarkEnd w:id="0"/>
          </w:p>
          <w:p w14:paraId="10A3E5CA" w14:textId="77777777" w:rsidR="00864293" w:rsidRDefault="00864293">
            <w:pPr>
              <w:pStyle w:val="BodyText"/>
            </w:pPr>
          </w:p>
        </w:tc>
      </w:tr>
    </w:tbl>
    <w:p w14:paraId="60CCF0A7" w14:textId="77777777" w:rsidR="000650AC" w:rsidRDefault="000650AC"/>
    <w:sectPr w:rsidR="000650AC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7DF56EDD" w:rsidR="00571009" w:rsidRDefault="0053762F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BE1C05">
                            <w:rPr>
                              <w:noProof/>
                            </w:rPr>
                            <w:t>23/11/2018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7DF56EDD" w:rsidR="00571009" w:rsidRDefault="0053762F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BE1C05">
                      <w:rPr>
                        <w:noProof/>
                      </w:rPr>
                      <w:t>23/11/2018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BE1C05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BE1C05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BE1C05">
    <w:pPr>
      <w:pStyle w:val="Header"/>
    </w:pPr>
  </w:p>
  <w:p w14:paraId="7F456F88" w14:textId="77777777" w:rsidR="00571009" w:rsidRDefault="00BE1C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3F90F91A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1C2E842A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37B13CFA" w14:textId="77777777" w:rsidR="00571009" w:rsidRDefault="00BE1C05">
    <w:pPr>
      <w:pStyle w:val="Header"/>
    </w:pPr>
  </w:p>
  <w:p w14:paraId="257D1731" w14:textId="77777777" w:rsidR="00571009" w:rsidRDefault="00BE1C05">
    <w:pPr>
      <w:pStyle w:val="Header"/>
    </w:pPr>
  </w:p>
  <w:p w14:paraId="4AEF7A82" w14:textId="77777777" w:rsidR="00571009" w:rsidRDefault="00BE1C05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efaultTabStop w:val="720"/>
  <w:autoHyphenation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C2289"/>
    <w:rsid w:val="0017714C"/>
    <w:rsid w:val="003D75E9"/>
    <w:rsid w:val="00407E0E"/>
    <w:rsid w:val="004F0F0B"/>
    <w:rsid w:val="00514508"/>
    <w:rsid w:val="0053762F"/>
    <w:rsid w:val="006A1C0E"/>
    <w:rsid w:val="006F7776"/>
    <w:rsid w:val="00864293"/>
    <w:rsid w:val="009A3638"/>
    <w:rsid w:val="00A63C73"/>
    <w:rsid w:val="00A87579"/>
    <w:rsid w:val="00B5375B"/>
    <w:rsid w:val="00BD2E7F"/>
    <w:rsid w:val="00BE1C05"/>
    <w:rsid w:val="00CA40A2"/>
    <w:rsid w:val="00D8408E"/>
    <w:rsid w:val="00E60CD3"/>
    <w:rsid w:val="00F4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paragraph" w:customStyle="1" w:styleId="Default">
    <w:name w:val="Default"/>
    <w:rsid w:val="00F4377B"/>
    <w:pPr>
      <w:autoSpaceDE w:val="0"/>
      <w:adjustRightInd w:val="0"/>
      <w:textAlignment w:val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2018-11-23T00:00:00+00:00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761B23-1774-401B-A7B9-E04BDC1D2006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dcmitype/"/>
    <ds:schemaRef ds:uri="http://schemas.openxmlformats.org/package/2006/metadata/core-properti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5B8A426-99BF-4450-92C1-77FB016F18AE}"/>
</file>

<file path=customXml/itemProps4.xml><?xml version="1.0" encoding="utf-8"?>
<ds:datastoreItem xmlns:ds="http://schemas.openxmlformats.org/officeDocument/2006/customXml" ds:itemID="{BD32C3B1-EDEA-49A8-A605-5E57830A88E3}"/>
</file>

<file path=customXml/itemProps5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Tate, Julie</dc:creator>
  <cp:lastModifiedBy>Shaunna Senior</cp:lastModifiedBy>
  <cp:revision>2</cp:revision>
  <cp:lastPrinted>2013-10-01T08:30:00Z</cp:lastPrinted>
  <dcterms:created xsi:type="dcterms:W3CDTF">2018-11-23T14:59:00Z</dcterms:created>
  <dcterms:modified xsi:type="dcterms:W3CDTF">2018-11-23T14:59:00Z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1a744d6c-6575-4719-9ef3-c335d9e930ba</vt:lpwstr>
  </property>
  <property fmtid="{D5CDD505-2E9C-101B-9397-08002B2CF9AE}" pid="4" name="_dlc_DocId">
    <vt:lpwstr>REGU-415-11597</vt:lpwstr>
  </property>
  <property fmtid="{D5CDD505-2E9C-101B-9397-08002B2CF9AE}" pid="5" name="_dlc_DocIdUrl">
    <vt:lpwstr>https://cyfoethnaturiolcymru.sharepoint.com/teams/Regulatory/Permitting/_layouts/15/DocIdRedir.aspx?ID=REGU-415-11597, REGU-415-11597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0" name="BCC">
    <vt:lpwstr/>
  </property>
  <property fmtid="{D5CDD505-2E9C-101B-9397-08002B2CF9AE}" pid="11" name="Email Sender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4" name="To">
    <vt:lpwstr/>
  </property>
  <property fmtid="{D5CDD505-2E9C-101B-9397-08002B2CF9AE}" pid="15" name="Email Subject">
    <vt:lpwstr/>
  </property>
  <property fmtid="{D5CDD505-2E9C-101B-9397-08002B2CF9AE}" pid="16" name="Process">
    <vt:lpwstr/>
  </property>
  <property fmtid="{D5CDD505-2E9C-101B-9397-08002B2CF9AE}" pid="17" name="Email CC">
    <vt:lpwstr/>
  </property>
  <property fmtid="{D5CDD505-2E9C-101B-9397-08002B2CF9AE}" pid="18" name="URL">
    <vt:lpwstr/>
  </property>
  <property fmtid="{D5CDD505-2E9C-101B-9397-08002B2CF9AE}" pid="19" name="Case Reference">
    <vt:lpwstr/>
  </property>
</Properties>
</file>