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Default="004F0F0B">
      <w:pPr>
        <w:pStyle w:val="BodyText"/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6A0AD9AB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652BF" w14:textId="77777777" w:rsidR="00F4377B" w:rsidRDefault="00F4377B" w:rsidP="00F4377B">
            <w:pPr>
              <w:pStyle w:val="Default"/>
            </w:pPr>
          </w:p>
          <w:p w14:paraId="0ECC1543" w14:textId="08A12AA7" w:rsidR="00003E0F" w:rsidRDefault="00F4377B" w:rsidP="00F4377B">
            <w:pPr>
              <w:pStyle w:val="BodyText"/>
            </w:pPr>
            <w:r>
              <w:t xml:space="preserve"> PAN-002786</w:t>
            </w:r>
          </w:p>
          <w:p w14:paraId="46586C4D" w14:textId="77777777" w:rsidR="00003E0F" w:rsidRDefault="00003E0F">
            <w:pPr>
              <w:pStyle w:val="BodyText"/>
            </w:pP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14DCB1F6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FB252" w14:textId="77777777" w:rsidR="004F0F0B" w:rsidRDefault="004F0F0B">
            <w:pPr>
              <w:pStyle w:val="BodyText"/>
            </w:pPr>
          </w:p>
          <w:p w14:paraId="2BA8C04B" w14:textId="7F9A823B" w:rsidR="00003E0F" w:rsidRDefault="00F4377B">
            <w:pPr>
              <w:pStyle w:val="BodyText"/>
            </w:pPr>
            <w:proofErr w:type="spellStart"/>
            <w:r>
              <w:t>Ifan</w:t>
            </w:r>
            <w:proofErr w:type="spellEnd"/>
            <w:r>
              <w:t xml:space="preserve"> Ritchie - </w:t>
            </w: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07775 738446</w:t>
            </w:r>
          </w:p>
          <w:p w14:paraId="03E5C22F" w14:textId="77777777" w:rsidR="00003E0F" w:rsidRDefault="00003E0F">
            <w:pPr>
              <w:pStyle w:val="BodyText"/>
            </w:pP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E16C9" w14:textId="3D5B8268" w:rsidR="00F4377B" w:rsidRDefault="00F4377B" w:rsidP="00F4377B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color w:val="aut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Blaenycoed</w:t>
            </w:r>
            <w:proofErr w:type="spellEnd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Ysbyty</w:t>
            </w:r>
            <w:proofErr w:type="spellEnd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Ifan</w:t>
            </w:r>
            <w:proofErr w:type="spellEnd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, Betws-y-Coed, Gwynedd,</w:t>
            </w:r>
          </w:p>
          <w:p w14:paraId="20573CC0" w14:textId="0FD36F24" w:rsidR="000650AC" w:rsidRDefault="00F4377B" w:rsidP="00F4377B">
            <w:pPr>
              <w:pStyle w:val="BodyText"/>
            </w:pP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LL24 0NY</w:t>
            </w:r>
          </w:p>
          <w:p w14:paraId="4DC243A7" w14:textId="77777777" w:rsidR="00003E0F" w:rsidRDefault="00003E0F">
            <w:pPr>
              <w:pStyle w:val="BodyText"/>
            </w:pPr>
          </w:p>
          <w:p w14:paraId="30AA3676" w14:textId="77777777" w:rsidR="00003E0F" w:rsidRDefault="00003E0F">
            <w:pPr>
              <w:pStyle w:val="BodyText"/>
            </w:pPr>
          </w:p>
          <w:p w14:paraId="1E3BF8CA" w14:textId="1A556E29" w:rsidR="00003E0F" w:rsidRDefault="00F4377B">
            <w:pPr>
              <w:pStyle w:val="BodyText"/>
            </w:pP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SH 81623 45994</w:t>
            </w: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4D692B16"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9B6" w14:textId="77777777" w:rsidR="004F0F0B" w:rsidRDefault="004F0F0B">
            <w:pPr>
              <w:pStyle w:val="BodyText"/>
            </w:pPr>
          </w:p>
          <w:p w14:paraId="2299517A" w14:textId="6EA396E9" w:rsidR="00003E0F" w:rsidRDefault="00F4377B">
            <w:pPr>
              <w:pStyle w:val="BodyText"/>
            </w:pPr>
            <w:r>
              <w:t>None</w:t>
            </w:r>
          </w:p>
          <w:p w14:paraId="6ED77E4C" w14:textId="77777777" w:rsidR="00003E0F" w:rsidRDefault="00003E0F">
            <w:pPr>
              <w:pStyle w:val="BodyText"/>
            </w:pP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79431FE3" w14:textId="727F5513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526AA" w14:textId="02251346" w:rsidR="000650AC" w:rsidRDefault="0053762F">
            <w:pPr>
              <w:pStyle w:val="BodyText"/>
            </w:pPr>
            <w:r>
              <w:t>15/9</w:t>
            </w:r>
            <w:r w:rsidR="00F4377B">
              <w:t>/18</w:t>
            </w:r>
          </w:p>
          <w:p w14:paraId="327927BE" w14:textId="77777777" w:rsidR="00003E0F" w:rsidRDefault="00003E0F">
            <w:pPr>
              <w:pStyle w:val="BodyText"/>
            </w:pPr>
          </w:p>
          <w:p w14:paraId="6CF671A6" w14:textId="77777777" w:rsidR="00003E0F" w:rsidRDefault="00003E0F">
            <w:pPr>
              <w:pStyle w:val="BodyText"/>
            </w:pPr>
          </w:p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5D449C3" w14:textId="1816CD3D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2CE0A" w14:textId="245C7CA1" w:rsidR="004F0F0B" w:rsidRDefault="00F4377B">
            <w:pPr>
              <w:pStyle w:val="BodyText"/>
            </w:pPr>
            <w:proofErr w:type="spellStart"/>
            <w:r>
              <w:t>On going</w:t>
            </w:r>
            <w:proofErr w:type="spellEnd"/>
            <w:r>
              <w:t xml:space="preserve"> weather permitting</w:t>
            </w:r>
          </w:p>
          <w:p w14:paraId="60571C4A" w14:textId="77777777" w:rsidR="00003E0F" w:rsidRDefault="00003E0F">
            <w:pPr>
              <w:pStyle w:val="BodyText"/>
            </w:pPr>
          </w:p>
          <w:p w14:paraId="08E527BD" w14:textId="77777777" w:rsidR="00003E0F" w:rsidRDefault="00003E0F">
            <w:pPr>
              <w:pStyle w:val="BodyText"/>
            </w:pPr>
          </w:p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5BF324A4"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27D0E" w14:textId="10BADF99" w:rsidR="00003E0F" w:rsidRDefault="00F4377B">
            <w:pPr>
              <w:pStyle w:val="BodyText"/>
            </w:pPr>
            <w:r>
              <w:t>C Barr</w:t>
            </w:r>
          </w:p>
          <w:p w14:paraId="3E646105" w14:textId="1DA30C03" w:rsidR="00003E0F" w:rsidRDefault="00F4377B">
            <w:pPr>
              <w:pStyle w:val="BodyText"/>
            </w:pPr>
            <w:r>
              <w:rPr>
                <w:noProof/>
              </w:rPr>
              <w:drawing>
                <wp:inline distT="0" distB="0" distL="0" distR="0" wp14:anchorId="13108CAF" wp14:editId="7CF1D4E3">
                  <wp:extent cx="684649" cy="295275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ignature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154" cy="296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6B0E1" w14:textId="6E811B29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14:paraId="31C29391" w14:textId="3687F034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E7B5" w14:textId="77777777" w:rsidR="00864293" w:rsidRDefault="00864293">
            <w:pPr>
              <w:pStyle w:val="BodyText"/>
            </w:pPr>
          </w:p>
          <w:p w14:paraId="2BEADBFA" w14:textId="3AD613E8" w:rsidR="00003E0F" w:rsidRDefault="00F4377B">
            <w:pPr>
              <w:pStyle w:val="BodyText"/>
            </w:pPr>
            <w:r>
              <w:t>1</w:t>
            </w:r>
            <w:r w:rsidR="0053762F">
              <w:t>1</w:t>
            </w:r>
            <w:r>
              <w:t>/</w:t>
            </w:r>
            <w:r w:rsidR="0053762F">
              <w:t>9</w:t>
            </w:r>
            <w:r>
              <w:t>/18</w:t>
            </w:r>
          </w:p>
          <w:p w14:paraId="36907D05" w14:textId="77777777" w:rsidR="00003E0F" w:rsidRDefault="00003E0F">
            <w:pPr>
              <w:pStyle w:val="BodyText"/>
            </w:pPr>
          </w:p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/>
    <w:sectPr w:rsidR="000650AC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9677D" w14:textId="77777777" w:rsidR="00E610DA" w:rsidRDefault="00E610DA">
      <w:r>
        <w:separator/>
      </w:r>
    </w:p>
  </w:endnote>
  <w:endnote w:type="continuationSeparator" w:id="0">
    <w:p w14:paraId="02B05894" w14:textId="77777777" w:rsidR="00E610DA" w:rsidRDefault="00E6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5DDBAF3E" w:rsidR="00571009" w:rsidRDefault="0053762F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866296">
                            <w:rPr>
                              <w:noProof/>
                            </w:rPr>
                            <w:t>19/09/2018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5DDBAF3E" w:rsidR="00571009" w:rsidRDefault="0053762F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866296">
                      <w:rPr>
                        <w:noProof/>
                      </w:rPr>
                      <w:t>19/09/2018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E610DA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10DA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F07B3" w14:textId="77777777" w:rsidR="00E610DA" w:rsidRDefault="00E610DA">
      <w:r>
        <w:separator/>
      </w:r>
    </w:p>
  </w:footnote>
  <w:footnote w:type="continuationSeparator" w:id="0">
    <w:p w14:paraId="6C9D0D1F" w14:textId="77777777" w:rsidR="00E610DA" w:rsidRDefault="00E61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E610DA">
    <w:pPr>
      <w:pStyle w:val="Header"/>
    </w:pPr>
  </w:p>
  <w:p w14:paraId="7F456F88" w14:textId="77777777" w:rsidR="00571009" w:rsidRDefault="00E61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E610DA">
    <w:pPr>
      <w:pStyle w:val="Header"/>
    </w:pPr>
  </w:p>
  <w:p w14:paraId="257D1731" w14:textId="77777777" w:rsidR="00571009" w:rsidRDefault="00E610DA">
    <w:pPr>
      <w:pStyle w:val="Header"/>
    </w:pPr>
  </w:p>
  <w:p w14:paraId="4AEF7A82" w14:textId="77777777" w:rsidR="00571009" w:rsidRDefault="00E610DA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C2289"/>
    <w:rsid w:val="0017714C"/>
    <w:rsid w:val="003D75E9"/>
    <w:rsid w:val="00407E0E"/>
    <w:rsid w:val="004F0F0B"/>
    <w:rsid w:val="00514508"/>
    <w:rsid w:val="0053762F"/>
    <w:rsid w:val="006A1C0E"/>
    <w:rsid w:val="006F7776"/>
    <w:rsid w:val="00864293"/>
    <w:rsid w:val="00866296"/>
    <w:rsid w:val="009A3638"/>
    <w:rsid w:val="00A63C73"/>
    <w:rsid w:val="00A87579"/>
    <w:rsid w:val="00B5375B"/>
    <w:rsid w:val="00BD2E7F"/>
    <w:rsid w:val="00CA40A2"/>
    <w:rsid w:val="00D8408E"/>
    <w:rsid w:val="00E60CD3"/>
    <w:rsid w:val="00E610DA"/>
    <w:rsid w:val="00F4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paragraph" w:customStyle="1" w:styleId="Default">
    <w:name w:val="Default"/>
    <w:rsid w:val="00F4377B"/>
    <w:pPr>
      <w:autoSpaceDE w:val="0"/>
      <w:adjustRightInd w:val="0"/>
      <w:textAlignment w:val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2018-09-10T23:00:00+00:00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94DFDB6-5CE8-43B3-BB62-ED67737A1DC4}"/>
</file>

<file path=customXml/itemProps4.xml><?xml version="1.0" encoding="utf-8"?>
<ds:datastoreItem xmlns:ds="http://schemas.openxmlformats.org/officeDocument/2006/customXml" ds:itemID="{69085D90-6F6E-4D40-AFA4-AFFAB4D773A7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PAN-002786 Pre-Notification Form 2</dc:title>
  <dc:subject/>
  <dc:creator/>
  <cp:lastModifiedBy>Thomas, Rhys</cp:lastModifiedBy>
  <cp:revision>2</cp:revision>
  <cp:lastPrinted>2013-10-01T08:30:00Z</cp:lastPrinted>
  <dcterms:created xsi:type="dcterms:W3CDTF">2018-09-19T07:58:00Z</dcterms:created>
  <dcterms:modified xsi:type="dcterms:W3CDTF">2018-09-19T07:58:00Z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e0f4e8b7-5920-41ee-9512-a3c028361cf2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REGU-415-11277</vt:lpwstr>
  </property>
  <property fmtid="{D5CDD505-2E9C-101B-9397-08002B2CF9AE}" pid="6" name="_dlc_DocIdUrl">
    <vt:lpwstr>https://cyfoethnaturiolcymru.sharepoint.com/teams/Regulatory/Permitting/_layouts/15/DocIdRedir.aspx?ID=REGU-415-11277, REGU-415-11277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